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10DC92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B973DC">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B973DC">
              <w:rPr>
                <w:rFonts w:ascii="Arial" w:hAnsi="Arial" w:cs="Arial"/>
                <w:color w:val="002060"/>
                <w:sz w:val="40"/>
                <w:szCs w:val="40"/>
              </w:rPr>
              <w:t>14</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6B5E931"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F6C4A">
          <w:rPr>
            <w:noProof/>
            <w:webHidden/>
          </w:rPr>
          <w:t>1</w:t>
        </w:r>
        <w:r w:rsidR="00AC19D9" w:rsidRPr="00DE1EF7">
          <w:rPr>
            <w:noProof/>
            <w:webHidden/>
          </w:rPr>
          <w:fldChar w:fldCharType="end"/>
        </w:r>
      </w:hyperlink>
    </w:p>
    <w:p w14:paraId="112EDB38" w14:textId="65DE843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F6C4A">
          <w:rPr>
            <w:noProof/>
            <w:webHidden/>
          </w:rPr>
          <w:t>1</w:t>
        </w:r>
        <w:r w:rsidRPr="00DE1EF7">
          <w:rPr>
            <w:noProof/>
            <w:webHidden/>
          </w:rPr>
          <w:fldChar w:fldCharType="end"/>
        </w:r>
      </w:hyperlink>
    </w:p>
    <w:p w14:paraId="4D9CAD43" w14:textId="7466617D"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F6C4A">
          <w:rPr>
            <w:noProof/>
            <w:webHidden/>
          </w:rPr>
          <w:t>1</w:t>
        </w:r>
        <w:r w:rsidRPr="00DE1EF7">
          <w:rPr>
            <w:noProof/>
            <w:webHidden/>
          </w:rPr>
          <w:fldChar w:fldCharType="end"/>
        </w:r>
      </w:hyperlink>
    </w:p>
    <w:p w14:paraId="0EAFCCD8" w14:textId="0366DC7B"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F6C4A">
          <w:rPr>
            <w:noProof/>
            <w:webHidden/>
          </w:rPr>
          <w:t>1</w:t>
        </w:r>
        <w:r w:rsidRPr="00DE1EF7">
          <w:rPr>
            <w:noProof/>
            <w:webHidden/>
          </w:rPr>
          <w:fldChar w:fldCharType="end"/>
        </w:r>
      </w:hyperlink>
    </w:p>
    <w:p w14:paraId="0952245B" w14:textId="53413C3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F6C4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37F3D47" w14:textId="77777777" w:rsidR="00E30BDC" w:rsidRPr="00E30BDC" w:rsidRDefault="00E30BDC"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BD7780" w:rsidRDefault="00387589" w:rsidP="00387589">
      <w:pPr>
        <w:rPr>
          <w:rFonts w:ascii="Arial" w:hAnsi="Arial" w:cs="Arial"/>
          <w:i/>
          <w:iCs/>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2BF7636A" w14:textId="77777777" w:rsidR="00387589" w:rsidRPr="00971EDE" w:rsidRDefault="00387589" w:rsidP="00387589">
      <w:pPr>
        <w:pStyle w:val="LndNormale1"/>
        <w:rPr>
          <w:b/>
          <w:color w:val="002060"/>
          <w:sz w:val="28"/>
          <w:szCs w:val="28"/>
        </w:rPr>
      </w:pPr>
      <w:r>
        <w:rPr>
          <w:b/>
          <w:color w:val="002060"/>
          <w:sz w:val="28"/>
          <w:szCs w:val="28"/>
        </w:rPr>
        <w:lastRenderedPageBreak/>
        <w:t>DISTINTA DI GARA</w:t>
      </w:r>
    </w:p>
    <w:p w14:paraId="4CADA9E8" w14:textId="77777777" w:rsidR="00387589" w:rsidRDefault="00387589" w:rsidP="00387589">
      <w:pPr>
        <w:pStyle w:val="LndNormale1"/>
        <w:rPr>
          <w:color w:val="002060"/>
        </w:rPr>
      </w:pPr>
    </w:p>
    <w:p w14:paraId="3D5BFF4D" w14:textId="77777777" w:rsidR="00387589" w:rsidRPr="00ED564A" w:rsidRDefault="00387589" w:rsidP="0038758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0D5DF488" w14:textId="087463C2" w:rsidR="00387589" w:rsidRDefault="00387589" w:rsidP="00387589">
      <w:pPr>
        <w:pStyle w:val="LndNormale1"/>
        <w:rPr>
          <w:color w:val="002060"/>
        </w:rPr>
      </w:pPr>
      <w:r w:rsidRPr="00A201D9">
        <w:rPr>
          <w:color w:val="002060"/>
        </w:rPr>
        <w:t xml:space="preserve">Si comunica altresì che </w:t>
      </w:r>
      <w:r w:rsidRPr="00D72A15">
        <w:rPr>
          <w:b/>
          <w:bCs/>
          <w:color w:val="002060"/>
          <w:u w:val="single"/>
        </w:rPr>
        <w:t xml:space="preserve">dal </w:t>
      </w:r>
      <w:r>
        <w:rPr>
          <w:b/>
          <w:bCs/>
          <w:color w:val="002060"/>
          <w:u w:val="single"/>
        </w:rPr>
        <w:t>7</w:t>
      </w:r>
      <w:r w:rsidRPr="00D72A15">
        <w:rPr>
          <w:b/>
          <w:bCs/>
          <w:color w:val="002060"/>
          <w:u w:val="single"/>
        </w:rPr>
        <w:t xml:space="preserve"> gennaio 2026</w:t>
      </w:r>
      <w:r w:rsidRPr="00A201D9">
        <w:rPr>
          <w:color w:val="002060"/>
        </w:rPr>
        <w:t xml:space="preserve"> la presentazione della distinta di gara on-line estratta dall’area Società LND </w:t>
      </w:r>
      <w:r w:rsidR="00F962D4">
        <w:rPr>
          <w:b/>
          <w:bCs/>
          <w:color w:val="002060"/>
          <w:u w:val="single"/>
        </w:rPr>
        <w:t>è</w:t>
      </w:r>
      <w:r w:rsidRPr="00D72A15">
        <w:rPr>
          <w:b/>
          <w:bCs/>
          <w:color w:val="002060"/>
          <w:u w:val="single"/>
        </w:rPr>
        <w:t xml:space="preserve"> obbligatoria</w:t>
      </w:r>
      <w:r w:rsidRPr="00A201D9">
        <w:rPr>
          <w:color w:val="002060"/>
        </w:rPr>
        <w:t>.</w:t>
      </w:r>
    </w:p>
    <w:p w14:paraId="687ACACA" w14:textId="77777777" w:rsidR="00387589" w:rsidRDefault="00387589" w:rsidP="00387589">
      <w:pPr>
        <w:pStyle w:val="LndNormale1"/>
        <w:rPr>
          <w:color w:val="002060"/>
        </w:rPr>
      </w:pPr>
    </w:p>
    <w:p w14:paraId="49C288DD" w14:textId="77777777" w:rsidR="00387589" w:rsidRPr="001328E4" w:rsidRDefault="00387589" w:rsidP="00387589">
      <w:pPr>
        <w:pStyle w:val="LndNormale1"/>
        <w:rPr>
          <w:b/>
          <w:bCs/>
          <w:color w:val="002060"/>
        </w:rPr>
      </w:pPr>
      <w:r w:rsidRPr="001328E4">
        <w:rPr>
          <w:b/>
          <w:bCs/>
          <w:color w:val="002060"/>
        </w:rPr>
        <w:t>MODALITA’ DI COMPILAZIONE DISTINTA ONLINE</w:t>
      </w:r>
    </w:p>
    <w:p w14:paraId="47096C30" w14:textId="77777777" w:rsidR="00387589" w:rsidRDefault="00387589" w:rsidP="00387589">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4F88487A" w14:textId="77777777" w:rsidR="00387589" w:rsidRPr="00E31DFE" w:rsidRDefault="00387589" w:rsidP="00387589">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3A513E65" w14:textId="77777777" w:rsidR="00387589" w:rsidRPr="00E31DFE" w:rsidRDefault="00387589" w:rsidP="00387589">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59D38CDF" w14:textId="77777777" w:rsidR="00387589" w:rsidRPr="00E31DFE" w:rsidRDefault="00387589" w:rsidP="00387589">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23D01B3C" w14:textId="77777777" w:rsidR="00387589" w:rsidRPr="00E31DFE" w:rsidRDefault="00387589" w:rsidP="00387589">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01B18692" w14:textId="77777777" w:rsidR="00387589" w:rsidRPr="00A14A22" w:rsidRDefault="00387589" w:rsidP="00387589">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60B3E6B6" w14:textId="77777777" w:rsidR="00A14A22" w:rsidRPr="00A14A22" w:rsidRDefault="00A14A22"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lastRenderedPageBreak/>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386A1BFC" w14:textId="77777777" w:rsidR="00CE489D" w:rsidRPr="00CE489D" w:rsidRDefault="00CE489D" w:rsidP="00387589">
      <w:pPr>
        <w:pStyle w:val="LndNormale1"/>
        <w:rPr>
          <w:rFonts w:cs="Arial"/>
          <w:bCs/>
          <w:color w:val="002060"/>
        </w:rPr>
      </w:pPr>
    </w:p>
    <w:p w14:paraId="699A115B" w14:textId="77777777" w:rsidR="00CE489D" w:rsidRPr="00CE489D" w:rsidRDefault="00CE489D" w:rsidP="00CE489D">
      <w:pPr>
        <w:pStyle w:val="LndNormale1"/>
        <w:rPr>
          <w:b/>
          <w:color w:val="002060"/>
          <w:sz w:val="28"/>
          <w:szCs w:val="28"/>
        </w:rPr>
      </w:pPr>
      <w:r w:rsidRPr="00CE489D">
        <w:rPr>
          <w:b/>
          <w:color w:val="002060"/>
          <w:sz w:val="28"/>
          <w:szCs w:val="28"/>
        </w:rPr>
        <w:t>SVINCOLI EX ART. 117 BIS NOIF</w:t>
      </w:r>
    </w:p>
    <w:p w14:paraId="5698C83E" w14:textId="77777777" w:rsidR="00CE489D" w:rsidRPr="00CE489D" w:rsidRDefault="00CE489D" w:rsidP="00CE489D">
      <w:pPr>
        <w:pStyle w:val="LndNormale1"/>
        <w:rPr>
          <w:color w:val="002060"/>
        </w:rPr>
      </w:pPr>
    </w:p>
    <w:p w14:paraId="3E46D9DA" w14:textId="77777777" w:rsidR="00CE489D" w:rsidRPr="00CE489D" w:rsidRDefault="00CE489D" w:rsidP="00CE489D">
      <w:pPr>
        <w:pStyle w:val="LndNormale1"/>
        <w:rPr>
          <w:b/>
          <w:color w:val="002060"/>
        </w:rPr>
      </w:pPr>
      <w:r w:rsidRPr="00CE489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E489D">
        <w:rPr>
          <w:b/>
          <w:color w:val="002060"/>
        </w:rPr>
        <w:t>09.01.2026:</w:t>
      </w:r>
    </w:p>
    <w:tbl>
      <w:tblPr>
        <w:tblW w:w="0" w:type="auto"/>
        <w:tblLook w:val="04A0" w:firstRow="1" w:lastRow="0" w:firstColumn="1" w:lastColumn="0" w:noHBand="0" w:noVBand="1"/>
      </w:tblPr>
      <w:tblGrid>
        <w:gridCol w:w="1265"/>
        <w:gridCol w:w="2756"/>
        <w:gridCol w:w="1273"/>
        <w:gridCol w:w="1182"/>
        <w:gridCol w:w="3436"/>
      </w:tblGrid>
      <w:tr w:rsidR="00CE489D" w:rsidRPr="00CE489D" w14:paraId="19B38901" w14:textId="77777777" w:rsidTr="003212F1">
        <w:tc>
          <w:tcPr>
            <w:tcW w:w="1265" w:type="dxa"/>
            <w:tcBorders>
              <w:top w:val="single" w:sz="4" w:space="0" w:color="auto"/>
              <w:left w:val="single" w:sz="4" w:space="0" w:color="auto"/>
              <w:bottom w:val="single" w:sz="4" w:space="0" w:color="auto"/>
              <w:right w:val="single" w:sz="4" w:space="0" w:color="auto"/>
            </w:tcBorders>
            <w:hideMark/>
          </w:tcPr>
          <w:p w14:paraId="3F20462E" w14:textId="77777777" w:rsidR="00CE489D" w:rsidRPr="00CE489D" w:rsidRDefault="00CE489D" w:rsidP="003212F1">
            <w:pPr>
              <w:pStyle w:val="LndNormale1"/>
              <w:jc w:val="center"/>
              <w:rPr>
                <w:color w:val="002060"/>
              </w:rPr>
            </w:pPr>
            <w:r w:rsidRPr="00CE48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4311F36" w14:textId="77777777" w:rsidR="00CE489D" w:rsidRPr="00CE489D" w:rsidRDefault="00CE489D" w:rsidP="003212F1">
            <w:pPr>
              <w:pStyle w:val="LndNormale1"/>
              <w:jc w:val="center"/>
              <w:rPr>
                <w:color w:val="002060"/>
              </w:rPr>
            </w:pPr>
            <w:r w:rsidRPr="00CE48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B8745E9" w14:textId="77777777" w:rsidR="00CE489D" w:rsidRPr="00CE489D" w:rsidRDefault="00CE489D" w:rsidP="003212F1">
            <w:pPr>
              <w:pStyle w:val="LndNormale1"/>
              <w:jc w:val="center"/>
              <w:rPr>
                <w:color w:val="002060"/>
              </w:rPr>
            </w:pPr>
            <w:r w:rsidRPr="00CE48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F92000C" w14:textId="77777777" w:rsidR="00CE489D" w:rsidRPr="00CE489D" w:rsidRDefault="00CE489D" w:rsidP="003212F1">
            <w:pPr>
              <w:pStyle w:val="LndNormale1"/>
              <w:jc w:val="center"/>
              <w:rPr>
                <w:color w:val="002060"/>
              </w:rPr>
            </w:pPr>
            <w:r w:rsidRPr="00CE48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F187E56" w14:textId="77777777" w:rsidR="00CE489D" w:rsidRPr="00CE489D" w:rsidRDefault="00CE489D" w:rsidP="003212F1">
            <w:pPr>
              <w:pStyle w:val="LndNormale1"/>
              <w:jc w:val="center"/>
              <w:rPr>
                <w:color w:val="002060"/>
              </w:rPr>
            </w:pPr>
            <w:r w:rsidRPr="00CE489D">
              <w:rPr>
                <w:color w:val="002060"/>
              </w:rPr>
              <w:t>Società</w:t>
            </w:r>
          </w:p>
        </w:tc>
      </w:tr>
      <w:tr w:rsidR="00CE489D" w:rsidRPr="00CE489D" w14:paraId="6AF8B74F" w14:textId="77777777" w:rsidTr="003212F1">
        <w:tc>
          <w:tcPr>
            <w:tcW w:w="1265" w:type="dxa"/>
            <w:tcBorders>
              <w:top w:val="single" w:sz="4" w:space="0" w:color="auto"/>
              <w:left w:val="single" w:sz="4" w:space="0" w:color="auto"/>
              <w:bottom w:val="single" w:sz="4" w:space="0" w:color="auto"/>
              <w:right w:val="single" w:sz="4" w:space="0" w:color="auto"/>
            </w:tcBorders>
          </w:tcPr>
          <w:p w14:paraId="179BA43D" w14:textId="77777777" w:rsidR="00CE489D" w:rsidRPr="00CE489D" w:rsidRDefault="00CE489D" w:rsidP="003212F1">
            <w:pPr>
              <w:pStyle w:val="LndNormale1"/>
              <w:rPr>
                <w:color w:val="002060"/>
                <w:sz w:val="20"/>
              </w:rPr>
            </w:pPr>
            <w:r w:rsidRPr="00CE489D">
              <w:rPr>
                <w:color w:val="002060"/>
                <w:sz w:val="20"/>
              </w:rPr>
              <w:t>7020250</w:t>
            </w:r>
          </w:p>
        </w:tc>
        <w:tc>
          <w:tcPr>
            <w:tcW w:w="2756" w:type="dxa"/>
            <w:tcBorders>
              <w:top w:val="single" w:sz="4" w:space="0" w:color="auto"/>
              <w:left w:val="single" w:sz="4" w:space="0" w:color="auto"/>
              <w:bottom w:val="single" w:sz="4" w:space="0" w:color="auto"/>
              <w:right w:val="single" w:sz="4" w:space="0" w:color="auto"/>
            </w:tcBorders>
          </w:tcPr>
          <w:p w14:paraId="48F86677" w14:textId="77777777" w:rsidR="00CE489D" w:rsidRPr="00CE489D" w:rsidRDefault="00CE489D" w:rsidP="003212F1">
            <w:pPr>
              <w:pStyle w:val="LndNormale1"/>
              <w:rPr>
                <w:color w:val="002060"/>
                <w:sz w:val="20"/>
              </w:rPr>
            </w:pPr>
            <w:r w:rsidRPr="00CE489D">
              <w:rPr>
                <w:color w:val="002060"/>
                <w:sz w:val="20"/>
              </w:rPr>
              <w:t>ATTACCALITE MARCO</w:t>
            </w:r>
          </w:p>
        </w:tc>
        <w:tc>
          <w:tcPr>
            <w:tcW w:w="1273" w:type="dxa"/>
            <w:tcBorders>
              <w:top w:val="single" w:sz="4" w:space="0" w:color="auto"/>
              <w:left w:val="single" w:sz="4" w:space="0" w:color="auto"/>
              <w:bottom w:val="single" w:sz="4" w:space="0" w:color="auto"/>
              <w:right w:val="single" w:sz="4" w:space="0" w:color="auto"/>
            </w:tcBorders>
          </w:tcPr>
          <w:p w14:paraId="7C7FC6CF" w14:textId="77777777" w:rsidR="00CE489D" w:rsidRPr="00CE489D" w:rsidRDefault="00CE489D" w:rsidP="003212F1">
            <w:pPr>
              <w:pStyle w:val="LndNormale1"/>
              <w:rPr>
                <w:color w:val="002060"/>
                <w:sz w:val="20"/>
              </w:rPr>
            </w:pPr>
            <w:r w:rsidRPr="00CE489D">
              <w:rPr>
                <w:color w:val="002060"/>
                <w:sz w:val="20"/>
              </w:rPr>
              <w:t>11.10.2006</w:t>
            </w:r>
          </w:p>
        </w:tc>
        <w:tc>
          <w:tcPr>
            <w:tcW w:w="1182" w:type="dxa"/>
            <w:tcBorders>
              <w:top w:val="single" w:sz="4" w:space="0" w:color="auto"/>
              <w:left w:val="single" w:sz="4" w:space="0" w:color="auto"/>
              <w:bottom w:val="single" w:sz="4" w:space="0" w:color="auto"/>
              <w:right w:val="single" w:sz="4" w:space="0" w:color="auto"/>
            </w:tcBorders>
          </w:tcPr>
          <w:p w14:paraId="4CFADC66" w14:textId="77777777" w:rsidR="00CE489D" w:rsidRPr="00CE489D" w:rsidRDefault="00CE489D" w:rsidP="003212F1">
            <w:pPr>
              <w:pStyle w:val="LndNormale1"/>
              <w:jc w:val="left"/>
              <w:rPr>
                <w:color w:val="002060"/>
                <w:sz w:val="20"/>
              </w:rPr>
            </w:pPr>
            <w:r w:rsidRPr="00CE489D">
              <w:rPr>
                <w:color w:val="002060"/>
                <w:sz w:val="20"/>
              </w:rPr>
              <w:t>951553</w:t>
            </w:r>
          </w:p>
        </w:tc>
        <w:tc>
          <w:tcPr>
            <w:tcW w:w="3436" w:type="dxa"/>
            <w:tcBorders>
              <w:top w:val="single" w:sz="4" w:space="0" w:color="auto"/>
              <w:left w:val="single" w:sz="4" w:space="0" w:color="auto"/>
              <w:bottom w:val="single" w:sz="4" w:space="0" w:color="auto"/>
              <w:right w:val="single" w:sz="4" w:space="0" w:color="auto"/>
            </w:tcBorders>
          </w:tcPr>
          <w:p w14:paraId="4EE60FCB" w14:textId="77777777" w:rsidR="00CE489D" w:rsidRPr="00CE489D" w:rsidRDefault="00CE489D" w:rsidP="003212F1">
            <w:pPr>
              <w:pStyle w:val="LndNormale1"/>
              <w:jc w:val="left"/>
              <w:rPr>
                <w:color w:val="002060"/>
                <w:sz w:val="20"/>
                <w:lang w:val="en-US"/>
              </w:rPr>
            </w:pPr>
            <w:r w:rsidRPr="00CE489D">
              <w:rPr>
                <w:color w:val="002060"/>
                <w:sz w:val="20"/>
                <w:lang w:val="en-US"/>
              </w:rPr>
              <w:t>A.S.D. UNION PICENA</w:t>
            </w:r>
          </w:p>
        </w:tc>
      </w:tr>
    </w:tbl>
    <w:p w14:paraId="629D465C" w14:textId="77777777" w:rsidR="00CE489D" w:rsidRPr="00CE489D" w:rsidRDefault="00CE489D" w:rsidP="00CE489D">
      <w:pPr>
        <w:pStyle w:val="LndNormale1"/>
        <w:rPr>
          <w:color w:val="002060"/>
          <w:lang w:val="en-US"/>
        </w:rPr>
      </w:pPr>
    </w:p>
    <w:p w14:paraId="46A13095" w14:textId="77777777" w:rsidR="00CE489D" w:rsidRPr="00CE489D" w:rsidRDefault="00CE489D" w:rsidP="00CE489D">
      <w:pPr>
        <w:pStyle w:val="LndNormale1"/>
        <w:rPr>
          <w:b/>
          <w:color w:val="002060"/>
        </w:rPr>
      </w:pPr>
      <w:r w:rsidRPr="00CE489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E489D">
        <w:rPr>
          <w:b/>
          <w:color w:val="002060"/>
        </w:rPr>
        <w:t>10.01.2026:</w:t>
      </w:r>
    </w:p>
    <w:tbl>
      <w:tblPr>
        <w:tblW w:w="0" w:type="auto"/>
        <w:tblLook w:val="04A0" w:firstRow="1" w:lastRow="0" w:firstColumn="1" w:lastColumn="0" w:noHBand="0" w:noVBand="1"/>
      </w:tblPr>
      <w:tblGrid>
        <w:gridCol w:w="1265"/>
        <w:gridCol w:w="2756"/>
        <w:gridCol w:w="1273"/>
        <w:gridCol w:w="1182"/>
        <w:gridCol w:w="3436"/>
      </w:tblGrid>
      <w:tr w:rsidR="00CE489D" w:rsidRPr="00CE489D" w14:paraId="1FD1BC49" w14:textId="77777777" w:rsidTr="003212F1">
        <w:tc>
          <w:tcPr>
            <w:tcW w:w="1265" w:type="dxa"/>
            <w:tcBorders>
              <w:top w:val="single" w:sz="4" w:space="0" w:color="auto"/>
              <w:left w:val="single" w:sz="4" w:space="0" w:color="auto"/>
              <w:bottom w:val="single" w:sz="4" w:space="0" w:color="auto"/>
              <w:right w:val="single" w:sz="4" w:space="0" w:color="auto"/>
            </w:tcBorders>
            <w:hideMark/>
          </w:tcPr>
          <w:p w14:paraId="30D192F4" w14:textId="77777777" w:rsidR="00CE489D" w:rsidRPr="00CE489D" w:rsidRDefault="00CE489D" w:rsidP="003212F1">
            <w:pPr>
              <w:pStyle w:val="LndNormale1"/>
              <w:jc w:val="center"/>
              <w:rPr>
                <w:color w:val="002060"/>
              </w:rPr>
            </w:pPr>
            <w:r w:rsidRPr="00CE48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2FF77C6" w14:textId="77777777" w:rsidR="00CE489D" w:rsidRPr="00CE489D" w:rsidRDefault="00CE489D" w:rsidP="003212F1">
            <w:pPr>
              <w:pStyle w:val="LndNormale1"/>
              <w:jc w:val="center"/>
              <w:rPr>
                <w:color w:val="002060"/>
              </w:rPr>
            </w:pPr>
            <w:r w:rsidRPr="00CE48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DA2DEAA" w14:textId="77777777" w:rsidR="00CE489D" w:rsidRPr="00CE489D" w:rsidRDefault="00CE489D" w:rsidP="003212F1">
            <w:pPr>
              <w:pStyle w:val="LndNormale1"/>
              <w:jc w:val="center"/>
              <w:rPr>
                <w:color w:val="002060"/>
              </w:rPr>
            </w:pPr>
            <w:r w:rsidRPr="00CE48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C4503C9" w14:textId="77777777" w:rsidR="00CE489D" w:rsidRPr="00CE489D" w:rsidRDefault="00CE489D" w:rsidP="003212F1">
            <w:pPr>
              <w:pStyle w:val="LndNormale1"/>
              <w:jc w:val="center"/>
              <w:rPr>
                <w:color w:val="002060"/>
              </w:rPr>
            </w:pPr>
            <w:r w:rsidRPr="00CE48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EAF22A9" w14:textId="77777777" w:rsidR="00CE489D" w:rsidRPr="00CE489D" w:rsidRDefault="00CE489D" w:rsidP="003212F1">
            <w:pPr>
              <w:pStyle w:val="LndNormale1"/>
              <w:jc w:val="center"/>
              <w:rPr>
                <w:color w:val="002060"/>
              </w:rPr>
            </w:pPr>
            <w:r w:rsidRPr="00CE489D">
              <w:rPr>
                <w:color w:val="002060"/>
              </w:rPr>
              <w:t>Società</w:t>
            </w:r>
          </w:p>
        </w:tc>
      </w:tr>
      <w:tr w:rsidR="00CE489D" w:rsidRPr="00CE489D" w14:paraId="451FAD5E" w14:textId="77777777" w:rsidTr="003212F1">
        <w:tc>
          <w:tcPr>
            <w:tcW w:w="1265" w:type="dxa"/>
            <w:tcBorders>
              <w:top w:val="single" w:sz="4" w:space="0" w:color="auto"/>
              <w:left w:val="single" w:sz="4" w:space="0" w:color="auto"/>
              <w:bottom w:val="single" w:sz="4" w:space="0" w:color="auto"/>
              <w:right w:val="single" w:sz="4" w:space="0" w:color="auto"/>
            </w:tcBorders>
          </w:tcPr>
          <w:p w14:paraId="4C30FEFB" w14:textId="77777777" w:rsidR="00CE489D" w:rsidRPr="00CE489D" w:rsidRDefault="00CE489D" w:rsidP="003212F1">
            <w:pPr>
              <w:pStyle w:val="LndNormale1"/>
              <w:rPr>
                <w:color w:val="002060"/>
                <w:sz w:val="20"/>
              </w:rPr>
            </w:pPr>
            <w:r w:rsidRPr="00CE489D">
              <w:rPr>
                <w:color w:val="002060"/>
                <w:sz w:val="20"/>
              </w:rPr>
              <w:t>2896853</w:t>
            </w:r>
          </w:p>
        </w:tc>
        <w:tc>
          <w:tcPr>
            <w:tcW w:w="2756" w:type="dxa"/>
            <w:tcBorders>
              <w:top w:val="single" w:sz="4" w:space="0" w:color="auto"/>
              <w:left w:val="single" w:sz="4" w:space="0" w:color="auto"/>
              <w:bottom w:val="single" w:sz="4" w:space="0" w:color="auto"/>
              <w:right w:val="single" w:sz="4" w:space="0" w:color="auto"/>
            </w:tcBorders>
          </w:tcPr>
          <w:p w14:paraId="0EB2C172" w14:textId="77777777" w:rsidR="00CE489D" w:rsidRPr="00CE489D" w:rsidRDefault="00CE489D" w:rsidP="003212F1">
            <w:pPr>
              <w:pStyle w:val="LndNormale1"/>
              <w:rPr>
                <w:color w:val="002060"/>
                <w:sz w:val="20"/>
              </w:rPr>
            </w:pPr>
            <w:r w:rsidRPr="00CE489D">
              <w:rPr>
                <w:color w:val="002060"/>
                <w:sz w:val="20"/>
              </w:rPr>
              <w:t>PERUGINI PIERPAOLO</w:t>
            </w:r>
          </w:p>
        </w:tc>
        <w:tc>
          <w:tcPr>
            <w:tcW w:w="1273" w:type="dxa"/>
            <w:tcBorders>
              <w:top w:val="single" w:sz="4" w:space="0" w:color="auto"/>
              <w:left w:val="single" w:sz="4" w:space="0" w:color="auto"/>
              <w:bottom w:val="single" w:sz="4" w:space="0" w:color="auto"/>
              <w:right w:val="single" w:sz="4" w:space="0" w:color="auto"/>
            </w:tcBorders>
          </w:tcPr>
          <w:p w14:paraId="7AB3F938" w14:textId="77777777" w:rsidR="00CE489D" w:rsidRPr="00CE489D" w:rsidRDefault="00CE489D" w:rsidP="003212F1">
            <w:pPr>
              <w:pStyle w:val="LndNormale1"/>
              <w:rPr>
                <w:color w:val="002060"/>
                <w:sz w:val="20"/>
              </w:rPr>
            </w:pPr>
            <w:r w:rsidRPr="00CE489D">
              <w:rPr>
                <w:color w:val="002060"/>
                <w:sz w:val="20"/>
              </w:rPr>
              <w:t>19.09.2008</w:t>
            </w:r>
          </w:p>
        </w:tc>
        <w:tc>
          <w:tcPr>
            <w:tcW w:w="1182" w:type="dxa"/>
            <w:tcBorders>
              <w:top w:val="single" w:sz="4" w:space="0" w:color="auto"/>
              <w:left w:val="single" w:sz="4" w:space="0" w:color="auto"/>
              <w:bottom w:val="single" w:sz="4" w:space="0" w:color="auto"/>
              <w:right w:val="single" w:sz="4" w:space="0" w:color="auto"/>
            </w:tcBorders>
          </w:tcPr>
          <w:p w14:paraId="656CCC22" w14:textId="77777777" w:rsidR="00CE489D" w:rsidRPr="00CE489D" w:rsidRDefault="00CE489D" w:rsidP="003212F1">
            <w:pPr>
              <w:pStyle w:val="LndNormale1"/>
              <w:jc w:val="left"/>
              <w:rPr>
                <w:color w:val="002060"/>
                <w:sz w:val="20"/>
              </w:rPr>
            </w:pPr>
            <w:r w:rsidRPr="00CE489D">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19E018AF" w14:textId="77777777" w:rsidR="00CE489D" w:rsidRPr="00CE489D" w:rsidRDefault="00CE489D" w:rsidP="003212F1">
            <w:pPr>
              <w:pStyle w:val="LndNormale1"/>
              <w:jc w:val="left"/>
              <w:rPr>
                <w:color w:val="002060"/>
                <w:sz w:val="20"/>
              </w:rPr>
            </w:pPr>
            <w:r w:rsidRPr="00CE489D">
              <w:rPr>
                <w:color w:val="002060"/>
                <w:sz w:val="20"/>
              </w:rPr>
              <w:t>TRODICA CALCIO ASD</w:t>
            </w:r>
          </w:p>
        </w:tc>
      </w:tr>
      <w:tr w:rsidR="00CE489D" w:rsidRPr="00CE489D" w14:paraId="1BCAC767" w14:textId="77777777" w:rsidTr="003212F1">
        <w:tc>
          <w:tcPr>
            <w:tcW w:w="1265" w:type="dxa"/>
            <w:tcBorders>
              <w:top w:val="single" w:sz="4" w:space="0" w:color="auto"/>
              <w:left w:val="single" w:sz="4" w:space="0" w:color="auto"/>
              <w:bottom w:val="single" w:sz="4" w:space="0" w:color="auto"/>
              <w:right w:val="single" w:sz="4" w:space="0" w:color="auto"/>
            </w:tcBorders>
          </w:tcPr>
          <w:p w14:paraId="6B4AC709" w14:textId="77777777" w:rsidR="00CE489D" w:rsidRPr="00CE489D" w:rsidRDefault="00CE489D" w:rsidP="003212F1">
            <w:pPr>
              <w:pStyle w:val="LndNormale1"/>
              <w:jc w:val="left"/>
              <w:rPr>
                <w:color w:val="002060"/>
                <w:sz w:val="20"/>
              </w:rPr>
            </w:pPr>
            <w:r w:rsidRPr="00CE489D">
              <w:rPr>
                <w:color w:val="002060"/>
                <w:sz w:val="20"/>
              </w:rPr>
              <w:t>3553439</w:t>
            </w:r>
          </w:p>
        </w:tc>
        <w:tc>
          <w:tcPr>
            <w:tcW w:w="2756" w:type="dxa"/>
            <w:tcBorders>
              <w:top w:val="single" w:sz="4" w:space="0" w:color="auto"/>
              <w:left w:val="single" w:sz="4" w:space="0" w:color="auto"/>
              <w:bottom w:val="single" w:sz="4" w:space="0" w:color="auto"/>
              <w:right w:val="single" w:sz="4" w:space="0" w:color="auto"/>
            </w:tcBorders>
          </w:tcPr>
          <w:p w14:paraId="2EC2A6F2" w14:textId="77777777" w:rsidR="00CE489D" w:rsidRPr="00CE489D" w:rsidRDefault="00CE489D" w:rsidP="003212F1">
            <w:pPr>
              <w:pStyle w:val="LndNormale1"/>
              <w:jc w:val="left"/>
              <w:rPr>
                <w:color w:val="002060"/>
                <w:sz w:val="20"/>
              </w:rPr>
            </w:pPr>
            <w:r w:rsidRPr="00CE489D">
              <w:rPr>
                <w:color w:val="002060"/>
                <w:sz w:val="20"/>
              </w:rPr>
              <w:t>SCOPONI MATTEO</w:t>
            </w:r>
          </w:p>
        </w:tc>
        <w:tc>
          <w:tcPr>
            <w:tcW w:w="1273" w:type="dxa"/>
            <w:tcBorders>
              <w:top w:val="single" w:sz="4" w:space="0" w:color="auto"/>
              <w:left w:val="single" w:sz="4" w:space="0" w:color="auto"/>
              <w:bottom w:val="single" w:sz="4" w:space="0" w:color="auto"/>
              <w:right w:val="single" w:sz="4" w:space="0" w:color="auto"/>
            </w:tcBorders>
          </w:tcPr>
          <w:p w14:paraId="7C8B635C" w14:textId="77777777" w:rsidR="00CE489D" w:rsidRPr="00CE489D" w:rsidRDefault="00CE489D" w:rsidP="003212F1">
            <w:pPr>
              <w:pStyle w:val="LndNormale1"/>
              <w:jc w:val="left"/>
              <w:rPr>
                <w:color w:val="002060"/>
                <w:sz w:val="20"/>
              </w:rPr>
            </w:pPr>
            <w:r w:rsidRPr="00CE489D">
              <w:rPr>
                <w:color w:val="002060"/>
                <w:sz w:val="20"/>
              </w:rPr>
              <w:t>25.02.2008</w:t>
            </w:r>
          </w:p>
        </w:tc>
        <w:tc>
          <w:tcPr>
            <w:tcW w:w="1182" w:type="dxa"/>
            <w:tcBorders>
              <w:top w:val="single" w:sz="4" w:space="0" w:color="auto"/>
              <w:left w:val="single" w:sz="4" w:space="0" w:color="auto"/>
              <w:bottom w:val="single" w:sz="4" w:space="0" w:color="auto"/>
              <w:right w:val="single" w:sz="4" w:space="0" w:color="auto"/>
            </w:tcBorders>
          </w:tcPr>
          <w:p w14:paraId="0A6FAB46" w14:textId="77777777" w:rsidR="00CE489D" w:rsidRPr="00CE489D" w:rsidRDefault="00CE489D" w:rsidP="003212F1">
            <w:pPr>
              <w:pStyle w:val="LndNormale1"/>
              <w:jc w:val="left"/>
              <w:rPr>
                <w:color w:val="002060"/>
                <w:sz w:val="20"/>
              </w:rPr>
            </w:pPr>
            <w:r w:rsidRPr="00CE489D">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790A50CD" w14:textId="77777777" w:rsidR="00CE489D" w:rsidRPr="00CE489D" w:rsidRDefault="00CE489D" w:rsidP="003212F1">
            <w:pPr>
              <w:pStyle w:val="LndNormale1"/>
              <w:jc w:val="left"/>
              <w:rPr>
                <w:color w:val="002060"/>
                <w:sz w:val="20"/>
              </w:rPr>
            </w:pPr>
            <w:r w:rsidRPr="00CE489D">
              <w:rPr>
                <w:color w:val="002060"/>
                <w:sz w:val="20"/>
              </w:rPr>
              <w:t>TRODICA CALCIO ASD</w:t>
            </w:r>
          </w:p>
        </w:tc>
      </w:tr>
      <w:tr w:rsidR="00CE489D" w:rsidRPr="00CE489D" w14:paraId="27F9F454" w14:textId="77777777" w:rsidTr="003212F1">
        <w:tc>
          <w:tcPr>
            <w:tcW w:w="1265" w:type="dxa"/>
            <w:tcBorders>
              <w:top w:val="single" w:sz="4" w:space="0" w:color="auto"/>
              <w:left w:val="single" w:sz="4" w:space="0" w:color="auto"/>
              <w:bottom w:val="single" w:sz="4" w:space="0" w:color="auto"/>
              <w:right w:val="single" w:sz="4" w:space="0" w:color="auto"/>
            </w:tcBorders>
          </w:tcPr>
          <w:p w14:paraId="4D5088DE" w14:textId="77777777" w:rsidR="00CE489D" w:rsidRPr="00CE489D" w:rsidRDefault="00CE489D" w:rsidP="003212F1">
            <w:pPr>
              <w:pStyle w:val="LndNormale1"/>
              <w:rPr>
                <w:color w:val="002060"/>
                <w:sz w:val="20"/>
              </w:rPr>
            </w:pPr>
            <w:r w:rsidRPr="00CE489D">
              <w:rPr>
                <w:color w:val="002060"/>
                <w:sz w:val="20"/>
              </w:rPr>
              <w:t>2178521</w:t>
            </w:r>
          </w:p>
        </w:tc>
        <w:tc>
          <w:tcPr>
            <w:tcW w:w="2756" w:type="dxa"/>
            <w:tcBorders>
              <w:top w:val="single" w:sz="4" w:space="0" w:color="auto"/>
              <w:left w:val="single" w:sz="4" w:space="0" w:color="auto"/>
              <w:bottom w:val="single" w:sz="4" w:space="0" w:color="auto"/>
              <w:right w:val="single" w:sz="4" w:space="0" w:color="auto"/>
            </w:tcBorders>
          </w:tcPr>
          <w:p w14:paraId="259F8D4F" w14:textId="77777777" w:rsidR="00CE489D" w:rsidRPr="00CE489D" w:rsidRDefault="00CE489D" w:rsidP="003212F1">
            <w:pPr>
              <w:pStyle w:val="LndNormale1"/>
              <w:rPr>
                <w:color w:val="002060"/>
                <w:sz w:val="20"/>
              </w:rPr>
            </w:pPr>
            <w:r w:rsidRPr="00CE489D">
              <w:rPr>
                <w:color w:val="002060"/>
                <w:sz w:val="20"/>
              </w:rPr>
              <w:t>BARTOLUCCI MATTEO</w:t>
            </w:r>
          </w:p>
        </w:tc>
        <w:tc>
          <w:tcPr>
            <w:tcW w:w="1273" w:type="dxa"/>
            <w:tcBorders>
              <w:top w:val="single" w:sz="4" w:space="0" w:color="auto"/>
              <w:left w:val="single" w:sz="4" w:space="0" w:color="auto"/>
              <w:bottom w:val="single" w:sz="4" w:space="0" w:color="auto"/>
              <w:right w:val="single" w:sz="4" w:space="0" w:color="auto"/>
            </w:tcBorders>
          </w:tcPr>
          <w:p w14:paraId="74FCCF4F" w14:textId="77777777" w:rsidR="00CE489D" w:rsidRPr="00CE489D" w:rsidRDefault="00CE489D" w:rsidP="003212F1">
            <w:pPr>
              <w:pStyle w:val="LndNormale1"/>
              <w:rPr>
                <w:color w:val="002060"/>
                <w:sz w:val="20"/>
              </w:rPr>
            </w:pPr>
            <w:r w:rsidRPr="00CE489D">
              <w:rPr>
                <w:color w:val="002060"/>
                <w:sz w:val="20"/>
              </w:rPr>
              <w:t>30.01.2006</w:t>
            </w:r>
          </w:p>
        </w:tc>
        <w:tc>
          <w:tcPr>
            <w:tcW w:w="1182" w:type="dxa"/>
            <w:tcBorders>
              <w:top w:val="single" w:sz="4" w:space="0" w:color="auto"/>
              <w:left w:val="single" w:sz="4" w:space="0" w:color="auto"/>
              <w:bottom w:val="single" w:sz="4" w:space="0" w:color="auto"/>
              <w:right w:val="single" w:sz="4" w:space="0" w:color="auto"/>
            </w:tcBorders>
          </w:tcPr>
          <w:p w14:paraId="21AA1212" w14:textId="77777777" w:rsidR="00CE489D" w:rsidRPr="00CE489D" w:rsidRDefault="00CE489D" w:rsidP="003212F1">
            <w:pPr>
              <w:pStyle w:val="LndNormale1"/>
              <w:rPr>
                <w:color w:val="002060"/>
                <w:sz w:val="20"/>
              </w:rPr>
            </w:pPr>
            <w:r w:rsidRPr="00CE489D">
              <w:rPr>
                <w:color w:val="002060"/>
                <w:sz w:val="20"/>
              </w:rPr>
              <w:t>61506</w:t>
            </w:r>
          </w:p>
        </w:tc>
        <w:tc>
          <w:tcPr>
            <w:tcW w:w="3436" w:type="dxa"/>
            <w:tcBorders>
              <w:top w:val="single" w:sz="4" w:space="0" w:color="auto"/>
              <w:left w:val="single" w:sz="4" w:space="0" w:color="auto"/>
              <w:bottom w:val="single" w:sz="4" w:space="0" w:color="auto"/>
              <w:right w:val="single" w:sz="4" w:space="0" w:color="auto"/>
            </w:tcBorders>
          </w:tcPr>
          <w:p w14:paraId="1484067F" w14:textId="77777777" w:rsidR="00CE489D" w:rsidRPr="00CE489D" w:rsidRDefault="00CE489D" w:rsidP="003212F1">
            <w:pPr>
              <w:pStyle w:val="LndNormale1"/>
              <w:rPr>
                <w:color w:val="002060"/>
                <w:sz w:val="20"/>
              </w:rPr>
            </w:pPr>
            <w:r w:rsidRPr="00CE489D">
              <w:rPr>
                <w:color w:val="002060"/>
                <w:sz w:val="20"/>
              </w:rPr>
              <w:t>A.S.D. TAVULLIA VALFOGLIA</w:t>
            </w:r>
          </w:p>
        </w:tc>
      </w:tr>
    </w:tbl>
    <w:p w14:paraId="3B1F0B37" w14:textId="77777777" w:rsidR="00CE489D" w:rsidRPr="00CE489D" w:rsidRDefault="00CE489D" w:rsidP="00CE489D">
      <w:pPr>
        <w:pStyle w:val="LndNormale1"/>
        <w:rPr>
          <w:color w:val="002060"/>
        </w:rPr>
      </w:pPr>
    </w:p>
    <w:p w14:paraId="30FE0882" w14:textId="77777777" w:rsidR="00CE489D" w:rsidRPr="00CE489D" w:rsidRDefault="00CE489D" w:rsidP="00CE489D">
      <w:pPr>
        <w:pStyle w:val="LndNormale1"/>
        <w:rPr>
          <w:b/>
          <w:color w:val="002060"/>
        </w:rPr>
      </w:pPr>
      <w:r w:rsidRPr="00CE489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E489D">
        <w:rPr>
          <w:b/>
          <w:color w:val="002060"/>
        </w:rPr>
        <w:t>11.01.2026:</w:t>
      </w:r>
    </w:p>
    <w:tbl>
      <w:tblPr>
        <w:tblW w:w="0" w:type="auto"/>
        <w:tblLook w:val="04A0" w:firstRow="1" w:lastRow="0" w:firstColumn="1" w:lastColumn="0" w:noHBand="0" w:noVBand="1"/>
      </w:tblPr>
      <w:tblGrid>
        <w:gridCol w:w="1265"/>
        <w:gridCol w:w="2756"/>
        <w:gridCol w:w="1273"/>
        <w:gridCol w:w="1182"/>
        <w:gridCol w:w="3436"/>
      </w:tblGrid>
      <w:tr w:rsidR="00CE489D" w:rsidRPr="00CE489D" w14:paraId="45CC8541" w14:textId="77777777" w:rsidTr="003212F1">
        <w:tc>
          <w:tcPr>
            <w:tcW w:w="1265" w:type="dxa"/>
            <w:tcBorders>
              <w:top w:val="single" w:sz="4" w:space="0" w:color="auto"/>
              <w:left w:val="single" w:sz="4" w:space="0" w:color="auto"/>
              <w:bottom w:val="single" w:sz="4" w:space="0" w:color="auto"/>
              <w:right w:val="single" w:sz="4" w:space="0" w:color="auto"/>
            </w:tcBorders>
            <w:hideMark/>
          </w:tcPr>
          <w:p w14:paraId="1C9940AA" w14:textId="77777777" w:rsidR="00CE489D" w:rsidRPr="00CE489D" w:rsidRDefault="00CE489D" w:rsidP="003212F1">
            <w:pPr>
              <w:pStyle w:val="LndNormale1"/>
              <w:jc w:val="center"/>
              <w:rPr>
                <w:color w:val="002060"/>
              </w:rPr>
            </w:pPr>
            <w:r w:rsidRPr="00CE48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E5280A4" w14:textId="77777777" w:rsidR="00CE489D" w:rsidRPr="00CE489D" w:rsidRDefault="00CE489D" w:rsidP="003212F1">
            <w:pPr>
              <w:pStyle w:val="LndNormale1"/>
              <w:jc w:val="center"/>
              <w:rPr>
                <w:color w:val="002060"/>
              </w:rPr>
            </w:pPr>
            <w:r w:rsidRPr="00CE48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E1DE6F8" w14:textId="77777777" w:rsidR="00CE489D" w:rsidRPr="00CE489D" w:rsidRDefault="00CE489D" w:rsidP="003212F1">
            <w:pPr>
              <w:pStyle w:val="LndNormale1"/>
              <w:jc w:val="center"/>
              <w:rPr>
                <w:color w:val="002060"/>
              </w:rPr>
            </w:pPr>
            <w:r w:rsidRPr="00CE48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C32BEAA" w14:textId="77777777" w:rsidR="00CE489D" w:rsidRPr="00CE489D" w:rsidRDefault="00CE489D" w:rsidP="003212F1">
            <w:pPr>
              <w:pStyle w:val="LndNormale1"/>
              <w:jc w:val="center"/>
              <w:rPr>
                <w:color w:val="002060"/>
              </w:rPr>
            </w:pPr>
            <w:r w:rsidRPr="00CE48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1C9624A" w14:textId="77777777" w:rsidR="00CE489D" w:rsidRPr="00CE489D" w:rsidRDefault="00CE489D" w:rsidP="003212F1">
            <w:pPr>
              <w:pStyle w:val="LndNormale1"/>
              <w:jc w:val="center"/>
              <w:rPr>
                <w:color w:val="002060"/>
              </w:rPr>
            </w:pPr>
            <w:r w:rsidRPr="00CE489D">
              <w:rPr>
                <w:color w:val="002060"/>
              </w:rPr>
              <w:t>Società</w:t>
            </w:r>
          </w:p>
        </w:tc>
      </w:tr>
      <w:tr w:rsidR="00CE489D" w:rsidRPr="00CE489D" w14:paraId="12B5190A" w14:textId="77777777" w:rsidTr="003212F1">
        <w:tc>
          <w:tcPr>
            <w:tcW w:w="1265" w:type="dxa"/>
            <w:tcBorders>
              <w:top w:val="single" w:sz="4" w:space="0" w:color="auto"/>
              <w:left w:val="single" w:sz="4" w:space="0" w:color="auto"/>
              <w:bottom w:val="single" w:sz="4" w:space="0" w:color="auto"/>
              <w:right w:val="single" w:sz="4" w:space="0" w:color="auto"/>
            </w:tcBorders>
          </w:tcPr>
          <w:p w14:paraId="5220D652" w14:textId="77777777" w:rsidR="00CE489D" w:rsidRPr="00CE489D" w:rsidRDefault="00CE489D" w:rsidP="003212F1">
            <w:pPr>
              <w:pStyle w:val="LndNormale1"/>
              <w:rPr>
                <w:color w:val="002060"/>
                <w:sz w:val="20"/>
              </w:rPr>
            </w:pPr>
            <w:r w:rsidRPr="00CE489D">
              <w:rPr>
                <w:color w:val="002060"/>
                <w:sz w:val="20"/>
              </w:rPr>
              <w:t>2323700</w:t>
            </w:r>
          </w:p>
        </w:tc>
        <w:tc>
          <w:tcPr>
            <w:tcW w:w="2756" w:type="dxa"/>
            <w:tcBorders>
              <w:top w:val="single" w:sz="4" w:space="0" w:color="auto"/>
              <w:left w:val="single" w:sz="4" w:space="0" w:color="auto"/>
              <w:bottom w:val="single" w:sz="4" w:space="0" w:color="auto"/>
              <w:right w:val="single" w:sz="4" w:space="0" w:color="auto"/>
            </w:tcBorders>
          </w:tcPr>
          <w:p w14:paraId="50CADB1C" w14:textId="77777777" w:rsidR="00CE489D" w:rsidRPr="00CE489D" w:rsidRDefault="00CE489D" w:rsidP="003212F1">
            <w:pPr>
              <w:pStyle w:val="LndNormale1"/>
              <w:rPr>
                <w:color w:val="002060"/>
                <w:sz w:val="20"/>
              </w:rPr>
            </w:pPr>
            <w:r w:rsidRPr="00CE489D">
              <w:rPr>
                <w:color w:val="002060"/>
                <w:sz w:val="20"/>
              </w:rPr>
              <w:t>SCARPANTONI MATTIA</w:t>
            </w:r>
          </w:p>
        </w:tc>
        <w:tc>
          <w:tcPr>
            <w:tcW w:w="1273" w:type="dxa"/>
            <w:tcBorders>
              <w:top w:val="single" w:sz="4" w:space="0" w:color="auto"/>
              <w:left w:val="single" w:sz="4" w:space="0" w:color="auto"/>
              <w:bottom w:val="single" w:sz="4" w:space="0" w:color="auto"/>
              <w:right w:val="single" w:sz="4" w:space="0" w:color="auto"/>
            </w:tcBorders>
          </w:tcPr>
          <w:p w14:paraId="11449A6A" w14:textId="77777777" w:rsidR="00CE489D" w:rsidRPr="00CE489D" w:rsidRDefault="00CE489D" w:rsidP="003212F1">
            <w:pPr>
              <w:pStyle w:val="LndNormale1"/>
              <w:rPr>
                <w:color w:val="002060"/>
                <w:sz w:val="20"/>
              </w:rPr>
            </w:pPr>
            <w:r w:rsidRPr="00CE489D">
              <w:rPr>
                <w:color w:val="002060"/>
                <w:sz w:val="20"/>
              </w:rPr>
              <w:t>12.05.2008</w:t>
            </w:r>
          </w:p>
        </w:tc>
        <w:tc>
          <w:tcPr>
            <w:tcW w:w="1182" w:type="dxa"/>
            <w:tcBorders>
              <w:top w:val="single" w:sz="4" w:space="0" w:color="auto"/>
              <w:left w:val="single" w:sz="4" w:space="0" w:color="auto"/>
              <w:bottom w:val="single" w:sz="4" w:space="0" w:color="auto"/>
              <w:right w:val="single" w:sz="4" w:space="0" w:color="auto"/>
            </w:tcBorders>
          </w:tcPr>
          <w:p w14:paraId="0FE494CD" w14:textId="77777777" w:rsidR="00CE489D" w:rsidRPr="00CE489D" w:rsidRDefault="00CE489D" w:rsidP="003212F1">
            <w:pPr>
              <w:pStyle w:val="LndNormale1"/>
              <w:jc w:val="left"/>
              <w:rPr>
                <w:color w:val="002060"/>
                <w:sz w:val="20"/>
              </w:rPr>
            </w:pPr>
            <w:r w:rsidRPr="00CE489D">
              <w:rPr>
                <w:color w:val="002060"/>
                <w:sz w:val="20"/>
              </w:rPr>
              <w:t>952819</w:t>
            </w:r>
          </w:p>
        </w:tc>
        <w:tc>
          <w:tcPr>
            <w:tcW w:w="3436" w:type="dxa"/>
            <w:tcBorders>
              <w:top w:val="single" w:sz="4" w:space="0" w:color="auto"/>
              <w:left w:val="single" w:sz="4" w:space="0" w:color="auto"/>
              <w:bottom w:val="single" w:sz="4" w:space="0" w:color="auto"/>
              <w:right w:val="single" w:sz="4" w:space="0" w:color="auto"/>
            </w:tcBorders>
          </w:tcPr>
          <w:p w14:paraId="4F2D2A1A" w14:textId="77777777" w:rsidR="00CE489D" w:rsidRPr="00CE489D" w:rsidRDefault="00CE489D" w:rsidP="003212F1">
            <w:pPr>
              <w:pStyle w:val="LndNormale1"/>
              <w:jc w:val="left"/>
              <w:rPr>
                <w:color w:val="002060"/>
                <w:sz w:val="20"/>
              </w:rPr>
            </w:pPr>
            <w:r w:rsidRPr="00CE489D">
              <w:rPr>
                <w:color w:val="002060"/>
                <w:sz w:val="20"/>
              </w:rPr>
              <w:t>A.S.D. CASTEL DI LAMA</w:t>
            </w:r>
          </w:p>
        </w:tc>
      </w:tr>
    </w:tbl>
    <w:p w14:paraId="488E5632" w14:textId="77777777" w:rsidR="00CE489D" w:rsidRPr="00CE489D" w:rsidRDefault="00CE489D" w:rsidP="00CE489D">
      <w:pPr>
        <w:pStyle w:val="LndNormale1"/>
        <w:rPr>
          <w:color w:val="002060"/>
        </w:rPr>
      </w:pPr>
    </w:p>
    <w:p w14:paraId="178D9389" w14:textId="77777777" w:rsidR="00CE489D" w:rsidRPr="00CE489D" w:rsidRDefault="00CE489D" w:rsidP="00CE489D">
      <w:pPr>
        <w:pStyle w:val="LndNormale1"/>
        <w:rPr>
          <w:b/>
          <w:color w:val="002060"/>
        </w:rPr>
      </w:pPr>
      <w:r w:rsidRPr="00CE489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E489D">
        <w:rPr>
          <w:b/>
          <w:color w:val="002060"/>
        </w:rPr>
        <w:t>12.01.2026:</w:t>
      </w:r>
    </w:p>
    <w:tbl>
      <w:tblPr>
        <w:tblW w:w="0" w:type="auto"/>
        <w:tblLook w:val="04A0" w:firstRow="1" w:lastRow="0" w:firstColumn="1" w:lastColumn="0" w:noHBand="0" w:noVBand="1"/>
      </w:tblPr>
      <w:tblGrid>
        <w:gridCol w:w="1265"/>
        <w:gridCol w:w="2756"/>
        <w:gridCol w:w="1273"/>
        <w:gridCol w:w="1182"/>
        <w:gridCol w:w="3436"/>
      </w:tblGrid>
      <w:tr w:rsidR="00CE489D" w:rsidRPr="00CE489D" w14:paraId="5F5FB93F" w14:textId="77777777" w:rsidTr="003212F1">
        <w:tc>
          <w:tcPr>
            <w:tcW w:w="1265" w:type="dxa"/>
            <w:tcBorders>
              <w:top w:val="single" w:sz="4" w:space="0" w:color="auto"/>
              <w:left w:val="single" w:sz="4" w:space="0" w:color="auto"/>
              <w:bottom w:val="single" w:sz="4" w:space="0" w:color="auto"/>
              <w:right w:val="single" w:sz="4" w:space="0" w:color="auto"/>
            </w:tcBorders>
            <w:hideMark/>
          </w:tcPr>
          <w:p w14:paraId="2D619A4E" w14:textId="77777777" w:rsidR="00CE489D" w:rsidRPr="00CE489D" w:rsidRDefault="00CE489D" w:rsidP="003212F1">
            <w:pPr>
              <w:pStyle w:val="LndNormale1"/>
              <w:jc w:val="center"/>
              <w:rPr>
                <w:color w:val="002060"/>
              </w:rPr>
            </w:pPr>
            <w:r w:rsidRPr="00CE48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4696A45" w14:textId="77777777" w:rsidR="00CE489D" w:rsidRPr="00CE489D" w:rsidRDefault="00CE489D" w:rsidP="003212F1">
            <w:pPr>
              <w:pStyle w:val="LndNormale1"/>
              <w:jc w:val="center"/>
              <w:rPr>
                <w:color w:val="002060"/>
              </w:rPr>
            </w:pPr>
            <w:r w:rsidRPr="00CE48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B1E9AEE" w14:textId="77777777" w:rsidR="00CE489D" w:rsidRPr="00CE489D" w:rsidRDefault="00CE489D" w:rsidP="003212F1">
            <w:pPr>
              <w:pStyle w:val="LndNormale1"/>
              <w:jc w:val="center"/>
              <w:rPr>
                <w:color w:val="002060"/>
              </w:rPr>
            </w:pPr>
            <w:r w:rsidRPr="00CE48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02A6956" w14:textId="77777777" w:rsidR="00CE489D" w:rsidRPr="00CE489D" w:rsidRDefault="00CE489D" w:rsidP="003212F1">
            <w:pPr>
              <w:pStyle w:val="LndNormale1"/>
              <w:jc w:val="center"/>
              <w:rPr>
                <w:color w:val="002060"/>
              </w:rPr>
            </w:pPr>
            <w:r w:rsidRPr="00CE48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617F006" w14:textId="77777777" w:rsidR="00CE489D" w:rsidRPr="00CE489D" w:rsidRDefault="00CE489D" w:rsidP="003212F1">
            <w:pPr>
              <w:pStyle w:val="LndNormale1"/>
              <w:jc w:val="center"/>
              <w:rPr>
                <w:color w:val="002060"/>
              </w:rPr>
            </w:pPr>
            <w:r w:rsidRPr="00CE489D">
              <w:rPr>
                <w:color w:val="002060"/>
              </w:rPr>
              <w:t>Società</w:t>
            </w:r>
          </w:p>
        </w:tc>
      </w:tr>
      <w:tr w:rsidR="00CE489D" w:rsidRPr="00CE489D" w14:paraId="3026783C" w14:textId="77777777" w:rsidTr="003212F1">
        <w:tc>
          <w:tcPr>
            <w:tcW w:w="1265" w:type="dxa"/>
            <w:tcBorders>
              <w:top w:val="single" w:sz="4" w:space="0" w:color="auto"/>
              <w:left w:val="single" w:sz="4" w:space="0" w:color="auto"/>
              <w:bottom w:val="single" w:sz="4" w:space="0" w:color="auto"/>
              <w:right w:val="single" w:sz="4" w:space="0" w:color="auto"/>
            </w:tcBorders>
          </w:tcPr>
          <w:p w14:paraId="76528006" w14:textId="77777777" w:rsidR="00CE489D" w:rsidRPr="00CE489D" w:rsidRDefault="00CE489D" w:rsidP="003212F1">
            <w:pPr>
              <w:pStyle w:val="LndNormale1"/>
              <w:rPr>
                <w:color w:val="002060"/>
                <w:sz w:val="20"/>
              </w:rPr>
            </w:pPr>
            <w:r w:rsidRPr="00CE489D">
              <w:rPr>
                <w:color w:val="002060"/>
                <w:sz w:val="20"/>
              </w:rPr>
              <w:t>4804133</w:t>
            </w:r>
          </w:p>
        </w:tc>
        <w:tc>
          <w:tcPr>
            <w:tcW w:w="2756" w:type="dxa"/>
            <w:tcBorders>
              <w:top w:val="single" w:sz="4" w:space="0" w:color="auto"/>
              <w:left w:val="single" w:sz="4" w:space="0" w:color="auto"/>
              <w:bottom w:val="single" w:sz="4" w:space="0" w:color="auto"/>
              <w:right w:val="single" w:sz="4" w:space="0" w:color="auto"/>
            </w:tcBorders>
          </w:tcPr>
          <w:p w14:paraId="560653B9" w14:textId="77777777" w:rsidR="00CE489D" w:rsidRPr="00CE489D" w:rsidRDefault="00CE489D" w:rsidP="003212F1">
            <w:pPr>
              <w:pStyle w:val="LndNormale1"/>
              <w:rPr>
                <w:color w:val="002060"/>
                <w:sz w:val="20"/>
              </w:rPr>
            </w:pPr>
            <w:r w:rsidRPr="00CE489D">
              <w:rPr>
                <w:color w:val="002060"/>
                <w:sz w:val="20"/>
              </w:rPr>
              <w:t>CINGOLANI RICCARDO</w:t>
            </w:r>
          </w:p>
        </w:tc>
        <w:tc>
          <w:tcPr>
            <w:tcW w:w="1273" w:type="dxa"/>
            <w:tcBorders>
              <w:top w:val="single" w:sz="4" w:space="0" w:color="auto"/>
              <w:left w:val="single" w:sz="4" w:space="0" w:color="auto"/>
              <w:bottom w:val="single" w:sz="4" w:space="0" w:color="auto"/>
              <w:right w:val="single" w:sz="4" w:space="0" w:color="auto"/>
            </w:tcBorders>
          </w:tcPr>
          <w:p w14:paraId="4BC6CFA0" w14:textId="77777777" w:rsidR="00CE489D" w:rsidRPr="00CE489D" w:rsidRDefault="00CE489D" w:rsidP="003212F1">
            <w:pPr>
              <w:pStyle w:val="LndNormale1"/>
              <w:rPr>
                <w:color w:val="002060"/>
                <w:sz w:val="20"/>
              </w:rPr>
            </w:pPr>
            <w:r w:rsidRPr="00CE489D">
              <w:rPr>
                <w:color w:val="002060"/>
                <w:sz w:val="20"/>
              </w:rPr>
              <w:t>12.06.1998</w:t>
            </w:r>
          </w:p>
        </w:tc>
        <w:tc>
          <w:tcPr>
            <w:tcW w:w="1182" w:type="dxa"/>
            <w:tcBorders>
              <w:top w:val="single" w:sz="4" w:space="0" w:color="auto"/>
              <w:left w:val="single" w:sz="4" w:space="0" w:color="auto"/>
              <w:bottom w:val="single" w:sz="4" w:space="0" w:color="auto"/>
              <w:right w:val="single" w:sz="4" w:space="0" w:color="auto"/>
            </w:tcBorders>
          </w:tcPr>
          <w:p w14:paraId="25180ACA" w14:textId="77777777" w:rsidR="00CE489D" w:rsidRPr="00CE489D" w:rsidRDefault="00CE489D" w:rsidP="003212F1">
            <w:pPr>
              <w:pStyle w:val="LndNormale1"/>
              <w:jc w:val="left"/>
              <w:rPr>
                <w:color w:val="002060"/>
                <w:sz w:val="20"/>
              </w:rPr>
            </w:pPr>
            <w:r w:rsidRPr="00CE489D">
              <w:rPr>
                <w:color w:val="002060"/>
                <w:sz w:val="20"/>
              </w:rPr>
              <w:t>32810</w:t>
            </w:r>
          </w:p>
        </w:tc>
        <w:tc>
          <w:tcPr>
            <w:tcW w:w="3436" w:type="dxa"/>
            <w:tcBorders>
              <w:top w:val="single" w:sz="4" w:space="0" w:color="auto"/>
              <w:left w:val="single" w:sz="4" w:space="0" w:color="auto"/>
              <w:bottom w:val="single" w:sz="4" w:space="0" w:color="auto"/>
              <w:right w:val="single" w:sz="4" w:space="0" w:color="auto"/>
            </w:tcBorders>
          </w:tcPr>
          <w:p w14:paraId="26629CCF" w14:textId="77777777" w:rsidR="00CE489D" w:rsidRPr="00CE489D" w:rsidRDefault="00CE489D" w:rsidP="003212F1">
            <w:pPr>
              <w:pStyle w:val="LndNormale1"/>
              <w:jc w:val="left"/>
              <w:rPr>
                <w:color w:val="002060"/>
                <w:sz w:val="20"/>
              </w:rPr>
            </w:pPr>
            <w:r w:rsidRPr="00CE489D">
              <w:rPr>
                <w:color w:val="002060"/>
                <w:sz w:val="20"/>
              </w:rPr>
              <w:t>A.S.D. CASETTE VERDINI</w:t>
            </w:r>
          </w:p>
        </w:tc>
      </w:tr>
      <w:tr w:rsidR="00CE489D" w:rsidRPr="00CE489D" w14:paraId="37685574" w14:textId="77777777" w:rsidTr="003212F1">
        <w:tc>
          <w:tcPr>
            <w:tcW w:w="1265" w:type="dxa"/>
            <w:tcBorders>
              <w:top w:val="single" w:sz="4" w:space="0" w:color="auto"/>
              <w:left w:val="single" w:sz="4" w:space="0" w:color="auto"/>
              <w:bottom w:val="single" w:sz="4" w:space="0" w:color="auto"/>
              <w:right w:val="single" w:sz="4" w:space="0" w:color="auto"/>
            </w:tcBorders>
          </w:tcPr>
          <w:p w14:paraId="4EDF50C4" w14:textId="77777777" w:rsidR="00CE489D" w:rsidRPr="00CE489D" w:rsidRDefault="00CE489D" w:rsidP="003212F1">
            <w:pPr>
              <w:pStyle w:val="LndNormale1"/>
              <w:jc w:val="left"/>
              <w:rPr>
                <w:color w:val="002060"/>
                <w:sz w:val="20"/>
              </w:rPr>
            </w:pPr>
            <w:r w:rsidRPr="00CE489D">
              <w:rPr>
                <w:color w:val="002060"/>
                <w:sz w:val="20"/>
              </w:rPr>
              <w:t>4015891</w:t>
            </w:r>
          </w:p>
        </w:tc>
        <w:tc>
          <w:tcPr>
            <w:tcW w:w="2756" w:type="dxa"/>
            <w:tcBorders>
              <w:top w:val="single" w:sz="4" w:space="0" w:color="auto"/>
              <w:left w:val="single" w:sz="4" w:space="0" w:color="auto"/>
              <w:bottom w:val="single" w:sz="4" w:space="0" w:color="auto"/>
              <w:right w:val="single" w:sz="4" w:space="0" w:color="auto"/>
            </w:tcBorders>
          </w:tcPr>
          <w:p w14:paraId="682A472B" w14:textId="77777777" w:rsidR="00CE489D" w:rsidRPr="00CE489D" w:rsidRDefault="00CE489D" w:rsidP="003212F1">
            <w:pPr>
              <w:pStyle w:val="LndNormale1"/>
              <w:jc w:val="left"/>
              <w:rPr>
                <w:color w:val="002060"/>
                <w:sz w:val="20"/>
              </w:rPr>
            </w:pPr>
            <w:r w:rsidRPr="00CE489D">
              <w:rPr>
                <w:color w:val="002060"/>
                <w:sz w:val="20"/>
              </w:rPr>
              <w:t>PETTINARI LUDOVICO</w:t>
            </w:r>
          </w:p>
        </w:tc>
        <w:tc>
          <w:tcPr>
            <w:tcW w:w="1273" w:type="dxa"/>
            <w:tcBorders>
              <w:top w:val="single" w:sz="4" w:space="0" w:color="auto"/>
              <w:left w:val="single" w:sz="4" w:space="0" w:color="auto"/>
              <w:bottom w:val="single" w:sz="4" w:space="0" w:color="auto"/>
              <w:right w:val="single" w:sz="4" w:space="0" w:color="auto"/>
            </w:tcBorders>
          </w:tcPr>
          <w:p w14:paraId="38F91FE7" w14:textId="77777777" w:rsidR="00CE489D" w:rsidRPr="00CE489D" w:rsidRDefault="00CE489D" w:rsidP="003212F1">
            <w:pPr>
              <w:pStyle w:val="LndNormale1"/>
              <w:jc w:val="left"/>
              <w:rPr>
                <w:color w:val="002060"/>
                <w:sz w:val="20"/>
              </w:rPr>
            </w:pPr>
            <w:r w:rsidRPr="00CE489D">
              <w:rPr>
                <w:color w:val="002060"/>
                <w:sz w:val="20"/>
              </w:rPr>
              <w:t>04.01.1990</w:t>
            </w:r>
          </w:p>
        </w:tc>
        <w:tc>
          <w:tcPr>
            <w:tcW w:w="1182" w:type="dxa"/>
            <w:tcBorders>
              <w:top w:val="single" w:sz="4" w:space="0" w:color="auto"/>
              <w:left w:val="single" w:sz="4" w:space="0" w:color="auto"/>
              <w:bottom w:val="single" w:sz="4" w:space="0" w:color="auto"/>
              <w:right w:val="single" w:sz="4" w:space="0" w:color="auto"/>
            </w:tcBorders>
          </w:tcPr>
          <w:p w14:paraId="4849AE3E" w14:textId="77777777" w:rsidR="00CE489D" w:rsidRPr="00CE489D" w:rsidRDefault="00CE489D" w:rsidP="003212F1">
            <w:pPr>
              <w:pStyle w:val="LndNormale1"/>
              <w:jc w:val="left"/>
              <w:rPr>
                <w:color w:val="002060"/>
                <w:sz w:val="20"/>
              </w:rPr>
            </w:pPr>
            <w:r w:rsidRPr="00CE489D">
              <w:rPr>
                <w:color w:val="002060"/>
                <w:sz w:val="20"/>
              </w:rPr>
              <w:t>80013</w:t>
            </w:r>
          </w:p>
        </w:tc>
        <w:tc>
          <w:tcPr>
            <w:tcW w:w="3436" w:type="dxa"/>
            <w:tcBorders>
              <w:top w:val="single" w:sz="4" w:space="0" w:color="auto"/>
              <w:left w:val="single" w:sz="4" w:space="0" w:color="auto"/>
              <w:bottom w:val="single" w:sz="4" w:space="0" w:color="auto"/>
              <w:right w:val="single" w:sz="4" w:space="0" w:color="auto"/>
            </w:tcBorders>
          </w:tcPr>
          <w:p w14:paraId="4DAE6BBF" w14:textId="77777777" w:rsidR="00CE489D" w:rsidRPr="00CE489D" w:rsidRDefault="00CE489D" w:rsidP="003212F1">
            <w:pPr>
              <w:pStyle w:val="LndNormale1"/>
              <w:jc w:val="left"/>
              <w:rPr>
                <w:color w:val="002060"/>
                <w:sz w:val="20"/>
              </w:rPr>
            </w:pPr>
            <w:r w:rsidRPr="00CE489D">
              <w:rPr>
                <w:color w:val="002060"/>
                <w:sz w:val="20"/>
              </w:rPr>
              <w:t>A.S.D. MONTECOSARO</w:t>
            </w:r>
          </w:p>
        </w:tc>
      </w:tr>
    </w:tbl>
    <w:p w14:paraId="38A31F87" w14:textId="77777777" w:rsidR="00CE489D" w:rsidRPr="00CE489D" w:rsidRDefault="00CE489D" w:rsidP="00CE489D">
      <w:pPr>
        <w:pStyle w:val="LndNormale1"/>
        <w:rPr>
          <w:color w:val="002060"/>
        </w:rPr>
      </w:pPr>
    </w:p>
    <w:p w14:paraId="64FD5675" w14:textId="77777777" w:rsidR="00CE489D" w:rsidRPr="00CE489D" w:rsidRDefault="00CE489D" w:rsidP="00CE489D">
      <w:pPr>
        <w:pStyle w:val="LndNormale1"/>
        <w:rPr>
          <w:b/>
          <w:color w:val="002060"/>
        </w:rPr>
      </w:pPr>
      <w:r w:rsidRPr="00CE489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E489D">
        <w:rPr>
          <w:b/>
          <w:color w:val="002060"/>
        </w:rPr>
        <w:t>13.01.2026:</w:t>
      </w:r>
    </w:p>
    <w:tbl>
      <w:tblPr>
        <w:tblW w:w="0" w:type="auto"/>
        <w:tblLook w:val="04A0" w:firstRow="1" w:lastRow="0" w:firstColumn="1" w:lastColumn="0" w:noHBand="0" w:noVBand="1"/>
      </w:tblPr>
      <w:tblGrid>
        <w:gridCol w:w="1265"/>
        <w:gridCol w:w="2756"/>
        <w:gridCol w:w="1273"/>
        <w:gridCol w:w="1182"/>
        <w:gridCol w:w="3436"/>
      </w:tblGrid>
      <w:tr w:rsidR="00CE489D" w:rsidRPr="00CE489D" w14:paraId="6C1E6445" w14:textId="77777777" w:rsidTr="003212F1">
        <w:tc>
          <w:tcPr>
            <w:tcW w:w="1265" w:type="dxa"/>
            <w:tcBorders>
              <w:top w:val="single" w:sz="4" w:space="0" w:color="auto"/>
              <w:left w:val="single" w:sz="4" w:space="0" w:color="auto"/>
              <w:bottom w:val="single" w:sz="4" w:space="0" w:color="auto"/>
              <w:right w:val="single" w:sz="4" w:space="0" w:color="auto"/>
            </w:tcBorders>
            <w:hideMark/>
          </w:tcPr>
          <w:p w14:paraId="65EAAD3B" w14:textId="77777777" w:rsidR="00CE489D" w:rsidRPr="00CE489D" w:rsidRDefault="00CE489D" w:rsidP="003212F1">
            <w:pPr>
              <w:pStyle w:val="LndNormale1"/>
              <w:jc w:val="center"/>
              <w:rPr>
                <w:color w:val="002060"/>
              </w:rPr>
            </w:pPr>
            <w:r w:rsidRPr="00CE48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7048B65" w14:textId="77777777" w:rsidR="00CE489D" w:rsidRPr="00CE489D" w:rsidRDefault="00CE489D" w:rsidP="003212F1">
            <w:pPr>
              <w:pStyle w:val="LndNormale1"/>
              <w:jc w:val="center"/>
              <w:rPr>
                <w:color w:val="002060"/>
              </w:rPr>
            </w:pPr>
            <w:r w:rsidRPr="00CE48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4648F2A" w14:textId="77777777" w:rsidR="00CE489D" w:rsidRPr="00CE489D" w:rsidRDefault="00CE489D" w:rsidP="003212F1">
            <w:pPr>
              <w:pStyle w:val="LndNormale1"/>
              <w:jc w:val="center"/>
              <w:rPr>
                <w:color w:val="002060"/>
              </w:rPr>
            </w:pPr>
            <w:r w:rsidRPr="00CE48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0D50046" w14:textId="77777777" w:rsidR="00CE489D" w:rsidRPr="00CE489D" w:rsidRDefault="00CE489D" w:rsidP="003212F1">
            <w:pPr>
              <w:pStyle w:val="LndNormale1"/>
              <w:jc w:val="center"/>
              <w:rPr>
                <w:color w:val="002060"/>
              </w:rPr>
            </w:pPr>
            <w:r w:rsidRPr="00CE48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67831E2" w14:textId="77777777" w:rsidR="00CE489D" w:rsidRPr="00CE489D" w:rsidRDefault="00CE489D" w:rsidP="003212F1">
            <w:pPr>
              <w:pStyle w:val="LndNormale1"/>
              <w:jc w:val="center"/>
              <w:rPr>
                <w:color w:val="002060"/>
              </w:rPr>
            </w:pPr>
            <w:r w:rsidRPr="00CE489D">
              <w:rPr>
                <w:color w:val="002060"/>
              </w:rPr>
              <w:t>Società</w:t>
            </w:r>
          </w:p>
        </w:tc>
      </w:tr>
      <w:tr w:rsidR="00CE489D" w:rsidRPr="00CE489D" w14:paraId="11F13F2E" w14:textId="77777777" w:rsidTr="003212F1">
        <w:tc>
          <w:tcPr>
            <w:tcW w:w="1265" w:type="dxa"/>
            <w:tcBorders>
              <w:top w:val="single" w:sz="4" w:space="0" w:color="auto"/>
              <w:left w:val="single" w:sz="4" w:space="0" w:color="auto"/>
              <w:bottom w:val="single" w:sz="4" w:space="0" w:color="auto"/>
              <w:right w:val="single" w:sz="4" w:space="0" w:color="auto"/>
            </w:tcBorders>
          </w:tcPr>
          <w:p w14:paraId="64F99B9B" w14:textId="77777777" w:rsidR="00CE489D" w:rsidRPr="00CE489D" w:rsidRDefault="00CE489D" w:rsidP="003212F1">
            <w:pPr>
              <w:pStyle w:val="LndNormale1"/>
              <w:rPr>
                <w:color w:val="002060"/>
                <w:sz w:val="20"/>
              </w:rPr>
            </w:pPr>
            <w:r w:rsidRPr="00CE489D">
              <w:rPr>
                <w:color w:val="002060"/>
                <w:sz w:val="20"/>
              </w:rPr>
              <w:t>2310073</w:t>
            </w:r>
          </w:p>
        </w:tc>
        <w:tc>
          <w:tcPr>
            <w:tcW w:w="2756" w:type="dxa"/>
            <w:tcBorders>
              <w:top w:val="single" w:sz="4" w:space="0" w:color="auto"/>
              <w:left w:val="single" w:sz="4" w:space="0" w:color="auto"/>
              <w:bottom w:val="single" w:sz="4" w:space="0" w:color="auto"/>
              <w:right w:val="single" w:sz="4" w:space="0" w:color="auto"/>
            </w:tcBorders>
          </w:tcPr>
          <w:p w14:paraId="56D382EB" w14:textId="77777777" w:rsidR="00CE489D" w:rsidRPr="00CE489D" w:rsidRDefault="00CE489D" w:rsidP="003212F1">
            <w:pPr>
              <w:pStyle w:val="LndNormale1"/>
              <w:rPr>
                <w:color w:val="002060"/>
                <w:sz w:val="20"/>
              </w:rPr>
            </w:pPr>
            <w:r w:rsidRPr="00CE489D">
              <w:rPr>
                <w:color w:val="002060"/>
                <w:sz w:val="20"/>
              </w:rPr>
              <w:t>IOMMI ELIA</w:t>
            </w:r>
          </w:p>
        </w:tc>
        <w:tc>
          <w:tcPr>
            <w:tcW w:w="1273" w:type="dxa"/>
            <w:tcBorders>
              <w:top w:val="single" w:sz="4" w:space="0" w:color="auto"/>
              <w:left w:val="single" w:sz="4" w:space="0" w:color="auto"/>
              <w:bottom w:val="single" w:sz="4" w:space="0" w:color="auto"/>
              <w:right w:val="single" w:sz="4" w:space="0" w:color="auto"/>
            </w:tcBorders>
          </w:tcPr>
          <w:p w14:paraId="0B5243A5" w14:textId="77777777" w:rsidR="00CE489D" w:rsidRPr="00CE489D" w:rsidRDefault="00CE489D" w:rsidP="003212F1">
            <w:pPr>
              <w:pStyle w:val="LndNormale1"/>
              <w:rPr>
                <w:color w:val="002060"/>
                <w:sz w:val="20"/>
              </w:rPr>
            </w:pPr>
            <w:r w:rsidRPr="00CE489D">
              <w:rPr>
                <w:color w:val="002060"/>
                <w:sz w:val="20"/>
              </w:rPr>
              <w:t>18.08.2005</w:t>
            </w:r>
          </w:p>
        </w:tc>
        <w:tc>
          <w:tcPr>
            <w:tcW w:w="1182" w:type="dxa"/>
            <w:tcBorders>
              <w:top w:val="single" w:sz="4" w:space="0" w:color="auto"/>
              <w:left w:val="single" w:sz="4" w:space="0" w:color="auto"/>
              <w:bottom w:val="single" w:sz="4" w:space="0" w:color="auto"/>
              <w:right w:val="single" w:sz="4" w:space="0" w:color="auto"/>
            </w:tcBorders>
          </w:tcPr>
          <w:p w14:paraId="6DF9D559" w14:textId="77777777" w:rsidR="00CE489D" w:rsidRPr="00CE489D" w:rsidRDefault="00CE489D" w:rsidP="003212F1">
            <w:pPr>
              <w:pStyle w:val="LndNormale1"/>
              <w:jc w:val="left"/>
              <w:rPr>
                <w:color w:val="002060"/>
                <w:sz w:val="20"/>
              </w:rPr>
            </w:pPr>
            <w:r w:rsidRPr="00CE489D">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247AB151" w14:textId="77777777" w:rsidR="00CE489D" w:rsidRPr="00CE489D" w:rsidRDefault="00CE489D" w:rsidP="003212F1">
            <w:pPr>
              <w:pStyle w:val="LndNormale1"/>
              <w:jc w:val="left"/>
              <w:rPr>
                <w:color w:val="002060"/>
                <w:sz w:val="20"/>
              </w:rPr>
            </w:pPr>
            <w:r w:rsidRPr="00CE489D">
              <w:rPr>
                <w:color w:val="002060"/>
                <w:sz w:val="20"/>
              </w:rPr>
              <w:t>G.S. PALMENSE-FERMANA SSDA</w:t>
            </w:r>
          </w:p>
        </w:tc>
      </w:tr>
      <w:tr w:rsidR="00CE489D" w:rsidRPr="00CE489D" w14:paraId="195BC23B" w14:textId="77777777" w:rsidTr="003212F1">
        <w:tc>
          <w:tcPr>
            <w:tcW w:w="1265" w:type="dxa"/>
            <w:tcBorders>
              <w:top w:val="single" w:sz="4" w:space="0" w:color="auto"/>
              <w:left w:val="single" w:sz="4" w:space="0" w:color="auto"/>
              <w:bottom w:val="single" w:sz="4" w:space="0" w:color="auto"/>
              <w:right w:val="single" w:sz="4" w:space="0" w:color="auto"/>
            </w:tcBorders>
          </w:tcPr>
          <w:p w14:paraId="6F117783" w14:textId="77777777" w:rsidR="00CE489D" w:rsidRPr="00CE489D" w:rsidRDefault="00CE489D" w:rsidP="003212F1">
            <w:pPr>
              <w:pStyle w:val="LndNormale1"/>
              <w:rPr>
                <w:color w:val="002060"/>
                <w:sz w:val="20"/>
              </w:rPr>
            </w:pPr>
            <w:r w:rsidRPr="00CE489D">
              <w:rPr>
                <w:color w:val="002060"/>
                <w:sz w:val="20"/>
              </w:rPr>
              <w:t>2305980</w:t>
            </w:r>
          </w:p>
        </w:tc>
        <w:tc>
          <w:tcPr>
            <w:tcW w:w="2756" w:type="dxa"/>
            <w:tcBorders>
              <w:top w:val="single" w:sz="4" w:space="0" w:color="auto"/>
              <w:left w:val="single" w:sz="4" w:space="0" w:color="auto"/>
              <w:bottom w:val="single" w:sz="4" w:space="0" w:color="auto"/>
              <w:right w:val="single" w:sz="4" w:space="0" w:color="auto"/>
            </w:tcBorders>
          </w:tcPr>
          <w:p w14:paraId="0C22D873" w14:textId="77777777" w:rsidR="00CE489D" w:rsidRPr="00CE489D" w:rsidRDefault="00CE489D" w:rsidP="003212F1">
            <w:pPr>
              <w:pStyle w:val="LndNormale1"/>
              <w:rPr>
                <w:color w:val="002060"/>
                <w:sz w:val="20"/>
              </w:rPr>
            </w:pPr>
            <w:r w:rsidRPr="00CE489D">
              <w:rPr>
                <w:color w:val="002060"/>
                <w:sz w:val="20"/>
              </w:rPr>
              <w:t>GUIDERI ADRIANO</w:t>
            </w:r>
          </w:p>
        </w:tc>
        <w:tc>
          <w:tcPr>
            <w:tcW w:w="1273" w:type="dxa"/>
            <w:tcBorders>
              <w:top w:val="single" w:sz="4" w:space="0" w:color="auto"/>
              <w:left w:val="single" w:sz="4" w:space="0" w:color="auto"/>
              <w:bottom w:val="single" w:sz="4" w:space="0" w:color="auto"/>
              <w:right w:val="single" w:sz="4" w:space="0" w:color="auto"/>
            </w:tcBorders>
          </w:tcPr>
          <w:p w14:paraId="2FD670FF" w14:textId="77777777" w:rsidR="00CE489D" w:rsidRPr="00CE489D" w:rsidRDefault="00CE489D" w:rsidP="003212F1">
            <w:pPr>
              <w:pStyle w:val="LndNormale1"/>
              <w:rPr>
                <w:color w:val="002060"/>
                <w:sz w:val="20"/>
              </w:rPr>
            </w:pPr>
            <w:r w:rsidRPr="00CE489D">
              <w:rPr>
                <w:color w:val="002060"/>
                <w:sz w:val="20"/>
              </w:rPr>
              <w:t>19.04.2007</w:t>
            </w:r>
          </w:p>
        </w:tc>
        <w:tc>
          <w:tcPr>
            <w:tcW w:w="1182" w:type="dxa"/>
            <w:tcBorders>
              <w:top w:val="single" w:sz="4" w:space="0" w:color="auto"/>
              <w:left w:val="single" w:sz="4" w:space="0" w:color="auto"/>
              <w:bottom w:val="single" w:sz="4" w:space="0" w:color="auto"/>
              <w:right w:val="single" w:sz="4" w:space="0" w:color="auto"/>
            </w:tcBorders>
          </w:tcPr>
          <w:p w14:paraId="50B9A979" w14:textId="77777777" w:rsidR="00CE489D" w:rsidRPr="00CE489D" w:rsidRDefault="00CE489D" w:rsidP="003212F1">
            <w:pPr>
              <w:pStyle w:val="LndNormale1"/>
              <w:jc w:val="left"/>
              <w:rPr>
                <w:color w:val="002060"/>
                <w:sz w:val="20"/>
              </w:rPr>
            </w:pPr>
            <w:r w:rsidRPr="00CE489D">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7DA761B1" w14:textId="77777777" w:rsidR="00CE489D" w:rsidRPr="00CE489D" w:rsidRDefault="00CE489D" w:rsidP="003212F1">
            <w:pPr>
              <w:pStyle w:val="LndNormale1"/>
              <w:jc w:val="left"/>
              <w:rPr>
                <w:color w:val="002060"/>
                <w:sz w:val="20"/>
              </w:rPr>
            </w:pPr>
            <w:r w:rsidRPr="00CE489D">
              <w:rPr>
                <w:color w:val="002060"/>
                <w:sz w:val="20"/>
              </w:rPr>
              <w:t>M.C.C. MONTEGRANARO SSDRL</w:t>
            </w:r>
          </w:p>
        </w:tc>
      </w:tr>
      <w:tr w:rsidR="00CE489D" w:rsidRPr="00CE489D" w14:paraId="7DAB536F" w14:textId="77777777" w:rsidTr="003212F1">
        <w:tc>
          <w:tcPr>
            <w:tcW w:w="1265" w:type="dxa"/>
            <w:tcBorders>
              <w:top w:val="single" w:sz="4" w:space="0" w:color="auto"/>
              <w:left w:val="single" w:sz="4" w:space="0" w:color="auto"/>
              <w:bottom w:val="single" w:sz="4" w:space="0" w:color="auto"/>
              <w:right w:val="single" w:sz="4" w:space="0" w:color="auto"/>
            </w:tcBorders>
          </w:tcPr>
          <w:p w14:paraId="70371FE2" w14:textId="77777777" w:rsidR="00CE489D" w:rsidRPr="00CE489D" w:rsidRDefault="00CE489D" w:rsidP="003212F1">
            <w:pPr>
              <w:pStyle w:val="LndNormale1"/>
              <w:rPr>
                <w:color w:val="002060"/>
                <w:sz w:val="20"/>
              </w:rPr>
            </w:pPr>
            <w:r w:rsidRPr="00CE489D">
              <w:rPr>
                <w:color w:val="002060"/>
                <w:sz w:val="20"/>
              </w:rPr>
              <w:t>2066404</w:t>
            </w:r>
          </w:p>
        </w:tc>
        <w:tc>
          <w:tcPr>
            <w:tcW w:w="2756" w:type="dxa"/>
            <w:tcBorders>
              <w:top w:val="single" w:sz="4" w:space="0" w:color="auto"/>
              <w:left w:val="single" w:sz="4" w:space="0" w:color="auto"/>
              <w:bottom w:val="single" w:sz="4" w:space="0" w:color="auto"/>
              <w:right w:val="single" w:sz="4" w:space="0" w:color="auto"/>
            </w:tcBorders>
          </w:tcPr>
          <w:p w14:paraId="0DCF01C3" w14:textId="77777777" w:rsidR="00CE489D" w:rsidRPr="00CE489D" w:rsidRDefault="00CE489D" w:rsidP="003212F1">
            <w:pPr>
              <w:pStyle w:val="LndNormale1"/>
              <w:rPr>
                <w:color w:val="002060"/>
                <w:sz w:val="20"/>
              </w:rPr>
            </w:pPr>
            <w:r w:rsidRPr="00CE489D">
              <w:rPr>
                <w:color w:val="002060"/>
                <w:sz w:val="20"/>
              </w:rPr>
              <w:t>GRASSI FRANCESCO</w:t>
            </w:r>
          </w:p>
        </w:tc>
        <w:tc>
          <w:tcPr>
            <w:tcW w:w="1273" w:type="dxa"/>
            <w:tcBorders>
              <w:top w:val="single" w:sz="4" w:space="0" w:color="auto"/>
              <w:left w:val="single" w:sz="4" w:space="0" w:color="auto"/>
              <w:bottom w:val="single" w:sz="4" w:space="0" w:color="auto"/>
              <w:right w:val="single" w:sz="4" w:space="0" w:color="auto"/>
            </w:tcBorders>
          </w:tcPr>
          <w:p w14:paraId="5983559A" w14:textId="77777777" w:rsidR="00CE489D" w:rsidRPr="00CE489D" w:rsidRDefault="00CE489D" w:rsidP="003212F1">
            <w:pPr>
              <w:pStyle w:val="LndNormale1"/>
              <w:rPr>
                <w:color w:val="002060"/>
                <w:sz w:val="20"/>
              </w:rPr>
            </w:pPr>
            <w:r w:rsidRPr="00CE489D">
              <w:rPr>
                <w:color w:val="002060"/>
                <w:sz w:val="20"/>
              </w:rPr>
              <w:t>22.02.2006</w:t>
            </w:r>
          </w:p>
        </w:tc>
        <w:tc>
          <w:tcPr>
            <w:tcW w:w="1182" w:type="dxa"/>
            <w:tcBorders>
              <w:top w:val="single" w:sz="4" w:space="0" w:color="auto"/>
              <w:left w:val="single" w:sz="4" w:space="0" w:color="auto"/>
              <w:bottom w:val="single" w:sz="4" w:space="0" w:color="auto"/>
              <w:right w:val="single" w:sz="4" w:space="0" w:color="auto"/>
            </w:tcBorders>
          </w:tcPr>
          <w:p w14:paraId="1E77E4E4" w14:textId="77777777" w:rsidR="00CE489D" w:rsidRPr="00CE489D" w:rsidRDefault="00CE489D" w:rsidP="003212F1">
            <w:pPr>
              <w:pStyle w:val="LndNormale1"/>
              <w:jc w:val="left"/>
              <w:rPr>
                <w:color w:val="002060"/>
                <w:sz w:val="20"/>
              </w:rPr>
            </w:pPr>
            <w:r w:rsidRPr="00CE489D">
              <w:rPr>
                <w:color w:val="002060"/>
                <w:sz w:val="20"/>
              </w:rPr>
              <w:t>940728</w:t>
            </w:r>
          </w:p>
        </w:tc>
        <w:tc>
          <w:tcPr>
            <w:tcW w:w="3436" w:type="dxa"/>
            <w:tcBorders>
              <w:top w:val="single" w:sz="4" w:space="0" w:color="auto"/>
              <w:left w:val="single" w:sz="4" w:space="0" w:color="auto"/>
              <w:bottom w:val="single" w:sz="4" w:space="0" w:color="auto"/>
              <w:right w:val="single" w:sz="4" w:space="0" w:color="auto"/>
            </w:tcBorders>
          </w:tcPr>
          <w:p w14:paraId="7894C08A" w14:textId="77777777" w:rsidR="00CE489D" w:rsidRPr="00CE489D" w:rsidRDefault="00CE489D" w:rsidP="003212F1">
            <w:pPr>
              <w:pStyle w:val="LndNormale1"/>
              <w:jc w:val="left"/>
              <w:rPr>
                <w:color w:val="002060"/>
                <w:sz w:val="20"/>
              </w:rPr>
            </w:pPr>
            <w:r w:rsidRPr="00CE489D">
              <w:rPr>
                <w:color w:val="002060"/>
                <w:sz w:val="20"/>
              </w:rPr>
              <w:t>S.S.D. MONTEFANO CALCIO A R.</w:t>
            </w:r>
          </w:p>
        </w:tc>
      </w:tr>
      <w:tr w:rsidR="00CE489D" w:rsidRPr="00CE489D" w14:paraId="5EF8E258" w14:textId="77777777" w:rsidTr="003212F1">
        <w:tc>
          <w:tcPr>
            <w:tcW w:w="1265" w:type="dxa"/>
            <w:tcBorders>
              <w:top w:val="single" w:sz="4" w:space="0" w:color="auto"/>
              <w:left w:val="single" w:sz="4" w:space="0" w:color="auto"/>
              <w:bottom w:val="single" w:sz="4" w:space="0" w:color="auto"/>
              <w:right w:val="single" w:sz="4" w:space="0" w:color="auto"/>
            </w:tcBorders>
          </w:tcPr>
          <w:p w14:paraId="30ACB958" w14:textId="77777777" w:rsidR="00CE489D" w:rsidRPr="00CE489D" w:rsidRDefault="00CE489D" w:rsidP="003212F1">
            <w:pPr>
              <w:pStyle w:val="LndNormale1"/>
              <w:rPr>
                <w:color w:val="002060"/>
                <w:sz w:val="20"/>
              </w:rPr>
            </w:pPr>
            <w:r w:rsidRPr="00CE489D">
              <w:rPr>
                <w:color w:val="002060"/>
                <w:sz w:val="20"/>
              </w:rPr>
              <w:t>5076992</w:t>
            </w:r>
          </w:p>
        </w:tc>
        <w:tc>
          <w:tcPr>
            <w:tcW w:w="2756" w:type="dxa"/>
            <w:tcBorders>
              <w:top w:val="single" w:sz="4" w:space="0" w:color="auto"/>
              <w:left w:val="single" w:sz="4" w:space="0" w:color="auto"/>
              <w:bottom w:val="single" w:sz="4" w:space="0" w:color="auto"/>
              <w:right w:val="single" w:sz="4" w:space="0" w:color="auto"/>
            </w:tcBorders>
          </w:tcPr>
          <w:p w14:paraId="6D4F2DB9" w14:textId="77777777" w:rsidR="00CE489D" w:rsidRPr="00CE489D" w:rsidRDefault="00CE489D" w:rsidP="003212F1">
            <w:pPr>
              <w:pStyle w:val="LndNormale1"/>
              <w:rPr>
                <w:color w:val="002060"/>
                <w:sz w:val="20"/>
              </w:rPr>
            </w:pPr>
            <w:r w:rsidRPr="00CE489D">
              <w:rPr>
                <w:color w:val="002060"/>
                <w:sz w:val="20"/>
              </w:rPr>
              <w:t>CRESCENZI SERGIO</w:t>
            </w:r>
          </w:p>
        </w:tc>
        <w:tc>
          <w:tcPr>
            <w:tcW w:w="1273" w:type="dxa"/>
            <w:tcBorders>
              <w:top w:val="single" w:sz="4" w:space="0" w:color="auto"/>
              <w:left w:val="single" w:sz="4" w:space="0" w:color="auto"/>
              <w:bottom w:val="single" w:sz="4" w:space="0" w:color="auto"/>
              <w:right w:val="single" w:sz="4" w:space="0" w:color="auto"/>
            </w:tcBorders>
          </w:tcPr>
          <w:p w14:paraId="1199FA5C" w14:textId="77777777" w:rsidR="00CE489D" w:rsidRPr="00CE489D" w:rsidRDefault="00CE489D" w:rsidP="003212F1">
            <w:pPr>
              <w:pStyle w:val="LndNormale1"/>
              <w:rPr>
                <w:color w:val="002060"/>
                <w:sz w:val="20"/>
              </w:rPr>
            </w:pPr>
            <w:r w:rsidRPr="00CE489D">
              <w:rPr>
                <w:color w:val="002060"/>
                <w:sz w:val="20"/>
              </w:rPr>
              <w:t>17.04.1999</w:t>
            </w:r>
          </w:p>
        </w:tc>
        <w:tc>
          <w:tcPr>
            <w:tcW w:w="1182" w:type="dxa"/>
            <w:tcBorders>
              <w:top w:val="single" w:sz="4" w:space="0" w:color="auto"/>
              <w:left w:val="single" w:sz="4" w:space="0" w:color="auto"/>
              <w:bottom w:val="single" w:sz="4" w:space="0" w:color="auto"/>
              <w:right w:val="single" w:sz="4" w:space="0" w:color="auto"/>
            </w:tcBorders>
          </w:tcPr>
          <w:p w14:paraId="5B26617A" w14:textId="77777777" w:rsidR="00CE489D" w:rsidRPr="00CE489D" w:rsidRDefault="00CE489D" w:rsidP="003212F1">
            <w:pPr>
              <w:pStyle w:val="LndNormale1"/>
              <w:jc w:val="left"/>
              <w:rPr>
                <w:color w:val="002060"/>
                <w:sz w:val="20"/>
              </w:rPr>
            </w:pPr>
            <w:r w:rsidRPr="00CE489D">
              <w:rPr>
                <w:color w:val="002060"/>
                <w:sz w:val="20"/>
              </w:rPr>
              <w:t>72906</w:t>
            </w:r>
          </w:p>
        </w:tc>
        <w:tc>
          <w:tcPr>
            <w:tcW w:w="3436" w:type="dxa"/>
            <w:tcBorders>
              <w:top w:val="single" w:sz="4" w:space="0" w:color="auto"/>
              <w:left w:val="single" w:sz="4" w:space="0" w:color="auto"/>
              <w:bottom w:val="single" w:sz="4" w:space="0" w:color="auto"/>
              <w:right w:val="single" w:sz="4" w:space="0" w:color="auto"/>
            </w:tcBorders>
          </w:tcPr>
          <w:p w14:paraId="6A767F27" w14:textId="77777777" w:rsidR="00CE489D" w:rsidRPr="00CE489D" w:rsidRDefault="00CE489D" w:rsidP="003212F1">
            <w:pPr>
              <w:pStyle w:val="LndNormale1"/>
              <w:jc w:val="left"/>
              <w:rPr>
                <w:color w:val="002060"/>
                <w:sz w:val="20"/>
              </w:rPr>
            </w:pPr>
            <w:r w:rsidRPr="00CE489D">
              <w:rPr>
                <w:color w:val="002060"/>
                <w:sz w:val="20"/>
              </w:rPr>
              <w:t>S.S.D. MONTICELLI CALCIO S.R.L</w:t>
            </w:r>
          </w:p>
        </w:tc>
      </w:tr>
      <w:tr w:rsidR="00CE489D" w:rsidRPr="00CE489D" w14:paraId="75A910EE" w14:textId="77777777" w:rsidTr="003212F1">
        <w:tc>
          <w:tcPr>
            <w:tcW w:w="1265" w:type="dxa"/>
            <w:tcBorders>
              <w:top w:val="single" w:sz="4" w:space="0" w:color="auto"/>
              <w:left w:val="single" w:sz="4" w:space="0" w:color="auto"/>
              <w:bottom w:val="single" w:sz="4" w:space="0" w:color="auto"/>
              <w:right w:val="single" w:sz="4" w:space="0" w:color="auto"/>
            </w:tcBorders>
          </w:tcPr>
          <w:p w14:paraId="0D102862" w14:textId="77777777" w:rsidR="00CE489D" w:rsidRPr="00CE489D" w:rsidRDefault="00CE489D" w:rsidP="003212F1">
            <w:pPr>
              <w:pStyle w:val="LndNormale1"/>
              <w:rPr>
                <w:color w:val="002060"/>
                <w:sz w:val="20"/>
              </w:rPr>
            </w:pPr>
            <w:r w:rsidRPr="00CE489D">
              <w:rPr>
                <w:color w:val="002060"/>
                <w:sz w:val="20"/>
              </w:rPr>
              <w:t>4654704</w:t>
            </w:r>
          </w:p>
        </w:tc>
        <w:tc>
          <w:tcPr>
            <w:tcW w:w="2756" w:type="dxa"/>
            <w:tcBorders>
              <w:top w:val="single" w:sz="4" w:space="0" w:color="auto"/>
              <w:left w:val="single" w:sz="4" w:space="0" w:color="auto"/>
              <w:bottom w:val="single" w:sz="4" w:space="0" w:color="auto"/>
              <w:right w:val="single" w:sz="4" w:space="0" w:color="auto"/>
            </w:tcBorders>
          </w:tcPr>
          <w:p w14:paraId="3FE9E5FC" w14:textId="77777777" w:rsidR="00CE489D" w:rsidRPr="00CE489D" w:rsidRDefault="00CE489D" w:rsidP="003212F1">
            <w:pPr>
              <w:pStyle w:val="LndNormale1"/>
              <w:rPr>
                <w:color w:val="002060"/>
                <w:sz w:val="20"/>
              </w:rPr>
            </w:pPr>
            <w:r w:rsidRPr="00CE489D">
              <w:rPr>
                <w:color w:val="002060"/>
                <w:sz w:val="20"/>
              </w:rPr>
              <w:t>CAPI MARINGLEN</w:t>
            </w:r>
          </w:p>
        </w:tc>
        <w:tc>
          <w:tcPr>
            <w:tcW w:w="1273" w:type="dxa"/>
            <w:tcBorders>
              <w:top w:val="single" w:sz="4" w:space="0" w:color="auto"/>
              <w:left w:val="single" w:sz="4" w:space="0" w:color="auto"/>
              <w:bottom w:val="single" w:sz="4" w:space="0" w:color="auto"/>
              <w:right w:val="single" w:sz="4" w:space="0" w:color="auto"/>
            </w:tcBorders>
          </w:tcPr>
          <w:p w14:paraId="0B28B8BC" w14:textId="77777777" w:rsidR="00CE489D" w:rsidRPr="00CE489D" w:rsidRDefault="00CE489D" w:rsidP="003212F1">
            <w:pPr>
              <w:pStyle w:val="LndNormale1"/>
              <w:rPr>
                <w:color w:val="002060"/>
                <w:sz w:val="20"/>
              </w:rPr>
            </w:pPr>
            <w:r w:rsidRPr="00CE489D">
              <w:rPr>
                <w:color w:val="002060"/>
                <w:sz w:val="20"/>
              </w:rPr>
              <w:t>01.11.1993</w:t>
            </w:r>
          </w:p>
        </w:tc>
        <w:tc>
          <w:tcPr>
            <w:tcW w:w="1182" w:type="dxa"/>
            <w:tcBorders>
              <w:top w:val="single" w:sz="4" w:space="0" w:color="auto"/>
              <w:left w:val="single" w:sz="4" w:space="0" w:color="auto"/>
              <w:bottom w:val="single" w:sz="4" w:space="0" w:color="auto"/>
              <w:right w:val="single" w:sz="4" w:space="0" w:color="auto"/>
            </w:tcBorders>
          </w:tcPr>
          <w:p w14:paraId="3443C303" w14:textId="77777777" w:rsidR="00CE489D" w:rsidRPr="00CE489D" w:rsidRDefault="00CE489D" w:rsidP="003212F1">
            <w:pPr>
              <w:pStyle w:val="LndNormale1"/>
              <w:jc w:val="left"/>
              <w:rPr>
                <w:color w:val="002060"/>
                <w:sz w:val="20"/>
              </w:rPr>
            </w:pPr>
            <w:r w:rsidRPr="00CE489D">
              <w:rPr>
                <w:color w:val="002060"/>
                <w:sz w:val="20"/>
              </w:rPr>
              <w:t>66023</w:t>
            </w:r>
          </w:p>
        </w:tc>
        <w:tc>
          <w:tcPr>
            <w:tcW w:w="3436" w:type="dxa"/>
            <w:tcBorders>
              <w:top w:val="single" w:sz="4" w:space="0" w:color="auto"/>
              <w:left w:val="single" w:sz="4" w:space="0" w:color="auto"/>
              <w:bottom w:val="single" w:sz="4" w:space="0" w:color="auto"/>
              <w:right w:val="single" w:sz="4" w:space="0" w:color="auto"/>
            </w:tcBorders>
          </w:tcPr>
          <w:p w14:paraId="269D2534" w14:textId="77777777" w:rsidR="00CE489D" w:rsidRPr="00CE489D" w:rsidRDefault="00CE489D" w:rsidP="003212F1">
            <w:pPr>
              <w:pStyle w:val="LndNormale1"/>
              <w:jc w:val="left"/>
              <w:rPr>
                <w:color w:val="002060"/>
                <w:sz w:val="20"/>
                <w:lang w:val="en-US"/>
              </w:rPr>
            </w:pPr>
            <w:r w:rsidRPr="00CE489D">
              <w:rPr>
                <w:color w:val="002060"/>
                <w:sz w:val="20"/>
                <w:lang w:val="en-US"/>
              </w:rPr>
              <w:t>A.S.D. AVIS MONTECALVO</w:t>
            </w:r>
          </w:p>
        </w:tc>
      </w:tr>
      <w:tr w:rsidR="00CE489D" w:rsidRPr="00CE489D" w14:paraId="24830C91" w14:textId="77777777" w:rsidTr="003212F1">
        <w:tc>
          <w:tcPr>
            <w:tcW w:w="1265" w:type="dxa"/>
            <w:tcBorders>
              <w:top w:val="single" w:sz="4" w:space="0" w:color="auto"/>
              <w:left w:val="single" w:sz="4" w:space="0" w:color="auto"/>
              <w:bottom w:val="single" w:sz="4" w:space="0" w:color="auto"/>
              <w:right w:val="single" w:sz="4" w:space="0" w:color="auto"/>
            </w:tcBorders>
          </w:tcPr>
          <w:p w14:paraId="71FB80E1" w14:textId="77777777" w:rsidR="00CE489D" w:rsidRPr="00CE489D" w:rsidRDefault="00CE489D" w:rsidP="003212F1">
            <w:pPr>
              <w:pStyle w:val="LndNormale1"/>
              <w:rPr>
                <w:color w:val="002060"/>
                <w:sz w:val="20"/>
                <w:lang w:val="en-US"/>
              </w:rPr>
            </w:pPr>
            <w:r w:rsidRPr="00CE489D">
              <w:rPr>
                <w:color w:val="002060"/>
                <w:sz w:val="20"/>
                <w:lang w:val="en-US"/>
              </w:rPr>
              <w:t>7019050</w:t>
            </w:r>
          </w:p>
        </w:tc>
        <w:tc>
          <w:tcPr>
            <w:tcW w:w="2756" w:type="dxa"/>
            <w:tcBorders>
              <w:top w:val="single" w:sz="4" w:space="0" w:color="auto"/>
              <w:left w:val="single" w:sz="4" w:space="0" w:color="auto"/>
              <w:bottom w:val="single" w:sz="4" w:space="0" w:color="auto"/>
              <w:right w:val="single" w:sz="4" w:space="0" w:color="auto"/>
            </w:tcBorders>
          </w:tcPr>
          <w:p w14:paraId="588C32D8" w14:textId="77777777" w:rsidR="00CE489D" w:rsidRPr="00CE489D" w:rsidRDefault="00CE489D" w:rsidP="003212F1">
            <w:pPr>
              <w:pStyle w:val="LndNormale1"/>
              <w:rPr>
                <w:color w:val="002060"/>
                <w:sz w:val="20"/>
                <w:lang w:val="en-US"/>
              </w:rPr>
            </w:pPr>
            <w:r w:rsidRPr="00CE489D">
              <w:rPr>
                <w:color w:val="002060"/>
                <w:sz w:val="20"/>
                <w:lang w:val="en-US"/>
              </w:rPr>
              <w:t>FEDELI NICCOLO</w:t>
            </w:r>
          </w:p>
        </w:tc>
        <w:tc>
          <w:tcPr>
            <w:tcW w:w="1273" w:type="dxa"/>
            <w:tcBorders>
              <w:top w:val="single" w:sz="4" w:space="0" w:color="auto"/>
              <w:left w:val="single" w:sz="4" w:space="0" w:color="auto"/>
              <w:bottom w:val="single" w:sz="4" w:space="0" w:color="auto"/>
              <w:right w:val="single" w:sz="4" w:space="0" w:color="auto"/>
            </w:tcBorders>
          </w:tcPr>
          <w:p w14:paraId="15877318" w14:textId="77777777" w:rsidR="00CE489D" w:rsidRPr="00CE489D" w:rsidRDefault="00CE489D" w:rsidP="003212F1">
            <w:pPr>
              <w:pStyle w:val="LndNormale1"/>
              <w:rPr>
                <w:color w:val="002060"/>
                <w:sz w:val="20"/>
                <w:lang w:val="en-US"/>
              </w:rPr>
            </w:pPr>
            <w:r w:rsidRPr="00CE489D">
              <w:rPr>
                <w:color w:val="002060"/>
                <w:sz w:val="20"/>
                <w:lang w:val="en-US"/>
              </w:rPr>
              <w:t>26.09.2004</w:t>
            </w:r>
          </w:p>
        </w:tc>
        <w:tc>
          <w:tcPr>
            <w:tcW w:w="1182" w:type="dxa"/>
            <w:tcBorders>
              <w:top w:val="single" w:sz="4" w:space="0" w:color="auto"/>
              <w:left w:val="single" w:sz="4" w:space="0" w:color="auto"/>
              <w:bottom w:val="single" w:sz="4" w:space="0" w:color="auto"/>
              <w:right w:val="single" w:sz="4" w:space="0" w:color="auto"/>
            </w:tcBorders>
          </w:tcPr>
          <w:p w14:paraId="08572568" w14:textId="77777777" w:rsidR="00CE489D" w:rsidRPr="00CE489D" w:rsidRDefault="00CE489D" w:rsidP="003212F1">
            <w:pPr>
              <w:pStyle w:val="LndNormale1"/>
              <w:jc w:val="left"/>
              <w:rPr>
                <w:color w:val="002060"/>
                <w:sz w:val="20"/>
                <w:lang w:val="en-US"/>
              </w:rPr>
            </w:pPr>
            <w:r w:rsidRPr="00CE489D">
              <w:rPr>
                <w:color w:val="002060"/>
                <w:sz w:val="20"/>
                <w:lang w:val="en-US"/>
              </w:rPr>
              <w:t>943458</w:t>
            </w:r>
          </w:p>
        </w:tc>
        <w:tc>
          <w:tcPr>
            <w:tcW w:w="3436" w:type="dxa"/>
            <w:tcBorders>
              <w:top w:val="single" w:sz="4" w:space="0" w:color="auto"/>
              <w:left w:val="single" w:sz="4" w:space="0" w:color="auto"/>
              <w:bottom w:val="single" w:sz="4" w:space="0" w:color="auto"/>
              <w:right w:val="single" w:sz="4" w:space="0" w:color="auto"/>
            </w:tcBorders>
          </w:tcPr>
          <w:p w14:paraId="1242B76A" w14:textId="77777777" w:rsidR="00CE489D" w:rsidRPr="00CE489D" w:rsidRDefault="00CE489D" w:rsidP="003212F1">
            <w:pPr>
              <w:pStyle w:val="LndNormale1"/>
              <w:jc w:val="left"/>
              <w:rPr>
                <w:color w:val="002060"/>
                <w:sz w:val="20"/>
                <w:lang w:val="en-US"/>
              </w:rPr>
            </w:pPr>
            <w:r w:rsidRPr="00CE489D">
              <w:rPr>
                <w:color w:val="002060"/>
                <w:sz w:val="20"/>
                <w:lang w:val="en-US"/>
              </w:rPr>
              <w:t>ASD US PEDASO CAMPOFILONE</w:t>
            </w:r>
          </w:p>
        </w:tc>
      </w:tr>
      <w:tr w:rsidR="00CE489D" w:rsidRPr="00CE489D" w14:paraId="6DD97180" w14:textId="77777777" w:rsidTr="003212F1">
        <w:tc>
          <w:tcPr>
            <w:tcW w:w="1265" w:type="dxa"/>
            <w:tcBorders>
              <w:top w:val="single" w:sz="4" w:space="0" w:color="auto"/>
              <w:left w:val="single" w:sz="4" w:space="0" w:color="auto"/>
              <w:bottom w:val="single" w:sz="4" w:space="0" w:color="auto"/>
              <w:right w:val="single" w:sz="4" w:space="0" w:color="auto"/>
            </w:tcBorders>
          </w:tcPr>
          <w:p w14:paraId="5285CCD9" w14:textId="77777777" w:rsidR="00CE489D" w:rsidRPr="00CE489D" w:rsidRDefault="00CE489D" w:rsidP="003212F1">
            <w:pPr>
              <w:pStyle w:val="LndNormale1"/>
              <w:rPr>
                <w:color w:val="002060"/>
                <w:sz w:val="20"/>
                <w:lang w:val="en-US"/>
              </w:rPr>
            </w:pPr>
            <w:r w:rsidRPr="00CE489D">
              <w:rPr>
                <w:color w:val="002060"/>
                <w:sz w:val="20"/>
                <w:lang w:val="en-US"/>
              </w:rPr>
              <w:t>6995406</w:t>
            </w:r>
          </w:p>
        </w:tc>
        <w:tc>
          <w:tcPr>
            <w:tcW w:w="2756" w:type="dxa"/>
            <w:tcBorders>
              <w:top w:val="single" w:sz="4" w:space="0" w:color="auto"/>
              <w:left w:val="single" w:sz="4" w:space="0" w:color="auto"/>
              <w:bottom w:val="single" w:sz="4" w:space="0" w:color="auto"/>
              <w:right w:val="single" w:sz="4" w:space="0" w:color="auto"/>
            </w:tcBorders>
          </w:tcPr>
          <w:p w14:paraId="7210872E" w14:textId="77777777" w:rsidR="00CE489D" w:rsidRPr="00CE489D" w:rsidRDefault="00CE489D" w:rsidP="003212F1">
            <w:pPr>
              <w:pStyle w:val="LndNormale1"/>
              <w:rPr>
                <w:color w:val="002060"/>
                <w:sz w:val="20"/>
                <w:lang w:val="en-US"/>
              </w:rPr>
            </w:pPr>
            <w:r w:rsidRPr="00CE489D">
              <w:rPr>
                <w:color w:val="002060"/>
                <w:sz w:val="20"/>
                <w:lang w:val="en-US"/>
              </w:rPr>
              <w:t>SALVATI MATTEO</w:t>
            </w:r>
          </w:p>
        </w:tc>
        <w:tc>
          <w:tcPr>
            <w:tcW w:w="1273" w:type="dxa"/>
            <w:tcBorders>
              <w:top w:val="single" w:sz="4" w:space="0" w:color="auto"/>
              <w:left w:val="single" w:sz="4" w:space="0" w:color="auto"/>
              <w:bottom w:val="single" w:sz="4" w:space="0" w:color="auto"/>
              <w:right w:val="single" w:sz="4" w:space="0" w:color="auto"/>
            </w:tcBorders>
          </w:tcPr>
          <w:p w14:paraId="7F1EF48E" w14:textId="77777777" w:rsidR="00CE489D" w:rsidRPr="00CE489D" w:rsidRDefault="00CE489D" w:rsidP="003212F1">
            <w:pPr>
              <w:pStyle w:val="LndNormale1"/>
              <w:rPr>
                <w:color w:val="002060"/>
                <w:sz w:val="20"/>
                <w:lang w:val="en-US"/>
              </w:rPr>
            </w:pPr>
            <w:r w:rsidRPr="00CE489D">
              <w:rPr>
                <w:color w:val="002060"/>
                <w:sz w:val="20"/>
                <w:lang w:val="en-US"/>
              </w:rPr>
              <w:t>19.06.2000</w:t>
            </w:r>
          </w:p>
        </w:tc>
        <w:tc>
          <w:tcPr>
            <w:tcW w:w="1182" w:type="dxa"/>
            <w:tcBorders>
              <w:top w:val="single" w:sz="4" w:space="0" w:color="auto"/>
              <w:left w:val="single" w:sz="4" w:space="0" w:color="auto"/>
              <w:bottom w:val="single" w:sz="4" w:space="0" w:color="auto"/>
              <w:right w:val="single" w:sz="4" w:space="0" w:color="auto"/>
            </w:tcBorders>
          </w:tcPr>
          <w:p w14:paraId="6198EDBC" w14:textId="77777777" w:rsidR="00CE489D" w:rsidRPr="00CE489D" w:rsidRDefault="00CE489D" w:rsidP="003212F1">
            <w:pPr>
              <w:pStyle w:val="LndNormale1"/>
              <w:jc w:val="left"/>
              <w:rPr>
                <w:color w:val="002060"/>
                <w:sz w:val="20"/>
                <w:lang w:val="en-US"/>
              </w:rPr>
            </w:pPr>
            <w:r w:rsidRPr="00CE489D">
              <w:rPr>
                <w:color w:val="002060"/>
                <w:sz w:val="20"/>
                <w:lang w:val="en-US"/>
              </w:rPr>
              <w:t>700542</w:t>
            </w:r>
          </w:p>
        </w:tc>
        <w:tc>
          <w:tcPr>
            <w:tcW w:w="3436" w:type="dxa"/>
            <w:tcBorders>
              <w:top w:val="single" w:sz="4" w:space="0" w:color="auto"/>
              <w:left w:val="single" w:sz="4" w:space="0" w:color="auto"/>
              <w:bottom w:val="single" w:sz="4" w:space="0" w:color="auto"/>
              <w:right w:val="single" w:sz="4" w:space="0" w:color="auto"/>
            </w:tcBorders>
          </w:tcPr>
          <w:p w14:paraId="42E532C4" w14:textId="77777777" w:rsidR="00CE489D" w:rsidRPr="00CE489D" w:rsidRDefault="00CE489D" w:rsidP="003212F1">
            <w:pPr>
              <w:pStyle w:val="LndNormale1"/>
              <w:jc w:val="left"/>
              <w:rPr>
                <w:color w:val="002060"/>
                <w:sz w:val="20"/>
              </w:rPr>
            </w:pPr>
            <w:r w:rsidRPr="00CE489D">
              <w:rPr>
                <w:color w:val="002060"/>
                <w:sz w:val="20"/>
              </w:rPr>
              <w:t>A.D.P. SANTA MARIA APPARENT</w:t>
            </w:r>
          </w:p>
        </w:tc>
      </w:tr>
      <w:tr w:rsidR="00CE489D" w:rsidRPr="00CE489D" w14:paraId="1086395F" w14:textId="77777777" w:rsidTr="003212F1">
        <w:tc>
          <w:tcPr>
            <w:tcW w:w="1265" w:type="dxa"/>
            <w:tcBorders>
              <w:top w:val="single" w:sz="4" w:space="0" w:color="auto"/>
              <w:left w:val="single" w:sz="4" w:space="0" w:color="auto"/>
              <w:bottom w:val="single" w:sz="4" w:space="0" w:color="auto"/>
              <w:right w:val="single" w:sz="4" w:space="0" w:color="auto"/>
            </w:tcBorders>
          </w:tcPr>
          <w:p w14:paraId="49E435B5" w14:textId="77777777" w:rsidR="00CE489D" w:rsidRPr="00CE489D" w:rsidRDefault="00CE489D" w:rsidP="003212F1">
            <w:pPr>
              <w:pStyle w:val="LndNormale1"/>
              <w:rPr>
                <w:color w:val="002060"/>
                <w:sz w:val="20"/>
              </w:rPr>
            </w:pPr>
            <w:r w:rsidRPr="00CE489D">
              <w:rPr>
                <w:color w:val="002060"/>
                <w:sz w:val="20"/>
              </w:rPr>
              <w:t>6766995</w:t>
            </w:r>
          </w:p>
        </w:tc>
        <w:tc>
          <w:tcPr>
            <w:tcW w:w="2756" w:type="dxa"/>
            <w:tcBorders>
              <w:top w:val="single" w:sz="4" w:space="0" w:color="auto"/>
              <w:left w:val="single" w:sz="4" w:space="0" w:color="auto"/>
              <w:bottom w:val="single" w:sz="4" w:space="0" w:color="auto"/>
              <w:right w:val="single" w:sz="4" w:space="0" w:color="auto"/>
            </w:tcBorders>
          </w:tcPr>
          <w:p w14:paraId="52ED447C" w14:textId="77777777" w:rsidR="00CE489D" w:rsidRPr="00CE489D" w:rsidRDefault="00CE489D" w:rsidP="003212F1">
            <w:pPr>
              <w:pStyle w:val="LndNormale1"/>
              <w:rPr>
                <w:color w:val="002060"/>
                <w:sz w:val="20"/>
              </w:rPr>
            </w:pPr>
            <w:r w:rsidRPr="00CE489D">
              <w:rPr>
                <w:color w:val="002060"/>
                <w:sz w:val="20"/>
              </w:rPr>
              <w:t>CAMPETELLA MIGLIET FR</w:t>
            </w:r>
          </w:p>
        </w:tc>
        <w:tc>
          <w:tcPr>
            <w:tcW w:w="1273" w:type="dxa"/>
            <w:tcBorders>
              <w:top w:val="single" w:sz="4" w:space="0" w:color="auto"/>
              <w:left w:val="single" w:sz="4" w:space="0" w:color="auto"/>
              <w:bottom w:val="single" w:sz="4" w:space="0" w:color="auto"/>
              <w:right w:val="single" w:sz="4" w:space="0" w:color="auto"/>
            </w:tcBorders>
          </w:tcPr>
          <w:p w14:paraId="736919D1" w14:textId="77777777" w:rsidR="00CE489D" w:rsidRPr="00CE489D" w:rsidRDefault="00CE489D" w:rsidP="003212F1">
            <w:pPr>
              <w:pStyle w:val="LndNormale1"/>
              <w:rPr>
                <w:color w:val="002060"/>
                <w:sz w:val="20"/>
              </w:rPr>
            </w:pPr>
            <w:r w:rsidRPr="00CE489D">
              <w:rPr>
                <w:color w:val="002060"/>
                <w:sz w:val="20"/>
              </w:rPr>
              <w:t>29.08.1995</w:t>
            </w:r>
          </w:p>
        </w:tc>
        <w:tc>
          <w:tcPr>
            <w:tcW w:w="1182" w:type="dxa"/>
            <w:tcBorders>
              <w:top w:val="single" w:sz="4" w:space="0" w:color="auto"/>
              <w:left w:val="single" w:sz="4" w:space="0" w:color="auto"/>
              <w:bottom w:val="single" w:sz="4" w:space="0" w:color="auto"/>
              <w:right w:val="single" w:sz="4" w:space="0" w:color="auto"/>
            </w:tcBorders>
          </w:tcPr>
          <w:p w14:paraId="22105FCA" w14:textId="77777777" w:rsidR="00CE489D" w:rsidRPr="00CE489D" w:rsidRDefault="00CE489D" w:rsidP="003212F1">
            <w:pPr>
              <w:pStyle w:val="LndNormale1"/>
              <w:jc w:val="left"/>
              <w:rPr>
                <w:color w:val="002060"/>
                <w:sz w:val="20"/>
              </w:rPr>
            </w:pPr>
            <w:r w:rsidRPr="00CE489D">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69377B68" w14:textId="77777777" w:rsidR="00CE489D" w:rsidRPr="00CE489D" w:rsidRDefault="00CE489D" w:rsidP="003212F1">
            <w:pPr>
              <w:pStyle w:val="LndNormale1"/>
              <w:jc w:val="left"/>
              <w:rPr>
                <w:color w:val="002060"/>
                <w:sz w:val="20"/>
              </w:rPr>
            </w:pPr>
            <w:r w:rsidRPr="00CE489D">
              <w:rPr>
                <w:color w:val="002060"/>
                <w:sz w:val="20"/>
              </w:rPr>
              <w:t>POL. RIPE SAN GINESIO A.S.D.</w:t>
            </w:r>
          </w:p>
        </w:tc>
      </w:tr>
      <w:tr w:rsidR="00CE489D" w:rsidRPr="00CE489D" w14:paraId="02582CEB" w14:textId="77777777" w:rsidTr="003212F1">
        <w:tc>
          <w:tcPr>
            <w:tcW w:w="1265" w:type="dxa"/>
            <w:tcBorders>
              <w:top w:val="single" w:sz="4" w:space="0" w:color="auto"/>
              <w:left w:val="single" w:sz="4" w:space="0" w:color="auto"/>
              <w:bottom w:val="single" w:sz="4" w:space="0" w:color="auto"/>
              <w:right w:val="single" w:sz="4" w:space="0" w:color="auto"/>
            </w:tcBorders>
          </w:tcPr>
          <w:p w14:paraId="0853BD45" w14:textId="77777777" w:rsidR="00CE489D" w:rsidRPr="00CE489D" w:rsidRDefault="00CE489D" w:rsidP="003212F1">
            <w:pPr>
              <w:pStyle w:val="LndNormale1"/>
              <w:rPr>
                <w:color w:val="002060"/>
                <w:sz w:val="20"/>
              </w:rPr>
            </w:pPr>
            <w:r w:rsidRPr="00CE489D">
              <w:rPr>
                <w:color w:val="002060"/>
                <w:sz w:val="20"/>
              </w:rPr>
              <w:lastRenderedPageBreak/>
              <w:t>5638293</w:t>
            </w:r>
          </w:p>
        </w:tc>
        <w:tc>
          <w:tcPr>
            <w:tcW w:w="2756" w:type="dxa"/>
            <w:tcBorders>
              <w:top w:val="single" w:sz="4" w:space="0" w:color="auto"/>
              <w:left w:val="single" w:sz="4" w:space="0" w:color="auto"/>
              <w:bottom w:val="single" w:sz="4" w:space="0" w:color="auto"/>
              <w:right w:val="single" w:sz="4" w:space="0" w:color="auto"/>
            </w:tcBorders>
          </w:tcPr>
          <w:p w14:paraId="0F90A5AF" w14:textId="77777777" w:rsidR="00CE489D" w:rsidRPr="00CE489D" w:rsidRDefault="00CE489D" w:rsidP="003212F1">
            <w:pPr>
              <w:pStyle w:val="LndNormale1"/>
              <w:rPr>
                <w:color w:val="002060"/>
                <w:sz w:val="20"/>
              </w:rPr>
            </w:pPr>
            <w:r w:rsidRPr="00CE489D">
              <w:rPr>
                <w:color w:val="002060"/>
                <w:sz w:val="20"/>
              </w:rPr>
              <w:t>DE ANGELIS MICHELE</w:t>
            </w:r>
          </w:p>
        </w:tc>
        <w:tc>
          <w:tcPr>
            <w:tcW w:w="1273" w:type="dxa"/>
            <w:tcBorders>
              <w:top w:val="single" w:sz="4" w:space="0" w:color="auto"/>
              <w:left w:val="single" w:sz="4" w:space="0" w:color="auto"/>
              <w:bottom w:val="single" w:sz="4" w:space="0" w:color="auto"/>
              <w:right w:val="single" w:sz="4" w:space="0" w:color="auto"/>
            </w:tcBorders>
          </w:tcPr>
          <w:p w14:paraId="3B30E518" w14:textId="77777777" w:rsidR="00CE489D" w:rsidRPr="00CE489D" w:rsidRDefault="00CE489D" w:rsidP="003212F1">
            <w:pPr>
              <w:pStyle w:val="LndNormale1"/>
              <w:rPr>
                <w:color w:val="002060"/>
                <w:sz w:val="20"/>
              </w:rPr>
            </w:pPr>
            <w:r w:rsidRPr="00CE489D">
              <w:rPr>
                <w:color w:val="002060"/>
                <w:sz w:val="20"/>
              </w:rPr>
              <w:t>16.09.1995</w:t>
            </w:r>
          </w:p>
        </w:tc>
        <w:tc>
          <w:tcPr>
            <w:tcW w:w="1182" w:type="dxa"/>
            <w:tcBorders>
              <w:top w:val="single" w:sz="4" w:space="0" w:color="auto"/>
              <w:left w:val="single" w:sz="4" w:space="0" w:color="auto"/>
              <w:bottom w:val="single" w:sz="4" w:space="0" w:color="auto"/>
              <w:right w:val="single" w:sz="4" w:space="0" w:color="auto"/>
            </w:tcBorders>
          </w:tcPr>
          <w:p w14:paraId="5DD19E3D" w14:textId="77777777" w:rsidR="00CE489D" w:rsidRPr="00CE489D" w:rsidRDefault="00CE489D" w:rsidP="003212F1">
            <w:pPr>
              <w:pStyle w:val="LndNormale1"/>
              <w:jc w:val="left"/>
              <w:rPr>
                <w:color w:val="002060"/>
                <w:sz w:val="20"/>
              </w:rPr>
            </w:pPr>
            <w:r w:rsidRPr="00CE489D">
              <w:rPr>
                <w:color w:val="002060"/>
                <w:sz w:val="20"/>
              </w:rPr>
              <w:t>964437</w:t>
            </w:r>
          </w:p>
        </w:tc>
        <w:tc>
          <w:tcPr>
            <w:tcW w:w="3436" w:type="dxa"/>
            <w:tcBorders>
              <w:top w:val="single" w:sz="4" w:space="0" w:color="auto"/>
              <w:left w:val="single" w:sz="4" w:space="0" w:color="auto"/>
              <w:bottom w:val="single" w:sz="4" w:space="0" w:color="auto"/>
              <w:right w:val="single" w:sz="4" w:space="0" w:color="auto"/>
            </w:tcBorders>
          </w:tcPr>
          <w:p w14:paraId="4DB05FCD" w14:textId="77777777" w:rsidR="00CE489D" w:rsidRPr="00CE489D" w:rsidRDefault="00CE489D" w:rsidP="003212F1">
            <w:pPr>
              <w:pStyle w:val="LndNormale1"/>
              <w:jc w:val="left"/>
              <w:rPr>
                <w:color w:val="002060"/>
                <w:sz w:val="20"/>
              </w:rPr>
            </w:pPr>
            <w:r w:rsidRPr="00CE489D">
              <w:rPr>
                <w:color w:val="002060"/>
                <w:sz w:val="20"/>
              </w:rPr>
              <w:t>SANGIORGESE ASD</w:t>
            </w:r>
          </w:p>
        </w:tc>
      </w:tr>
      <w:tr w:rsidR="00CE489D" w:rsidRPr="00CE489D" w14:paraId="3796CA3A" w14:textId="77777777" w:rsidTr="003212F1">
        <w:tc>
          <w:tcPr>
            <w:tcW w:w="1265" w:type="dxa"/>
            <w:tcBorders>
              <w:top w:val="single" w:sz="4" w:space="0" w:color="auto"/>
              <w:left w:val="single" w:sz="4" w:space="0" w:color="auto"/>
              <w:bottom w:val="single" w:sz="4" w:space="0" w:color="auto"/>
              <w:right w:val="single" w:sz="4" w:space="0" w:color="auto"/>
            </w:tcBorders>
          </w:tcPr>
          <w:p w14:paraId="0BBFE700" w14:textId="77777777" w:rsidR="00CE489D" w:rsidRPr="00CE489D" w:rsidRDefault="00CE489D" w:rsidP="003212F1">
            <w:pPr>
              <w:pStyle w:val="LndNormale1"/>
              <w:rPr>
                <w:color w:val="002060"/>
                <w:sz w:val="20"/>
              </w:rPr>
            </w:pPr>
            <w:r w:rsidRPr="00CE489D">
              <w:rPr>
                <w:color w:val="002060"/>
                <w:sz w:val="20"/>
              </w:rPr>
              <w:t>6903836</w:t>
            </w:r>
          </w:p>
        </w:tc>
        <w:tc>
          <w:tcPr>
            <w:tcW w:w="2756" w:type="dxa"/>
            <w:tcBorders>
              <w:top w:val="single" w:sz="4" w:space="0" w:color="auto"/>
              <w:left w:val="single" w:sz="4" w:space="0" w:color="auto"/>
              <w:bottom w:val="single" w:sz="4" w:space="0" w:color="auto"/>
              <w:right w:val="single" w:sz="4" w:space="0" w:color="auto"/>
            </w:tcBorders>
          </w:tcPr>
          <w:p w14:paraId="5C0DA43F" w14:textId="77777777" w:rsidR="00CE489D" w:rsidRPr="00CE489D" w:rsidRDefault="00CE489D" w:rsidP="003212F1">
            <w:pPr>
              <w:pStyle w:val="LndNormale1"/>
              <w:rPr>
                <w:color w:val="002060"/>
                <w:sz w:val="20"/>
              </w:rPr>
            </w:pPr>
            <w:r w:rsidRPr="00CE489D">
              <w:rPr>
                <w:color w:val="002060"/>
                <w:sz w:val="20"/>
              </w:rPr>
              <w:t>MICCI DAVIDE</w:t>
            </w:r>
          </w:p>
        </w:tc>
        <w:tc>
          <w:tcPr>
            <w:tcW w:w="1273" w:type="dxa"/>
            <w:tcBorders>
              <w:top w:val="single" w:sz="4" w:space="0" w:color="auto"/>
              <w:left w:val="single" w:sz="4" w:space="0" w:color="auto"/>
              <w:bottom w:val="single" w:sz="4" w:space="0" w:color="auto"/>
              <w:right w:val="single" w:sz="4" w:space="0" w:color="auto"/>
            </w:tcBorders>
          </w:tcPr>
          <w:p w14:paraId="1262ED08" w14:textId="77777777" w:rsidR="00CE489D" w:rsidRPr="00CE489D" w:rsidRDefault="00CE489D" w:rsidP="003212F1">
            <w:pPr>
              <w:pStyle w:val="LndNormale1"/>
              <w:rPr>
                <w:color w:val="002060"/>
                <w:sz w:val="20"/>
              </w:rPr>
            </w:pPr>
            <w:r w:rsidRPr="00CE489D">
              <w:rPr>
                <w:color w:val="002060"/>
                <w:sz w:val="20"/>
              </w:rPr>
              <w:t>20.06.2001</w:t>
            </w:r>
          </w:p>
        </w:tc>
        <w:tc>
          <w:tcPr>
            <w:tcW w:w="1182" w:type="dxa"/>
            <w:tcBorders>
              <w:top w:val="single" w:sz="4" w:space="0" w:color="auto"/>
              <w:left w:val="single" w:sz="4" w:space="0" w:color="auto"/>
              <w:bottom w:val="single" w:sz="4" w:space="0" w:color="auto"/>
              <w:right w:val="single" w:sz="4" w:space="0" w:color="auto"/>
            </w:tcBorders>
          </w:tcPr>
          <w:p w14:paraId="782C0287" w14:textId="77777777" w:rsidR="00CE489D" w:rsidRPr="00CE489D" w:rsidRDefault="00CE489D" w:rsidP="003212F1">
            <w:pPr>
              <w:pStyle w:val="LndNormale1"/>
              <w:jc w:val="left"/>
              <w:rPr>
                <w:color w:val="002060"/>
                <w:sz w:val="20"/>
              </w:rPr>
            </w:pPr>
            <w:r w:rsidRPr="00CE489D">
              <w:rPr>
                <w:color w:val="002060"/>
                <w:sz w:val="20"/>
              </w:rPr>
              <w:t>964437</w:t>
            </w:r>
          </w:p>
        </w:tc>
        <w:tc>
          <w:tcPr>
            <w:tcW w:w="3436" w:type="dxa"/>
            <w:tcBorders>
              <w:top w:val="single" w:sz="4" w:space="0" w:color="auto"/>
              <w:left w:val="single" w:sz="4" w:space="0" w:color="auto"/>
              <w:bottom w:val="single" w:sz="4" w:space="0" w:color="auto"/>
              <w:right w:val="single" w:sz="4" w:space="0" w:color="auto"/>
            </w:tcBorders>
          </w:tcPr>
          <w:p w14:paraId="4B69DED7" w14:textId="77777777" w:rsidR="00CE489D" w:rsidRPr="00CE489D" w:rsidRDefault="00CE489D" w:rsidP="003212F1">
            <w:pPr>
              <w:pStyle w:val="LndNormale1"/>
              <w:jc w:val="left"/>
              <w:rPr>
                <w:color w:val="002060"/>
                <w:sz w:val="20"/>
              </w:rPr>
            </w:pPr>
            <w:r w:rsidRPr="00CE489D">
              <w:rPr>
                <w:color w:val="002060"/>
                <w:sz w:val="20"/>
              </w:rPr>
              <w:t>SANGIORGESE ASD</w:t>
            </w:r>
          </w:p>
        </w:tc>
      </w:tr>
    </w:tbl>
    <w:p w14:paraId="2ED8F108" w14:textId="77777777" w:rsidR="00CE489D" w:rsidRPr="00CE489D" w:rsidRDefault="00CE489D" w:rsidP="00CE489D">
      <w:pPr>
        <w:pStyle w:val="LndNormale1"/>
        <w:rPr>
          <w:color w:val="002060"/>
        </w:rPr>
      </w:pPr>
    </w:p>
    <w:p w14:paraId="53A39134" w14:textId="77777777" w:rsidR="00CE489D" w:rsidRPr="00CE489D" w:rsidRDefault="00CE489D" w:rsidP="00CE489D">
      <w:pPr>
        <w:pStyle w:val="LndNormale1"/>
        <w:rPr>
          <w:b/>
          <w:color w:val="002060"/>
        </w:rPr>
      </w:pPr>
      <w:r w:rsidRPr="00CE489D">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E489D">
        <w:rPr>
          <w:b/>
          <w:color w:val="002060"/>
        </w:rPr>
        <w:t>14.01.2026:</w:t>
      </w:r>
    </w:p>
    <w:tbl>
      <w:tblPr>
        <w:tblW w:w="0" w:type="auto"/>
        <w:tblLook w:val="04A0" w:firstRow="1" w:lastRow="0" w:firstColumn="1" w:lastColumn="0" w:noHBand="0" w:noVBand="1"/>
      </w:tblPr>
      <w:tblGrid>
        <w:gridCol w:w="1265"/>
        <w:gridCol w:w="2756"/>
        <w:gridCol w:w="1273"/>
        <w:gridCol w:w="1182"/>
        <w:gridCol w:w="3436"/>
      </w:tblGrid>
      <w:tr w:rsidR="00CE489D" w:rsidRPr="00CE489D" w14:paraId="08B88A2A" w14:textId="77777777" w:rsidTr="003212F1">
        <w:tc>
          <w:tcPr>
            <w:tcW w:w="1265" w:type="dxa"/>
            <w:tcBorders>
              <w:top w:val="single" w:sz="4" w:space="0" w:color="auto"/>
              <w:left w:val="single" w:sz="4" w:space="0" w:color="auto"/>
              <w:bottom w:val="single" w:sz="4" w:space="0" w:color="auto"/>
              <w:right w:val="single" w:sz="4" w:space="0" w:color="auto"/>
            </w:tcBorders>
            <w:hideMark/>
          </w:tcPr>
          <w:p w14:paraId="450654CD" w14:textId="77777777" w:rsidR="00CE489D" w:rsidRPr="00CE489D" w:rsidRDefault="00CE489D" w:rsidP="003212F1">
            <w:pPr>
              <w:pStyle w:val="LndNormale1"/>
              <w:jc w:val="center"/>
              <w:rPr>
                <w:color w:val="002060"/>
              </w:rPr>
            </w:pPr>
            <w:r w:rsidRPr="00CE489D">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EF01F4E" w14:textId="77777777" w:rsidR="00CE489D" w:rsidRPr="00CE489D" w:rsidRDefault="00CE489D" w:rsidP="003212F1">
            <w:pPr>
              <w:pStyle w:val="LndNormale1"/>
              <w:jc w:val="center"/>
              <w:rPr>
                <w:color w:val="002060"/>
              </w:rPr>
            </w:pPr>
            <w:r w:rsidRPr="00CE489D">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CEDBD36" w14:textId="77777777" w:rsidR="00CE489D" w:rsidRPr="00CE489D" w:rsidRDefault="00CE489D" w:rsidP="003212F1">
            <w:pPr>
              <w:pStyle w:val="LndNormale1"/>
              <w:jc w:val="center"/>
              <w:rPr>
                <w:color w:val="002060"/>
              </w:rPr>
            </w:pPr>
            <w:r w:rsidRPr="00CE489D">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780C491" w14:textId="77777777" w:rsidR="00CE489D" w:rsidRPr="00CE489D" w:rsidRDefault="00CE489D" w:rsidP="003212F1">
            <w:pPr>
              <w:pStyle w:val="LndNormale1"/>
              <w:jc w:val="center"/>
              <w:rPr>
                <w:color w:val="002060"/>
              </w:rPr>
            </w:pPr>
            <w:r w:rsidRPr="00CE489D">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201C392" w14:textId="77777777" w:rsidR="00CE489D" w:rsidRPr="00CE489D" w:rsidRDefault="00CE489D" w:rsidP="003212F1">
            <w:pPr>
              <w:pStyle w:val="LndNormale1"/>
              <w:jc w:val="center"/>
              <w:rPr>
                <w:color w:val="002060"/>
              </w:rPr>
            </w:pPr>
            <w:r w:rsidRPr="00CE489D">
              <w:rPr>
                <w:color w:val="002060"/>
              </w:rPr>
              <w:t>Società</w:t>
            </w:r>
          </w:p>
        </w:tc>
      </w:tr>
      <w:tr w:rsidR="00CE489D" w:rsidRPr="00CE489D" w14:paraId="0CEBC750" w14:textId="77777777" w:rsidTr="003212F1">
        <w:tc>
          <w:tcPr>
            <w:tcW w:w="1265" w:type="dxa"/>
            <w:tcBorders>
              <w:top w:val="single" w:sz="4" w:space="0" w:color="auto"/>
              <w:left w:val="single" w:sz="4" w:space="0" w:color="auto"/>
              <w:bottom w:val="single" w:sz="4" w:space="0" w:color="auto"/>
              <w:right w:val="single" w:sz="4" w:space="0" w:color="auto"/>
            </w:tcBorders>
          </w:tcPr>
          <w:p w14:paraId="2A9923BB" w14:textId="77777777" w:rsidR="00CE489D" w:rsidRPr="00CE489D" w:rsidRDefault="00CE489D" w:rsidP="003212F1">
            <w:pPr>
              <w:pStyle w:val="LndNormale1"/>
              <w:rPr>
                <w:color w:val="002060"/>
                <w:sz w:val="20"/>
              </w:rPr>
            </w:pPr>
            <w:r w:rsidRPr="00CE489D">
              <w:rPr>
                <w:color w:val="002060"/>
                <w:sz w:val="20"/>
              </w:rPr>
              <w:t>6772231</w:t>
            </w:r>
          </w:p>
        </w:tc>
        <w:tc>
          <w:tcPr>
            <w:tcW w:w="2756" w:type="dxa"/>
            <w:tcBorders>
              <w:top w:val="single" w:sz="4" w:space="0" w:color="auto"/>
              <w:left w:val="single" w:sz="4" w:space="0" w:color="auto"/>
              <w:bottom w:val="single" w:sz="4" w:space="0" w:color="auto"/>
              <w:right w:val="single" w:sz="4" w:space="0" w:color="auto"/>
            </w:tcBorders>
          </w:tcPr>
          <w:p w14:paraId="4FFC98CC" w14:textId="77777777" w:rsidR="00CE489D" w:rsidRPr="00CE489D" w:rsidRDefault="00CE489D" w:rsidP="003212F1">
            <w:pPr>
              <w:pStyle w:val="LndNormale1"/>
              <w:rPr>
                <w:color w:val="002060"/>
                <w:sz w:val="20"/>
              </w:rPr>
            </w:pPr>
            <w:r w:rsidRPr="00CE489D">
              <w:rPr>
                <w:color w:val="002060"/>
                <w:sz w:val="20"/>
              </w:rPr>
              <w:t>LIGUORI NICOLO</w:t>
            </w:r>
          </w:p>
        </w:tc>
        <w:tc>
          <w:tcPr>
            <w:tcW w:w="1273" w:type="dxa"/>
            <w:tcBorders>
              <w:top w:val="single" w:sz="4" w:space="0" w:color="auto"/>
              <w:left w:val="single" w:sz="4" w:space="0" w:color="auto"/>
              <w:bottom w:val="single" w:sz="4" w:space="0" w:color="auto"/>
              <w:right w:val="single" w:sz="4" w:space="0" w:color="auto"/>
            </w:tcBorders>
          </w:tcPr>
          <w:p w14:paraId="287E981D" w14:textId="77777777" w:rsidR="00CE489D" w:rsidRPr="00CE489D" w:rsidRDefault="00CE489D" w:rsidP="003212F1">
            <w:pPr>
              <w:pStyle w:val="LndNormale1"/>
              <w:rPr>
                <w:color w:val="002060"/>
                <w:sz w:val="20"/>
              </w:rPr>
            </w:pPr>
            <w:r w:rsidRPr="00CE489D">
              <w:rPr>
                <w:color w:val="002060"/>
                <w:sz w:val="20"/>
              </w:rPr>
              <w:t>15.01.1999</w:t>
            </w:r>
          </w:p>
        </w:tc>
        <w:tc>
          <w:tcPr>
            <w:tcW w:w="1182" w:type="dxa"/>
            <w:tcBorders>
              <w:top w:val="single" w:sz="4" w:space="0" w:color="auto"/>
              <w:left w:val="single" w:sz="4" w:space="0" w:color="auto"/>
              <w:bottom w:val="single" w:sz="4" w:space="0" w:color="auto"/>
              <w:right w:val="single" w:sz="4" w:space="0" w:color="auto"/>
            </w:tcBorders>
          </w:tcPr>
          <w:p w14:paraId="1B9E4763" w14:textId="77777777" w:rsidR="00CE489D" w:rsidRPr="00CE489D" w:rsidRDefault="00CE489D" w:rsidP="003212F1">
            <w:pPr>
              <w:pStyle w:val="LndNormale1"/>
              <w:jc w:val="left"/>
              <w:rPr>
                <w:color w:val="002060"/>
                <w:sz w:val="20"/>
              </w:rPr>
            </w:pPr>
            <w:r w:rsidRPr="00CE489D">
              <w:rPr>
                <w:color w:val="002060"/>
                <w:sz w:val="20"/>
              </w:rPr>
              <w:t>917164</w:t>
            </w:r>
          </w:p>
        </w:tc>
        <w:tc>
          <w:tcPr>
            <w:tcW w:w="3436" w:type="dxa"/>
            <w:tcBorders>
              <w:top w:val="single" w:sz="4" w:space="0" w:color="auto"/>
              <w:left w:val="single" w:sz="4" w:space="0" w:color="auto"/>
              <w:bottom w:val="single" w:sz="4" w:space="0" w:color="auto"/>
              <w:right w:val="single" w:sz="4" w:space="0" w:color="auto"/>
            </w:tcBorders>
          </w:tcPr>
          <w:p w14:paraId="222552F2" w14:textId="77777777" w:rsidR="00CE489D" w:rsidRPr="00CE489D" w:rsidRDefault="00CE489D" w:rsidP="003212F1">
            <w:pPr>
              <w:pStyle w:val="LndNormale1"/>
              <w:jc w:val="left"/>
              <w:rPr>
                <w:color w:val="002060"/>
                <w:sz w:val="20"/>
              </w:rPr>
            </w:pPr>
            <w:r w:rsidRPr="00CE489D">
              <w:rPr>
                <w:color w:val="002060"/>
                <w:sz w:val="20"/>
              </w:rPr>
              <w:t>C.S. LORETO A.S.D.</w:t>
            </w:r>
          </w:p>
        </w:tc>
      </w:tr>
    </w:tbl>
    <w:p w14:paraId="474CD527" w14:textId="77777777" w:rsidR="00CE489D" w:rsidRPr="00CE489D" w:rsidRDefault="00CE489D" w:rsidP="00387589">
      <w:pPr>
        <w:pStyle w:val="LndNormale1"/>
        <w:rPr>
          <w:rFonts w:cs="Arial"/>
          <w:bCs/>
          <w:color w:val="002060"/>
        </w:rPr>
      </w:pPr>
    </w:p>
    <w:p w14:paraId="082172B2" w14:textId="77777777" w:rsidR="00D74750" w:rsidRDefault="00D74750" w:rsidP="00387589">
      <w:pPr>
        <w:pStyle w:val="LndNormale1"/>
        <w:rPr>
          <w:rFonts w:cs="Arial"/>
          <w:bCs/>
          <w:color w:val="002060"/>
        </w:rPr>
      </w:pPr>
    </w:p>
    <w:p w14:paraId="3B18FC63" w14:textId="0A83AF81" w:rsidR="00D74750" w:rsidRPr="00CE489D" w:rsidRDefault="00D74750" w:rsidP="00051C7A">
      <w:pPr>
        <w:ind w:right="-1"/>
        <w:rPr>
          <w:color w:val="002060"/>
          <w:sz w:val="28"/>
          <w:szCs w:val="28"/>
        </w:rPr>
      </w:pPr>
      <w:r w:rsidRPr="00D74750">
        <w:rPr>
          <w:rFonts w:ascii="Arial" w:hAnsi="Arial" w:cs="Arial"/>
          <w:b/>
          <w:bCs/>
          <w:color w:val="002060"/>
          <w:sz w:val="28"/>
          <w:szCs w:val="28"/>
        </w:rPr>
        <w:t>TORNEO NAZIONALE UNDER 13 FUTSAL ELITE 2025/2026</w:t>
      </w:r>
      <w:r w:rsidR="00CE489D">
        <w:rPr>
          <w:rFonts w:ascii="Arial" w:hAnsi="Arial" w:cs="Arial"/>
          <w:b/>
          <w:bCs/>
          <w:color w:val="002060"/>
          <w:sz w:val="28"/>
          <w:szCs w:val="28"/>
        </w:rPr>
        <w:t xml:space="preserve"> – </w:t>
      </w:r>
      <w:r w:rsidRPr="00D74750">
        <w:rPr>
          <w:rFonts w:ascii="Arial" w:hAnsi="Arial" w:cs="Arial"/>
          <w:b/>
          <w:bCs/>
          <w:color w:val="002060"/>
          <w:sz w:val="28"/>
          <w:szCs w:val="28"/>
        </w:rPr>
        <w:t>FASE REGIONALE ABRUZZO/MARCHE</w:t>
      </w:r>
    </w:p>
    <w:p w14:paraId="1A12F6C7" w14:textId="77777777" w:rsidR="00D74750" w:rsidRDefault="00D74750" w:rsidP="00051C7A">
      <w:pPr>
        <w:ind w:right="-1"/>
        <w:rPr>
          <w:rFonts w:ascii="Arial" w:hAnsi="Arial" w:cs="Arial"/>
          <w:color w:val="002060"/>
          <w:sz w:val="22"/>
          <w:szCs w:val="22"/>
        </w:rPr>
      </w:pPr>
    </w:p>
    <w:p w14:paraId="489744A5" w14:textId="70E4F189" w:rsidR="00D74750" w:rsidRPr="00D74750" w:rsidRDefault="00D74750" w:rsidP="00051C7A">
      <w:pPr>
        <w:ind w:right="-1"/>
        <w:rPr>
          <w:rFonts w:ascii="Arial" w:hAnsi="Arial" w:cs="Arial"/>
          <w:bCs/>
          <w:color w:val="002060"/>
          <w:sz w:val="22"/>
          <w:szCs w:val="22"/>
        </w:rPr>
      </w:pPr>
      <w:r w:rsidRPr="00D74750">
        <w:rPr>
          <w:rFonts w:ascii="Arial" w:hAnsi="Arial" w:cs="Arial"/>
          <w:color w:val="002060"/>
          <w:sz w:val="22"/>
          <w:szCs w:val="22"/>
        </w:rPr>
        <w:t xml:space="preserve">In riferimento al torneo Fair Play Elite in epigrafe il Coordinamento Federale Regionale Marche FIGC/ SGS comunica i gironi, le date e gli impianti sportivi </w:t>
      </w:r>
      <w:r w:rsidRPr="00D74750">
        <w:rPr>
          <w:rFonts w:ascii="Arial" w:hAnsi="Arial" w:cs="Arial"/>
          <w:bCs/>
          <w:color w:val="002060"/>
          <w:sz w:val="22"/>
          <w:szCs w:val="22"/>
        </w:rPr>
        <w:t xml:space="preserve">della fase Regionale che sarà svolta dal 18/01/2026 al 22/02/2026. </w:t>
      </w:r>
    </w:p>
    <w:p w14:paraId="6E31503F" w14:textId="77777777" w:rsidR="00D74750" w:rsidRPr="00D74750" w:rsidRDefault="00D74750" w:rsidP="00051C7A">
      <w:pPr>
        <w:ind w:right="-1"/>
        <w:rPr>
          <w:rFonts w:ascii="Arial" w:hAnsi="Arial" w:cs="Arial"/>
          <w:bCs/>
          <w:color w:val="002060"/>
          <w:sz w:val="22"/>
          <w:szCs w:val="22"/>
        </w:rPr>
      </w:pPr>
      <w:r w:rsidRPr="00D74750">
        <w:rPr>
          <w:rFonts w:ascii="Arial" w:hAnsi="Arial" w:cs="Arial"/>
          <w:bCs/>
          <w:color w:val="002060"/>
          <w:sz w:val="22"/>
          <w:szCs w:val="22"/>
        </w:rPr>
        <w:t xml:space="preserve">Si ricorda che il torneo è riservato a giovani calciatori della categoria Esordienti UNDER 13 nati dal    01.01.2013, secondo quanto descritto sul </w:t>
      </w:r>
      <w:bookmarkStart w:id="7" w:name="_Hlk219048816"/>
      <w:r w:rsidRPr="00D74750">
        <w:rPr>
          <w:rFonts w:ascii="Arial" w:hAnsi="Arial" w:cs="Arial"/>
          <w:bCs/>
          <w:color w:val="002060"/>
          <w:sz w:val="22"/>
          <w:szCs w:val="22"/>
        </w:rPr>
        <w:t>C.U. nr. 13 SGS del 5/08/2025</w:t>
      </w:r>
      <w:bookmarkEnd w:id="7"/>
      <w:r w:rsidRPr="00D74750">
        <w:rPr>
          <w:rFonts w:ascii="Arial" w:hAnsi="Arial" w:cs="Arial"/>
          <w:bCs/>
          <w:color w:val="002060"/>
          <w:sz w:val="22"/>
          <w:szCs w:val="22"/>
        </w:rPr>
        <w:t>.</w:t>
      </w:r>
    </w:p>
    <w:p w14:paraId="74E066B6" w14:textId="77777777" w:rsidR="00D74750" w:rsidRPr="00D74750" w:rsidRDefault="00D74750" w:rsidP="00051C7A">
      <w:pPr>
        <w:ind w:right="-1"/>
        <w:rPr>
          <w:rFonts w:ascii="Arial" w:hAnsi="Arial" w:cs="Arial"/>
          <w:bCs/>
          <w:color w:val="002060"/>
          <w:sz w:val="22"/>
          <w:szCs w:val="22"/>
        </w:rPr>
      </w:pPr>
      <w:r w:rsidRPr="00D74750">
        <w:rPr>
          <w:rFonts w:ascii="Arial" w:eastAsia="Calibri" w:hAnsi="Arial" w:cs="Arial"/>
          <w:color w:val="002060"/>
          <w:sz w:val="22"/>
          <w:szCs w:val="22"/>
        </w:rPr>
        <w:t xml:space="preserve">Quadrangolare con partite di andata e ritorno con inizio il 18 gennaio 2026 e termine entro l’8 marzo 2026. Il FUTSAL CHALLENGE sarà scelto dalla società ospitante e comunicato alla squadra ospite almeno </w:t>
      </w:r>
      <w:proofErr w:type="gramStart"/>
      <w:r w:rsidRPr="00D74750">
        <w:rPr>
          <w:rFonts w:ascii="Arial" w:eastAsia="Calibri" w:hAnsi="Arial" w:cs="Arial"/>
          <w:color w:val="002060"/>
          <w:sz w:val="22"/>
          <w:szCs w:val="22"/>
        </w:rPr>
        <w:t>5</w:t>
      </w:r>
      <w:proofErr w:type="gramEnd"/>
      <w:r w:rsidRPr="00D74750">
        <w:rPr>
          <w:rFonts w:ascii="Arial" w:eastAsia="Calibri" w:hAnsi="Arial" w:cs="Arial"/>
          <w:color w:val="002060"/>
          <w:sz w:val="22"/>
          <w:szCs w:val="22"/>
        </w:rPr>
        <w:t xml:space="preserve"> giorni precedenti alla gara. Le gare saranno arbitrate da un dirigente della società ospitante.</w:t>
      </w:r>
      <w:r w:rsidRPr="00D74750">
        <w:rPr>
          <w:rFonts w:ascii="Arial" w:hAnsi="Arial" w:cs="Arial"/>
          <w:bCs/>
          <w:color w:val="002060"/>
          <w:sz w:val="22"/>
          <w:szCs w:val="22"/>
        </w:rPr>
        <w:t xml:space="preserve"> </w:t>
      </w:r>
      <w:r w:rsidRPr="00D74750">
        <w:rPr>
          <w:rFonts w:ascii="Arial" w:eastAsia="Calibri" w:hAnsi="Arial" w:cs="Arial"/>
          <w:color w:val="002060"/>
          <w:sz w:val="22"/>
          <w:szCs w:val="22"/>
        </w:rPr>
        <w:t>Al termine del girone di qualificazione la squadra 1°classificata disputerà un quadrangolare finale con le squadre qualificate della regione Abruzzo, che si disputerà entro il 29 marzo 2026.</w:t>
      </w:r>
    </w:p>
    <w:p w14:paraId="5FD14EA0" w14:textId="77777777" w:rsidR="00D74750" w:rsidRPr="00D74750" w:rsidRDefault="00D74750" w:rsidP="00051C7A">
      <w:pPr>
        <w:ind w:right="-1"/>
        <w:rPr>
          <w:rFonts w:ascii="Arial" w:hAnsi="Arial" w:cs="Arial"/>
          <w:bCs/>
          <w:color w:val="002060"/>
          <w:sz w:val="22"/>
          <w:szCs w:val="22"/>
        </w:rPr>
      </w:pPr>
      <w:r w:rsidRPr="00D74750">
        <w:rPr>
          <w:rFonts w:ascii="Arial" w:eastAsia="Calibri" w:hAnsi="Arial" w:cs="Arial"/>
          <w:color w:val="002060"/>
          <w:sz w:val="22"/>
          <w:szCs w:val="22"/>
        </w:rPr>
        <w:t xml:space="preserve">Si classifica al </w:t>
      </w:r>
      <w:proofErr w:type="gramStart"/>
      <w:r w:rsidRPr="00D74750">
        <w:rPr>
          <w:rFonts w:ascii="Arial" w:eastAsia="Calibri" w:hAnsi="Arial" w:cs="Arial"/>
          <w:color w:val="002060"/>
          <w:sz w:val="22"/>
          <w:szCs w:val="22"/>
        </w:rPr>
        <w:t>1°</w:t>
      </w:r>
      <w:proofErr w:type="gramEnd"/>
      <w:r w:rsidRPr="00D74750">
        <w:rPr>
          <w:rFonts w:ascii="Arial" w:eastAsia="Calibri" w:hAnsi="Arial" w:cs="Arial"/>
          <w:color w:val="002060"/>
          <w:sz w:val="22"/>
          <w:szCs w:val="22"/>
        </w:rPr>
        <w:t xml:space="preserve"> posto la squadra che ottiene il maggior numero di punti al termine del torneo (3 punti la vittoria – 1 punto il pareggio).</w:t>
      </w:r>
    </w:p>
    <w:p w14:paraId="7BC2295C" w14:textId="77777777" w:rsidR="00D74750" w:rsidRPr="00D74750" w:rsidRDefault="00D74750" w:rsidP="00051C7A">
      <w:pPr>
        <w:ind w:right="-1"/>
        <w:rPr>
          <w:rFonts w:ascii="Arial" w:hAnsi="Arial" w:cs="Arial"/>
          <w:bCs/>
          <w:color w:val="002060"/>
          <w:sz w:val="22"/>
          <w:szCs w:val="22"/>
        </w:rPr>
      </w:pPr>
      <w:r w:rsidRPr="00D74750">
        <w:rPr>
          <w:rFonts w:ascii="Arial" w:eastAsia="Calibri" w:hAnsi="Arial" w:cs="Arial"/>
          <w:color w:val="002060"/>
          <w:sz w:val="22"/>
          <w:szCs w:val="22"/>
        </w:rPr>
        <w:t>In caso di parità si valuta il punteggio acquisito negli scontri diretti – poi la differenza reti negli scontri diretti - successivamente la differenza reti generale – il numero di goal realizzati generale – il sorteggio.</w:t>
      </w:r>
    </w:p>
    <w:p w14:paraId="62B9BB6F" w14:textId="77777777" w:rsidR="00D74750" w:rsidRPr="00D74750" w:rsidRDefault="00D74750" w:rsidP="00051C7A">
      <w:pPr>
        <w:ind w:right="-1"/>
        <w:rPr>
          <w:rFonts w:ascii="Arial" w:eastAsia="Calibri" w:hAnsi="Arial" w:cs="Arial"/>
          <w:b/>
          <w:bCs/>
          <w:color w:val="002060"/>
          <w:sz w:val="22"/>
          <w:szCs w:val="22"/>
          <w:u w:val="single"/>
        </w:rPr>
      </w:pPr>
      <w:r w:rsidRPr="00D74750">
        <w:rPr>
          <w:rFonts w:ascii="Arial" w:eastAsia="Calibri" w:hAnsi="Arial" w:cs="Arial"/>
          <w:b/>
          <w:bCs/>
          <w:color w:val="002060"/>
          <w:sz w:val="22"/>
          <w:szCs w:val="22"/>
          <w:u w:val="single"/>
        </w:rPr>
        <w:t xml:space="preserve">Tutti i referti gara dovranno essere inviati via mail a </w:t>
      </w:r>
      <w:hyperlink r:id="rId11" w:history="1">
        <w:r w:rsidRPr="00D74750">
          <w:rPr>
            <w:rFonts w:ascii="Arial" w:eastAsia="Calibri" w:hAnsi="Arial" w:cs="Arial"/>
            <w:b/>
            <w:bCs/>
            <w:color w:val="002060"/>
            <w:sz w:val="22"/>
            <w:szCs w:val="22"/>
            <w:u w:val="single"/>
          </w:rPr>
          <w:t>marche.sgs@figc.it</w:t>
        </w:r>
      </w:hyperlink>
      <w:r w:rsidRPr="00D74750">
        <w:rPr>
          <w:rFonts w:ascii="Arial" w:eastAsia="Calibri" w:hAnsi="Arial" w:cs="Arial"/>
          <w:b/>
          <w:bCs/>
          <w:color w:val="002060"/>
          <w:sz w:val="22"/>
          <w:szCs w:val="22"/>
          <w:u w:val="single"/>
        </w:rPr>
        <w:t xml:space="preserve"> entro e non oltre il giorno seguente la data della gara. </w:t>
      </w:r>
    </w:p>
    <w:p w14:paraId="0A588BD6" w14:textId="77777777" w:rsidR="00D74750" w:rsidRPr="00D74750" w:rsidRDefault="00D74750" w:rsidP="00051C7A">
      <w:pPr>
        <w:ind w:right="-1"/>
        <w:rPr>
          <w:rFonts w:ascii="Arial" w:hAnsi="Arial" w:cs="Arial"/>
          <w:color w:val="002060"/>
          <w:sz w:val="22"/>
          <w:szCs w:val="22"/>
        </w:rPr>
      </w:pPr>
      <w:r w:rsidRPr="00D74750">
        <w:rPr>
          <w:rFonts w:ascii="Arial" w:eastAsia="Calibri" w:hAnsi="Arial" w:cs="Arial"/>
          <w:color w:val="002060"/>
          <w:sz w:val="22"/>
          <w:szCs w:val="22"/>
        </w:rPr>
        <w:t>Si allega al presente Comunicato Ufficiale il C.U.</w:t>
      </w:r>
      <w:r w:rsidRPr="00D74750">
        <w:rPr>
          <w:rFonts w:ascii="Arial" w:hAnsi="Arial" w:cs="Arial"/>
          <w:color w:val="002060"/>
          <w:sz w:val="22"/>
          <w:szCs w:val="22"/>
        </w:rPr>
        <w:t xml:space="preserve"> nr. 13 SGS del 5/08/2025.</w:t>
      </w:r>
    </w:p>
    <w:p w14:paraId="01F9438C" w14:textId="77777777" w:rsidR="00D74750" w:rsidRPr="00D74750" w:rsidRDefault="00D74750" w:rsidP="00051C7A">
      <w:pPr>
        <w:ind w:right="-1"/>
        <w:rPr>
          <w:rFonts w:ascii="Arial" w:hAnsi="Arial" w:cs="Arial"/>
          <w:b/>
          <w:color w:val="002060"/>
          <w:sz w:val="22"/>
          <w:szCs w:val="22"/>
          <w:u w:val="single"/>
        </w:rPr>
      </w:pPr>
    </w:p>
    <w:p w14:paraId="52A10B2E" w14:textId="77777777" w:rsidR="00D74750" w:rsidRPr="00D74750" w:rsidRDefault="00D74750" w:rsidP="00051C7A">
      <w:pPr>
        <w:ind w:right="-1"/>
        <w:rPr>
          <w:rFonts w:ascii="Arial" w:hAnsi="Arial" w:cs="Arial"/>
          <w:b/>
          <w:color w:val="002060"/>
          <w:sz w:val="22"/>
          <w:szCs w:val="22"/>
          <w:u w:val="single"/>
        </w:rPr>
      </w:pPr>
      <w:r w:rsidRPr="00D74750">
        <w:rPr>
          <w:rFonts w:ascii="Arial" w:hAnsi="Arial" w:cs="Arial"/>
          <w:b/>
          <w:color w:val="002060"/>
          <w:sz w:val="22"/>
          <w:szCs w:val="22"/>
          <w:u w:val="single"/>
        </w:rPr>
        <w:t>SOCIETA’ PARTECIPANTI</w:t>
      </w:r>
    </w:p>
    <w:p w14:paraId="0736BBD5"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 xml:space="preserve">RECANATI C5  </w:t>
      </w:r>
    </w:p>
    <w:p w14:paraId="59D095DF" w14:textId="77777777" w:rsidR="00D74750" w:rsidRPr="00D74750" w:rsidRDefault="00D74750" w:rsidP="00051C7A">
      <w:pPr>
        <w:ind w:right="-1"/>
        <w:rPr>
          <w:rFonts w:ascii="Arial" w:hAnsi="Arial" w:cs="Arial"/>
          <w:b/>
          <w:color w:val="002060"/>
          <w:sz w:val="22"/>
          <w:szCs w:val="22"/>
          <w:u w:val="single"/>
        </w:rPr>
      </w:pPr>
      <w:r w:rsidRPr="00D74750">
        <w:rPr>
          <w:rFonts w:ascii="Arial" w:eastAsia="Calibri" w:hAnsi="Arial" w:cs="Arial"/>
          <w:color w:val="002060"/>
          <w:sz w:val="22"/>
          <w:szCs w:val="22"/>
        </w:rPr>
        <w:t>ITALSERVICE PESARO</w:t>
      </w:r>
    </w:p>
    <w:p w14:paraId="32126E65"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 xml:space="preserve">BULDOG LUCREZIA </w:t>
      </w:r>
    </w:p>
    <w:p w14:paraId="0821DF21" w14:textId="77777777" w:rsidR="00D74750" w:rsidRPr="00D74750" w:rsidRDefault="00D74750" w:rsidP="00051C7A">
      <w:pPr>
        <w:ind w:right="-1"/>
        <w:rPr>
          <w:rFonts w:ascii="Arial" w:hAnsi="Arial" w:cs="Arial"/>
          <w:b/>
          <w:color w:val="002060"/>
          <w:sz w:val="22"/>
          <w:szCs w:val="22"/>
          <w:u w:val="single"/>
        </w:rPr>
      </w:pPr>
      <w:r w:rsidRPr="00D74750">
        <w:rPr>
          <w:rFonts w:ascii="Arial" w:eastAsia="Calibri" w:hAnsi="Arial" w:cs="Arial"/>
          <w:color w:val="002060"/>
          <w:sz w:val="22"/>
          <w:szCs w:val="22"/>
        </w:rPr>
        <w:t>CUS ANCONA</w:t>
      </w:r>
    </w:p>
    <w:p w14:paraId="16799E94"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CALENDARIO GARE</w:t>
      </w:r>
    </w:p>
    <w:p w14:paraId="52C53FF9"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1^ GIORNATA – 18/01/2026</w:t>
      </w:r>
    </w:p>
    <w:p w14:paraId="743413BD" w14:textId="77777777" w:rsidR="00D74750" w:rsidRPr="00D74750" w:rsidRDefault="00D74750" w:rsidP="00051C7A">
      <w:pPr>
        <w:ind w:right="-1"/>
        <w:rPr>
          <w:rFonts w:ascii="Arial" w:hAnsi="Arial" w:cs="Arial"/>
          <w:color w:val="002060"/>
          <w:sz w:val="22"/>
          <w:szCs w:val="22"/>
        </w:rPr>
      </w:pPr>
      <w:r w:rsidRPr="00D74750">
        <w:rPr>
          <w:rFonts w:ascii="Arial" w:eastAsia="Calibri" w:hAnsi="Arial" w:cs="Arial"/>
          <w:color w:val="002060"/>
          <w:sz w:val="22"/>
          <w:szCs w:val="22"/>
        </w:rPr>
        <w:t>RECANATI C5 – ITALSERVICE PESARO</w:t>
      </w:r>
    </w:p>
    <w:p w14:paraId="0CE6232A" w14:textId="77777777" w:rsidR="00D74750" w:rsidRPr="00D74750" w:rsidRDefault="00D74750" w:rsidP="00051C7A">
      <w:pPr>
        <w:ind w:right="-1"/>
        <w:rPr>
          <w:rFonts w:ascii="Arial" w:hAnsi="Arial" w:cs="Arial"/>
          <w:color w:val="002060"/>
          <w:sz w:val="22"/>
          <w:szCs w:val="22"/>
        </w:rPr>
      </w:pPr>
      <w:r w:rsidRPr="00D74750">
        <w:rPr>
          <w:rFonts w:ascii="Arial" w:eastAsia="Calibri" w:hAnsi="Arial" w:cs="Arial"/>
          <w:color w:val="002060"/>
          <w:sz w:val="22"/>
          <w:szCs w:val="22"/>
        </w:rPr>
        <w:t>BULDOG LUCREZIA – CUS ANCONA</w:t>
      </w:r>
    </w:p>
    <w:p w14:paraId="73DFAC24"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2^ GIORNATA – 25/01/2026</w:t>
      </w:r>
    </w:p>
    <w:p w14:paraId="66DBCF85" w14:textId="77777777" w:rsidR="00D74750" w:rsidRPr="00D74750" w:rsidRDefault="00D74750" w:rsidP="00051C7A">
      <w:pPr>
        <w:ind w:right="-1"/>
        <w:rPr>
          <w:rFonts w:ascii="Arial" w:hAnsi="Arial" w:cs="Arial"/>
          <w:b/>
          <w:bCs/>
          <w:color w:val="002060"/>
          <w:sz w:val="22"/>
          <w:szCs w:val="22"/>
          <w:u w:val="single"/>
        </w:rPr>
      </w:pPr>
      <w:r w:rsidRPr="00D74750">
        <w:rPr>
          <w:rFonts w:ascii="Arial" w:eastAsia="Calibri" w:hAnsi="Arial" w:cs="Arial"/>
          <w:color w:val="002060"/>
          <w:sz w:val="22"/>
          <w:szCs w:val="22"/>
        </w:rPr>
        <w:t>ITALSERVICE PESARO – BULDOG LUCREZIA</w:t>
      </w:r>
    </w:p>
    <w:p w14:paraId="19B517A1" w14:textId="77777777" w:rsidR="00D74750" w:rsidRPr="00D74750" w:rsidRDefault="00D74750" w:rsidP="00051C7A">
      <w:pPr>
        <w:ind w:right="-1"/>
        <w:rPr>
          <w:rFonts w:ascii="Arial" w:hAnsi="Arial" w:cs="Arial"/>
          <w:b/>
          <w:bCs/>
          <w:color w:val="002060"/>
          <w:sz w:val="22"/>
          <w:szCs w:val="22"/>
          <w:u w:val="single"/>
        </w:rPr>
      </w:pPr>
      <w:r w:rsidRPr="00D74750">
        <w:rPr>
          <w:rFonts w:ascii="Arial" w:eastAsia="Calibri" w:hAnsi="Arial" w:cs="Arial"/>
          <w:color w:val="002060"/>
          <w:sz w:val="22"/>
          <w:szCs w:val="22"/>
        </w:rPr>
        <w:t>CUS ANCONA – RECANATI C5</w:t>
      </w:r>
    </w:p>
    <w:p w14:paraId="53584E0F"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3^ GIORNATA – 01/02/2026</w:t>
      </w:r>
    </w:p>
    <w:p w14:paraId="7DB775BB"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RECANATI C5- BULDOG LUCREZIA</w:t>
      </w:r>
    </w:p>
    <w:p w14:paraId="022C7070" w14:textId="77777777" w:rsidR="00D74750" w:rsidRPr="00D74750" w:rsidRDefault="00D74750" w:rsidP="00051C7A">
      <w:pPr>
        <w:ind w:right="-1"/>
        <w:rPr>
          <w:rFonts w:ascii="Arial" w:hAnsi="Arial" w:cs="Arial"/>
          <w:b/>
          <w:bCs/>
          <w:color w:val="002060"/>
          <w:sz w:val="22"/>
          <w:szCs w:val="22"/>
          <w:u w:val="single"/>
        </w:rPr>
      </w:pPr>
      <w:r w:rsidRPr="00D74750">
        <w:rPr>
          <w:rFonts w:ascii="Arial" w:eastAsia="Calibri" w:hAnsi="Arial" w:cs="Arial"/>
          <w:color w:val="002060"/>
          <w:sz w:val="22"/>
          <w:szCs w:val="22"/>
        </w:rPr>
        <w:t>CUS ANCONA- ITALSERVICE PESARO</w:t>
      </w:r>
    </w:p>
    <w:p w14:paraId="7DE22292"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4^ GIORNATA – 08/02/2026</w:t>
      </w:r>
    </w:p>
    <w:p w14:paraId="6755297C"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ITALSERVICE PESARO- RECANATI C5</w:t>
      </w:r>
    </w:p>
    <w:p w14:paraId="492560EC" w14:textId="77777777" w:rsidR="00D74750" w:rsidRPr="00D74750" w:rsidRDefault="00D74750" w:rsidP="00051C7A">
      <w:pPr>
        <w:ind w:right="-1"/>
        <w:rPr>
          <w:rFonts w:ascii="Arial" w:hAnsi="Arial" w:cs="Arial"/>
          <w:b/>
          <w:bCs/>
          <w:color w:val="002060"/>
          <w:sz w:val="22"/>
          <w:szCs w:val="22"/>
          <w:u w:val="single"/>
        </w:rPr>
      </w:pPr>
      <w:r w:rsidRPr="00D74750">
        <w:rPr>
          <w:rFonts w:ascii="Arial" w:eastAsia="Calibri" w:hAnsi="Arial" w:cs="Arial"/>
          <w:color w:val="002060"/>
          <w:sz w:val="22"/>
          <w:szCs w:val="22"/>
        </w:rPr>
        <w:t>CUS ANCONA- BULDOG LUCREZIA</w:t>
      </w:r>
    </w:p>
    <w:p w14:paraId="3A0426A2"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5^ GIORNATA – 15/02/2026</w:t>
      </w:r>
    </w:p>
    <w:p w14:paraId="4C4AFA14"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BULDOG LUCREZIA- ITALSERVICE PESARO</w:t>
      </w:r>
    </w:p>
    <w:p w14:paraId="7368BA50" w14:textId="77777777" w:rsidR="00D74750" w:rsidRPr="00D74750" w:rsidRDefault="00D74750" w:rsidP="00051C7A">
      <w:pPr>
        <w:ind w:right="-1"/>
        <w:rPr>
          <w:rFonts w:ascii="Arial" w:hAnsi="Arial" w:cs="Arial"/>
          <w:color w:val="002060"/>
          <w:sz w:val="22"/>
          <w:szCs w:val="22"/>
        </w:rPr>
      </w:pPr>
      <w:r w:rsidRPr="00D74750">
        <w:rPr>
          <w:rFonts w:ascii="Arial" w:eastAsia="Calibri" w:hAnsi="Arial" w:cs="Arial"/>
          <w:color w:val="002060"/>
          <w:sz w:val="22"/>
          <w:szCs w:val="22"/>
        </w:rPr>
        <w:t>RECANATI C5- CUS ANCONA</w:t>
      </w:r>
    </w:p>
    <w:p w14:paraId="13C0823B"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6^ GIORNATA – 22/02/2026</w:t>
      </w:r>
    </w:p>
    <w:p w14:paraId="5B50CBF4" w14:textId="77777777" w:rsidR="00D74750" w:rsidRPr="00D74750" w:rsidRDefault="00D74750" w:rsidP="00051C7A">
      <w:pPr>
        <w:ind w:right="-1"/>
        <w:rPr>
          <w:rFonts w:ascii="Arial" w:hAnsi="Arial" w:cs="Arial"/>
          <w:b/>
          <w:bCs/>
          <w:color w:val="002060"/>
          <w:sz w:val="22"/>
          <w:szCs w:val="22"/>
          <w:u w:val="single"/>
        </w:rPr>
      </w:pPr>
      <w:r w:rsidRPr="00D74750">
        <w:rPr>
          <w:rFonts w:ascii="Arial" w:eastAsia="Calibri" w:hAnsi="Arial" w:cs="Arial"/>
          <w:color w:val="002060"/>
          <w:sz w:val="22"/>
          <w:szCs w:val="22"/>
        </w:rPr>
        <w:lastRenderedPageBreak/>
        <w:t>BULDOG LUCREZIA- RECANATI C5</w:t>
      </w:r>
    </w:p>
    <w:p w14:paraId="45AD2429" w14:textId="77777777" w:rsidR="00D74750" w:rsidRPr="00D74750" w:rsidRDefault="00D74750" w:rsidP="00051C7A">
      <w:pPr>
        <w:ind w:right="-1"/>
        <w:rPr>
          <w:rFonts w:ascii="Arial" w:hAnsi="Arial" w:cs="Arial"/>
          <w:b/>
          <w:bCs/>
          <w:color w:val="002060"/>
          <w:sz w:val="22"/>
          <w:szCs w:val="22"/>
          <w:u w:val="single"/>
        </w:rPr>
      </w:pPr>
      <w:r w:rsidRPr="00D74750">
        <w:rPr>
          <w:rFonts w:ascii="Arial" w:eastAsia="Calibri" w:hAnsi="Arial" w:cs="Arial"/>
          <w:color w:val="002060"/>
          <w:sz w:val="22"/>
          <w:szCs w:val="22"/>
        </w:rPr>
        <w:t>ITALSERVICE PESARO- CUS ANCONA</w:t>
      </w:r>
    </w:p>
    <w:p w14:paraId="1E510E8A" w14:textId="77777777" w:rsidR="00D74750" w:rsidRPr="00D74750" w:rsidRDefault="00D74750" w:rsidP="00051C7A">
      <w:pPr>
        <w:ind w:right="-1"/>
        <w:rPr>
          <w:rFonts w:ascii="Arial" w:hAnsi="Arial" w:cs="Arial"/>
          <w:b/>
          <w:bCs/>
          <w:color w:val="002060"/>
          <w:sz w:val="22"/>
          <w:szCs w:val="22"/>
          <w:u w:val="single"/>
        </w:rPr>
      </w:pPr>
      <w:r w:rsidRPr="00D74750">
        <w:rPr>
          <w:rFonts w:ascii="Arial" w:hAnsi="Arial" w:cs="Arial"/>
          <w:b/>
          <w:bCs/>
          <w:color w:val="002060"/>
          <w:sz w:val="22"/>
          <w:szCs w:val="22"/>
          <w:u w:val="single"/>
        </w:rPr>
        <w:t>CAMPO DI GARA – GIORNO ED ORARIO</w:t>
      </w:r>
    </w:p>
    <w:p w14:paraId="26A78F36"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 xml:space="preserve">RECANATI C5: centro sportivo Recanatese, via A. Moro Recanati – domenica ore 16.00 </w:t>
      </w:r>
    </w:p>
    <w:p w14:paraId="052DE49C" w14:textId="77777777" w:rsidR="00D74750" w:rsidRPr="00D74750" w:rsidRDefault="00D74750" w:rsidP="00051C7A">
      <w:pPr>
        <w:ind w:right="-1"/>
        <w:rPr>
          <w:rFonts w:ascii="Arial" w:eastAsia="Calibri" w:hAnsi="Arial" w:cs="Arial"/>
          <w:b/>
          <w:bCs/>
          <w:color w:val="002060"/>
          <w:sz w:val="22"/>
          <w:szCs w:val="22"/>
        </w:rPr>
      </w:pPr>
      <w:bookmarkStart w:id="8" w:name="_Hlk219120851"/>
      <w:r w:rsidRPr="00D74750">
        <w:rPr>
          <w:rFonts w:ascii="Arial" w:eastAsia="Calibri" w:hAnsi="Arial" w:cs="Arial"/>
          <w:b/>
          <w:bCs/>
          <w:color w:val="002060"/>
          <w:sz w:val="22"/>
          <w:szCs w:val="22"/>
        </w:rPr>
        <w:t xml:space="preserve">REFERENTE SOCIETA’: </w:t>
      </w:r>
      <w:bookmarkEnd w:id="8"/>
      <w:r w:rsidRPr="00D74750">
        <w:rPr>
          <w:rFonts w:ascii="Arial" w:eastAsia="Calibri" w:hAnsi="Arial" w:cs="Arial"/>
          <w:b/>
          <w:bCs/>
          <w:color w:val="002060"/>
          <w:sz w:val="22"/>
          <w:szCs w:val="22"/>
        </w:rPr>
        <w:t xml:space="preserve">Cesare LOTITO -339 4220075 </w:t>
      </w:r>
    </w:p>
    <w:p w14:paraId="4CA7EDEB"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BULDOG LUCREZIA: centro sportivo “O. Sivori”, via Oberdan Lucrezia – domenica ore 16.00</w:t>
      </w:r>
    </w:p>
    <w:p w14:paraId="615F2184"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b/>
          <w:bCs/>
          <w:color w:val="002060"/>
          <w:sz w:val="22"/>
          <w:szCs w:val="22"/>
        </w:rPr>
        <w:t>REFERENTE SOCIETA’: Filippo ZENOBI – 328 5624244</w:t>
      </w:r>
    </w:p>
    <w:p w14:paraId="1995BA4B"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CUS ANCONA: impianto sportivo Cus Ancona, via Grotte Ancona –   domenica ore 11.00</w:t>
      </w:r>
    </w:p>
    <w:p w14:paraId="201893F5" w14:textId="7777777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b/>
          <w:bCs/>
          <w:color w:val="002060"/>
          <w:sz w:val="22"/>
          <w:szCs w:val="22"/>
        </w:rPr>
        <w:t>REFERENTE SOCIETA’: Emanuele FERRARESI – 338 4803380</w:t>
      </w:r>
    </w:p>
    <w:p w14:paraId="59DFE7FB" w14:textId="6F7417C7" w:rsidR="00D74750" w:rsidRPr="00D74750" w:rsidRDefault="00D74750" w:rsidP="00051C7A">
      <w:pPr>
        <w:ind w:right="-1"/>
        <w:rPr>
          <w:rFonts w:ascii="Arial" w:eastAsia="Calibri" w:hAnsi="Arial" w:cs="Arial"/>
          <w:color w:val="002060"/>
          <w:sz w:val="22"/>
          <w:szCs w:val="22"/>
        </w:rPr>
      </w:pPr>
      <w:r w:rsidRPr="00D74750">
        <w:rPr>
          <w:rFonts w:ascii="Arial" w:eastAsia="Calibri" w:hAnsi="Arial" w:cs="Arial"/>
          <w:color w:val="002060"/>
          <w:sz w:val="22"/>
          <w:szCs w:val="22"/>
        </w:rPr>
        <w:t>ITALSERVICE PESARO: centro sportivo Vis park, via Dei Cacciatori Villa Fastiggi Pesaro domenica ore</w:t>
      </w:r>
      <w:r w:rsidR="00051C7A">
        <w:rPr>
          <w:rFonts w:ascii="Arial" w:eastAsia="Calibri" w:hAnsi="Arial" w:cs="Arial"/>
          <w:color w:val="002060"/>
          <w:sz w:val="22"/>
          <w:szCs w:val="22"/>
        </w:rPr>
        <w:t xml:space="preserve"> </w:t>
      </w:r>
      <w:r w:rsidRPr="00D74750">
        <w:rPr>
          <w:rFonts w:ascii="Arial" w:eastAsia="Calibri" w:hAnsi="Arial" w:cs="Arial"/>
          <w:color w:val="002060"/>
          <w:sz w:val="22"/>
          <w:szCs w:val="22"/>
        </w:rPr>
        <w:t xml:space="preserve">11.00 - </w:t>
      </w:r>
      <w:r w:rsidRPr="00D74750">
        <w:rPr>
          <w:rFonts w:ascii="Arial" w:eastAsia="Calibri" w:hAnsi="Arial" w:cs="Arial"/>
          <w:b/>
          <w:bCs/>
          <w:color w:val="002060"/>
          <w:sz w:val="22"/>
          <w:szCs w:val="22"/>
        </w:rPr>
        <w:t>REFERENTE SOCIETA’: Nicola MUNZI – 340 4650369</w:t>
      </w:r>
    </w:p>
    <w:p w14:paraId="71829EF4" w14:textId="77777777" w:rsidR="00D74750" w:rsidRDefault="00D74750" w:rsidP="00387589">
      <w:pPr>
        <w:pStyle w:val="LndNormale1"/>
        <w:rPr>
          <w:rFonts w:cs="Arial"/>
          <w:bCs/>
          <w:color w:val="002060"/>
        </w:rPr>
      </w:pPr>
    </w:p>
    <w:p w14:paraId="5138FA4B" w14:textId="77777777" w:rsidR="00806918" w:rsidRDefault="00806918" w:rsidP="00806918">
      <w:pPr>
        <w:pStyle w:val="LndNormale1"/>
        <w:rPr>
          <w:color w:val="002060"/>
        </w:rPr>
      </w:pPr>
    </w:p>
    <w:p w14:paraId="11E6E830" w14:textId="77777777" w:rsidR="00806918" w:rsidRPr="00B774C7" w:rsidRDefault="00806918" w:rsidP="00806918">
      <w:pPr>
        <w:pStyle w:val="Default"/>
        <w:rPr>
          <w:rFonts w:ascii="Arial" w:hAnsi="Arial" w:cs="Arial"/>
          <w:b/>
          <w:color w:val="002060"/>
          <w:sz w:val="28"/>
          <w:szCs w:val="28"/>
        </w:rPr>
      </w:pPr>
      <w:bookmarkStart w:id="9" w:name="_Hlk113435821"/>
      <w:r w:rsidRPr="00B774C7">
        <w:rPr>
          <w:rFonts w:ascii="Arial" w:hAnsi="Arial" w:cs="Arial"/>
          <w:b/>
          <w:bCs/>
          <w:color w:val="002060"/>
          <w:sz w:val="28"/>
          <w:szCs w:val="28"/>
        </w:rPr>
        <w:t>TORNEI PRIMAVERILI ATTIVITA’ DI BASE CALCIO A CINQUE</w:t>
      </w:r>
    </w:p>
    <w:p w14:paraId="62664437" w14:textId="77777777" w:rsidR="00806918" w:rsidRPr="006C6F07" w:rsidRDefault="00806918" w:rsidP="00806918">
      <w:pPr>
        <w:rPr>
          <w:rFonts w:ascii="Arial" w:hAnsi="Arial" w:cs="Arial"/>
          <w:color w:val="002060"/>
          <w:sz w:val="22"/>
          <w:szCs w:val="22"/>
        </w:rPr>
      </w:pPr>
    </w:p>
    <w:p w14:paraId="0853D677" w14:textId="77777777" w:rsidR="00806918" w:rsidRPr="006C6F07" w:rsidRDefault="00806918" w:rsidP="00806918">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1357369A" w14:textId="77777777" w:rsidR="00806918" w:rsidRPr="006C6F07" w:rsidRDefault="00806918" w:rsidP="00806918">
      <w:pPr>
        <w:pStyle w:val="A121"/>
        <w:ind w:left="0"/>
        <w:rPr>
          <w:rFonts w:cs="Arial"/>
          <w:color w:val="002060"/>
          <w:sz w:val="22"/>
          <w:szCs w:val="22"/>
        </w:rPr>
      </w:pPr>
    </w:p>
    <w:p w14:paraId="13D65B3C" w14:textId="42AD502C" w:rsidR="00806918" w:rsidRPr="006C6F07" w:rsidRDefault="00806918" w:rsidP="00806918">
      <w:pPr>
        <w:pStyle w:val="A121"/>
        <w:ind w:left="0"/>
        <w:jc w:val="center"/>
        <w:rPr>
          <w:rFonts w:cs="Arial"/>
          <w:b/>
          <w:color w:val="002060"/>
          <w:sz w:val="22"/>
          <w:szCs w:val="22"/>
        </w:rPr>
      </w:pPr>
      <w:r>
        <w:rPr>
          <w:rFonts w:cs="Arial"/>
          <w:b/>
          <w:color w:val="002060"/>
          <w:sz w:val="22"/>
          <w:szCs w:val="22"/>
        </w:rPr>
        <w:t>LUNEDI’ 26 GENNAIO 2026</w:t>
      </w:r>
      <w:r w:rsidRPr="006C6F07">
        <w:rPr>
          <w:rFonts w:cs="Arial"/>
          <w:b/>
          <w:color w:val="002060"/>
          <w:sz w:val="22"/>
          <w:szCs w:val="22"/>
        </w:rPr>
        <w:t>, ORE 19:00</w:t>
      </w:r>
    </w:p>
    <w:p w14:paraId="2176C37F" w14:textId="77777777" w:rsidR="00806918" w:rsidRPr="006C6F07" w:rsidRDefault="00806918" w:rsidP="00806918">
      <w:pPr>
        <w:rPr>
          <w:rFonts w:ascii="Arial" w:hAnsi="Arial" w:cs="Arial"/>
          <w:color w:val="002060"/>
          <w:sz w:val="22"/>
          <w:szCs w:val="22"/>
          <w:shd w:val="clear" w:color="auto" w:fill="FFFFFF"/>
        </w:rPr>
      </w:pPr>
    </w:p>
    <w:p w14:paraId="6436A98A"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012FB23"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3925B0" w14:textId="77777777" w:rsidR="00806918" w:rsidRPr="00AE6479" w:rsidRDefault="00806918" w:rsidP="00806918">
      <w:pPr>
        <w:rPr>
          <w:rFonts w:ascii="Arial" w:hAnsi="Arial" w:cs="Arial"/>
          <w:color w:val="002060"/>
          <w:sz w:val="22"/>
          <w:szCs w:val="22"/>
          <w:highlight w:val="yellow"/>
        </w:rPr>
      </w:pPr>
    </w:p>
    <w:p w14:paraId="12679EB7" w14:textId="77777777" w:rsidR="00806918" w:rsidRPr="00CC3901" w:rsidRDefault="00806918" w:rsidP="00806918">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C409ACA" w14:textId="77777777" w:rsidR="00806918" w:rsidRPr="006C6F07" w:rsidRDefault="00806918" w:rsidP="00806918">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9"/>
    <w:p w14:paraId="457EF5B9" w14:textId="77777777" w:rsidR="00806918" w:rsidRDefault="00806918" w:rsidP="00806918">
      <w:pPr>
        <w:pStyle w:val="LndNormale1"/>
        <w:rPr>
          <w:b/>
          <w:color w:val="002060"/>
          <w:u w:val="single"/>
        </w:rPr>
      </w:pPr>
    </w:p>
    <w:p w14:paraId="32A598D8" w14:textId="77777777" w:rsidR="00806918" w:rsidRPr="00CC3901" w:rsidRDefault="00806918" w:rsidP="00806918">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15E559C2" w14:textId="5F00B42F" w:rsidR="00806918" w:rsidRPr="004E6A1D" w:rsidRDefault="00806918" w:rsidP="00806918">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8</w:t>
      </w:r>
      <w:r w:rsidRPr="004E6A1D">
        <w:rPr>
          <w:b/>
          <w:bCs/>
          <w:color w:val="002060"/>
          <w:spacing w:val="-2"/>
          <w:lang w:eastAsia="it-IT"/>
        </w:rPr>
        <w:t xml:space="preserve"> FEBBRAIO </w:t>
      </w:r>
      <w:r>
        <w:rPr>
          <w:b/>
          <w:bCs/>
          <w:color w:val="002060"/>
          <w:spacing w:val="-2"/>
          <w:lang w:eastAsia="it-IT"/>
        </w:rPr>
        <w:t>2026</w:t>
      </w:r>
      <w:r w:rsidRPr="004E6A1D">
        <w:rPr>
          <w:b/>
          <w:bCs/>
          <w:color w:val="002060"/>
          <w:spacing w:val="-2"/>
          <w:lang w:eastAsia="it-IT"/>
        </w:rPr>
        <w:t>.</w:t>
      </w:r>
    </w:p>
    <w:p w14:paraId="50D0609E" w14:textId="77777777" w:rsidR="00806918" w:rsidRDefault="00806918" w:rsidP="00387589">
      <w:pPr>
        <w:pStyle w:val="LndNormale1"/>
        <w:rPr>
          <w:rFonts w:cs="Arial"/>
          <w:bCs/>
          <w:color w:val="002060"/>
        </w:rPr>
      </w:pPr>
    </w:p>
    <w:p w14:paraId="4C4863CE" w14:textId="77777777" w:rsidR="00BF1BC5" w:rsidRDefault="00BF1BC5"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50FF21D3" w14:textId="77777777" w:rsidR="00571DFF" w:rsidRPr="008632AF" w:rsidRDefault="00571DFF" w:rsidP="00571DFF">
      <w:pPr>
        <w:pStyle w:val="breakline"/>
        <w:rPr>
          <w:color w:val="002060"/>
        </w:rPr>
      </w:pPr>
    </w:p>
    <w:p w14:paraId="66C18334" w14:textId="77777777" w:rsidR="00571DFF" w:rsidRPr="008632AF" w:rsidRDefault="00571DFF" w:rsidP="00571DFF">
      <w:pPr>
        <w:pStyle w:val="titolocampionato0"/>
        <w:shd w:val="clear" w:color="auto" w:fill="CCCCCC"/>
        <w:spacing w:before="80" w:after="40"/>
        <w:rPr>
          <w:color w:val="002060"/>
        </w:rPr>
      </w:pPr>
      <w:r w:rsidRPr="008632AF">
        <w:rPr>
          <w:color w:val="002060"/>
        </w:rPr>
        <w:t>CALCIO A CINQUE SERIE C1</w:t>
      </w:r>
    </w:p>
    <w:p w14:paraId="28D33CC8" w14:textId="77777777" w:rsidR="00571DFF" w:rsidRPr="00FD14DB" w:rsidRDefault="00571DFF" w:rsidP="00571DFF">
      <w:pPr>
        <w:pStyle w:val="titoloprinc0"/>
        <w:rPr>
          <w:color w:val="002060"/>
        </w:rPr>
      </w:pPr>
      <w:r w:rsidRPr="00FD14DB">
        <w:rPr>
          <w:color w:val="002060"/>
        </w:rPr>
        <w:t>ANAGRAFICA/INDIRIZZARIO/VARIAZIONI CALENDARIO</w:t>
      </w:r>
    </w:p>
    <w:p w14:paraId="4ACF84CB" w14:textId="77777777" w:rsidR="00571DFF" w:rsidRDefault="00571DFF" w:rsidP="00571DFF">
      <w:pPr>
        <w:pStyle w:val="titoloprinc0"/>
        <w:jc w:val="both"/>
        <w:rPr>
          <w:b w:val="0"/>
          <w:bCs w:val="0"/>
          <w:color w:val="002060"/>
          <w:sz w:val="22"/>
          <w:szCs w:val="22"/>
        </w:rPr>
      </w:pPr>
    </w:p>
    <w:p w14:paraId="16264C2C" w14:textId="77777777" w:rsidR="00571DFF" w:rsidRPr="007956B9" w:rsidRDefault="00571DFF" w:rsidP="00571DFF">
      <w:pPr>
        <w:pStyle w:val="titoloprinc0"/>
        <w:jc w:val="both"/>
        <w:rPr>
          <w:color w:val="002060"/>
          <w:sz w:val="22"/>
          <w:szCs w:val="22"/>
        </w:rPr>
      </w:pPr>
      <w:r w:rsidRPr="007956B9">
        <w:rPr>
          <w:color w:val="002060"/>
          <w:sz w:val="22"/>
          <w:szCs w:val="22"/>
        </w:rPr>
        <w:t>GIRONE “</w:t>
      </w:r>
      <w:r>
        <w:rPr>
          <w:color w:val="002060"/>
          <w:sz w:val="22"/>
          <w:szCs w:val="22"/>
        </w:rPr>
        <w:t>A – UNICO</w:t>
      </w:r>
      <w:r w:rsidRPr="007956B9">
        <w:rPr>
          <w:color w:val="002060"/>
          <w:sz w:val="22"/>
          <w:szCs w:val="22"/>
        </w:rPr>
        <w:t>”</w:t>
      </w:r>
    </w:p>
    <w:p w14:paraId="5644E117" w14:textId="77777777" w:rsidR="00571DFF" w:rsidRPr="007956B9" w:rsidRDefault="00571DFF" w:rsidP="00571DFF">
      <w:pPr>
        <w:pStyle w:val="titoloprinc0"/>
        <w:jc w:val="both"/>
        <w:rPr>
          <w:b w:val="0"/>
          <w:bCs w:val="0"/>
          <w:color w:val="002060"/>
          <w:sz w:val="22"/>
          <w:szCs w:val="22"/>
        </w:rPr>
      </w:pPr>
    </w:p>
    <w:p w14:paraId="2B7C1689" w14:textId="77777777" w:rsidR="00571DFF" w:rsidRDefault="00571DFF" w:rsidP="00571DFF">
      <w:pPr>
        <w:pStyle w:val="titoloprinc0"/>
        <w:jc w:val="both"/>
        <w:rPr>
          <w:b w:val="0"/>
          <w:bCs w:val="0"/>
          <w:color w:val="002060"/>
          <w:sz w:val="22"/>
          <w:szCs w:val="22"/>
        </w:rPr>
      </w:pPr>
      <w:r w:rsidRPr="007956B9">
        <w:rPr>
          <w:b w:val="0"/>
          <w:bCs w:val="0"/>
          <w:color w:val="002060"/>
          <w:sz w:val="22"/>
          <w:szCs w:val="22"/>
        </w:rPr>
        <w:lastRenderedPageBreak/>
        <w:t xml:space="preserve">La Società </w:t>
      </w:r>
      <w:r>
        <w:rPr>
          <w:color w:val="002060"/>
          <w:sz w:val="22"/>
          <w:szCs w:val="22"/>
        </w:rPr>
        <w:t>SAMBENEDETTESE C5 SSDARL</w:t>
      </w:r>
      <w:r w:rsidRPr="007956B9">
        <w:rPr>
          <w:color w:val="002060"/>
          <w:sz w:val="22"/>
          <w:szCs w:val="22"/>
        </w:rPr>
        <w:t xml:space="preserve"> </w:t>
      </w:r>
      <w:r w:rsidRPr="007956B9">
        <w:rPr>
          <w:b w:val="0"/>
          <w:bCs w:val="0"/>
          <w:color w:val="002060"/>
          <w:sz w:val="22"/>
          <w:szCs w:val="22"/>
        </w:rPr>
        <w:t xml:space="preserve">comunica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 xml:space="preserve">VENERDI’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21:30</w:t>
      </w:r>
      <w:r w:rsidRPr="007956B9">
        <w:rPr>
          <w:b w:val="0"/>
          <w:bCs w:val="0"/>
          <w:color w:val="002060"/>
          <w:sz w:val="22"/>
          <w:szCs w:val="22"/>
        </w:rPr>
        <w:t xml:space="preserve">, </w:t>
      </w:r>
      <w:r w:rsidRPr="009B1C0E">
        <w:rPr>
          <w:color w:val="002060"/>
          <w:sz w:val="22"/>
          <w:szCs w:val="22"/>
        </w:rPr>
        <w:t>Palestra Istituto Tecnico Commerciale “Augusto Capriotti”</w:t>
      </w:r>
      <w:r>
        <w:rPr>
          <w:b w:val="0"/>
          <w:bCs w:val="0"/>
          <w:color w:val="002060"/>
          <w:sz w:val="22"/>
          <w:szCs w:val="22"/>
        </w:rPr>
        <w:t xml:space="preserve">, Via Guido Sgattoni, 41 di </w:t>
      </w:r>
      <w:r w:rsidRPr="009B1C0E">
        <w:rPr>
          <w:color w:val="002060"/>
          <w:sz w:val="22"/>
          <w:szCs w:val="22"/>
        </w:rPr>
        <w:t>SAN BENEDETTO del TRONTO</w:t>
      </w:r>
      <w:r>
        <w:rPr>
          <w:b w:val="0"/>
          <w:bCs w:val="0"/>
          <w:color w:val="002060"/>
          <w:sz w:val="22"/>
          <w:szCs w:val="22"/>
        </w:rPr>
        <w:t>.</w:t>
      </w:r>
    </w:p>
    <w:p w14:paraId="58151CFE" w14:textId="77777777" w:rsidR="00571DFF" w:rsidRPr="008632AF" w:rsidRDefault="00571DFF" w:rsidP="00571DFF">
      <w:pPr>
        <w:pStyle w:val="breakline"/>
        <w:rPr>
          <w:color w:val="002060"/>
        </w:rPr>
      </w:pPr>
    </w:p>
    <w:p w14:paraId="3D0628B2" w14:textId="77777777" w:rsidR="00571DFF" w:rsidRPr="008632AF" w:rsidRDefault="00571DFF" w:rsidP="00571DFF">
      <w:pPr>
        <w:pStyle w:val="titoloprinc0"/>
        <w:rPr>
          <w:color w:val="002060"/>
        </w:rPr>
      </w:pPr>
      <w:r w:rsidRPr="008632AF">
        <w:rPr>
          <w:color w:val="002060"/>
        </w:rPr>
        <w:t>RISULTATI</w:t>
      </w:r>
    </w:p>
    <w:p w14:paraId="30540823" w14:textId="77777777" w:rsidR="00571DFF" w:rsidRPr="008632AF" w:rsidRDefault="00571DFF" w:rsidP="00571DFF">
      <w:pPr>
        <w:pStyle w:val="breakline"/>
        <w:rPr>
          <w:color w:val="002060"/>
        </w:rPr>
      </w:pPr>
    </w:p>
    <w:p w14:paraId="22C8E788" w14:textId="77777777" w:rsidR="00571DFF" w:rsidRPr="008632AF" w:rsidRDefault="00571DFF" w:rsidP="00571DFF">
      <w:pPr>
        <w:pStyle w:val="sottotitolocampionato10"/>
        <w:rPr>
          <w:color w:val="002060"/>
        </w:rPr>
      </w:pPr>
      <w:r w:rsidRPr="008632AF">
        <w:rPr>
          <w:color w:val="002060"/>
        </w:rPr>
        <w:t>RISULTATI UFFICIALI GARE DEL 09/01/2026</w:t>
      </w:r>
    </w:p>
    <w:p w14:paraId="405051EC" w14:textId="77777777" w:rsidR="00571DFF" w:rsidRPr="00571DFF" w:rsidRDefault="00571DFF" w:rsidP="00571DFF">
      <w:pPr>
        <w:pStyle w:val="sottotitolocampionato20"/>
        <w:spacing w:before="0" w:beforeAutospacing="0" w:after="0" w:afterAutospacing="0"/>
        <w:rPr>
          <w:rFonts w:ascii="Arial" w:hAnsi="Arial" w:cs="Arial"/>
          <w:color w:val="002060"/>
          <w:sz w:val="20"/>
          <w:szCs w:val="20"/>
        </w:rPr>
      </w:pPr>
      <w:r w:rsidRPr="00571DFF">
        <w:rPr>
          <w:rFonts w:ascii="Arial" w:hAnsi="Arial" w:cs="Arial"/>
          <w:color w:val="002060"/>
          <w:sz w:val="20"/>
          <w:szCs w:val="20"/>
        </w:rPr>
        <w:t>Si trascrivono qui di seguito i risultati ufficiali delle gare disputate</w:t>
      </w:r>
    </w:p>
    <w:p w14:paraId="5B22AAE2" w14:textId="77777777" w:rsidR="00571DFF" w:rsidRPr="008632AF" w:rsidRDefault="00571DFF" w:rsidP="00571D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1DFF" w:rsidRPr="008632AF" w14:paraId="1C72F7BF"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688DE761"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28AA6" w14:textId="77777777" w:rsidR="00571DFF" w:rsidRPr="008632AF" w:rsidRDefault="00571DFF" w:rsidP="003212F1">
                  <w:pPr>
                    <w:pStyle w:val="headertabella0"/>
                    <w:rPr>
                      <w:color w:val="002060"/>
                    </w:rPr>
                  </w:pPr>
                  <w:r w:rsidRPr="008632AF">
                    <w:rPr>
                      <w:color w:val="002060"/>
                    </w:rPr>
                    <w:t>GIRONE A - 1 Giornata - R</w:t>
                  </w:r>
                </w:p>
              </w:tc>
            </w:tr>
            <w:tr w:rsidR="00571DFF" w:rsidRPr="008632AF" w14:paraId="486D2339"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F275B7" w14:textId="77777777" w:rsidR="00571DFF" w:rsidRPr="008632AF" w:rsidRDefault="00571DFF" w:rsidP="003212F1">
                  <w:pPr>
                    <w:pStyle w:val="rowtabella0"/>
                    <w:rPr>
                      <w:color w:val="002060"/>
                    </w:rPr>
                  </w:pPr>
                  <w:r w:rsidRPr="008632AF">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AC286" w14:textId="77777777" w:rsidR="00571DFF" w:rsidRPr="008632AF" w:rsidRDefault="00571DFF" w:rsidP="003212F1">
                  <w:pPr>
                    <w:pStyle w:val="rowtabella0"/>
                    <w:rPr>
                      <w:color w:val="002060"/>
                    </w:rPr>
                  </w:pPr>
                  <w:r w:rsidRPr="008632AF">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56EBD" w14:textId="77777777" w:rsidR="00571DFF" w:rsidRPr="008632AF" w:rsidRDefault="00571DFF" w:rsidP="003212F1">
                  <w:pPr>
                    <w:pStyle w:val="rowtabella0"/>
                    <w:jc w:val="center"/>
                    <w:rPr>
                      <w:color w:val="002060"/>
                    </w:rPr>
                  </w:pPr>
                  <w:r w:rsidRPr="008632AF">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61D42" w14:textId="77777777" w:rsidR="00571DFF" w:rsidRPr="008632AF" w:rsidRDefault="00571DFF" w:rsidP="003212F1">
                  <w:pPr>
                    <w:pStyle w:val="rowtabella0"/>
                    <w:jc w:val="center"/>
                    <w:rPr>
                      <w:color w:val="002060"/>
                    </w:rPr>
                  </w:pPr>
                  <w:r w:rsidRPr="008632AF">
                    <w:rPr>
                      <w:color w:val="002060"/>
                    </w:rPr>
                    <w:t> </w:t>
                  </w:r>
                </w:p>
              </w:tc>
            </w:tr>
            <w:tr w:rsidR="00571DFF" w:rsidRPr="008632AF" w14:paraId="0073CAF6"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D2F08" w14:textId="77777777" w:rsidR="00571DFF" w:rsidRPr="008632AF" w:rsidRDefault="00571DFF" w:rsidP="003212F1">
                  <w:pPr>
                    <w:pStyle w:val="rowtabella0"/>
                    <w:rPr>
                      <w:color w:val="002060"/>
                    </w:rPr>
                  </w:pPr>
                  <w:r w:rsidRPr="008632AF">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32055F" w14:textId="77777777" w:rsidR="00571DFF" w:rsidRPr="008632AF" w:rsidRDefault="00571DFF" w:rsidP="003212F1">
                  <w:pPr>
                    <w:pStyle w:val="rowtabella0"/>
                    <w:rPr>
                      <w:color w:val="002060"/>
                    </w:rPr>
                  </w:pPr>
                  <w:r w:rsidRPr="008632AF">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4E195" w14:textId="77777777" w:rsidR="00571DFF" w:rsidRPr="008632AF" w:rsidRDefault="00571DFF" w:rsidP="003212F1">
                  <w:pPr>
                    <w:pStyle w:val="rowtabella0"/>
                    <w:jc w:val="center"/>
                    <w:rPr>
                      <w:color w:val="002060"/>
                    </w:rPr>
                  </w:pPr>
                  <w:r w:rsidRPr="008632A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EE354" w14:textId="77777777" w:rsidR="00571DFF" w:rsidRPr="008632AF" w:rsidRDefault="00571DFF" w:rsidP="003212F1">
                  <w:pPr>
                    <w:pStyle w:val="rowtabella0"/>
                    <w:jc w:val="center"/>
                    <w:rPr>
                      <w:color w:val="002060"/>
                    </w:rPr>
                  </w:pPr>
                  <w:r w:rsidRPr="008632AF">
                    <w:rPr>
                      <w:color w:val="002060"/>
                    </w:rPr>
                    <w:t> </w:t>
                  </w:r>
                </w:p>
              </w:tc>
            </w:tr>
            <w:tr w:rsidR="00571DFF" w:rsidRPr="008632AF" w14:paraId="68609E05"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3DF0BE" w14:textId="77777777" w:rsidR="00571DFF" w:rsidRPr="008632AF" w:rsidRDefault="00571DFF" w:rsidP="003212F1">
                  <w:pPr>
                    <w:pStyle w:val="rowtabella0"/>
                    <w:rPr>
                      <w:color w:val="002060"/>
                    </w:rPr>
                  </w:pPr>
                  <w:r w:rsidRPr="008632AF">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499DC3" w14:textId="77777777" w:rsidR="00571DFF" w:rsidRPr="008632AF" w:rsidRDefault="00571DFF" w:rsidP="003212F1">
                  <w:pPr>
                    <w:pStyle w:val="rowtabella0"/>
                    <w:rPr>
                      <w:color w:val="002060"/>
                    </w:rPr>
                  </w:pPr>
                  <w:r w:rsidRPr="008632AF">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362711" w14:textId="77777777" w:rsidR="00571DFF" w:rsidRPr="008632AF" w:rsidRDefault="00571DFF" w:rsidP="003212F1">
                  <w:pPr>
                    <w:pStyle w:val="rowtabella0"/>
                    <w:jc w:val="center"/>
                    <w:rPr>
                      <w:color w:val="002060"/>
                    </w:rPr>
                  </w:pPr>
                  <w:r w:rsidRPr="008632AF">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85A039" w14:textId="77777777" w:rsidR="00571DFF" w:rsidRPr="008632AF" w:rsidRDefault="00571DFF" w:rsidP="003212F1">
                  <w:pPr>
                    <w:pStyle w:val="rowtabella0"/>
                    <w:jc w:val="center"/>
                    <w:rPr>
                      <w:color w:val="002060"/>
                    </w:rPr>
                  </w:pPr>
                  <w:r w:rsidRPr="008632AF">
                    <w:rPr>
                      <w:color w:val="002060"/>
                    </w:rPr>
                    <w:t> </w:t>
                  </w:r>
                </w:p>
              </w:tc>
            </w:tr>
            <w:tr w:rsidR="00571DFF" w:rsidRPr="008632AF" w14:paraId="31A72E2D"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9B14A2" w14:textId="77777777" w:rsidR="00571DFF" w:rsidRPr="008632AF" w:rsidRDefault="00571DFF" w:rsidP="003212F1">
                  <w:pPr>
                    <w:pStyle w:val="rowtabella0"/>
                    <w:rPr>
                      <w:color w:val="002060"/>
                    </w:rPr>
                  </w:pPr>
                  <w:r w:rsidRPr="008632AF">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737D7E" w14:textId="77777777" w:rsidR="00571DFF" w:rsidRPr="008632AF" w:rsidRDefault="00571DFF" w:rsidP="003212F1">
                  <w:pPr>
                    <w:pStyle w:val="rowtabella0"/>
                    <w:rPr>
                      <w:color w:val="002060"/>
                    </w:rPr>
                  </w:pPr>
                  <w:r w:rsidRPr="008632AF">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A2212A" w14:textId="77777777" w:rsidR="00571DFF" w:rsidRPr="008632AF" w:rsidRDefault="00571DFF" w:rsidP="003212F1">
                  <w:pPr>
                    <w:pStyle w:val="rowtabella0"/>
                    <w:jc w:val="center"/>
                    <w:rPr>
                      <w:color w:val="002060"/>
                    </w:rPr>
                  </w:pPr>
                  <w:r w:rsidRPr="008632AF">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DF32A7" w14:textId="77777777" w:rsidR="00571DFF" w:rsidRPr="008632AF" w:rsidRDefault="00571DFF" w:rsidP="003212F1">
                  <w:pPr>
                    <w:pStyle w:val="rowtabella0"/>
                    <w:jc w:val="center"/>
                    <w:rPr>
                      <w:color w:val="002060"/>
                    </w:rPr>
                  </w:pPr>
                  <w:r w:rsidRPr="008632AF">
                    <w:rPr>
                      <w:color w:val="002060"/>
                    </w:rPr>
                    <w:t> </w:t>
                  </w:r>
                </w:p>
              </w:tc>
            </w:tr>
            <w:tr w:rsidR="00571DFF" w:rsidRPr="008632AF" w14:paraId="286639F9"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33169" w14:textId="77777777" w:rsidR="00571DFF" w:rsidRPr="008632AF" w:rsidRDefault="00571DFF" w:rsidP="003212F1">
                  <w:pPr>
                    <w:pStyle w:val="rowtabella0"/>
                    <w:rPr>
                      <w:color w:val="002060"/>
                    </w:rPr>
                  </w:pPr>
                  <w:r w:rsidRPr="008632AF">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AB8AC6" w14:textId="77777777" w:rsidR="00571DFF" w:rsidRPr="008632AF" w:rsidRDefault="00571DFF" w:rsidP="003212F1">
                  <w:pPr>
                    <w:pStyle w:val="rowtabella0"/>
                    <w:rPr>
                      <w:color w:val="002060"/>
                    </w:rPr>
                  </w:pPr>
                  <w:r w:rsidRPr="008632AF">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F78AB3" w14:textId="77777777" w:rsidR="00571DFF" w:rsidRPr="008632AF" w:rsidRDefault="00571DFF" w:rsidP="003212F1">
                  <w:pPr>
                    <w:pStyle w:val="rowtabella0"/>
                    <w:jc w:val="center"/>
                    <w:rPr>
                      <w:color w:val="002060"/>
                    </w:rPr>
                  </w:pPr>
                  <w:r w:rsidRPr="008632A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90B46A" w14:textId="77777777" w:rsidR="00571DFF" w:rsidRPr="008632AF" w:rsidRDefault="00571DFF" w:rsidP="003212F1">
                  <w:pPr>
                    <w:pStyle w:val="rowtabella0"/>
                    <w:jc w:val="center"/>
                    <w:rPr>
                      <w:color w:val="002060"/>
                    </w:rPr>
                  </w:pPr>
                  <w:r w:rsidRPr="008632AF">
                    <w:rPr>
                      <w:color w:val="002060"/>
                    </w:rPr>
                    <w:t> </w:t>
                  </w:r>
                </w:p>
              </w:tc>
            </w:tr>
            <w:tr w:rsidR="00571DFF" w:rsidRPr="008632AF" w14:paraId="18657CC6"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CADBD9" w14:textId="77777777" w:rsidR="00571DFF" w:rsidRPr="008632AF" w:rsidRDefault="00571DFF" w:rsidP="003212F1">
                  <w:pPr>
                    <w:pStyle w:val="rowtabella0"/>
                    <w:rPr>
                      <w:color w:val="002060"/>
                    </w:rPr>
                  </w:pPr>
                  <w:r w:rsidRPr="008632AF">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60FE3B" w14:textId="77777777" w:rsidR="00571DFF" w:rsidRPr="008632AF" w:rsidRDefault="00571DFF" w:rsidP="003212F1">
                  <w:pPr>
                    <w:pStyle w:val="rowtabella0"/>
                    <w:rPr>
                      <w:color w:val="002060"/>
                    </w:rPr>
                  </w:pPr>
                  <w:r w:rsidRPr="008632AF">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05F494" w14:textId="77777777" w:rsidR="00571DFF" w:rsidRPr="008632AF" w:rsidRDefault="00571DFF" w:rsidP="003212F1">
                  <w:pPr>
                    <w:pStyle w:val="rowtabella0"/>
                    <w:jc w:val="center"/>
                    <w:rPr>
                      <w:color w:val="002060"/>
                    </w:rPr>
                  </w:pPr>
                  <w:r w:rsidRPr="008632A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848EC2" w14:textId="77777777" w:rsidR="00571DFF" w:rsidRPr="008632AF" w:rsidRDefault="00571DFF" w:rsidP="003212F1">
                  <w:pPr>
                    <w:pStyle w:val="rowtabella0"/>
                    <w:jc w:val="center"/>
                    <w:rPr>
                      <w:color w:val="002060"/>
                    </w:rPr>
                  </w:pPr>
                  <w:r w:rsidRPr="008632AF">
                    <w:rPr>
                      <w:color w:val="002060"/>
                    </w:rPr>
                    <w:t> </w:t>
                  </w:r>
                </w:p>
              </w:tc>
            </w:tr>
            <w:tr w:rsidR="00571DFF" w:rsidRPr="008632AF" w14:paraId="3587BEEB"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7078AC" w14:textId="77777777" w:rsidR="00571DFF" w:rsidRPr="008632AF" w:rsidRDefault="00571DFF" w:rsidP="003212F1">
                  <w:pPr>
                    <w:pStyle w:val="rowtabella0"/>
                    <w:rPr>
                      <w:color w:val="002060"/>
                    </w:rPr>
                  </w:pPr>
                  <w:r w:rsidRPr="008632AF">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20F90" w14:textId="77777777" w:rsidR="00571DFF" w:rsidRPr="008632AF" w:rsidRDefault="00571DFF" w:rsidP="003212F1">
                  <w:pPr>
                    <w:pStyle w:val="rowtabella0"/>
                    <w:rPr>
                      <w:color w:val="002060"/>
                    </w:rPr>
                  </w:pPr>
                  <w:r w:rsidRPr="008632AF">
                    <w:rPr>
                      <w:color w:val="002060"/>
                    </w:rPr>
                    <w:t>- LUCREZIA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BE02D" w14:textId="77777777" w:rsidR="00571DFF" w:rsidRPr="008632AF" w:rsidRDefault="00571DFF" w:rsidP="003212F1">
                  <w:pPr>
                    <w:pStyle w:val="rowtabella0"/>
                    <w:jc w:val="center"/>
                    <w:rPr>
                      <w:color w:val="002060"/>
                    </w:rPr>
                  </w:pPr>
                  <w:r w:rsidRPr="008632AF">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40886" w14:textId="77777777" w:rsidR="00571DFF" w:rsidRPr="008632AF" w:rsidRDefault="00571DFF" w:rsidP="003212F1">
                  <w:pPr>
                    <w:pStyle w:val="rowtabella0"/>
                    <w:jc w:val="center"/>
                    <w:rPr>
                      <w:color w:val="002060"/>
                    </w:rPr>
                  </w:pPr>
                  <w:r w:rsidRPr="008632AF">
                    <w:rPr>
                      <w:color w:val="002060"/>
                    </w:rPr>
                    <w:t> </w:t>
                  </w:r>
                </w:p>
              </w:tc>
            </w:tr>
          </w:tbl>
          <w:p w14:paraId="33B406BB" w14:textId="77777777" w:rsidR="00571DFF" w:rsidRPr="008632AF" w:rsidRDefault="00571DFF" w:rsidP="003212F1">
            <w:pPr>
              <w:rPr>
                <w:color w:val="002060"/>
              </w:rPr>
            </w:pPr>
          </w:p>
        </w:tc>
      </w:tr>
    </w:tbl>
    <w:p w14:paraId="01971CA1" w14:textId="77777777" w:rsidR="00571DFF" w:rsidRPr="008632AF" w:rsidRDefault="00571DFF" w:rsidP="00571DFF">
      <w:pPr>
        <w:pStyle w:val="breakline"/>
        <w:rPr>
          <w:rFonts w:eastAsiaTheme="minorEastAsia"/>
          <w:color w:val="002060"/>
        </w:rPr>
      </w:pPr>
    </w:p>
    <w:p w14:paraId="1D31EF7B" w14:textId="77777777" w:rsidR="00571DFF" w:rsidRPr="008632AF" w:rsidRDefault="00571DFF" w:rsidP="00571DFF">
      <w:pPr>
        <w:pStyle w:val="breakline"/>
        <w:rPr>
          <w:color w:val="002060"/>
        </w:rPr>
      </w:pPr>
    </w:p>
    <w:p w14:paraId="1FBD14DC" w14:textId="77777777" w:rsidR="00571DFF" w:rsidRPr="008632AF" w:rsidRDefault="00571DFF" w:rsidP="00571DFF">
      <w:pPr>
        <w:pStyle w:val="titoloprinc0"/>
        <w:rPr>
          <w:color w:val="002060"/>
        </w:rPr>
      </w:pPr>
      <w:r w:rsidRPr="008632AF">
        <w:rPr>
          <w:color w:val="002060"/>
        </w:rPr>
        <w:t>GIUDICE SPORTIVO</w:t>
      </w:r>
    </w:p>
    <w:p w14:paraId="33D5EC5D" w14:textId="77777777" w:rsidR="00571DFF" w:rsidRPr="008632AF" w:rsidRDefault="00571DFF" w:rsidP="00571DFF">
      <w:pPr>
        <w:pStyle w:val="diffida"/>
        <w:rPr>
          <w:color w:val="002060"/>
        </w:rPr>
      </w:pPr>
      <w:r w:rsidRPr="008632AF">
        <w:rPr>
          <w:color w:val="002060"/>
        </w:rPr>
        <w:t>Il Giudice Sportivo Avv. Agnese Lazzaretti, con l'assistenza del Segretario Angelo Castellana, nella seduta del 14/01/2026, ha adottato le decisioni che di seguito integralmente si riportano:</w:t>
      </w:r>
    </w:p>
    <w:p w14:paraId="30D982F7" w14:textId="77777777" w:rsidR="00571DFF" w:rsidRPr="008632AF" w:rsidRDefault="00571DFF" w:rsidP="00571DFF">
      <w:pPr>
        <w:pStyle w:val="titolo10"/>
        <w:rPr>
          <w:color w:val="002060"/>
        </w:rPr>
      </w:pPr>
      <w:r w:rsidRPr="008632AF">
        <w:rPr>
          <w:color w:val="002060"/>
        </w:rPr>
        <w:t xml:space="preserve">GARE DEL 9/ 1/2026 </w:t>
      </w:r>
    </w:p>
    <w:p w14:paraId="23821164" w14:textId="77777777" w:rsidR="00571DFF" w:rsidRPr="008632AF" w:rsidRDefault="00571DFF" w:rsidP="00571DFF">
      <w:pPr>
        <w:pStyle w:val="titolo7a"/>
        <w:rPr>
          <w:color w:val="002060"/>
        </w:rPr>
      </w:pPr>
      <w:r w:rsidRPr="008632AF">
        <w:rPr>
          <w:color w:val="002060"/>
        </w:rPr>
        <w:t xml:space="preserve">PROVVEDIMENTI DISCIPLINARI </w:t>
      </w:r>
    </w:p>
    <w:p w14:paraId="4FE1E861"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289CB887" w14:textId="77777777" w:rsidR="00571DFF" w:rsidRPr="008632AF" w:rsidRDefault="00571DFF" w:rsidP="00571DFF">
      <w:pPr>
        <w:pStyle w:val="titolo30"/>
        <w:rPr>
          <w:color w:val="002060"/>
        </w:rPr>
      </w:pPr>
      <w:r w:rsidRPr="008632AF">
        <w:rPr>
          <w:color w:val="002060"/>
        </w:rPr>
        <w:t xml:space="preserve">SOCIETA' </w:t>
      </w:r>
    </w:p>
    <w:p w14:paraId="1F5FE8C3" w14:textId="77777777" w:rsidR="00571DFF" w:rsidRPr="008632AF" w:rsidRDefault="00571DFF" w:rsidP="00571DFF">
      <w:pPr>
        <w:pStyle w:val="titolo20"/>
        <w:rPr>
          <w:color w:val="002060"/>
        </w:rPr>
      </w:pPr>
      <w:r w:rsidRPr="008632AF">
        <w:rPr>
          <w:color w:val="002060"/>
        </w:rPr>
        <w:t xml:space="preserve">AMMENDA </w:t>
      </w:r>
    </w:p>
    <w:p w14:paraId="3D7152E3" w14:textId="77777777" w:rsidR="00571DFF" w:rsidRPr="008632AF" w:rsidRDefault="00571DFF" w:rsidP="00571DFF">
      <w:pPr>
        <w:pStyle w:val="diffida"/>
        <w:spacing w:before="80" w:beforeAutospacing="0" w:after="40" w:afterAutospacing="0"/>
        <w:jc w:val="left"/>
        <w:rPr>
          <w:color w:val="002060"/>
        </w:rPr>
      </w:pPr>
      <w:r w:rsidRPr="008632AF">
        <w:rPr>
          <w:color w:val="002060"/>
        </w:rPr>
        <w:t xml:space="preserve">Euro 150,00 FUTSAL CAMPIGLIONE </w:t>
      </w:r>
      <w:r w:rsidRPr="008632AF">
        <w:rPr>
          <w:color w:val="002060"/>
        </w:rPr>
        <w:br/>
        <w:t xml:space="preserve">Per comportamento offensivo del proprio pubblico nei confronti della terna arbitrale per tutta la gara. </w:t>
      </w:r>
    </w:p>
    <w:p w14:paraId="3F85A455" w14:textId="77777777" w:rsidR="00571DFF" w:rsidRPr="008632AF" w:rsidRDefault="00571DFF" w:rsidP="00571DFF">
      <w:pPr>
        <w:pStyle w:val="diffida"/>
        <w:spacing w:before="80" w:beforeAutospacing="0" w:after="40" w:afterAutospacing="0"/>
        <w:jc w:val="left"/>
        <w:rPr>
          <w:color w:val="002060"/>
        </w:rPr>
      </w:pPr>
      <w:r w:rsidRPr="008632AF">
        <w:rPr>
          <w:color w:val="002060"/>
        </w:rPr>
        <w:br/>
        <w:t xml:space="preserve">Euro 50,00 U.S. FORTUNA FANO </w:t>
      </w:r>
      <w:r w:rsidRPr="008632AF">
        <w:rPr>
          <w:color w:val="002060"/>
        </w:rPr>
        <w:br/>
        <w:t xml:space="preserve">Per non aver rispettato gli obblighi relativi alla compilazione della distinta di gara </w:t>
      </w:r>
    </w:p>
    <w:p w14:paraId="04FE30DE" w14:textId="77777777" w:rsidR="00571DFF" w:rsidRPr="008632AF" w:rsidRDefault="00571DFF" w:rsidP="00571DFF">
      <w:pPr>
        <w:pStyle w:val="titolo30"/>
        <w:rPr>
          <w:color w:val="002060"/>
        </w:rPr>
      </w:pPr>
      <w:r w:rsidRPr="008632AF">
        <w:rPr>
          <w:color w:val="002060"/>
        </w:rPr>
        <w:t xml:space="preserve">ALLENATORI </w:t>
      </w:r>
    </w:p>
    <w:p w14:paraId="26A55BEA" w14:textId="77777777" w:rsidR="00571DFF" w:rsidRPr="008632AF" w:rsidRDefault="00571DFF" w:rsidP="00571DFF">
      <w:pPr>
        <w:pStyle w:val="titolo20"/>
        <w:rPr>
          <w:color w:val="002060"/>
        </w:rPr>
      </w:pPr>
      <w:r w:rsidRPr="008632AF">
        <w:rPr>
          <w:color w:val="002060"/>
        </w:rPr>
        <w:t xml:space="preserve">SQUALIFICA FINO AL 28/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10FDDA32" w14:textId="77777777" w:rsidTr="003212F1">
        <w:tc>
          <w:tcPr>
            <w:tcW w:w="2200" w:type="dxa"/>
            <w:tcMar>
              <w:top w:w="20" w:type="dxa"/>
              <w:left w:w="20" w:type="dxa"/>
              <w:bottom w:w="20" w:type="dxa"/>
              <w:right w:w="20" w:type="dxa"/>
            </w:tcMar>
            <w:vAlign w:val="center"/>
            <w:hideMark/>
          </w:tcPr>
          <w:p w14:paraId="30C3DA61" w14:textId="77777777" w:rsidR="00571DFF" w:rsidRPr="008632AF" w:rsidRDefault="00571DFF" w:rsidP="003212F1">
            <w:pPr>
              <w:pStyle w:val="movimento"/>
              <w:rPr>
                <w:color w:val="002060"/>
              </w:rPr>
            </w:pPr>
            <w:r w:rsidRPr="008632AF">
              <w:rPr>
                <w:color w:val="002060"/>
              </w:rPr>
              <w:t>SANTONI CRISTIAN</w:t>
            </w:r>
          </w:p>
        </w:tc>
        <w:tc>
          <w:tcPr>
            <w:tcW w:w="2200" w:type="dxa"/>
            <w:tcMar>
              <w:top w:w="20" w:type="dxa"/>
              <w:left w:w="20" w:type="dxa"/>
              <w:bottom w:w="20" w:type="dxa"/>
              <w:right w:w="20" w:type="dxa"/>
            </w:tcMar>
            <w:vAlign w:val="center"/>
            <w:hideMark/>
          </w:tcPr>
          <w:p w14:paraId="649D81D2" w14:textId="77777777" w:rsidR="00571DFF" w:rsidRPr="008632AF" w:rsidRDefault="00571DFF" w:rsidP="003212F1">
            <w:pPr>
              <w:pStyle w:val="movimento2"/>
              <w:rPr>
                <w:color w:val="002060"/>
              </w:rPr>
            </w:pPr>
            <w:r w:rsidRPr="008632AF">
              <w:rPr>
                <w:color w:val="002060"/>
              </w:rPr>
              <w:t xml:space="preserve">(FUTSAL CAMPIGLIONE) </w:t>
            </w:r>
          </w:p>
        </w:tc>
        <w:tc>
          <w:tcPr>
            <w:tcW w:w="800" w:type="dxa"/>
            <w:tcMar>
              <w:top w:w="20" w:type="dxa"/>
              <w:left w:w="20" w:type="dxa"/>
              <w:bottom w:w="20" w:type="dxa"/>
              <w:right w:w="20" w:type="dxa"/>
            </w:tcMar>
            <w:vAlign w:val="center"/>
            <w:hideMark/>
          </w:tcPr>
          <w:p w14:paraId="098A332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5DA0FA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99840E1" w14:textId="77777777" w:rsidR="00571DFF" w:rsidRPr="008632AF" w:rsidRDefault="00571DFF" w:rsidP="003212F1">
            <w:pPr>
              <w:pStyle w:val="movimento2"/>
              <w:rPr>
                <w:color w:val="002060"/>
              </w:rPr>
            </w:pPr>
            <w:r w:rsidRPr="008632AF">
              <w:rPr>
                <w:color w:val="002060"/>
              </w:rPr>
              <w:t> </w:t>
            </w:r>
          </w:p>
        </w:tc>
      </w:tr>
    </w:tbl>
    <w:p w14:paraId="75A87D90" w14:textId="77777777" w:rsidR="00571DFF" w:rsidRPr="008632AF" w:rsidRDefault="00571DFF" w:rsidP="00571DFF">
      <w:pPr>
        <w:pStyle w:val="diffida"/>
        <w:spacing w:before="80" w:beforeAutospacing="0" w:after="40" w:afterAutospacing="0"/>
        <w:jc w:val="left"/>
        <w:rPr>
          <w:rFonts w:eastAsiaTheme="minorEastAsia"/>
          <w:color w:val="002060"/>
        </w:rPr>
      </w:pPr>
      <w:r w:rsidRPr="008632AF">
        <w:rPr>
          <w:color w:val="002060"/>
        </w:rPr>
        <w:t xml:space="preserve">Per uso di linguaggio offensivo. Allontanato. </w:t>
      </w:r>
    </w:p>
    <w:p w14:paraId="5BE5EF80" w14:textId="77777777" w:rsidR="00571DFF" w:rsidRPr="008632AF" w:rsidRDefault="00571DFF" w:rsidP="00571DFF">
      <w:pPr>
        <w:pStyle w:val="titolo30"/>
        <w:rPr>
          <w:color w:val="002060"/>
        </w:rPr>
      </w:pPr>
      <w:r w:rsidRPr="008632AF">
        <w:rPr>
          <w:color w:val="002060"/>
        </w:rPr>
        <w:t xml:space="preserve">CALCIATORI ESPULSI </w:t>
      </w:r>
    </w:p>
    <w:p w14:paraId="1F21FAD0" w14:textId="77777777" w:rsidR="00571DFF" w:rsidRPr="008632AF" w:rsidRDefault="00571DFF" w:rsidP="00571DFF">
      <w:pPr>
        <w:pStyle w:val="titolo20"/>
        <w:rPr>
          <w:color w:val="002060"/>
        </w:rPr>
      </w:pPr>
      <w:r w:rsidRPr="008632A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71E2B4D0" w14:textId="77777777" w:rsidTr="003212F1">
        <w:tc>
          <w:tcPr>
            <w:tcW w:w="2200" w:type="dxa"/>
            <w:tcMar>
              <w:top w:w="20" w:type="dxa"/>
              <w:left w:w="20" w:type="dxa"/>
              <w:bottom w:w="20" w:type="dxa"/>
              <w:right w:w="20" w:type="dxa"/>
            </w:tcMar>
            <w:vAlign w:val="center"/>
            <w:hideMark/>
          </w:tcPr>
          <w:p w14:paraId="759FB3F5" w14:textId="77777777" w:rsidR="00571DFF" w:rsidRPr="008632AF" w:rsidRDefault="00571DFF" w:rsidP="003212F1">
            <w:pPr>
              <w:pStyle w:val="movimento"/>
              <w:rPr>
                <w:color w:val="002060"/>
              </w:rPr>
            </w:pPr>
            <w:r w:rsidRPr="008632AF">
              <w:rPr>
                <w:color w:val="002060"/>
              </w:rPr>
              <w:t>BICAJ ENRICO</w:t>
            </w:r>
          </w:p>
        </w:tc>
        <w:tc>
          <w:tcPr>
            <w:tcW w:w="2200" w:type="dxa"/>
            <w:tcMar>
              <w:top w:w="20" w:type="dxa"/>
              <w:left w:w="20" w:type="dxa"/>
              <w:bottom w:w="20" w:type="dxa"/>
              <w:right w:w="20" w:type="dxa"/>
            </w:tcMar>
            <w:vAlign w:val="center"/>
            <w:hideMark/>
          </w:tcPr>
          <w:p w14:paraId="0AC7B944" w14:textId="77777777" w:rsidR="00571DFF" w:rsidRPr="008632AF" w:rsidRDefault="00571DFF" w:rsidP="003212F1">
            <w:pPr>
              <w:pStyle w:val="movimento2"/>
              <w:rPr>
                <w:color w:val="002060"/>
              </w:rPr>
            </w:pPr>
            <w:r w:rsidRPr="008632AF">
              <w:rPr>
                <w:color w:val="002060"/>
              </w:rPr>
              <w:t xml:space="preserve">(CERRETO D ESI ASD) </w:t>
            </w:r>
          </w:p>
        </w:tc>
        <w:tc>
          <w:tcPr>
            <w:tcW w:w="800" w:type="dxa"/>
            <w:tcMar>
              <w:top w:w="20" w:type="dxa"/>
              <w:left w:w="20" w:type="dxa"/>
              <w:bottom w:w="20" w:type="dxa"/>
              <w:right w:w="20" w:type="dxa"/>
            </w:tcMar>
            <w:vAlign w:val="center"/>
            <w:hideMark/>
          </w:tcPr>
          <w:p w14:paraId="2B1B118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87C9893" w14:textId="77777777" w:rsidR="00571DFF" w:rsidRPr="008632AF" w:rsidRDefault="00571DFF" w:rsidP="003212F1">
            <w:pPr>
              <w:pStyle w:val="movimento"/>
              <w:rPr>
                <w:color w:val="002060"/>
              </w:rPr>
            </w:pPr>
            <w:r w:rsidRPr="008632AF">
              <w:rPr>
                <w:color w:val="002060"/>
              </w:rPr>
              <w:t>TOMASSINI SIMONE</w:t>
            </w:r>
          </w:p>
        </w:tc>
        <w:tc>
          <w:tcPr>
            <w:tcW w:w="2200" w:type="dxa"/>
            <w:tcMar>
              <w:top w:w="20" w:type="dxa"/>
              <w:left w:w="20" w:type="dxa"/>
              <w:bottom w:w="20" w:type="dxa"/>
              <w:right w:w="20" w:type="dxa"/>
            </w:tcMar>
            <w:vAlign w:val="center"/>
            <w:hideMark/>
          </w:tcPr>
          <w:p w14:paraId="6EF61724" w14:textId="77777777" w:rsidR="00571DFF" w:rsidRPr="008632AF" w:rsidRDefault="00571DFF" w:rsidP="003212F1">
            <w:pPr>
              <w:pStyle w:val="movimento2"/>
              <w:rPr>
                <w:color w:val="002060"/>
              </w:rPr>
            </w:pPr>
            <w:r w:rsidRPr="008632AF">
              <w:rPr>
                <w:color w:val="002060"/>
              </w:rPr>
              <w:t xml:space="preserve">(FUTSAL CAMPIGLIONE) </w:t>
            </w:r>
          </w:p>
        </w:tc>
      </w:tr>
    </w:tbl>
    <w:p w14:paraId="213F8FC4" w14:textId="77777777" w:rsidR="00571DFF" w:rsidRPr="008632AF" w:rsidRDefault="00571DFF" w:rsidP="00571DFF">
      <w:pPr>
        <w:pStyle w:val="titolo30"/>
        <w:rPr>
          <w:rFonts w:eastAsiaTheme="minorEastAsia"/>
          <w:color w:val="002060"/>
        </w:rPr>
      </w:pPr>
      <w:r w:rsidRPr="008632AF">
        <w:rPr>
          <w:color w:val="002060"/>
        </w:rPr>
        <w:t xml:space="preserve">CALCIATORI NON ESPULSI </w:t>
      </w:r>
    </w:p>
    <w:p w14:paraId="1E7B23F4" w14:textId="77777777" w:rsidR="00571DFF" w:rsidRPr="008632AF" w:rsidRDefault="00571DFF" w:rsidP="00571DFF">
      <w:pPr>
        <w:pStyle w:val="titolo20"/>
        <w:rPr>
          <w:color w:val="002060"/>
        </w:rPr>
      </w:pPr>
      <w:r w:rsidRPr="008632A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75E584D7" w14:textId="77777777" w:rsidTr="003212F1">
        <w:tc>
          <w:tcPr>
            <w:tcW w:w="2200" w:type="dxa"/>
            <w:tcMar>
              <w:top w:w="20" w:type="dxa"/>
              <w:left w:w="20" w:type="dxa"/>
              <w:bottom w:w="20" w:type="dxa"/>
              <w:right w:w="20" w:type="dxa"/>
            </w:tcMar>
            <w:vAlign w:val="center"/>
            <w:hideMark/>
          </w:tcPr>
          <w:p w14:paraId="751F01A2" w14:textId="77777777" w:rsidR="00571DFF" w:rsidRPr="008632AF" w:rsidRDefault="00571DFF" w:rsidP="003212F1">
            <w:pPr>
              <w:pStyle w:val="movimento"/>
              <w:rPr>
                <w:color w:val="002060"/>
              </w:rPr>
            </w:pPr>
            <w:r w:rsidRPr="008632AF">
              <w:rPr>
                <w:color w:val="002060"/>
              </w:rPr>
              <w:t>PERSICHINI DANIELE</w:t>
            </w:r>
          </w:p>
        </w:tc>
        <w:tc>
          <w:tcPr>
            <w:tcW w:w="2200" w:type="dxa"/>
            <w:tcMar>
              <w:top w:w="20" w:type="dxa"/>
              <w:left w:w="20" w:type="dxa"/>
              <w:bottom w:w="20" w:type="dxa"/>
              <w:right w:w="20" w:type="dxa"/>
            </w:tcMar>
            <w:vAlign w:val="center"/>
            <w:hideMark/>
          </w:tcPr>
          <w:p w14:paraId="418E9452" w14:textId="77777777" w:rsidR="00571DFF" w:rsidRPr="008632AF" w:rsidRDefault="00571DFF" w:rsidP="003212F1">
            <w:pPr>
              <w:pStyle w:val="movimento2"/>
              <w:rPr>
                <w:color w:val="002060"/>
              </w:rPr>
            </w:pPr>
            <w:r w:rsidRPr="008632AF">
              <w:rPr>
                <w:color w:val="002060"/>
              </w:rPr>
              <w:t xml:space="preserve">(BAYER CAPPUCCINI) </w:t>
            </w:r>
          </w:p>
        </w:tc>
        <w:tc>
          <w:tcPr>
            <w:tcW w:w="800" w:type="dxa"/>
            <w:tcMar>
              <w:top w:w="20" w:type="dxa"/>
              <w:left w:w="20" w:type="dxa"/>
              <w:bottom w:w="20" w:type="dxa"/>
              <w:right w:w="20" w:type="dxa"/>
            </w:tcMar>
            <w:vAlign w:val="center"/>
            <w:hideMark/>
          </w:tcPr>
          <w:p w14:paraId="15DCD9F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4A3B4B2" w14:textId="77777777" w:rsidR="00571DFF" w:rsidRPr="008632AF" w:rsidRDefault="00571DFF" w:rsidP="003212F1">
            <w:pPr>
              <w:pStyle w:val="movimento"/>
              <w:rPr>
                <w:color w:val="002060"/>
              </w:rPr>
            </w:pPr>
            <w:r w:rsidRPr="008632AF">
              <w:rPr>
                <w:color w:val="002060"/>
              </w:rPr>
              <w:t>DRAGUSIN MICHELANGELO</w:t>
            </w:r>
          </w:p>
        </w:tc>
        <w:tc>
          <w:tcPr>
            <w:tcW w:w="2200" w:type="dxa"/>
            <w:tcMar>
              <w:top w:w="20" w:type="dxa"/>
              <w:left w:w="20" w:type="dxa"/>
              <w:bottom w:w="20" w:type="dxa"/>
              <w:right w:w="20" w:type="dxa"/>
            </w:tcMar>
            <w:vAlign w:val="center"/>
            <w:hideMark/>
          </w:tcPr>
          <w:p w14:paraId="2757FF2F" w14:textId="77777777" w:rsidR="00571DFF" w:rsidRPr="008632AF" w:rsidRDefault="00571DFF" w:rsidP="003212F1">
            <w:pPr>
              <w:pStyle w:val="movimento2"/>
              <w:rPr>
                <w:color w:val="002060"/>
              </w:rPr>
            </w:pPr>
            <w:r w:rsidRPr="008632AF">
              <w:rPr>
                <w:color w:val="002060"/>
              </w:rPr>
              <w:t xml:space="preserve">(FUTSAL CAMPIGLIONE) </w:t>
            </w:r>
          </w:p>
        </w:tc>
      </w:tr>
      <w:tr w:rsidR="00571DFF" w:rsidRPr="008632AF" w14:paraId="31C84D3B" w14:textId="77777777" w:rsidTr="003212F1">
        <w:tc>
          <w:tcPr>
            <w:tcW w:w="2200" w:type="dxa"/>
            <w:tcMar>
              <w:top w:w="20" w:type="dxa"/>
              <w:left w:w="20" w:type="dxa"/>
              <w:bottom w:w="20" w:type="dxa"/>
              <w:right w:w="20" w:type="dxa"/>
            </w:tcMar>
            <w:vAlign w:val="center"/>
            <w:hideMark/>
          </w:tcPr>
          <w:p w14:paraId="012612FC" w14:textId="77777777" w:rsidR="00571DFF" w:rsidRPr="008632AF" w:rsidRDefault="00571DFF" w:rsidP="003212F1">
            <w:pPr>
              <w:pStyle w:val="movimento"/>
              <w:rPr>
                <w:color w:val="002060"/>
              </w:rPr>
            </w:pPr>
            <w:r w:rsidRPr="008632AF">
              <w:rPr>
                <w:color w:val="002060"/>
              </w:rPr>
              <w:t>DI GIOACCHINO GIACOMO</w:t>
            </w:r>
          </w:p>
        </w:tc>
        <w:tc>
          <w:tcPr>
            <w:tcW w:w="2200" w:type="dxa"/>
            <w:tcMar>
              <w:top w:w="20" w:type="dxa"/>
              <w:left w:w="20" w:type="dxa"/>
              <w:bottom w:w="20" w:type="dxa"/>
              <w:right w:w="20" w:type="dxa"/>
            </w:tcMar>
            <w:vAlign w:val="center"/>
            <w:hideMark/>
          </w:tcPr>
          <w:p w14:paraId="2CB31029" w14:textId="77777777" w:rsidR="00571DFF" w:rsidRPr="008632AF" w:rsidRDefault="00571DFF" w:rsidP="003212F1">
            <w:pPr>
              <w:pStyle w:val="movimento2"/>
              <w:rPr>
                <w:color w:val="002060"/>
              </w:rPr>
            </w:pPr>
            <w:r w:rsidRPr="008632AF">
              <w:rPr>
                <w:color w:val="002060"/>
              </w:rPr>
              <w:t xml:space="preserve">(FUTSAL MONTURANO) </w:t>
            </w:r>
          </w:p>
        </w:tc>
        <w:tc>
          <w:tcPr>
            <w:tcW w:w="800" w:type="dxa"/>
            <w:tcMar>
              <w:top w:w="20" w:type="dxa"/>
              <w:left w:w="20" w:type="dxa"/>
              <w:bottom w:w="20" w:type="dxa"/>
              <w:right w:w="20" w:type="dxa"/>
            </w:tcMar>
            <w:vAlign w:val="center"/>
            <w:hideMark/>
          </w:tcPr>
          <w:p w14:paraId="6C7FBAB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B2B61F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A5B75F0" w14:textId="77777777" w:rsidR="00571DFF" w:rsidRPr="008632AF" w:rsidRDefault="00571DFF" w:rsidP="003212F1">
            <w:pPr>
              <w:pStyle w:val="movimento2"/>
              <w:rPr>
                <w:color w:val="002060"/>
              </w:rPr>
            </w:pPr>
            <w:r w:rsidRPr="008632AF">
              <w:rPr>
                <w:color w:val="002060"/>
              </w:rPr>
              <w:t> </w:t>
            </w:r>
          </w:p>
        </w:tc>
      </w:tr>
    </w:tbl>
    <w:p w14:paraId="6C47B07D" w14:textId="77777777" w:rsidR="00571DFF" w:rsidRPr="008632AF" w:rsidRDefault="00571DFF" w:rsidP="00571DFF">
      <w:pPr>
        <w:pStyle w:val="titolo20"/>
        <w:rPr>
          <w:rFonts w:eastAsiaTheme="minorEastAsia"/>
          <w:color w:val="002060"/>
        </w:rPr>
      </w:pPr>
      <w:r w:rsidRPr="008632A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25E4AD6C" w14:textId="77777777" w:rsidTr="003212F1">
        <w:tc>
          <w:tcPr>
            <w:tcW w:w="2200" w:type="dxa"/>
            <w:tcMar>
              <w:top w:w="20" w:type="dxa"/>
              <w:left w:w="20" w:type="dxa"/>
              <w:bottom w:w="20" w:type="dxa"/>
              <w:right w:w="20" w:type="dxa"/>
            </w:tcMar>
            <w:vAlign w:val="center"/>
            <w:hideMark/>
          </w:tcPr>
          <w:p w14:paraId="154AA65F" w14:textId="77777777" w:rsidR="00571DFF" w:rsidRPr="008632AF" w:rsidRDefault="00571DFF" w:rsidP="003212F1">
            <w:pPr>
              <w:pStyle w:val="movimento"/>
              <w:rPr>
                <w:color w:val="002060"/>
              </w:rPr>
            </w:pPr>
            <w:r w:rsidRPr="008632AF">
              <w:rPr>
                <w:color w:val="002060"/>
              </w:rPr>
              <w:lastRenderedPageBreak/>
              <w:t>PEROTTO CORREA LUIS GUSTAVO</w:t>
            </w:r>
          </w:p>
        </w:tc>
        <w:tc>
          <w:tcPr>
            <w:tcW w:w="2200" w:type="dxa"/>
            <w:tcMar>
              <w:top w:w="20" w:type="dxa"/>
              <w:left w:w="20" w:type="dxa"/>
              <w:bottom w:w="20" w:type="dxa"/>
              <w:right w:w="20" w:type="dxa"/>
            </w:tcMar>
            <w:vAlign w:val="center"/>
            <w:hideMark/>
          </w:tcPr>
          <w:p w14:paraId="6BDD40D5" w14:textId="77777777" w:rsidR="00571DFF" w:rsidRPr="008632AF" w:rsidRDefault="00571DFF" w:rsidP="003212F1">
            <w:pPr>
              <w:pStyle w:val="movimento2"/>
              <w:rPr>
                <w:color w:val="002060"/>
              </w:rPr>
            </w:pPr>
            <w:r w:rsidRPr="008632AF">
              <w:rPr>
                <w:color w:val="002060"/>
              </w:rPr>
              <w:t xml:space="preserve">(CHIARAVALLE FUTSAL) </w:t>
            </w:r>
          </w:p>
        </w:tc>
        <w:tc>
          <w:tcPr>
            <w:tcW w:w="800" w:type="dxa"/>
            <w:tcMar>
              <w:top w:w="20" w:type="dxa"/>
              <w:left w:w="20" w:type="dxa"/>
              <w:bottom w:w="20" w:type="dxa"/>
              <w:right w:w="20" w:type="dxa"/>
            </w:tcMar>
            <w:vAlign w:val="center"/>
            <w:hideMark/>
          </w:tcPr>
          <w:p w14:paraId="220D1FA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C84B95C" w14:textId="77777777" w:rsidR="00571DFF" w:rsidRPr="008632AF" w:rsidRDefault="00571DFF" w:rsidP="003212F1">
            <w:pPr>
              <w:pStyle w:val="movimento"/>
              <w:rPr>
                <w:color w:val="002060"/>
              </w:rPr>
            </w:pPr>
            <w:r w:rsidRPr="008632AF">
              <w:rPr>
                <w:color w:val="002060"/>
              </w:rPr>
              <w:t>GIACOMETTI DIEGO</w:t>
            </w:r>
          </w:p>
        </w:tc>
        <w:tc>
          <w:tcPr>
            <w:tcW w:w="2200" w:type="dxa"/>
            <w:tcMar>
              <w:top w:w="20" w:type="dxa"/>
              <w:left w:w="20" w:type="dxa"/>
              <w:bottom w:w="20" w:type="dxa"/>
              <w:right w:w="20" w:type="dxa"/>
            </w:tcMar>
            <w:vAlign w:val="center"/>
            <w:hideMark/>
          </w:tcPr>
          <w:p w14:paraId="3AC8013F" w14:textId="77777777" w:rsidR="00571DFF" w:rsidRPr="008632AF" w:rsidRDefault="00571DFF" w:rsidP="003212F1">
            <w:pPr>
              <w:pStyle w:val="movimento2"/>
              <w:rPr>
                <w:color w:val="002060"/>
              </w:rPr>
            </w:pPr>
            <w:r w:rsidRPr="008632AF">
              <w:rPr>
                <w:color w:val="002060"/>
              </w:rPr>
              <w:t xml:space="preserve">(REAL FABRIANO) </w:t>
            </w:r>
          </w:p>
        </w:tc>
      </w:tr>
    </w:tbl>
    <w:p w14:paraId="50DDD26A" w14:textId="77777777" w:rsidR="00571DFF" w:rsidRPr="008632AF" w:rsidRDefault="00571DFF" w:rsidP="00571DFF">
      <w:pPr>
        <w:pStyle w:val="titolo20"/>
        <w:rPr>
          <w:rFonts w:eastAsiaTheme="minorEastAsia"/>
          <w:color w:val="002060"/>
        </w:rPr>
      </w:pPr>
      <w:r w:rsidRPr="008632A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751BABD1" w14:textId="77777777" w:rsidTr="003212F1">
        <w:tc>
          <w:tcPr>
            <w:tcW w:w="2200" w:type="dxa"/>
            <w:tcMar>
              <w:top w:w="20" w:type="dxa"/>
              <w:left w:w="20" w:type="dxa"/>
              <w:bottom w:w="20" w:type="dxa"/>
              <w:right w:w="20" w:type="dxa"/>
            </w:tcMar>
            <w:vAlign w:val="center"/>
            <w:hideMark/>
          </w:tcPr>
          <w:p w14:paraId="68DDFF9A" w14:textId="77777777" w:rsidR="00571DFF" w:rsidRPr="008632AF" w:rsidRDefault="00571DFF" w:rsidP="003212F1">
            <w:pPr>
              <w:pStyle w:val="movimento"/>
              <w:rPr>
                <w:color w:val="002060"/>
              </w:rPr>
            </w:pPr>
            <w:r w:rsidRPr="008632AF">
              <w:rPr>
                <w:color w:val="002060"/>
              </w:rPr>
              <w:t>TORQUATI LUCA</w:t>
            </w:r>
          </w:p>
        </w:tc>
        <w:tc>
          <w:tcPr>
            <w:tcW w:w="2200" w:type="dxa"/>
            <w:tcMar>
              <w:top w:w="20" w:type="dxa"/>
              <w:left w:w="20" w:type="dxa"/>
              <w:bottom w:w="20" w:type="dxa"/>
              <w:right w:w="20" w:type="dxa"/>
            </w:tcMar>
            <w:vAlign w:val="center"/>
            <w:hideMark/>
          </w:tcPr>
          <w:p w14:paraId="27A3A1A5" w14:textId="77777777" w:rsidR="00571DFF" w:rsidRPr="008632AF" w:rsidRDefault="00571DFF" w:rsidP="003212F1">
            <w:pPr>
              <w:pStyle w:val="movimento2"/>
              <w:rPr>
                <w:color w:val="002060"/>
              </w:rPr>
            </w:pPr>
            <w:r w:rsidRPr="008632AF">
              <w:rPr>
                <w:color w:val="002060"/>
              </w:rPr>
              <w:t xml:space="preserve">(TRE TORRI A.S.D.) </w:t>
            </w:r>
          </w:p>
        </w:tc>
        <w:tc>
          <w:tcPr>
            <w:tcW w:w="800" w:type="dxa"/>
            <w:tcMar>
              <w:top w:w="20" w:type="dxa"/>
              <w:left w:w="20" w:type="dxa"/>
              <w:bottom w:w="20" w:type="dxa"/>
              <w:right w:w="20" w:type="dxa"/>
            </w:tcMar>
            <w:vAlign w:val="center"/>
            <w:hideMark/>
          </w:tcPr>
          <w:p w14:paraId="4B7D039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5FFB11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D399527" w14:textId="77777777" w:rsidR="00571DFF" w:rsidRPr="008632AF" w:rsidRDefault="00571DFF" w:rsidP="003212F1">
            <w:pPr>
              <w:pStyle w:val="movimento2"/>
              <w:rPr>
                <w:color w:val="002060"/>
              </w:rPr>
            </w:pPr>
            <w:r w:rsidRPr="008632AF">
              <w:rPr>
                <w:color w:val="002060"/>
              </w:rPr>
              <w:t> </w:t>
            </w:r>
          </w:p>
        </w:tc>
      </w:tr>
    </w:tbl>
    <w:p w14:paraId="419B6909" w14:textId="77777777" w:rsidR="00571DFF" w:rsidRPr="008632AF" w:rsidRDefault="00571DFF" w:rsidP="00571DFF">
      <w:pPr>
        <w:pStyle w:val="titolo20"/>
        <w:rPr>
          <w:rFonts w:eastAsiaTheme="minorEastAsia"/>
          <w:color w:val="002060"/>
        </w:rPr>
      </w:pPr>
      <w:r w:rsidRPr="008632A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0C271321" w14:textId="77777777" w:rsidTr="003212F1">
        <w:tc>
          <w:tcPr>
            <w:tcW w:w="2200" w:type="dxa"/>
            <w:tcMar>
              <w:top w:w="20" w:type="dxa"/>
              <w:left w:w="20" w:type="dxa"/>
              <w:bottom w:w="20" w:type="dxa"/>
              <w:right w:w="20" w:type="dxa"/>
            </w:tcMar>
            <w:vAlign w:val="center"/>
            <w:hideMark/>
          </w:tcPr>
          <w:p w14:paraId="02195EB5" w14:textId="77777777" w:rsidR="00571DFF" w:rsidRPr="008632AF" w:rsidRDefault="00571DFF" w:rsidP="003212F1">
            <w:pPr>
              <w:pStyle w:val="movimento"/>
              <w:rPr>
                <w:color w:val="002060"/>
              </w:rPr>
            </w:pPr>
            <w:r w:rsidRPr="008632AF">
              <w:rPr>
                <w:color w:val="002060"/>
              </w:rPr>
              <w:t>PICCIOLI GIOELE</w:t>
            </w:r>
          </w:p>
        </w:tc>
        <w:tc>
          <w:tcPr>
            <w:tcW w:w="2200" w:type="dxa"/>
            <w:tcMar>
              <w:top w:w="20" w:type="dxa"/>
              <w:left w:w="20" w:type="dxa"/>
              <w:bottom w:w="20" w:type="dxa"/>
              <w:right w:w="20" w:type="dxa"/>
            </w:tcMar>
            <w:vAlign w:val="center"/>
            <w:hideMark/>
          </w:tcPr>
          <w:p w14:paraId="2252F077" w14:textId="77777777" w:rsidR="00571DFF" w:rsidRPr="008632AF" w:rsidRDefault="00571DFF" w:rsidP="003212F1">
            <w:pPr>
              <w:pStyle w:val="movimento2"/>
              <w:rPr>
                <w:color w:val="002060"/>
              </w:rPr>
            </w:pPr>
            <w:r w:rsidRPr="008632AF">
              <w:rPr>
                <w:color w:val="002060"/>
              </w:rPr>
              <w:t xml:space="preserve">(ACSS MONDOLFO C5) </w:t>
            </w:r>
          </w:p>
        </w:tc>
        <w:tc>
          <w:tcPr>
            <w:tcW w:w="800" w:type="dxa"/>
            <w:tcMar>
              <w:top w:w="20" w:type="dxa"/>
              <w:left w:w="20" w:type="dxa"/>
              <w:bottom w:w="20" w:type="dxa"/>
              <w:right w:w="20" w:type="dxa"/>
            </w:tcMar>
            <w:vAlign w:val="center"/>
            <w:hideMark/>
          </w:tcPr>
          <w:p w14:paraId="62DFCD3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ED17CFE" w14:textId="77777777" w:rsidR="00571DFF" w:rsidRPr="008632AF" w:rsidRDefault="00571DFF" w:rsidP="003212F1">
            <w:pPr>
              <w:pStyle w:val="movimento"/>
              <w:rPr>
                <w:color w:val="002060"/>
              </w:rPr>
            </w:pPr>
            <w:r w:rsidRPr="008632AF">
              <w:rPr>
                <w:color w:val="002060"/>
              </w:rPr>
              <w:t>SERANTONI JACOPO</w:t>
            </w:r>
          </w:p>
        </w:tc>
        <w:tc>
          <w:tcPr>
            <w:tcW w:w="2200" w:type="dxa"/>
            <w:tcMar>
              <w:top w:w="20" w:type="dxa"/>
              <w:left w:w="20" w:type="dxa"/>
              <w:bottom w:w="20" w:type="dxa"/>
              <w:right w:w="20" w:type="dxa"/>
            </w:tcMar>
            <w:vAlign w:val="center"/>
            <w:hideMark/>
          </w:tcPr>
          <w:p w14:paraId="05B50254" w14:textId="77777777" w:rsidR="00571DFF" w:rsidRPr="008632AF" w:rsidRDefault="00571DFF" w:rsidP="003212F1">
            <w:pPr>
              <w:pStyle w:val="movimento2"/>
              <w:rPr>
                <w:color w:val="002060"/>
              </w:rPr>
            </w:pPr>
            <w:r w:rsidRPr="008632AF">
              <w:rPr>
                <w:color w:val="002060"/>
              </w:rPr>
              <w:t xml:space="preserve">(BAYER CAPPUCCINI) </w:t>
            </w:r>
          </w:p>
        </w:tc>
      </w:tr>
    </w:tbl>
    <w:p w14:paraId="52159ED2" w14:textId="77777777" w:rsidR="00571DFF" w:rsidRPr="008632AF" w:rsidRDefault="00571DFF" w:rsidP="00571DFF">
      <w:pPr>
        <w:pStyle w:val="titolo20"/>
        <w:rPr>
          <w:rFonts w:eastAsiaTheme="minorEastAsia"/>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4ABD55B5" w14:textId="77777777" w:rsidTr="003212F1">
        <w:tc>
          <w:tcPr>
            <w:tcW w:w="2200" w:type="dxa"/>
            <w:tcMar>
              <w:top w:w="20" w:type="dxa"/>
              <w:left w:w="20" w:type="dxa"/>
              <w:bottom w:w="20" w:type="dxa"/>
              <w:right w:w="20" w:type="dxa"/>
            </w:tcMar>
            <w:vAlign w:val="center"/>
            <w:hideMark/>
          </w:tcPr>
          <w:p w14:paraId="227AC338" w14:textId="77777777" w:rsidR="00571DFF" w:rsidRPr="008632AF" w:rsidRDefault="00571DFF" w:rsidP="003212F1">
            <w:pPr>
              <w:pStyle w:val="movimento"/>
              <w:rPr>
                <w:color w:val="002060"/>
              </w:rPr>
            </w:pPr>
            <w:r w:rsidRPr="008632AF">
              <w:rPr>
                <w:color w:val="002060"/>
              </w:rPr>
              <w:t>MASSUCCI MIRKO</w:t>
            </w:r>
          </w:p>
        </w:tc>
        <w:tc>
          <w:tcPr>
            <w:tcW w:w="2200" w:type="dxa"/>
            <w:tcMar>
              <w:top w:w="20" w:type="dxa"/>
              <w:left w:w="20" w:type="dxa"/>
              <w:bottom w:w="20" w:type="dxa"/>
              <w:right w:w="20" w:type="dxa"/>
            </w:tcMar>
            <w:vAlign w:val="center"/>
            <w:hideMark/>
          </w:tcPr>
          <w:p w14:paraId="5AA00885" w14:textId="77777777" w:rsidR="00571DFF" w:rsidRPr="008632AF" w:rsidRDefault="00571DFF" w:rsidP="003212F1">
            <w:pPr>
              <w:pStyle w:val="movimento2"/>
              <w:rPr>
                <w:color w:val="002060"/>
              </w:rPr>
            </w:pPr>
            <w:r w:rsidRPr="008632AF">
              <w:rPr>
                <w:color w:val="002060"/>
              </w:rPr>
              <w:t xml:space="preserve">(BAYER CAPPUCCINI) </w:t>
            </w:r>
          </w:p>
        </w:tc>
        <w:tc>
          <w:tcPr>
            <w:tcW w:w="800" w:type="dxa"/>
            <w:tcMar>
              <w:top w:w="20" w:type="dxa"/>
              <w:left w:w="20" w:type="dxa"/>
              <w:bottom w:w="20" w:type="dxa"/>
              <w:right w:w="20" w:type="dxa"/>
            </w:tcMar>
            <w:vAlign w:val="center"/>
            <w:hideMark/>
          </w:tcPr>
          <w:p w14:paraId="4873B39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9BDFA42" w14:textId="77777777" w:rsidR="00571DFF" w:rsidRPr="008632AF" w:rsidRDefault="00571DFF" w:rsidP="003212F1">
            <w:pPr>
              <w:pStyle w:val="movimento"/>
              <w:rPr>
                <w:color w:val="002060"/>
              </w:rPr>
            </w:pPr>
            <w:r w:rsidRPr="008632AF">
              <w:rPr>
                <w:color w:val="002060"/>
              </w:rPr>
              <w:t>FLORIO VINCENZO</w:t>
            </w:r>
          </w:p>
        </w:tc>
        <w:tc>
          <w:tcPr>
            <w:tcW w:w="2200" w:type="dxa"/>
            <w:tcMar>
              <w:top w:w="20" w:type="dxa"/>
              <w:left w:w="20" w:type="dxa"/>
              <w:bottom w:w="20" w:type="dxa"/>
              <w:right w:w="20" w:type="dxa"/>
            </w:tcMar>
            <w:vAlign w:val="center"/>
            <w:hideMark/>
          </w:tcPr>
          <w:p w14:paraId="28366B41" w14:textId="77777777" w:rsidR="00571DFF" w:rsidRPr="008632AF" w:rsidRDefault="00571DFF" w:rsidP="003212F1">
            <w:pPr>
              <w:pStyle w:val="movimento2"/>
              <w:rPr>
                <w:color w:val="002060"/>
              </w:rPr>
            </w:pPr>
            <w:r w:rsidRPr="008632AF">
              <w:rPr>
                <w:color w:val="002060"/>
              </w:rPr>
              <w:t xml:space="preserve">(CASTELBELLINO CALCIO A 5) </w:t>
            </w:r>
          </w:p>
        </w:tc>
      </w:tr>
      <w:tr w:rsidR="00571DFF" w:rsidRPr="008632AF" w14:paraId="4869D627" w14:textId="77777777" w:rsidTr="003212F1">
        <w:tc>
          <w:tcPr>
            <w:tcW w:w="2200" w:type="dxa"/>
            <w:tcMar>
              <w:top w:w="20" w:type="dxa"/>
              <w:left w:w="20" w:type="dxa"/>
              <w:bottom w:w="20" w:type="dxa"/>
              <w:right w:w="20" w:type="dxa"/>
            </w:tcMar>
            <w:vAlign w:val="center"/>
            <w:hideMark/>
          </w:tcPr>
          <w:p w14:paraId="5C8DEA54" w14:textId="77777777" w:rsidR="00571DFF" w:rsidRPr="008632AF" w:rsidRDefault="00571DFF" w:rsidP="003212F1">
            <w:pPr>
              <w:pStyle w:val="movimento"/>
              <w:rPr>
                <w:color w:val="002060"/>
              </w:rPr>
            </w:pPr>
            <w:r w:rsidRPr="008632AF">
              <w:rPr>
                <w:color w:val="002060"/>
              </w:rPr>
              <w:t>CASSANO ALESSIO</w:t>
            </w:r>
          </w:p>
        </w:tc>
        <w:tc>
          <w:tcPr>
            <w:tcW w:w="2200" w:type="dxa"/>
            <w:tcMar>
              <w:top w:w="20" w:type="dxa"/>
              <w:left w:w="20" w:type="dxa"/>
              <w:bottom w:w="20" w:type="dxa"/>
              <w:right w:w="20" w:type="dxa"/>
            </w:tcMar>
            <w:vAlign w:val="center"/>
            <w:hideMark/>
          </w:tcPr>
          <w:p w14:paraId="4B636FBB" w14:textId="77777777" w:rsidR="00571DFF" w:rsidRPr="008632AF" w:rsidRDefault="00571DFF" w:rsidP="003212F1">
            <w:pPr>
              <w:pStyle w:val="movimento2"/>
              <w:rPr>
                <w:color w:val="002060"/>
              </w:rPr>
            </w:pPr>
            <w:r w:rsidRPr="008632AF">
              <w:rPr>
                <w:color w:val="002060"/>
              </w:rPr>
              <w:t xml:space="preserve">(CHIARAVALLE FUTSAL) </w:t>
            </w:r>
          </w:p>
        </w:tc>
        <w:tc>
          <w:tcPr>
            <w:tcW w:w="800" w:type="dxa"/>
            <w:tcMar>
              <w:top w:w="20" w:type="dxa"/>
              <w:left w:w="20" w:type="dxa"/>
              <w:bottom w:w="20" w:type="dxa"/>
              <w:right w:w="20" w:type="dxa"/>
            </w:tcMar>
            <w:vAlign w:val="center"/>
            <w:hideMark/>
          </w:tcPr>
          <w:p w14:paraId="40C24342"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79B0B26" w14:textId="77777777" w:rsidR="00571DFF" w:rsidRPr="008632AF" w:rsidRDefault="00571DFF" w:rsidP="003212F1">
            <w:pPr>
              <w:pStyle w:val="movimento"/>
              <w:rPr>
                <w:color w:val="002060"/>
              </w:rPr>
            </w:pPr>
            <w:r w:rsidRPr="008632AF">
              <w:rPr>
                <w:color w:val="002060"/>
              </w:rPr>
              <w:t>BOUTIMAH OMAR</w:t>
            </w:r>
          </w:p>
        </w:tc>
        <w:tc>
          <w:tcPr>
            <w:tcW w:w="2200" w:type="dxa"/>
            <w:tcMar>
              <w:top w:w="20" w:type="dxa"/>
              <w:left w:w="20" w:type="dxa"/>
              <w:bottom w:w="20" w:type="dxa"/>
              <w:right w:w="20" w:type="dxa"/>
            </w:tcMar>
            <w:vAlign w:val="center"/>
            <w:hideMark/>
          </w:tcPr>
          <w:p w14:paraId="12079849" w14:textId="77777777" w:rsidR="00571DFF" w:rsidRPr="008632AF" w:rsidRDefault="00571DFF" w:rsidP="003212F1">
            <w:pPr>
              <w:pStyle w:val="movimento2"/>
              <w:rPr>
                <w:color w:val="002060"/>
              </w:rPr>
            </w:pPr>
            <w:r w:rsidRPr="008632AF">
              <w:rPr>
                <w:color w:val="002060"/>
              </w:rPr>
              <w:t xml:space="preserve">(FUTSAL MONTURANO) </w:t>
            </w:r>
          </w:p>
        </w:tc>
      </w:tr>
      <w:tr w:rsidR="00571DFF" w:rsidRPr="008632AF" w14:paraId="4011281A" w14:textId="77777777" w:rsidTr="003212F1">
        <w:tc>
          <w:tcPr>
            <w:tcW w:w="2200" w:type="dxa"/>
            <w:tcMar>
              <w:top w:w="20" w:type="dxa"/>
              <w:left w:w="20" w:type="dxa"/>
              <w:bottom w:w="20" w:type="dxa"/>
              <w:right w:w="20" w:type="dxa"/>
            </w:tcMar>
            <w:vAlign w:val="center"/>
            <w:hideMark/>
          </w:tcPr>
          <w:p w14:paraId="1F496166" w14:textId="77777777" w:rsidR="00571DFF" w:rsidRPr="008632AF" w:rsidRDefault="00571DFF" w:rsidP="003212F1">
            <w:pPr>
              <w:pStyle w:val="movimento"/>
              <w:rPr>
                <w:color w:val="002060"/>
              </w:rPr>
            </w:pPr>
            <w:r w:rsidRPr="008632AF">
              <w:rPr>
                <w:color w:val="002060"/>
              </w:rPr>
              <w:t>DI RONZA MARCO</w:t>
            </w:r>
          </w:p>
        </w:tc>
        <w:tc>
          <w:tcPr>
            <w:tcW w:w="2200" w:type="dxa"/>
            <w:tcMar>
              <w:top w:w="20" w:type="dxa"/>
              <w:left w:w="20" w:type="dxa"/>
              <w:bottom w:w="20" w:type="dxa"/>
              <w:right w:w="20" w:type="dxa"/>
            </w:tcMar>
            <w:vAlign w:val="center"/>
            <w:hideMark/>
          </w:tcPr>
          <w:p w14:paraId="5D2A479E" w14:textId="77777777" w:rsidR="00571DFF" w:rsidRPr="008632AF" w:rsidRDefault="00571DFF" w:rsidP="003212F1">
            <w:pPr>
              <w:pStyle w:val="movimento2"/>
              <w:rPr>
                <w:color w:val="002060"/>
              </w:rPr>
            </w:pPr>
            <w:r w:rsidRPr="008632AF">
              <w:rPr>
                <w:color w:val="002060"/>
              </w:rPr>
              <w:t xml:space="preserve">(REAL FABRIANO) </w:t>
            </w:r>
          </w:p>
        </w:tc>
        <w:tc>
          <w:tcPr>
            <w:tcW w:w="800" w:type="dxa"/>
            <w:tcMar>
              <w:top w:w="20" w:type="dxa"/>
              <w:left w:w="20" w:type="dxa"/>
              <w:bottom w:w="20" w:type="dxa"/>
              <w:right w:w="20" w:type="dxa"/>
            </w:tcMar>
            <w:vAlign w:val="center"/>
            <w:hideMark/>
          </w:tcPr>
          <w:p w14:paraId="3A0A4FC4"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8A2E41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C158160" w14:textId="77777777" w:rsidR="00571DFF" w:rsidRPr="008632AF" w:rsidRDefault="00571DFF" w:rsidP="003212F1">
            <w:pPr>
              <w:pStyle w:val="movimento2"/>
              <w:rPr>
                <w:color w:val="002060"/>
              </w:rPr>
            </w:pPr>
            <w:r w:rsidRPr="008632AF">
              <w:rPr>
                <w:color w:val="002060"/>
              </w:rPr>
              <w:t> </w:t>
            </w:r>
          </w:p>
        </w:tc>
      </w:tr>
    </w:tbl>
    <w:p w14:paraId="6D3C3A52"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F296206" w14:textId="77777777" w:rsidTr="003212F1">
        <w:tc>
          <w:tcPr>
            <w:tcW w:w="2200" w:type="dxa"/>
            <w:tcMar>
              <w:top w:w="20" w:type="dxa"/>
              <w:left w:w="20" w:type="dxa"/>
              <w:bottom w:w="20" w:type="dxa"/>
              <w:right w:w="20" w:type="dxa"/>
            </w:tcMar>
            <w:vAlign w:val="center"/>
            <w:hideMark/>
          </w:tcPr>
          <w:p w14:paraId="3A964391" w14:textId="77777777" w:rsidR="00571DFF" w:rsidRPr="008632AF" w:rsidRDefault="00571DFF" w:rsidP="003212F1">
            <w:pPr>
              <w:pStyle w:val="movimento"/>
              <w:rPr>
                <w:color w:val="002060"/>
              </w:rPr>
            </w:pPr>
            <w:r w:rsidRPr="008632AF">
              <w:rPr>
                <w:color w:val="002060"/>
              </w:rPr>
              <w:t>BAIONI EDOARDO</w:t>
            </w:r>
          </w:p>
        </w:tc>
        <w:tc>
          <w:tcPr>
            <w:tcW w:w="2200" w:type="dxa"/>
            <w:tcMar>
              <w:top w:w="20" w:type="dxa"/>
              <w:left w:w="20" w:type="dxa"/>
              <w:bottom w:w="20" w:type="dxa"/>
              <w:right w:w="20" w:type="dxa"/>
            </w:tcMar>
            <w:vAlign w:val="center"/>
            <w:hideMark/>
          </w:tcPr>
          <w:p w14:paraId="31AADB2E" w14:textId="77777777" w:rsidR="00571DFF" w:rsidRPr="008632AF" w:rsidRDefault="00571DFF" w:rsidP="003212F1">
            <w:pPr>
              <w:pStyle w:val="movimento2"/>
              <w:rPr>
                <w:color w:val="002060"/>
              </w:rPr>
            </w:pPr>
            <w:r w:rsidRPr="008632AF">
              <w:rPr>
                <w:color w:val="002060"/>
              </w:rPr>
              <w:t xml:space="preserve">(ACSS MONDOLFO C5) </w:t>
            </w:r>
          </w:p>
        </w:tc>
        <w:tc>
          <w:tcPr>
            <w:tcW w:w="800" w:type="dxa"/>
            <w:tcMar>
              <w:top w:w="20" w:type="dxa"/>
              <w:left w:w="20" w:type="dxa"/>
              <w:bottom w:w="20" w:type="dxa"/>
              <w:right w:w="20" w:type="dxa"/>
            </w:tcMar>
            <w:vAlign w:val="center"/>
            <w:hideMark/>
          </w:tcPr>
          <w:p w14:paraId="02A754D2"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86DBF59" w14:textId="77777777" w:rsidR="00571DFF" w:rsidRPr="008632AF" w:rsidRDefault="00571DFF" w:rsidP="003212F1">
            <w:pPr>
              <w:pStyle w:val="movimento"/>
              <w:rPr>
                <w:color w:val="002060"/>
              </w:rPr>
            </w:pPr>
            <w:r w:rsidRPr="008632AF">
              <w:rPr>
                <w:color w:val="002060"/>
              </w:rPr>
              <w:t>ARGALIA ALAN</w:t>
            </w:r>
          </w:p>
        </w:tc>
        <w:tc>
          <w:tcPr>
            <w:tcW w:w="2200" w:type="dxa"/>
            <w:tcMar>
              <w:top w:w="20" w:type="dxa"/>
              <w:left w:w="20" w:type="dxa"/>
              <w:bottom w:w="20" w:type="dxa"/>
              <w:right w:w="20" w:type="dxa"/>
            </w:tcMar>
            <w:vAlign w:val="center"/>
            <w:hideMark/>
          </w:tcPr>
          <w:p w14:paraId="5552A8FA" w14:textId="77777777" w:rsidR="00571DFF" w:rsidRPr="008632AF" w:rsidRDefault="00571DFF" w:rsidP="003212F1">
            <w:pPr>
              <w:pStyle w:val="movimento2"/>
              <w:rPr>
                <w:color w:val="002060"/>
              </w:rPr>
            </w:pPr>
            <w:r w:rsidRPr="008632AF">
              <w:rPr>
                <w:color w:val="002060"/>
              </w:rPr>
              <w:t xml:space="preserve">(CERRETO D ESI ASD) </w:t>
            </w:r>
          </w:p>
        </w:tc>
      </w:tr>
      <w:tr w:rsidR="00571DFF" w:rsidRPr="008632AF" w14:paraId="63D4D421" w14:textId="77777777" w:rsidTr="003212F1">
        <w:tc>
          <w:tcPr>
            <w:tcW w:w="2200" w:type="dxa"/>
            <w:tcMar>
              <w:top w:w="20" w:type="dxa"/>
              <w:left w:w="20" w:type="dxa"/>
              <w:bottom w:w="20" w:type="dxa"/>
              <w:right w:w="20" w:type="dxa"/>
            </w:tcMar>
            <w:vAlign w:val="center"/>
            <w:hideMark/>
          </w:tcPr>
          <w:p w14:paraId="51A26CE6" w14:textId="77777777" w:rsidR="00571DFF" w:rsidRPr="008632AF" w:rsidRDefault="00571DFF" w:rsidP="003212F1">
            <w:pPr>
              <w:pStyle w:val="movimento"/>
              <w:rPr>
                <w:color w:val="002060"/>
              </w:rPr>
            </w:pPr>
            <w:r w:rsidRPr="008632AF">
              <w:rPr>
                <w:color w:val="002060"/>
              </w:rPr>
              <w:t>RICCI LORENZO</w:t>
            </w:r>
          </w:p>
        </w:tc>
        <w:tc>
          <w:tcPr>
            <w:tcW w:w="2200" w:type="dxa"/>
            <w:tcMar>
              <w:top w:w="20" w:type="dxa"/>
              <w:left w:w="20" w:type="dxa"/>
              <w:bottom w:w="20" w:type="dxa"/>
              <w:right w:w="20" w:type="dxa"/>
            </w:tcMar>
            <w:vAlign w:val="center"/>
            <w:hideMark/>
          </w:tcPr>
          <w:p w14:paraId="5F38A2E6" w14:textId="77777777" w:rsidR="00571DFF" w:rsidRPr="008632AF" w:rsidRDefault="00571DFF" w:rsidP="003212F1">
            <w:pPr>
              <w:pStyle w:val="movimento2"/>
              <w:rPr>
                <w:color w:val="002060"/>
              </w:rPr>
            </w:pPr>
            <w:r w:rsidRPr="008632AF">
              <w:rPr>
                <w:color w:val="002060"/>
              </w:rPr>
              <w:t xml:space="preserve">(FUTSAL MONTURANO) </w:t>
            </w:r>
          </w:p>
        </w:tc>
        <w:tc>
          <w:tcPr>
            <w:tcW w:w="800" w:type="dxa"/>
            <w:tcMar>
              <w:top w:w="20" w:type="dxa"/>
              <w:left w:w="20" w:type="dxa"/>
              <w:bottom w:w="20" w:type="dxa"/>
              <w:right w:w="20" w:type="dxa"/>
            </w:tcMar>
            <w:vAlign w:val="center"/>
            <w:hideMark/>
          </w:tcPr>
          <w:p w14:paraId="1ACE284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1EAD8CB" w14:textId="77777777" w:rsidR="00571DFF" w:rsidRPr="008632AF" w:rsidRDefault="00571DFF" w:rsidP="003212F1">
            <w:pPr>
              <w:pStyle w:val="movimento"/>
              <w:rPr>
                <w:color w:val="002060"/>
              </w:rPr>
            </w:pPr>
            <w:r w:rsidRPr="008632AF">
              <w:rPr>
                <w:color w:val="002060"/>
              </w:rPr>
              <w:t>AMORINO ALESSIO</w:t>
            </w:r>
          </w:p>
        </w:tc>
        <w:tc>
          <w:tcPr>
            <w:tcW w:w="2200" w:type="dxa"/>
            <w:tcMar>
              <w:top w:w="20" w:type="dxa"/>
              <w:left w:w="20" w:type="dxa"/>
              <w:bottom w:w="20" w:type="dxa"/>
              <w:right w:w="20" w:type="dxa"/>
            </w:tcMar>
            <w:vAlign w:val="center"/>
            <w:hideMark/>
          </w:tcPr>
          <w:p w14:paraId="598BD0C4" w14:textId="77777777" w:rsidR="00571DFF" w:rsidRPr="008632AF" w:rsidRDefault="00571DFF" w:rsidP="003212F1">
            <w:pPr>
              <w:pStyle w:val="movimento2"/>
              <w:rPr>
                <w:color w:val="002060"/>
              </w:rPr>
            </w:pPr>
            <w:r w:rsidRPr="008632AF">
              <w:rPr>
                <w:color w:val="002060"/>
              </w:rPr>
              <w:t xml:space="preserve">(LUCREZIA CALCIO A 5) </w:t>
            </w:r>
          </w:p>
        </w:tc>
      </w:tr>
      <w:tr w:rsidR="00571DFF" w:rsidRPr="008632AF" w14:paraId="30F60162" w14:textId="77777777" w:rsidTr="003212F1">
        <w:tc>
          <w:tcPr>
            <w:tcW w:w="2200" w:type="dxa"/>
            <w:tcMar>
              <w:top w:w="20" w:type="dxa"/>
              <w:left w:w="20" w:type="dxa"/>
              <w:bottom w:w="20" w:type="dxa"/>
              <w:right w:w="20" w:type="dxa"/>
            </w:tcMar>
            <w:vAlign w:val="center"/>
            <w:hideMark/>
          </w:tcPr>
          <w:p w14:paraId="76DAE986" w14:textId="77777777" w:rsidR="00571DFF" w:rsidRPr="008632AF" w:rsidRDefault="00571DFF" w:rsidP="003212F1">
            <w:pPr>
              <w:pStyle w:val="movimento"/>
              <w:rPr>
                <w:color w:val="002060"/>
              </w:rPr>
            </w:pPr>
            <w:r w:rsidRPr="008632AF">
              <w:rPr>
                <w:color w:val="002060"/>
              </w:rPr>
              <w:t>ZEPPONI GIANMARCO</w:t>
            </w:r>
          </w:p>
        </w:tc>
        <w:tc>
          <w:tcPr>
            <w:tcW w:w="2200" w:type="dxa"/>
            <w:tcMar>
              <w:top w:w="20" w:type="dxa"/>
              <w:left w:w="20" w:type="dxa"/>
              <w:bottom w:w="20" w:type="dxa"/>
              <w:right w:w="20" w:type="dxa"/>
            </w:tcMar>
            <w:vAlign w:val="center"/>
            <w:hideMark/>
          </w:tcPr>
          <w:p w14:paraId="473DBD54" w14:textId="77777777" w:rsidR="00571DFF" w:rsidRPr="008632AF" w:rsidRDefault="00571DFF" w:rsidP="003212F1">
            <w:pPr>
              <w:pStyle w:val="movimento2"/>
              <w:rPr>
                <w:color w:val="002060"/>
              </w:rPr>
            </w:pPr>
            <w:r w:rsidRPr="008632AF">
              <w:rPr>
                <w:color w:val="002060"/>
              </w:rPr>
              <w:t xml:space="preserve">(REAL FABRIANO) </w:t>
            </w:r>
          </w:p>
        </w:tc>
        <w:tc>
          <w:tcPr>
            <w:tcW w:w="800" w:type="dxa"/>
            <w:tcMar>
              <w:top w:w="20" w:type="dxa"/>
              <w:left w:w="20" w:type="dxa"/>
              <w:bottom w:w="20" w:type="dxa"/>
              <w:right w:w="20" w:type="dxa"/>
            </w:tcMar>
            <w:vAlign w:val="center"/>
            <w:hideMark/>
          </w:tcPr>
          <w:p w14:paraId="26951EE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1CF4029" w14:textId="77777777" w:rsidR="00571DFF" w:rsidRPr="008632AF" w:rsidRDefault="00571DFF" w:rsidP="003212F1">
            <w:pPr>
              <w:pStyle w:val="movimento"/>
              <w:rPr>
                <w:color w:val="002060"/>
              </w:rPr>
            </w:pPr>
            <w:r w:rsidRPr="008632AF">
              <w:rPr>
                <w:color w:val="002060"/>
              </w:rPr>
              <w:t>CENSORI MICHELE</w:t>
            </w:r>
          </w:p>
        </w:tc>
        <w:tc>
          <w:tcPr>
            <w:tcW w:w="2200" w:type="dxa"/>
            <w:tcMar>
              <w:top w:w="20" w:type="dxa"/>
              <w:left w:w="20" w:type="dxa"/>
              <w:bottom w:w="20" w:type="dxa"/>
              <w:right w:w="20" w:type="dxa"/>
            </w:tcMar>
            <w:vAlign w:val="center"/>
            <w:hideMark/>
          </w:tcPr>
          <w:p w14:paraId="46DD403B" w14:textId="77777777" w:rsidR="00571DFF" w:rsidRPr="008632AF" w:rsidRDefault="00571DFF" w:rsidP="003212F1">
            <w:pPr>
              <w:pStyle w:val="movimento2"/>
              <w:rPr>
                <w:color w:val="002060"/>
              </w:rPr>
            </w:pPr>
            <w:r w:rsidRPr="008632AF">
              <w:rPr>
                <w:color w:val="002060"/>
              </w:rPr>
              <w:t xml:space="preserve">(TRE TORRI A.S.D.) </w:t>
            </w:r>
          </w:p>
        </w:tc>
      </w:tr>
      <w:tr w:rsidR="00571DFF" w:rsidRPr="008632AF" w14:paraId="47ABD95D" w14:textId="77777777" w:rsidTr="003212F1">
        <w:tc>
          <w:tcPr>
            <w:tcW w:w="2200" w:type="dxa"/>
            <w:tcMar>
              <w:top w:w="20" w:type="dxa"/>
              <w:left w:w="20" w:type="dxa"/>
              <w:bottom w:w="20" w:type="dxa"/>
              <w:right w:w="20" w:type="dxa"/>
            </w:tcMar>
            <w:vAlign w:val="center"/>
            <w:hideMark/>
          </w:tcPr>
          <w:p w14:paraId="689FE04B" w14:textId="77777777" w:rsidR="00571DFF" w:rsidRPr="008632AF" w:rsidRDefault="00571DFF" w:rsidP="003212F1">
            <w:pPr>
              <w:pStyle w:val="movimento"/>
              <w:rPr>
                <w:color w:val="002060"/>
              </w:rPr>
            </w:pPr>
            <w:r w:rsidRPr="008632AF">
              <w:rPr>
                <w:color w:val="002060"/>
              </w:rPr>
              <w:t>DISARNO EMILIANO</w:t>
            </w:r>
          </w:p>
        </w:tc>
        <w:tc>
          <w:tcPr>
            <w:tcW w:w="2200" w:type="dxa"/>
            <w:tcMar>
              <w:top w:w="20" w:type="dxa"/>
              <w:left w:w="20" w:type="dxa"/>
              <w:bottom w:w="20" w:type="dxa"/>
              <w:right w:w="20" w:type="dxa"/>
            </w:tcMar>
            <w:vAlign w:val="center"/>
            <w:hideMark/>
          </w:tcPr>
          <w:p w14:paraId="586C9954" w14:textId="77777777" w:rsidR="00571DFF" w:rsidRPr="008632AF" w:rsidRDefault="00571DFF" w:rsidP="003212F1">
            <w:pPr>
              <w:pStyle w:val="movimento2"/>
              <w:rPr>
                <w:color w:val="002060"/>
              </w:rPr>
            </w:pPr>
            <w:r w:rsidRPr="008632AF">
              <w:rPr>
                <w:color w:val="002060"/>
              </w:rPr>
              <w:t xml:space="preserve">(U.S. FORTUNA FANO) </w:t>
            </w:r>
          </w:p>
        </w:tc>
        <w:tc>
          <w:tcPr>
            <w:tcW w:w="800" w:type="dxa"/>
            <w:tcMar>
              <w:top w:w="20" w:type="dxa"/>
              <w:left w:w="20" w:type="dxa"/>
              <w:bottom w:w="20" w:type="dxa"/>
              <w:right w:w="20" w:type="dxa"/>
            </w:tcMar>
            <w:vAlign w:val="center"/>
            <w:hideMark/>
          </w:tcPr>
          <w:p w14:paraId="5942FD9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A06532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FB1EBB1" w14:textId="77777777" w:rsidR="00571DFF" w:rsidRPr="008632AF" w:rsidRDefault="00571DFF" w:rsidP="003212F1">
            <w:pPr>
              <w:pStyle w:val="movimento2"/>
              <w:rPr>
                <w:color w:val="002060"/>
              </w:rPr>
            </w:pPr>
            <w:r w:rsidRPr="008632AF">
              <w:rPr>
                <w:color w:val="002060"/>
              </w:rPr>
              <w:t> </w:t>
            </w:r>
          </w:p>
        </w:tc>
      </w:tr>
    </w:tbl>
    <w:p w14:paraId="26BEAC7D" w14:textId="77777777" w:rsidR="00571DFF" w:rsidRDefault="00571DFF" w:rsidP="00571DFF">
      <w:pPr>
        <w:pStyle w:val="breakline"/>
        <w:rPr>
          <w:color w:val="002060"/>
        </w:rPr>
      </w:pPr>
    </w:p>
    <w:p w14:paraId="7BEBF9DE" w14:textId="77777777" w:rsidR="00571DFF" w:rsidRPr="00B0381A" w:rsidRDefault="00571DFF" w:rsidP="00571DF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26DDBE46" w14:textId="77777777" w:rsidR="00571DFF" w:rsidRPr="00B0381A" w:rsidRDefault="00571DFF" w:rsidP="00571DF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23D94A64" w14:textId="77777777" w:rsidR="00571DFF" w:rsidRPr="008632AF" w:rsidRDefault="00571DFF" w:rsidP="00571DFF">
      <w:pPr>
        <w:pStyle w:val="breakline"/>
        <w:rPr>
          <w:rFonts w:eastAsiaTheme="minorEastAsia"/>
          <w:color w:val="002060"/>
        </w:rPr>
      </w:pPr>
    </w:p>
    <w:p w14:paraId="62079254" w14:textId="77777777" w:rsidR="00571DFF" w:rsidRPr="008632AF" w:rsidRDefault="00571DFF" w:rsidP="00571DFF">
      <w:pPr>
        <w:pStyle w:val="titoloprinc0"/>
        <w:rPr>
          <w:color w:val="002060"/>
        </w:rPr>
      </w:pPr>
      <w:r w:rsidRPr="008632AF">
        <w:rPr>
          <w:color w:val="002060"/>
        </w:rPr>
        <w:t>CLASSIFICA</w:t>
      </w:r>
    </w:p>
    <w:p w14:paraId="57857C9A" w14:textId="77777777" w:rsidR="00571DFF" w:rsidRPr="008632AF" w:rsidRDefault="00571DFF" w:rsidP="00571DFF">
      <w:pPr>
        <w:pStyle w:val="breakline"/>
        <w:rPr>
          <w:color w:val="002060"/>
        </w:rPr>
      </w:pPr>
    </w:p>
    <w:p w14:paraId="370A02DA" w14:textId="77777777" w:rsidR="00571DFF" w:rsidRPr="008632AF" w:rsidRDefault="00571DFF" w:rsidP="00571DFF">
      <w:pPr>
        <w:pStyle w:val="breakline"/>
        <w:rPr>
          <w:color w:val="002060"/>
        </w:rPr>
      </w:pPr>
    </w:p>
    <w:p w14:paraId="161C360C"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2723E904"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21D76"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10D10"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EE672"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B6FC4"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B8F90"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F6D98"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C1160"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34959"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1B206"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77017" w14:textId="77777777" w:rsidR="00571DFF" w:rsidRPr="008632AF" w:rsidRDefault="00571DFF" w:rsidP="003212F1">
            <w:pPr>
              <w:pStyle w:val="headertabella0"/>
              <w:rPr>
                <w:color w:val="002060"/>
              </w:rPr>
            </w:pPr>
            <w:r w:rsidRPr="008632AF">
              <w:rPr>
                <w:color w:val="002060"/>
              </w:rPr>
              <w:t>PE</w:t>
            </w:r>
          </w:p>
        </w:tc>
      </w:tr>
      <w:tr w:rsidR="00571DFF" w:rsidRPr="008632AF" w14:paraId="7CD58B5A"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AEFCF2" w14:textId="77777777" w:rsidR="00571DFF" w:rsidRPr="008632AF" w:rsidRDefault="00571DFF" w:rsidP="003212F1">
            <w:pPr>
              <w:pStyle w:val="rowtabella0"/>
              <w:rPr>
                <w:color w:val="002060"/>
              </w:rPr>
            </w:pPr>
            <w:r w:rsidRPr="008632AF">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961E"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04AC"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F30E"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3F3F"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2197"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5F32" w14:textId="77777777" w:rsidR="00571DFF" w:rsidRPr="008632AF" w:rsidRDefault="00571DFF" w:rsidP="003212F1">
            <w:pPr>
              <w:pStyle w:val="rowtabella0"/>
              <w:jc w:val="center"/>
              <w:rPr>
                <w:color w:val="002060"/>
              </w:rPr>
            </w:pPr>
            <w:r w:rsidRPr="008632A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C3A0"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7AF62"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2FC5" w14:textId="77777777" w:rsidR="00571DFF" w:rsidRPr="008632AF" w:rsidRDefault="00571DFF" w:rsidP="003212F1">
            <w:pPr>
              <w:pStyle w:val="rowtabella0"/>
              <w:jc w:val="center"/>
              <w:rPr>
                <w:color w:val="002060"/>
              </w:rPr>
            </w:pPr>
            <w:r w:rsidRPr="008632AF">
              <w:rPr>
                <w:color w:val="002060"/>
              </w:rPr>
              <w:t>0</w:t>
            </w:r>
          </w:p>
        </w:tc>
      </w:tr>
      <w:tr w:rsidR="00571DFF" w:rsidRPr="008632AF" w14:paraId="722227A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00664" w14:textId="77777777" w:rsidR="00571DFF" w:rsidRPr="008632AF" w:rsidRDefault="00571DFF" w:rsidP="003212F1">
            <w:pPr>
              <w:pStyle w:val="rowtabella0"/>
              <w:rPr>
                <w:color w:val="002060"/>
              </w:rPr>
            </w:pPr>
            <w:r w:rsidRPr="008632A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E632"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EB05"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1D5F"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976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5F14"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4421" w14:textId="77777777" w:rsidR="00571DFF" w:rsidRPr="008632AF" w:rsidRDefault="00571DFF" w:rsidP="003212F1">
            <w:pPr>
              <w:pStyle w:val="rowtabella0"/>
              <w:jc w:val="center"/>
              <w:rPr>
                <w:color w:val="002060"/>
              </w:rPr>
            </w:pPr>
            <w:r w:rsidRPr="008632A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72DE"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67010"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DF3E" w14:textId="77777777" w:rsidR="00571DFF" w:rsidRPr="008632AF" w:rsidRDefault="00571DFF" w:rsidP="003212F1">
            <w:pPr>
              <w:pStyle w:val="rowtabella0"/>
              <w:jc w:val="center"/>
              <w:rPr>
                <w:color w:val="002060"/>
              </w:rPr>
            </w:pPr>
            <w:r w:rsidRPr="008632AF">
              <w:rPr>
                <w:color w:val="002060"/>
              </w:rPr>
              <w:t>0</w:t>
            </w:r>
          </w:p>
        </w:tc>
      </w:tr>
      <w:tr w:rsidR="00571DFF" w:rsidRPr="008632AF" w14:paraId="0CB8790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86BF1" w14:textId="77777777" w:rsidR="00571DFF" w:rsidRPr="008632AF" w:rsidRDefault="00571DFF" w:rsidP="003212F1">
            <w:pPr>
              <w:pStyle w:val="rowtabella0"/>
              <w:rPr>
                <w:color w:val="002060"/>
              </w:rPr>
            </w:pPr>
            <w:r w:rsidRPr="008632A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C59C"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6A8F9"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0DE1"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5E23"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1FB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548B" w14:textId="77777777" w:rsidR="00571DFF" w:rsidRPr="008632AF" w:rsidRDefault="00571DFF" w:rsidP="003212F1">
            <w:pPr>
              <w:pStyle w:val="rowtabella0"/>
              <w:jc w:val="center"/>
              <w:rPr>
                <w:color w:val="002060"/>
              </w:rPr>
            </w:pPr>
            <w:r w:rsidRPr="008632A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1569"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50D6"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1E69A" w14:textId="77777777" w:rsidR="00571DFF" w:rsidRPr="008632AF" w:rsidRDefault="00571DFF" w:rsidP="003212F1">
            <w:pPr>
              <w:pStyle w:val="rowtabella0"/>
              <w:jc w:val="center"/>
              <w:rPr>
                <w:color w:val="002060"/>
              </w:rPr>
            </w:pPr>
            <w:r w:rsidRPr="008632AF">
              <w:rPr>
                <w:color w:val="002060"/>
              </w:rPr>
              <w:t>0</w:t>
            </w:r>
          </w:p>
        </w:tc>
      </w:tr>
      <w:tr w:rsidR="00571DFF" w:rsidRPr="008632AF" w14:paraId="03BA549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7447B" w14:textId="77777777" w:rsidR="00571DFF" w:rsidRPr="008632AF" w:rsidRDefault="00571DFF" w:rsidP="003212F1">
            <w:pPr>
              <w:pStyle w:val="rowtabella0"/>
              <w:rPr>
                <w:color w:val="002060"/>
                <w:lang w:val="es-ES"/>
              </w:rPr>
            </w:pPr>
            <w:r w:rsidRPr="008632A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D4BC"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1706"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1C24"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47E8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7A93B"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3D9D" w14:textId="77777777" w:rsidR="00571DFF" w:rsidRPr="008632AF" w:rsidRDefault="00571DFF" w:rsidP="003212F1">
            <w:pPr>
              <w:pStyle w:val="rowtabella0"/>
              <w:jc w:val="center"/>
              <w:rPr>
                <w:color w:val="002060"/>
              </w:rPr>
            </w:pPr>
            <w:r w:rsidRPr="008632A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C6934"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CE06F"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D56C" w14:textId="77777777" w:rsidR="00571DFF" w:rsidRPr="008632AF" w:rsidRDefault="00571DFF" w:rsidP="003212F1">
            <w:pPr>
              <w:pStyle w:val="rowtabella0"/>
              <w:jc w:val="center"/>
              <w:rPr>
                <w:color w:val="002060"/>
              </w:rPr>
            </w:pPr>
            <w:r w:rsidRPr="008632AF">
              <w:rPr>
                <w:color w:val="002060"/>
              </w:rPr>
              <w:t>0</w:t>
            </w:r>
          </w:p>
        </w:tc>
      </w:tr>
      <w:tr w:rsidR="00571DFF" w:rsidRPr="008632AF" w14:paraId="7CBF05A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B31B1" w14:textId="77777777" w:rsidR="00571DFF" w:rsidRPr="008632AF" w:rsidRDefault="00571DFF" w:rsidP="003212F1">
            <w:pPr>
              <w:pStyle w:val="rowtabella0"/>
              <w:rPr>
                <w:color w:val="002060"/>
              </w:rPr>
            </w:pPr>
            <w:r w:rsidRPr="008632A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262C"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B3BC7"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1A4F"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1A71"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67C6"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E130"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A223"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2FF4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AD58" w14:textId="77777777" w:rsidR="00571DFF" w:rsidRPr="008632AF" w:rsidRDefault="00571DFF" w:rsidP="003212F1">
            <w:pPr>
              <w:pStyle w:val="rowtabella0"/>
              <w:jc w:val="center"/>
              <w:rPr>
                <w:color w:val="002060"/>
              </w:rPr>
            </w:pPr>
            <w:r w:rsidRPr="008632AF">
              <w:rPr>
                <w:color w:val="002060"/>
              </w:rPr>
              <w:t>0</w:t>
            </w:r>
          </w:p>
        </w:tc>
      </w:tr>
      <w:tr w:rsidR="00571DFF" w:rsidRPr="008632AF" w14:paraId="43F8C94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894BC" w14:textId="77777777" w:rsidR="00571DFF" w:rsidRPr="008632AF" w:rsidRDefault="00571DFF" w:rsidP="003212F1">
            <w:pPr>
              <w:pStyle w:val="rowtabella0"/>
              <w:rPr>
                <w:color w:val="002060"/>
              </w:rPr>
            </w:pPr>
            <w:r w:rsidRPr="008632AF">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CBA2"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EFCE"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5F2A"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CA5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3DA7"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058A" w14:textId="77777777" w:rsidR="00571DFF" w:rsidRPr="008632AF" w:rsidRDefault="00571DFF" w:rsidP="003212F1">
            <w:pPr>
              <w:pStyle w:val="rowtabella0"/>
              <w:jc w:val="center"/>
              <w:rPr>
                <w:color w:val="002060"/>
              </w:rPr>
            </w:pPr>
            <w:r w:rsidRPr="008632A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38C1" w14:textId="77777777" w:rsidR="00571DFF" w:rsidRPr="008632AF" w:rsidRDefault="00571DFF" w:rsidP="003212F1">
            <w:pPr>
              <w:pStyle w:val="rowtabella0"/>
              <w:jc w:val="center"/>
              <w:rPr>
                <w:color w:val="002060"/>
              </w:rPr>
            </w:pPr>
            <w:r w:rsidRPr="008632A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111BD"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6065" w14:textId="77777777" w:rsidR="00571DFF" w:rsidRPr="008632AF" w:rsidRDefault="00571DFF" w:rsidP="003212F1">
            <w:pPr>
              <w:pStyle w:val="rowtabella0"/>
              <w:jc w:val="center"/>
              <w:rPr>
                <w:color w:val="002060"/>
              </w:rPr>
            </w:pPr>
            <w:r w:rsidRPr="008632AF">
              <w:rPr>
                <w:color w:val="002060"/>
              </w:rPr>
              <w:t>0</w:t>
            </w:r>
          </w:p>
        </w:tc>
      </w:tr>
      <w:tr w:rsidR="00571DFF" w:rsidRPr="008632AF" w14:paraId="4F4DD58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E6051" w14:textId="77777777" w:rsidR="00571DFF" w:rsidRPr="008632AF" w:rsidRDefault="00571DFF" w:rsidP="003212F1">
            <w:pPr>
              <w:pStyle w:val="rowtabella0"/>
              <w:rPr>
                <w:color w:val="002060"/>
              </w:rPr>
            </w:pPr>
            <w:r w:rsidRPr="008632A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CDC1"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4625"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DBF9"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B3E7"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B7398"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5D6B"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AB7C"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972E"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7F1B" w14:textId="77777777" w:rsidR="00571DFF" w:rsidRPr="008632AF" w:rsidRDefault="00571DFF" w:rsidP="003212F1">
            <w:pPr>
              <w:pStyle w:val="rowtabella0"/>
              <w:jc w:val="center"/>
              <w:rPr>
                <w:color w:val="002060"/>
              </w:rPr>
            </w:pPr>
            <w:r w:rsidRPr="008632AF">
              <w:rPr>
                <w:color w:val="002060"/>
              </w:rPr>
              <w:t>0</w:t>
            </w:r>
          </w:p>
        </w:tc>
      </w:tr>
      <w:tr w:rsidR="00571DFF" w:rsidRPr="008632AF" w14:paraId="2F89491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6322C" w14:textId="77777777" w:rsidR="00571DFF" w:rsidRPr="008632AF" w:rsidRDefault="00571DFF" w:rsidP="003212F1">
            <w:pPr>
              <w:pStyle w:val="rowtabella0"/>
              <w:rPr>
                <w:color w:val="002060"/>
              </w:rPr>
            </w:pPr>
            <w:r w:rsidRPr="008632A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CBC8"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96CA1"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4671"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A89"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E710"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1A9E"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F604"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D06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7D79" w14:textId="77777777" w:rsidR="00571DFF" w:rsidRPr="008632AF" w:rsidRDefault="00571DFF" w:rsidP="003212F1">
            <w:pPr>
              <w:pStyle w:val="rowtabella0"/>
              <w:jc w:val="center"/>
              <w:rPr>
                <w:color w:val="002060"/>
              </w:rPr>
            </w:pPr>
            <w:r w:rsidRPr="008632AF">
              <w:rPr>
                <w:color w:val="002060"/>
              </w:rPr>
              <w:t>0</w:t>
            </w:r>
          </w:p>
        </w:tc>
      </w:tr>
      <w:tr w:rsidR="00571DFF" w:rsidRPr="008632AF" w14:paraId="1E81D1C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C527A2" w14:textId="77777777" w:rsidR="00571DFF" w:rsidRPr="008632AF" w:rsidRDefault="00571DFF" w:rsidP="003212F1">
            <w:pPr>
              <w:pStyle w:val="rowtabella0"/>
              <w:rPr>
                <w:color w:val="002060"/>
              </w:rPr>
            </w:pPr>
            <w:r w:rsidRPr="008632A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4180"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A88F"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66B7"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628E"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C6E3"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E27C"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77CD" w14:textId="77777777" w:rsidR="00571DFF" w:rsidRPr="008632AF" w:rsidRDefault="00571DFF" w:rsidP="003212F1">
            <w:pPr>
              <w:pStyle w:val="rowtabella0"/>
              <w:jc w:val="center"/>
              <w:rPr>
                <w:color w:val="002060"/>
              </w:rPr>
            </w:pPr>
            <w:r w:rsidRPr="008632A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DBA0"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14F0A" w14:textId="77777777" w:rsidR="00571DFF" w:rsidRPr="008632AF" w:rsidRDefault="00571DFF" w:rsidP="003212F1">
            <w:pPr>
              <w:pStyle w:val="rowtabella0"/>
              <w:jc w:val="center"/>
              <w:rPr>
                <w:color w:val="002060"/>
              </w:rPr>
            </w:pPr>
            <w:r w:rsidRPr="008632AF">
              <w:rPr>
                <w:color w:val="002060"/>
              </w:rPr>
              <w:t>0</w:t>
            </w:r>
          </w:p>
        </w:tc>
      </w:tr>
      <w:tr w:rsidR="00571DFF" w:rsidRPr="008632AF" w14:paraId="2837F32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A94E4" w14:textId="77777777" w:rsidR="00571DFF" w:rsidRPr="008632AF" w:rsidRDefault="00571DFF" w:rsidP="003212F1">
            <w:pPr>
              <w:pStyle w:val="rowtabella0"/>
              <w:rPr>
                <w:color w:val="002060"/>
              </w:rPr>
            </w:pPr>
            <w:r w:rsidRPr="008632A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E37E"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2B91"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4EDC"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C516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6DAF"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970F"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F50A" w14:textId="77777777" w:rsidR="00571DFF" w:rsidRPr="008632AF" w:rsidRDefault="00571DFF" w:rsidP="003212F1">
            <w:pPr>
              <w:pStyle w:val="rowtabella0"/>
              <w:jc w:val="center"/>
              <w:rPr>
                <w:color w:val="002060"/>
              </w:rPr>
            </w:pPr>
            <w:r w:rsidRPr="008632A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4B42"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1FE1" w14:textId="77777777" w:rsidR="00571DFF" w:rsidRPr="008632AF" w:rsidRDefault="00571DFF" w:rsidP="003212F1">
            <w:pPr>
              <w:pStyle w:val="rowtabella0"/>
              <w:jc w:val="center"/>
              <w:rPr>
                <w:color w:val="002060"/>
              </w:rPr>
            </w:pPr>
            <w:r w:rsidRPr="008632AF">
              <w:rPr>
                <w:color w:val="002060"/>
              </w:rPr>
              <w:t>0</w:t>
            </w:r>
          </w:p>
        </w:tc>
      </w:tr>
      <w:tr w:rsidR="00571DFF" w:rsidRPr="008632AF" w14:paraId="4122CA6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7CEAD" w14:textId="77777777" w:rsidR="00571DFF" w:rsidRPr="008632AF" w:rsidRDefault="00571DFF" w:rsidP="003212F1">
            <w:pPr>
              <w:pStyle w:val="rowtabella0"/>
              <w:rPr>
                <w:color w:val="002060"/>
              </w:rPr>
            </w:pPr>
            <w:r w:rsidRPr="008632A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7C77"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D539"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A614"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B13D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49B7"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E22D"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69303"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E2EA"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7DFD5" w14:textId="77777777" w:rsidR="00571DFF" w:rsidRPr="008632AF" w:rsidRDefault="00571DFF" w:rsidP="003212F1">
            <w:pPr>
              <w:pStyle w:val="rowtabella0"/>
              <w:jc w:val="center"/>
              <w:rPr>
                <w:color w:val="002060"/>
              </w:rPr>
            </w:pPr>
            <w:r w:rsidRPr="008632AF">
              <w:rPr>
                <w:color w:val="002060"/>
              </w:rPr>
              <w:t>0</w:t>
            </w:r>
          </w:p>
        </w:tc>
      </w:tr>
      <w:tr w:rsidR="00571DFF" w:rsidRPr="008632AF" w14:paraId="5703F02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B3A43" w14:textId="77777777" w:rsidR="00571DFF" w:rsidRPr="008632AF" w:rsidRDefault="00571DFF" w:rsidP="003212F1">
            <w:pPr>
              <w:pStyle w:val="rowtabella0"/>
              <w:rPr>
                <w:color w:val="002060"/>
              </w:rPr>
            </w:pPr>
            <w:r w:rsidRPr="008632A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17AD"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FAB9"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71DB"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D8E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7AAC"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0762"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E77B" w14:textId="77777777" w:rsidR="00571DFF" w:rsidRPr="008632AF" w:rsidRDefault="00571DFF" w:rsidP="003212F1">
            <w:pPr>
              <w:pStyle w:val="rowtabella0"/>
              <w:jc w:val="center"/>
              <w:rPr>
                <w:color w:val="002060"/>
              </w:rPr>
            </w:pPr>
            <w:r w:rsidRPr="008632A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5251"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D834" w14:textId="77777777" w:rsidR="00571DFF" w:rsidRPr="008632AF" w:rsidRDefault="00571DFF" w:rsidP="003212F1">
            <w:pPr>
              <w:pStyle w:val="rowtabella0"/>
              <w:jc w:val="center"/>
              <w:rPr>
                <w:color w:val="002060"/>
              </w:rPr>
            </w:pPr>
            <w:r w:rsidRPr="008632AF">
              <w:rPr>
                <w:color w:val="002060"/>
              </w:rPr>
              <w:t>0</w:t>
            </w:r>
          </w:p>
        </w:tc>
      </w:tr>
      <w:tr w:rsidR="00571DFF" w:rsidRPr="008632AF" w14:paraId="0F86189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0B08E" w14:textId="77777777" w:rsidR="00571DFF" w:rsidRPr="008632AF" w:rsidRDefault="00571DFF" w:rsidP="003212F1">
            <w:pPr>
              <w:pStyle w:val="rowtabella0"/>
              <w:rPr>
                <w:color w:val="002060"/>
              </w:rPr>
            </w:pPr>
            <w:r w:rsidRPr="008632A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0DC0"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7A9C"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A6FE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40A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947F"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A4B4"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5BB1" w14:textId="77777777" w:rsidR="00571DFF" w:rsidRPr="008632AF" w:rsidRDefault="00571DFF" w:rsidP="003212F1">
            <w:pPr>
              <w:pStyle w:val="rowtabella0"/>
              <w:jc w:val="center"/>
              <w:rPr>
                <w:color w:val="002060"/>
              </w:rPr>
            </w:pPr>
            <w:r w:rsidRPr="008632A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26805"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D760A" w14:textId="77777777" w:rsidR="00571DFF" w:rsidRPr="008632AF" w:rsidRDefault="00571DFF" w:rsidP="003212F1">
            <w:pPr>
              <w:pStyle w:val="rowtabella0"/>
              <w:jc w:val="center"/>
              <w:rPr>
                <w:color w:val="002060"/>
              </w:rPr>
            </w:pPr>
            <w:r w:rsidRPr="008632AF">
              <w:rPr>
                <w:color w:val="002060"/>
              </w:rPr>
              <w:t>0</w:t>
            </w:r>
          </w:p>
        </w:tc>
      </w:tr>
      <w:tr w:rsidR="00571DFF" w:rsidRPr="008632AF" w14:paraId="24136420"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6AA3EA" w14:textId="77777777" w:rsidR="00571DFF" w:rsidRPr="008632AF" w:rsidRDefault="00571DFF" w:rsidP="003212F1">
            <w:pPr>
              <w:pStyle w:val="rowtabella0"/>
              <w:rPr>
                <w:color w:val="002060"/>
              </w:rPr>
            </w:pPr>
            <w:r w:rsidRPr="008632AF">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04EC"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CC56D"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AB7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47E9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836C"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C503"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EAD1" w14:textId="77777777" w:rsidR="00571DFF" w:rsidRPr="008632AF" w:rsidRDefault="00571DFF" w:rsidP="003212F1">
            <w:pPr>
              <w:pStyle w:val="rowtabella0"/>
              <w:jc w:val="center"/>
              <w:rPr>
                <w:color w:val="002060"/>
              </w:rPr>
            </w:pPr>
            <w:r w:rsidRPr="008632A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2EE4"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A7EF" w14:textId="77777777" w:rsidR="00571DFF" w:rsidRPr="008632AF" w:rsidRDefault="00571DFF" w:rsidP="003212F1">
            <w:pPr>
              <w:pStyle w:val="rowtabella0"/>
              <w:jc w:val="center"/>
              <w:rPr>
                <w:color w:val="002060"/>
              </w:rPr>
            </w:pPr>
            <w:r w:rsidRPr="008632AF">
              <w:rPr>
                <w:color w:val="002060"/>
              </w:rPr>
              <w:t>0</w:t>
            </w:r>
          </w:p>
        </w:tc>
      </w:tr>
    </w:tbl>
    <w:p w14:paraId="16F4F379" w14:textId="77777777" w:rsidR="00571DFF" w:rsidRDefault="00571DFF" w:rsidP="00571DFF">
      <w:pPr>
        <w:pStyle w:val="breakline"/>
        <w:rPr>
          <w:color w:val="002060"/>
        </w:rPr>
      </w:pPr>
    </w:p>
    <w:p w14:paraId="4E2D263F" w14:textId="77777777" w:rsidR="00571DFF" w:rsidRPr="008632AF" w:rsidRDefault="00571DFF" w:rsidP="00571DFF">
      <w:pPr>
        <w:pStyle w:val="titoloprinc0"/>
        <w:rPr>
          <w:color w:val="002060"/>
        </w:rPr>
      </w:pPr>
      <w:r>
        <w:rPr>
          <w:color w:val="002060"/>
        </w:rPr>
        <w:t>PROGRAMM</w:t>
      </w:r>
      <w:r w:rsidRPr="008632AF">
        <w:rPr>
          <w:color w:val="002060"/>
        </w:rPr>
        <w:t>A</w:t>
      </w:r>
      <w:r>
        <w:rPr>
          <w:color w:val="002060"/>
        </w:rPr>
        <w:t xml:space="preserve"> GARE</w:t>
      </w:r>
    </w:p>
    <w:p w14:paraId="35212F0E" w14:textId="77777777" w:rsidR="00571DFF" w:rsidRDefault="00571DFF" w:rsidP="00571DFF">
      <w:pPr>
        <w:pStyle w:val="breakline"/>
        <w:rPr>
          <w:rFonts w:eastAsiaTheme="minorEastAsia"/>
          <w:color w:val="002060"/>
        </w:rPr>
      </w:pPr>
    </w:p>
    <w:p w14:paraId="6B33D0E9" w14:textId="77777777" w:rsidR="006E4484" w:rsidRPr="005F7CB0" w:rsidRDefault="006E4484" w:rsidP="006E4484">
      <w:pPr>
        <w:pStyle w:val="sottotitolocampionato10"/>
        <w:rPr>
          <w:color w:val="002060"/>
        </w:rPr>
      </w:pPr>
      <w:r w:rsidRPr="005F7CB0">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1"/>
        <w:gridCol w:w="385"/>
        <w:gridCol w:w="898"/>
        <w:gridCol w:w="1182"/>
        <w:gridCol w:w="1541"/>
        <w:gridCol w:w="1558"/>
      </w:tblGrid>
      <w:tr w:rsidR="006E4484" w:rsidRPr="005F7CB0" w14:paraId="4EE2251F"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2638B"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1B0BA"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59243"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8BAC7"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24519"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1C400"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8E766"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2119ABB2"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B6F3D9" w14:textId="77777777" w:rsidR="006E4484" w:rsidRPr="005F7CB0" w:rsidRDefault="006E4484" w:rsidP="003212F1">
            <w:pPr>
              <w:pStyle w:val="rowtabella0"/>
              <w:rPr>
                <w:color w:val="002060"/>
              </w:rPr>
            </w:pPr>
            <w:r w:rsidRPr="005F7CB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5A0A8" w14:textId="77777777" w:rsidR="006E4484" w:rsidRPr="005F7CB0" w:rsidRDefault="006E4484" w:rsidP="003212F1">
            <w:pPr>
              <w:pStyle w:val="rowtabella0"/>
              <w:rPr>
                <w:color w:val="002060"/>
              </w:rPr>
            </w:pPr>
            <w:r w:rsidRPr="005F7CB0">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0F1D3"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9E63F" w14:textId="77777777" w:rsidR="006E4484" w:rsidRPr="005F7CB0" w:rsidRDefault="006E4484" w:rsidP="003212F1">
            <w:pPr>
              <w:pStyle w:val="rowtabella0"/>
              <w:rPr>
                <w:color w:val="002060"/>
              </w:rPr>
            </w:pPr>
            <w:r w:rsidRPr="005F7CB0">
              <w:rPr>
                <w:color w:val="002060"/>
              </w:rPr>
              <w:t>16/01/2026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2DA60" w14:textId="77777777" w:rsidR="006E4484" w:rsidRPr="005F7CB0" w:rsidRDefault="006E4484" w:rsidP="003212F1">
            <w:pPr>
              <w:pStyle w:val="rowtabella0"/>
              <w:rPr>
                <w:color w:val="002060"/>
              </w:rPr>
            </w:pPr>
            <w:r w:rsidRPr="005F7CB0">
              <w:rPr>
                <w:color w:val="002060"/>
              </w:rPr>
              <w:t xml:space="preserve">5429 PAL.COM. </w:t>
            </w:r>
            <w:proofErr w:type="gramStart"/>
            <w:r w:rsidRPr="005F7CB0">
              <w:rPr>
                <w:color w:val="002060"/>
              </w:rPr>
              <w:t>S.MICHELE</w:t>
            </w:r>
            <w:proofErr w:type="gramEnd"/>
            <w:r w:rsidRPr="005F7CB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06666" w14:textId="77777777" w:rsidR="006E4484" w:rsidRPr="005F7CB0" w:rsidRDefault="006E4484" w:rsidP="003212F1">
            <w:pPr>
              <w:pStyle w:val="rowtabella0"/>
              <w:rPr>
                <w:color w:val="002060"/>
              </w:rPr>
            </w:pPr>
            <w:r w:rsidRPr="005F7CB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52283" w14:textId="77777777" w:rsidR="006E4484" w:rsidRPr="005F7CB0" w:rsidRDefault="006E4484" w:rsidP="003212F1">
            <w:pPr>
              <w:pStyle w:val="rowtabella0"/>
              <w:rPr>
                <w:color w:val="002060"/>
              </w:rPr>
            </w:pPr>
            <w:r w:rsidRPr="005F7CB0">
              <w:rPr>
                <w:color w:val="002060"/>
              </w:rPr>
              <w:t>VIA LORETO</w:t>
            </w:r>
          </w:p>
        </w:tc>
      </w:tr>
      <w:tr w:rsidR="006E4484" w:rsidRPr="005F7CB0" w14:paraId="0E7CD137"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C96AA" w14:textId="77777777" w:rsidR="006E4484" w:rsidRPr="005F7CB0" w:rsidRDefault="006E4484" w:rsidP="003212F1">
            <w:pPr>
              <w:pStyle w:val="rowtabella0"/>
              <w:rPr>
                <w:color w:val="002060"/>
              </w:rPr>
            </w:pPr>
            <w:r w:rsidRPr="005F7CB0">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8CF124" w14:textId="77777777" w:rsidR="006E4484" w:rsidRPr="005F7CB0" w:rsidRDefault="006E4484" w:rsidP="003212F1">
            <w:pPr>
              <w:pStyle w:val="rowtabella0"/>
              <w:rPr>
                <w:color w:val="002060"/>
              </w:rPr>
            </w:pPr>
            <w:r w:rsidRPr="005F7CB0">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0BD5D0"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636F9" w14:textId="77777777" w:rsidR="006E4484" w:rsidRPr="005F7CB0" w:rsidRDefault="006E4484" w:rsidP="003212F1">
            <w:pPr>
              <w:pStyle w:val="rowtabella0"/>
              <w:rPr>
                <w:color w:val="002060"/>
              </w:rPr>
            </w:pPr>
            <w:r w:rsidRPr="005F7CB0">
              <w:rPr>
                <w:color w:val="002060"/>
              </w:rPr>
              <w:t>16/01/2026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47C0F3" w14:textId="77777777" w:rsidR="006E4484" w:rsidRPr="005F7CB0" w:rsidRDefault="006E4484" w:rsidP="003212F1">
            <w:pPr>
              <w:pStyle w:val="rowtabella0"/>
              <w:rPr>
                <w:color w:val="002060"/>
              </w:rPr>
            </w:pPr>
            <w:r w:rsidRPr="005F7CB0">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229F5" w14:textId="77777777" w:rsidR="006E4484" w:rsidRPr="005F7CB0" w:rsidRDefault="006E4484" w:rsidP="003212F1">
            <w:pPr>
              <w:pStyle w:val="rowtabella0"/>
              <w:rPr>
                <w:color w:val="002060"/>
              </w:rPr>
            </w:pPr>
            <w:r w:rsidRPr="005F7CB0">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06344" w14:textId="77777777" w:rsidR="006E4484" w:rsidRPr="005F7CB0" w:rsidRDefault="006E4484" w:rsidP="003212F1">
            <w:pPr>
              <w:pStyle w:val="rowtabella0"/>
              <w:rPr>
                <w:color w:val="002060"/>
              </w:rPr>
            </w:pPr>
            <w:r w:rsidRPr="005F7CB0">
              <w:rPr>
                <w:color w:val="002060"/>
              </w:rPr>
              <w:t>VIA OLIMPIADI</w:t>
            </w:r>
          </w:p>
        </w:tc>
      </w:tr>
      <w:tr w:rsidR="006E4484" w:rsidRPr="005F7CB0" w14:paraId="003A2040"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72F695" w14:textId="77777777" w:rsidR="006E4484" w:rsidRPr="005F7CB0" w:rsidRDefault="006E4484" w:rsidP="003212F1">
            <w:pPr>
              <w:pStyle w:val="rowtabella0"/>
              <w:rPr>
                <w:color w:val="002060"/>
              </w:rPr>
            </w:pPr>
            <w:r w:rsidRPr="005F7CB0">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6A9689" w14:textId="77777777" w:rsidR="006E4484" w:rsidRPr="005F7CB0" w:rsidRDefault="006E4484" w:rsidP="003212F1">
            <w:pPr>
              <w:pStyle w:val="rowtabella0"/>
              <w:rPr>
                <w:color w:val="002060"/>
              </w:rPr>
            </w:pPr>
            <w:r w:rsidRPr="005F7CB0">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1DC888"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A2DD2E"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BE40A" w14:textId="77777777" w:rsidR="006E4484" w:rsidRPr="005F7CB0" w:rsidRDefault="006E4484" w:rsidP="003212F1">
            <w:pPr>
              <w:pStyle w:val="rowtabella0"/>
              <w:rPr>
                <w:color w:val="002060"/>
              </w:rPr>
            </w:pPr>
            <w:r w:rsidRPr="005F7CB0">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7FB33" w14:textId="77777777" w:rsidR="006E4484" w:rsidRPr="005F7CB0" w:rsidRDefault="006E4484" w:rsidP="003212F1">
            <w:pPr>
              <w:pStyle w:val="rowtabella0"/>
              <w:rPr>
                <w:color w:val="002060"/>
              </w:rPr>
            </w:pPr>
            <w:r w:rsidRPr="005F7CB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C836A" w14:textId="77777777" w:rsidR="006E4484" w:rsidRPr="005F7CB0" w:rsidRDefault="006E4484" w:rsidP="003212F1">
            <w:pPr>
              <w:pStyle w:val="rowtabella0"/>
              <w:rPr>
                <w:color w:val="002060"/>
              </w:rPr>
            </w:pPr>
            <w:r w:rsidRPr="005F7CB0">
              <w:rPr>
                <w:color w:val="002060"/>
              </w:rPr>
              <w:t>VIA NAZARIO SAURO</w:t>
            </w:r>
          </w:p>
        </w:tc>
      </w:tr>
      <w:tr w:rsidR="006E4484" w:rsidRPr="005F7CB0" w14:paraId="727F9384"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F3E734" w14:textId="77777777" w:rsidR="006E4484" w:rsidRPr="005F7CB0" w:rsidRDefault="006E4484" w:rsidP="003212F1">
            <w:pPr>
              <w:pStyle w:val="rowtabella0"/>
              <w:rPr>
                <w:color w:val="002060"/>
              </w:rPr>
            </w:pPr>
            <w:r w:rsidRPr="005F7CB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F99953" w14:textId="77777777" w:rsidR="006E4484" w:rsidRPr="005F7CB0" w:rsidRDefault="006E4484" w:rsidP="003212F1">
            <w:pPr>
              <w:pStyle w:val="rowtabella0"/>
              <w:rPr>
                <w:color w:val="002060"/>
              </w:rPr>
            </w:pPr>
            <w:r w:rsidRPr="005F7CB0">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7BC86F"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C54EE0"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6FA749" w14:textId="77777777" w:rsidR="006E4484" w:rsidRPr="005F7CB0" w:rsidRDefault="006E4484" w:rsidP="003212F1">
            <w:pPr>
              <w:pStyle w:val="rowtabella0"/>
              <w:rPr>
                <w:color w:val="002060"/>
              </w:rPr>
            </w:pPr>
            <w:r w:rsidRPr="005F7CB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19966" w14:textId="77777777" w:rsidR="006E4484" w:rsidRPr="005F7CB0" w:rsidRDefault="006E4484" w:rsidP="003212F1">
            <w:pPr>
              <w:pStyle w:val="rowtabella0"/>
              <w:rPr>
                <w:color w:val="002060"/>
              </w:rPr>
            </w:pPr>
            <w:r w:rsidRPr="005F7CB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6BDE3" w14:textId="77777777" w:rsidR="006E4484" w:rsidRPr="005F7CB0" w:rsidRDefault="006E4484" w:rsidP="003212F1">
            <w:pPr>
              <w:pStyle w:val="rowtabella0"/>
              <w:rPr>
                <w:color w:val="002060"/>
              </w:rPr>
            </w:pPr>
            <w:r w:rsidRPr="005F7CB0">
              <w:rPr>
                <w:color w:val="002060"/>
              </w:rPr>
              <w:t>VIA MONTEPELAGO</w:t>
            </w:r>
          </w:p>
        </w:tc>
      </w:tr>
      <w:tr w:rsidR="006E4484" w:rsidRPr="005F7CB0" w14:paraId="765477C5"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4B17EE" w14:textId="77777777" w:rsidR="006E4484" w:rsidRPr="005F7CB0" w:rsidRDefault="006E4484" w:rsidP="003212F1">
            <w:pPr>
              <w:pStyle w:val="rowtabella0"/>
              <w:rPr>
                <w:color w:val="002060"/>
              </w:rPr>
            </w:pPr>
            <w:r w:rsidRPr="005F7CB0">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E1CB5F" w14:textId="77777777" w:rsidR="006E4484" w:rsidRPr="005F7CB0" w:rsidRDefault="006E4484" w:rsidP="003212F1">
            <w:pPr>
              <w:pStyle w:val="rowtabella0"/>
              <w:rPr>
                <w:color w:val="002060"/>
              </w:rPr>
            </w:pPr>
            <w:r w:rsidRPr="005F7CB0">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43C10B"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1B269"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366A3E" w14:textId="77777777" w:rsidR="006E4484" w:rsidRPr="005F7CB0" w:rsidRDefault="006E4484" w:rsidP="003212F1">
            <w:pPr>
              <w:pStyle w:val="rowtabella0"/>
              <w:rPr>
                <w:color w:val="002060"/>
              </w:rPr>
            </w:pPr>
            <w:r w:rsidRPr="005F7CB0">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96AF5A" w14:textId="77777777" w:rsidR="006E4484" w:rsidRPr="005F7CB0" w:rsidRDefault="006E4484" w:rsidP="003212F1">
            <w:pPr>
              <w:pStyle w:val="rowtabella0"/>
              <w:rPr>
                <w:color w:val="002060"/>
              </w:rPr>
            </w:pPr>
            <w:r w:rsidRPr="005F7CB0">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1FFF0" w14:textId="77777777" w:rsidR="006E4484" w:rsidRPr="005F7CB0" w:rsidRDefault="006E4484" w:rsidP="003212F1">
            <w:pPr>
              <w:pStyle w:val="rowtabella0"/>
              <w:rPr>
                <w:color w:val="002060"/>
              </w:rPr>
            </w:pPr>
            <w:r w:rsidRPr="005F7CB0">
              <w:rPr>
                <w:color w:val="002060"/>
              </w:rPr>
              <w:t>VIA SGATTONI - CONTR.RAGNOLA</w:t>
            </w:r>
          </w:p>
        </w:tc>
      </w:tr>
      <w:tr w:rsidR="006E4484" w:rsidRPr="005F7CB0" w14:paraId="0CA186B9"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3BBC0" w14:textId="77777777" w:rsidR="006E4484" w:rsidRPr="005F7CB0" w:rsidRDefault="006E4484" w:rsidP="003212F1">
            <w:pPr>
              <w:pStyle w:val="rowtabella0"/>
              <w:rPr>
                <w:color w:val="002060"/>
              </w:rPr>
            </w:pPr>
            <w:r w:rsidRPr="005F7CB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67FE7" w14:textId="77777777" w:rsidR="006E4484" w:rsidRPr="005F7CB0" w:rsidRDefault="006E4484" w:rsidP="003212F1">
            <w:pPr>
              <w:pStyle w:val="rowtabella0"/>
              <w:rPr>
                <w:color w:val="002060"/>
              </w:rPr>
            </w:pPr>
            <w:r w:rsidRPr="005F7CB0">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25A1E0"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BFE9DD" w14:textId="77777777" w:rsidR="006E4484" w:rsidRPr="005F7CB0" w:rsidRDefault="006E4484" w:rsidP="003212F1">
            <w:pPr>
              <w:pStyle w:val="rowtabella0"/>
              <w:rPr>
                <w:color w:val="002060"/>
              </w:rPr>
            </w:pPr>
            <w:r w:rsidRPr="005F7CB0">
              <w:rPr>
                <w:color w:val="002060"/>
              </w:rPr>
              <w:t>17/01/2026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7B94CF" w14:textId="77777777" w:rsidR="006E4484" w:rsidRPr="005F7CB0" w:rsidRDefault="006E4484" w:rsidP="003212F1">
            <w:pPr>
              <w:pStyle w:val="rowtabella0"/>
              <w:rPr>
                <w:color w:val="002060"/>
              </w:rPr>
            </w:pPr>
            <w:r w:rsidRPr="005F7CB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0894A7" w14:textId="77777777" w:rsidR="006E4484" w:rsidRPr="005F7CB0" w:rsidRDefault="006E4484" w:rsidP="003212F1">
            <w:pPr>
              <w:pStyle w:val="rowtabella0"/>
              <w:rPr>
                <w:color w:val="002060"/>
              </w:rPr>
            </w:pPr>
            <w:r w:rsidRPr="005F7CB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BA122" w14:textId="77777777" w:rsidR="006E4484" w:rsidRPr="005F7CB0" w:rsidRDefault="006E4484" w:rsidP="003212F1">
            <w:pPr>
              <w:pStyle w:val="rowtabella0"/>
              <w:rPr>
                <w:color w:val="002060"/>
              </w:rPr>
            </w:pPr>
            <w:r w:rsidRPr="005F7CB0">
              <w:rPr>
                <w:color w:val="002060"/>
              </w:rPr>
              <w:t>VIA VERDI</w:t>
            </w:r>
          </w:p>
        </w:tc>
      </w:tr>
      <w:tr w:rsidR="006E4484" w:rsidRPr="005F7CB0" w14:paraId="0E60C6A2"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BA13DE" w14:textId="77777777" w:rsidR="006E4484" w:rsidRPr="005F7CB0" w:rsidRDefault="006E4484" w:rsidP="003212F1">
            <w:pPr>
              <w:pStyle w:val="rowtabella0"/>
              <w:rPr>
                <w:color w:val="002060"/>
              </w:rPr>
            </w:pPr>
            <w:r w:rsidRPr="005F7CB0">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8E904" w14:textId="77777777" w:rsidR="006E4484" w:rsidRPr="005F7CB0" w:rsidRDefault="006E4484" w:rsidP="003212F1">
            <w:pPr>
              <w:pStyle w:val="rowtabella0"/>
              <w:rPr>
                <w:color w:val="002060"/>
              </w:rPr>
            </w:pPr>
            <w:r w:rsidRPr="005F7CB0">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00F3A"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4F692" w14:textId="77777777" w:rsidR="006E4484" w:rsidRPr="005F7CB0" w:rsidRDefault="006E4484" w:rsidP="003212F1">
            <w:pPr>
              <w:pStyle w:val="rowtabella0"/>
              <w:rPr>
                <w:color w:val="002060"/>
              </w:rPr>
            </w:pPr>
            <w:r w:rsidRPr="005F7CB0">
              <w:rPr>
                <w:color w:val="002060"/>
              </w:rPr>
              <w:t>17/01/2026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3F1FD" w14:textId="77777777" w:rsidR="006E4484" w:rsidRPr="005F7CB0" w:rsidRDefault="006E4484" w:rsidP="003212F1">
            <w:pPr>
              <w:pStyle w:val="rowtabella0"/>
              <w:rPr>
                <w:color w:val="002060"/>
              </w:rPr>
            </w:pPr>
            <w:r w:rsidRPr="005F7CB0">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76487" w14:textId="77777777" w:rsidR="006E4484" w:rsidRPr="005F7CB0" w:rsidRDefault="006E4484" w:rsidP="003212F1">
            <w:pPr>
              <w:pStyle w:val="rowtabella0"/>
              <w:rPr>
                <w:color w:val="002060"/>
              </w:rPr>
            </w:pPr>
            <w:r w:rsidRPr="005F7CB0">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8855B" w14:textId="77777777" w:rsidR="006E4484" w:rsidRPr="005F7CB0" w:rsidRDefault="006E4484" w:rsidP="003212F1">
            <w:pPr>
              <w:pStyle w:val="rowtabella0"/>
              <w:rPr>
                <w:color w:val="002060"/>
              </w:rPr>
            </w:pPr>
            <w:r w:rsidRPr="005F7CB0">
              <w:rPr>
                <w:color w:val="002060"/>
              </w:rPr>
              <w:t>VIA FALCONARA</w:t>
            </w:r>
          </w:p>
        </w:tc>
      </w:tr>
    </w:tbl>
    <w:p w14:paraId="6A30BF9D" w14:textId="77777777" w:rsidR="006E4484" w:rsidRPr="008632AF" w:rsidRDefault="006E4484" w:rsidP="00571DFF">
      <w:pPr>
        <w:pStyle w:val="breakline"/>
        <w:rPr>
          <w:rFonts w:eastAsiaTheme="minorEastAsia"/>
          <w:color w:val="002060"/>
        </w:rPr>
      </w:pPr>
    </w:p>
    <w:p w14:paraId="551702B4" w14:textId="77777777" w:rsidR="00571DFF" w:rsidRPr="008632AF" w:rsidRDefault="00571DFF" w:rsidP="00571DFF">
      <w:pPr>
        <w:pStyle w:val="breakline"/>
        <w:rPr>
          <w:color w:val="002060"/>
        </w:rPr>
      </w:pPr>
    </w:p>
    <w:p w14:paraId="6ECF8C54" w14:textId="77777777" w:rsidR="00571DFF" w:rsidRPr="008632AF" w:rsidRDefault="00571DFF" w:rsidP="00571DFF">
      <w:pPr>
        <w:pStyle w:val="titolocampionato0"/>
        <w:shd w:val="clear" w:color="auto" w:fill="CCCCCC"/>
        <w:spacing w:before="80" w:after="40"/>
        <w:rPr>
          <w:color w:val="002060"/>
        </w:rPr>
      </w:pPr>
      <w:r w:rsidRPr="008632AF">
        <w:rPr>
          <w:color w:val="002060"/>
        </w:rPr>
        <w:t>CALCIO A CINQUE SERIE C2</w:t>
      </w:r>
    </w:p>
    <w:p w14:paraId="2B4763A9" w14:textId="77777777" w:rsidR="00571DFF" w:rsidRPr="008632AF" w:rsidRDefault="00571DFF" w:rsidP="00571DFF">
      <w:pPr>
        <w:pStyle w:val="titoloprinc0"/>
        <w:rPr>
          <w:color w:val="002060"/>
        </w:rPr>
      </w:pPr>
      <w:r w:rsidRPr="008632AF">
        <w:rPr>
          <w:color w:val="002060"/>
        </w:rPr>
        <w:t>VARIAZIONI AL PROGRAMMA GARE</w:t>
      </w:r>
    </w:p>
    <w:p w14:paraId="6CC708A8" w14:textId="77777777" w:rsidR="00571DFF" w:rsidRPr="008632AF" w:rsidRDefault="00571DFF" w:rsidP="00571DFF">
      <w:pPr>
        <w:pStyle w:val="breakline"/>
        <w:rPr>
          <w:color w:val="002060"/>
        </w:rPr>
      </w:pPr>
    </w:p>
    <w:p w14:paraId="2AA41310" w14:textId="77777777" w:rsidR="00571DFF" w:rsidRPr="008632AF" w:rsidRDefault="00571DFF" w:rsidP="00571DFF">
      <w:pPr>
        <w:pStyle w:val="breakline"/>
        <w:rPr>
          <w:color w:val="002060"/>
        </w:rPr>
      </w:pPr>
    </w:p>
    <w:p w14:paraId="20BAC335"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1DFF" w:rsidRPr="008632AF" w14:paraId="20E9F81E" w14:textId="77777777" w:rsidTr="003212F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F7BA8" w14:textId="77777777" w:rsidR="00571DFF" w:rsidRPr="008632AF" w:rsidRDefault="00571DFF" w:rsidP="003212F1">
            <w:pPr>
              <w:pStyle w:val="headertabella0"/>
              <w:rPr>
                <w:color w:val="002060"/>
              </w:rPr>
            </w:pPr>
            <w:r w:rsidRPr="008632A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7A6BD" w14:textId="77777777" w:rsidR="00571DFF" w:rsidRPr="008632AF" w:rsidRDefault="00571DFF" w:rsidP="003212F1">
            <w:pPr>
              <w:pStyle w:val="headertabella0"/>
              <w:rPr>
                <w:color w:val="002060"/>
              </w:rPr>
            </w:pPr>
            <w:r w:rsidRPr="008632A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457CF" w14:textId="77777777" w:rsidR="00571DFF" w:rsidRPr="008632AF" w:rsidRDefault="00571DFF" w:rsidP="003212F1">
            <w:pPr>
              <w:pStyle w:val="headertabella0"/>
              <w:rPr>
                <w:color w:val="002060"/>
              </w:rPr>
            </w:pPr>
            <w:r w:rsidRPr="008632A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96E0D" w14:textId="77777777" w:rsidR="00571DFF" w:rsidRPr="008632AF" w:rsidRDefault="00571DFF" w:rsidP="003212F1">
            <w:pPr>
              <w:pStyle w:val="headertabella0"/>
              <w:rPr>
                <w:color w:val="002060"/>
              </w:rPr>
            </w:pPr>
            <w:r w:rsidRPr="008632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FB7FE" w14:textId="77777777" w:rsidR="00571DFF" w:rsidRPr="008632AF" w:rsidRDefault="00571DFF" w:rsidP="003212F1">
            <w:pPr>
              <w:pStyle w:val="headertabella0"/>
              <w:rPr>
                <w:color w:val="002060"/>
              </w:rPr>
            </w:pPr>
            <w:r w:rsidRPr="008632AF">
              <w:rPr>
                <w:color w:val="002060"/>
              </w:rPr>
              <w:t xml:space="preserve">Data </w:t>
            </w:r>
            <w:proofErr w:type="spellStart"/>
            <w:r w:rsidRPr="008632AF">
              <w:rPr>
                <w:color w:val="002060"/>
              </w:rPr>
              <w:t>Orig</w:t>
            </w:r>
            <w:proofErr w:type="spellEnd"/>
            <w:r w:rsidRPr="008632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29239" w14:textId="77777777" w:rsidR="00571DFF" w:rsidRPr="008632AF" w:rsidRDefault="00571DFF" w:rsidP="003212F1">
            <w:pPr>
              <w:pStyle w:val="headertabella0"/>
              <w:rPr>
                <w:color w:val="002060"/>
              </w:rPr>
            </w:pPr>
            <w:r w:rsidRPr="008632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04D6E" w14:textId="77777777" w:rsidR="00571DFF" w:rsidRPr="008632AF" w:rsidRDefault="00571DFF" w:rsidP="003212F1">
            <w:pPr>
              <w:pStyle w:val="headertabella0"/>
              <w:rPr>
                <w:color w:val="002060"/>
              </w:rPr>
            </w:pPr>
            <w:r w:rsidRPr="008632AF">
              <w:rPr>
                <w:color w:val="002060"/>
              </w:rPr>
              <w:t xml:space="preserve">Ora </w:t>
            </w:r>
            <w:proofErr w:type="spellStart"/>
            <w:r w:rsidRPr="008632AF">
              <w:rPr>
                <w:color w:val="002060"/>
              </w:rPr>
              <w:t>Orig</w:t>
            </w:r>
            <w:proofErr w:type="spellEnd"/>
            <w:r w:rsidRPr="008632A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73BB1" w14:textId="77777777" w:rsidR="00571DFF" w:rsidRPr="008632AF" w:rsidRDefault="00571DFF" w:rsidP="003212F1">
            <w:pPr>
              <w:pStyle w:val="headertabella0"/>
              <w:rPr>
                <w:color w:val="002060"/>
              </w:rPr>
            </w:pPr>
            <w:r w:rsidRPr="008632AF">
              <w:rPr>
                <w:color w:val="002060"/>
              </w:rPr>
              <w:t>Impianto</w:t>
            </w:r>
          </w:p>
        </w:tc>
      </w:tr>
      <w:tr w:rsidR="00571DFF" w:rsidRPr="008632AF" w14:paraId="2722F0E5" w14:textId="77777777" w:rsidTr="003212F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6725" w14:textId="77777777" w:rsidR="00571DFF" w:rsidRPr="006E4484" w:rsidRDefault="00571DFF" w:rsidP="003212F1">
            <w:pPr>
              <w:pStyle w:val="rowtabella0"/>
              <w:rPr>
                <w:color w:val="002060"/>
                <w:highlight w:val="yellow"/>
              </w:rPr>
            </w:pPr>
            <w:r w:rsidRPr="006E4484">
              <w:rPr>
                <w:color w:val="002060"/>
                <w:highlight w:val="yellow"/>
              </w:rPr>
              <w:t>17/01/2026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E4E3" w14:textId="77777777" w:rsidR="00571DFF" w:rsidRPr="006E4484" w:rsidRDefault="00571DFF" w:rsidP="003212F1">
            <w:pPr>
              <w:pStyle w:val="rowtabella0"/>
              <w:jc w:val="center"/>
              <w:rPr>
                <w:color w:val="002060"/>
                <w:highlight w:val="yellow"/>
              </w:rPr>
            </w:pPr>
            <w:r w:rsidRPr="006E4484">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A843" w14:textId="77777777" w:rsidR="00571DFF" w:rsidRPr="006E4484" w:rsidRDefault="00571DFF" w:rsidP="003212F1">
            <w:pPr>
              <w:pStyle w:val="rowtabella0"/>
              <w:rPr>
                <w:color w:val="002060"/>
                <w:highlight w:val="yellow"/>
              </w:rPr>
            </w:pPr>
            <w:r w:rsidRPr="006E4484">
              <w:rPr>
                <w:color w:val="002060"/>
                <w:highlight w:val="yellow"/>
              </w:rPr>
              <w:t>POL.CAGLI SPORT ASSOCIATI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FD56" w14:textId="77777777" w:rsidR="00571DFF" w:rsidRPr="006E4484" w:rsidRDefault="00571DFF" w:rsidP="003212F1">
            <w:pPr>
              <w:pStyle w:val="rowtabella0"/>
              <w:rPr>
                <w:color w:val="002060"/>
                <w:highlight w:val="yellow"/>
              </w:rPr>
            </w:pPr>
            <w:r w:rsidRPr="006E4484">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B4C4" w14:textId="77777777" w:rsidR="00571DFF" w:rsidRPr="008632AF" w:rsidRDefault="00571DFF" w:rsidP="003212F1">
            <w:pPr>
              <w:pStyle w:val="rowtabella0"/>
              <w:rPr>
                <w:color w:val="002060"/>
              </w:rPr>
            </w:pPr>
            <w:r w:rsidRPr="008632AF">
              <w:rPr>
                <w:color w:val="002060"/>
              </w:rPr>
              <w:t>16/01/2026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ABF3" w14:textId="77777777" w:rsidR="00571DFF" w:rsidRPr="008632AF" w:rsidRDefault="00571DFF" w:rsidP="003212F1">
            <w:pPr>
              <w:pStyle w:val="rowtabella0"/>
              <w:jc w:val="center"/>
              <w:rPr>
                <w:color w:val="002060"/>
              </w:rPr>
            </w:pPr>
            <w:r w:rsidRPr="006E448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8714" w14:textId="77777777" w:rsidR="00571DFF" w:rsidRPr="008632AF" w:rsidRDefault="00571DFF" w:rsidP="003212F1">
            <w:pPr>
              <w:pStyle w:val="rowtabella0"/>
              <w:jc w:val="center"/>
              <w:rPr>
                <w:color w:val="002060"/>
              </w:rPr>
            </w:pPr>
            <w:r w:rsidRPr="008632AF">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0991" w14:textId="77777777" w:rsidR="00571DFF" w:rsidRPr="008632AF" w:rsidRDefault="00571DFF" w:rsidP="003212F1">
            <w:pPr>
              <w:rPr>
                <w:color w:val="002060"/>
              </w:rPr>
            </w:pPr>
          </w:p>
        </w:tc>
      </w:tr>
    </w:tbl>
    <w:p w14:paraId="02804648" w14:textId="77777777" w:rsidR="00571DFF" w:rsidRPr="008632AF" w:rsidRDefault="00571DFF" w:rsidP="00571DFF">
      <w:pPr>
        <w:pStyle w:val="breakline"/>
        <w:rPr>
          <w:rFonts w:eastAsiaTheme="minorEastAsia"/>
          <w:color w:val="002060"/>
        </w:rPr>
      </w:pPr>
    </w:p>
    <w:p w14:paraId="75B635CD" w14:textId="77777777" w:rsidR="00571DFF" w:rsidRPr="008632AF" w:rsidRDefault="00571DFF" w:rsidP="00571DFF">
      <w:pPr>
        <w:pStyle w:val="breakline"/>
        <w:rPr>
          <w:color w:val="002060"/>
        </w:rPr>
      </w:pPr>
    </w:p>
    <w:p w14:paraId="6A3AE8E4" w14:textId="77777777" w:rsidR="00571DFF" w:rsidRPr="008632AF" w:rsidRDefault="00571DFF" w:rsidP="00571DFF">
      <w:pPr>
        <w:pStyle w:val="titoloprinc0"/>
        <w:rPr>
          <w:color w:val="002060"/>
        </w:rPr>
      </w:pPr>
      <w:r w:rsidRPr="008632AF">
        <w:rPr>
          <w:color w:val="002060"/>
        </w:rPr>
        <w:t>RISULTATI</w:t>
      </w:r>
    </w:p>
    <w:p w14:paraId="71055090" w14:textId="77777777" w:rsidR="00571DFF" w:rsidRPr="008632AF" w:rsidRDefault="00571DFF" w:rsidP="00571DFF">
      <w:pPr>
        <w:pStyle w:val="breakline"/>
        <w:rPr>
          <w:color w:val="002060"/>
        </w:rPr>
      </w:pPr>
    </w:p>
    <w:p w14:paraId="73F08711" w14:textId="77777777" w:rsidR="00571DFF" w:rsidRPr="008632AF" w:rsidRDefault="00571DFF" w:rsidP="00571DFF">
      <w:pPr>
        <w:pStyle w:val="sottotitolocampionato10"/>
        <w:rPr>
          <w:color w:val="002060"/>
        </w:rPr>
      </w:pPr>
      <w:r w:rsidRPr="008632AF">
        <w:rPr>
          <w:color w:val="002060"/>
        </w:rPr>
        <w:t>RISULTATI UFFICIALI GARE DEL 09/01/2026</w:t>
      </w:r>
    </w:p>
    <w:p w14:paraId="788FD0F5" w14:textId="77777777" w:rsidR="00571DFF" w:rsidRPr="00571DFF" w:rsidRDefault="00571DFF" w:rsidP="00571DFF">
      <w:pPr>
        <w:pStyle w:val="sottotitolocampionato20"/>
        <w:spacing w:before="0" w:beforeAutospacing="0" w:after="0" w:afterAutospacing="0"/>
        <w:rPr>
          <w:rFonts w:ascii="Arial" w:hAnsi="Arial" w:cs="Arial"/>
          <w:color w:val="002060"/>
          <w:sz w:val="20"/>
          <w:szCs w:val="20"/>
        </w:rPr>
      </w:pPr>
      <w:r w:rsidRPr="00571DFF">
        <w:rPr>
          <w:rFonts w:ascii="Arial" w:hAnsi="Arial" w:cs="Arial"/>
          <w:color w:val="002060"/>
          <w:sz w:val="20"/>
          <w:szCs w:val="20"/>
        </w:rPr>
        <w:t>Si trascrivono qui di seguito i risultati ufficiali delle gare disputate</w:t>
      </w:r>
    </w:p>
    <w:p w14:paraId="0FA45D4E" w14:textId="77777777" w:rsidR="00571DFF" w:rsidRPr="008632AF" w:rsidRDefault="00571DFF" w:rsidP="00571D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71DFF" w:rsidRPr="008632AF" w14:paraId="062E4AFA"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1473049E"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C2638" w14:textId="77777777" w:rsidR="00571DFF" w:rsidRPr="008632AF" w:rsidRDefault="00571DFF" w:rsidP="003212F1">
                  <w:pPr>
                    <w:pStyle w:val="headertabella0"/>
                    <w:rPr>
                      <w:color w:val="002060"/>
                    </w:rPr>
                  </w:pPr>
                  <w:r w:rsidRPr="008632AF">
                    <w:rPr>
                      <w:color w:val="002060"/>
                    </w:rPr>
                    <w:t>GIRONE A - 1 Giornata - R</w:t>
                  </w:r>
                </w:p>
              </w:tc>
            </w:tr>
            <w:tr w:rsidR="00571DFF" w:rsidRPr="008632AF" w14:paraId="6F6A5AF7"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84E5CF" w14:textId="77777777" w:rsidR="00571DFF" w:rsidRPr="008632AF" w:rsidRDefault="00571DFF" w:rsidP="003212F1">
                  <w:pPr>
                    <w:pStyle w:val="rowtabella0"/>
                    <w:rPr>
                      <w:color w:val="002060"/>
                    </w:rPr>
                  </w:pPr>
                  <w:r w:rsidRPr="008632AF">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109D1" w14:textId="77777777" w:rsidR="00571DFF" w:rsidRPr="008632AF" w:rsidRDefault="00571DFF" w:rsidP="003212F1">
                  <w:pPr>
                    <w:pStyle w:val="rowtabella0"/>
                    <w:rPr>
                      <w:color w:val="002060"/>
                    </w:rPr>
                  </w:pPr>
                  <w:r w:rsidRPr="008632AF">
                    <w:rPr>
                      <w:color w:val="002060"/>
                    </w:rPr>
                    <w:t>- MANTOVANI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28C0B" w14:textId="77777777" w:rsidR="00571DFF" w:rsidRPr="008632AF" w:rsidRDefault="00571DFF" w:rsidP="003212F1">
                  <w:pPr>
                    <w:pStyle w:val="rowtabella0"/>
                    <w:jc w:val="center"/>
                    <w:rPr>
                      <w:color w:val="002060"/>
                    </w:rPr>
                  </w:pPr>
                  <w:r w:rsidRPr="008632AF">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331CE" w14:textId="77777777" w:rsidR="00571DFF" w:rsidRPr="008632AF" w:rsidRDefault="00571DFF" w:rsidP="003212F1">
                  <w:pPr>
                    <w:pStyle w:val="rowtabella0"/>
                    <w:jc w:val="center"/>
                    <w:rPr>
                      <w:color w:val="002060"/>
                    </w:rPr>
                  </w:pPr>
                  <w:r w:rsidRPr="008632AF">
                    <w:rPr>
                      <w:color w:val="002060"/>
                    </w:rPr>
                    <w:t> </w:t>
                  </w:r>
                </w:p>
              </w:tc>
            </w:tr>
            <w:tr w:rsidR="00571DFF" w:rsidRPr="008632AF" w14:paraId="5209C97E"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30993C" w14:textId="77777777" w:rsidR="00571DFF" w:rsidRPr="008632AF" w:rsidRDefault="00571DFF" w:rsidP="003212F1">
                  <w:pPr>
                    <w:pStyle w:val="rowtabella0"/>
                    <w:rPr>
                      <w:color w:val="002060"/>
                    </w:rPr>
                  </w:pPr>
                  <w:proofErr w:type="gramStart"/>
                  <w:r w:rsidRPr="008632AF">
                    <w:rPr>
                      <w:color w:val="002060"/>
                    </w:rPr>
                    <w:t>CITTA</w:t>
                  </w:r>
                  <w:proofErr w:type="gramEnd"/>
                  <w:r w:rsidRPr="008632AF">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737508" w14:textId="77777777" w:rsidR="00571DFF" w:rsidRPr="008632AF" w:rsidRDefault="00571DFF" w:rsidP="003212F1">
                  <w:pPr>
                    <w:pStyle w:val="rowtabella0"/>
                    <w:rPr>
                      <w:color w:val="002060"/>
                    </w:rPr>
                  </w:pPr>
                  <w:r w:rsidRPr="008632AF">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5D6C67" w14:textId="77777777" w:rsidR="00571DFF" w:rsidRPr="008632AF" w:rsidRDefault="00571DFF" w:rsidP="003212F1">
                  <w:pPr>
                    <w:pStyle w:val="rowtabella0"/>
                    <w:jc w:val="center"/>
                    <w:rPr>
                      <w:color w:val="002060"/>
                    </w:rPr>
                  </w:pPr>
                  <w:r w:rsidRPr="008632A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14839B" w14:textId="77777777" w:rsidR="00571DFF" w:rsidRPr="008632AF" w:rsidRDefault="00571DFF" w:rsidP="003212F1">
                  <w:pPr>
                    <w:pStyle w:val="rowtabella0"/>
                    <w:jc w:val="center"/>
                    <w:rPr>
                      <w:color w:val="002060"/>
                    </w:rPr>
                  </w:pPr>
                  <w:r w:rsidRPr="008632AF">
                    <w:rPr>
                      <w:color w:val="002060"/>
                    </w:rPr>
                    <w:t> </w:t>
                  </w:r>
                </w:p>
              </w:tc>
            </w:tr>
            <w:tr w:rsidR="00571DFF" w:rsidRPr="008632AF" w14:paraId="6D9B284A"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3CE19" w14:textId="77777777" w:rsidR="00571DFF" w:rsidRPr="008632AF" w:rsidRDefault="00571DFF" w:rsidP="003212F1">
                  <w:pPr>
                    <w:pStyle w:val="rowtabella0"/>
                    <w:rPr>
                      <w:color w:val="002060"/>
                    </w:rPr>
                  </w:pPr>
                  <w:r w:rsidRPr="008632AF">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86816E" w14:textId="77777777" w:rsidR="00571DFF" w:rsidRPr="008632AF" w:rsidRDefault="00571DFF" w:rsidP="003212F1">
                  <w:pPr>
                    <w:pStyle w:val="rowtabella0"/>
                    <w:rPr>
                      <w:color w:val="002060"/>
                    </w:rPr>
                  </w:pPr>
                  <w:r w:rsidRPr="008632AF">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202577" w14:textId="77777777" w:rsidR="00571DFF" w:rsidRPr="008632AF" w:rsidRDefault="00571DFF" w:rsidP="003212F1">
                  <w:pPr>
                    <w:pStyle w:val="rowtabella0"/>
                    <w:jc w:val="center"/>
                    <w:rPr>
                      <w:color w:val="002060"/>
                    </w:rPr>
                  </w:pPr>
                  <w:r w:rsidRPr="008632AF">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4A0B2B" w14:textId="77777777" w:rsidR="00571DFF" w:rsidRPr="008632AF" w:rsidRDefault="00571DFF" w:rsidP="003212F1">
                  <w:pPr>
                    <w:pStyle w:val="rowtabella0"/>
                    <w:jc w:val="center"/>
                    <w:rPr>
                      <w:color w:val="002060"/>
                    </w:rPr>
                  </w:pPr>
                  <w:r w:rsidRPr="008632AF">
                    <w:rPr>
                      <w:color w:val="002060"/>
                    </w:rPr>
                    <w:t> </w:t>
                  </w:r>
                </w:p>
              </w:tc>
            </w:tr>
            <w:tr w:rsidR="00571DFF" w:rsidRPr="008632AF" w14:paraId="62F5271F"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659D83" w14:textId="77777777" w:rsidR="00571DFF" w:rsidRPr="008632AF" w:rsidRDefault="00571DFF" w:rsidP="003212F1">
                  <w:pPr>
                    <w:pStyle w:val="rowtabella0"/>
                    <w:rPr>
                      <w:color w:val="002060"/>
                    </w:rPr>
                  </w:pPr>
                  <w:r w:rsidRPr="008632AF">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589A74" w14:textId="77777777" w:rsidR="00571DFF" w:rsidRPr="008632AF" w:rsidRDefault="00571DFF" w:rsidP="003212F1">
                  <w:pPr>
                    <w:pStyle w:val="rowtabella0"/>
                    <w:rPr>
                      <w:color w:val="002060"/>
                    </w:rPr>
                  </w:pPr>
                  <w:r w:rsidRPr="008632AF">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2A5BAF" w14:textId="77777777" w:rsidR="00571DFF" w:rsidRPr="008632AF" w:rsidRDefault="00571DFF" w:rsidP="003212F1">
                  <w:pPr>
                    <w:pStyle w:val="rowtabella0"/>
                    <w:jc w:val="center"/>
                    <w:rPr>
                      <w:color w:val="002060"/>
                    </w:rPr>
                  </w:pPr>
                  <w:r w:rsidRPr="008632AF">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0C390B" w14:textId="77777777" w:rsidR="00571DFF" w:rsidRPr="008632AF" w:rsidRDefault="00571DFF" w:rsidP="003212F1">
                  <w:pPr>
                    <w:pStyle w:val="rowtabella0"/>
                    <w:jc w:val="center"/>
                    <w:rPr>
                      <w:color w:val="002060"/>
                    </w:rPr>
                  </w:pPr>
                  <w:r w:rsidRPr="008632AF">
                    <w:rPr>
                      <w:color w:val="002060"/>
                    </w:rPr>
                    <w:t> </w:t>
                  </w:r>
                </w:p>
              </w:tc>
            </w:tr>
            <w:tr w:rsidR="00571DFF" w:rsidRPr="008632AF" w14:paraId="68120706"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EABF14" w14:textId="77777777" w:rsidR="00571DFF" w:rsidRPr="008632AF" w:rsidRDefault="00571DFF" w:rsidP="003212F1">
                  <w:pPr>
                    <w:pStyle w:val="rowtabella0"/>
                    <w:rPr>
                      <w:color w:val="002060"/>
                    </w:rPr>
                  </w:pPr>
                  <w:r w:rsidRPr="008632AF">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B154E8" w14:textId="77777777" w:rsidR="00571DFF" w:rsidRPr="008632AF" w:rsidRDefault="00571DFF" w:rsidP="003212F1">
                  <w:pPr>
                    <w:pStyle w:val="rowtabella0"/>
                    <w:rPr>
                      <w:color w:val="002060"/>
                    </w:rPr>
                  </w:pPr>
                  <w:r w:rsidRPr="008632AF">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131ED4" w14:textId="77777777" w:rsidR="00571DFF" w:rsidRPr="008632AF" w:rsidRDefault="00571DFF" w:rsidP="003212F1">
                  <w:pPr>
                    <w:pStyle w:val="rowtabella0"/>
                    <w:jc w:val="center"/>
                    <w:rPr>
                      <w:color w:val="002060"/>
                    </w:rPr>
                  </w:pPr>
                  <w:r w:rsidRPr="008632A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92569F" w14:textId="77777777" w:rsidR="00571DFF" w:rsidRPr="008632AF" w:rsidRDefault="00571DFF" w:rsidP="003212F1">
                  <w:pPr>
                    <w:pStyle w:val="rowtabella0"/>
                    <w:jc w:val="center"/>
                    <w:rPr>
                      <w:color w:val="002060"/>
                    </w:rPr>
                  </w:pPr>
                  <w:r w:rsidRPr="008632AF">
                    <w:rPr>
                      <w:color w:val="002060"/>
                    </w:rPr>
                    <w:t> </w:t>
                  </w:r>
                </w:p>
              </w:tc>
            </w:tr>
            <w:tr w:rsidR="00571DFF" w:rsidRPr="008632AF" w14:paraId="2478A9DA"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A4555D" w14:textId="77777777" w:rsidR="00571DFF" w:rsidRPr="008632AF" w:rsidRDefault="00571DFF" w:rsidP="003212F1">
                  <w:pPr>
                    <w:pStyle w:val="rowtabella0"/>
                    <w:rPr>
                      <w:color w:val="002060"/>
                    </w:rPr>
                  </w:pPr>
                  <w:r w:rsidRPr="008632AF">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6B7EA4" w14:textId="77777777" w:rsidR="00571DFF" w:rsidRPr="008632AF" w:rsidRDefault="00571DFF" w:rsidP="003212F1">
                  <w:pPr>
                    <w:pStyle w:val="rowtabella0"/>
                    <w:rPr>
                      <w:color w:val="002060"/>
                    </w:rPr>
                  </w:pPr>
                  <w:r w:rsidRPr="008632AF">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E639B5" w14:textId="77777777" w:rsidR="00571DFF" w:rsidRPr="008632AF" w:rsidRDefault="00571DFF" w:rsidP="003212F1">
                  <w:pPr>
                    <w:pStyle w:val="rowtabella0"/>
                    <w:jc w:val="center"/>
                    <w:rPr>
                      <w:color w:val="002060"/>
                    </w:rPr>
                  </w:pPr>
                  <w:r w:rsidRPr="008632AF">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40D6AD" w14:textId="77777777" w:rsidR="00571DFF" w:rsidRPr="008632AF" w:rsidRDefault="00571DFF" w:rsidP="003212F1">
                  <w:pPr>
                    <w:pStyle w:val="rowtabella0"/>
                    <w:jc w:val="center"/>
                    <w:rPr>
                      <w:color w:val="002060"/>
                    </w:rPr>
                  </w:pPr>
                  <w:r w:rsidRPr="008632AF">
                    <w:rPr>
                      <w:color w:val="002060"/>
                    </w:rPr>
                    <w:t> </w:t>
                  </w:r>
                </w:p>
              </w:tc>
            </w:tr>
            <w:tr w:rsidR="00571DFF" w:rsidRPr="008632AF" w14:paraId="4EC284E8"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18E58A" w14:textId="77777777" w:rsidR="00571DFF" w:rsidRPr="008632AF" w:rsidRDefault="00571DFF" w:rsidP="003212F1">
                  <w:pPr>
                    <w:pStyle w:val="rowtabella0"/>
                    <w:rPr>
                      <w:color w:val="002060"/>
                    </w:rPr>
                  </w:pPr>
                  <w:r w:rsidRPr="008632AF">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AB4B4" w14:textId="77777777" w:rsidR="00571DFF" w:rsidRPr="008632AF" w:rsidRDefault="00571DFF" w:rsidP="003212F1">
                  <w:pPr>
                    <w:pStyle w:val="rowtabella0"/>
                    <w:rPr>
                      <w:color w:val="002060"/>
                    </w:rPr>
                  </w:pPr>
                  <w:r w:rsidRPr="008632AF">
                    <w:rPr>
                      <w:color w:val="002060"/>
                    </w:rPr>
                    <w:t>- ACQUALAGNA CALCIO C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32181" w14:textId="77777777" w:rsidR="00571DFF" w:rsidRPr="008632AF" w:rsidRDefault="00571DFF" w:rsidP="003212F1">
                  <w:pPr>
                    <w:pStyle w:val="rowtabella0"/>
                    <w:jc w:val="center"/>
                    <w:rPr>
                      <w:color w:val="002060"/>
                    </w:rPr>
                  </w:pPr>
                  <w:r w:rsidRPr="008632AF">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9099D" w14:textId="77777777" w:rsidR="00571DFF" w:rsidRPr="008632AF" w:rsidRDefault="00571DFF" w:rsidP="003212F1">
                  <w:pPr>
                    <w:pStyle w:val="rowtabella0"/>
                    <w:jc w:val="center"/>
                    <w:rPr>
                      <w:color w:val="002060"/>
                    </w:rPr>
                  </w:pPr>
                  <w:r w:rsidRPr="008632AF">
                    <w:rPr>
                      <w:color w:val="002060"/>
                    </w:rPr>
                    <w:t> </w:t>
                  </w:r>
                </w:p>
              </w:tc>
            </w:tr>
          </w:tbl>
          <w:p w14:paraId="17718CF4" w14:textId="77777777" w:rsidR="00571DFF" w:rsidRPr="008632AF" w:rsidRDefault="00571DFF" w:rsidP="003212F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7E079FC1"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929DB" w14:textId="77777777" w:rsidR="00571DFF" w:rsidRPr="008632AF" w:rsidRDefault="00571DFF" w:rsidP="003212F1">
                  <w:pPr>
                    <w:pStyle w:val="headertabella0"/>
                    <w:rPr>
                      <w:color w:val="002060"/>
                    </w:rPr>
                  </w:pPr>
                  <w:r w:rsidRPr="008632AF">
                    <w:rPr>
                      <w:color w:val="002060"/>
                    </w:rPr>
                    <w:t>GIRONE B - 1 Giornata - R</w:t>
                  </w:r>
                </w:p>
              </w:tc>
            </w:tr>
            <w:tr w:rsidR="00571DFF" w:rsidRPr="008632AF" w14:paraId="20EB6F76"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88B038" w14:textId="77777777" w:rsidR="00571DFF" w:rsidRPr="008632AF" w:rsidRDefault="00571DFF" w:rsidP="003212F1">
                  <w:pPr>
                    <w:pStyle w:val="rowtabella0"/>
                    <w:rPr>
                      <w:color w:val="002060"/>
                    </w:rPr>
                  </w:pPr>
                  <w:r w:rsidRPr="008632AF">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D069E" w14:textId="77777777" w:rsidR="00571DFF" w:rsidRPr="008632AF" w:rsidRDefault="00571DFF" w:rsidP="003212F1">
                  <w:pPr>
                    <w:pStyle w:val="rowtabella0"/>
                    <w:rPr>
                      <w:color w:val="002060"/>
                    </w:rPr>
                  </w:pPr>
                  <w:r w:rsidRPr="008632AF">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3D708" w14:textId="77777777" w:rsidR="00571DFF" w:rsidRPr="008632AF" w:rsidRDefault="00571DFF" w:rsidP="003212F1">
                  <w:pPr>
                    <w:pStyle w:val="rowtabella0"/>
                    <w:jc w:val="center"/>
                    <w:rPr>
                      <w:color w:val="002060"/>
                    </w:rPr>
                  </w:pPr>
                  <w:r w:rsidRPr="008632AF">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D1C82" w14:textId="77777777" w:rsidR="00571DFF" w:rsidRPr="008632AF" w:rsidRDefault="00571DFF" w:rsidP="003212F1">
                  <w:pPr>
                    <w:pStyle w:val="rowtabella0"/>
                    <w:jc w:val="center"/>
                    <w:rPr>
                      <w:color w:val="002060"/>
                    </w:rPr>
                  </w:pPr>
                  <w:r w:rsidRPr="008632AF">
                    <w:rPr>
                      <w:color w:val="002060"/>
                    </w:rPr>
                    <w:t> </w:t>
                  </w:r>
                </w:p>
              </w:tc>
            </w:tr>
            <w:tr w:rsidR="00571DFF" w:rsidRPr="008632AF" w14:paraId="624BFB06"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1FB93E" w14:textId="77777777" w:rsidR="00571DFF" w:rsidRPr="008632AF" w:rsidRDefault="00571DFF" w:rsidP="003212F1">
                  <w:pPr>
                    <w:pStyle w:val="rowtabella0"/>
                    <w:rPr>
                      <w:color w:val="002060"/>
                    </w:rPr>
                  </w:pPr>
                  <w:r w:rsidRPr="008632AF">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123BEA" w14:textId="77777777" w:rsidR="00571DFF" w:rsidRPr="008632AF" w:rsidRDefault="00571DFF" w:rsidP="003212F1">
                  <w:pPr>
                    <w:pStyle w:val="rowtabella0"/>
                    <w:rPr>
                      <w:color w:val="002060"/>
                    </w:rPr>
                  </w:pPr>
                  <w:r w:rsidRPr="008632AF">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916949" w14:textId="77777777" w:rsidR="00571DFF" w:rsidRPr="008632AF" w:rsidRDefault="00571DFF" w:rsidP="003212F1">
                  <w:pPr>
                    <w:pStyle w:val="rowtabella0"/>
                    <w:jc w:val="center"/>
                    <w:rPr>
                      <w:color w:val="002060"/>
                    </w:rPr>
                  </w:pPr>
                  <w:r w:rsidRPr="008632A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80E7DD" w14:textId="77777777" w:rsidR="00571DFF" w:rsidRPr="008632AF" w:rsidRDefault="00571DFF" w:rsidP="003212F1">
                  <w:pPr>
                    <w:pStyle w:val="rowtabella0"/>
                    <w:jc w:val="center"/>
                    <w:rPr>
                      <w:color w:val="002060"/>
                    </w:rPr>
                  </w:pPr>
                  <w:r w:rsidRPr="008632AF">
                    <w:rPr>
                      <w:color w:val="002060"/>
                    </w:rPr>
                    <w:t> </w:t>
                  </w:r>
                </w:p>
              </w:tc>
            </w:tr>
            <w:tr w:rsidR="00571DFF" w:rsidRPr="008632AF" w14:paraId="5CD7C785"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EA0B32" w14:textId="77777777" w:rsidR="00571DFF" w:rsidRPr="008632AF" w:rsidRDefault="00571DFF" w:rsidP="003212F1">
                  <w:pPr>
                    <w:pStyle w:val="rowtabella0"/>
                    <w:rPr>
                      <w:color w:val="002060"/>
                    </w:rPr>
                  </w:pPr>
                  <w:r w:rsidRPr="008632AF">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BC33DE" w14:textId="77777777" w:rsidR="00571DFF" w:rsidRPr="008632AF" w:rsidRDefault="00571DFF" w:rsidP="003212F1">
                  <w:pPr>
                    <w:pStyle w:val="rowtabella0"/>
                    <w:rPr>
                      <w:color w:val="002060"/>
                    </w:rPr>
                  </w:pPr>
                  <w:r w:rsidRPr="008632AF">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1E6FB1" w14:textId="77777777" w:rsidR="00571DFF" w:rsidRPr="008632AF" w:rsidRDefault="00571DFF" w:rsidP="003212F1">
                  <w:pPr>
                    <w:pStyle w:val="rowtabella0"/>
                    <w:jc w:val="center"/>
                    <w:rPr>
                      <w:color w:val="002060"/>
                    </w:rPr>
                  </w:pPr>
                  <w:r w:rsidRPr="008632A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AF9AF1" w14:textId="77777777" w:rsidR="00571DFF" w:rsidRPr="008632AF" w:rsidRDefault="00571DFF" w:rsidP="003212F1">
                  <w:pPr>
                    <w:pStyle w:val="rowtabella0"/>
                    <w:jc w:val="center"/>
                    <w:rPr>
                      <w:color w:val="002060"/>
                    </w:rPr>
                  </w:pPr>
                  <w:r w:rsidRPr="008632AF">
                    <w:rPr>
                      <w:color w:val="002060"/>
                    </w:rPr>
                    <w:t> </w:t>
                  </w:r>
                </w:p>
              </w:tc>
            </w:tr>
            <w:tr w:rsidR="00571DFF" w:rsidRPr="008632AF" w14:paraId="120E54E0"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0E2D74" w14:textId="77777777" w:rsidR="00571DFF" w:rsidRPr="008632AF" w:rsidRDefault="00571DFF" w:rsidP="003212F1">
                  <w:pPr>
                    <w:pStyle w:val="rowtabella0"/>
                    <w:rPr>
                      <w:color w:val="002060"/>
                    </w:rPr>
                  </w:pPr>
                  <w:r w:rsidRPr="008632AF">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F2A9D0" w14:textId="77777777" w:rsidR="00571DFF" w:rsidRPr="008632AF" w:rsidRDefault="00571DFF" w:rsidP="003212F1">
                  <w:pPr>
                    <w:pStyle w:val="rowtabella0"/>
                    <w:rPr>
                      <w:color w:val="002060"/>
                    </w:rPr>
                  </w:pPr>
                  <w:r w:rsidRPr="008632AF">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694EE8" w14:textId="77777777" w:rsidR="00571DFF" w:rsidRPr="008632AF" w:rsidRDefault="00571DFF" w:rsidP="003212F1">
                  <w:pPr>
                    <w:pStyle w:val="rowtabella0"/>
                    <w:jc w:val="center"/>
                    <w:rPr>
                      <w:color w:val="002060"/>
                    </w:rPr>
                  </w:pPr>
                  <w:r w:rsidRPr="008632AF">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04D28D" w14:textId="77777777" w:rsidR="00571DFF" w:rsidRPr="008632AF" w:rsidRDefault="00571DFF" w:rsidP="003212F1">
                  <w:pPr>
                    <w:pStyle w:val="rowtabella0"/>
                    <w:jc w:val="center"/>
                    <w:rPr>
                      <w:color w:val="002060"/>
                    </w:rPr>
                  </w:pPr>
                  <w:r w:rsidRPr="008632AF">
                    <w:rPr>
                      <w:color w:val="002060"/>
                    </w:rPr>
                    <w:t> </w:t>
                  </w:r>
                </w:p>
              </w:tc>
            </w:tr>
            <w:tr w:rsidR="00571DFF" w:rsidRPr="008632AF" w14:paraId="3C72CA14"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DACD32" w14:textId="77777777" w:rsidR="00571DFF" w:rsidRPr="008632AF" w:rsidRDefault="00571DFF" w:rsidP="003212F1">
                  <w:pPr>
                    <w:pStyle w:val="rowtabella0"/>
                    <w:rPr>
                      <w:color w:val="002060"/>
                    </w:rPr>
                  </w:pPr>
                  <w:r w:rsidRPr="008632AF">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FEDD5E" w14:textId="77777777" w:rsidR="00571DFF" w:rsidRPr="008632AF" w:rsidRDefault="00571DFF" w:rsidP="003212F1">
                  <w:pPr>
                    <w:pStyle w:val="rowtabella0"/>
                    <w:rPr>
                      <w:color w:val="002060"/>
                    </w:rPr>
                  </w:pPr>
                  <w:r w:rsidRPr="008632AF">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7F2FB2" w14:textId="77777777" w:rsidR="00571DFF" w:rsidRPr="008632AF" w:rsidRDefault="00571DFF" w:rsidP="003212F1">
                  <w:pPr>
                    <w:pStyle w:val="rowtabella0"/>
                    <w:jc w:val="center"/>
                    <w:rPr>
                      <w:color w:val="002060"/>
                    </w:rPr>
                  </w:pPr>
                  <w:r w:rsidRPr="008632A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55A39E" w14:textId="77777777" w:rsidR="00571DFF" w:rsidRPr="008632AF" w:rsidRDefault="00571DFF" w:rsidP="003212F1">
                  <w:pPr>
                    <w:pStyle w:val="rowtabella0"/>
                    <w:jc w:val="center"/>
                    <w:rPr>
                      <w:color w:val="002060"/>
                    </w:rPr>
                  </w:pPr>
                  <w:r w:rsidRPr="008632AF">
                    <w:rPr>
                      <w:color w:val="002060"/>
                    </w:rPr>
                    <w:t> </w:t>
                  </w:r>
                </w:p>
              </w:tc>
            </w:tr>
            <w:tr w:rsidR="00571DFF" w:rsidRPr="008632AF" w14:paraId="10DE2AB3"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BF2767" w14:textId="77777777" w:rsidR="00571DFF" w:rsidRPr="008632AF" w:rsidRDefault="00571DFF" w:rsidP="003212F1">
                  <w:pPr>
                    <w:pStyle w:val="rowtabella0"/>
                    <w:rPr>
                      <w:color w:val="002060"/>
                    </w:rPr>
                  </w:pPr>
                  <w:r w:rsidRPr="008632AF">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574E7F" w14:textId="77777777" w:rsidR="00571DFF" w:rsidRPr="008632AF" w:rsidRDefault="00571DFF" w:rsidP="003212F1">
                  <w:pPr>
                    <w:pStyle w:val="rowtabella0"/>
                    <w:rPr>
                      <w:color w:val="002060"/>
                    </w:rPr>
                  </w:pPr>
                  <w:r w:rsidRPr="008632AF">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6B1AD4" w14:textId="77777777" w:rsidR="00571DFF" w:rsidRPr="008632AF" w:rsidRDefault="00571DFF" w:rsidP="003212F1">
                  <w:pPr>
                    <w:pStyle w:val="rowtabella0"/>
                    <w:jc w:val="center"/>
                    <w:rPr>
                      <w:color w:val="002060"/>
                    </w:rPr>
                  </w:pPr>
                  <w:r w:rsidRPr="008632AF">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F115CC" w14:textId="77777777" w:rsidR="00571DFF" w:rsidRPr="008632AF" w:rsidRDefault="00571DFF" w:rsidP="003212F1">
                  <w:pPr>
                    <w:pStyle w:val="rowtabella0"/>
                    <w:jc w:val="center"/>
                    <w:rPr>
                      <w:color w:val="002060"/>
                    </w:rPr>
                  </w:pPr>
                  <w:r w:rsidRPr="008632AF">
                    <w:rPr>
                      <w:color w:val="002060"/>
                    </w:rPr>
                    <w:t> </w:t>
                  </w:r>
                </w:p>
              </w:tc>
            </w:tr>
            <w:tr w:rsidR="00571DFF" w:rsidRPr="008632AF" w14:paraId="533307B2"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18C49C" w14:textId="77777777" w:rsidR="00571DFF" w:rsidRPr="008632AF" w:rsidRDefault="00571DFF" w:rsidP="003212F1">
                  <w:pPr>
                    <w:pStyle w:val="rowtabella0"/>
                    <w:rPr>
                      <w:color w:val="002060"/>
                    </w:rPr>
                  </w:pPr>
                  <w:r w:rsidRPr="008632AF">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B5542" w14:textId="77777777" w:rsidR="00571DFF" w:rsidRPr="008632AF" w:rsidRDefault="00571DFF" w:rsidP="003212F1">
                  <w:pPr>
                    <w:pStyle w:val="rowtabella0"/>
                    <w:rPr>
                      <w:color w:val="002060"/>
                    </w:rPr>
                  </w:pPr>
                  <w:r w:rsidRPr="008632AF">
                    <w:rPr>
                      <w:color w:val="002060"/>
                    </w:rPr>
                    <w:t>- SAN SEVERINO MARCHE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2B4D8" w14:textId="77777777" w:rsidR="00571DFF" w:rsidRPr="008632AF" w:rsidRDefault="00571DFF" w:rsidP="003212F1">
                  <w:pPr>
                    <w:pStyle w:val="rowtabella0"/>
                    <w:jc w:val="center"/>
                    <w:rPr>
                      <w:color w:val="002060"/>
                    </w:rPr>
                  </w:pPr>
                  <w:r w:rsidRPr="008632AF">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0A3A6" w14:textId="77777777" w:rsidR="00571DFF" w:rsidRPr="008632AF" w:rsidRDefault="00571DFF" w:rsidP="003212F1">
                  <w:pPr>
                    <w:pStyle w:val="rowtabella0"/>
                    <w:jc w:val="center"/>
                    <w:rPr>
                      <w:color w:val="002060"/>
                    </w:rPr>
                  </w:pPr>
                  <w:r w:rsidRPr="008632AF">
                    <w:rPr>
                      <w:color w:val="002060"/>
                    </w:rPr>
                    <w:t> </w:t>
                  </w:r>
                </w:p>
              </w:tc>
            </w:tr>
            <w:tr w:rsidR="00571DFF" w:rsidRPr="008632AF" w14:paraId="1141B504"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67BB232F" w14:textId="77777777" w:rsidR="00571DFF" w:rsidRPr="008632AF" w:rsidRDefault="00571DFF" w:rsidP="003212F1">
                  <w:pPr>
                    <w:pStyle w:val="rowtabella0"/>
                    <w:rPr>
                      <w:color w:val="002060"/>
                    </w:rPr>
                  </w:pPr>
                  <w:r w:rsidRPr="008632AF">
                    <w:rPr>
                      <w:color w:val="002060"/>
                    </w:rPr>
                    <w:t>(1) - disputata il 10/01/2026</w:t>
                  </w:r>
                </w:p>
              </w:tc>
            </w:tr>
          </w:tbl>
          <w:p w14:paraId="20CA265C" w14:textId="77777777" w:rsidR="00571DFF" w:rsidRPr="008632AF" w:rsidRDefault="00571DFF" w:rsidP="003212F1">
            <w:pPr>
              <w:rPr>
                <w:color w:val="002060"/>
              </w:rPr>
            </w:pPr>
          </w:p>
        </w:tc>
      </w:tr>
    </w:tbl>
    <w:p w14:paraId="38FF0B19" w14:textId="77777777" w:rsidR="00571DFF" w:rsidRPr="008632AF" w:rsidRDefault="00571DFF" w:rsidP="00571DF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1DFF" w:rsidRPr="008632AF" w14:paraId="505008E6"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2676B24C"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9935A" w14:textId="77777777" w:rsidR="00571DFF" w:rsidRPr="008632AF" w:rsidRDefault="00571DFF" w:rsidP="003212F1">
                  <w:pPr>
                    <w:pStyle w:val="headertabella0"/>
                    <w:rPr>
                      <w:color w:val="002060"/>
                    </w:rPr>
                  </w:pPr>
                  <w:r w:rsidRPr="008632AF">
                    <w:rPr>
                      <w:color w:val="002060"/>
                    </w:rPr>
                    <w:t>GIRONE C - 1 Giornata - R</w:t>
                  </w:r>
                </w:p>
              </w:tc>
            </w:tr>
            <w:tr w:rsidR="00571DFF" w:rsidRPr="008632AF" w14:paraId="5CACD4DE"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A2D5D7" w14:textId="77777777" w:rsidR="00571DFF" w:rsidRPr="008632AF" w:rsidRDefault="00571DFF" w:rsidP="003212F1">
                  <w:pPr>
                    <w:pStyle w:val="rowtabella0"/>
                    <w:rPr>
                      <w:color w:val="002060"/>
                    </w:rPr>
                  </w:pPr>
                  <w:r w:rsidRPr="008632AF">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276D8" w14:textId="77777777" w:rsidR="00571DFF" w:rsidRPr="008632AF" w:rsidRDefault="00571DFF" w:rsidP="003212F1">
                  <w:pPr>
                    <w:pStyle w:val="rowtabella0"/>
                    <w:rPr>
                      <w:color w:val="002060"/>
                    </w:rPr>
                  </w:pPr>
                  <w:r w:rsidRPr="008632AF">
                    <w:rPr>
                      <w:color w:val="002060"/>
                    </w:rPr>
                    <w:t>-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5F8DD" w14:textId="77777777" w:rsidR="00571DFF" w:rsidRPr="008632AF" w:rsidRDefault="00571DFF" w:rsidP="003212F1">
                  <w:pPr>
                    <w:pStyle w:val="rowtabella0"/>
                    <w:jc w:val="center"/>
                    <w:rPr>
                      <w:color w:val="002060"/>
                    </w:rPr>
                  </w:pPr>
                  <w:r w:rsidRPr="008632AF">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8F932" w14:textId="77777777" w:rsidR="00571DFF" w:rsidRPr="008632AF" w:rsidRDefault="00571DFF" w:rsidP="003212F1">
                  <w:pPr>
                    <w:pStyle w:val="rowtabella0"/>
                    <w:jc w:val="center"/>
                    <w:rPr>
                      <w:color w:val="002060"/>
                    </w:rPr>
                  </w:pPr>
                  <w:r w:rsidRPr="008632AF">
                    <w:rPr>
                      <w:color w:val="002060"/>
                    </w:rPr>
                    <w:t> </w:t>
                  </w:r>
                </w:p>
              </w:tc>
            </w:tr>
            <w:tr w:rsidR="00571DFF" w:rsidRPr="008632AF" w14:paraId="360EBFE4"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6F4374" w14:textId="77777777" w:rsidR="00571DFF" w:rsidRPr="008632AF" w:rsidRDefault="00571DFF" w:rsidP="003212F1">
                  <w:pPr>
                    <w:pStyle w:val="rowtabella0"/>
                    <w:rPr>
                      <w:color w:val="002060"/>
                    </w:rPr>
                  </w:pPr>
                  <w:r w:rsidRPr="008632AF">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7BAE2D" w14:textId="77777777" w:rsidR="00571DFF" w:rsidRPr="008632AF" w:rsidRDefault="00571DFF" w:rsidP="003212F1">
                  <w:pPr>
                    <w:pStyle w:val="rowtabella0"/>
                    <w:rPr>
                      <w:color w:val="002060"/>
                    </w:rPr>
                  </w:pPr>
                  <w:r w:rsidRPr="008632AF">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D5EA10" w14:textId="77777777" w:rsidR="00571DFF" w:rsidRPr="008632AF" w:rsidRDefault="00571DFF" w:rsidP="003212F1">
                  <w:pPr>
                    <w:pStyle w:val="rowtabella0"/>
                    <w:jc w:val="center"/>
                    <w:rPr>
                      <w:color w:val="002060"/>
                    </w:rPr>
                  </w:pPr>
                  <w:r w:rsidRPr="008632A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812900" w14:textId="77777777" w:rsidR="00571DFF" w:rsidRPr="008632AF" w:rsidRDefault="00571DFF" w:rsidP="003212F1">
                  <w:pPr>
                    <w:pStyle w:val="rowtabella0"/>
                    <w:jc w:val="center"/>
                    <w:rPr>
                      <w:color w:val="002060"/>
                    </w:rPr>
                  </w:pPr>
                  <w:r w:rsidRPr="008632AF">
                    <w:rPr>
                      <w:color w:val="002060"/>
                    </w:rPr>
                    <w:t> </w:t>
                  </w:r>
                </w:p>
              </w:tc>
            </w:tr>
            <w:tr w:rsidR="00571DFF" w:rsidRPr="008632AF" w14:paraId="6E2898C7"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44DF7" w14:textId="77777777" w:rsidR="00571DFF" w:rsidRPr="008632AF" w:rsidRDefault="00571DFF" w:rsidP="003212F1">
                  <w:pPr>
                    <w:pStyle w:val="rowtabella0"/>
                    <w:rPr>
                      <w:color w:val="002060"/>
                    </w:rPr>
                  </w:pPr>
                  <w:r w:rsidRPr="008632AF">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8FE927" w14:textId="77777777" w:rsidR="00571DFF" w:rsidRPr="008632AF" w:rsidRDefault="00571DFF" w:rsidP="003212F1">
                  <w:pPr>
                    <w:pStyle w:val="rowtabella0"/>
                    <w:rPr>
                      <w:color w:val="002060"/>
                    </w:rPr>
                  </w:pPr>
                  <w:r w:rsidRPr="008632AF">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050B6" w14:textId="77777777" w:rsidR="00571DFF" w:rsidRPr="008632AF" w:rsidRDefault="00571DFF" w:rsidP="003212F1">
                  <w:pPr>
                    <w:pStyle w:val="rowtabella0"/>
                    <w:jc w:val="center"/>
                    <w:rPr>
                      <w:color w:val="002060"/>
                    </w:rPr>
                  </w:pPr>
                  <w:r w:rsidRPr="008632A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554442" w14:textId="77777777" w:rsidR="00571DFF" w:rsidRPr="008632AF" w:rsidRDefault="00571DFF" w:rsidP="003212F1">
                  <w:pPr>
                    <w:pStyle w:val="rowtabella0"/>
                    <w:jc w:val="center"/>
                    <w:rPr>
                      <w:color w:val="002060"/>
                    </w:rPr>
                  </w:pPr>
                  <w:r w:rsidRPr="008632AF">
                    <w:rPr>
                      <w:color w:val="002060"/>
                    </w:rPr>
                    <w:t> </w:t>
                  </w:r>
                </w:p>
              </w:tc>
            </w:tr>
            <w:tr w:rsidR="00571DFF" w:rsidRPr="008632AF" w14:paraId="1315DE6B"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79ED6D" w14:textId="77777777" w:rsidR="00571DFF" w:rsidRPr="008632AF" w:rsidRDefault="00571DFF" w:rsidP="003212F1">
                  <w:pPr>
                    <w:pStyle w:val="rowtabella0"/>
                    <w:rPr>
                      <w:color w:val="002060"/>
                    </w:rPr>
                  </w:pPr>
                  <w:r w:rsidRPr="008632AF">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962E10" w14:textId="77777777" w:rsidR="00571DFF" w:rsidRPr="008632AF" w:rsidRDefault="00571DFF" w:rsidP="003212F1">
                  <w:pPr>
                    <w:pStyle w:val="rowtabella0"/>
                    <w:rPr>
                      <w:color w:val="002060"/>
                    </w:rPr>
                  </w:pPr>
                  <w:r w:rsidRPr="008632AF">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71EFE2" w14:textId="77777777" w:rsidR="00571DFF" w:rsidRPr="008632AF" w:rsidRDefault="00571DFF" w:rsidP="003212F1">
                  <w:pPr>
                    <w:pStyle w:val="rowtabella0"/>
                    <w:jc w:val="center"/>
                    <w:rPr>
                      <w:color w:val="002060"/>
                    </w:rPr>
                  </w:pPr>
                  <w:r w:rsidRPr="008632AF">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0C834B" w14:textId="77777777" w:rsidR="00571DFF" w:rsidRPr="008632AF" w:rsidRDefault="00571DFF" w:rsidP="003212F1">
                  <w:pPr>
                    <w:pStyle w:val="rowtabella0"/>
                    <w:jc w:val="center"/>
                    <w:rPr>
                      <w:color w:val="002060"/>
                    </w:rPr>
                  </w:pPr>
                  <w:r w:rsidRPr="008632AF">
                    <w:rPr>
                      <w:color w:val="002060"/>
                    </w:rPr>
                    <w:t> </w:t>
                  </w:r>
                </w:p>
              </w:tc>
            </w:tr>
            <w:tr w:rsidR="00571DFF" w:rsidRPr="008632AF" w14:paraId="46E3B9F9"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026040" w14:textId="77777777" w:rsidR="00571DFF" w:rsidRPr="008632AF" w:rsidRDefault="00571DFF" w:rsidP="003212F1">
                  <w:pPr>
                    <w:pStyle w:val="rowtabella0"/>
                    <w:rPr>
                      <w:color w:val="002060"/>
                    </w:rPr>
                  </w:pPr>
                  <w:r w:rsidRPr="008632AF">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33459F" w14:textId="77777777" w:rsidR="00571DFF" w:rsidRPr="008632AF" w:rsidRDefault="00571DFF" w:rsidP="003212F1">
                  <w:pPr>
                    <w:pStyle w:val="rowtabella0"/>
                    <w:rPr>
                      <w:color w:val="002060"/>
                    </w:rPr>
                  </w:pPr>
                  <w:r w:rsidRPr="008632AF">
                    <w:rPr>
                      <w:color w:val="002060"/>
                    </w:rPr>
                    <w:t xml:space="preserve">- </w:t>
                  </w:r>
                  <w:proofErr w:type="gramStart"/>
                  <w:r w:rsidRPr="008632AF">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02E4D0" w14:textId="77777777" w:rsidR="00571DFF" w:rsidRPr="008632AF" w:rsidRDefault="00571DFF" w:rsidP="003212F1">
                  <w:pPr>
                    <w:pStyle w:val="rowtabella0"/>
                    <w:jc w:val="center"/>
                    <w:rPr>
                      <w:color w:val="002060"/>
                    </w:rPr>
                  </w:pPr>
                  <w:r w:rsidRPr="008632A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10E9BB" w14:textId="77777777" w:rsidR="00571DFF" w:rsidRPr="008632AF" w:rsidRDefault="00571DFF" w:rsidP="003212F1">
                  <w:pPr>
                    <w:pStyle w:val="rowtabella0"/>
                    <w:jc w:val="center"/>
                    <w:rPr>
                      <w:color w:val="002060"/>
                    </w:rPr>
                  </w:pPr>
                  <w:r w:rsidRPr="008632AF">
                    <w:rPr>
                      <w:color w:val="002060"/>
                    </w:rPr>
                    <w:t> </w:t>
                  </w:r>
                </w:p>
              </w:tc>
            </w:tr>
            <w:tr w:rsidR="00571DFF" w:rsidRPr="008632AF" w14:paraId="6A51AF40"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6255DB" w14:textId="77777777" w:rsidR="00571DFF" w:rsidRPr="008632AF" w:rsidRDefault="00571DFF" w:rsidP="003212F1">
                  <w:pPr>
                    <w:pStyle w:val="rowtabella0"/>
                    <w:rPr>
                      <w:color w:val="002060"/>
                    </w:rPr>
                  </w:pPr>
                  <w:r w:rsidRPr="008632AF">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48894" w14:textId="77777777" w:rsidR="00571DFF" w:rsidRPr="008632AF" w:rsidRDefault="00571DFF" w:rsidP="003212F1">
                  <w:pPr>
                    <w:pStyle w:val="rowtabella0"/>
                    <w:rPr>
                      <w:color w:val="002060"/>
                    </w:rPr>
                  </w:pPr>
                  <w:r w:rsidRPr="008632AF">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85D52" w14:textId="77777777" w:rsidR="00571DFF" w:rsidRPr="008632AF" w:rsidRDefault="00571DFF" w:rsidP="003212F1">
                  <w:pPr>
                    <w:pStyle w:val="rowtabella0"/>
                    <w:jc w:val="center"/>
                    <w:rPr>
                      <w:color w:val="002060"/>
                    </w:rPr>
                  </w:pPr>
                  <w:r w:rsidRPr="008632AF">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0FE88" w14:textId="77777777" w:rsidR="00571DFF" w:rsidRPr="008632AF" w:rsidRDefault="00571DFF" w:rsidP="003212F1">
                  <w:pPr>
                    <w:pStyle w:val="rowtabella0"/>
                    <w:jc w:val="center"/>
                    <w:rPr>
                      <w:color w:val="002060"/>
                    </w:rPr>
                  </w:pPr>
                  <w:r w:rsidRPr="008632AF">
                    <w:rPr>
                      <w:color w:val="002060"/>
                    </w:rPr>
                    <w:t> </w:t>
                  </w:r>
                </w:p>
              </w:tc>
            </w:tr>
            <w:tr w:rsidR="00571DFF" w:rsidRPr="008632AF" w14:paraId="22246314"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5ABD103A" w14:textId="77777777" w:rsidR="00571DFF" w:rsidRPr="008632AF" w:rsidRDefault="00571DFF" w:rsidP="003212F1">
                  <w:pPr>
                    <w:pStyle w:val="rowtabella0"/>
                    <w:rPr>
                      <w:color w:val="002060"/>
                    </w:rPr>
                  </w:pPr>
                  <w:r w:rsidRPr="008632AF">
                    <w:rPr>
                      <w:color w:val="002060"/>
                    </w:rPr>
                    <w:t>(1) - disputata il 10/01/2026</w:t>
                  </w:r>
                </w:p>
              </w:tc>
            </w:tr>
          </w:tbl>
          <w:p w14:paraId="68F9C038" w14:textId="77777777" w:rsidR="00571DFF" w:rsidRPr="008632AF" w:rsidRDefault="00571DFF" w:rsidP="003212F1">
            <w:pPr>
              <w:rPr>
                <w:color w:val="002060"/>
              </w:rPr>
            </w:pPr>
          </w:p>
        </w:tc>
      </w:tr>
    </w:tbl>
    <w:p w14:paraId="29723041" w14:textId="77777777" w:rsidR="00571DFF" w:rsidRPr="008632AF" w:rsidRDefault="00571DFF" w:rsidP="00571DFF">
      <w:pPr>
        <w:pStyle w:val="breakline"/>
        <w:rPr>
          <w:rFonts w:eastAsiaTheme="minorEastAsia"/>
          <w:color w:val="002060"/>
        </w:rPr>
      </w:pPr>
    </w:p>
    <w:p w14:paraId="1CB1F925" w14:textId="77777777" w:rsidR="00571DFF" w:rsidRPr="008632AF" w:rsidRDefault="00571DFF" w:rsidP="00571DFF">
      <w:pPr>
        <w:pStyle w:val="breakline"/>
        <w:rPr>
          <w:color w:val="002060"/>
        </w:rPr>
      </w:pPr>
    </w:p>
    <w:p w14:paraId="72AFB783" w14:textId="77777777" w:rsidR="00571DFF" w:rsidRPr="008632AF" w:rsidRDefault="00571DFF" w:rsidP="00571DFF">
      <w:pPr>
        <w:pStyle w:val="titoloprinc0"/>
        <w:rPr>
          <w:color w:val="002060"/>
        </w:rPr>
      </w:pPr>
      <w:r w:rsidRPr="008632AF">
        <w:rPr>
          <w:color w:val="002060"/>
        </w:rPr>
        <w:t>GIUDICE SPORTIVO</w:t>
      </w:r>
    </w:p>
    <w:p w14:paraId="5A2009D6" w14:textId="77777777" w:rsidR="00571DFF" w:rsidRPr="008632AF" w:rsidRDefault="00571DFF" w:rsidP="00571DFF">
      <w:pPr>
        <w:pStyle w:val="diffida"/>
        <w:rPr>
          <w:color w:val="002060"/>
        </w:rPr>
      </w:pPr>
      <w:r w:rsidRPr="008632AF">
        <w:rPr>
          <w:color w:val="002060"/>
        </w:rPr>
        <w:t>Il Giudice Sportivo Avv. Agnese Lazzaretti, con l'assistenza del Segretario Angelo Castellana, nella seduta del 14/01/2026, ha adottato le decisioni che di seguito integralmente si riportano:</w:t>
      </w:r>
    </w:p>
    <w:p w14:paraId="1A262A4A" w14:textId="77777777" w:rsidR="00571DFF" w:rsidRPr="008632AF" w:rsidRDefault="00571DFF" w:rsidP="00571DFF">
      <w:pPr>
        <w:pStyle w:val="titolo10"/>
        <w:rPr>
          <w:color w:val="002060"/>
        </w:rPr>
      </w:pPr>
      <w:r w:rsidRPr="008632AF">
        <w:rPr>
          <w:color w:val="002060"/>
        </w:rPr>
        <w:t xml:space="preserve">GARE DEL 9/ 1/2026 </w:t>
      </w:r>
    </w:p>
    <w:p w14:paraId="453120AA" w14:textId="77777777" w:rsidR="00571DFF" w:rsidRPr="008632AF" w:rsidRDefault="00571DFF" w:rsidP="00571DFF">
      <w:pPr>
        <w:pStyle w:val="titolo7a"/>
        <w:rPr>
          <w:color w:val="002060"/>
        </w:rPr>
      </w:pPr>
      <w:r w:rsidRPr="008632AF">
        <w:rPr>
          <w:color w:val="002060"/>
        </w:rPr>
        <w:t xml:space="preserve">PROVVEDIMENTI DISCIPLINARI </w:t>
      </w:r>
    </w:p>
    <w:p w14:paraId="08BEF40D"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20A5457B" w14:textId="77777777" w:rsidR="00571DFF" w:rsidRPr="008632AF" w:rsidRDefault="00571DFF" w:rsidP="00571DFF">
      <w:pPr>
        <w:pStyle w:val="titolo30"/>
        <w:rPr>
          <w:color w:val="002060"/>
        </w:rPr>
      </w:pPr>
      <w:r w:rsidRPr="008632AF">
        <w:rPr>
          <w:color w:val="002060"/>
        </w:rPr>
        <w:t xml:space="preserve">SOCIETA' </w:t>
      </w:r>
    </w:p>
    <w:p w14:paraId="7F674058" w14:textId="77777777" w:rsidR="00571DFF" w:rsidRPr="008632AF" w:rsidRDefault="00571DFF" w:rsidP="00571DFF">
      <w:pPr>
        <w:pStyle w:val="titolo20"/>
        <w:rPr>
          <w:color w:val="002060"/>
        </w:rPr>
      </w:pPr>
      <w:r w:rsidRPr="008632AF">
        <w:rPr>
          <w:color w:val="002060"/>
        </w:rPr>
        <w:t xml:space="preserve">AMMENDA </w:t>
      </w:r>
    </w:p>
    <w:p w14:paraId="371C66CE" w14:textId="77777777" w:rsidR="00571DFF" w:rsidRPr="008632AF" w:rsidRDefault="00571DFF" w:rsidP="00571DFF">
      <w:pPr>
        <w:pStyle w:val="diffida"/>
        <w:spacing w:before="80" w:beforeAutospacing="0" w:after="40" w:afterAutospacing="0"/>
        <w:jc w:val="left"/>
        <w:rPr>
          <w:color w:val="002060"/>
        </w:rPr>
      </w:pPr>
      <w:r w:rsidRPr="008632AF">
        <w:rPr>
          <w:color w:val="002060"/>
        </w:rPr>
        <w:t xml:space="preserve">Euro 80,00 FUTSAL RECANATI </w:t>
      </w:r>
      <w:r w:rsidRPr="008632AF">
        <w:rPr>
          <w:color w:val="002060"/>
        </w:rPr>
        <w:br/>
        <w:t xml:space="preserve">Per comportamento offensivo di un proprio sostenitore nei confronti dell'arbitro. </w:t>
      </w:r>
    </w:p>
    <w:p w14:paraId="57A0C9F8" w14:textId="77777777" w:rsidR="00571DFF" w:rsidRPr="008632AF" w:rsidRDefault="00571DFF" w:rsidP="00571DFF">
      <w:pPr>
        <w:pStyle w:val="diffida"/>
        <w:spacing w:before="80" w:beforeAutospacing="0" w:after="40" w:afterAutospacing="0"/>
        <w:jc w:val="left"/>
        <w:rPr>
          <w:color w:val="002060"/>
        </w:rPr>
      </w:pPr>
      <w:r w:rsidRPr="008632AF">
        <w:rPr>
          <w:color w:val="002060"/>
        </w:rPr>
        <w:br/>
        <w:t xml:space="preserve">Euro 50,00 ALMA JUVENTUS FANO </w:t>
      </w:r>
      <w:r w:rsidRPr="008632AF">
        <w:rPr>
          <w:color w:val="002060"/>
        </w:rPr>
        <w:br/>
        <w:t xml:space="preserve">Per non aver rispettato gli obblighi relativi alla compilazione della distinta di gioco. </w:t>
      </w:r>
    </w:p>
    <w:p w14:paraId="4E7126D4" w14:textId="77777777" w:rsidR="00571DFF" w:rsidRPr="008632AF" w:rsidRDefault="00571DFF" w:rsidP="00571DFF">
      <w:pPr>
        <w:pStyle w:val="diffida"/>
        <w:spacing w:before="80" w:beforeAutospacing="0" w:after="40" w:afterAutospacing="0"/>
        <w:jc w:val="left"/>
        <w:rPr>
          <w:color w:val="002060"/>
        </w:rPr>
      </w:pPr>
      <w:r w:rsidRPr="008632AF">
        <w:rPr>
          <w:color w:val="002060"/>
        </w:rPr>
        <w:br/>
        <w:t xml:space="preserve">Euro 50,00 ASCOLI CALCIO A 5 </w:t>
      </w:r>
      <w:r w:rsidRPr="008632AF">
        <w:rPr>
          <w:color w:val="002060"/>
        </w:rPr>
        <w:br/>
        <w:t xml:space="preserve">Per non aver rispettato gli obblighi relativi alla compilazione della distinta. </w:t>
      </w:r>
    </w:p>
    <w:p w14:paraId="65EB76E5" w14:textId="77777777" w:rsidR="00571DFF" w:rsidRPr="008632AF" w:rsidRDefault="00571DFF" w:rsidP="00571DFF">
      <w:pPr>
        <w:pStyle w:val="diffida"/>
        <w:spacing w:before="80" w:beforeAutospacing="0" w:after="40" w:afterAutospacing="0"/>
        <w:jc w:val="left"/>
        <w:rPr>
          <w:color w:val="002060"/>
        </w:rPr>
      </w:pPr>
      <w:r w:rsidRPr="008632AF">
        <w:rPr>
          <w:color w:val="002060"/>
        </w:rPr>
        <w:br/>
        <w:t xml:space="preserve">Euro 50,00 </w:t>
      </w:r>
      <w:proofErr w:type="gramStart"/>
      <w:r w:rsidRPr="008632AF">
        <w:rPr>
          <w:color w:val="002060"/>
        </w:rPr>
        <w:t>CITTA</w:t>
      </w:r>
      <w:proofErr w:type="gramEnd"/>
      <w:r w:rsidRPr="008632AF">
        <w:rPr>
          <w:color w:val="002060"/>
        </w:rPr>
        <w:t xml:space="preserve"> DI OSTRA </w:t>
      </w:r>
      <w:r w:rsidRPr="008632AF">
        <w:rPr>
          <w:color w:val="002060"/>
        </w:rPr>
        <w:br/>
        <w:t xml:space="preserve">Per non aver rispettato gli obblighi relativi alla compilazione della distinta. </w:t>
      </w:r>
    </w:p>
    <w:p w14:paraId="153D0DE7" w14:textId="77777777" w:rsidR="00571DFF" w:rsidRPr="008632AF" w:rsidRDefault="00571DFF" w:rsidP="00571DFF">
      <w:pPr>
        <w:pStyle w:val="titolo30"/>
        <w:rPr>
          <w:color w:val="002060"/>
        </w:rPr>
      </w:pPr>
      <w:r w:rsidRPr="008632AF">
        <w:rPr>
          <w:color w:val="002060"/>
        </w:rPr>
        <w:lastRenderedPageBreak/>
        <w:t xml:space="preserve">DIRIGENTI </w:t>
      </w:r>
    </w:p>
    <w:p w14:paraId="624B212C" w14:textId="77777777" w:rsidR="00571DFF" w:rsidRPr="008632AF" w:rsidRDefault="00571DFF" w:rsidP="00571DFF">
      <w:pPr>
        <w:pStyle w:val="titolo20"/>
        <w:rPr>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4C029B44" w14:textId="77777777" w:rsidTr="003212F1">
        <w:tc>
          <w:tcPr>
            <w:tcW w:w="2200" w:type="dxa"/>
            <w:tcMar>
              <w:top w:w="20" w:type="dxa"/>
              <w:left w:w="20" w:type="dxa"/>
              <w:bottom w:w="20" w:type="dxa"/>
              <w:right w:w="20" w:type="dxa"/>
            </w:tcMar>
            <w:vAlign w:val="center"/>
            <w:hideMark/>
          </w:tcPr>
          <w:p w14:paraId="77446F0C" w14:textId="77777777" w:rsidR="00571DFF" w:rsidRPr="008632AF" w:rsidRDefault="00571DFF" w:rsidP="003212F1">
            <w:pPr>
              <w:pStyle w:val="movimento"/>
              <w:rPr>
                <w:color w:val="002060"/>
              </w:rPr>
            </w:pPr>
            <w:r w:rsidRPr="008632AF">
              <w:rPr>
                <w:color w:val="002060"/>
              </w:rPr>
              <w:t>LEONORI NOVELLO</w:t>
            </w:r>
          </w:p>
        </w:tc>
        <w:tc>
          <w:tcPr>
            <w:tcW w:w="2200" w:type="dxa"/>
            <w:tcMar>
              <w:top w:w="20" w:type="dxa"/>
              <w:left w:w="20" w:type="dxa"/>
              <w:bottom w:w="20" w:type="dxa"/>
              <w:right w:w="20" w:type="dxa"/>
            </w:tcMar>
            <w:vAlign w:val="center"/>
            <w:hideMark/>
          </w:tcPr>
          <w:p w14:paraId="176505F0" w14:textId="77777777" w:rsidR="00571DFF" w:rsidRPr="008632AF" w:rsidRDefault="00571DFF" w:rsidP="003212F1">
            <w:pPr>
              <w:pStyle w:val="movimento2"/>
              <w:rPr>
                <w:color w:val="002060"/>
              </w:rPr>
            </w:pPr>
            <w:r w:rsidRPr="008632AF">
              <w:rPr>
                <w:color w:val="002060"/>
              </w:rPr>
              <w:t xml:space="preserve">(AURORA TREIA) </w:t>
            </w:r>
          </w:p>
        </w:tc>
        <w:tc>
          <w:tcPr>
            <w:tcW w:w="800" w:type="dxa"/>
            <w:tcMar>
              <w:top w:w="20" w:type="dxa"/>
              <w:left w:w="20" w:type="dxa"/>
              <w:bottom w:w="20" w:type="dxa"/>
              <w:right w:w="20" w:type="dxa"/>
            </w:tcMar>
            <w:vAlign w:val="center"/>
            <w:hideMark/>
          </w:tcPr>
          <w:p w14:paraId="19A1954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6E90E33"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5D29DF6" w14:textId="77777777" w:rsidR="00571DFF" w:rsidRPr="008632AF" w:rsidRDefault="00571DFF" w:rsidP="003212F1">
            <w:pPr>
              <w:pStyle w:val="movimento2"/>
              <w:rPr>
                <w:color w:val="002060"/>
              </w:rPr>
            </w:pPr>
            <w:r w:rsidRPr="008632AF">
              <w:rPr>
                <w:color w:val="002060"/>
              </w:rPr>
              <w:t> </w:t>
            </w:r>
          </w:p>
        </w:tc>
      </w:tr>
    </w:tbl>
    <w:p w14:paraId="1B0B62B0"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79CA49A9" w14:textId="77777777" w:rsidTr="003212F1">
        <w:tc>
          <w:tcPr>
            <w:tcW w:w="2200" w:type="dxa"/>
            <w:tcMar>
              <w:top w:w="20" w:type="dxa"/>
              <w:left w:w="20" w:type="dxa"/>
              <w:bottom w:w="20" w:type="dxa"/>
              <w:right w:w="20" w:type="dxa"/>
            </w:tcMar>
            <w:vAlign w:val="center"/>
            <w:hideMark/>
          </w:tcPr>
          <w:p w14:paraId="1ED5AB64" w14:textId="77777777" w:rsidR="00571DFF" w:rsidRPr="008632AF" w:rsidRDefault="00571DFF" w:rsidP="003212F1">
            <w:pPr>
              <w:pStyle w:val="movimento"/>
              <w:rPr>
                <w:color w:val="002060"/>
              </w:rPr>
            </w:pPr>
            <w:r w:rsidRPr="008632AF">
              <w:rPr>
                <w:color w:val="002060"/>
              </w:rPr>
              <w:t>CUSIMANO MASSIMO</w:t>
            </w:r>
          </w:p>
        </w:tc>
        <w:tc>
          <w:tcPr>
            <w:tcW w:w="2200" w:type="dxa"/>
            <w:tcMar>
              <w:top w:w="20" w:type="dxa"/>
              <w:left w:w="20" w:type="dxa"/>
              <w:bottom w:w="20" w:type="dxa"/>
              <w:right w:w="20" w:type="dxa"/>
            </w:tcMar>
            <w:vAlign w:val="center"/>
            <w:hideMark/>
          </w:tcPr>
          <w:p w14:paraId="061CF0AD" w14:textId="77777777" w:rsidR="00571DFF" w:rsidRPr="008632AF" w:rsidRDefault="00571DFF" w:rsidP="003212F1">
            <w:pPr>
              <w:pStyle w:val="movimento2"/>
              <w:rPr>
                <w:color w:val="002060"/>
              </w:rPr>
            </w:pPr>
            <w:r w:rsidRPr="008632AF">
              <w:rPr>
                <w:color w:val="002060"/>
              </w:rPr>
              <w:t xml:space="preserve">(ANKON NOVA MARMI) </w:t>
            </w:r>
          </w:p>
        </w:tc>
        <w:tc>
          <w:tcPr>
            <w:tcW w:w="800" w:type="dxa"/>
            <w:tcMar>
              <w:top w:w="20" w:type="dxa"/>
              <w:left w:w="20" w:type="dxa"/>
              <w:bottom w:w="20" w:type="dxa"/>
              <w:right w:w="20" w:type="dxa"/>
            </w:tcMar>
            <w:vAlign w:val="center"/>
            <w:hideMark/>
          </w:tcPr>
          <w:p w14:paraId="1F49CC0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D25F931" w14:textId="77777777" w:rsidR="00571DFF" w:rsidRPr="008632AF" w:rsidRDefault="00571DFF" w:rsidP="003212F1">
            <w:pPr>
              <w:pStyle w:val="movimento"/>
              <w:rPr>
                <w:color w:val="002060"/>
              </w:rPr>
            </w:pPr>
            <w:r w:rsidRPr="008632AF">
              <w:rPr>
                <w:color w:val="002060"/>
              </w:rPr>
              <w:t>MENSA GIACOMO</w:t>
            </w:r>
          </w:p>
        </w:tc>
        <w:tc>
          <w:tcPr>
            <w:tcW w:w="2200" w:type="dxa"/>
            <w:tcMar>
              <w:top w:w="20" w:type="dxa"/>
              <w:left w:w="20" w:type="dxa"/>
              <w:bottom w:w="20" w:type="dxa"/>
              <w:right w:w="20" w:type="dxa"/>
            </w:tcMar>
            <w:vAlign w:val="center"/>
            <w:hideMark/>
          </w:tcPr>
          <w:p w14:paraId="64D5D146" w14:textId="77777777" w:rsidR="00571DFF" w:rsidRPr="008632AF" w:rsidRDefault="00571DFF" w:rsidP="003212F1">
            <w:pPr>
              <w:pStyle w:val="movimento2"/>
              <w:rPr>
                <w:color w:val="002060"/>
              </w:rPr>
            </w:pPr>
            <w:r w:rsidRPr="008632AF">
              <w:rPr>
                <w:color w:val="002060"/>
              </w:rPr>
              <w:t xml:space="preserve">(POL.CAGLI SPORT ASSOCIATI) </w:t>
            </w:r>
          </w:p>
        </w:tc>
      </w:tr>
    </w:tbl>
    <w:p w14:paraId="6078D36D" w14:textId="77777777" w:rsidR="00571DFF" w:rsidRPr="008632AF" w:rsidRDefault="00571DFF" w:rsidP="00571DFF">
      <w:pPr>
        <w:pStyle w:val="titolo30"/>
        <w:rPr>
          <w:rFonts w:eastAsiaTheme="minorEastAsia"/>
          <w:color w:val="002060"/>
        </w:rPr>
      </w:pPr>
      <w:r w:rsidRPr="008632AF">
        <w:rPr>
          <w:color w:val="002060"/>
        </w:rPr>
        <w:t xml:space="preserve">ALLENATORI </w:t>
      </w:r>
    </w:p>
    <w:p w14:paraId="1653E055" w14:textId="77777777" w:rsidR="00571DFF" w:rsidRPr="008632AF" w:rsidRDefault="00571DFF" w:rsidP="00571DFF">
      <w:pPr>
        <w:pStyle w:val="titolo20"/>
        <w:rPr>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1723ED72" w14:textId="77777777" w:rsidTr="003212F1">
        <w:tc>
          <w:tcPr>
            <w:tcW w:w="2200" w:type="dxa"/>
            <w:tcMar>
              <w:top w:w="20" w:type="dxa"/>
              <w:left w:w="20" w:type="dxa"/>
              <w:bottom w:w="20" w:type="dxa"/>
              <w:right w:w="20" w:type="dxa"/>
            </w:tcMar>
            <w:vAlign w:val="center"/>
            <w:hideMark/>
          </w:tcPr>
          <w:p w14:paraId="2AD1C74A" w14:textId="77777777" w:rsidR="00571DFF" w:rsidRPr="008632AF" w:rsidRDefault="00571DFF" w:rsidP="003212F1">
            <w:pPr>
              <w:pStyle w:val="movimento"/>
              <w:rPr>
                <w:color w:val="002060"/>
              </w:rPr>
            </w:pPr>
            <w:r w:rsidRPr="008632AF">
              <w:rPr>
                <w:color w:val="002060"/>
              </w:rPr>
              <w:t>GURINI DAVIDE</w:t>
            </w:r>
          </w:p>
        </w:tc>
        <w:tc>
          <w:tcPr>
            <w:tcW w:w="2200" w:type="dxa"/>
            <w:tcMar>
              <w:top w:w="20" w:type="dxa"/>
              <w:left w:w="20" w:type="dxa"/>
              <w:bottom w:w="20" w:type="dxa"/>
              <w:right w:w="20" w:type="dxa"/>
            </w:tcMar>
            <w:vAlign w:val="center"/>
            <w:hideMark/>
          </w:tcPr>
          <w:p w14:paraId="4CD73461" w14:textId="77777777" w:rsidR="00571DFF" w:rsidRPr="008632AF" w:rsidRDefault="00571DFF" w:rsidP="003212F1">
            <w:pPr>
              <w:pStyle w:val="movimento2"/>
              <w:rPr>
                <w:color w:val="002060"/>
              </w:rPr>
            </w:pPr>
            <w:r w:rsidRPr="008632AF">
              <w:rPr>
                <w:color w:val="002060"/>
              </w:rPr>
              <w:t xml:space="preserve">(PIANACCIO) </w:t>
            </w:r>
          </w:p>
        </w:tc>
        <w:tc>
          <w:tcPr>
            <w:tcW w:w="800" w:type="dxa"/>
            <w:tcMar>
              <w:top w:w="20" w:type="dxa"/>
              <w:left w:w="20" w:type="dxa"/>
              <w:bottom w:w="20" w:type="dxa"/>
              <w:right w:w="20" w:type="dxa"/>
            </w:tcMar>
            <w:vAlign w:val="center"/>
            <w:hideMark/>
          </w:tcPr>
          <w:p w14:paraId="7701468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6FC7CD9"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F4E3A6B" w14:textId="77777777" w:rsidR="00571DFF" w:rsidRPr="008632AF" w:rsidRDefault="00571DFF" w:rsidP="003212F1">
            <w:pPr>
              <w:pStyle w:val="movimento2"/>
              <w:rPr>
                <w:color w:val="002060"/>
              </w:rPr>
            </w:pPr>
            <w:r w:rsidRPr="008632AF">
              <w:rPr>
                <w:color w:val="002060"/>
              </w:rPr>
              <w:t> </w:t>
            </w:r>
          </w:p>
        </w:tc>
      </w:tr>
    </w:tbl>
    <w:p w14:paraId="5858E855" w14:textId="77777777" w:rsidR="00571DFF" w:rsidRPr="008632AF" w:rsidRDefault="00571DFF" w:rsidP="00571DFF">
      <w:pPr>
        <w:pStyle w:val="titolo30"/>
        <w:rPr>
          <w:rFonts w:eastAsiaTheme="minorEastAsia"/>
          <w:color w:val="002060"/>
        </w:rPr>
      </w:pPr>
      <w:r w:rsidRPr="008632AF">
        <w:rPr>
          <w:color w:val="002060"/>
        </w:rPr>
        <w:t xml:space="preserve">CALCIATORI ESPULSI </w:t>
      </w:r>
    </w:p>
    <w:p w14:paraId="65D5EE60" w14:textId="77777777" w:rsidR="00571DFF" w:rsidRPr="008632AF" w:rsidRDefault="00571DFF" w:rsidP="00571DFF">
      <w:pPr>
        <w:pStyle w:val="titolo20"/>
        <w:rPr>
          <w:color w:val="002060"/>
        </w:rPr>
      </w:pPr>
      <w:r w:rsidRPr="008632A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227A9263" w14:textId="77777777" w:rsidTr="003212F1">
        <w:tc>
          <w:tcPr>
            <w:tcW w:w="2200" w:type="dxa"/>
            <w:tcMar>
              <w:top w:w="20" w:type="dxa"/>
              <w:left w:w="20" w:type="dxa"/>
              <w:bottom w:w="20" w:type="dxa"/>
              <w:right w:w="20" w:type="dxa"/>
            </w:tcMar>
            <w:vAlign w:val="center"/>
            <w:hideMark/>
          </w:tcPr>
          <w:p w14:paraId="5B26CF7C" w14:textId="77777777" w:rsidR="00571DFF" w:rsidRPr="008632AF" w:rsidRDefault="00571DFF" w:rsidP="003212F1">
            <w:pPr>
              <w:pStyle w:val="movimento"/>
              <w:rPr>
                <w:color w:val="002060"/>
              </w:rPr>
            </w:pPr>
            <w:r w:rsidRPr="008632AF">
              <w:rPr>
                <w:color w:val="002060"/>
              </w:rPr>
              <w:t>MONCERI MATTIA</w:t>
            </w:r>
          </w:p>
        </w:tc>
        <w:tc>
          <w:tcPr>
            <w:tcW w:w="2200" w:type="dxa"/>
            <w:tcMar>
              <w:top w:w="20" w:type="dxa"/>
              <w:left w:w="20" w:type="dxa"/>
              <w:bottom w:w="20" w:type="dxa"/>
              <w:right w:w="20" w:type="dxa"/>
            </w:tcMar>
            <w:vAlign w:val="center"/>
            <w:hideMark/>
          </w:tcPr>
          <w:p w14:paraId="7AF2B67D" w14:textId="77777777" w:rsidR="00571DFF" w:rsidRPr="008632AF" w:rsidRDefault="00571DFF" w:rsidP="003212F1">
            <w:pPr>
              <w:pStyle w:val="movimento2"/>
              <w:rPr>
                <w:color w:val="002060"/>
              </w:rPr>
            </w:pPr>
            <w:r w:rsidRPr="008632AF">
              <w:rPr>
                <w:color w:val="002060"/>
              </w:rPr>
              <w:t xml:space="preserve">(ACQUALAGNA CALCIO C 5) </w:t>
            </w:r>
          </w:p>
        </w:tc>
        <w:tc>
          <w:tcPr>
            <w:tcW w:w="800" w:type="dxa"/>
            <w:tcMar>
              <w:top w:w="20" w:type="dxa"/>
              <w:left w:w="20" w:type="dxa"/>
              <w:bottom w:w="20" w:type="dxa"/>
              <w:right w:w="20" w:type="dxa"/>
            </w:tcMar>
            <w:vAlign w:val="center"/>
            <w:hideMark/>
          </w:tcPr>
          <w:p w14:paraId="4C4FCF92"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CDAFF1D" w14:textId="77777777" w:rsidR="00571DFF" w:rsidRPr="008632AF" w:rsidRDefault="00571DFF" w:rsidP="003212F1">
            <w:pPr>
              <w:pStyle w:val="movimento"/>
              <w:rPr>
                <w:color w:val="002060"/>
              </w:rPr>
            </w:pPr>
            <w:r w:rsidRPr="008632AF">
              <w:rPr>
                <w:color w:val="002060"/>
              </w:rPr>
              <w:t>CHACON SALAZAR ANDERSON PEDRO</w:t>
            </w:r>
          </w:p>
        </w:tc>
        <w:tc>
          <w:tcPr>
            <w:tcW w:w="2200" w:type="dxa"/>
            <w:tcMar>
              <w:top w:w="20" w:type="dxa"/>
              <w:left w:w="20" w:type="dxa"/>
              <w:bottom w:w="20" w:type="dxa"/>
              <w:right w:w="20" w:type="dxa"/>
            </w:tcMar>
            <w:vAlign w:val="center"/>
            <w:hideMark/>
          </w:tcPr>
          <w:p w14:paraId="6879C4AA" w14:textId="77777777" w:rsidR="00571DFF" w:rsidRPr="008632AF" w:rsidRDefault="00571DFF" w:rsidP="003212F1">
            <w:pPr>
              <w:pStyle w:val="movimento2"/>
              <w:rPr>
                <w:color w:val="002060"/>
              </w:rPr>
            </w:pPr>
            <w:r w:rsidRPr="008632AF">
              <w:rPr>
                <w:color w:val="002060"/>
              </w:rPr>
              <w:t xml:space="preserve">(AURORA TREIA) </w:t>
            </w:r>
          </w:p>
        </w:tc>
      </w:tr>
      <w:tr w:rsidR="00571DFF" w:rsidRPr="008632AF" w14:paraId="321FAC6E" w14:textId="77777777" w:rsidTr="003212F1">
        <w:tc>
          <w:tcPr>
            <w:tcW w:w="2200" w:type="dxa"/>
            <w:tcMar>
              <w:top w:w="20" w:type="dxa"/>
              <w:left w:w="20" w:type="dxa"/>
              <w:bottom w:w="20" w:type="dxa"/>
              <w:right w:w="20" w:type="dxa"/>
            </w:tcMar>
            <w:vAlign w:val="center"/>
            <w:hideMark/>
          </w:tcPr>
          <w:p w14:paraId="534EB7A1" w14:textId="77777777" w:rsidR="00571DFF" w:rsidRPr="008632AF" w:rsidRDefault="00571DFF" w:rsidP="003212F1">
            <w:pPr>
              <w:pStyle w:val="movimento"/>
              <w:rPr>
                <w:color w:val="002060"/>
              </w:rPr>
            </w:pPr>
            <w:r w:rsidRPr="008632AF">
              <w:rPr>
                <w:color w:val="002060"/>
              </w:rPr>
              <w:t>CIAVATTINI MICHELE</w:t>
            </w:r>
          </w:p>
        </w:tc>
        <w:tc>
          <w:tcPr>
            <w:tcW w:w="2200" w:type="dxa"/>
            <w:tcMar>
              <w:top w:w="20" w:type="dxa"/>
              <w:left w:w="20" w:type="dxa"/>
              <w:bottom w:w="20" w:type="dxa"/>
              <w:right w:w="20" w:type="dxa"/>
            </w:tcMar>
            <w:vAlign w:val="center"/>
            <w:hideMark/>
          </w:tcPr>
          <w:p w14:paraId="0DE78943" w14:textId="77777777" w:rsidR="00571DFF" w:rsidRPr="008632AF" w:rsidRDefault="00571DFF" w:rsidP="003212F1">
            <w:pPr>
              <w:pStyle w:val="movimento2"/>
              <w:rPr>
                <w:color w:val="002060"/>
              </w:rPr>
            </w:pPr>
            <w:r w:rsidRPr="008632AF">
              <w:rPr>
                <w:color w:val="002060"/>
              </w:rPr>
              <w:t xml:space="preserve">(OSIMO FIVE) </w:t>
            </w:r>
          </w:p>
        </w:tc>
        <w:tc>
          <w:tcPr>
            <w:tcW w:w="800" w:type="dxa"/>
            <w:tcMar>
              <w:top w:w="20" w:type="dxa"/>
              <w:left w:w="20" w:type="dxa"/>
              <w:bottom w:w="20" w:type="dxa"/>
              <w:right w:w="20" w:type="dxa"/>
            </w:tcMar>
            <w:vAlign w:val="center"/>
            <w:hideMark/>
          </w:tcPr>
          <w:p w14:paraId="068986C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504B6BE" w14:textId="77777777" w:rsidR="00571DFF" w:rsidRPr="008632AF" w:rsidRDefault="00571DFF" w:rsidP="003212F1">
            <w:pPr>
              <w:pStyle w:val="movimento"/>
              <w:rPr>
                <w:color w:val="002060"/>
              </w:rPr>
            </w:pPr>
            <w:r w:rsidRPr="008632AF">
              <w:rPr>
                <w:color w:val="002060"/>
              </w:rPr>
              <w:t>OBBAR OMAR</w:t>
            </w:r>
          </w:p>
        </w:tc>
        <w:tc>
          <w:tcPr>
            <w:tcW w:w="2200" w:type="dxa"/>
            <w:tcMar>
              <w:top w:w="20" w:type="dxa"/>
              <w:left w:w="20" w:type="dxa"/>
              <w:bottom w:w="20" w:type="dxa"/>
              <w:right w:w="20" w:type="dxa"/>
            </w:tcMar>
            <w:vAlign w:val="center"/>
            <w:hideMark/>
          </w:tcPr>
          <w:p w14:paraId="00E37C2E" w14:textId="77777777" w:rsidR="00571DFF" w:rsidRPr="008632AF" w:rsidRDefault="00571DFF" w:rsidP="003212F1">
            <w:pPr>
              <w:pStyle w:val="movimento2"/>
              <w:rPr>
                <w:color w:val="002060"/>
              </w:rPr>
            </w:pPr>
            <w:r w:rsidRPr="008632AF">
              <w:rPr>
                <w:color w:val="002060"/>
              </w:rPr>
              <w:t xml:space="preserve">(VILLA CECCOLINI CALCIO) </w:t>
            </w:r>
          </w:p>
        </w:tc>
      </w:tr>
      <w:tr w:rsidR="00571DFF" w:rsidRPr="008632AF" w14:paraId="7879901E" w14:textId="77777777" w:rsidTr="003212F1">
        <w:tc>
          <w:tcPr>
            <w:tcW w:w="2200" w:type="dxa"/>
            <w:tcMar>
              <w:top w:w="20" w:type="dxa"/>
              <w:left w:w="20" w:type="dxa"/>
              <w:bottom w:w="20" w:type="dxa"/>
              <w:right w:w="20" w:type="dxa"/>
            </w:tcMar>
            <w:vAlign w:val="center"/>
            <w:hideMark/>
          </w:tcPr>
          <w:p w14:paraId="0426C8E3" w14:textId="77777777" w:rsidR="00571DFF" w:rsidRPr="008632AF" w:rsidRDefault="00571DFF" w:rsidP="003212F1">
            <w:pPr>
              <w:pStyle w:val="movimento"/>
              <w:rPr>
                <w:color w:val="002060"/>
              </w:rPr>
            </w:pPr>
            <w:r w:rsidRPr="008632AF">
              <w:rPr>
                <w:color w:val="002060"/>
              </w:rPr>
              <w:t>PAOLINI GIANMARCO</w:t>
            </w:r>
          </w:p>
        </w:tc>
        <w:tc>
          <w:tcPr>
            <w:tcW w:w="2200" w:type="dxa"/>
            <w:tcMar>
              <w:top w:w="20" w:type="dxa"/>
              <w:left w:w="20" w:type="dxa"/>
              <w:bottom w:w="20" w:type="dxa"/>
              <w:right w:w="20" w:type="dxa"/>
            </w:tcMar>
            <w:vAlign w:val="center"/>
            <w:hideMark/>
          </w:tcPr>
          <w:p w14:paraId="5EF57209" w14:textId="77777777" w:rsidR="00571DFF" w:rsidRPr="008632AF" w:rsidRDefault="00571DFF" w:rsidP="003212F1">
            <w:pPr>
              <w:pStyle w:val="movimento2"/>
              <w:rPr>
                <w:color w:val="002060"/>
              </w:rPr>
            </w:pPr>
            <w:r w:rsidRPr="008632AF">
              <w:rPr>
                <w:color w:val="002060"/>
              </w:rPr>
              <w:t xml:space="preserve">(VILLA CECCOLINI CALCIO) </w:t>
            </w:r>
          </w:p>
        </w:tc>
        <w:tc>
          <w:tcPr>
            <w:tcW w:w="800" w:type="dxa"/>
            <w:tcMar>
              <w:top w:w="20" w:type="dxa"/>
              <w:left w:w="20" w:type="dxa"/>
              <w:bottom w:w="20" w:type="dxa"/>
              <w:right w:w="20" w:type="dxa"/>
            </w:tcMar>
            <w:vAlign w:val="center"/>
            <w:hideMark/>
          </w:tcPr>
          <w:p w14:paraId="0924A2F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D8DB2A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00B9C58" w14:textId="77777777" w:rsidR="00571DFF" w:rsidRPr="008632AF" w:rsidRDefault="00571DFF" w:rsidP="003212F1">
            <w:pPr>
              <w:pStyle w:val="movimento2"/>
              <w:rPr>
                <w:color w:val="002060"/>
              </w:rPr>
            </w:pPr>
            <w:r w:rsidRPr="008632AF">
              <w:rPr>
                <w:color w:val="002060"/>
              </w:rPr>
              <w:t> </w:t>
            </w:r>
          </w:p>
        </w:tc>
      </w:tr>
    </w:tbl>
    <w:p w14:paraId="6A9AB8EB" w14:textId="77777777" w:rsidR="00571DFF" w:rsidRPr="008632AF" w:rsidRDefault="00571DFF" w:rsidP="00571DFF">
      <w:pPr>
        <w:pStyle w:val="titolo20"/>
        <w:rPr>
          <w:rFonts w:eastAsiaTheme="minorEastAsia"/>
          <w:color w:val="002060"/>
        </w:rPr>
      </w:pPr>
      <w:r w:rsidRPr="008632A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262076F9" w14:textId="77777777" w:rsidTr="003212F1">
        <w:tc>
          <w:tcPr>
            <w:tcW w:w="2200" w:type="dxa"/>
            <w:tcMar>
              <w:top w:w="20" w:type="dxa"/>
              <w:left w:w="20" w:type="dxa"/>
              <w:bottom w:w="20" w:type="dxa"/>
              <w:right w:w="20" w:type="dxa"/>
            </w:tcMar>
            <w:vAlign w:val="center"/>
            <w:hideMark/>
          </w:tcPr>
          <w:p w14:paraId="4CB51079" w14:textId="77777777" w:rsidR="00571DFF" w:rsidRPr="008632AF" w:rsidRDefault="00571DFF" w:rsidP="003212F1">
            <w:pPr>
              <w:pStyle w:val="movimento"/>
              <w:rPr>
                <w:color w:val="002060"/>
              </w:rPr>
            </w:pPr>
            <w:r w:rsidRPr="008632AF">
              <w:rPr>
                <w:color w:val="002060"/>
              </w:rPr>
              <w:t>UGOLINI MATTEO</w:t>
            </w:r>
          </w:p>
        </w:tc>
        <w:tc>
          <w:tcPr>
            <w:tcW w:w="2200" w:type="dxa"/>
            <w:tcMar>
              <w:top w:w="20" w:type="dxa"/>
              <w:left w:w="20" w:type="dxa"/>
              <w:bottom w:w="20" w:type="dxa"/>
              <w:right w:w="20" w:type="dxa"/>
            </w:tcMar>
            <w:vAlign w:val="center"/>
            <w:hideMark/>
          </w:tcPr>
          <w:p w14:paraId="5945CA85" w14:textId="77777777" w:rsidR="00571DFF" w:rsidRPr="008632AF" w:rsidRDefault="00571DFF" w:rsidP="003212F1">
            <w:pPr>
              <w:pStyle w:val="movimento2"/>
              <w:rPr>
                <w:color w:val="002060"/>
              </w:rPr>
            </w:pPr>
            <w:r w:rsidRPr="008632AF">
              <w:rPr>
                <w:color w:val="002060"/>
              </w:rPr>
              <w:t xml:space="preserve">(ACQUALAGNA CALCIO C 5) </w:t>
            </w:r>
          </w:p>
        </w:tc>
        <w:tc>
          <w:tcPr>
            <w:tcW w:w="800" w:type="dxa"/>
            <w:tcMar>
              <w:top w:w="20" w:type="dxa"/>
              <w:left w:w="20" w:type="dxa"/>
              <w:bottom w:w="20" w:type="dxa"/>
              <w:right w:w="20" w:type="dxa"/>
            </w:tcMar>
            <w:vAlign w:val="center"/>
            <w:hideMark/>
          </w:tcPr>
          <w:p w14:paraId="657744F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B9E23E8" w14:textId="77777777" w:rsidR="00571DFF" w:rsidRPr="008632AF" w:rsidRDefault="00571DFF" w:rsidP="003212F1">
            <w:pPr>
              <w:pStyle w:val="movimento"/>
              <w:rPr>
                <w:color w:val="002060"/>
              </w:rPr>
            </w:pPr>
            <w:r w:rsidRPr="008632AF">
              <w:rPr>
                <w:color w:val="002060"/>
              </w:rPr>
              <w:t>AVIANO ANDREA</w:t>
            </w:r>
          </w:p>
        </w:tc>
        <w:tc>
          <w:tcPr>
            <w:tcW w:w="2200" w:type="dxa"/>
            <w:tcMar>
              <w:top w:w="20" w:type="dxa"/>
              <w:left w:w="20" w:type="dxa"/>
              <w:bottom w:w="20" w:type="dxa"/>
              <w:right w:w="20" w:type="dxa"/>
            </w:tcMar>
            <w:vAlign w:val="center"/>
            <w:hideMark/>
          </w:tcPr>
          <w:p w14:paraId="6CD44323" w14:textId="77777777" w:rsidR="00571DFF" w:rsidRPr="008632AF" w:rsidRDefault="00571DFF" w:rsidP="003212F1">
            <w:pPr>
              <w:pStyle w:val="movimento2"/>
              <w:rPr>
                <w:color w:val="002060"/>
              </w:rPr>
            </w:pPr>
            <w:r w:rsidRPr="008632AF">
              <w:rPr>
                <w:color w:val="002060"/>
              </w:rPr>
              <w:t xml:space="preserve">(ANKON NOVA MARMI) </w:t>
            </w:r>
          </w:p>
        </w:tc>
      </w:tr>
    </w:tbl>
    <w:p w14:paraId="4680FF9B" w14:textId="77777777" w:rsidR="00571DFF" w:rsidRPr="008632AF" w:rsidRDefault="00571DFF" w:rsidP="00571DFF">
      <w:pPr>
        <w:pStyle w:val="titolo30"/>
        <w:rPr>
          <w:rFonts w:eastAsiaTheme="minorEastAsia"/>
          <w:color w:val="002060"/>
        </w:rPr>
      </w:pPr>
      <w:r w:rsidRPr="008632AF">
        <w:rPr>
          <w:color w:val="002060"/>
        </w:rPr>
        <w:t xml:space="preserve">CALCIATORI NON ESPULSI </w:t>
      </w:r>
    </w:p>
    <w:p w14:paraId="5DDAAC48" w14:textId="77777777" w:rsidR="00571DFF" w:rsidRPr="008632AF" w:rsidRDefault="00571DFF" w:rsidP="00571DFF">
      <w:pPr>
        <w:pStyle w:val="titolo20"/>
        <w:rPr>
          <w:color w:val="002060"/>
        </w:rPr>
      </w:pPr>
      <w:r w:rsidRPr="008632A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1415E74" w14:textId="77777777" w:rsidTr="003212F1">
        <w:tc>
          <w:tcPr>
            <w:tcW w:w="2200" w:type="dxa"/>
            <w:tcMar>
              <w:top w:w="20" w:type="dxa"/>
              <w:left w:w="20" w:type="dxa"/>
              <w:bottom w:w="20" w:type="dxa"/>
              <w:right w:w="20" w:type="dxa"/>
            </w:tcMar>
            <w:vAlign w:val="center"/>
            <w:hideMark/>
          </w:tcPr>
          <w:p w14:paraId="2910313B" w14:textId="77777777" w:rsidR="00571DFF" w:rsidRPr="008632AF" w:rsidRDefault="00571DFF" w:rsidP="003212F1">
            <w:pPr>
              <w:pStyle w:val="movimento"/>
              <w:rPr>
                <w:color w:val="002060"/>
              </w:rPr>
            </w:pPr>
            <w:r w:rsidRPr="008632AF">
              <w:rPr>
                <w:color w:val="002060"/>
              </w:rPr>
              <w:t>ANDREOZZI GIACOMO</w:t>
            </w:r>
          </w:p>
        </w:tc>
        <w:tc>
          <w:tcPr>
            <w:tcW w:w="2200" w:type="dxa"/>
            <w:tcMar>
              <w:top w:w="20" w:type="dxa"/>
              <w:left w:w="20" w:type="dxa"/>
              <w:bottom w:w="20" w:type="dxa"/>
              <w:right w:w="20" w:type="dxa"/>
            </w:tcMar>
            <w:vAlign w:val="center"/>
            <w:hideMark/>
          </w:tcPr>
          <w:p w14:paraId="6D3D6D90" w14:textId="77777777" w:rsidR="00571DFF" w:rsidRPr="008632AF" w:rsidRDefault="00571DFF" w:rsidP="003212F1">
            <w:pPr>
              <w:pStyle w:val="movimento2"/>
              <w:rPr>
                <w:color w:val="002060"/>
              </w:rPr>
            </w:pPr>
            <w:r w:rsidRPr="008632AF">
              <w:rPr>
                <w:color w:val="002060"/>
              </w:rPr>
              <w:t xml:space="preserve">(FIGHT BULLS CORRIDONIA) </w:t>
            </w:r>
          </w:p>
        </w:tc>
        <w:tc>
          <w:tcPr>
            <w:tcW w:w="800" w:type="dxa"/>
            <w:tcMar>
              <w:top w:w="20" w:type="dxa"/>
              <w:left w:w="20" w:type="dxa"/>
              <w:bottom w:w="20" w:type="dxa"/>
              <w:right w:w="20" w:type="dxa"/>
            </w:tcMar>
            <w:vAlign w:val="center"/>
            <w:hideMark/>
          </w:tcPr>
          <w:p w14:paraId="68A111F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63A224C" w14:textId="77777777" w:rsidR="00571DFF" w:rsidRPr="008632AF" w:rsidRDefault="00571DFF" w:rsidP="003212F1">
            <w:pPr>
              <w:pStyle w:val="movimento"/>
              <w:rPr>
                <w:color w:val="002060"/>
              </w:rPr>
            </w:pPr>
            <w:r w:rsidRPr="008632AF">
              <w:rPr>
                <w:color w:val="002060"/>
              </w:rPr>
              <w:t>TOMASSINI LUCA</w:t>
            </w:r>
          </w:p>
        </w:tc>
        <w:tc>
          <w:tcPr>
            <w:tcW w:w="2200" w:type="dxa"/>
            <w:tcMar>
              <w:top w:w="20" w:type="dxa"/>
              <w:left w:w="20" w:type="dxa"/>
              <w:bottom w:w="20" w:type="dxa"/>
              <w:right w:w="20" w:type="dxa"/>
            </w:tcMar>
            <w:vAlign w:val="center"/>
            <w:hideMark/>
          </w:tcPr>
          <w:p w14:paraId="7F42659E" w14:textId="77777777" w:rsidR="00571DFF" w:rsidRPr="008632AF" w:rsidRDefault="00571DFF" w:rsidP="003212F1">
            <w:pPr>
              <w:pStyle w:val="movimento2"/>
              <w:rPr>
                <w:color w:val="002060"/>
              </w:rPr>
            </w:pPr>
            <w:r w:rsidRPr="008632AF">
              <w:rPr>
                <w:color w:val="002060"/>
              </w:rPr>
              <w:t xml:space="preserve">(GIOVANI SANT IPPOLITO) </w:t>
            </w:r>
          </w:p>
        </w:tc>
      </w:tr>
      <w:tr w:rsidR="00571DFF" w:rsidRPr="008632AF" w14:paraId="369A71A5" w14:textId="77777777" w:rsidTr="003212F1">
        <w:tc>
          <w:tcPr>
            <w:tcW w:w="2200" w:type="dxa"/>
            <w:tcMar>
              <w:top w:w="20" w:type="dxa"/>
              <w:left w:w="20" w:type="dxa"/>
              <w:bottom w:w="20" w:type="dxa"/>
              <w:right w:w="20" w:type="dxa"/>
            </w:tcMar>
            <w:vAlign w:val="center"/>
            <w:hideMark/>
          </w:tcPr>
          <w:p w14:paraId="33D14BF4" w14:textId="77777777" w:rsidR="00571DFF" w:rsidRPr="008632AF" w:rsidRDefault="00571DFF" w:rsidP="003212F1">
            <w:pPr>
              <w:pStyle w:val="movimento"/>
              <w:rPr>
                <w:color w:val="002060"/>
              </w:rPr>
            </w:pPr>
            <w:r w:rsidRPr="008632AF">
              <w:rPr>
                <w:color w:val="002060"/>
              </w:rPr>
              <w:t>LERRO DAVIDE</w:t>
            </w:r>
          </w:p>
        </w:tc>
        <w:tc>
          <w:tcPr>
            <w:tcW w:w="2200" w:type="dxa"/>
            <w:tcMar>
              <w:top w:w="20" w:type="dxa"/>
              <w:left w:w="20" w:type="dxa"/>
              <w:bottom w:w="20" w:type="dxa"/>
              <w:right w:w="20" w:type="dxa"/>
            </w:tcMar>
            <w:vAlign w:val="center"/>
            <w:hideMark/>
          </w:tcPr>
          <w:p w14:paraId="7F5B91E0" w14:textId="77777777" w:rsidR="00571DFF" w:rsidRPr="008632AF" w:rsidRDefault="00571DFF" w:rsidP="003212F1">
            <w:pPr>
              <w:pStyle w:val="movimento2"/>
              <w:rPr>
                <w:color w:val="002060"/>
              </w:rPr>
            </w:pPr>
            <w:r w:rsidRPr="008632AF">
              <w:rPr>
                <w:color w:val="002060"/>
              </w:rPr>
              <w:t xml:space="preserve">(OSIMO FIVE) </w:t>
            </w:r>
          </w:p>
        </w:tc>
        <w:tc>
          <w:tcPr>
            <w:tcW w:w="800" w:type="dxa"/>
            <w:tcMar>
              <w:top w:w="20" w:type="dxa"/>
              <w:left w:w="20" w:type="dxa"/>
              <w:bottom w:w="20" w:type="dxa"/>
              <w:right w:w="20" w:type="dxa"/>
            </w:tcMar>
            <w:vAlign w:val="center"/>
            <w:hideMark/>
          </w:tcPr>
          <w:p w14:paraId="76F82E1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A0D21F7" w14:textId="77777777" w:rsidR="00571DFF" w:rsidRPr="008632AF" w:rsidRDefault="00571DFF" w:rsidP="003212F1">
            <w:pPr>
              <w:pStyle w:val="movimento"/>
              <w:rPr>
                <w:color w:val="002060"/>
              </w:rPr>
            </w:pPr>
            <w:r w:rsidRPr="008632AF">
              <w:rPr>
                <w:color w:val="002060"/>
              </w:rPr>
              <w:t>BURONI SAMUELE</w:t>
            </w:r>
          </w:p>
        </w:tc>
        <w:tc>
          <w:tcPr>
            <w:tcW w:w="2200" w:type="dxa"/>
            <w:tcMar>
              <w:top w:w="20" w:type="dxa"/>
              <w:left w:w="20" w:type="dxa"/>
              <w:bottom w:w="20" w:type="dxa"/>
              <w:right w:w="20" w:type="dxa"/>
            </w:tcMar>
            <w:vAlign w:val="center"/>
            <w:hideMark/>
          </w:tcPr>
          <w:p w14:paraId="54DCD313" w14:textId="77777777" w:rsidR="00571DFF" w:rsidRPr="008632AF" w:rsidRDefault="00571DFF" w:rsidP="003212F1">
            <w:pPr>
              <w:pStyle w:val="movimento2"/>
              <w:rPr>
                <w:color w:val="002060"/>
              </w:rPr>
            </w:pPr>
            <w:r w:rsidRPr="008632AF">
              <w:rPr>
                <w:color w:val="002060"/>
              </w:rPr>
              <w:t xml:space="preserve">(POL.CAGLI SPORT ASSOCIATI) </w:t>
            </w:r>
          </w:p>
        </w:tc>
      </w:tr>
      <w:tr w:rsidR="00571DFF" w:rsidRPr="008632AF" w14:paraId="50675CE3" w14:textId="77777777" w:rsidTr="003212F1">
        <w:tc>
          <w:tcPr>
            <w:tcW w:w="2200" w:type="dxa"/>
            <w:tcMar>
              <w:top w:w="20" w:type="dxa"/>
              <w:left w:w="20" w:type="dxa"/>
              <w:bottom w:w="20" w:type="dxa"/>
              <w:right w:w="20" w:type="dxa"/>
            </w:tcMar>
            <w:vAlign w:val="center"/>
            <w:hideMark/>
          </w:tcPr>
          <w:p w14:paraId="5E069670" w14:textId="77777777" w:rsidR="00571DFF" w:rsidRPr="008632AF" w:rsidRDefault="00571DFF" w:rsidP="003212F1">
            <w:pPr>
              <w:pStyle w:val="movimento"/>
              <w:rPr>
                <w:color w:val="002060"/>
              </w:rPr>
            </w:pPr>
            <w:r w:rsidRPr="008632AF">
              <w:rPr>
                <w:color w:val="002060"/>
              </w:rPr>
              <w:t>SARAGA ANDREA</w:t>
            </w:r>
          </w:p>
        </w:tc>
        <w:tc>
          <w:tcPr>
            <w:tcW w:w="2200" w:type="dxa"/>
            <w:tcMar>
              <w:top w:w="20" w:type="dxa"/>
              <w:left w:w="20" w:type="dxa"/>
              <w:bottom w:w="20" w:type="dxa"/>
              <w:right w:w="20" w:type="dxa"/>
            </w:tcMar>
            <w:vAlign w:val="center"/>
            <w:hideMark/>
          </w:tcPr>
          <w:p w14:paraId="3DC63C2D" w14:textId="77777777" w:rsidR="00571DFF" w:rsidRPr="008632AF" w:rsidRDefault="00571DFF" w:rsidP="003212F1">
            <w:pPr>
              <w:pStyle w:val="movimento2"/>
              <w:rPr>
                <w:color w:val="002060"/>
              </w:rPr>
            </w:pPr>
            <w:r w:rsidRPr="008632AF">
              <w:rPr>
                <w:color w:val="002060"/>
              </w:rPr>
              <w:t xml:space="preserve">(POL.CAGLI SPORT ASSOCIATI) </w:t>
            </w:r>
          </w:p>
        </w:tc>
        <w:tc>
          <w:tcPr>
            <w:tcW w:w="800" w:type="dxa"/>
            <w:tcMar>
              <w:top w:w="20" w:type="dxa"/>
              <w:left w:w="20" w:type="dxa"/>
              <w:bottom w:w="20" w:type="dxa"/>
              <w:right w:w="20" w:type="dxa"/>
            </w:tcMar>
            <w:vAlign w:val="center"/>
            <w:hideMark/>
          </w:tcPr>
          <w:p w14:paraId="78FF5CF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79F6386"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8B9F135" w14:textId="77777777" w:rsidR="00571DFF" w:rsidRPr="008632AF" w:rsidRDefault="00571DFF" w:rsidP="003212F1">
            <w:pPr>
              <w:pStyle w:val="movimento2"/>
              <w:rPr>
                <w:color w:val="002060"/>
              </w:rPr>
            </w:pPr>
            <w:r w:rsidRPr="008632AF">
              <w:rPr>
                <w:color w:val="002060"/>
              </w:rPr>
              <w:t> </w:t>
            </w:r>
          </w:p>
        </w:tc>
      </w:tr>
    </w:tbl>
    <w:p w14:paraId="28635A1E" w14:textId="77777777" w:rsidR="00571DFF" w:rsidRPr="008632AF" w:rsidRDefault="00571DFF" w:rsidP="00571DFF">
      <w:pPr>
        <w:pStyle w:val="titolo20"/>
        <w:rPr>
          <w:rFonts w:eastAsiaTheme="minorEastAsia"/>
          <w:color w:val="002060"/>
        </w:rPr>
      </w:pPr>
      <w:r w:rsidRPr="008632A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7E850A73" w14:textId="77777777" w:rsidTr="003212F1">
        <w:tc>
          <w:tcPr>
            <w:tcW w:w="2200" w:type="dxa"/>
            <w:tcMar>
              <w:top w:w="20" w:type="dxa"/>
              <w:left w:w="20" w:type="dxa"/>
              <w:bottom w:w="20" w:type="dxa"/>
              <w:right w:w="20" w:type="dxa"/>
            </w:tcMar>
            <w:vAlign w:val="center"/>
            <w:hideMark/>
          </w:tcPr>
          <w:p w14:paraId="0684E8B9" w14:textId="77777777" w:rsidR="00571DFF" w:rsidRPr="008632AF" w:rsidRDefault="00571DFF" w:rsidP="003212F1">
            <w:pPr>
              <w:pStyle w:val="movimento"/>
              <w:rPr>
                <w:color w:val="002060"/>
              </w:rPr>
            </w:pPr>
            <w:r w:rsidRPr="008632AF">
              <w:rPr>
                <w:color w:val="002060"/>
              </w:rPr>
              <w:t>FATTORI FEDERICO</w:t>
            </w:r>
          </w:p>
        </w:tc>
        <w:tc>
          <w:tcPr>
            <w:tcW w:w="2200" w:type="dxa"/>
            <w:tcMar>
              <w:top w:w="20" w:type="dxa"/>
              <w:left w:w="20" w:type="dxa"/>
              <w:bottom w:w="20" w:type="dxa"/>
              <w:right w:w="20" w:type="dxa"/>
            </w:tcMar>
            <w:vAlign w:val="center"/>
            <w:hideMark/>
          </w:tcPr>
          <w:p w14:paraId="33E0C10C" w14:textId="77777777" w:rsidR="00571DFF" w:rsidRPr="008632AF" w:rsidRDefault="00571DFF" w:rsidP="003212F1">
            <w:pPr>
              <w:pStyle w:val="movimento2"/>
              <w:rPr>
                <w:color w:val="002060"/>
              </w:rPr>
            </w:pPr>
            <w:r w:rsidRPr="008632AF">
              <w:rPr>
                <w:color w:val="002060"/>
              </w:rPr>
              <w:t xml:space="preserve">(AVIS ARCEVIA 1964) </w:t>
            </w:r>
          </w:p>
        </w:tc>
        <w:tc>
          <w:tcPr>
            <w:tcW w:w="800" w:type="dxa"/>
            <w:tcMar>
              <w:top w:w="20" w:type="dxa"/>
              <w:left w:w="20" w:type="dxa"/>
              <w:bottom w:w="20" w:type="dxa"/>
              <w:right w:w="20" w:type="dxa"/>
            </w:tcMar>
            <w:vAlign w:val="center"/>
            <w:hideMark/>
          </w:tcPr>
          <w:p w14:paraId="505AB9E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39ADD3C" w14:textId="77777777" w:rsidR="00571DFF" w:rsidRPr="008632AF" w:rsidRDefault="00571DFF" w:rsidP="003212F1">
            <w:pPr>
              <w:pStyle w:val="movimento"/>
              <w:rPr>
                <w:color w:val="002060"/>
              </w:rPr>
            </w:pPr>
            <w:r w:rsidRPr="008632AF">
              <w:rPr>
                <w:color w:val="002060"/>
              </w:rPr>
              <w:t>QORRI EUGJEN</w:t>
            </w:r>
          </w:p>
        </w:tc>
        <w:tc>
          <w:tcPr>
            <w:tcW w:w="2200" w:type="dxa"/>
            <w:tcMar>
              <w:top w:w="20" w:type="dxa"/>
              <w:left w:w="20" w:type="dxa"/>
              <w:bottom w:w="20" w:type="dxa"/>
              <w:right w:w="20" w:type="dxa"/>
            </w:tcMar>
            <w:vAlign w:val="center"/>
            <w:hideMark/>
          </w:tcPr>
          <w:p w14:paraId="27262C7A" w14:textId="77777777" w:rsidR="00571DFF" w:rsidRPr="008632AF" w:rsidRDefault="00571DFF" w:rsidP="003212F1">
            <w:pPr>
              <w:pStyle w:val="movimento2"/>
              <w:rPr>
                <w:color w:val="002060"/>
              </w:rPr>
            </w:pPr>
            <w:r w:rsidRPr="008632AF">
              <w:rPr>
                <w:color w:val="002060"/>
              </w:rPr>
              <w:t xml:space="preserve">(DINAMIS 1990) </w:t>
            </w:r>
          </w:p>
        </w:tc>
      </w:tr>
      <w:tr w:rsidR="00571DFF" w:rsidRPr="008632AF" w14:paraId="777D8CC6" w14:textId="77777777" w:rsidTr="003212F1">
        <w:tc>
          <w:tcPr>
            <w:tcW w:w="2200" w:type="dxa"/>
            <w:tcMar>
              <w:top w:w="20" w:type="dxa"/>
              <w:left w:w="20" w:type="dxa"/>
              <w:bottom w:w="20" w:type="dxa"/>
              <w:right w:w="20" w:type="dxa"/>
            </w:tcMar>
            <w:vAlign w:val="center"/>
            <w:hideMark/>
          </w:tcPr>
          <w:p w14:paraId="50EEDE94" w14:textId="77777777" w:rsidR="00571DFF" w:rsidRPr="008632AF" w:rsidRDefault="00571DFF" w:rsidP="003212F1">
            <w:pPr>
              <w:pStyle w:val="movimento"/>
              <w:rPr>
                <w:color w:val="002060"/>
              </w:rPr>
            </w:pPr>
            <w:r w:rsidRPr="008632AF">
              <w:rPr>
                <w:color w:val="002060"/>
              </w:rPr>
              <w:t>GHETTI FRANCESCO</w:t>
            </w:r>
          </w:p>
        </w:tc>
        <w:tc>
          <w:tcPr>
            <w:tcW w:w="2200" w:type="dxa"/>
            <w:tcMar>
              <w:top w:w="20" w:type="dxa"/>
              <w:left w:w="20" w:type="dxa"/>
              <w:bottom w:w="20" w:type="dxa"/>
              <w:right w:w="20" w:type="dxa"/>
            </w:tcMar>
            <w:vAlign w:val="center"/>
            <w:hideMark/>
          </w:tcPr>
          <w:p w14:paraId="76DDB6E5" w14:textId="77777777" w:rsidR="00571DFF" w:rsidRPr="008632AF" w:rsidRDefault="00571DFF" w:rsidP="003212F1">
            <w:pPr>
              <w:pStyle w:val="movimento2"/>
              <w:rPr>
                <w:color w:val="002060"/>
              </w:rPr>
            </w:pPr>
            <w:r w:rsidRPr="008632AF">
              <w:rPr>
                <w:color w:val="002060"/>
              </w:rPr>
              <w:t xml:space="preserve">(PIANACCIO) </w:t>
            </w:r>
          </w:p>
        </w:tc>
        <w:tc>
          <w:tcPr>
            <w:tcW w:w="800" w:type="dxa"/>
            <w:tcMar>
              <w:top w:w="20" w:type="dxa"/>
              <w:left w:w="20" w:type="dxa"/>
              <w:bottom w:w="20" w:type="dxa"/>
              <w:right w:w="20" w:type="dxa"/>
            </w:tcMar>
            <w:vAlign w:val="center"/>
            <w:hideMark/>
          </w:tcPr>
          <w:p w14:paraId="32BE54F2"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ACD952A" w14:textId="77777777" w:rsidR="00571DFF" w:rsidRPr="008632AF" w:rsidRDefault="00571DFF" w:rsidP="003212F1">
            <w:pPr>
              <w:pStyle w:val="movimento"/>
              <w:rPr>
                <w:color w:val="002060"/>
              </w:rPr>
            </w:pPr>
            <w:r w:rsidRPr="008632AF">
              <w:rPr>
                <w:color w:val="002060"/>
              </w:rPr>
              <w:t>SARRECCHIA TOMMASO</w:t>
            </w:r>
          </w:p>
        </w:tc>
        <w:tc>
          <w:tcPr>
            <w:tcW w:w="2200" w:type="dxa"/>
            <w:tcMar>
              <w:top w:w="20" w:type="dxa"/>
              <w:left w:w="20" w:type="dxa"/>
              <w:bottom w:w="20" w:type="dxa"/>
              <w:right w:w="20" w:type="dxa"/>
            </w:tcMar>
            <w:vAlign w:val="center"/>
            <w:hideMark/>
          </w:tcPr>
          <w:p w14:paraId="4BE05083" w14:textId="77777777" w:rsidR="00571DFF" w:rsidRPr="008632AF" w:rsidRDefault="00571DFF" w:rsidP="003212F1">
            <w:pPr>
              <w:pStyle w:val="movimento2"/>
              <w:rPr>
                <w:color w:val="002060"/>
              </w:rPr>
            </w:pPr>
            <w:r w:rsidRPr="008632AF">
              <w:rPr>
                <w:color w:val="002060"/>
              </w:rPr>
              <w:t xml:space="preserve">(VILLA CECCOLINI CALCIO) </w:t>
            </w:r>
          </w:p>
        </w:tc>
      </w:tr>
    </w:tbl>
    <w:p w14:paraId="268E8A4F" w14:textId="77777777" w:rsidR="00571DFF" w:rsidRPr="008632AF" w:rsidRDefault="00571DFF" w:rsidP="00571DFF">
      <w:pPr>
        <w:pStyle w:val="titolo20"/>
        <w:rPr>
          <w:rFonts w:eastAsiaTheme="minorEastAsia"/>
          <w:color w:val="002060"/>
        </w:rPr>
      </w:pPr>
      <w:r w:rsidRPr="008632AF">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015DB820" w14:textId="77777777" w:rsidTr="003212F1">
        <w:tc>
          <w:tcPr>
            <w:tcW w:w="2200" w:type="dxa"/>
            <w:tcMar>
              <w:top w:w="20" w:type="dxa"/>
              <w:left w:w="20" w:type="dxa"/>
              <w:bottom w:w="20" w:type="dxa"/>
              <w:right w:w="20" w:type="dxa"/>
            </w:tcMar>
            <w:vAlign w:val="center"/>
            <w:hideMark/>
          </w:tcPr>
          <w:p w14:paraId="455CAE46" w14:textId="77777777" w:rsidR="00571DFF" w:rsidRPr="008632AF" w:rsidRDefault="00571DFF" w:rsidP="003212F1">
            <w:pPr>
              <w:pStyle w:val="movimento"/>
              <w:rPr>
                <w:color w:val="002060"/>
              </w:rPr>
            </w:pPr>
            <w:r w:rsidRPr="008632AF">
              <w:rPr>
                <w:color w:val="002060"/>
              </w:rPr>
              <w:t>MENCARELLI ANDREA</w:t>
            </w:r>
          </w:p>
        </w:tc>
        <w:tc>
          <w:tcPr>
            <w:tcW w:w="2200" w:type="dxa"/>
            <w:tcMar>
              <w:top w:w="20" w:type="dxa"/>
              <w:left w:w="20" w:type="dxa"/>
              <w:bottom w:w="20" w:type="dxa"/>
              <w:right w:w="20" w:type="dxa"/>
            </w:tcMar>
            <w:vAlign w:val="center"/>
            <w:hideMark/>
          </w:tcPr>
          <w:p w14:paraId="0F968867" w14:textId="77777777" w:rsidR="00571DFF" w:rsidRPr="008632AF" w:rsidRDefault="00571DFF" w:rsidP="003212F1">
            <w:pPr>
              <w:pStyle w:val="movimento2"/>
              <w:rPr>
                <w:color w:val="002060"/>
              </w:rPr>
            </w:pPr>
            <w:r w:rsidRPr="008632AF">
              <w:rPr>
                <w:color w:val="002060"/>
              </w:rPr>
              <w:t xml:space="preserve">(GIOVANI SANT IPPOLITO) </w:t>
            </w:r>
          </w:p>
        </w:tc>
        <w:tc>
          <w:tcPr>
            <w:tcW w:w="800" w:type="dxa"/>
            <w:tcMar>
              <w:top w:w="20" w:type="dxa"/>
              <w:left w:w="20" w:type="dxa"/>
              <w:bottom w:w="20" w:type="dxa"/>
              <w:right w:w="20" w:type="dxa"/>
            </w:tcMar>
            <w:vAlign w:val="center"/>
            <w:hideMark/>
          </w:tcPr>
          <w:p w14:paraId="1CFB8A26"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8EF862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7FA88C5" w14:textId="77777777" w:rsidR="00571DFF" w:rsidRPr="008632AF" w:rsidRDefault="00571DFF" w:rsidP="003212F1">
            <w:pPr>
              <w:pStyle w:val="movimento2"/>
              <w:rPr>
                <w:color w:val="002060"/>
              </w:rPr>
            </w:pPr>
            <w:r w:rsidRPr="008632AF">
              <w:rPr>
                <w:color w:val="002060"/>
              </w:rPr>
              <w:t> </w:t>
            </w:r>
          </w:p>
        </w:tc>
      </w:tr>
    </w:tbl>
    <w:p w14:paraId="036D4CD7" w14:textId="77777777" w:rsidR="00571DFF" w:rsidRPr="008632AF" w:rsidRDefault="00571DFF" w:rsidP="00571DFF">
      <w:pPr>
        <w:pStyle w:val="titolo20"/>
        <w:rPr>
          <w:rFonts w:eastAsiaTheme="minorEastAsia"/>
          <w:color w:val="002060"/>
        </w:rPr>
      </w:pPr>
      <w:r w:rsidRPr="008632A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F7A49CA" w14:textId="77777777" w:rsidTr="003212F1">
        <w:tc>
          <w:tcPr>
            <w:tcW w:w="2200" w:type="dxa"/>
            <w:tcMar>
              <w:top w:w="20" w:type="dxa"/>
              <w:left w:w="20" w:type="dxa"/>
              <w:bottom w:w="20" w:type="dxa"/>
              <w:right w:w="20" w:type="dxa"/>
            </w:tcMar>
            <w:vAlign w:val="center"/>
            <w:hideMark/>
          </w:tcPr>
          <w:p w14:paraId="132983D7" w14:textId="77777777" w:rsidR="00571DFF" w:rsidRPr="008632AF" w:rsidRDefault="00571DFF" w:rsidP="003212F1">
            <w:pPr>
              <w:pStyle w:val="movimento"/>
              <w:rPr>
                <w:color w:val="002060"/>
              </w:rPr>
            </w:pPr>
            <w:r w:rsidRPr="008632AF">
              <w:rPr>
                <w:color w:val="002060"/>
              </w:rPr>
              <w:t>MARSILI FILIPPO</w:t>
            </w:r>
          </w:p>
        </w:tc>
        <w:tc>
          <w:tcPr>
            <w:tcW w:w="2200" w:type="dxa"/>
            <w:tcMar>
              <w:top w:w="20" w:type="dxa"/>
              <w:left w:w="20" w:type="dxa"/>
              <w:bottom w:w="20" w:type="dxa"/>
              <w:right w:w="20" w:type="dxa"/>
            </w:tcMar>
            <w:vAlign w:val="center"/>
            <w:hideMark/>
          </w:tcPr>
          <w:p w14:paraId="3AB382C4" w14:textId="77777777" w:rsidR="00571DFF" w:rsidRPr="008632AF" w:rsidRDefault="00571DFF" w:rsidP="003212F1">
            <w:pPr>
              <w:pStyle w:val="movimento2"/>
              <w:rPr>
                <w:color w:val="002060"/>
              </w:rPr>
            </w:pPr>
            <w:r w:rsidRPr="008632AF">
              <w:rPr>
                <w:color w:val="002060"/>
              </w:rPr>
              <w:t xml:space="preserve">(ACQUALAGNA CALCIO C 5) </w:t>
            </w:r>
          </w:p>
        </w:tc>
        <w:tc>
          <w:tcPr>
            <w:tcW w:w="800" w:type="dxa"/>
            <w:tcMar>
              <w:top w:w="20" w:type="dxa"/>
              <w:left w:w="20" w:type="dxa"/>
              <w:bottom w:w="20" w:type="dxa"/>
              <w:right w:w="20" w:type="dxa"/>
            </w:tcMar>
            <w:vAlign w:val="center"/>
            <w:hideMark/>
          </w:tcPr>
          <w:p w14:paraId="13AC617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724E4F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D715297" w14:textId="77777777" w:rsidR="00571DFF" w:rsidRPr="008632AF" w:rsidRDefault="00571DFF" w:rsidP="003212F1">
            <w:pPr>
              <w:pStyle w:val="movimento2"/>
              <w:rPr>
                <w:color w:val="002060"/>
              </w:rPr>
            </w:pPr>
            <w:r w:rsidRPr="008632AF">
              <w:rPr>
                <w:color w:val="002060"/>
              </w:rPr>
              <w:t> </w:t>
            </w:r>
          </w:p>
        </w:tc>
      </w:tr>
    </w:tbl>
    <w:p w14:paraId="516DA98A" w14:textId="77777777" w:rsidR="00571DFF" w:rsidRPr="008632AF" w:rsidRDefault="00571DFF" w:rsidP="00571DFF">
      <w:pPr>
        <w:pStyle w:val="titolo20"/>
        <w:rPr>
          <w:rFonts w:eastAsiaTheme="minorEastAsia"/>
          <w:color w:val="002060"/>
        </w:rPr>
      </w:pPr>
      <w:r w:rsidRPr="008632A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039B16AC" w14:textId="77777777" w:rsidTr="003212F1">
        <w:tc>
          <w:tcPr>
            <w:tcW w:w="2200" w:type="dxa"/>
            <w:tcMar>
              <w:top w:w="20" w:type="dxa"/>
              <w:left w:w="20" w:type="dxa"/>
              <w:bottom w:w="20" w:type="dxa"/>
              <w:right w:w="20" w:type="dxa"/>
            </w:tcMar>
            <w:vAlign w:val="center"/>
            <w:hideMark/>
          </w:tcPr>
          <w:p w14:paraId="770E0732" w14:textId="77777777" w:rsidR="00571DFF" w:rsidRPr="008632AF" w:rsidRDefault="00571DFF" w:rsidP="003212F1">
            <w:pPr>
              <w:pStyle w:val="movimento"/>
              <w:rPr>
                <w:color w:val="002060"/>
              </w:rPr>
            </w:pPr>
            <w:r w:rsidRPr="008632AF">
              <w:rPr>
                <w:color w:val="002060"/>
              </w:rPr>
              <w:t>MATTEUCCI EDOARDO</w:t>
            </w:r>
          </w:p>
        </w:tc>
        <w:tc>
          <w:tcPr>
            <w:tcW w:w="2200" w:type="dxa"/>
            <w:tcMar>
              <w:top w:w="20" w:type="dxa"/>
              <w:left w:w="20" w:type="dxa"/>
              <w:bottom w:w="20" w:type="dxa"/>
              <w:right w:w="20" w:type="dxa"/>
            </w:tcMar>
            <w:vAlign w:val="center"/>
            <w:hideMark/>
          </w:tcPr>
          <w:p w14:paraId="7036F0DD" w14:textId="77777777" w:rsidR="00571DFF" w:rsidRPr="008632AF" w:rsidRDefault="00571DFF" w:rsidP="003212F1">
            <w:pPr>
              <w:pStyle w:val="movimento2"/>
              <w:rPr>
                <w:color w:val="002060"/>
              </w:rPr>
            </w:pPr>
            <w:r w:rsidRPr="008632AF">
              <w:rPr>
                <w:color w:val="002060"/>
              </w:rPr>
              <w:t xml:space="preserve">(ACQUALAGNA CALCIO C 5) </w:t>
            </w:r>
          </w:p>
        </w:tc>
        <w:tc>
          <w:tcPr>
            <w:tcW w:w="800" w:type="dxa"/>
            <w:tcMar>
              <w:top w:w="20" w:type="dxa"/>
              <w:left w:w="20" w:type="dxa"/>
              <w:bottom w:w="20" w:type="dxa"/>
              <w:right w:w="20" w:type="dxa"/>
            </w:tcMar>
            <w:vAlign w:val="center"/>
            <w:hideMark/>
          </w:tcPr>
          <w:p w14:paraId="06C3371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A260B83" w14:textId="77777777" w:rsidR="00571DFF" w:rsidRPr="008632AF" w:rsidRDefault="00571DFF" w:rsidP="003212F1">
            <w:pPr>
              <w:pStyle w:val="movimento"/>
              <w:rPr>
                <w:color w:val="002060"/>
              </w:rPr>
            </w:pPr>
            <w:r w:rsidRPr="008632AF">
              <w:rPr>
                <w:color w:val="002060"/>
              </w:rPr>
              <w:t>ROCCHETTI ELIA</w:t>
            </w:r>
          </w:p>
        </w:tc>
        <w:tc>
          <w:tcPr>
            <w:tcW w:w="2200" w:type="dxa"/>
            <w:tcMar>
              <w:top w:w="20" w:type="dxa"/>
              <w:left w:w="20" w:type="dxa"/>
              <w:bottom w:w="20" w:type="dxa"/>
              <w:right w:w="20" w:type="dxa"/>
            </w:tcMar>
            <w:vAlign w:val="center"/>
            <w:hideMark/>
          </w:tcPr>
          <w:p w14:paraId="70944800" w14:textId="77777777" w:rsidR="00571DFF" w:rsidRPr="008632AF" w:rsidRDefault="00571DFF" w:rsidP="003212F1">
            <w:pPr>
              <w:pStyle w:val="movimento2"/>
              <w:rPr>
                <w:color w:val="002060"/>
              </w:rPr>
            </w:pPr>
            <w:r w:rsidRPr="008632AF">
              <w:rPr>
                <w:color w:val="002060"/>
              </w:rPr>
              <w:t xml:space="preserve">(AVIS ARCEVIA 1964) </w:t>
            </w:r>
          </w:p>
        </w:tc>
      </w:tr>
      <w:tr w:rsidR="00571DFF" w:rsidRPr="008632AF" w14:paraId="1F5D3E21" w14:textId="77777777" w:rsidTr="003212F1">
        <w:tc>
          <w:tcPr>
            <w:tcW w:w="2200" w:type="dxa"/>
            <w:tcMar>
              <w:top w:w="20" w:type="dxa"/>
              <w:left w:w="20" w:type="dxa"/>
              <w:bottom w:w="20" w:type="dxa"/>
              <w:right w:w="20" w:type="dxa"/>
            </w:tcMar>
            <w:vAlign w:val="center"/>
            <w:hideMark/>
          </w:tcPr>
          <w:p w14:paraId="6FC182E6" w14:textId="77777777" w:rsidR="00571DFF" w:rsidRPr="008632AF" w:rsidRDefault="00571DFF" w:rsidP="003212F1">
            <w:pPr>
              <w:pStyle w:val="movimento"/>
              <w:rPr>
                <w:color w:val="002060"/>
              </w:rPr>
            </w:pPr>
            <w:r w:rsidRPr="008632AF">
              <w:rPr>
                <w:color w:val="002060"/>
              </w:rPr>
              <w:t>GATTARI MATTEO</w:t>
            </w:r>
          </w:p>
        </w:tc>
        <w:tc>
          <w:tcPr>
            <w:tcW w:w="2200" w:type="dxa"/>
            <w:tcMar>
              <w:top w:w="20" w:type="dxa"/>
              <w:left w:w="20" w:type="dxa"/>
              <w:bottom w:w="20" w:type="dxa"/>
              <w:right w:w="20" w:type="dxa"/>
            </w:tcMar>
            <w:vAlign w:val="center"/>
            <w:hideMark/>
          </w:tcPr>
          <w:p w14:paraId="6DC79728" w14:textId="77777777" w:rsidR="00571DFF" w:rsidRPr="008632AF" w:rsidRDefault="00571DFF" w:rsidP="003212F1">
            <w:pPr>
              <w:pStyle w:val="movimento2"/>
              <w:rPr>
                <w:color w:val="002060"/>
              </w:rPr>
            </w:pPr>
            <w:r w:rsidRPr="008632AF">
              <w:rPr>
                <w:color w:val="002060"/>
              </w:rPr>
              <w:t xml:space="preserve">(BORGOROSSO TOLENTINO) </w:t>
            </w:r>
          </w:p>
        </w:tc>
        <w:tc>
          <w:tcPr>
            <w:tcW w:w="800" w:type="dxa"/>
            <w:tcMar>
              <w:top w:w="20" w:type="dxa"/>
              <w:left w:w="20" w:type="dxa"/>
              <w:bottom w:w="20" w:type="dxa"/>
              <w:right w:w="20" w:type="dxa"/>
            </w:tcMar>
            <w:vAlign w:val="center"/>
            <w:hideMark/>
          </w:tcPr>
          <w:p w14:paraId="1CFEBF1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3F48115" w14:textId="77777777" w:rsidR="00571DFF" w:rsidRPr="008632AF" w:rsidRDefault="00571DFF" w:rsidP="003212F1">
            <w:pPr>
              <w:pStyle w:val="movimento"/>
              <w:rPr>
                <w:color w:val="002060"/>
              </w:rPr>
            </w:pPr>
            <w:r w:rsidRPr="008632AF">
              <w:rPr>
                <w:color w:val="002060"/>
              </w:rPr>
              <w:t>PACCAMICCIO FRANCESCO</w:t>
            </w:r>
          </w:p>
        </w:tc>
        <w:tc>
          <w:tcPr>
            <w:tcW w:w="2200" w:type="dxa"/>
            <w:tcMar>
              <w:top w:w="20" w:type="dxa"/>
              <w:left w:w="20" w:type="dxa"/>
              <w:bottom w:w="20" w:type="dxa"/>
              <w:right w:w="20" w:type="dxa"/>
            </w:tcMar>
            <w:vAlign w:val="center"/>
            <w:hideMark/>
          </w:tcPr>
          <w:p w14:paraId="0608EC48" w14:textId="77777777" w:rsidR="00571DFF" w:rsidRPr="008632AF" w:rsidRDefault="00571DFF" w:rsidP="003212F1">
            <w:pPr>
              <w:pStyle w:val="movimento2"/>
              <w:rPr>
                <w:color w:val="002060"/>
              </w:rPr>
            </w:pPr>
            <w:r w:rsidRPr="008632AF">
              <w:rPr>
                <w:color w:val="002060"/>
              </w:rPr>
              <w:t xml:space="preserve">(CALCETTO NUMANA) </w:t>
            </w:r>
          </w:p>
        </w:tc>
      </w:tr>
      <w:tr w:rsidR="00571DFF" w:rsidRPr="008632AF" w14:paraId="5CC85255" w14:textId="77777777" w:rsidTr="003212F1">
        <w:tc>
          <w:tcPr>
            <w:tcW w:w="2200" w:type="dxa"/>
            <w:tcMar>
              <w:top w:w="20" w:type="dxa"/>
              <w:left w:w="20" w:type="dxa"/>
              <w:bottom w:w="20" w:type="dxa"/>
              <w:right w:w="20" w:type="dxa"/>
            </w:tcMar>
            <w:vAlign w:val="center"/>
            <w:hideMark/>
          </w:tcPr>
          <w:p w14:paraId="572545C3" w14:textId="77777777" w:rsidR="00571DFF" w:rsidRPr="008632AF" w:rsidRDefault="00571DFF" w:rsidP="003212F1">
            <w:pPr>
              <w:pStyle w:val="movimento"/>
              <w:rPr>
                <w:color w:val="002060"/>
              </w:rPr>
            </w:pPr>
            <w:r w:rsidRPr="008632AF">
              <w:rPr>
                <w:color w:val="002060"/>
              </w:rPr>
              <w:t>MARINGOLO DARIO</w:t>
            </w:r>
          </w:p>
        </w:tc>
        <w:tc>
          <w:tcPr>
            <w:tcW w:w="2200" w:type="dxa"/>
            <w:tcMar>
              <w:top w:w="20" w:type="dxa"/>
              <w:left w:w="20" w:type="dxa"/>
              <w:bottom w:w="20" w:type="dxa"/>
              <w:right w:w="20" w:type="dxa"/>
            </w:tcMar>
            <w:vAlign w:val="center"/>
            <w:hideMark/>
          </w:tcPr>
          <w:p w14:paraId="4BF23882" w14:textId="77777777" w:rsidR="00571DFF" w:rsidRPr="008632AF" w:rsidRDefault="00571DFF" w:rsidP="003212F1">
            <w:pPr>
              <w:pStyle w:val="movimento2"/>
              <w:rPr>
                <w:color w:val="002060"/>
              </w:rPr>
            </w:pPr>
            <w:r w:rsidRPr="008632AF">
              <w:rPr>
                <w:color w:val="002060"/>
              </w:rPr>
              <w:t xml:space="preserve">(FUTSAL RECANATI) </w:t>
            </w:r>
          </w:p>
        </w:tc>
        <w:tc>
          <w:tcPr>
            <w:tcW w:w="800" w:type="dxa"/>
            <w:tcMar>
              <w:top w:w="20" w:type="dxa"/>
              <w:left w:w="20" w:type="dxa"/>
              <w:bottom w:w="20" w:type="dxa"/>
              <w:right w:w="20" w:type="dxa"/>
            </w:tcMar>
            <w:vAlign w:val="center"/>
            <w:hideMark/>
          </w:tcPr>
          <w:p w14:paraId="266EB7E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0930419" w14:textId="77777777" w:rsidR="00571DFF" w:rsidRPr="008632AF" w:rsidRDefault="00571DFF" w:rsidP="003212F1">
            <w:pPr>
              <w:pStyle w:val="movimento"/>
              <w:rPr>
                <w:color w:val="002060"/>
              </w:rPr>
            </w:pPr>
            <w:r w:rsidRPr="008632AF">
              <w:rPr>
                <w:color w:val="002060"/>
              </w:rPr>
              <w:t>MONTENOVO LORENZO</w:t>
            </w:r>
          </w:p>
        </w:tc>
        <w:tc>
          <w:tcPr>
            <w:tcW w:w="2200" w:type="dxa"/>
            <w:tcMar>
              <w:top w:w="20" w:type="dxa"/>
              <w:left w:w="20" w:type="dxa"/>
              <w:bottom w:w="20" w:type="dxa"/>
              <w:right w:w="20" w:type="dxa"/>
            </w:tcMar>
            <w:vAlign w:val="center"/>
            <w:hideMark/>
          </w:tcPr>
          <w:p w14:paraId="2310F65F" w14:textId="77777777" w:rsidR="00571DFF" w:rsidRPr="008632AF" w:rsidRDefault="00571DFF" w:rsidP="003212F1">
            <w:pPr>
              <w:pStyle w:val="movimento2"/>
              <w:rPr>
                <w:color w:val="002060"/>
              </w:rPr>
            </w:pPr>
            <w:r w:rsidRPr="008632AF">
              <w:rPr>
                <w:color w:val="002060"/>
              </w:rPr>
              <w:t xml:space="preserve">(FUTSAL RECANATI) </w:t>
            </w:r>
          </w:p>
        </w:tc>
      </w:tr>
      <w:tr w:rsidR="00571DFF" w:rsidRPr="008632AF" w14:paraId="63E57170" w14:textId="77777777" w:rsidTr="003212F1">
        <w:tc>
          <w:tcPr>
            <w:tcW w:w="2200" w:type="dxa"/>
            <w:tcMar>
              <w:top w:w="20" w:type="dxa"/>
              <w:left w:w="20" w:type="dxa"/>
              <w:bottom w:w="20" w:type="dxa"/>
              <w:right w:w="20" w:type="dxa"/>
            </w:tcMar>
            <w:vAlign w:val="center"/>
            <w:hideMark/>
          </w:tcPr>
          <w:p w14:paraId="0C0B7896" w14:textId="77777777" w:rsidR="00571DFF" w:rsidRPr="008632AF" w:rsidRDefault="00571DFF" w:rsidP="003212F1">
            <w:pPr>
              <w:pStyle w:val="movimento"/>
              <w:rPr>
                <w:color w:val="002060"/>
              </w:rPr>
            </w:pPr>
            <w:r w:rsidRPr="008632AF">
              <w:rPr>
                <w:color w:val="002060"/>
              </w:rPr>
              <w:t>PANTALONE STEFANO</w:t>
            </w:r>
          </w:p>
        </w:tc>
        <w:tc>
          <w:tcPr>
            <w:tcW w:w="2200" w:type="dxa"/>
            <w:tcMar>
              <w:top w:w="20" w:type="dxa"/>
              <w:left w:w="20" w:type="dxa"/>
              <w:bottom w:w="20" w:type="dxa"/>
              <w:right w:w="20" w:type="dxa"/>
            </w:tcMar>
            <w:vAlign w:val="center"/>
            <w:hideMark/>
          </w:tcPr>
          <w:p w14:paraId="2F1DCB4A" w14:textId="77777777" w:rsidR="00571DFF" w:rsidRPr="008632AF" w:rsidRDefault="00571DFF" w:rsidP="003212F1">
            <w:pPr>
              <w:pStyle w:val="movimento2"/>
              <w:rPr>
                <w:color w:val="002060"/>
              </w:rPr>
            </w:pPr>
            <w:r w:rsidRPr="008632AF">
              <w:rPr>
                <w:color w:val="002060"/>
              </w:rPr>
              <w:t xml:space="preserve">(FUTSAL RECANATI) </w:t>
            </w:r>
          </w:p>
        </w:tc>
        <w:tc>
          <w:tcPr>
            <w:tcW w:w="800" w:type="dxa"/>
            <w:tcMar>
              <w:top w:w="20" w:type="dxa"/>
              <w:left w:w="20" w:type="dxa"/>
              <w:bottom w:w="20" w:type="dxa"/>
              <w:right w:w="20" w:type="dxa"/>
            </w:tcMar>
            <w:vAlign w:val="center"/>
            <w:hideMark/>
          </w:tcPr>
          <w:p w14:paraId="250CA396"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0EC72D4" w14:textId="77777777" w:rsidR="00571DFF" w:rsidRPr="008632AF" w:rsidRDefault="00571DFF" w:rsidP="003212F1">
            <w:pPr>
              <w:pStyle w:val="movimento"/>
              <w:rPr>
                <w:color w:val="002060"/>
              </w:rPr>
            </w:pPr>
            <w:r w:rsidRPr="008632AF">
              <w:rPr>
                <w:color w:val="002060"/>
              </w:rPr>
              <w:t>SHQOPA XHOI</w:t>
            </w:r>
          </w:p>
        </w:tc>
        <w:tc>
          <w:tcPr>
            <w:tcW w:w="2200" w:type="dxa"/>
            <w:tcMar>
              <w:top w:w="20" w:type="dxa"/>
              <w:left w:w="20" w:type="dxa"/>
              <w:bottom w:w="20" w:type="dxa"/>
              <w:right w:w="20" w:type="dxa"/>
            </w:tcMar>
            <w:vAlign w:val="center"/>
            <w:hideMark/>
          </w:tcPr>
          <w:p w14:paraId="39FE17D7" w14:textId="77777777" w:rsidR="00571DFF" w:rsidRPr="008632AF" w:rsidRDefault="00571DFF" w:rsidP="003212F1">
            <w:pPr>
              <w:pStyle w:val="movimento2"/>
              <w:rPr>
                <w:color w:val="002060"/>
              </w:rPr>
            </w:pPr>
            <w:r w:rsidRPr="008632AF">
              <w:rPr>
                <w:color w:val="002060"/>
              </w:rPr>
              <w:t xml:space="preserve">(GNANO 04) </w:t>
            </w:r>
          </w:p>
        </w:tc>
      </w:tr>
      <w:tr w:rsidR="00571DFF" w:rsidRPr="008632AF" w14:paraId="255D516F" w14:textId="77777777" w:rsidTr="003212F1">
        <w:tc>
          <w:tcPr>
            <w:tcW w:w="2200" w:type="dxa"/>
            <w:tcMar>
              <w:top w:w="20" w:type="dxa"/>
              <w:left w:w="20" w:type="dxa"/>
              <w:bottom w:w="20" w:type="dxa"/>
              <w:right w:w="20" w:type="dxa"/>
            </w:tcMar>
            <w:vAlign w:val="center"/>
            <w:hideMark/>
          </w:tcPr>
          <w:p w14:paraId="743DC9D3" w14:textId="77777777" w:rsidR="00571DFF" w:rsidRPr="008632AF" w:rsidRDefault="00571DFF" w:rsidP="003212F1">
            <w:pPr>
              <w:pStyle w:val="movimento"/>
              <w:rPr>
                <w:color w:val="002060"/>
              </w:rPr>
            </w:pPr>
            <w:r w:rsidRPr="008632AF">
              <w:rPr>
                <w:color w:val="002060"/>
              </w:rPr>
              <w:t>IBRAHIMI DAVID</w:t>
            </w:r>
          </w:p>
        </w:tc>
        <w:tc>
          <w:tcPr>
            <w:tcW w:w="2200" w:type="dxa"/>
            <w:tcMar>
              <w:top w:w="20" w:type="dxa"/>
              <w:left w:w="20" w:type="dxa"/>
              <w:bottom w:w="20" w:type="dxa"/>
              <w:right w:w="20" w:type="dxa"/>
            </w:tcMar>
            <w:vAlign w:val="center"/>
            <w:hideMark/>
          </w:tcPr>
          <w:p w14:paraId="01749253" w14:textId="77777777" w:rsidR="00571DFF" w:rsidRPr="008632AF" w:rsidRDefault="00571DFF" w:rsidP="003212F1">
            <w:pPr>
              <w:pStyle w:val="movimento2"/>
              <w:rPr>
                <w:color w:val="002060"/>
              </w:rPr>
            </w:pPr>
            <w:r w:rsidRPr="008632AF">
              <w:rPr>
                <w:color w:val="002060"/>
              </w:rPr>
              <w:t xml:space="preserve">(MANTOVANI C5) </w:t>
            </w:r>
          </w:p>
        </w:tc>
        <w:tc>
          <w:tcPr>
            <w:tcW w:w="800" w:type="dxa"/>
            <w:tcMar>
              <w:top w:w="20" w:type="dxa"/>
              <w:left w:w="20" w:type="dxa"/>
              <w:bottom w:w="20" w:type="dxa"/>
              <w:right w:w="20" w:type="dxa"/>
            </w:tcMar>
            <w:vAlign w:val="center"/>
            <w:hideMark/>
          </w:tcPr>
          <w:p w14:paraId="701E389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26CF847" w14:textId="77777777" w:rsidR="00571DFF" w:rsidRPr="008632AF" w:rsidRDefault="00571DFF" w:rsidP="003212F1">
            <w:pPr>
              <w:pStyle w:val="movimento"/>
              <w:rPr>
                <w:color w:val="002060"/>
              </w:rPr>
            </w:pPr>
            <w:r w:rsidRPr="008632AF">
              <w:rPr>
                <w:color w:val="002060"/>
              </w:rPr>
              <w:t>MATTIOLI GIULIO</w:t>
            </w:r>
          </w:p>
        </w:tc>
        <w:tc>
          <w:tcPr>
            <w:tcW w:w="2200" w:type="dxa"/>
            <w:tcMar>
              <w:top w:w="20" w:type="dxa"/>
              <w:left w:w="20" w:type="dxa"/>
              <w:bottom w:w="20" w:type="dxa"/>
              <w:right w:w="20" w:type="dxa"/>
            </w:tcMar>
            <w:vAlign w:val="center"/>
            <w:hideMark/>
          </w:tcPr>
          <w:p w14:paraId="397DACDC" w14:textId="77777777" w:rsidR="00571DFF" w:rsidRPr="008632AF" w:rsidRDefault="00571DFF" w:rsidP="003212F1">
            <w:pPr>
              <w:pStyle w:val="movimento2"/>
              <w:rPr>
                <w:color w:val="002060"/>
              </w:rPr>
            </w:pPr>
            <w:r w:rsidRPr="008632AF">
              <w:rPr>
                <w:color w:val="002060"/>
              </w:rPr>
              <w:t xml:space="preserve">(PIANACCIO) </w:t>
            </w:r>
          </w:p>
        </w:tc>
      </w:tr>
      <w:tr w:rsidR="00571DFF" w:rsidRPr="008632AF" w14:paraId="68AC41BF" w14:textId="77777777" w:rsidTr="003212F1">
        <w:tc>
          <w:tcPr>
            <w:tcW w:w="2200" w:type="dxa"/>
            <w:tcMar>
              <w:top w:w="20" w:type="dxa"/>
              <w:left w:w="20" w:type="dxa"/>
              <w:bottom w:w="20" w:type="dxa"/>
              <w:right w:w="20" w:type="dxa"/>
            </w:tcMar>
            <w:vAlign w:val="center"/>
            <w:hideMark/>
          </w:tcPr>
          <w:p w14:paraId="0809DD2E" w14:textId="77777777" w:rsidR="00571DFF" w:rsidRPr="008632AF" w:rsidRDefault="00571DFF" w:rsidP="003212F1">
            <w:pPr>
              <w:pStyle w:val="movimento"/>
              <w:rPr>
                <w:color w:val="002060"/>
              </w:rPr>
            </w:pPr>
            <w:r w:rsidRPr="008632AF">
              <w:rPr>
                <w:color w:val="002060"/>
              </w:rPr>
              <w:t>BATTISTELLI GIANMARCO</w:t>
            </w:r>
          </w:p>
        </w:tc>
        <w:tc>
          <w:tcPr>
            <w:tcW w:w="2200" w:type="dxa"/>
            <w:tcMar>
              <w:top w:w="20" w:type="dxa"/>
              <w:left w:w="20" w:type="dxa"/>
              <w:bottom w:w="20" w:type="dxa"/>
              <w:right w:w="20" w:type="dxa"/>
            </w:tcMar>
            <w:vAlign w:val="center"/>
            <w:hideMark/>
          </w:tcPr>
          <w:p w14:paraId="7D76D69E" w14:textId="77777777" w:rsidR="00571DFF" w:rsidRPr="008632AF" w:rsidRDefault="00571DFF" w:rsidP="003212F1">
            <w:pPr>
              <w:pStyle w:val="movimento2"/>
              <w:rPr>
                <w:color w:val="002060"/>
              </w:rPr>
            </w:pPr>
            <w:r w:rsidRPr="008632AF">
              <w:rPr>
                <w:color w:val="002060"/>
              </w:rPr>
              <w:t xml:space="preserve">(POL.CAGLI SPORT ASSOCIATI) </w:t>
            </w:r>
          </w:p>
        </w:tc>
        <w:tc>
          <w:tcPr>
            <w:tcW w:w="800" w:type="dxa"/>
            <w:tcMar>
              <w:top w:w="20" w:type="dxa"/>
              <w:left w:w="20" w:type="dxa"/>
              <w:bottom w:w="20" w:type="dxa"/>
              <w:right w:w="20" w:type="dxa"/>
            </w:tcMar>
            <w:vAlign w:val="center"/>
            <w:hideMark/>
          </w:tcPr>
          <w:p w14:paraId="5314725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273790D" w14:textId="77777777" w:rsidR="00571DFF" w:rsidRPr="008632AF" w:rsidRDefault="00571DFF" w:rsidP="003212F1">
            <w:pPr>
              <w:pStyle w:val="movimento"/>
              <w:rPr>
                <w:color w:val="002060"/>
              </w:rPr>
            </w:pPr>
            <w:r w:rsidRPr="008632AF">
              <w:rPr>
                <w:color w:val="002060"/>
              </w:rPr>
              <w:t>TASSI GIAN MARCO</w:t>
            </w:r>
          </w:p>
        </w:tc>
        <w:tc>
          <w:tcPr>
            <w:tcW w:w="2200" w:type="dxa"/>
            <w:tcMar>
              <w:top w:w="20" w:type="dxa"/>
              <w:left w:w="20" w:type="dxa"/>
              <w:bottom w:w="20" w:type="dxa"/>
              <w:right w:w="20" w:type="dxa"/>
            </w:tcMar>
            <w:vAlign w:val="center"/>
            <w:hideMark/>
          </w:tcPr>
          <w:p w14:paraId="32F7D4D2" w14:textId="77777777" w:rsidR="00571DFF" w:rsidRPr="008632AF" w:rsidRDefault="00571DFF" w:rsidP="003212F1">
            <w:pPr>
              <w:pStyle w:val="movimento2"/>
              <w:rPr>
                <w:color w:val="002060"/>
              </w:rPr>
            </w:pPr>
            <w:r w:rsidRPr="008632AF">
              <w:rPr>
                <w:color w:val="002060"/>
              </w:rPr>
              <w:t xml:space="preserve">(POLISPORTIVA ROSSO BLU) </w:t>
            </w:r>
          </w:p>
        </w:tc>
      </w:tr>
      <w:tr w:rsidR="00571DFF" w:rsidRPr="008632AF" w14:paraId="2FBB1775" w14:textId="77777777" w:rsidTr="003212F1">
        <w:tc>
          <w:tcPr>
            <w:tcW w:w="2200" w:type="dxa"/>
            <w:tcMar>
              <w:top w:w="20" w:type="dxa"/>
              <w:left w:w="20" w:type="dxa"/>
              <w:bottom w:w="20" w:type="dxa"/>
              <w:right w:w="20" w:type="dxa"/>
            </w:tcMar>
            <w:vAlign w:val="center"/>
            <w:hideMark/>
          </w:tcPr>
          <w:p w14:paraId="336324D6" w14:textId="77777777" w:rsidR="00571DFF" w:rsidRPr="008632AF" w:rsidRDefault="00571DFF" w:rsidP="003212F1">
            <w:pPr>
              <w:pStyle w:val="movimento"/>
              <w:rPr>
                <w:color w:val="002060"/>
              </w:rPr>
            </w:pPr>
            <w:r w:rsidRPr="008632AF">
              <w:rPr>
                <w:color w:val="002060"/>
              </w:rPr>
              <w:t>BASILI FEDERICO</w:t>
            </w:r>
          </w:p>
        </w:tc>
        <w:tc>
          <w:tcPr>
            <w:tcW w:w="2200" w:type="dxa"/>
            <w:tcMar>
              <w:top w:w="20" w:type="dxa"/>
              <w:left w:w="20" w:type="dxa"/>
              <w:bottom w:w="20" w:type="dxa"/>
              <w:right w:w="20" w:type="dxa"/>
            </w:tcMar>
            <w:vAlign w:val="center"/>
            <w:hideMark/>
          </w:tcPr>
          <w:p w14:paraId="7D890785" w14:textId="77777777" w:rsidR="00571DFF" w:rsidRPr="008632AF" w:rsidRDefault="00571DFF" w:rsidP="003212F1">
            <w:pPr>
              <w:pStyle w:val="movimento2"/>
              <w:rPr>
                <w:color w:val="002060"/>
              </w:rPr>
            </w:pPr>
            <w:r w:rsidRPr="008632AF">
              <w:rPr>
                <w:color w:val="002060"/>
              </w:rPr>
              <w:t xml:space="preserve">(REAL SAN GIORGIO) </w:t>
            </w:r>
          </w:p>
        </w:tc>
        <w:tc>
          <w:tcPr>
            <w:tcW w:w="800" w:type="dxa"/>
            <w:tcMar>
              <w:top w:w="20" w:type="dxa"/>
              <w:left w:w="20" w:type="dxa"/>
              <w:bottom w:w="20" w:type="dxa"/>
              <w:right w:w="20" w:type="dxa"/>
            </w:tcMar>
            <w:vAlign w:val="center"/>
            <w:hideMark/>
          </w:tcPr>
          <w:p w14:paraId="0CF27B1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D691246" w14:textId="77777777" w:rsidR="00571DFF" w:rsidRPr="008632AF" w:rsidRDefault="00571DFF" w:rsidP="003212F1">
            <w:pPr>
              <w:pStyle w:val="movimento"/>
              <w:rPr>
                <w:color w:val="002060"/>
              </w:rPr>
            </w:pPr>
            <w:r w:rsidRPr="008632AF">
              <w:rPr>
                <w:color w:val="002060"/>
              </w:rPr>
              <w:t>TORRIANI NICCOLO</w:t>
            </w:r>
          </w:p>
        </w:tc>
        <w:tc>
          <w:tcPr>
            <w:tcW w:w="2200" w:type="dxa"/>
            <w:tcMar>
              <w:top w:w="20" w:type="dxa"/>
              <w:left w:w="20" w:type="dxa"/>
              <w:bottom w:w="20" w:type="dxa"/>
              <w:right w:w="20" w:type="dxa"/>
            </w:tcMar>
            <w:vAlign w:val="center"/>
            <w:hideMark/>
          </w:tcPr>
          <w:p w14:paraId="52EED701" w14:textId="77777777" w:rsidR="00571DFF" w:rsidRPr="008632AF" w:rsidRDefault="00571DFF" w:rsidP="003212F1">
            <w:pPr>
              <w:pStyle w:val="movimento2"/>
              <w:rPr>
                <w:color w:val="002060"/>
              </w:rPr>
            </w:pPr>
            <w:r w:rsidRPr="008632AF">
              <w:rPr>
                <w:color w:val="002060"/>
              </w:rPr>
              <w:t xml:space="preserve">(SAN BIAGIO) </w:t>
            </w:r>
          </w:p>
        </w:tc>
      </w:tr>
      <w:tr w:rsidR="00571DFF" w:rsidRPr="008632AF" w14:paraId="63296899" w14:textId="77777777" w:rsidTr="003212F1">
        <w:tc>
          <w:tcPr>
            <w:tcW w:w="2200" w:type="dxa"/>
            <w:tcMar>
              <w:top w:w="20" w:type="dxa"/>
              <w:left w:w="20" w:type="dxa"/>
              <w:bottom w:w="20" w:type="dxa"/>
              <w:right w:w="20" w:type="dxa"/>
            </w:tcMar>
            <w:vAlign w:val="center"/>
            <w:hideMark/>
          </w:tcPr>
          <w:p w14:paraId="377FB208" w14:textId="77777777" w:rsidR="00571DFF" w:rsidRPr="008632AF" w:rsidRDefault="00571DFF" w:rsidP="003212F1">
            <w:pPr>
              <w:pStyle w:val="movimento"/>
              <w:rPr>
                <w:color w:val="002060"/>
              </w:rPr>
            </w:pPr>
            <w:r w:rsidRPr="008632AF">
              <w:rPr>
                <w:color w:val="002060"/>
              </w:rPr>
              <w:t>CIAPPICI ANDREA</w:t>
            </w:r>
          </w:p>
        </w:tc>
        <w:tc>
          <w:tcPr>
            <w:tcW w:w="2200" w:type="dxa"/>
            <w:tcMar>
              <w:top w:w="20" w:type="dxa"/>
              <w:left w:w="20" w:type="dxa"/>
              <w:bottom w:w="20" w:type="dxa"/>
              <w:right w:w="20" w:type="dxa"/>
            </w:tcMar>
            <w:vAlign w:val="center"/>
            <w:hideMark/>
          </w:tcPr>
          <w:p w14:paraId="38DD9E2B" w14:textId="77777777" w:rsidR="00571DFF" w:rsidRPr="008632AF" w:rsidRDefault="00571DFF" w:rsidP="003212F1">
            <w:pPr>
              <w:pStyle w:val="movimento2"/>
              <w:rPr>
                <w:color w:val="002060"/>
              </w:rPr>
            </w:pPr>
            <w:r w:rsidRPr="008632AF">
              <w:rPr>
                <w:color w:val="002060"/>
              </w:rPr>
              <w:t xml:space="preserve">(VILLA CECCOLINI CALCIO) </w:t>
            </w:r>
          </w:p>
        </w:tc>
        <w:tc>
          <w:tcPr>
            <w:tcW w:w="800" w:type="dxa"/>
            <w:tcMar>
              <w:top w:w="20" w:type="dxa"/>
              <w:left w:w="20" w:type="dxa"/>
              <w:bottom w:w="20" w:type="dxa"/>
              <w:right w:w="20" w:type="dxa"/>
            </w:tcMar>
            <w:vAlign w:val="center"/>
            <w:hideMark/>
          </w:tcPr>
          <w:p w14:paraId="2909B97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51D5FB3"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2ED42D4" w14:textId="77777777" w:rsidR="00571DFF" w:rsidRPr="008632AF" w:rsidRDefault="00571DFF" w:rsidP="003212F1">
            <w:pPr>
              <w:pStyle w:val="movimento2"/>
              <w:rPr>
                <w:color w:val="002060"/>
              </w:rPr>
            </w:pPr>
            <w:r w:rsidRPr="008632AF">
              <w:rPr>
                <w:color w:val="002060"/>
              </w:rPr>
              <w:t> </w:t>
            </w:r>
          </w:p>
        </w:tc>
      </w:tr>
    </w:tbl>
    <w:p w14:paraId="469EAE85" w14:textId="77777777" w:rsidR="00571DFF" w:rsidRPr="008632AF" w:rsidRDefault="00571DFF" w:rsidP="00571DFF">
      <w:pPr>
        <w:pStyle w:val="titolo20"/>
        <w:rPr>
          <w:rFonts w:eastAsiaTheme="minorEastAsia"/>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23B660A" w14:textId="77777777" w:rsidTr="003212F1">
        <w:tc>
          <w:tcPr>
            <w:tcW w:w="2200" w:type="dxa"/>
            <w:tcMar>
              <w:top w:w="20" w:type="dxa"/>
              <w:left w:w="20" w:type="dxa"/>
              <w:bottom w:w="20" w:type="dxa"/>
              <w:right w:w="20" w:type="dxa"/>
            </w:tcMar>
            <w:vAlign w:val="center"/>
            <w:hideMark/>
          </w:tcPr>
          <w:p w14:paraId="5099F53D" w14:textId="77777777" w:rsidR="00571DFF" w:rsidRPr="008632AF" w:rsidRDefault="00571DFF" w:rsidP="003212F1">
            <w:pPr>
              <w:pStyle w:val="movimento"/>
              <w:rPr>
                <w:color w:val="002060"/>
              </w:rPr>
            </w:pPr>
            <w:r w:rsidRPr="008632AF">
              <w:rPr>
                <w:color w:val="002060"/>
              </w:rPr>
              <w:lastRenderedPageBreak/>
              <w:t>RIEGA PORTELLA BENJAMIN AURELI</w:t>
            </w:r>
          </w:p>
        </w:tc>
        <w:tc>
          <w:tcPr>
            <w:tcW w:w="2200" w:type="dxa"/>
            <w:tcMar>
              <w:top w:w="20" w:type="dxa"/>
              <w:left w:w="20" w:type="dxa"/>
              <w:bottom w:w="20" w:type="dxa"/>
              <w:right w:w="20" w:type="dxa"/>
            </w:tcMar>
            <w:vAlign w:val="center"/>
            <w:hideMark/>
          </w:tcPr>
          <w:p w14:paraId="3D620598" w14:textId="77777777" w:rsidR="00571DFF" w:rsidRPr="008632AF" w:rsidRDefault="00571DFF" w:rsidP="003212F1">
            <w:pPr>
              <w:pStyle w:val="movimento2"/>
              <w:rPr>
                <w:color w:val="002060"/>
              </w:rPr>
            </w:pPr>
            <w:r w:rsidRPr="008632AF">
              <w:rPr>
                <w:color w:val="002060"/>
              </w:rPr>
              <w:t xml:space="preserve">(ALMA JUVENTUS FANO) </w:t>
            </w:r>
          </w:p>
        </w:tc>
        <w:tc>
          <w:tcPr>
            <w:tcW w:w="800" w:type="dxa"/>
            <w:tcMar>
              <w:top w:w="20" w:type="dxa"/>
              <w:left w:w="20" w:type="dxa"/>
              <w:bottom w:w="20" w:type="dxa"/>
              <w:right w:w="20" w:type="dxa"/>
            </w:tcMar>
            <w:vAlign w:val="center"/>
            <w:hideMark/>
          </w:tcPr>
          <w:p w14:paraId="747D694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A3D2A41" w14:textId="77777777" w:rsidR="00571DFF" w:rsidRPr="008632AF" w:rsidRDefault="00571DFF" w:rsidP="003212F1">
            <w:pPr>
              <w:pStyle w:val="movimento"/>
              <w:rPr>
                <w:color w:val="002060"/>
              </w:rPr>
            </w:pPr>
            <w:r w:rsidRPr="008632AF">
              <w:rPr>
                <w:color w:val="002060"/>
              </w:rPr>
              <w:t>ACHOURI YASSINE</w:t>
            </w:r>
          </w:p>
        </w:tc>
        <w:tc>
          <w:tcPr>
            <w:tcW w:w="2200" w:type="dxa"/>
            <w:tcMar>
              <w:top w:w="20" w:type="dxa"/>
              <w:left w:w="20" w:type="dxa"/>
              <w:bottom w:w="20" w:type="dxa"/>
              <w:right w:w="20" w:type="dxa"/>
            </w:tcMar>
            <w:vAlign w:val="center"/>
            <w:hideMark/>
          </w:tcPr>
          <w:p w14:paraId="678AC884" w14:textId="77777777" w:rsidR="00571DFF" w:rsidRPr="008632AF" w:rsidRDefault="00571DFF" w:rsidP="003212F1">
            <w:pPr>
              <w:pStyle w:val="movimento2"/>
              <w:rPr>
                <w:color w:val="002060"/>
              </w:rPr>
            </w:pPr>
            <w:r w:rsidRPr="008632AF">
              <w:rPr>
                <w:color w:val="002060"/>
              </w:rPr>
              <w:t xml:space="preserve">(BORGOROSSO TOLENTINO) </w:t>
            </w:r>
          </w:p>
        </w:tc>
      </w:tr>
      <w:tr w:rsidR="00571DFF" w:rsidRPr="008632AF" w14:paraId="3B98274D" w14:textId="77777777" w:rsidTr="003212F1">
        <w:tc>
          <w:tcPr>
            <w:tcW w:w="2200" w:type="dxa"/>
            <w:tcMar>
              <w:top w:w="20" w:type="dxa"/>
              <w:left w:w="20" w:type="dxa"/>
              <w:bottom w:w="20" w:type="dxa"/>
              <w:right w:w="20" w:type="dxa"/>
            </w:tcMar>
            <w:vAlign w:val="center"/>
            <w:hideMark/>
          </w:tcPr>
          <w:p w14:paraId="4BC671A9" w14:textId="77777777" w:rsidR="00571DFF" w:rsidRPr="008632AF" w:rsidRDefault="00571DFF" w:rsidP="003212F1">
            <w:pPr>
              <w:pStyle w:val="movimento"/>
              <w:rPr>
                <w:color w:val="002060"/>
              </w:rPr>
            </w:pPr>
            <w:r w:rsidRPr="008632AF">
              <w:rPr>
                <w:color w:val="002060"/>
              </w:rPr>
              <w:t>FAVALE ANTONIO</w:t>
            </w:r>
          </w:p>
        </w:tc>
        <w:tc>
          <w:tcPr>
            <w:tcW w:w="2200" w:type="dxa"/>
            <w:tcMar>
              <w:top w:w="20" w:type="dxa"/>
              <w:left w:w="20" w:type="dxa"/>
              <w:bottom w:w="20" w:type="dxa"/>
              <w:right w:w="20" w:type="dxa"/>
            </w:tcMar>
            <w:vAlign w:val="center"/>
            <w:hideMark/>
          </w:tcPr>
          <w:p w14:paraId="17034D0B" w14:textId="77777777" w:rsidR="00571DFF" w:rsidRPr="008632AF" w:rsidRDefault="00571DFF" w:rsidP="003212F1">
            <w:pPr>
              <w:pStyle w:val="movimento2"/>
              <w:rPr>
                <w:color w:val="002060"/>
              </w:rPr>
            </w:pPr>
            <w:r w:rsidRPr="008632AF">
              <w:rPr>
                <w:color w:val="002060"/>
              </w:rPr>
              <w:t xml:space="preserve">(BORGOROSSO TOLENTINO) </w:t>
            </w:r>
          </w:p>
        </w:tc>
        <w:tc>
          <w:tcPr>
            <w:tcW w:w="800" w:type="dxa"/>
            <w:tcMar>
              <w:top w:w="20" w:type="dxa"/>
              <w:left w:w="20" w:type="dxa"/>
              <w:bottom w:w="20" w:type="dxa"/>
              <w:right w:w="20" w:type="dxa"/>
            </w:tcMar>
            <w:vAlign w:val="center"/>
            <w:hideMark/>
          </w:tcPr>
          <w:p w14:paraId="74AF610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729648B" w14:textId="77777777" w:rsidR="00571DFF" w:rsidRPr="008632AF" w:rsidRDefault="00571DFF" w:rsidP="003212F1">
            <w:pPr>
              <w:pStyle w:val="movimento"/>
              <w:rPr>
                <w:color w:val="002060"/>
              </w:rPr>
            </w:pPr>
            <w:r w:rsidRPr="008632AF">
              <w:rPr>
                <w:color w:val="002060"/>
              </w:rPr>
              <w:t>MARINOZZI ELIA</w:t>
            </w:r>
          </w:p>
        </w:tc>
        <w:tc>
          <w:tcPr>
            <w:tcW w:w="2200" w:type="dxa"/>
            <w:tcMar>
              <w:top w:w="20" w:type="dxa"/>
              <w:left w:w="20" w:type="dxa"/>
              <w:bottom w:w="20" w:type="dxa"/>
              <w:right w:w="20" w:type="dxa"/>
            </w:tcMar>
            <w:vAlign w:val="center"/>
            <w:hideMark/>
          </w:tcPr>
          <w:p w14:paraId="5A02E1AA" w14:textId="77777777" w:rsidR="00571DFF" w:rsidRPr="008632AF" w:rsidRDefault="00571DFF" w:rsidP="003212F1">
            <w:pPr>
              <w:pStyle w:val="movimento2"/>
              <w:rPr>
                <w:color w:val="002060"/>
              </w:rPr>
            </w:pPr>
            <w:r w:rsidRPr="008632AF">
              <w:rPr>
                <w:color w:val="002060"/>
              </w:rPr>
              <w:t xml:space="preserve">(FIGHT BULLS CORRIDONIA) </w:t>
            </w:r>
          </w:p>
        </w:tc>
      </w:tr>
      <w:tr w:rsidR="00571DFF" w:rsidRPr="008632AF" w14:paraId="443565FD" w14:textId="77777777" w:rsidTr="003212F1">
        <w:tc>
          <w:tcPr>
            <w:tcW w:w="2200" w:type="dxa"/>
            <w:tcMar>
              <w:top w:w="20" w:type="dxa"/>
              <w:left w:w="20" w:type="dxa"/>
              <w:bottom w:w="20" w:type="dxa"/>
              <w:right w:w="20" w:type="dxa"/>
            </w:tcMar>
            <w:vAlign w:val="center"/>
            <w:hideMark/>
          </w:tcPr>
          <w:p w14:paraId="57288811" w14:textId="77777777" w:rsidR="00571DFF" w:rsidRPr="008632AF" w:rsidRDefault="00571DFF" w:rsidP="003212F1">
            <w:pPr>
              <w:pStyle w:val="movimento"/>
              <w:rPr>
                <w:color w:val="002060"/>
              </w:rPr>
            </w:pPr>
            <w:r w:rsidRPr="008632AF">
              <w:rPr>
                <w:color w:val="002060"/>
              </w:rPr>
              <w:t>CAPITANELLI ALESSIO</w:t>
            </w:r>
          </w:p>
        </w:tc>
        <w:tc>
          <w:tcPr>
            <w:tcW w:w="2200" w:type="dxa"/>
            <w:tcMar>
              <w:top w:w="20" w:type="dxa"/>
              <w:left w:w="20" w:type="dxa"/>
              <w:bottom w:w="20" w:type="dxa"/>
              <w:right w:w="20" w:type="dxa"/>
            </w:tcMar>
            <w:vAlign w:val="center"/>
            <w:hideMark/>
          </w:tcPr>
          <w:p w14:paraId="48F8DEE0" w14:textId="77777777" w:rsidR="00571DFF" w:rsidRPr="008632AF" w:rsidRDefault="00571DFF" w:rsidP="003212F1">
            <w:pPr>
              <w:pStyle w:val="movimento2"/>
              <w:rPr>
                <w:color w:val="002060"/>
              </w:rPr>
            </w:pPr>
            <w:r w:rsidRPr="008632AF">
              <w:rPr>
                <w:color w:val="002060"/>
              </w:rPr>
              <w:t xml:space="preserve">(FUTSAL SAMBUCHETO) </w:t>
            </w:r>
          </w:p>
        </w:tc>
        <w:tc>
          <w:tcPr>
            <w:tcW w:w="800" w:type="dxa"/>
            <w:tcMar>
              <w:top w:w="20" w:type="dxa"/>
              <w:left w:w="20" w:type="dxa"/>
              <w:bottom w:w="20" w:type="dxa"/>
              <w:right w:w="20" w:type="dxa"/>
            </w:tcMar>
            <w:vAlign w:val="center"/>
            <w:hideMark/>
          </w:tcPr>
          <w:p w14:paraId="0E8B040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626536B" w14:textId="77777777" w:rsidR="00571DFF" w:rsidRPr="008632AF" w:rsidRDefault="00571DFF" w:rsidP="003212F1">
            <w:pPr>
              <w:pStyle w:val="movimento"/>
              <w:rPr>
                <w:color w:val="002060"/>
              </w:rPr>
            </w:pPr>
            <w:r w:rsidRPr="008632AF">
              <w:rPr>
                <w:color w:val="002060"/>
              </w:rPr>
              <w:t>TORRESI NICOLA</w:t>
            </w:r>
          </w:p>
        </w:tc>
        <w:tc>
          <w:tcPr>
            <w:tcW w:w="2200" w:type="dxa"/>
            <w:tcMar>
              <w:top w:w="20" w:type="dxa"/>
              <w:left w:w="20" w:type="dxa"/>
              <w:bottom w:w="20" w:type="dxa"/>
              <w:right w:w="20" w:type="dxa"/>
            </w:tcMar>
            <w:vAlign w:val="center"/>
            <w:hideMark/>
          </w:tcPr>
          <w:p w14:paraId="075ADF4E" w14:textId="77777777" w:rsidR="00571DFF" w:rsidRPr="008632AF" w:rsidRDefault="00571DFF" w:rsidP="003212F1">
            <w:pPr>
              <w:pStyle w:val="movimento2"/>
              <w:rPr>
                <w:color w:val="002060"/>
              </w:rPr>
            </w:pPr>
            <w:r w:rsidRPr="008632AF">
              <w:rPr>
                <w:color w:val="002060"/>
              </w:rPr>
              <w:t xml:space="preserve">(G.S.A. LE DUE PALME) </w:t>
            </w:r>
          </w:p>
        </w:tc>
      </w:tr>
      <w:tr w:rsidR="00571DFF" w:rsidRPr="008632AF" w14:paraId="18BED0DD" w14:textId="77777777" w:rsidTr="003212F1">
        <w:tc>
          <w:tcPr>
            <w:tcW w:w="2200" w:type="dxa"/>
            <w:tcMar>
              <w:top w:w="20" w:type="dxa"/>
              <w:left w:w="20" w:type="dxa"/>
              <w:bottom w:w="20" w:type="dxa"/>
              <w:right w:w="20" w:type="dxa"/>
            </w:tcMar>
            <w:vAlign w:val="center"/>
            <w:hideMark/>
          </w:tcPr>
          <w:p w14:paraId="4F966CA8" w14:textId="77777777" w:rsidR="00571DFF" w:rsidRPr="008632AF" w:rsidRDefault="00571DFF" w:rsidP="003212F1">
            <w:pPr>
              <w:pStyle w:val="movimento"/>
              <w:rPr>
                <w:color w:val="002060"/>
              </w:rPr>
            </w:pPr>
            <w:r w:rsidRPr="008632AF">
              <w:rPr>
                <w:color w:val="002060"/>
              </w:rPr>
              <w:t>CARNEVALI MARCO JUNIOR</w:t>
            </w:r>
          </w:p>
        </w:tc>
        <w:tc>
          <w:tcPr>
            <w:tcW w:w="2200" w:type="dxa"/>
            <w:tcMar>
              <w:top w:w="20" w:type="dxa"/>
              <w:left w:w="20" w:type="dxa"/>
              <w:bottom w:w="20" w:type="dxa"/>
              <w:right w:w="20" w:type="dxa"/>
            </w:tcMar>
            <w:vAlign w:val="center"/>
            <w:hideMark/>
          </w:tcPr>
          <w:p w14:paraId="58D34963" w14:textId="77777777" w:rsidR="00571DFF" w:rsidRPr="008632AF" w:rsidRDefault="00571DFF" w:rsidP="003212F1">
            <w:pPr>
              <w:pStyle w:val="movimento2"/>
              <w:rPr>
                <w:color w:val="002060"/>
              </w:rPr>
            </w:pPr>
            <w:r w:rsidRPr="008632AF">
              <w:rPr>
                <w:color w:val="002060"/>
              </w:rPr>
              <w:t xml:space="preserve">(OSIMO FIVE) </w:t>
            </w:r>
          </w:p>
        </w:tc>
        <w:tc>
          <w:tcPr>
            <w:tcW w:w="800" w:type="dxa"/>
            <w:tcMar>
              <w:top w:w="20" w:type="dxa"/>
              <w:left w:w="20" w:type="dxa"/>
              <w:bottom w:w="20" w:type="dxa"/>
              <w:right w:w="20" w:type="dxa"/>
            </w:tcMar>
            <w:vAlign w:val="center"/>
            <w:hideMark/>
          </w:tcPr>
          <w:p w14:paraId="3CB34B6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561AD74" w14:textId="77777777" w:rsidR="00571DFF" w:rsidRPr="008632AF" w:rsidRDefault="00571DFF" w:rsidP="003212F1">
            <w:pPr>
              <w:pStyle w:val="movimento"/>
              <w:rPr>
                <w:color w:val="002060"/>
              </w:rPr>
            </w:pPr>
            <w:r w:rsidRPr="008632AF">
              <w:rPr>
                <w:color w:val="002060"/>
              </w:rPr>
              <w:t>MBAMBU MBIKI</w:t>
            </w:r>
          </w:p>
        </w:tc>
        <w:tc>
          <w:tcPr>
            <w:tcW w:w="2200" w:type="dxa"/>
            <w:tcMar>
              <w:top w:w="20" w:type="dxa"/>
              <w:left w:w="20" w:type="dxa"/>
              <w:bottom w:w="20" w:type="dxa"/>
              <w:right w:w="20" w:type="dxa"/>
            </w:tcMar>
            <w:vAlign w:val="center"/>
            <w:hideMark/>
          </w:tcPr>
          <w:p w14:paraId="4F480398" w14:textId="77777777" w:rsidR="00571DFF" w:rsidRPr="008632AF" w:rsidRDefault="00571DFF" w:rsidP="003212F1">
            <w:pPr>
              <w:pStyle w:val="movimento2"/>
              <w:rPr>
                <w:color w:val="002060"/>
              </w:rPr>
            </w:pPr>
            <w:r w:rsidRPr="008632AF">
              <w:rPr>
                <w:color w:val="002060"/>
              </w:rPr>
              <w:t xml:space="preserve">(PAGLIARE) </w:t>
            </w:r>
          </w:p>
        </w:tc>
      </w:tr>
      <w:tr w:rsidR="00571DFF" w:rsidRPr="008632AF" w14:paraId="43A46494" w14:textId="77777777" w:rsidTr="003212F1">
        <w:tc>
          <w:tcPr>
            <w:tcW w:w="2200" w:type="dxa"/>
            <w:tcMar>
              <w:top w:w="20" w:type="dxa"/>
              <w:left w:w="20" w:type="dxa"/>
              <w:bottom w:w="20" w:type="dxa"/>
              <w:right w:w="20" w:type="dxa"/>
            </w:tcMar>
            <w:vAlign w:val="center"/>
            <w:hideMark/>
          </w:tcPr>
          <w:p w14:paraId="6B5F5E50" w14:textId="77777777" w:rsidR="00571DFF" w:rsidRPr="008632AF" w:rsidRDefault="00571DFF" w:rsidP="003212F1">
            <w:pPr>
              <w:pStyle w:val="movimento"/>
              <w:rPr>
                <w:color w:val="002060"/>
              </w:rPr>
            </w:pPr>
            <w:r w:rsidRPr="008632AF">
              <w:rPr>
                <w:color w:val="002060"/>
              </w:rPr>
              <w:t>CONTENTO MATTIA</w:t>
            </w:r>
          </w:p>
        </w:tc>
        <w:tc>
          <w:tcPr>
            <w:tcW w:w="2200" w:type="dxa"/>
            <w:tcMar>
              <w:top w:w="20" w:type="dxa"/>
              <w:left w:w="20" w:type="dxa"/>
              <w:bottom w:w="20" w:type="dxa"/>
              <w:right w:w="20" w:type="dxa"/>
            </w:tcMar>
            <w:vAlign w:val="center"/>
            <w:hideMark/>
          </w:tcPr>
          <w:p w14:paraId="44B20D76" w14:textId="77777777" w:rsidR="00571DFF" w:rsidRPr="008632AF" w:rsidRDefault="00571DFF" w:rsidP="003212F1">
            <w:pPr>
              <w:pStyle w:val="movimento2"/>
              <w:rPr>
                <w:color w:val="002060"/>
              </w:rPr>
            </w:pPr>
            <w:r w:rsidRPr="008632AF">
              <w:rPr>
                <w:color w:val="002060"/>
              </w:rPr>
              <w:t xml:space="preserve">(SAN BIAGIO) </w:t>
            </w:r>
          </w:p>
        </w:tc>
        <w:tc>
          <w:tcPr>
            <w:tcW w:w="800" w:type="dxa"/>
            <w:tcMar>
              <w:top w:w="20" w:type="dxa"/>
              <w:left w:w="20" w:type="dxa"/>
              <w:bottom w:w="20" w:type="dxa"/>
              <w:right w:w="20" w:type="dxa"/>
            </w:tcMar>
            <w:vAlign w:val="center"/>
            <w:hideMark/>
          </w:tcPr>
          <w:p w14:paraId="7DBB3F0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36D1316" w14:textId="77777777" w:rsidR="00571DFF" w:rsidRPr="008632AF" w:rsidRDefault="00571DFF" w:rsidP="003212F1">
            <w:pPr>
              <w:pStyle w:val="movimento"/>
              <w:rPr>
                <w:color w:val="002060"/>
              </w:rPr>
            </w:pPr>
            <w:r w:rsidRPr="008632AF">
              <w:rPr>
                <w:color w:val="002060"/>
              </w:rPr>
              <w:t>BROCCHI YURI</w:t>
            </w:r>
          </w:p>
        </w:tc>
        <w:tc>
          <w:tcPr>
            <w:tcW w:w="2200" w:type="dxa"/>
            <w:tcMar>
              <w:top w:w="20" w:type="dxa"/>
              <w:left w:w="20" w:type="dxa"/>
              <w:bottom w:w="20" w:type="dxa"/>
              <w:right w:w="20" w:type="dxa"/>
            </w:tcMar>
            <w:vAlign w:val="center"/>
            <w:hideMark/>
          </w:tcPr>
          <w:p w14:paraId="5A81E112" w14:textId="77777777" w:rsidR="00571DFF" w:rsidRPr="008632AF" w:rsidRDefault="00571DFF" w:rsidP="003212F1">
            <w:pPr>
              <w:pStyle w:val="movimento2"/>
              <w:rPr>
                <w:color w:val="002060"/>
              </w:rPr>
            </w:pPr>
            <w:r w:rsidRPr="008632AF">
              <w:rPr>
                <w:color w:val="002060"/>
              </w:rPr>
              <w:t>(</w:t>
            </w:r>
            <w:proofErr w:type="gramStart"/>
            <w:r w:rsidRPr="008632AF">
              <w:rPr>
                <w:color w:val="002060"/>
              </w:rPr>
              <w:t>U.MANDOLESI</w:t>
            </w:r>
            <w:proofErr w:type="gramEnd"/>
            <w:r w:rsidRPr="008632AF">
              <w:rPr>
                <w:color w:val="002060"/>
              </w:rPr>
              <w:t xml:space="preserve">) </w:t>
            </w:r>
          </w:p>
        </w:tc>
      </w:tr>
    </w:tbl>
    <w:p w14:paraId="14B350F8"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41C95473" w14:textId="77777777" w:rsidTr="003212F1">
        <w:tc>
          <w:tcPr>
            <w:tcW w:w="2200" w:type="dxa"/>
            <w:tcMar>
              <w:top w:w="20" w:type="dxa"/>
              <w:left w:w="20" w:type="dxa"/>
              <w:bottom w:w="20" w:type="dxa"/>
              <w:right w:w="20" w:type="dxa"/>
            </w:tcMar>
            <w:vAlign w:val="center"/>
            <w:hideMark/>
          </w:tcPr>
          <w:p w14:paraId="3E35ED58" w14:textId="77777777" w:rsidR="00571DFF" w:rsidRPr="008632AF" w:rsidRDefault="00571DFF" w:rsidP="003212F1">
            <w:pPr>
              <w:pStyle w:val="movimento"/>
              <w:rPr>
                <w:color w:val="002060"/>
              </w:rPr>
            </w:pPr>
            <w:r w:rsidRPr="008632AF">
              <w:rPr>
                <w:color w:val="002060"/>
              </w:rPr>
              <w:t>PERUCCI DANIELE</w:t>
            </w:r>
          </w:p>
        </w:tc>
        <w:tc>
          <w:tcPr>
            <w:tcW w:w="2200" w:type="dxa"/>
            <w:tcMar>
              <w:top w:w="20" w:type="dxa"/>
              <w:left w:w="20" w:type="dxa"/>
              <w:bottom w:w="20" w:type="dxa"/>
              <w:right w:w="20" w:type="dxa"/>
            </w:tcMar>
            <w:vAlign w:val="center"/>
            <w:hideMark/>
          </w:tcPr>
          <w:p w14:paraId="35DF2C1A" w14:textId="77777777" w:rsidR="00571DFF" w:rsidRPr="008632AF" w:rsidRDefault="00571DFF" w:rsidP="003212F1">
            <w:pPr>
              <w:pStyle w:val="movimento2"/>
              <w:rPr>
                <w:color w:val="002060"/>
              </w:rPr>
            </w:pPr>
            <w:r w:rsidRPr="008632AF">
              <w:rPr>
                <w:color w:val="002060"/>
              </w:rPr>
              <w:t xml:space="preserve">(BORGOROSSO TOLENTINO) </w:t>
            </w:r>
          </w:p>
        </w:tc>
        <w:tc>
          <w:tcPr>
            <w:tcW w:w="800" w:type="dxa"/>
            <w:tcMar>
              <w:top w:w="20" w:type="dxa"/>
              <w:left w:w="20" w:type="dxa"/>
              <w:bottom w:w="20" w:type="dxa"/>
              <w:right w:w="20" w:type="dxa"/>
            </w:tcMar>
            <w:vAlign w:val="center"/>
            <w:hideMark/>
          </w:tcPr>
          <w:p w14:paraId="4DABA0D6"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C45FED8" w14:textId="77777777" w:rsidR="00571DFF" w:rsidRPr="008632AF" w:rsidRDefault="00571DFF" w:rsidP="003212F1">
            <w:pPr>
              <w:pStyle w:val="movimento"/>
              <w:rPr>
                <w:color w:val="002060"/>
              </w:rPr>
            </w:pPr>
            <w:r w:rsidRPr="008632AF">
              <w:rPr>
                <w:color w:val="002060"/>
              </w:rPr>
              <w:t>TERRA PIETRO MARIA</w:t>
            </w:r>
          </w:p>
        </w:tc>
        <w:tc>
          <w:tcPr>
            <w:tcW w:w="2200" w:type="dxa"/>
            <w:tcMar>
              <w:top w:w="20" w:type="dxa"/>
              <w:left w:w="20" w:type="dxa"/>
              <w:bottom w:w="20" w:type="dxa"/>
              <w:right w:w="20" w:type="dxa"/>
            </w:tcMar>
            <w:vAlign w:val="center"/>
            <w:hideMark/>
          </w:tcPr>
          <w:p w14:paraId="344E7ACA" w14:textId="77777777" w:rsidR="00571DFF" w:rsidRPr="008632AF" w:rsidRDefault="00571DFF" w:rsidP="003212F1">
            <w:pPr>
              <w:pStyle w:val="movimento2"/>
              <w:rPr>
                <w:color w:val="002060"/>
              </w:rPr>
            </w:pPr>
            <w:r w:rsidRPr="008632AF">
              <w:rPr>
                <w:color w:val="002060"/>
              </w:rPr>
              <w:t xml:space="preserve">(CALCETTO NUMANA) </w:t>
            </w:r>
          </w:p>
        </w:tc>
      </w:tr>
      <w:tr w:rsidR="00571DFF" w:rsidRPr="008632AF" w14:paraId="63FA2B80" w14:textId="77777777" w:rsidTr="003212F1">
        <w:tc>
          <w:tcPr>
            <w:tcW w:w="2200" w:type="dxa"/>
            <w:tcMar>
              <w:top w:w="20" w:type="dxa"/>
              <w:left w:w="20" w:type="dxa"/>
              <w:bottom w:w="20" w:type="dxa"/>
              <w:right w:w="20" w:type="dxa"/>
            </w:tcMar>
            <w:vAlign w:val="center"/>
            <w:hideMark/>
          </w:tcPr>
          <w:p w14:paraId="63B99B0A" w14:textId="77777777" w:rsidR="00571DFF" w:rsidRPr="008632AF" w:rsidRDefault="00571DFF" w:rsidP="003212F1">
            <w:pPr>
              <w:pStyle w:val="movimento"/>
              <w:rPr>
                <w:color w:val="002060"/>
              </w:rPr>
            </w:pPr>
            <w:r w:rsidRPr="008632AF">
              <w:rPr>
                <w:color w:val="002060"/>
              </w:rPr>
              <w:t>PARENTI LUCA</w:t>
            </w:r>
          </w:p>
        </w:tc>
        <w:tc>
          <w:tcPr>
            <w:tcW w:w="2200" w:type="dxa"/>
            <w:tcMar>
              <w:top w:w="20" w:type="dxa"/>
              <w:left w:w="20" w:type="dxa"/>
              <w:bottom w:w="20" w:type="dxa"/>
              <w:right w:w="20" w:type="dxa"/>
            </w:tcMar>
            <w:vAlign w:val="center"/>
            <w:hideMark/>
          </w:tcPr>
          <w:p w14:paraId="627DB19C" w14:textId="77777777" w:rsidR="00571DFF" w:rsidRPr="008632AF" w:rsidRDefault="00571DFF" w:rsidP="003212F1">
            <w:pPr>
              <w:pStyle w:val="movimento2"/>
              <w:rPr>
                <w:color w:val="002060"/>
              </w:rPr>
            </w:pPr>
            <w:r w:rsidRPr="008632AF">
              <w:rPr>
                <w:color w:val="002060"/>
              </w:rPr>
              <w:t xml:space="preserve">(CSI STELLA A.S.D.) </w:t>
            </w:r>
          </w:p>
        </w:tc>
        <w:tc>
          <w:tcPr>
            <w:tcW w:w="800" w:type="dxa"/>
            <w:tcMar>
              <w:top w:w="20" w:type="dxa"/>
              <w:left w:w="20" w:type="dxa"/>
              <w:bottom w:w="20" w:type="dxa"/>
              <w:right w:w="20" w:type="dxa"/>
            </w:tcMar>
            <w:vAlign w:val="center"/>
            <w:hideMark/>
          </w:tcPr>
          <w:p w14:paraId="0B13ABD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CB49F8B" w14:textId="77777777" w:rsidR="00571DFF" w:rsidRPr="008632AF" w:rsidRDefault="00571DFF" w:rsidP="003212F1">
            <w:pPr>
              <w:pStyle w:val="movimento"/>
              <w:rPr>
                <w:color w:val="002060"/>
              </w:rPr>
            </w:pPr>
            <w:r w:rsidRPr="008632AF">
              <w:rPr>
                <w:color w:val="002060"/>
              </w:rPr>
              <w:t>CENTONZE MICHELE</w:t>
            </w:r>
          </w:p>
        </w:tc>
        <w:tc>
          <w:tcPr>
            <w:tcW w:w="2200" w:type="dxa"/>
            <w:tcMar>
              <w:top w:w="20" w:type="dxa"/>
              <w:left w:w="20" w:type="dxa"/>
              <w:bottom w:w="20" w:type="dxa"/>
              <w:right w:w="20" w:type="dxa"/>
            </w:tcMar>
            <w:vAlign w:val="center"/>
            <w:hideMark/>
          </w:tcPr>
          <w:p w14:paraId="085946B4" w14:textId="77777777" w:rsidR="00571DFF" w:rsidRPr="008632AF" w:rsidRDefault="00571DFF" w:rsidP="003212F1">
            <w:pPr>
              <w:pStyle w:val="movimento2"/>
              <w:rPr>
                <w:color w:val="002060"/>
              </w:rPr>
            </w:pPr>
            <w:r w:rsidRPr="008632AF">
              <w:rPr>
                <w:color w:val="002060"/>
              </w:rPr>
              <w:t xml:space="preserve">(DINAMIS 1990) </w:t>
            </w:r>
          </w:p>
        </w:tc>
      </w:tr>
      <w:tr w:rsidR="00571DFF" w:rsidRPr="008632AF" w14:paraId="1AF57E00" w14:textId="77777777" w:rsidTr="003212F1">
        <w:tc>
          <w:tcPr>
            <w:tcW w:w="2200" w:type="dxa"/>
            <w:tcMar>
              <w:top w:w="20" w:type="dxa"/>
              <w:left w:w="20" w:type="dxa"/>
              <w:bottom w:w="20" w:type="dxa"/>
              <w:right w:w="20" w:type="dxa"/>
            </w:tcMar>
            <w:vAlign w:val="center"/>
            <w:hideMark/>
          </w:tcPr>
          <w:p w14:paraId="0F63AB9D" w14:textId="77777777" w:rsidR="00571DFF" w:rsidRPr="008632AF" w:rsidRDefault="00571DFF" w:rsidP="003212F1">
            <w:pPr>
              <w:pStyle w:val="movimento"/>
              <w:rPr>
                <w:color w:val="002060"/>
              </w:rPr>
            </w:pPr>
            <w:r w:rsidRPr="008632AF">
              <w:rPr>
                <w:color w:val="002060"/>
              </w:rPr>
              <w:t>CONCETTI SAVERIO</w:t>
            </w:r>
          </w:p>
        </w:tc>
        <w:tc>
          <w:tcPr>
            <w:tcW w:w="2200" w:type="dxa"/>
            <w:tcMar>
              <w:top w:w="20" w:type="dxa"/>
              <w:left w:w="20" w:type="dxa"/>
              <w:bottom w:w="20" w:type="dxa"/>
              <w:right w:w="20" w:type="dxa"/>
            </w:tcMar>
            <w:vAlign w:val="center"/>
            <w:hideMark/>
          </w:tcPr>
          <w:p w14:paraId="7DBB5EE7" w14:textId="77777777" w:rsidR="00571DFF" w:rsidRPr="008632AF" w:rsidRDefault="00571DFF" w:rsidP="003212F1">
            <w:pPr>
              <w:pStyle w:val="movimento2"/>
              <w:rPr>
                <w:color w:val="002060"/>
              </w:rPr>
            </w:pPr>
            <w:r w:rsidRPr="008632AF">
              <w:rPr>
                <w:color w:val="002060"/>
              </w:rPr>
              <w:t>(</w:t>
            </w:r>
            <w:proofErr w:type="gramStart"/>
            <w:r w:rsidRPr="008632AF">
              <w:rPr>
                <w:color w:val="002060"/>
              </w:rPr>
              <w:t>U.MANDOLESI</w:t>
            </w:r>
            <w:proofErr w:type="gramEnd"/>
            <w:r w:rsidRPr="008632AF">
              <w:rPr>
                <w:color w:val="002060"/>
              </w:rPr>
              <w:t xml:space="preserve">) </w:t>
            </w:r>
          </w:p>
        </w:tc>
        <w:tc>
          <w:tcPr>
            <w:tcW w:w="800" w:type="dxa"/>
            <w:tcMar>
              <w:top w:w="20" w:type="dxa"/>
              <w:left w:w="20" w:type="dxa"/>
              <w:bottom w:w="20" w:type="dxa"/>
              <w:right w:w="20" w:type="dxa"/>
            </w:tcMar>
            <w:vAlign w:val="center"/>
            <w:hideMark/>
          </w:tcPr>
          <w:p w14:paraId="1834BEF4"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A8E5402" w14:textId="77777777" w:rsidR="00571DFF" w:rsidRPr="008632AF" w:rsidRDefault="00571DFF" w:rsidP="003212F1">
            <w:pPr>
              <w:pStyle w:val="movimento"/>
              <w:rPr>
                <w:color w:val="002060"/>
              </w:rPr>
            </w:pPr>
            <w:r w:rsidRPr="008632AF">
              <w:rPr>
                <w:color w:val="002060"/>
              </w:rPr>
              <w:t>DIOTALLEVI DAVIDE</w:t>
            </w:r>
          </w:p>
        </w:tc>
        <w:tc>
          <w:tcPr>
            <w:tcW w:w="2200" w:type="dxa"/>
            <w:tcMar>
              <w:top w:w="20" w:type="dxa"/>
              <w:left w:w="20" w:type="dxa"/>
              <w:bottom w:w="20" w:type="dxa"/>
              <w:right w:w="20" w:type="dxa"/>
            </w:tcMar>
            <w:vAlign w:val="center"/>
            <w:hideMark/>
          </w:tcPr>
          <w:p w14:paraId="0139A181" w14:textId="77777777" w:rsidR="00571DFF" w:rsidRPr="008632AF" w:rsidRDefault="00571DFF" w:rsidP="003212F1">
            <w:pPr>
              <w:pStyle w:val="movimento2"/>
              <w:rPr>
                <w:color w:val="002060"/>
              </w:rPr>
            </w:pPr>
            <w:r w:rsidRPr="008632AF">
              <w:rPr>
                <w:color w:val="002060"/>
              </w:rPr>
              <w:t xml:space="preserve">(VERBENA C5 ANCONA) </w:t>
            </w:r>
          </w:p>
        </w:tc>
      </w:tr>
    </w:tbl>
    <w:p w14:paraId="56EF78F4" w14:textId="77777777" w:rsidR="00571DFF" w:rsidRPr="008632AF" w:rsidRDefault="00571DFF" w:rsidP="00571DFF">
      <w:pPr>
        <w:pStyle w:val="titolo10"/>
        <w:rPr>
          <w:rFonts w:eastAsiaTheme="minorEastAsia"/>
          <w:color w:val="002060"/>
        </w:rPr>
      </w:pPr>
      <w:r w:rsidRPr="008632AF">
        <w:rPr>
          <w:color w:val="002060"/>
        </w:rPr>
        <w:t xml:space="preserve">GARE DEL 10/ 1/2026 </w:t>
      </w:r>
    </w:p>
    <w:p w14:paraId="3BFFFB66" w14:textId="77777777" w:rsidR="00571DFF" w:rsidRPr="008632AF" w:rsidRDefault="00571DFF" w:rsidP="00571DFF">
      <w:pPr>
        <w:pStyle w:val="titolo7a"/>
        <w:rPr>
          <w:color w:val="002060"/>
        </w:rPr>
      </w:pPr>
      <w:r w:rsidRPr="008632AF">
        <w:rPr>
          <w:color w:val="002060"/>
        </w:rPr>
        <w:t xml:space="preserve">PROVVEDIMENTI DISCIPLINARI </w:t>
      </w:r>
    </w:p>
    <w:p w14:paraId="665C569D"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7F73A7B6" w14:textId="77777777" w:rsidR="00571DFF" w:rsidRPr="008632AF" w:rsidRDefault="00571DFF" w:rsidP="00571DFF">
      <w:pPr>
        <w:pStyle w:val="titolo30"/>
        <w:rPr>
          <w:color w:val="002060"/>
        </w:rPr>
      </w:pPr>
      <w:r w:rsidRPr="008632AF">
        <w:rPr>
          <w:color w:val="002060"/>
        </w:rPr>
        <w:t xml:space="preserve">DIRIGENTI </w:t>
      </w:r>
    </w:p>
    <w:p w14:paraId="12F5F9CA" w14:textId="77777777" w:rsidR="00571DFF" w:rsidRPr="008632AF" w:rsidRDefault="00571DFF" w:rsidP="00571DFF">
      <w:pPr>
        <w:pStyle w:val="titolo20"/>
        <w:rPr>
          <w:color w:val="002060"/>
        </w:rPr>
      </w:pPr>
      <w:r w:rsidRPr="008632AF">
        <w:rPr>
          <w:color w:val="002060"/>
        </w:rPr>
        <w:t xml:space="preserve">INIBIZIONE A TEMPO OPPURE SQUALIFICA A GARE: FINO AL 28/ 1/2026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04E5890A" w14:textId="77777777" w:rsidTr="003212F1">
        <w:tc>
          <w:tcPr>
            <w:tcW w:w="2200" w:type="dxa"/>
            <w:tcMar>
              <w:top w:w="20" w:type="dxa"/>
              <w:left w:w="20" w:type="dxa"/>
              <w:bottom w:w="20" w:type="dxa"/>
              <w:right w:w="20" w:type="dxa"/>
            </w:tcMar>
            <w:vAlign w:val="center"/>
            <w:hideMark/>
          </w:tcPr>
          <w:p w14:paraId="017C79DA" w14:textId="77777777" w:rsidR="00571DFF" w:rsidRPr="008632AF" w:rsidRDefault="00571DFF" w:rsidP="003212F1">
            <w:pPr>
              <w:pStyle w:val="movimento"/>
              <w:rPr>
                <w:color w:val="002060"/>
              </w:rPr>
            </w:pPr>
            <w:r w:rsidRPr="008632AF">
              <w:rPr>
                <w:color w:val="002060"/>
              </w:rPr>
              <w:t>SABATINELLI MARCO</w:t>
            </w:r>
          </w:p>
        </w:tc>
        <w:tc>
          <w:tcPr>
            <w:tcW w:w="2200" w:type="dxa"/>
            <w:tcMar>
              <w:top w:w="20" w:type="dxa"/>
              <w:left w:w="20" w:type="dxa"/>
              <w:bottom w:w="20" w:type="dxa"/>
              <w:right w:w="20" w:type="dxa"/>
            </w:tcMar>
            <w:vAlign w:val="center"/>
            <w:hideMark/>
          </w:tcPr>
          <w:p w14:paraId="1F5B4DE7" w14:textId="77777777" w:rsidR="00571DFF" w:rsidRPr="008632AF" w:rsidRDefault="00571DFF" w:rsidP="003212F1">
            <w:pPr>
              <w:pStyle w:val="movimento2"/>
              <w:rPr>
                <w:color w:val="002060"/>
              </w:rPr>
            </w:pPr>
            <w:r w:rsidRPr="008632AF">
              <w:rPr>
                <w:color w:val="002060"/>
              </w:rPr>
              <w:t xml:space="preserve">(FUTSAL CASTELRAIMONDO) </w:t>
            </w:r>
          </w:p>
        </w:tc>
        <w:tc>
          <w:tcPr>
            <w:tcW w:w="800" w:type="dxa"/>
            <w:tcMar>
              <w:top w:w="20" w:type="dxa"/>
              <w:left w:w="20" w:type="dxa"/>
              <w:bottom w:w="20" w:type="dxa"/>
              <w:right w:w="20" w:type="dxa"/>
            </w:tcMar>
            <w:vAlign w:val="center"/>
            <w:hideMark/>
          </w:tcPr>
          <w:p w14:paraId="0CC8691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F756CD6"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6DD5A7E" w14:textId="77777777" w:rsidR="00571DFF" w:rsidRPr="008632AF" w:rsidRDefault="00571DFF" w:rsidP="003212F1">
            <w:pPr>
              <w:pStyle w:val="movimento2"/>
              <w:rPr>
                <w:color w:val="002060"/>
              </w:rPr>
            </w:pPr>
            <w:r w:rsidRPr="008632AF">
              <w:rPr>
                <w:color w:val="002060"/>
              </w:rPr>
              <w:t> </w:t>
            </w:r>
          </w:p>
        </w:tc>
      </w:tr>
    </w:tbl>
    <w:p w14:paraId="74C7025F" w14:textId="77777777" w:rsidR="00571DFF" w:rsidRPr="008632AF" w:rsidRDefault="00571DFF" w:rsidP="00571DFF">
      <w:pPr>
        <w:pStyle w:val="diffida"/>
        <w:spacing w:before="80" w:beforeAutospacing="0" w:after="40" w:afterAutospacing="0"/>
        <w:jc w:val="left"/>
        <w:rPr>
          <w:rFonts w:eastAsiaTheme="minorEastAsia"/>
          <w:color w:val="002060"/>
        </w:rPr>
      </w:pPr>
      <w:r w:rsidRPr="008632AF">
        <w:rPr>
          <w:color w:val="002060"/>
        </w:rPr>
        <w:t xml:space="preserve">Per uso di linguaggio offensivo. Allontanato. </w:t>
      </w:r>
    </w:p>
    <w:p w14:paraId="11B2EA21" w14:textId="77777777" w:rsidR="00571DFF" w:rsidRPr="008632AF" w:rsidRDefault="00571DFF" w:rsidP="00571DFF">
      <w:pPr>
        <w:pStyle w:val="titolo20"/>
        <w:rPr>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29CF913" w14:textId="77777777" w:rsidTr="003212F1">
        <w:tc>
          <w:tcPr>
            <w:tcW w:w="2200" w:type="dxa"/>
            <w:tcMar>
              <w:top w:w="20" w:type="dxa"/>
              <w:left w:w="20" w:type="dxa"/>
              <w:bottom w:w="20" w:type="dxa"/>
              <w:right w:w="20" w:type="dxa"/>
            </w:tcMar>
            <w:vAlign w:val="center"/>
            <w:hideMark/>
          </w:tcPr>
          <w:p w14:paraId="17CCB1F5" w14:textId="77777777" w:rsidR="00571DFF" w:rsidRPr="008632AF" w:rsidRDefault="00571DFF" w:rsidP="003212F1">
            <w:pPr>
              <w:pStyle w:val="movimento"/>
              <w:rPr>
                <w:color w:val="002060"/>
              </w:rPr>
            </w:pPr>
            <w:r w:rsidRPr="008632AF">
              <w:rPr>
                <w:color w:val="002060"/>
              </w:rPr>
              <w:t>CHESI MAURIZIO</w:t>
            </w:r>
          </w:p>
        </w:tc>
        <w:tc>
          <w:tcPr>
            <w:tcW w:w="2200" w:type="dxa"/>
            <w:tcMar>
              <w:top w:w="20" w:type="dxa"/>
              <w:left w:w="20" w:type="dxa"/>
              <w:bottom w:w="20" w:type="dxa"/>
              <w:right w:w="20" w:type="dxa"/>
            </w:tcMar>
            <w:vAlign w:val="center"/>
            <w:hideMark/>
          </w:tcPr>
          <w:p w14:paraId="22D3BFCC" w14:textId="77777777" w:rsidR="00571DFF" w:rsidRPr="008632AF" w:rsidRDefault="00571DFF" w:rsidP="003212F1">
            <w:pPr>
              <w:pStyle w:val="movimento2"/>
              <w:rPr>
                <w:color w:val="002060"/>
              </w:rPr>
            </w:pPr>
            <w:r w:rsidRPr="008632AF">
              <w:rPr>
                <w:color w:val="002060"/>
              </w:rPr>
              <w:t xml:space="preserve">(FUTSAL VIRE GEOSISTEM ASD) </w:t>
            </w:r>
          </w:p>
        </w:tc>
        <w:tc>
          <w:tcPr>
            <w:tcW w:w="800" w:type="dxa"/>
            <w:tcMar>
              <w:top w:w="20" w:type="dxa"/>
              <w:left w:w="20" w:type="dxa"/>
              <w:bottom w:w="20" w:type="dxa"/>
              <w:right w:w="20" w:type="dxa"/>
            </w:tcMar>
            <w:vAlign w:val="center"/>
            <w:hideMark/>
          </w:tcPr>
          <w:p w14:paraId="3071CD0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8D2555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81FAF82" w14:textId="77777777" w:rsidR="00571DFF" w:rsidRPr="008632AF" w:rsidRDefault="00571DFF" w:rsidP="003212F1">
            <w:pPr>
              <w:pStyle w:val="movimento2"/>
              <w:rPr>
                <w:color w:val="002060"/>
              </w:rPr>
            </w:pPr>
            <w:r w:rsidRPr="008632AF">
              <w:rPr>
                <w:color w:val="002060"/>
              </w:rPr>
              <w:t> </w:t>
            </w:r>
          </w:p>
        </w:tc>
      </w:tr>
    </w:tbl>
    <w:p w14:paraId="6B0C287D" w14:textId="77777777" w:rsidR="00571DFF" w:rsidRPr="008632AF" w:rsidRDefault="00571DFF" w:rsidP="00571DFF">
      <w:pPr>
        <w:pStyle w:val="titolo30"/>
        <w:rPr>
          <w:rFonts w:eastAsiaTheme="minorEastAsia"/>
          <w:color w:val="002060"/>
        </w:rPr>
      </w:pPr>
      <w:r w:rsidRPr="008632AF">
        <w:rPr>
          <w:color w:val="002060"/>
        </w:rPr>
        <w:t xml:space="preserve">ALLENATORI </w:t>
      </w:r>
    </w:p>
    <w:p w14:paraId="4C7A3467" w14:textId="77777777" w:rsidR="00571DFF" w:rsidRPr="008632AF" w:rsidRDefault="00571DFF" w:rsidP="00571DFF">
      <w:pPr>
        <w:pStyle w:val="titolo20"/>
        <w:rPr>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1DCFD34D" w14:textId="77777777" w:rsidTr="003212F1">
        <w:tc>
          <w:tcPr>
            <w:tcW w:w="2200" w:type="dxa"/>
            <w:tcMar>
              <w:top w:w="20" w:type="dxa"/>
              <w:left w:w="20" w:type="dxa"/>
              <w:bottom w:w="20" w:type="dxa"/>
              <w:right w:w="20" w:type="dxa"/>
            </w:tcMar>
            <w:vAlign w:val="center"/>
            <w:hideMark/>
          </w:tcPr>
          <w:p w14:paraId="073929F7" w14:textId="77777777" w:rsidR="00571DFF" w:rsidRPr="008632AF" w:rsidRDefault="00571DFF" w:rsidP="003212F1">
            <w:pPr>
              <w:pStyle w:val="movimento"/>
              <w:rPr>
                <w:color w:val="002060"/>
              </w:rPr>
            </w:pPr>
            <w:r w:rsidRPr="008632AF">
              <w:rPr>
                <w:color w:val="002060"/>
              </w:rPr>
              <w:t>ORSINI ANDREA</w:t>
            </w:r>
          </w:p>
        </w:tc>
        <w:tc>
          <w:tcPr>
            <w:tcW w:w="2200" w:type="dxa"/>
            <w:tcMar>
              <w:top w:w="20" w:type="dxa"/>
              <w:left w:w="20" w:type="dxa"/>
              <w:bottom w:w="20" w:type="dxa"/>
              <w:right w:w="20" w:type="dxa"/>
            </w:tcMar>
            <w:vAlign w:val="center"/>
            <w:hideMark/>
          </w:tcPr>
          <w:p w14:paraId="370B9457" w14:textId="77777777" w:rsidR="00571DFF" w:rsidRPr="008632AF" w:rsidRDefault="00571DFF" w:rsidP="003212F1">
            <w:pPr>
              <w:pStyle w:val="movimento2"/>
              <w:rPr>
                <w:color w:val="002060"/>
              </w:rPr>
            </w:pPr>
            <w:r w:rsidRPr="008632AF">
              <w:rPr>
                <w:color w:val="002060"/>
              </w:rPr>
              <w:t xml:space="preserve">(FUTSAL VIRE GEOSISTEM ASD) </w:t>
            </w:r>
          </w:p>
        </w:tc>
        <w:tc>
          <w:tcPr>
            <w:tcW w:w="800" w:type="dxa"/>
            <w:tcMar>
              <w:top w:w="20" w:type="dxa"/>
              <w:left w:w="20" w:type="dxa"/>
              <w:bottom w:w="20" w:type="dxa"/>
              <w:right w:w="20" w:type="dxa"/>
            </w:tcMar>
            <w:vAlign w:val="center"/>
            <w:hideMark/>
          </w:tcPr>
          <w:p w14:paraId="52469C8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9EEE4F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CD2CB58" w14:textId="77777777" w:rsidR="00571DFF" w:rsidRPr="008632AF" w:rsidRDefault="00571DFF" w:rsidP="003212F1">
            <w:pPr>
              <w:pStyle w:val="movimento2"/>
              <w:rPr>
                <w:color w:val="002060"/>
              </w:rPr>
            </w:pPr>
            <w:r w:rsidRPr="008632AF">
              <w:rPr>
                <w:color w:val="002060"/>
              </w:rPr>
              <w:t> </w:t>
            </w:r>
          </w:p>
        </w:tc>
      </w:tr>
    </w:tbl>
    <w:p w14:paraId="48E9ECC4" w14:textId="77777777" w:rsidR="00571DFF" w:rsidRPr="008632AF" w:rsidRDefault="00571DFF" w:rsidP="00571DFF">
      <w:pPr>
        <w:pStyle w:val="titolo30"/>
        <w:rPr>
          <w:rFonts w:eastAsiaTheme="minorEastAsia"/>
          <w:color w:val="002060"/>
        </w:rPr>
      </w:pPr>
      <w:r w:rsidRPr="008632AF">
        <w:rPr>
          <w:color w:val="002060"/>
        </w:rPr>
        <w:t xml:space="preserve">CALCIATORI NON ESPULSI </w:t>
      </w:r>
    </w:p>
    <w:p w14:paraId="512CF318" w14:textId="77777777" w:rsidR="00571DFF" w:rsidRPr="008632AF" w:rsidRDefault="00571DFF" w:rsidP="00571DFF">
      <w:pPr>
        <w:pStyle w:val="titolo20"/>
        <w:rPr>
          <w:color w:val="002060"/>
        </w:rPr>
      </w:pPr>
      <w:r w:rsidRPr="008632A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2EB624E" w14:textId="77777777" w:rsidTr="003212F1">
        <w:tc>
          <w:tcPr>
            <w:tcW w:w="2200" w:type="dxa"/>
            <w:tcMar>
              <w:top w:w="20" w:type="dxa"/>
              <w:left w:w="20" w:type="dxa"/>
              <w:bottom w:w="20" w:type="dxa"/>
              <w:right w:w="20" w:type="dxa"/>
            </w:tcMar>
            <w:vAlign w:val="center"/>
            <w:hideMark/>
          </w:tcPr>
          <w:p w14:paraId="4476BC08" w14:textId="77777777" w:rsidR="00571DFF" w:rsidRPr="008632AF" w:rsidRDefault="00571DFF" w:rsidP="003212F1">
            <w:pPr>
              <w:pStyle w:val="movimento"/>
              <w:rPr>
                <w:color w:val="002060"/>
              </w:rPr>
            </w:pPr>
            <w:r w:rsidRPr="008632AF">
              <w:rPr>
                <w:color w:val="002060"/>
              </w:rPr>
              <w:t>BARTOLINI ALESSIO</w:t>
            </w:r>
          </w:p>
        </w:tc>
        <w:tc>
          <w:tcPr>
            <w:tcW w:w="2200" w:type="dxa"/>
            <w:tcMar>
              <w:top w:w="20" w:type="dxa"/>
              <w:left w:w="20" w:type="dxa"/>
              <w:bottom w:w="20" w:type="dxa"/>
              <w:right w:w="20" w:type="dxa"/>
            </w:tcMar>
            <w:vAlign w:val="center"/>
            <w:hideMark/>
          </w:tcPr>
          <w:p w14:paraId="1A18505B" w14:textId="77777777" w:rsidR="00571DFF" w:rsidRPr="008632AF" w:rsidRDefault="00571DFF" w:rsidP="003212F1">
            <w:pPr>
              <w:pStyle w:val="movimento2"/>
              <w:rPr>
                <w:color w:val="002060"/>
              </w:rPr>
            </w:pPr>
            <w:r w:rsidRPr="008632AF">
              <w:rPr>
                <w:color w:val="002060"/>
              </w:rPr>
              <w:t xml:space="preserve">(CASTRUM LAURI) </w:t>
            </w:r>
          </w:p>
        </w:tc>
        <w:tc>
          <w:tcPr>
            <w:tcW w:w="800" w:type="dxa"/>
            <w:tcMar>
              <w:top w:w="20" w:type="dxa"/>
              <w:left w:w="20" w:type="dxa"/>
              <w:bottom w:w="20" w:type="dxa"/>
              <w:right w:w="20" w:type="dxa"/>
            </w:tcMar>
            <w:vAlign w:val="center"/>
            <w:hideMark/>
          </w:tcPr>
          <w:p w14:paraId="31CF778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F29EA15" w14:textId="77777777" w:rsidR="00571DFF" w:rsidRPr="008632AF" w:rsidRDefault="00571DFF" w:rsidP="003212F1">
            <w:pPr>
              <w:pStyle w:val="movimento"/>
              <w:rPr>
                <w:color w:val="002060"/>
              </w:rPr>
            </w:pPr>
            <w:r w:rsidRPr="008632AF">
              <w:rPr>
                <w:color w:val="002060"/>
              </w:rPr>
              <w:t>MORGANTI JONATHAN</w:t>
            </w:r>
          </w:p>
        </w:tc>
        <w:tc>
          <w:tcPr>
            <w:tcW w:w="2200" w:type="dxa"/>
            <w:tcMar>
              <w:top w:w="20" w:type="dxa"/>
              <w:left w:w="20" w:type="dxa"/>
              <w:bottom w:w="20" w:type="dxa"/>
              <w:right w:w="20" w:type="dxa"/>
            </w:tcMar>
            <w:vAlign w:val="center"/>
            <w:hideMark/>
          </w:tcPr>
          <w:p w14:paraId="060618A0" w14:textId="77777777" w:rsidR="00571DFF" w:rsidRPr="008632AF" w:rsidRDefault="00571DFF" w:rsidP="003212F1">
            <w:pPr>
              <w:pStyle w:val="movimento2"/>
              <w:rPr>
                <w:color w:val="002060"/>
              </w:rPr>
            </w:pPr>
            <w:r w:rsidRPr="008632AF">
              <w:rPr>
                <w:color w:val="002060"/>
              </w:rPr>
              <w:t xml:space="preserve">(CASTRUM LAURI) </w:t>
            </w:r>
          </w:p>
        </w:tc>
      </w:tr>
    </w:tbl>
    <w:p w14:paraId="0B271C50" w14:textId="77777777" w:rsidR="00571DFF" w:rsidRPr="008632AF" w:rsidRDefault="00571DFF" w:rsidP="00571DFF">
      <w:pPr>
        <w:pStyle w:val="titolo20"/>
        <w:rPr>
          <w:rFonts w:eastAsiaTheme="minorEastAsia"/>
          <w:color w:val="002060"/>
        </w:rPr>
      </w:pPr>
      <w:r w:rsidRPr="008632A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BE8506C" w14:textId="77777777" w:rsidTr="003212F1">
        <w:tc>
          <w:tcPr>
            <w:tcW w:w="2200" w:type="dxa"/>
            <w:tcMar>
              <w:top w:w="20" w:type="dxa"/>
              <w:left w:w="20" w:type="dxa"/>
              <w:bottom w:w="20" w:type="dxa"/>
              <w:right w:w="20" w:type="dxa"/>
            </w:tcMar>
            <w:vAlign w:val="center"/>
            <w:hideMark/>
          </w:tcPr>
          <w:p w14:paraId="7675D199" w14:textId="77777777" w:rsidR="00571DFF" w:rsidRPr="008632AF" w:rsidRDefault="00571DFF" w:rsidP="003212F1">
            <w:pPr>
              <w:pStyle w:val="movimento"/>
              <w:rPr>
                <w:color w:val="002060"/>
              </w:rPr>
            </w:pPr>
            <w:r w:rsidRPr="008632AF">
              <w:rPr>
                <w:color w:val="002060"/>
              </w:rPr>
              <w:t>CALZETTA RICCARDO</w:t>
            </w:r>
          </w:p>
        </w:tc>
        <w:tc>
          <w:tcPr>
            <w:tcW w:w="2200" w:type="dxa"/>
            <w:tcMar>
              <w:top w:w="20" w:type="dxa"/>
              <w:left w:w="20" w:type="dxa"/>
              <w:bottom w:w="20" w:type="dxa"/>
              <w:right w:w="20" w:type="dxa"/>
            </w:tcMar>
            <w:vAlign w:val="center"/>
            <w:hideMark/>
          </w:tcPr>
          <w:p w14:paraId="20F6BEB0" w14:textId="77777777" w:rsidR="00571DFF" w:rsidRPr="008632AF" w:rsidRDefault="00571DFF" w:rsidP="003212F1">
            <w:pPr>
              <w:pStyle w:val="movimento2"/>
              <w:rPr>
                <w:color w:val="002060"/>
              </w:rPr>
            </w:pPr>
            <w:r w:rsidRPr="008632AF">
              <w:rPr>
                <w:color w:val="002060"/>
              </w:rPr>
              <w:t xml:space="preserve">(FUTSAL CASTELRAIMONDO) </w:t>
            </w:r>
          </w:p>
        </w:tc>
        <w:tc>
          <w:tcPr>
            <w:tcW w:w="800" w:type="dxa"/>
            <w:tcMar>
              <w:top w:w="20" w:type="dxa"/>
              <w:left w:w="20" w:type="dxa"/>
              <w:bottom w:w="20" w:type="dxa"/>
              <w:right w:w="20" w:type="dxa"/>
            </w:tcMar>
            <w:vAlign w:val="center"/>
            <w:hideMark/>
          </w:tcPr>
          <w:p w14:paraId="34FE333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6FE9CB2" w14:textId="77777777" w:rsidR="00571DFF" w:rsidRPr="008632AF" w:rsidRDefault="00571DFF" w:rsidP="003212F1">
            <w:pPr>
              <w:pStyle w:val="movimento"/>
              <w:rPr>
                <w:color w:val="002060"/>
              </w:rPr>
            </w:pPr>
            <w:r w:rsidRPr="008632AF">
              <w:rPr>
                <w:color w:val="002060"/>
              </w:rPr>
              <w:t>PEZZINI GRAZIANO</w:t>
            </w:r>
          </w:p>
        </w:tc>
        <w:tc>
          <w:tcPr>
            <w:tcW w:w="2200" w:type="dxa"/>
            <w:tcMar>
              <w:top w:w="20" w:type="dxa"/>
              <w:left w:w="20" w:type="dxa"/>
              <w:bottom w:w="20" w:type="dxa"/>
              <w:right w:w="20" w:type="dxa"/>
            </w:tcMar>
            <w:vAlign w:val="center"/>
            <w:hideMark/>
          </w:tcPr>
          <w:p w14:paraId="40CE0D7D" w14:textId="77777777" w:rsidR="00571DFF" w:rsidRPr="008632AF" w:rsidRDefault="00571DFF" w:rsidP="003212F1">
            <w:pPr>
              <w:pStyle w:val="movimento2"/>
              <w:rPr>
                <w:color w:val="002060"/>
              </w:rPr>
            </w:pPr>
            <w:r w:rsidRPr="008632AF">
              <w:rPr>
                <w:color w:val="002060"/>
              </w:rPr>
              <w:t xml:space="preserve">(FUTSAL VIRE GEOSISTEM ASD) </w:t>
            </w:r>
          </w:p>
        </w:tc>
      </w:tr>
    </w:tbl>
    <w:p w14:paraId="5A621B2C" w14:textId="77777777" w:rsidR="00571DFF" w:rsidRPr="008632AF" w:rsidRDefault="00571DFF" w:rsidP="00571DFF">
      <w:pPr>
        <w:pStyle w:val="titolo20"/>
        <w:rPr>
          <w:rFonts w:eastAsiaTheme="minorEastAsia"/>
          <w:color w:val="002060"/>
        </w:rPr>
      </w:pPr>
      <w:r w:rsidRPr="008632A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D0038B3" w14:textId="77777777" w:rsidTr="003212F1">
        <w:tc>
          <w:tcPr>
            <w:tcW w:w="2200" w:type="dxa"/>
            <w:tcMar>
              <w:top w:w="20" w:type="dxa"/>
              <w:left w:w="20" w:type="dxa"/>
              <w:bottom w:w="20" w:type="dxa"/>
              <w:right w:w="20" w:type="dxa"/>
            </w:tcMar>
            <w:vAlign w:val="center"/>
            <w:hideMark/>
          </w:tcPr>
          <w:p w14:paraId="00B93BF5" w14:textId="77777777" w:rsidR="00571DFF" w:rsidRPr="008632AF" w:rsidRDefault="00571DFF" w:rsidP="003212F1">
            <w:pPr>
              <w:pStyle w:val="movimento"/>
              <w:rPr>
                <w:color w:val="002060"/>
              </w:rPr>
            </w:pPr>
            <w:r w:rsidRPr="008632AF">
              <w:rPr>
                <w:color w:val="002060"/>
              </w:rPr>
              <w:t>PUCCI MATTEO</w:t>
            </w:r>
          </w:p>
        </w:tc>
        <w:tc>
          <w:tcPr>
            <w:tcW w:w="2200" w:type="dxa"/>
            <w:tcMar>
              <w:top w:w="20" w:type="dxa"/>
              <w:left w:w="20" w:type="dxa"/>
              <w:bottom w:w="20" w:type="dxa"/>
              <w:right w:w="20" w:type="dxa"/>
            </w:tcMar>
            <w:vAlign w:val="center"/>
            <w:hideMark/>
          </w:tcPr>
          <w:p w14:paraId="5D3DD8BB" w14:textId="77777777" w:rsidR="00571DFF" w:rsidRPr="008632AF" w:rsidRDefault="00571DFF" w:rsidP="003212F1">
            <w:pPr>
              <w:pStyle w:val="movimento2"/>
              <w:rPr>
                <w:color w:val="002060"/>
              </w:rPr>
            </w:pPr>
            <w:r w:rsidRPr="008632AF">
              <w:rPr>
                <w:color w:val="002060"/>
              </w:rPr>
              <w:t xml:space="preserve">(C.U.S. CAMERINO A.S.D.) </w:t>
            </w:r>
          </w:p>
        </w:tc>
        <w:tc>
          <w:tcPr>
            <w:tcW w:w="800" w:type="dxa"/>
            <w:tcMar>
              <w:top w:w="20" w:type="dxa"/>
              <w:left w:w="20" w:type="dxa"/>
              <w:bottom w:w="20" w:type="dxa"/>
              <w:right w:w="20" w:type="dxa"/>
            </w:tcMar>
            <w:vAlign w:val="center"/>
            <w:hideMark/>
          </w:tcPr>
          <w:p w14:paraId="28B056A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FF90602"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F683D30" w14:textId="77777777" w:rsidR="00571DFF" w:rsidRPr="008632AF" w:rsidRDefault="00571DFF" w:rsidP="003212F1">
            <w:pPr>
              <w:pStyle w:val="movimento2"/>
              <w:rPr>
                <w:color w:val="002060"/>
              </w:rPr>
            </w:pPr>
            <w:r w:rsidRPr="008632AF">
              <w:rPr>
                <w:color w:val="002060"/>
              </w:rPr>
              <w:t> </w:t>
            </w:r>
          </w:p>
        </w:tc>
      </w:tr>
    </w:tbl>
    <w:p w14:paraId="4C8BF1D6" w14:textId="77777777" w:rsidR="00571DFF" w:rsidRPr="008632AF" w:rsidRDefault="00571DFF" w:rsidP="00571DFF">
      <w:pPr>
        <w:pStyle w:val="titolo20"/>
        <w:rPr>
          <w:rFonts w:eastAsiaTheme="minorEastAsia"/>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A333AB2" w14:textId="77777777" w:rsidTr="003212F1">
        <w:tc>
          <w:tcPr>
            <w:tcW w:w="2200" w:type="dxa"/>
            <w:tcMar>
              <w:top w:w="20" w:type="dxa"/>
              <w:left w:w="20" w:type="dxa"/>
              <w:bottom w:w="20" w:type="dxa"/>
              <w:right w:w="20" w:type="dxa"/>
            </w:tcMar>
            <w:vAlign w:val="center"/>
            <w:hideMark/>
          </w:tcPr>
          <w:p w14:paraId="2FC96B2C" w14:textId="77777777" w:rsidR="00571DFF" w:rsidRPr="008632AF" w:rsidRDefault="00571DFF" w:rsidP="003212F1">
            <w:pPr>
              <w:pStyle w:val="movimento"/>
              <w:rPr>
                <w:color w:val="002060"/>
              </w:rPr>
            </w:pPr>
            <w:r w:rsidRPr="008632AF">
              <w:rPr>
                <w:color w:val="002060"/>
              </w:rPr>
              <w:t>FALCONI SIMONE</w:t>
            </w:r>
          </w:p>
        </w:tc>
        <w:tc>
          <w:tcPr>
            <w:tcW w:w="2200" w:type="dxa"/>
            <w:tcMar>
              <w:top w:w="20" w:type="dxa"/>
              <w:left w:w="20" w:type="dxa"/>
              <w:bottom w:w="20" w:type="dxa"/>
              <w:right w:w="20" w:type="dxa"/>
            </w:tcMar>
            <w:vAlign w:val="center"/>
            <w:hideMark/>
          </w:tcPr>
          <w:p w14:paraId="5D2134F3" w14:textId="77777777" w:rsidR="00571DFF" w:rsidRPr="008632AF" w:rsidRDefault="00571DFF" w:rsidP="003212F1">
            <w:pPr>
              <w:pStyle w:val="movimento2"/>
              <w:rPr>
                <w:color w:val="002060"/>
              </w:rPr>
            </w:pPr>
            <w:r w:rsidRPr="008632AF">
              <w:rPr>
                <w:color w:val="002060"/>
              </w:rPr>
              <w:t xml:space="preserve">(FUTSAL VIRE GEOSISTEM ASD) </w:t>
            </w:r>
          </w:p>
        </w:tc>
        <w:tc>
          <w:tcPr>
            <w:tcW w:w="800" w:type="dxa"/>
            <w:tcMar>
              <w:top w:w="20" w:type="dxa"/>
              <w:left w:w="20" w:type="dxa"/>
              <w:bottom w:w="20" w:type="dxa"/>
              <w:right w:w="20" w:type="dxa"/>
            </w:tcMar>
            <w:vAlign w:val="center"/>
            <w:hideMark/>
          </w:tcPr>
          <w:p w14:paraId="5DF9306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BC3EA3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5FD1C4A" w14:textId="77777777" w:rsidR="00571DFF" w:rsidRPr="008632AF" w:rsidRDefault="00571DFF" w:rsidP="003212F1">
            <w:pPr>
              <w:pStyle w:val="movimento2"/>
              <w:rPr>
                <w:color w:val="002060"/>
              </w:rPr>
            </w:pPr>
            <w:r w:rsidRPr="008632AF">
              <w:rPr>
                <w:color w:val="002060"/>
              </w:rPr>
              <w:t> </w:t>
            </w:r>
          </w:p>
        </w:tc>
      </w:tr>
    </w:tbl>
    <w:p w14:paraId="5A5F8326" w14:textId="77777777" w:rsidR="00571DFF" w:rsidRDefault="00571DFF" w:rsidP="00571DFF">
      <w:pPr>
        <w:pStyle w:val="breakline"/>
        <w:rPr>
          <w:color w:val="002060"/>
        </w:rPr>
      </w:pPr>
    </w:p>
    <w:p w14:paraId="1D372365" w14:textId="77777777" w:rsidR="00571DFF" w:rsidRPr="00B0381A" w:rsidRDefault="00571DFF" w:rsidP="00571DF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6755A451" w14:textId="77777777" w:rsidR="00571DFF" w:rsidRPr="00B0381A" w:rsidRDefault="00571DFF" w:rsidP="00571DF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5B8DB454" w14:textId="77777777" w:rsidR="00571DFF" w:rsidRPr="008632AF" w:rsidRDefault="00571DFF" w:rsidP="00571DFF">
      <w:pPr>
        <w:pStyle w:val="breakline"/>
        <w:rPr>
          <w:rFonts w:eastAsiaTheme="minorEastAsia"/>
          <w:color w:val="002060"/>
        </w:rPr>
      </w:pPr>
    </w:p>
    <w:p w14:paraId="664BF2D9" w14:textId="77777777" w:rsidR="00571DFF" w:rsidRPr="008632AF" w:rsidRDefault="00571DFF" w:rsidP="00571DFF">
      <w:pPr>
        <w:pStyle w:val="titoloprinc0"/>
        <w:rPr>
          <w:color w:val="002060"/>
        </w:rPr>
      </w:pPr>
      <w:r w:rsidRPr="008632AF">
        <w:rPr>
          <w:color w:val="002060"/>
        </w:rPr>
        <w:t>CLASSIFICA</w:t>
      </w:r>
    </w:p>
    <w:p w14:paraId="0AB06419" w14:textId="77777777" w:rsidR="00571DFF" w:rsidRPr="008632AF" w:rsidRDefault="00571DFF" w:rsidP="00571DFF">
      <w:pPr>
        <w:pStyle w:val="breakline"/>
        <w:rPr>
          <w:color w:val="002060"/>
        </w:rPr>
      </w:pPr>
    </w:p>
    <w:p w14:paraId="2BFCD0D3" w14:textId="77777777" w:rsidR="00571DFF" w:rsidRPr="008632AF" w:rsidRDefault="00571DFF" w:rsidP="00571DFF">
      <w:pPr>
        <w:pStyle w:val="breakline"/>
        <w:rPr>
          <w:color w:val="002060"/>
        </w:rPr>
      </w:pPr>
    </w:p>
    <w:p w14:paraId="1CE3FBE8"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1B1B2724"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3B12B" w14:textId="77777777" w:rsidR="00571DFF" w:rsidRPr="008632AF" w:rsidRDefault="00571DFF" w:rsidP="003212F1">
            <w:pPr>
              <w:pStyle w:val="headertabella0"/>
              <w:rPr>
                <w:color w:val="002060"/>
              </w:rPr>
            </w:pPr>
            <w:r w:rsidRPr="008632AF">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C02C"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93412"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F7972"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2DB43"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272CE"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1E07"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BE08B"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1DA7C"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7A469" w14:textId="77777777" w:rsidR="00571DFF" w:rsidRPr="008632AF" w:rsidRDefault="00571DFF" w:rsidP="003212F1">
            <w:pPr>
              <w:pStyle w:val="headertabella0"/>
              <w:rPr>
                <w:color w:val="002060"/>
              </w:rPr>
            </w:pPr>
            <w:r w:rsidRPr="008632AF">
              <w:rPr>
                <w:color w:val="002060"/>
              </w:rPr>
              <w:t>PE</w:t>
            </w:r>
          </w:p>
        </w:tc>
      </w:tr>
      <w:tr w:rsidR="00571DFF" w:rsidRPr="008632AF" w14:paraId="24972C84"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93F21" w14:textId="77777777" w:rsidR="00571DFF" w:rsidRPr="008632AF" w:rsidRDefault="00571DFF" w:rsidP="003212F1">
            <w:pPr>
              <w:pStyle w:val="rowtabella0"/>
              <w:rPr>
                <w:color w:val="002060"/>
              </w:rPr>
            </w:pPr>
            <w:r w:rsidRPr="008632AF">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D7E4"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205E5"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E149"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5EC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AC3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8F5F" w14:textId="77777777" w:rsidR="00571DFF" w:rsidRPr="008632AF" w:rsidRDefault="00571DFF" w:rsidP="003212F1">
            <w:pPr>
              <w:pStyle w:val="rowtabella0"/>
              <w:jc w:val="center"/>
              <w:rPr>
                <w:color w:val="002060"/>
              </w:rPr>
            </w:pPr>
            <w:r w:rsidRPr="008632A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4F280"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7DAD0"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2DE3" w14:textId="77777777" w:rsidR="00571DFF" w:rsidRPr="008632AF" w:rsidRDefault="00571DFF" w:rsidP="003212F1">
            <w:pPr>
              <w:pStyle w:val="rowtabella0"/>
              <w:jc w:val="center"/>
              <w:rPr>
                <w:color w:val="002060"/>
              </w:rPr>
            </w:pPr>
            <w:r w:rsidRPr="008632AF">
              <w:rPr>
                <w:color w:val="002060"/>
              </w:rPr>
              <w:t>0</w:t>
            </w:r>
          </w:p>
        </w:tc>
      </w:tr>
      <w:tr w:rsidR="00571DFF" w:rsidRPr="008632AF" w14:paraId="4E902EE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38FA1" w14:textId="77777777" w:rsidR="00571DFF" w:rsidRPr="008632AF" w:rsidRDefault="00571DFF" w:rsidP="003212F1">
            <w:pPr>
              <w:pStyle w:val="rowtabella0"/>
              <w:rPr>
                <w:color w:val="002060"/>
              </w:rPr>
            </w:pPr>
            <w:r w:rsidRPr="008632A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9FEDC"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22EE"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B23D"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CDAF"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B8C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43B1" w14:textId="77777777" w:rsidR="00571DFF" w:rsidRPr="008632AF" w:rsidRDefault="00571DFF" w:rsidP="003212F1">
            <w:pPr>
              <w:pStyle w:val="rowtabella0"/>
              <w:jc w:val="center"/>
              <w:rPr>
                <w:color w:val="002060"/>
              </w:rPr>
            </w:pPr>
            <w:r w:rsidRPr="008632A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ACD3E"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0ABBF"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B1A1" w14:textId="77777777" w:rsidR="00571DFF" w:rsidRPr="008632AF" w:rsidRDefault="00571DFF" w:rsidP="003212F1">
            <w:pPr>
              <w:pStyle w:val="rowtabella0"/>
              <w:jc w:val="center"/>
              <w:rPr>
                <w:color w:val="002060"/>
              </w:rPr>
            </w:pPr>
            <w:r w:rsidRPr="008632AF">
              <w:rPr>
                <w:color w:val="002060"/>
              </w:rPr>
              <w:t>0</w:t>
            </w:r>
          </w:p>
        </w:tc>
      </w:tr>
      <w:tr w:rsidR="00571DFF" w:rsidRPr="008632AF" w14:paraId="6F8B6AE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641D5A" w14:textId="77777777" w:rsidR="00571DFF" w:rsidRPr="008632AF" w:rsidRDefault="00571DFF" w:rsidP="003212F1">
            <w:pPr>
              <w:pStyle w:val="rowtabella0"/>
              <w:rPr>
                <w:color w:val="002060"/>
              </w:rPr>
            </w:pPr>
            <w:r w:rsidRPr="008632AF">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6B978"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61E24"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1422"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3A0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60E1"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B5EC5" w14:textId="77777777" w:rsidR="00571DFF" w:rsidRPr="008632AF" w:rsidRDefault="00571DFF" w:rsidP="003212F1">
            <w:pPr>
              <w:pStyle w:val="rowtabella0"/>
              <w:jc w:val="center"/>
              <w:rPr>
                <w:color w:val="002060"/>
              </w:rPr>
            </w:pPr>
            <w:r w:rsidRPr="008632A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8CE7" w14:textId="77777777" w:rsidR="00571DFF" w:rsidRPr="008632AF" w:rsidRDefault="00571DFF" w:rsidP="003212F1">
            <w:pPr>
              <w:pStyle w:val="rowtabella0"/>
              <w:jc w:val="center"/>
              <w:rPr>
                <w:color w:val="002060"/>
              </w:rPr>
            </w:pPr>
            <w:r w:rsidRPr="008632A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2B85"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7098" w14:textId="77777777" w:rsidR="00571DFF" w:rsidRPr="008632AF" w:rsidRDefault="00571DFF" w:rsidP="003212F1">
            <w:pPr>
              <w:pStyle w:val="rowtabella0"/>
              <w:jc w:val="center"/>
              <w:rPr>
                <w:color w:val="002060"/>
              </w:rPr>
            </w:pPr>
            <w:r w:rsidRPr="008632AF">
              <w:rPr>
                <w:color w:val="002060"/>
              </w:rPr>
              <w:t>0</w:t>
            </w:r>
          </w:p>
        </w:tc>
      </w:tr>
      <w:tr w:rsidR="00571DFF" w:rsidRPr="008632AF" w14:paraId="681711B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13181" w14:textId="77777777" w:rsidR="00571DFF" w:rsidRPr="008632AF" w:rsidRDefault="00571DFF" w:rsidP="003212F1">
            <w:pPr>
              <w:pStyle w:val="rowtabella0"/>
              <w:rPr>
                <w:color w:val="002060"/>
              </w:rPr>
            </w:pPr>
            <w:r w:rsidRPr="008632A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F902"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17EB8"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72D24"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7ED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EF5E"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C216"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B722"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77D6"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F02F" w14:textId="77777777" w:rsidR="00571DFF" w:rsidRPr="008632AF" w:rsidRDefault="00571DFF" w:rsidP="003212F1">
            <w:pPr>
              <w:pStyle w:val="rowtabella0"/>
              <w:jc w:val="center"/>
              <w:rPr>
                <w:color w:val="002060"/>
              </w:rPr>
            </w:pPr>
            <w:r w:rsidRPr="008632AF">
              <w:rPr>
                <w:color w:val="002060"/>
              </w:rPr>
              <w:t>0</w:t>
            </w:r>
          </w:p>
        </w:tc>
      </w:tr>
      <w:tr w:rsidR="00571DFF" w:rsidRPr="008632AF" w14:paraId="7D8C2E8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E8C3D" w14:textId="77777777" w:rsidR="00571DFF" w:rsidRPr="008632AF" w:rsidRDefault="00571DFF" w:rsidP="003212F1">
            <w:pPr>
              <w:pStyle w:val="rowtabella0"/>
              <w:rPr>
                <w:color w:val="002060"/>
              </w:rPr>
            </w:pPr>
            <w:r w:rsidRPr="008632AF">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F14D"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FB74"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5ADF"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ECA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EC75"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0EE8" w14:textId="77777777" w:rsidR="00571DFF" w:rsidRPr="008632AF" w:rsidRDefault="00571DFF" w:rsidP="003212F1">
            <w:pPr>
              <w:pStyle w:val="rowtabella0"/>
              <w:jc w:val="center"/>
              <w:rPr>
                <w:color w:val="002060"/>
              </w:rPr>
            </w:pPr>
            <w:r w:rsidRPr="008632A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C248"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227D"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098D" w14:textId="77777777" w:rsidR="00571DFF" w:rsidRPr="008632AF" w:rsidRDefault="00571DFF" w:rsidP="003212F1">
            <w:pPr>
              <w:pStyle w:val="rowtabella0"/>
              <w:jc w:val="center"/>
              <w:rPr>
                <w:color w:val="002060"/>
              </w:rPr>
            </w:pPr>
            <w:r w:rsidRPr="008632AF">
              <w:rPr>
                <w:color w:val="002060"/>
              </w:rPr>
              <w:t>0</w:t>
            </w:r>
          </w:p>
        </w:tc>
      </w:tr>
      <w:tr w:rsidR="00571DFF" w:rsidRPr="008632AF" w14:paraId="5219716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1D5C0" w14:textId="77777777" w:rsidR="00571DFF" w:rsidRPr="008632AF" w:rsidRDefault="00571DFF" w:rsidP="003212F1">
            <w:pPr>
              <w:pStyle w:val="rowtabella0"/>
              <w:rPr>
                <w:color w:val="002060"/>
              </w:rPr>
            </w:pPr>
            <w:r w:rsidRPr="008632AF">
              <w:rPr>
                <w:color w:val="002060"/>
              </w:rPr>
              <w:t xml:space="preserve">A.S.D. </w:t>
            </w:r>
            <w:proofErr w:type="gramStart"/>
            <w:r w:rsidRPr="008632AF">
              <w:rPr>
                <w:color w:val="002060"/>
              </w:rPr>
              <w:t>CITTA</w:t>
            </w:r>
            <w:proofErr w:type="gramEnd"/>
            <w:r w:rsidRPr="008632A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DF05"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AC77"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2F6B"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DBB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A5AA"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4EB6"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81CC"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353E"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65F7" w14:textId="77777777" w:rsidR="00571DFF" w:rsidRPr="008632AF" w:rsidRDefault="00571DFF" w:rsidP="003212F1">
            <w:pPr>
              <w:pStyle w:val="rowtabella0"/>
              <w:jc w:val="center"/>
              <w:rPr>
                <w:color w:val="002060"/>
              </w:rPr>
            </w:pPr>
            <w:r w:rsidRPr="008632AF">
              <w:rPr>
                <w:color w:val="002060"/>
              </w:rPr>
              <w:t>0</w:t>
            </w:r>
          </w:p>
        </w:tc>
      </w:tr>
      <w:tr w:rsidR="00571DFF" w:rsidRPr="008632AF" w14:paraId="5AAE540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11B05" w14:textId="77777777" w:rsidR="00571DFF" w:rsidRPr="008632AF" w:rsidRDefault="00571DFF" w:rsidP="003212F1">
            <w:pPr>
              <w:pStyle w:val="rowtabella0"/>
              <w:rPr>
                <w:color w:val="002060"/>
              </w:rPr>
            </w:pPr>
            <w:r w:rsidRPr="008632AF">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600A"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F359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2F5B"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7F9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986B"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2A4C"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6EE3"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ED09"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1B55" w14:textId="77777777" w:rsidR="00571DFF" w:rsidRPr="008632AF" w:rsidRDefault="00571DFF" w:rsidP="003212F1">
            <w:pPr>
              <w:pStyle w:val="rowtabella0"/>
              <w:jc w:val="center"/>
              <w:rPr>
                <w:color w:val="002060"/>
              </w:rPr>
            </w:pPr>
            <w:r w:rsidRPr="008632AF">
              <w:rPr>
                <w:color w:val="002060"/>
              </w:rPr>
              <w:t>0</w:t>
            </w:r>
          </w:p>
        </w:tc>
      </w:tr>
      <w:tr w:rsidR="00571DFF" w:rsidRPr="008632AF" w14:paraId="392D4C9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AB409" w14:textId="77777777" w:rsidR="00571DFF" w:rsidRPr="008632AF" w:rsidRDefault="00571DFF" w:rsidP="003212F1">
            <w:pPr>
              <w:pStyle w:val="rowtabella0"/>
              <w:rPr>
                <w:color w:val="002060"/>
              </w:rPr>
            </w:pPr>
            <w:r w:rsidRPr="008632AF">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A426"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086A"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B6B5"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FC51"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A2F7"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BB2B" w14:textId="77777777" w:rsidR="00571DFF" w:rsidRPr="008632AF" w:rsidRDefault="00571DFF" w:rsidP="003212F1">
            <w:pPr>
              <w:pStyle w:val="rowtabella0"/>
              <w:jc w:val="center"/>
              <w:rPr>
                <w:color w:val="002060"/>
              </w:rPr>
            </w:pPr>
            <w:r w:rsidRPr="008632A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2782"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5342"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EB2F" w14:textId="77777777" w:rsidR="00571DFF" w:rsidRPr="008632AF" w:rsidRDefault="00571DFF" w:rsidP="003212F1">
            <w:pPr>
              <w:pStyle w:val="rowtabella0"/>
              <w:jc w:val="center"/>
              <w:rPr>
                <w:color w:val="002060"/>
              </w:rPr>
            </w:pPr>
            <w:r w:rsidRPr="008632AF">
              <w:rPr>
                <w:color w:val="002060"/>
              </w:rPr>
              <w:t>0</w:t>
            </w:r>
          </w:p>
        </w:tc>
      </w:tr>
      <w:tr w:rsidR="00571DFF" w:rsidRPr="008632AF" w14:paraId="5A8C125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0AAAE" w14:textId="77777777" w:rsidR="00571DFF" w:rsidRPr="008632AF" w:rsidRDefault="00571DFF" w:rsidP="003212F1">
            <w:pPr>
              <w:pStyle w:val="rowtabella0"/>
              <w:rPr>
                <w:color w:val="002060"/>
              </w:rPr>
            </w:pPr>
            <w:r w:rsidRPr="008632A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9CEA"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B6B1"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7D8A"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FDC8"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DC04"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50C1" w14:textId="77777777" w:rsidR="00571DFF" w:rsidRPr="008632AF" w:rsidRDefault="00571DFF" w:rsidP="003212F1">
            <w:pPr>
              <w:pStyle w:val="rowtabella0"/>
              <w:jc w:val="center"/>
              <w:rPr>
                <w:color w:val="002060"/>
              </w:rPr>
            </w:pPr>
            <w:r w:rsidRPr="008632A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EB03"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7EF9"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E8BB" w14:textId="77777777" w:rsidR="00571DFF" w:rsidRPr="008632AF" w:rsidRDefault="00571DFF" w:rsidP="003212F1">
            <w:pPr>
              <w:pStyle w:val="rowtabella0"/>
              <w:jc w:val="center"/>
              <w:rPr>
                <w:color w:val="002060"/>
              </w:rPr>
            </w:pPr>
            <w:r w:rsidRPr="008632AF">
              <w:rPr>
                <w:color w:val="002060"/>
              </w:rPr>
              <w:t>0</w:t>
            </w:r>
          </w:p>
        </w:tc>
      </w:tr>
      <w:tr w:rsidR="00571DFF" w:rsidRPr="008632AF" w14:paraId="49D28F4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88D97" w14:textId="77777777" w:rsidR="00571DFF" w:rsidRPr="008632AF" w:rsidRDefault="00571DFF" w:rsidP="003212F1">
            <w:pPr>
              <w:pStyle w:val="rowtabella0"/>
              <w:rPr>
                <w:color w:val="002060"/>
                <w:lang w:val="es-ES"/>
              </w:rPr>
            </w:pPr>
            <w:r w:rsidRPr="008632AF">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A89B"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1879"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0D5D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702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FE5A"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A467"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D7DD"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07F6"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3791" w14:textId="77777777" w:rsidR="00571DFF" w:rsidRPr="008632AF" w:rsidRDefault="00571DFF" w:rsidP="003212F1">
            <w:pPr>
              <w:pStyle w:val="rowtabella0"/>
              <w:jc w:val="center"/>
              <w:rPr>
                <w:color w:val="002060"/>
              </w:rPr>
            </w:pPr>
            <w:r w:rsidRPr="008632AF">
              <w:rPr>
                <w:color w:val="002060"/>
              </w:rPr>
              <w:t>0</w:t>
            </w:r>
          </w:p>
        </w:tc>
      </w:tr>
      <w:tr w:rsidR="00571DFF" w:rsidRPr="008632AF" w14:paraId="6DC7697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FED04" w14:textId="77777777" w:rsidR="00571DFF" w:rsidRPr="008632AF" w:rsidRDefault="00571DFF" w:rsidP="003212F1">
            <w:pPr>
              <w:pStyle w:val="rowtabella0"/>
              <w:rPr>
                <w:color w:val="002060"/>
              </w:rPr>
            </w:pPr>
            <w:r w:rsidRPr="008632A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71D8"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3892"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0F5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F97E"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0BAC"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A876"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B50D" w14:textId="77777777" w:rsidR="00571DFF" w:rsidRPr="008632AF" w:rsidRDefault="00571DFF" w:rsidP="003212F1">
            <w:pPr>
              <w:pStyle w:val="rowtabella0"/>
              <w:jc w:val="center"/>
              <w:rPr>
                <w:color w:val="002060"/>
              </w:rPr>
            </w:pPr>
            <w:r w:rsidRPr="008632A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62B5"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68F6" w14:textId="77777777" w:rsidR="00571DFF" w:rsidRPr="008632AF" w:rsidRDefault="00571DFF" w:rsidP="003212F1">
            <w:pPr>
              <w:pStyle w:val="rowtabella0"/>
              <w:jc w:val="center"/>
              <w:rPr>
                <w:color w:val="002060"/>
              </w:rPr>
            </w:pPr>
            <w:r w:rsidRPr="008632AF">
              <w:rPr>
                <w:color w:val="002060"/>
              </w:rPr>
              <w:t>0</w:t>
            </w:r>
          </w:p>
        </w:tc>
      </w:tr>
      <w:tr w:rsidR="00571DFF" w:rsidRPr="008632AF" w14:paraId="55243A1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64B6F" w14:textId="77777777" w:rsidR="00571DFF" w:rsidRPr="008632AF" w:rsidRDefault="00571DFF" w:rsidP="003212F1">
            <w:pPr>
              <w:pStyle w:val="rowtabella0"/>
              <w:rPr>
                <w:color w:val="002060"/>
              </w:rPr>
            </w:pPr>
            <w:r w:rsidRPr="008632AF">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9A32"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44D5"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82F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DA4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B793"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5DD0"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E57B" w14:textId="77777777" w:rsidR="00571DFF" w:rsidRPr="008632AF" w:rsidRDefault="00571DFF" w:rsidP="003212F1">
            <w:pPr>
              <w:pStyle w:val="rowtabella0"/>
              <w:jc w:val="center"/>
              <w:rPr>
                <w:color w:val="002060"/>
              </w:rPr>
            </w:pPr>
            <w:r w:rsidRPr="008632A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6F42"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0D13" w14:textId="77777777" w:rsidR="00571DFF" w:rsidRPr="008632AF" w:rsidRDefault="00571DFF" w:rsidP="003212F1">
            <w:pPr>
              <w:pStyle w:val="rowtabella0"/>
              <w:jc w:val="center"/>
              <w:rPr>
                <w:color w:val="002060"/>
              </w:rPr>
            </w:pPr>
            <w:r w:rsidRPr="008632AF">
              <w:rPr>
                <w:color w:val="002060"/>
              </w:rPr>
              <w:t>0</w:t>
            </w:r>
          </w:p>
        </w:tc>
      </w:tr>
      <w:tr w:rsidR="00571DFF" w:rsidRPr="008632AF" w14:paraId="574A467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45F70" w14:textId="77777777" w:rsidR="00571DFF" w:rsidRPr="008632AF" w:rsidRDefault="00571DFF" w:rsidP="003212F1">
            <w:pPr>
              <w:pStyle w:val="rowtabella0"/>
              <w:rPr>
                <w:color w:val="002060"/>
                <w:lang w:val="es-ES"/>
              </w:rPr>
            </w:pPr>
            <w:r w:rsidRPr="008632A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E2D8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0FE1"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F12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FF4EE"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4765"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CDF9"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B2F6" w14:textId="77777777" w:rsidR="00571DFF" w:rsidRPr="008632AF" w:rsidRDefault="00571DFF" w:rsidP="003212F1">
            <w:pPr>
              <w:pStyle w:val="rowtabella0"/>
              <w:jc w:val="center"/>
              <w:rPr>
                <w:color w:val="002060"/>
              </w:rPr>
            </w:pPr>
            <w:r w:rsidRPr="008632A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3141"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52B2" w14:textId="77777777" w:rsidR="00571DFF" w:rsidRPr="008632AF" w:rsidRDefault="00571DFF" w:rsidP="003212F1">
            <w:pPr>
              <w:pStyle w:val="rowtabella0"/>
              <w:jc w:val="center"/>
              <w:rPr>
                <w:color w:val="002060"/>
              </w:rPr>
            </w:pPr>
            <w:r w:rsidRPr="008632AF">
              <w:rPr>
                <w:color w:val="002060"/>
              </w:rPr>
              <w:t>0</w:t>
            </w:r>
          </w:p>
        </w:tc>
      </w:tr>
      <w:tr w:rsidR="00571DFF" w:rsidRPr="008632AF" w14:paraId="3FE1E87B"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7E07DD" w14:textId="77777777" w:rsidR="00571DFF" w:rsidRPr="008632AF" w:rsidRDefault="00571DFF" w:rsidP="003212F1">
            <w:pPr>
              <w:pStyle w:val="rowtabella0"/>
              <w:rPr>
                <w:color w:val="002060"/>
              </w:rPr>
            </w:pPr>
            <w:r w:rsidRPr="008632A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91D0"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9AF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3339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32F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2025"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C134C" w14:textId="77777777" w:rsidR="00571DFF" w:rsidRPr="008632AF" w:rsidRDefault="00571DFF" w:rsidP="003212F1">
            <w:pPr>
              <w:pStyle w:val="rowtabella0"/>
              <w:jc w:val="center"/>
              <w:rPr>
                <w:color w:val="002060"/>
              </w:rPr>
            </w:pPr>
            <w:r w:rsidRPr="008632A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CF4A4" w14:textId="77777777" w:rsidR="00571DFF" w:rsidRPr="008632AF" w:rsidRDefault="00571DFF" w:rsidP="003212F1">
            <w:pPr>
              <w:pStyle w:val="rowtabella0"/>
              <w:jc w:val="center"/>
              <w:rPr>
                <w:color w:val="002060"/>
              </w:rPr>
            </w:pPr>
            <w:r w:rsidRPr="008632A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33F6"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2BED" w14:textId="77777777" w:rsidR="00571DFF" w:rsidRPr="008632AF" w:rsidRDefault="00571DFF" w:rsidP="003212F1">
            <w:pPr>
              <w:pStyle w:val="rowtabella0"/>
              <w:jc w:val="center"/>
              <w:rPr>
                <w:color w:val="002060"/>
              </w:rPr>
            </w:pPr>
            <w:r w:rsidRPr="008632AF">
              <w:rPr>
                <w:color w:val="002060"/>
              </w:rPr>
              <w:t>0</w:t>
            </w:r>
          </w:p>
        </w:tc>
      </w:tr>
    </w:tbl>
    <w:p w14:paraId="58A0982A" w14:textId="77777777" w:rsidR="00571DFF" w:rsidRPr="008632AF" w:rsidRDefault="00571DFF" w:rsidP="00571DFF">
      <w:pPr>
        <w:pStyle w:val="breakline"/>
        <w:rPr>
          <w:rFonts w:eastAsiaTheme="minorEastAsia"/>
          <w:color w:val="002060"/>
        </w:rPr>
      </w:pPr>
    </w:p>
    <w:p w14:paraId="23FA692A" w14:textId="77777777" w:rsidR="00571DFF" w:rsidRPr="008632AF" w:rsidRDefault="00571DFF" w:rsidP="00571DFF">
      <w:pPr>
        <w:pStyle w:val="breakline"/>
        <w:rPr>
          <w:color w:val="002060"/>
        </w:rPr>
      </w:pPr>
    </w:p>
    <w:p w14:paraId="58A124EE" w14:textId="77777777" w:rsidR="00571DFF" w:rsidRPr="008632AF" w:rsidRDefault="00571DFF" w:rsidP="00571DFF">
      <w:pPr>
        <w:pStyle w:val="sottotitolocampionato10"/>
        <w:rPr>
          <w:color w:val="002060"/>
        </w:rPr>
      </w:pPr>
      <w:r w:rsidRPr="008632A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3BD606C1"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2B2E6"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605BC"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6D184"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09516"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448A1"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327F2"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0587C"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F8AA0"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60673"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239F4" w14:textId="77777777" w:rsidR="00571DFF" w:rsidRPr="008632AF" w:rsidRDefault="00571DFF" w:rsidP="003212F1">
            <w:pPr>
              <w:pStyle w:val="headertabella0"/>
              <w:rPr>
                <w:color w:val="002060"/>
              </w:rPr>
            </w:pPr>
            <w:r w:rsidRPr="008632AF">
              <w:rPr>
                <w:color w:val="002060"/>
              </w:rPr>
              <w:t>PE</w:t>
            </w:r>
          </w:p>
        </w:tc>
      </w:tr>
      <w:tr w:rsidR="00571DFF" w:rsidRPr="008632AF" w14:paraId="584AB461"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CDEE0A" w14:textId="77777777" w:rsidR="00571DFF" w:rsidRPr="008632AF" w:rsidRDefault="00571DFF" w:rsidP="003212F1">
            <w:pPr>
              <w:pStyle w:val="rowtabella0"/>
              <w:rPr>
                <w:color w:val="002060"/>
              </w:rPr>
            </w:pPr>
            <w:r w:rsidRPr="008632AF">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AA89"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066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DBC9"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15D0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9E9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0B26" w14:textId="77777777" w:rsidR="00571DFF" w:rsidRPr="008632AF" w:rsidRDefault="00571DFF" w:rsidP="003212F1">
            <w:pPr>
              <w:pStyle w:val="rowtabella0"/>
              <w:jc w:val="center"/>
              <w:rPr>
                <w:color w:val="002060"/>
              </w:rPr>
            </w:pPr>
            <w:r w:rsidRPr="008632A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8EEA"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863E"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CD31" w14:textId="77777777" w:rsidR="00571DFF" w:rsidRPr="008632AF" w:rsidRDefault="00571DFF" w:rsidP="003212F1">
            <w:pPr>
              <w:pStyle w:val="rowtabella0"/>
              <w:jc w:val="center"/>
              <w:rPr>
                <w:color w:val="002060"/>
              </w:rPr>
            </w:pPr>
            <w:r w:rsidRPr="008632AF">
              <w:rPr>
                <w:color w:val="002060"/>
              </w:rPr>
              <w:t>0</w:t>
            </w:r>
          </w:p>
        </w:tc>
      </w:tr>
      <w:tr w:rsidR="00571DFF" w:rsidRPr="008632AF" w14:paraId="70048D4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6D683" w14:textId="77777777" w:rsidR="00571DFF" w:rsidRPr="008632AF" w:rsidRDefault="00571DFF" w:rsidP="003212F1">
            <w:pPr>
              <w:pStyle w:val="rowtabella0"/>
              <w:rPr>
                <w:color w:val="002060"/>
              </w:rPr>
            </w:pPr>
            <w:r w:rsidRPr="008632A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414C"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D50D"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48C3"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300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C94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5904" w14:textId="77777777" w:rsidR="00571DFF" w:rsidRPr="008632AF" w:rsidRDefault="00571DFF" w:rsidP="003212F1">
            <w:pPr>
              <w:pStyle w:val="rowtabella0"/>
              <w:jc w:val="center"/>
              <w:rPr>
                <w:color w:val="002060"/>
              </w:rPr>
            </w:pPr>
            <w:r w:rsidRPr="008632A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D435"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C25B"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F361" w14:textId="77777777" w:rsidR="00571DFF" w:rsidRPr="008632AF" w:rsidRDefault="00571DFF" w:rsidP="003212F1">
            <w:pPr>
              <w:pStyle w:val="rowtabella0"/>
              <w:jc w:val="center"/>
              <w:rPr>
                <w:color w:val="002060"/>
              </w:rPr>
            </w:pPr>
            <w:r w:rsidRPr="008632AF">
              <w:rPr>
                <w:color w:val="002060"/>
              </w:rPr>
              <w:t>0</w:t>
            </w:r>
          </w:p>
        </w:tc>
      </w:tr>
      <w:tr w:rsidR="00571DFF" w:rsidRPr="008632AF" w14:paraId="0BC8292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DC498" w14:textId="77777777" w:rsidR="00571DFF" w:rsidRPr="008632AF" w:rsidRDefault="00571DFF" w:rsidP="003212F1">
            <w:pPr>
              <w:pStyle w:val="rowtabella0"/>
              <w:rPr>
                <w:color w:val="002060"/>
              </w:rPr>
            </w:pPr>
            <w:r w:rsidRPr="008632A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04B7"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9FF2"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DAFD"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6C7B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9A7D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47C2" w14:textId="77777777" w:rsidR="00571DFF" w:rsidRPr="008632AF" w:rsidRDefault="00571DFF" w:rsidP="003212F1">
            <w:pPr>
              <w:pStyle w:val="rowtabella0"/>
              <w:jc w:val="center"/>
              <w:rPr>
                <w:color w:val="002060"/>
              </w:rPr>
            </w:pPr>
            <w:r w:rsidRPr="008632A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ABDB"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A3E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FF33" w14:textId="77777777" w:rsidR="00571DFF" w:rsidRPr="008632AF" w:rsidRDefault="00571DFF" w:rsidP="003212F1">
            <w:pPr>
              <w:pStyle w:val="rowtabella0"/>
              <w:jc w:val="center"/>
              <w:rPr>
                <w:color w:val="002060"/>
              </w:rPr>
            </w:pPr>
            <w:r w:rsidRPr="008632AF">
              <w:rPr>
                <w:color w:val="002060"/>
              </w:rPr>
              <w:t>0</w:t>
            </w:r>
          </w:p>
        </w:tc>
      </w:tr>
      <w:tr w:rsidR="00571DFF" w:rsidRPr="008632AF" w14:paraId="6D2AC8E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FD760" w14:textId="77777777" w:rsidR="00571DFF" w:rsidRPr="008632AF" w:rsidRDefault="00571DFF" w:rsidP="003212F1">
            <w:pPr>
              <w:pStyle w:val="rowtabella0"/>
              <w:rPr>
                <w:color w:val="002060"/>
                <w:lang w:val="es-ES"/>
              </w:rPr>
            </w:pPr>
            <w:r w:rsidRPr="008632AF">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62A4E"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E787"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DCD1"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30F4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BA7E"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2C1E"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6B85"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810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5D08" w14:textId="77777777" w:rsidR="00571DFF" w:rsidRPr="008632AF" w:rsidRDefault="00571DFF" w:rsidP="003212F1">
            <w:pPr>
              <w:pStyle w:val="rowtabella0"/>
              <w:jc w:val="center"/>
              <w:rPr>
                <w:color w:val="002060"/>
              </w:rPr>
            </w:pPr>
            <w:r w:rsidRPr="008632AF">
              <w:rPr>
                <w:color w:val="002060"/>
              </w:rPr>
              <w:t>0</w:t>
            </w:r>
          </w:p>
        </w:tc>
      </w:tr>
      <w:tr w:rsidR="00571DFF" w:rsidRPr="008632AF" w14:paraId="1BD6B02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B482D" w14:textId="77777777" w:rsidR="00571DFF" w:rsidRPr="008632AF" w:rsidRDefault="00571DFF" w:rsidP="003212F1">
            <w:pPr>
              <w:pStyle w:val="rowtabella0"/>
              <w:rPr>
                <w:color w:val="002060"/>
              </w:rPr>
            </w:pPr>
            <w:r w:rsidRPr="008632A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A79C"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ED87"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366C"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BA08"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94DB"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6822"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9A45"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3291"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B4ED" w14:textId="77777777" w:rsidR="00571DFF" w:rsidRPr="008632AF" w:rsidRDefault="00571DFF" w:rsidP="003212F1">
            <w:pPr>
              <w:pStyle w:val="rowtabella0"/>
              <w:jc w:val="center"/>
              <w:rPr>
                <w:color w:val="002060"/>
              </w:rPr>
            </w:pPr>
            <w:r w:rsidRPr="008632AF">
              <w:rPr>
                <w:color w:val="002060"/>
              </w:rPr>
              <w:t>0</w:t>
            </w:r>
          </w:p>
        </w:tc>
      </w:tr>
      <w:tr w:rsidR="00571DFF" w:rsidRPr="008632AF" w14:paraId="0CD7730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1A483" w14:textId="77777777" w:rsidR="00571DFF" w:rsidRPr="008632AF" w:rsidRDefault="00571DFF" w:rsidP="003212F1">
            <w:pPr>
              <w:pStyle w:val="rowtabella0"/>
              <w:rPr>
                <w:color w:val="002060"/>
              </w:rPr>
            </w:pPr>
            <w:r w:rsidRPr="008632AF">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FA3A"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453C"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D12F"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CF5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1413"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0F51" w14:textId="77777777" w:rsidR="00571DFF" w:rsidRPr="008632AF" w:rsidRDefault="00571DFF" w:rsidP="003212F1">
            <w:pPr>
              <w:pStyle w:val="rowtabella0"/>
              <w:jc w:val="center"/>
              <w:rPr>
                <w:color w:val="002060"/>
              </w:rPr>
            </w:pPr>
            <w:r w:rsidRPr="008632A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7E5B"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1A10"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A9B5" w14:textId="77777777" w:rsidR="00571DFF" w:rsidRPr="008632AF" w:rsidRDefault="00571DFF" w:rsidP="003212F1">
            <w:pPr>
              <w:pStyle w:val="rowtabella0"/>
              <w:jc w:val="center"/>
              <w:rPr>
                <w:color w:val="002060"/>
              </w:rPr>
            </w:pPr>
            <w:r w:rsidRPr="008632AF">
              <w:rPr>
                <w:color w:val="002060"/>
              </w:rPr>
              <w:t>0</w:t>
            </w:r>
          </w:p>
        </w:tc>
      </w:tr>
      <w:tr w:rsidR="00571DFF" w:rsidRPr="008632AF" w14:paraId="33392D0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57B96" w14:textId="77777777" w:rsidR="00571DFF" w:rsidRPr="008632AF" w:rsidRDefault="00571DFF" w:rsidP="003212F1">
            <w:pPr>
              <w:pStyle w:val="rowtabella0"/>
              <w:rPr>
                <w:color w:val="002060"/>
              </w:rPr>
            </w:pPr>
            <w:r w:rsidRPr="008632A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F65F"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5BEC"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5C87"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813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AF41"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3FE3" w14:textId="77777777" w:rsidR="00571DFF" w:rsidRPr="008632AF" w:rsidRDefault="00571DFF" w:rsidP="003212F1">
            <w:pPr>
              <w:pStyle w:val="rowtabella0"/>
              <w:jc w:val="center"/>
              <w:rPr>
                <w:color w:val="002060"/>
              </w:rPr>
            </w:pPr>
            <w:r w:rsidRPr="008632A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A7D3"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4AF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4670" w14:textId="77777777" w:rsidR="00571DFF" w:rsidRPr="008632AF" w:rsidRDefault="00571DFF" w:rsidP="003212F1">
            <w:pPr>
              <w:pStyle w:val="rowtabella0"/>
              <w:jc w:val="center"/>
              <w:rPr>
                <w:color w:val="002060"/>
              </w:rPr>
            </w:pPr>
            <w:r w:rsidRPr="008632AF">
              <w:rPr>
                <w:color w:val="002060"/>
              </w:rPr>
              <w:t>0</w:t>
            </w:r>
          </w:p>
        </w:tc>
      </w:tr>
      <w:tr w:rsidR="00571DFF" w:rsidRPr="008632AF" w14:paraId="59E0D96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02BA6" w14:textId="77777777" w:rsidR="00571DFF" w:rsidRPr="008632AF" w:rsidRDefault="00571DFF" w:rsidP="003212F1">
            <w:pPr>
              <w:pStyle w:val="rowtabella0"/>
              <w:rPr>
                <w:color w:val="002060"/>
              </w:rPr>
            </w:pPr>
            <w:r w:rsidRPr="008632AF">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4031"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7D2E"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1E56"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8DCD"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9D308"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A069"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D96C"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F90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2205" w14:textId="77777777" w:rsidR="00571DFF" w:rsidRPr="008632AF" w:rsidRDefault="00571DFF" w:rsidP="003212F1">
            <w:pPr>
              <w:pStyle w:val="rowtabella0"/>
              <w:jc w:val="center"/>
              <w:rPr>
                <w:color w:val="002060"/>
              </w:rPr>
            </w:pPr>
            <w:r w:rsidRPr="008632AF">
              <w:rPr>
                <w:color w:val="002060"/>
              </w:rPr>
              <w:t>0</w:t>
            </w:r>
          </w:p>
        </w:tc>
      </w:tr>
      <w:tr w:rsidR="00571DFF" w:rsidRPr="008632AF" w14:paraId="03BC610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232F8" w14:textId="77777777" w:rsidR="00571DFF" w:rsidRPr="008632AF" w:rsidRDefault="00571DFF" w:rsidP="003212F1">
            <w:pPr>
              <w:pStyle w:val="rowtabella0"/>
              <w:rPr>
                <w:color w:val="002060"/>
              </w:rPr>
            </w:pPr>
            <w:r w:rsidRPr="008632A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1E0C"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96EB"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5FB4"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D6E4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C9D97"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971A"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93D8"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7F50"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C0298" w14:textId="77777777" w:rsidR="00571DFF" w:rsidRPr="008632AF" w:rsidRDefault="00571DFF" w:rsidP="003212F1">
            <w:pPr>
              <w:pStyle w:val="rowtabella0"/>
              <w:jc w:val="center"/>
              <w:rPr>
                <w:color w:val="002060"/>
              </w:rPr>
            </w:pPr>
            <w:r w:rsidRPr="008632AF">
              <w:rPr>
                <w:color w:val="002060"/>
              </w:rPr>
              <w:t>0</w:t>
            </w:r>
          </w:p>
        </w:tc>
      </w:tr>
      <w:tr w:rsidR="00571DFF" w:rsidRPr="008632AF" w14:paraId="665DB78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415D9" w14:textId="77777777" w:rsidR="00571DFF" w:rsidRPr="008632AF" w:rsidRDefault="00571DFF" w:rsidP="003212F1">
            <w:pPr>
              <w:pStyle w:val="rowtabella0"/>
              <w:rPr>
                <w:color w:val="002060"/>
              </w:rPr>
            </w:pPr>
            <w:r w:rsidRPr="008632A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15C7"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B3528"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0C68"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D98E"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0C62"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BF61" w14:textId="77777777" w:rsidR="00571DFF" w:rsidRPr="008632AF" w:rsidRDefault="00571DFF" w:rsidP="003212F1">
            <w:pPr>
              <w:pStyle w:val="rowtabella0"/>
              <w:jc w:val="center"/>
              <w:rPr>
                <w:color w:val="002060"/>
              </w:rPr>
            </w:pPr>
            <w:r w:rsidRPr="008632A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FB36C"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FF24"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D7CD" w14:textId="77777777" w:rsidR="00571DFF" w:rsidRPr="008632AF" w:rsidRDefault="00571DFF" w:rsidP="003212F1">
            <w:pPr>
              <w:pStyle w:val="rowtabella0"/>
              <w:jc w:val="center"/>
              <w:rPr>
                <w:color w:val="002060"/>
              </w:rPr>
            </w:pPr>
            <w:r w:rsidRPr="008632AF">
              <w:rPr>
                <w:color w:val="002060"/>
              </w:rPr>
              <w:t>0</w:t>
            </w:r>
          </w:p>
        </w:tc>
      </w:tr>
      <w:tr w:rsidR="00571DFF" w:rsidRPr="008632AF" w14:paraId="42955C1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59639" w14:textId="77777777" w:rsidR="00571DFF" w:rsidRPr="008632AF" w:rsidRDefault="00571DFF" w:rsidP="003212F1">
            <w:pPr>
              <w:pStyle w:val="rowtabella0"/>
              <w:rPr>
                <w:color w:val="002060"/>
              </w:rPr>
            </w:pPr>
            <w:r w:rsidRPr="008632AF">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D1B0"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23A1"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B766"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08AB7"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4CF9"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B2A9"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052B"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FB32"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565F5" w14:textId="77777777" w:rsidR="00571DFF" w:rsidRPr="008632AF" w:rsidRDefault="00571DFF" w:rsidP="003212F1">
            <w:pPr>
              <w:pStyle w:val="rowtabella0"/>
              <w:jc w:val="center"/>
              <w:rPr>
                <w:color w:val="002060"/>
              </w:rPr>
            </w:pPr>
            <w:r w:rsidRPr="008632AF">
              <w:rPr>
                <w:color w:val="002060"/>
              </w:rPr>
              <w:t>0</w:t>
            </w:r>
          </w:p>
        </w:tc>
      </w:tr>
      <w:tr w:rsidR="00571DFF" w:rsidRPr="008632AF" w14:paraId="4C736A9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9DFE0" w14:textId="77777777" w:rsidR="00571DFF" w:rsidRPr="008632AF" w:rsidRDefault="00571DFF" w:rsidP="003212F1">
            <w:pPr>
              <w:pStyle w:val="rowtabella0"/>
              <w:rPr>
                <w:color w:val="002060"/>
              </w:rPr>
            </w:pPr>
            <w:r w:rsidRPr="008632AF">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7D3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EBDD"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4B2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4CF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667E"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DA4A"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F0F8" w14:textId="77777777" w:rsidR="00571DFF" w:rsidRPr="008632AF" w:rsidRDefault="00571DFF" w:rsidP="003212F1">
            <w:pPr>
              <w:pStyle w:val="rowtabella0"/>
              <w:jc w:val="center"/>
              <w:rPr>
                <w:color w:val="002060"/>
              </w:rPr>
            </w:pPr>
            <w:r w:rsidRPr="008632A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63AC1"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BDBB" w14:textId="77777777" w:rsidR="00571DFF" w:rsidRPr="008632AF" w:rsidRDefault="00571DFF" w:rsidP="003212F1">
            <w:pPr>
              <w:pStyle w:val="rowtabella0"/>
              <w:jc w:val="center"/>
              <w:rPr>
                <w:color w:val="002060"/>
              </w:rPr>
            </w:pPr>
            <w:r w:rsidRPr="008632AF">
              <w:rPr>
                <w:color w:val="002060"/>
              </w:rPr>
              <w:t>0</w:t>
            </w:r>
          </w:p>
        </w:tc>
      </w:tr>
      <w:tr w:rsidR="00571DFF" w:rsidRPr="008632AF" w14:paraId="3774868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C79B9" w14:textId="77777777" w:rsidR="00571DFF" w:rsidRPr="008632AF" w:rsidRDefault="00571DFF" w:rsidP="003212F1">
            <w:pPr>
              <w:pStyle w:val="rowtabella0"/>
              <w:rPr>
                <w:color w:val="002060"/>
              </w:rPr>
            </w:pPr>
            <w:r w:rsidRPr="008632A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6C65"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55C1"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AFA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215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C1C5"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75E3"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5EB5"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060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7A7FF" w14:textId="77777777" w:rsidR="00571DFF" w:rsidRPr="008632AF" w:rsidRDefault="00571DFF" w:rsidP="003212F1">
            <w:pPr>
              <w:pStyle w:val="rowtabella0"/>
              <w:jc w:val="center"/>
              <w:rPr>
                <w:color w:val="002060"/>
              </w:rPr>
            </w:pPr>
            <w:r w:rsidRPr="008632AF">
              <w:rPr>
                <w:color w:val="002060"/>
              </w:rPr>
              <w:t>0</w:t>
            </w:r>
          </w:p>
        </w:tc>
      </w:tr>
      <w:tr w:rsidR="00571DFF" w:rsidRPr="008632AF" w14:paraId="607AE68B"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8C46E" w14:textId="77777777" w:rsidR="00571DFF" w:rsidRPr="008632AF" w:rsidRDefault="00571DFF" w:rsidP="003212F1">
            <w:pPr>
              <w:pStyle w:val="rowtabella0"/>
              <w:rPr>
                <w:color w:val="002060"/>
              </w:rPr>
            </w:pPr>
            <w:r w:rsidRPr="008632A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60F7"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8B5A1"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A96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5618"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C9F6"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A3C7"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F915" w14:textId="77777777" w:rsidR="00571DFF" w:rsidRPr="008632AF" w:rsidRDefault="00571DFF" w:rsidP="003212F1">
            <w:pPr>
              <w:pStyle w:val="rowtabella0"/>
              <w:jc w:val="center"/>
              <w:rPr>
                <w:color w:val="002060"/>
              </w:rPr>
            </w:pPr>
            <w:r w:rsidRPr="008632A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69B21"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2E9C" w14:textId="77777777" w:rsidR="00571DFF" w:rsidRPr="008632AF" w:rsidRDefault="00571DFF" w:rsidP="003212F1">
            <w:pPr>
              <w:pStyle w:val="rowtabella0"/>
              <w:jc w:val="center"/>
              <w:rPr>
                <w:color w:val="002060"/>
              </w:rPr>
            </w:pPr>
            <w:r w:rsidRPr="008632AF">
              <w:rPr>
                <w:color w:val="002060"/>
              </w:rPr>
              <w:t>0</w:t>
            </w:r>
          </w:p>
        </w:tc>
      </w:tr>
    </w:tbl>
    <w:p w14:paraId="65EB5476" w14:textId="77777777" w:rsidR="00571DFF" w:rsidRPr="008632AF" w:rsidRDefault="00571DFF" w:rsidP="00571DFF">
      <w:pPr>
        <w:pStyle w:val="breakline"/>
        <w:rPr>
          <w:rFonts w:eastAsiaTheme="minorEastAsia"/>
          <w:color w:val="002060"/>
        </w:rPr>
      </w:pPr>
    </w:p>
    <w:p w14:paraId="10141746" w14:textId="77777777" w:rsidR="00571DFF" w:rsidRPr="008632AF" w:rsidRDefault="00571DFF" w:rsidP="00571DFF">
      <w:pPr>
        <w:pStyle w:val="breakline"/>
        <w:rPr>
          <w:color w:val="002060"/>
        </w:rPr>
      </w:pPr>
    </w:p>
    <w:p w14:paraId="6DCD9B30" w14:textId="77777777" w:rsidR="00571DFF" w:rsidRPr="008632AF" w:rsidRDefault="00571DFF" w:rsidP="00571DFF">
      <w:pPr>
        <w:pStyle w:val="sottotitolocampionato10"/>
        <w:rPr>
          <w:color w:val="002060"/>
        </w:rPr>
      </w:pPr>
      <w:r w:rsidRPr="008632A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466B298E"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77A93"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60FE1"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BE03C"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5229"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ACC1B"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50027"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39190"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42066"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BAFCA"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39DD7" w14:textId="77777777" w:rsidR="00571DFF" w:rsidRPr="008632AF" w:rsidRDefault="00571DFF" w:rsidP="003212F1">
            <w:pPr>
              <w:pStyle w:val="headertabella0"/>
              <w:rPr>
                <w:color w:val="002060"/>
              </w:rPr>
            </w:pPr>
            <w:r w:rsidRPr="008632AF">
              <w:rPr>
                <w:color w:val="002060"/>
              </w:rPr>
              <w:t>PE</w:t>
            </w:r>
          </w:p>
        </w:tc>
      </w:tr>
      <w:tr w:rsidR="00571DFF" w:rsidRPr="008632AF" w14:paraId="4979BF81"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260E5F" w14:textId="77777777" w:rsidR="00571DFF" w:rsidRPr="008632AF" w:rsidRDefault="00571DFF" w:rsidP="003212F1">
            <w:pPr>
              <w:pStyle w:val="rowtabella0"/>
              <w:rPr>
                <w:color w:val="002060"/>
              </w:rPr>
            </w:pPr>
            <w:r w:rsidRPr="008632A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0791"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E9DD"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B939"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95F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67BE"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79D0B" w14:textId="77777777" w:rsidR="00571DFF" w:rsidRPr="008632AF" w:rsidRDefault="00571DFF" w:rsidP="003212F1">
            <w:pPr>
              <w:pStyle w:val="rowtabella0"/>
              <w:jc w:val="center"/>
              <w:rPr>
                <w:color w:val="002060"/>
              </w:rPr>
            </w:pPr>
            <w:r w:rsidRPr="008632AF">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919A"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E9C48"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601B" w14:textId="77777777" w:rsidR="00571DFF" w:rsidRPr="008632AF" w:rsidRDefault="00571DFF" w:rsidP="003212F1">
            <w:pPr>
              <w:pStyle w:val="rowtabella0"/>
              <w:jc w:val="center"/>
              <w:rPr>
                <w:color w:val="002060"/>
              </w:rPr>
            </w:pPr>
            <w:r w:rsidRPr="008632AF">
              <w:rPr>
                <w:color w:val="002060"/>
              </w:rPr>
              <w:t>0</w:t>
            </w:r>
          </w:p>
        </w:tc>
      </w:tr>
      <w:tr w:rsidR="00571DFF" w:rsidRPr="008632AF" w14:paraId="5DD8CA5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48D94" w14:textId="77777777" w:rsidR="00571DFF" w:rsidRPr="008632AF" w:rsidRDefault="00571DFF" w:rsidP="003212F1">
            <w:pPr>
              <w:pStyle w:val="rowtabella0"/>
              <w:rPr>
                <w:color w:val="002060"/>
              </w:rPr>
            </w:pPr>
            <w:r w:rsidRPr="008632A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5F2D"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1738"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78F7"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695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A8CA"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3A54" w14:textId="77777777" w:rsidR="00571DFF" w:rsidRPr="008632AF" w:rsidRDefault="00571DFF" w:rsidP="003212F1">
            <w:pPr>
              <w:pStyle w:val="rowtabella0"/>
              <w:jc w:val="center"/>
              <w:rPr>
                <w:color w:val="002060"/>
              </w:rPr>
            </w:pPr>
            <w:r w:rsidRPr="008632A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8666"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E7C0"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F6B6C" w14:textId="77777777" w:rsidR="00571DFF" w:rsidRPr="008632AF" w:rsidRDefault="00571DFF" w:rsidP="003212F1">
            <w:pPr>
              <w:pStyle w:val="rowtabella0"/>
              <w:jc w:val="center"/>
              <w:rPr>
                <w:color w:val="002060"/>
              </w:rPr>
            </w:pPr>
            <w:r w:rsidRPr="008632AF">
              <w:rPr>
                <w:color w:val="002060"/>
              </w:rPr>
              <w:t>0</w:t>
            </w:r>
          </w:p>
        </w:tc>
      </w:tr>
      <w:tr w:rsidR="00571DFF" w:rsidRPr="008632AF" w14:paraId="06283C2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6C5EA" w14:textId="77777777" w:rsidR="00571DFF" w:rsidRPr="008632AF" w:rsidRDefault="00571DFF" w:rsidP="003212F1">
            <w:pPr>
              <w:pStyle w:val="rowtabella0"/>
              <w:rPr>
                <w:color w:val="002060"/>
              </w:rPr>
            </w:pPr>
            <w:r w:rsidRPr="008632AF">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9433"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93B79"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B6DB9"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00B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24C8"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9E97E"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F62A3"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D536"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7C31" w14:textId="77777777" w:rsidR="00571DFF" w:rsidRPr="008632AF" w:rsidRDefault="00571DFF" w:rsidP="003212F1">
            <w:pPr>
              <w:pStyle w:val="rowtabella0"/>
              <w:jc w:val="center"/>
              <w:rPr>
                <w:color w:val="002060"/>
              </w:rPr>
            </w:pPr>
            <w:r w:rsidRPr="008632AF">
              <w:rPr>
                <w:color w:val="002060"/>
              </w:rPr>
              <w:t>0</w:t>
            </w:r>
          </w:p>
        </w:tc>
      </w:tr>
      <w:tr w:rsidR="00571DFF" w:rsidRPr="008632AF" w14:paraId="555E251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9810D6" w14:textId="77777777" w:rsidR="00571DFF" w:rsidRPr="008632AF" w:rsidRDefault="00571DFF" w:rsidP="003212F1">
            <w:pPr>
              <w:pStyle w:val="rowtabella0"/>
              <w:rPr>
                <w:color w:val="002060"/>
              </w:rPr>
            </w:pPr>
            <w:r w:rsidRPr="008632A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C0D3"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4BC0"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CA36"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3BB3"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4A2D"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5578"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0D47B"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43E24"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9B2E" w14:textId="77777777" w:rsidR="00571DFF" w:rsidRPr="008632AF" w:rsidRDefault="00571DFF" w:rsidP="003212F1">
            <w:pPr>
              <w:pStyle w:val="rowtabella0"/>
              <w:jc w:val="center"/>
              <w:rPr>
                <w:color w:val="002060"/>
              </w:rPr>
            </w:pPr>
            <w:r w:rsidRPr="008632AF">
              <w:rPr>
                <w:color w:val="002060"/>
              </w:rPr>
              <w:t>0</w:t>
            </w:r>
          </w:p>
        </w:tc>
      </w:tr>
      <w:tr w:rsidR="00571DFF" w:rsidRPr="008632AF" w14:paraId="18F58D1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1434A" w14:textId="77777777" w:rsidR="00571DFF" w:rsidRPr="008632AF" w:rsidRDefault="00571DFF" w:rsidP="003212F1">
            <w:pPr>
              <w:pStyle w:val="rowtabella0"/>
              <w:rPr>
                <w:color w:val="002060"/>
              </w:rPr>
            </w:pPr>
            <w:r w:rsidRPr="008632A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2B3F"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0706"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43D3"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DCE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6F73"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46F9"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5A124"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9E0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0BA6" w14:textId="77777777" w:rsidR="00571DFF" w:rsidRPr="008632AF" w:rsidRDefault="00571DFF" w:rsidP="003212F1">
            <w:pPr>
              <w:pStyle w:val="rowtabella0"/>
              <w:jc w:val="center"/>
              <w:rPr>
                <w:color w:val="002060"/>
              </w:rPr>
            </w:pPr>
            <w:r w:rsidRPr="008632AF">
              <w:rPr>
                <w:color w:val="002060"/>
              </w:rPr>
              <w:t>0</w:t>
            </w:r>
          </w:p>
        </w:tc>
      </w:tr>
      <w:tr w:rsidR="00571DFF" w:rsidRPr="008632AF" w14:paraId="28FA3E3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25E29" w14:textId="77777777" w:rsidR="00571DFF" w:rsidRPr="008632AF" w:rsidRDefault="00571DFF" w:rsidP="003212F1">
            <w:pPr>
              <w:pStyle w:val="rowtabella0"/>
              <w:rPr>
                <w:color w:val="002060"/>
              </w:rPr>
            </w:pPr>
            <w:r w:rsidRPr="008632AF">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0436"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58A19"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ABEF"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DB4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FD20A"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99A8"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9B92"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50C33"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EA67" w14:textId="77777777" w:rsidR="00571DFF" w:rsidRPr="008632AF" w:rsidRDefault="00571DFF" w:rsidP="003212F1">
            <w:pPr>
              <w:pStyle w:val="rowtabella0"/>
              <w:jc w:val="center"/>
              <w:rPr>
                <w:color w:val="002060"/>
              </w:rPr>
            </w:pPr>
            <w:r w:rsidRPr="008632AF">
              <w:rPr>
                <w:color w:val="002060"/>
              </w:rPr>
              <w:t>0</w:t>
            </w:r>
          </w:p>
        </w:tc>
      </w:tr>
      <w:tr w:rsidR="00571DFF" w:rsidRPr="008632AF" w14:paraId="51F84C0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1CB27" w14:textId="77777777" w:rsidR="00571DFF" w:rsidRPr="008632AF" w:rsidRDefault="00571DFF" w:rsidP="003212F1">
            <w:pPr>
              <w:pStyle w:val="rowtabella0"/>
              <w:rPr>
                <w:color w:val="002060"/>
              </w:rPr>
            </w:pPr>
            <w:r w:rsidRPr="008632AF">
              <w:rPr>
                <w:color w:val="002060"/>
              </w:rPr>
              <w:t xml:space="preserve">A.S.D. </w:t>
            </w:r>
            <w:proofErr w:type="gramStart"/>
            <w:r w:rsidRPr="008632A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64B8"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C09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EB61"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9F63"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66D2"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3AAB"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6452"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A9274"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3EEF" w14:textId="77777777" w:rsidR="00571DFF" w:rsidRPr="008632AF" w:rsidRDefault="00571DFF" w:rsidP="003212F1">
            <w:pPr>
              <w:pStyle w:val="rowtabella0"/>
              <w:jc w:val="center"/>
              <w:rPr>
                <w:color w:val="002060"/>
              </w:rPr>
            </w:pPr>
            <w:r w:rsidRPr="008632AF">
              <w:rPr>
                <w:color w:val="002060"/>
              </w:rPr>
              <w:t>0</w:t>
            </w:r>
          </w:p>
        </w:tc>
      </w:tr>
      <w:tr w:rsidR="00571DFF" w:rsidRPr="008632AF" w14:paraId="4849B97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8EC3A" w14:textId="77777777" w:rsidR="00571DFF" w:rsidRPr="008632AF" w:rsidRDefault="00571DFF" w:rsidP="003212F1">
            <w:pPr>
              <w:pStyle w:val="rowtabella0"/>
              <w:rPr>
                <w:color w:val="002060"/>
              </w:rPr>
            </w:pPr>
            <w:r w:rsidRPr="008632AF">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3E71"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58EF"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812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3F3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E13A"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2E6F" w14:textId="77777777" w:rsidR="00571DFF" w:rsidRPr="008632AF" w:rsidRDefault="00571DFF" w:rsidP="003212F1">
            <w:pPr>
              <w:pStyle w:val="rowtabella0"/>
              <w:jc w:val="center"/>
              <w:rPr>
                <w:color w:val="002060"/>
              </w:rPr>
            </w:pPr>
            <w:r w:rsidRPr="008632A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334A"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64FC"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2635" w14:textId="77777777" w:rsidR="00571DFF" w:rsidRPr="008632AF" w:rsidRDefault="00571DFF" w:rsidP="003212F1">
            <w:pPr>
              <w:pStyle w:val="rowtabella0"/>
              <w:jc w:val="center"/>
              <w:rPr>
                <w:color w:val="002060"/>
              </w:rPr>
            </w:pPr>
            <w:r w:rsidRPr="008632AF">
              <w:rPr>
                <w:color w:val="002060"/>
              </w:rPr>
              <w:t>0</w:t>
            </w:r>
          </w:p>
        </w:tc>
      </w:tr>
      <w:tr w:rsidR="00571DFF" w:rsidRPr="008632AF" w14:paraId="077E74F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CC785" w14:textId="77777777" w:rsidR="00571DFF" w:rsidRPr="008632AF" w:rsidRDefault="00571DFF" w:rsidP="003212F1">
            <w:pPr>
              <w:pStyle w:val="rowtabella0"/>
              <w:rPr>
                <w:color w:val="002060"/>
              </w:rPr>
            </w:pPr>
            <w:r w:rsidRPr="008632AF">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F297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50AB"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62B2"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37C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BE50"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F329"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152E" w14:textId="77777777" w:rsidR="00571DFF" w:rsidRPr="008632AF" w:rsidRDefault="00571DFF" w:rsidP="003212F1">
            <w:pPr>
              <w:pStyle w:val="rowtabella0"/>
              <w:jc w:val="center"/>
              <w:rPr>
                <w:color w:val="002060"/>
              </w:rPr>
            </w:pPr>
            <w:r w:rsidRPr="008632A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62C5"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1056" w14:textId="77777777" w:rsidR="00571DFF" w:rsidRPr="008632AF" w:rsidRDefault="00571DFF" w:rsidP="003212F1">
            <w:pPr>
              <w:pStyle w:val="rowtabella0"/>
              <w:jc w:val="center"/>
              <w:rPr>
                <w:color w:val="002060"/>
              </w:rPr>
            </w:pPr>
            <w:r w:rsidRPr="008632AF">
              <w:rPr>
                <w:color w:val="002060"/>
              </w:rPr>
              <w:t>0</w:t>
            </w:r>
          </w:p>
        </w:tc>
      </w:tr>
      <w:tr w:rsidR="00571DFF" w:rsidRPr="008632AF" w14:paraId="6A171B5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999F2" w14:textId="77777777" w:rsidR="00571DFF" w:rsidRPr="008632AF" w:rsidRDefault="00571DFF" w:rsidP="003212F1">
            <w:pPr>
              <w:pStyle w:val="rowtabella0"/>
              <w:rPr>
                <w:color w:val="002060"/>
              </w:rPr>
            </w:pPr>
            <w:r w:rsidRPr="008632A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A292"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83B7"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0B06"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D5A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20D81"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D03A6"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E5D3" w14:textId="77777777" w:rsidR="00571DFF" w:rsidRPr="008632AF" w:rsidRDefault="00571DFF" w:rsidP="003212F1">
            <w:pPr>
              <w:pStyle w:val="rowtabella0"/>
              <w:jc w:val="center"/>
              <w:rPr>
                <w:color w:val="002060"/>
              </w:rPr>
            </w:pPr>
            <w:r w:rsidRPr="008632A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A67E"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1D9E" w14:textId="77777777" w:rsidR="00571DFF" w:rsidRPr="008632AF" w:rsidRDefault="00571DFF" w:rsidP="003212F1">
            <w:pPr>
              <w:pStyle w:val="rowtabella0"/>
              <w:jc w:val="center"/>
              <w:rPr>
                <w:color w:val="002060"/>
              </w:rPr>
            </w:pPr>
            <w:r w:rsidRPr="008632AF">
              <w:rPr>
                <w:color w:val="002060"/>
              </w:rPr>
              <w:t>0</w:t>
            </w:r>
          </w:p>
        </w:tc>
      </w:tr>
      <w:tr w:rsidR="00571DFF" w:rsidRPr="008632AF" w14:paraId="50C9500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032B2" w14:textId="77777777" w:rsidR="00571DFF" w:rsidRPr="008632AF" w:rsidRDefault="00571DFF" w:rsidP="003212F1">
            <w:pPr>
              <w:pStyle w:val="rowtabella0"/>
              <w:rPr>
                <w:color w:val="002060"/>
              </w:rPr>
            </w:pPr>
            <w:r w:rsidRPr="008632AF">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8D96"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92CE"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9E1C"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77A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450F"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4E07"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4CDE"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B0E5"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2FA3" w14:textId="77777777" w:rsidR="00571DFF" w:rsidRPr="008632AF" w:rsidRDefault="00571DFF" w:rsidP="003212F1">
            <w:pPr>
              <w:pStyle w:val="rowtabella0"/>
              <w:jc w:val="center"/>
              <w:rPr>
                <w:color w:val="002060"/>
              </w:rPr>
            </w:pPr>
            <w:r w:rsidRPr="008632AF">
              <w:rPr>
                <w:color w:val="002060"/>
              </w:rPr>
              <w:t>0</w:t>
            </w:r>
          </w:p>
        </w:tc>
      </w:tr>
      <w:tr w:rsidR="00571DFF" w:rsidRPr="008632AF" w14:paraId="1E64F0F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F6E16" w14:textId="77777777" w:rsidR="00571DFF" w:rsidRPr="008632AF" w:rsidRDefault="00571DFF" w:rsidP="003212F1">
            <w:pPr>
              <w:pStyle w:val="rowtabella0"/>
              <w:rPr>
                <w:color w:val="002060"/>
                <w:lang w:val="es-ES"/>
              </w:rPr>
            </w:pPr>
            <w:r w:rsidRPr="008632AF">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2A85"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F2B4"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BAAF"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968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9EEB"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A5EDC"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EE51" w14:textId="77777777" w:rsidR="00571DFF" w:rsidRPr="008632AF" w:rsidRDefault="00571DFF" w:rsidP="003212F1">
            <w:pPr>
              <w:pStyle w:val="rowtabella0"/>
              <w:jc w:val="center"/>
              <w:rPr>
                <w:color w:val="002060"/>
              </w:rPr>
            </w:pPr>
            <w:r w:rsidRPr="008632A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95CE"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EDC2" w14:textId="77777777" w:rsidR="00571DFF" w:rsidRPr="008632AF" w:rsidRDefault="00571DFF" w:rsidP="003212F1">
            <w:pPr>
              <w:pStyle w:val="rowtabella0"/>
              <w:jc w:val="center"/>
              <w:rPr>
                <w:color w:val="002060"/>
              </w:rPr>
            </w:pPr>
            <w:r w:rsidRPr="008632AF">
              <w:rPr>
                <w:color w:val="002060"/>
              </w:rPr>
              <w:t>0</w:t>
            </w:r>
          </w:p>
        </w:tc>
      </w:tr>
      <w:tr w:rsidR="00571DFF" w:rsidRPr="008632AF" w14:paraId="777981F1"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7BE947" w14:textId="77777777" w:rsidR="00571DFF" w:rsidRPr="008632AF" w:rsidRDefault="00571DFF" w:rsidP="003212F1">
            <w:pPr>
              <w:pStyle w:val="rowtabella0"/>
              <w:rPr>
                <w:color w:val="002060"/>
              </w:rPr>
            </w:pPr>
            <w:r w:rsidRPr="008632A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0436"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B6709"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C687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467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334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A0C8"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FF02" w14:textId="77777777" w:rsidR="00571DFF" w:rsidRPr="008632AF" w:rsidRDefault="00571DFF" w:rsidP="003212F1">
            <w:pPr>
              <w:pStyle w:val="rowtabella0"/>
              <w:jc w:val="center"/>
              <w:rPr>
                <w:color w:val="002060"/>
              </w:rPr>
            </w:pPr>
            <w:r w:rsidRPr="008632A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CE37"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C955" w14:textId="77777777" w:rsidR="00571DFF" w:rsidRPr="008632AF" w:rsidRDefault="00571DFF" w:rsidP="003212F1">
            <w:pPr>
              <w:pStyle w:val="rowtabella0"/>
              <w:jc w:val="center"/>
              <w:rPr>
                <w:color w:val="002060"/>
              </w:rPr>
            </w:pPr>
            <w:r w:rsidRPr="008632AF">
              <w:rPr>
                <w:color w:val="002060"/>
              </w:rPr>
              <w:t>0</w:t>
            </w:r>
          </w:p>
        </w:tc>
      </w:tr>
    </w:tbl>
    <w:p w14:paraId="0B7AE002" w14:textId="77777777" w:rsidR="00571DFF" w:rsidRDefault="00571DFF" w:rsidP="00571DFF">
      <w:pPr>
        <w:pStyle w:val="breakline"/>
        <w:rPr>
          <w:color w:val="002060"/>
        </w:rPr>
      </w:pPr>
    </w:p>
    <w:p w14:paraId="03F05E1C" w14:textId="77777777" w:rsidR="00571DFF" w:rsidRPr="008632AF" w:rsidRDefault="00571DFF" w:rsidP="00571DFF">
      <w:pPr>
        <w:pStyle w:val="titoloprinc0"/>
        <w:rPr>
          <w:color w:val="002060"/>
        </w:rPr>
      </w:pPr>
      <w:r>
        <w:rPr>
          <w:color w:val="002060"/>
        </w:rPr>
        <w:t>PROGRAMM</w:t>
      </w:r>
      <w:r w:rsidRPr="008632AF">
        <w:rPr>
          <w:color w:val="002060"/>
        </w:rPr>
        <w:t>A</w:t>
      </w:r>
      <w:r>
        <w:rPr>
          <w:color w:val="002060"/>
        </w:rPr>
        <w:t xml:space="preserve"> GARE</w:t>
      </w:r>
    </w:p>
    <w:p w14:paraId="3757002F" w14:textId="77777777" w:rsidR="00571DFF" w:rsidRDefault="00571DFF" w:rsidP="00571DFF">
      <w:pPr>
        <w:pStyle w:val="breakline"/>
        <w:rPr>
          <w:rFonts w:eastAsiaTheme="minorEastAsia"/>
          <w:color w:val="002060"/>
        </w:rPr>
      </w:pPr>
    </w:p>
    <w:p w14:paraId="2011A619" w14:textId="77777777" w:rsidR="006E4484" w:rsidRPr="005F7CB0" w:rsidRDefault="006E4484" w:rsidP="006E4484">
      <w:pPr>
        <w:pStyle w:val="sottotitolocampionato10"/>
        <w:rPr>
          <w:color w:val="002060"/>
        </w:rPr>
      </w:pPr>
      <w:r w:rsidRPr="005F7CB0">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6E4484" w:rsidRPr="005F7CB0" w14:paraId="44419C95"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C367"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E3AB4"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F0800"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29E2C"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AE456"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695BB"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ADC49"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3445B940"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0E596" w14:textId="77777777" w:rsidR="006E4484" w:rsidRPr="005F7CB0" w:rsidRDefault="006E4484" w:rsidP="003212F1">
            <w:pPr>
              <w:pStyle w:val="rowtabella0"/>
              <w:rPr>
                <w:color w:val="002060"/>
              </w:rPr>
            </w:pPr>
            <w:r w:rsidRPr="005F7CB0">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473BA" w14:textId="77777777" w:rsidR="006E4484" w:rsidRPr="005F7CB0" w:rsidRDefault="006E4484" w:rsidP="003212F1">
            <w:pPr>
              <w:pStyle w:val="rowtabella0"/>
              <w:rPr>
                <w:color w:val="002060"/>
              </w:rPr>
            </w:pPr>
            <w:r w:rsidRPr="005F7CB0">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85DF1"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8C94F" w14:textId="77777777" w:rsidR="006E4484" w:rsidRPr="005F7CB0" w:rsidRDefault="006E4484" w:rsidP="003212F1">
            <w:pPr>
              <w:pStyle w:val="rowtabella0"/>
              <w:rPr>
                <w:color w:val="002060"/>
              </w:rPr>
            </w:pPr>
            <w:r w:rsidRPr="005F7CB0">
              <w:rPr>
                <w:color w:val="002060"/>
              </w:rPr>
              <w:t>16/01/2026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F9E9C" w14:textId="77777777" w:rsidR="006E4484" w:rsidRPr="005F7CB0" w:rsidRDefault="006E4484" w:rsidP="003212F1">
            <w:pPr>
              <w:pStyle w:val="rowtabella0"/>
              <w:rPr>
                <w:color w:val="002060"/>
              </w:rPr>
            </w:pPr>
            <w:r w:rsidRPr="005F7CB0">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4A861" w14:textId="77777777" w:rsidR="006E4484" w:rsidRPr="005F7CB0" w:rsidRDefault="006E4484" w:rsidP="003212F1">
            <w:pPr>
              <w:pStyle w:val="rowtabella0"/>
              <w:rPr>
                <w:color w:val="002060"/>
              </w:rPr>
            </w:pPr>
            <w:r w:rsidRPr="005F7CB0">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C65AF" w14:textId="77777777" w:rsidR="006E4484" w:rsidRPr="005F7CB0" w:rsidRDefault="006E4484" w:rsidP="003212F1">
            <w:pPr>
              <w:pStyle w:val="rowtabella0"/>
              <w:rPr>
                <w:color w:val="002060"/>
              </w:rPr>
            </w:pPr>
            <w:r w:rsidRPr="005F7CB0">
              <w:rPr>
                <w:color w:val="002060"/>
              </w:rPr>
              <w:t>VIA ALDO GAMBA SNC</w:t>
            </w:r>
          </w:p>
        </w:tc>
      </w:tr>
      <w:tr w:rsidR="006E4484" w:rsidRPr="005F7CB0" w14:paraId="1C6CFB37"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09B72" w14:textId="77777777" w:rsidR="006E4484" w:rsidRPr="005F7CB0" w:rsidRDefault="006E4484" w:rsidP="003212F1">
            <w:pPr>
              <w:pStyle w:val="rowtabella0"/>
              <w:rPr>
                <w:color w:val="002060"/>
              </w:rPr>
            </w:pPr>
            <w:r w:rsidRPr="005F7CB0">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B86464" w14:textId="77777777" w:rsidR="006E4484" w:rsidRPr="005F7CB0" w:rsidRDefault="006E4484" w:rsidP="003212F1">
            <w:pPr>
              <w:pStyle w:val="rowtabella0"/>
              <w:rPr>
                <w:color w:val="002060"/>
              </w:rPr>
            </w:pPr>
            <w:r w:rsidRPr="005F7CB0">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F03375"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F2F542" w14:textId="77777777" w:rsidR="006E4484" w:rsidRPr="005F7CB0" w:rsidRDefault="006E4484" w:rsidP="003212F1">
            <w:pPr>
              <w:pStyle w:val="rowtabella0"/>
              <w:rPr>
                <w:color w:val="002060"/>
              </w:rPr>
            </w:pPr>
            <w:r w:rsidRPr="005F7CB0">
              <w:rPr>
                <w:color w:val="002060"/>
              </w:rPr>
              <w:t>16/01/2026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B7B214" w14:textId="77777777" w:rsidR="006E4484" w:rsidRPr="005F7CB0" w:rsidRDefault="006E4484" w:rsidP="003212F1">
            <w:pPr>
              <w:pStyle w:val="rowtabella0"/>
              <w:rPr>
                <w:color w:val="002060"/>
              </w:rPr>
            </w:pPr>
            <w:r w:rsidRPr="005F7CB0">
              <w:rPr>
                <w:color w:val="002060"/>
              </w:rPr>
              <w:t xml:space="preserve">5454 </w:t>
            </w:r>
            <w:proofErr w:type="gramStart"/>
            <w:r w:rsidRPr="005F7CB0">
              <w:rPr>
                <w:color w:val="002060"/>
              </w:rPr>
              <w:t>C.COPERTO</w:t>
            </w:r>
            <w:proofErr w:type="gramEnd"/>
            <w:r w:rsidRPr="005F7CB0">
              <w:rPr>
                <w:color w:val="002060"/>
              </w:rPr>
              <w:t xml:space="preserve"> </w:t>
            </w:r>
            <w:proofErr w:type="gramStart"/>
            <w:r w:rsidRPr="005F7CB0">
              <w:rPr>
                <w:color w:val="002060"/>
              </w:rPr>
              <w:t>C.TENNIS</w:t>
            </w:r>
            <w:proofErr w:type="gramEnd"/>
            <w:r w:rsidRPr="005F7CB0">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77F95" w14:textId="77777777" w:rsidR="006E4484" w:rsidRPr="005F7CB0" w:rsidRDefault="006E4484" w:rsidP="003212F1">
            <w:pPr>
              <w:pStyle w:val="rowtabella0"/>
              <w:rPr>
                <w:color w:val="002060"/>
              </w:rPr>
            </w:pPr>
            <w:r w:rsidRPr="005F7CB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65A8F" w14:textId="77777777" w:rsidR="006E4484" w:rsidRPr="005F7CB0" w:rsidRDefault="006E4484" w:rsidP="003212F1">
            <w:pPr>
              <w:pStyle w:val="rowtabella0"/>
              <w:rPr>
                <w:color w:val="002060"/>
              </w:rPr>
            </w:pPr>
            <w:r w:rsidRPr="005F7CB0">
              <w:rPr>
                <w:color w:val="002060"/>
              </w:rPr>
              <w:t>VIA VILLA TOMBARI</w:t>
            </w:r>
          </w:p>
        </w:tc>
      </w:tr>
      <w:tr w:rsidR="006E4484" w:rsidRPr="005F7CB0" w14:paraId="5D755A9F"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EE299A" w14:textId="77777777" w:rsidR="006E4484" w:rsidRPr="005F7CB0" w:rsidRDefault="006E4484" w:rsidP="003212F1">
            <w:pPr>
              <w:pStyle w:val="rowtabella0"/>
              <w:rPr>
                <w:color w:val="002060"/>
              </w:rPr>
            </w:pPr>
            <w:r w:rsidRPr="005F7CB0">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EAA67" w14:textId="77777777" w:rsidR="006E4484" w:rsidRPr="005F7CB0" w:rsidRDefault="006E4484" w:rsidP="003212F1">
            <w:pPr>
              <w:pStyle w:val="rowtabella0"/>
              <w:rPr>
                <w:color w:val="002060"/>
              </w:rPr>
            </w:pPr>
            <w:r w:rsidRPr="005F7CB0">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9BE066"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FC7EA0"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92843D" w14:textId="77777777" w:rsidR="006E4484" w:rsidRPr="005F7CB0" w:rsidRDefault="006E4484" w:rsidP="003212F1">
            <w:pPr>
              <w:pStyle w:val="rowtabella0"/>
              <w:rPr>
                <w:color w:val="002060"/>
              </w:rPr>
            </w:pPr>
            <w:r w:rsidRPr="005F7CB0">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E7CFE8" w14:textId="77777777" w:rsidR="006E4484" w:rsidRPr="005F7CB0" w:rsidRDefault="006E4484" w:rsidP="003212F1">
            <w:pPr>
              <w:pStyle w:val="rowtabella0"/>
              <w:rPr>
                <w:color w:val="002060"/>
              </w:rPr>
            </w:pPr>
            <w:r w:rsidRPr="005F7CB0">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1FD684" w14:textId="77777777" w:rsidR="006E4484" w:rsidRPr="005F7CB0" w:rsidRDefault="006E4484" w:rsidP="003212F1">
            <w:pPr>
              <w:pStyle w:val="rowtabella0"/>
              <w:rPr>
                <w:color w:val="002060"/>
              </w:rPr>
            </w:pPr>
            <w:r w:rsidRPr="005F7CB0">
              <w:rPr>
                <w:color w:val="002060"/>
              </w:rPr>
              <w:t>VIA ROSSINI</w:t>
            </w:r>
          </w:p>
        </w:tc>
      </w:tr>
      <w:tr w:rsidR="006E4484" w:rsidRPr="005F7CB0" w14:paraId="15D0FB73"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226957" w14:textId="77777777" w:rsidR="006E4484" w:rsidRPr="005F7CB0" w:rsidRDefault="006E4484" w:rsidP="003212F1">
            <w:pPr>
              <w:pStyle w:val="rowtabella0"/>
              <w:rPr>
                <w:color w:val="002060"/>
              </w:rPr>
            </w:pPr>
            <w:r w:rsidRPr="005F7CB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3017CF" w14:textId="77777777" w:rsidR="006E4484" w:rsidRPr="005F7CB0" w:rsidRDefault="006E4484" w:rsidP="003212F1">
            <w:pPr>
              <w:pStyle w:val="rowtabella0"/>
              <w:rPr>
                <w:color w:val="002060"/>
              </w:rPr>
            </w:pPr>
            <w:r w:rsidRPr="005F7CB0">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0E1492"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3823F8" w14:textId="77777777" w:rsidR="006E4484" w:rsidRPr="005F7CB0" w:rsidRDefault="006E4484" w:rsidP="003212F1">
            <w:pPr>
              <w:pStyle w:val="rowtabella0"/>
              <w:rPr>
                <w:color w:val="002060"/>
              </w:rPr>
            </w:pPr>
            <w:r w:rsidRPr="005F7CB0">
              <w:rPr>
                <w:color w:val="002060"/>
              </w:rPr>
              <w:t>16/01/2026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C8AF8B" w14:textId="77777777" w:rsidR="006E4484" w:rsidRPr="005F7CB0" w:rsidRDefault="006E4484" w:rsidP="003212F1">
            <w:pPr>
              <w:pStyle w:val="rowtabella0"/>
              <w:rPr>
                <w:color w:val="002060"/>
              </w:rPr>
            </w:pPr>
            <w:r w:rsidRPr="005F7CB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34828" w14:textId="77777777" w:rsidR="006E4484" w:rsidRPr="005F7CB0" w:rsidRDefault="006E4484" w:rsidP="003212F1">
            <w:pPr>
              <w:pStyle w:val="rowtabella0"/>
              <w:rPr>
                <w:color w:val="002060"/>
              </w:rPr>
            </w:pPr>
            <w:r w:rsidRPr="005F7CB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3E625" w14:textId="77777777" w:rsidR="006E4484" w:rsidRPr="005F7CB0" w:rsidRDefault="006E4484" w:rsidP="003212F1">
            <w:pPr>
              <w:pStyle w:val="rowtabella0"/>
              <w:rPr>
                <w:color w:val="002060"/>
              </w:rPr>
            </w:pPr>
            <w:r w:rsidRPr="005F7CB0">
              <w:rPr>
                <w:color w:val="002060"/>
              </w:rPr>
              <w:t>VIA DELLO STADIO</w:t>
            </w:r>
          </w:p>
        </w:tc>
      </w:tr>
      <w:tr w:rsidR="006E4484" w:rsidRPr="005F7CB0" w14:paraId="1F541C6A"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4B34BC" w14:textId="77777777" w:rsidR="006E4484" w:rsidRPr="005F7CB0" w:rsidRDefault="006E4484" w:rsidP="003212F1">
            <w:pPr>
              <w:pStyle w:val="rowtabella0"/>
              <w:rPr>
                <w:color w:val="002060"/>
              </w:rPr>
            </w:pPr>
            <w:r w:rsidRPr="005F7CB0">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32CE7D" w14:textId="77777777" w:rsidR="006E4484" w:rsidRPr="005F7CB0" w:rsidRDefault="006E4484" w:rsidP="003212F1">
            <w:pPr>
              <w:pStyle w:val="rowtabella0"/>
              <w:rPr>
                <w:color w:val="002060"/>
              </w:rPr>
            </w:pPr>
            <w:proofErr w:type="gramStart"/>
            <w:r w:rsidRPr="005F7CB0">
              <w:rPr>
                <w:color w:val="002060"/>
              </w:rPr>
              <w:t>CITTA</w:t>
            </w:r>
            <w:proofErr w:type="gramEnd"/>
            <w:r w:rsidRPr="005F7CB0">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28621C"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4897B4"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F08B76" w14:textId="77777777" w:rsidR="006E4484" w:rsidRPr="005F7CB0" w:rsidRDefault="006E4484" w:rsidP="003212F1">
            <w:pPr>
              <w:pStyle w:val="rowtabella0"/>
              <w:rPr>
                <w:color w:val="002060"/>
              </w:rPr>
            </w:pPr>
            <w:r w:rsidRPr="005F7CB0">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31B1D" w14:textId="77777777" w:rsidR="006E4484" w:rsidRPr="005F7CB0" w:rsidRDefault="006E4484" w:rsidP="003212F1">
            <w:pPr>
              <w:pStyle w:val="rowtabella0"/>
              <w:rPr>
                <w:color w:val="002060"/>
              </w:rPr>
            </w:pPr>
            <w:r w:rsidRPr="005F7CB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3FB15" w14:textId="77777777" w:rsidR="006E4484" w:rsidRPr="005F7CB0" w:rsidRDefault="006E4484" w:rsidP="003212F1">
            <w:pPr>
              <w:pStyle w:val="rowtabella0"/>
              <w:rPr>
                <w:color w:val="002060"/>
              </w:rPr>
            </w:pPr>
            <w:r w:rsidRPr="005F7CB0">
              <w:rPr>
                <w:color w:val="002060"/>
              </w:rPr>
              <w:t>VIA GROTTE DI POSATORA 19/A</w:t>
            </w:r>
          </w:p>
        </w:tc>
      </w:tr>
      <w:tr w:rsidR="006E4484" w:rsidRPr="005F7CB0" w14:paraId="6974E89D"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D2C26E" w14:textId="77777777" w:rsidR="006E4484" w:rsidRPr="005F7CB0" w:rsidRDefault="006E4484" w:rsidP="003212F1">
            <w:pPr>
              <w:pStyle w:val="rowtabella0"/>
              <w:rPr>
                <w:color w:val="002060"/>
              </w:rPr>
            </w:pPr>
            <w:r w:rsidRPr="005F7CB0">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79F171" w14:textId="77777777" w:rsidR="006E4484" w:rsidRPr="005F7CB0" w:rsidRDefault="006E4484" w:rsidP="003212F1">
            <w:pPr>
              <w:pStyle w:val="rowtabella0"/>
              <w:rPr>
                <w:color w:val="002060"/>
              </w:rPr>
            </w:pPr>
            <w:r w:rsidRPr="005F7CB0">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06315"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55C6BE"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B61DA6" w14:textId="77777777" w:rsidR="006E4484" w:rsidRPr="005F7CB0" w:rsidRDefault="006E4484" w:rsidP="003212F1">
            <w:pPr>
              <w:pStyle w:val="rowtabella0"/>
              <w:rPr>
                <w:color w:val="002060"/>
              </w:rPr>
            </w:pPr>
            <w:r w:rsidRPr="005F7CB0">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C2CBE" w14:textId="77777777" w:rsidR="006E4484" w:rsidRPr="005F7CB0" w:rsidRDefault="006E4484" w:rsidP="003212F1">
            <w:pPr>
              <w:pStyle w:val="rowtabella0"/>
              <w:rPr>
                <w:color w:val="002060"/>
              </w:rPr>
            </w:pPr>
            <w:r w:rsidRPr="005F7CB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D3AC8" w14:textId="77777777" w:rsidR="006E4484" w:rsidRPr="005F7CB0" w:rsidRDefault="006E4484" w:rsidP="003212F1">
            <w:pPr>
              <w:pStyle w:val="rowtabella0"/>
              <w:rPr>
                <w:color w:val="002060"/>
              </w:rPr>
            </w:pPr>
            <w:r w:rsidRPr="005F7CB0">
              <w:rPr>
                <w:color w:val="002060"/>
              </w:rPr>
              <w:t>VIA PETRARCA</w:t>
            </w:r>
          </w:p>
        </w:tc>
      </w:tr>
      <w:tr w:rsidR="006E4484" w:rsidRPr="005F7CB0" w14:paraId="6E75FF2C"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CC6B2" w14:textId="77777777" w:rsidR="006E4484" w:rsidRPr="005F7CB0" w:rsidRDefault="006E4484" w:rsidP="003212F1">
            <w:pPr>
              <w:pStyle w:val="rowtabella0"/>
              <w:rPr>
                <w:color w:val="002060"/>
              </w:rPr>
            </w:pPr>
            <w:r w:rsidRPr="005F7CB0">
              <w:rPr>
                <w:color w:val="002060"/>
              </w:rPr>
              <w:lastRenderedPageBreak/>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F7794" w14:textId="77777777" w:rsidR="006E4484" w:rsidRPr="005F7CB0" w:rsidRDefault="006E4484" w:rsidP="003212F1">
            <w:pPr>
              <w:pStyle w:val="rowtabella0"/>
              <w:rPr>
                <w:color w:val="002060"/>
              </w:rPr>
            </w:pPr>
            <w:r w:rsidRPr="005F7CB0">
              <w:rPr>
                <w:color w:val="002060"/>
              </w:rPr>
              <w:t>GNANO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B253C"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038AD" w14:textId="77777777" w:rsidR="006E4484" w:rsidRPr="005F7CB0" w:rsidRDefault="006E4484" w:rsidP="003212F1">
            <w:pPr>
              <w:pStyle w:val="rowtabella0"/>
              <w:rPr>
                <w:color w:val="002060"/>
              </w:rPr>
            </w:pPr>
            <w:r w:rsidRPr="005F7CB0">
              <w:rPr>
                <w:color w:val="002060"/>
              </w:rPr>
              <w:t>17/01/2026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B226E" w14:textId="77777777" w:rsidR="006E4484" w:rsidRPr="005F7CB0" w:rsidRDefault="006E4484" w:rsidP="003212F1">
            <w:pPr>
              <w:pStyle w:val="rowtabella0"/>
              <w:rPr>
                <w:color w:val="002060"/>
              </w:rPr>
            </w:pPr>
            <w:r w:rsidRPr="005F7CB0">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4D124" w14:textId="77777777" w:rsidR="006E4484" w:rsidRPr="005F7CB0" w:rsidRDefault="006E4484" w:rsidP="003212F1">
            <w:pPr>
              <w:pStyle w:val="rowtabella0"/>
              <w:rPr>
                <w:color w:val="002060"/>
              </w:rPr>
            </w:pPr>
            <w:r w:rsidRPr="005F7CB0">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84398" w14:textId="77777777" w:rsidR="006E4484" w:rsidRPr="005F7CB0" w:rsidRDefault="006E4484" w:rsidP="003212F1">
            <w:pPr>
              <w:pStyle w:val="rowtabella0"/>
              <w:rPr>
                <w:color w:val="002060"/>
              </w:rPr>
            </w:pPr>
            <w:r w:rsidRPr="005F7CB0">
              <w:rPr>
                <w:color w:val="002060"/>
              </w:rPr>
              <w:t>VIA BRAMANTE</w:t>
            </w:r>
          </w:p>
        </w:tc>
      </w:tr>
    </w:tbl>
    <w:p w14:paraId="3FCB3CD6" w14:textId="77777777" w:rsidR="006E4484" w:rsidRPr="005F7CB0" w:rsidRDefault="006E4484" w:rsidP="006E4484">
      <w:pPr>
        <w:pStyle w:val="breakline"/>
        <w:rPr>
          <w:rFonts w:eastAsiaTheme="minorEastAsia"/>
          <w:color w:val="002060"/>
        </w:rPr>
      </w:pPr>
    </w:p>
    <w:p w14:paraId="72E9AF56" w14:textId="77777777" w:rsidR="006E4484" w:rsidRPr="005F7CB0" w:rsidRDefault="006E4484" w:rsidP="006E4484">
      <w:pPr>
        <w:pStyle w:val="breakline"/>
        <w:rPr>
          <w:color w:val="002060"/>
        </w:rPr>
      </w:pPr>
    </w:p>
    <w:p w14:paraId="09F86F08" w14:textId="77777777" w:rsidR="006E4484" w:rsidRPr="005F7CB0" w:rsidRDefault="006E4484" w:rsidP="006E4484">
      <w:pPr>
        <w:pStyle w:val="breakline"/>
        <w:rPr>
          <w:color w:val="002060"/>
        </w:rPr>
      </w:pPr>
    </w:p>
    <w:p w14:paraId="1AC831E4" w14:textId="77777777" w:rsidR="006E4484" w:rsidRPr="005F7CB0" w:rsidRDefault="006E4484" w:rsidP="006E4484">
      <w:pPr>
        <w:pStyle w:val="sottotitolocampionato10"/>
        <w:rPr>
          <w:color w:val="002060"/>
        </w:rPr>
      </w:pPr>
      <w:r w:rsidRPr="005F7CB0">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4"/>
        <w:gridCol w:w="1560"/>
        <w:gridCol w:w="1542"/>
      </w:tblGrid>
      <w:tr w:rsidR="006E4484" w:rsidRPr="005F7CB0" w14:paraId="069C3F93"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EC336"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397C0"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1963C"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D74CF"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6EA16"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F335F"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2AB23"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165B9119"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3FA66C" w14:textId="77777777" w:rsidR="006E4484" w:rsidRPr="005F7CB0" w:rsidRDefault="006E4484" w:rsidP="003212F1">
            <w:pPr>
              <w:pStyle w:val="rowtabella0"/>
              <w:rPr>
                <w:color w:val="002060"/>
              </w:rPr>
            </w:pPr>
            <w:r w:rsidRPr="005F7CB0">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E043AB" w14:textId="77777777" w:rsidR="006E4484" w:rsidRPr="005F7CB0" w:rsidRDefault="006E4484" w:rsidP="003212F1">
            <w:pPr>
              <w:pStyle w:val="rowtabella0"/>
              <w:rPr>
                <w:color w:val="002060"/>
              </w:rPr>
            </w:pPr>
            <w:r w:rsidRPr="005F7CB0">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0C712"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1D01D" w14:textId="77777777" w:rsidR="006E4484" w:rsidRPr="005F7CB0" w:rsidRDefault="006E4484" w:rsidP="003212F1">
            <w:pPr>
              <w:pStyle w:val="rowtabella0"/>
              <w:rPr>
                <w:color w:val="002060"/>
              </w:rPr>
            </w:pPr>
            <w:r w:rsidRPr="005F7CB0">
              <w:rPr>
                <w:color w:val="002060"/>
              </w:rPr>
              <w:t>16/01/2026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09A274" w14:textId="77777777" w:rsidR="006E4484" w:rsidRPr="005F7CB0" w:rsidRDefault="006E4484" w:rsidP="003212F1">
            <w:pPr>
              <w:pStyle w:val="rowtabella0"/>
              <w:rPr>
                <w:color w:val="002060"/>
              </w:rPr>
            </w:pPr>
            <w:r w:rsidRPr="005F7CB0">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A25A4" w14:textId="77777777" w:rsidR="006E4484" w:rsidRPr="005F7CB0" w:rsidRDefault="006E4484" w:rsidP="003212F1">
            <w:pPr>
              <w:pStyle w:val="rowtabella0"/>
              <w:rPr>
                <w:color w:val="002060"/>
              </w:rPr>
            </w:pPr>
            <w:r w:rsidRPr="005F7CB0">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2D4D3" w14:textId="77777777" w:rsidR="006E4484" w:rsidRPr="005F7CB0" w:rsidRDefault="006E4484" w:rsidP="003212F1">
            <w:pPr>
              <w:pStyle w:val="rowtabella0"/>
              <w:rPr>
                <w:color w:val="002060"/>
              </w:rPr>
            </w:pPr>
            <w:r w:rsidRPr="005F7CB0">
              <w:rPr>
                <w:color w:val="002060"/>
              </w:rPr>
              <w:t>LOCALITA' LE CALVIE</w:t>
            </w:r>
          </w:p>
        </w:tc>
      </w:tr>
      <w:tr w:rsidR="006E4484" w:rsidRPr="005F7CB0" w14:paraId="689CFDCE"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DA3C08" w14:textId="77777777" w:rsidR="006E4484" w:rsidRPr="005F7CB0" w:rsidRDefault="006E4484" w:rsidP="003212F1">
            <w:pPr>
              <w:pStyle w:val="rowtabella0"/>
              <w:rPr>
                <w:color w:val="002060"/>
              </w:rPr>
            </w:pPr>
            <w:r w:rsidRPr="005F7CB0">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3DD17A" w14:textId="77777777" w:rsidR="006E4484" w:rsidRPr="005F7CB0" w:rsidRDefault="006E4484" w:rsidP="003212F1">
            <w:pPr>
              <w:pStyle w:val="rowtabella0"/>
              <w:rPr>
                <w:color w:val="002060"/>
              </w:rPr>
            </w:pPr>
            <w:r w:rsidRPr="005F7CB0">
              <w:rPr>
                <w:color w:val="002060"/>
              </w:rPr>
              <w:t>FUTSAL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9A159B"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3B9E71" w14:textId="77777777" w:rsidR="006E4484" w:rsidRPr="005F7CB0" w:rsidRDefault="006E4484" w:rsidP="003212F1">
            <w:pPr>
              <w:pStyle w:val="rowtabella0"/>
              <w:rPr>
                <w:color w:val="002060"/>
              </w:rPr>
            </w:pPr>
            <w:r w:rsidRPr="005F7CB0">
              <w:rPr>
                <w:color w:val="002060"/>
              </w:rPr>
              <w:t>16/01/2026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A4BAA" w14:textId="77777777" w:rsidR="006E4484" w:rsidRPr="005F7CB0" w:rsidRDefault="006E4484" w:rsidP="003212F1">
            <w:pPr>
              <w:pStyle w:val="rowtabella0"/>
              <w:rPr>
                <w:color w:val="002060"/>
              </w:rPr>
            </w:pPr>
            <w:r w:rsidRPr="005F7CB0">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580EB" w14:textId="77777777" w:rsidR="006E4484" w:rsidRPr="005F7CB0" w:rsidRDefault="006E4484" w:rsidP="003212F1">
            <w:pPr>
              <w:pStyle w:val="rowtabella0"/>
              <w:rPr>
                <w:color w:val="002060"/>
              </w:rPr>
            </w:pPr>
            <w:r w:rsidRPr="005F7CB0">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F67C6" w14:textId="77777777" w:rsidR="006E4484" w:rsidRPr="005F7CB0" w:rsidRDefault="006E4484" w:rsidP="003212F1">
            <w:pPr>
              <w:pStyle w:val="rowtabella0"/>
              <w:rPr>
                <w:color w:val="002060"/>
              </w:rPr>
            </w:pPr>
            <w:r w:rsidRPr="005F7CB0">
              <w:rPr>
                <w:color w:val="002060"/>
              </w:rPr>
              <w:t>VIA GHANDI 17 FZ. CROCETTE</w:t>
            </w:r>
          </w:p>
        </w:tc>
      </w:tr>
      <w:tr w:rsidR="006E4484" w:rsidRPr="005F7CB0" w14:paraId="0D954611"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C1B0CF" w14:textId="77777777" w:rsidR="006E4484" w:rsidRPr="005F7CB0" w:rsidRDefault="006E4484" w:rsidP="003212F1">
            <w:pPr>
              <w:pStyle w:val="rowtabella0"/>
              <w:rPr>
                <w:color w:val="002060"/>
              </w:rPr>
            </w:pPr>
            <w:r w:rsidRPr="005F7CB0">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A8E165" w14:textId="77777777" w:rsidR="006E4484" w:rsidRPr="005F7CB0" w:rsidRDefault="006E4484" w:rsidP="003212F1">
            <w:pPr>
              <w:pStyle w:val="rowtabella0"/>
              <w:rPr>
                <w:color w:val="002060"/>
              </w:rPr>
            </w:pPr>
            <w:r w:rsidRPr="005F7CB0">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DBC49E"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12D4F1" w14:textId="77777777" w:rsidR="006E4484" w:rsidRPr="005F7CB0" w:rsidRDefault="006E4484" w:rsidP="003212F1">
            <w:pPr>
              <w:pStyle w:val="rowtabella0"/>
              <w:rPr>
                <w:color w:val="002060"/>
              </w:rPr>
            </w:pPr>
            <w:r w:rsidRPr="005F7CB0">
              <w:rPr>
                <w:color w:val="002060"/>
              </w:rPr>
              <w:t>16/01/2026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7FD879" w14:textId="77777777" w:rsidR="006E4484" w:rsidRPr="005F7CB0" w:rsidRDefault="006E4484" w:rsidP="003212F1">
            <w:pPr>
              <w:pStyle w:val="rowtabella0"/>
              <w:rPr>
                <w:color w:val="002060"/>
              </w:rPr>
            </w:pPr>
            <w:r w:rsidRPr="005F7CB0">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A07943" w14:textId="77777777" w:rsidR="006E4484" w:rsidRPr="005F7CB0" w:rsidRDefault="006E4484" w:rsidP="003212F1">
            <w:pPr>
              <w:pStyle w:val="rowtabella0"/>
              <w:rPr>
                <w:color w:val="002060"/>
              </w:rPr>
            </w:pPr>
            <w:r w:rsidRPr="005F7CB0">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90157" w14:textId="77777777" w:rsidR="006E4484" w:rsidRPr="005F7CB0" w:rsidRDefault="006E4484" w:rsidP="003212F1">
            <w:pPr>
              <w:pStyle w:val="rowtabella0"/>
              <w:rPr>
                <w:color w:val="002060"/>
              </w:rPr>
            </w:pPr>
            <w:r w:rsidRPr="005F7CB0">
              <w:rPr>
                <w:color w:val="002060"/>
              </w:rPr>
              <w:t>LOC. SAN LIBERATO</w:t>
            </w:r>
          </w:p>
        </w:tc>
      </w:tr>
      <w:tr w:rsidR="006E4484" w:rsidRPr="005F7CB0" w14:paraId="4021DA75"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DBD63" w14:textId="77777777" w:rsidR="006E4484" w:rsidRPr="005F7CB0" w:rsidRDefault="006E4484" w:rsidP="003212F1">
            <w:pPr>
              <w:pStyle w:val="rowtabella0"/>
              <w:rPr>
                <w:color w:val="002060"/>
              </w:rPr>
            </w:pPr>
            <w:r w:rsidRPr="005F7CB0">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7562E" w14:textId="77777777" w:rsidR="006E4484" w:rsidRPr="005F7CB0" w:rsidRDefault="006E4484" w:rsidP="003212F1">
            <w:pPr>
              <w:pStyle w:val="rowtabella0"/>
              <w:rPr>
                <w:color w:val="002060"/>
              </w:rPr>
            </w:pPr>
            <w:r w:rsidRPr="005F7CB0">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C20D09"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AE272" w14:textId="77777777" w:rsidR="006E4484" w:rsidRPr="005F7CB0" w:rsidRDefault="006E4484" w:rsidP="003212F1">
            <w:pPr>
              <w:pStyle w:val="rowtabella0"/>
              <w:rPr>
                <w:color w:val="002060"/>
              </w:rPr>
            </w:pPr>
            <w:r w:rsidRPr="005F7CB0">
              <w:rPr>
                <w:color w:val="002060"/>
              </w:rPr>
              <w:t>16/01/2026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4DF088" w14:textId="77777777" w:rsidR="006E4484" w:rsidRPr="005F7CB0" w:rsidRDefault="006E4484" w:rsidP="003212F1">
            <w:pPr>
              <w:pStyle w:val="rowtabella0"/>
              <w:rPr>
                <w:color w:val="002060"/>
              </w:rPr>
            </w:pPr>
            <w:r w:rsidRPr="005F7CB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13EF7" w14:textId="77777777" w:rsidR="006E4484" w:rsidRPr="005F7CB0" w:rsidRDefault="006E4484" w:rsidP="003212F1">
            <w:pPr>
              <w:pStyle w:val="rowtabella0"/>
              <w:rPr>
                <w:color w:val="002060"/>
              </w:rPr>
            </w:pPr>
            <w:r w:rsidRPr="005F7CB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94DFD" w14:textId="77777777" w:rsidR="006E4484" w:rsidRPr="005F7CB0" w:rsidRDefault="006E4484" w:rsidP="003212F1">
            <w:pPr>
              <w:pStyle w:val="rowtabella0"/>
              <w:rPr>
                <w:color w:val="002060"/>
              </w:rPr>
            </w:pPr>
            <w:r w:rsidRPr="005F7CB0">
              <w:rPr>
                <w:color w:val="002060"/>
              </w:rPr>
              <w:t>VIA CERQUATTI</w:t>
            </w:r>
          </w:p>
        </w:tc>
      </w:tr>
      <w:tr w:rsidR="006E4484" w:rsidRPr="005F7CB0" w14:paraId="414F11D8"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C6A02E" w14:textId="77777777" w:rsidR="006E4484" w:rsidRPr="005F7CB0" w:rsidRDefault="006E4484" w:rsidP="003212F1">
            <w:pPr>
              <w:pStyle w:val="rowtabella0"/>
              <w:rPr>
                <w:color w:val="002060"/>
              </w:rPr>
            </w:pPr>
            <w:r w:rsidRPr="005F7CB0">
              <w:rPr>
                <w:color w:val="002060"/>
              </w:rPr>
              <w:t>SAN SEVERINO MARCHE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BF134" w14:textId="77777777" w:rsidR="006E4484" w:rsidRPr="005F7CB0" w:rsidRDefault="006E4484" w:rsidP="003212F1">
            <w:pPr>
              <w:pStyle w:val="rowtabella0"/>
              <w:rPr>
                <w:color w:val="002060"/>
              </w:rPr>
            </w:pPr>
            <w:r w:rsidRPr="005F7CB0">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6158B2"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94616F" w14:textId="77777777" w:rsidR="006E4484" w:rsidRPr="005F7CB0" w:rsidRDefault="006E4484" w:rsidP="003212F1">
            <w:pPr>
              <w:pStyle w:val="rowtabella0"/>
              <w:rPr>
                <w:color w:val="002060"/>
              </w:rPr>
            </w:pPr>
            <w:r w:rsidRPr="005F7CB0">
              <w:rPr>
                <w:color w:val="002060"/>
              </w:rPr>
              <w:t>16/01/2026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A9EB7" w14:textId="77777777" w:rsidR="006E4484" w:rsidRPr="005F7CB0" w:rsidRDefault="006E4484" w:rsidP="003212F1">
            <w:pPr>
              <w:pStyle w:val="rowtabella0"/>
              <w:rPr>
                <w:color w:val="002060"/>
              </w:rPr>
            </w:pPr>
            <w:r w:rsidRPr="005F7CB0">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79F96" w14:textId="77777777" w:rsidR="006E4484" w:rsidRPr="005F7CB0" w:rsidRDefault="006E4484" w:rsidP="003212F1">
            <w:pPr>
              <w:pStyle w:val="rowtabella0"/>
              <w:rPr>
                <w:color w:val="002060"/>
              </w:rPr>
            </w:pPr>
            <w:r w:rsidRPr="005F7CB0">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1ED72" w14:textId="77777777" w:rsidR="006E4484" w:rsidRPr="005F7CB0" w:rsidRDefault="006E4484" w:rsidP="003212F1">
            <w:pPr>
              <w:pStyle w:val="rowtabella0"/>
              <w:rPr>
                <w:color w:val="002060"/>
              </w:rPr>
            </w:pPr>
            <w:r w:rsidRPr="005F7CB0">
              <w:rPr>
                <w:color w:val="002060"/>
              </w:rPr>
              <w:t>VIALE MAZZINI</w:t>
            </w:r>
          </w:p>
        </w:tc>
      </w:tr>
      <w:tr w:rsidR="006E4484" w:rsidRPr="005F7CB0" w14:paraId="1BC1B36E"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6C66BC" w14:textId="77777777" w:rsidR="006E4484" w:rsidRPr="005F7CB0" w:rsidRDefault="006E4484" w:rsidP="003212F1">
            <w:pPr>
              <w:pStyle w:val="rowtabella0"/>
              <w:rPr>
                <w:color w:val="002060"/>
              </w:rPr>
            </w:pPr>
            <w:r w:rsidRPr="005F7CB0">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DF6EB" w14:textId="77777777" w:rsidR="006E4484" w:rsidRPr="005F7CB0" w:rsidRDefault="006E4484" w:rsidP="003212F1">
            <w:pPr>
              <w:pStyle w:val="rowtabella0"/>
              <w:rPr>
                <w:color w:val="002060"/>
              </w:rPr>
            </w:pPr>
            <w:r w:rsidRPr="005F7CB0">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E646D3"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37E1FF" w14:textId="77777777" w:rsidR="006E4484" w:rsidRPr="005F7CB0" w:rsidRDefault="006E4484" w:rsidP="003212F1">
            <w:pPr>
              <w:pStyle w:val="rowtabella0"/>
              <w:rPr>
                <w:color w:val="002060"/>
              </w:rPr>
            </w:pPr>
            <w:r w:rsidRPr="005F7CB0">
              <w:rPr>
                <w:color w:val="002060"/>
              </w:rPr>
              <w:t>17/01/2026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E5C935" w14:textId="77777777" w:rsidR="006E4484" w:rsidRPr="005F7CB0" w:rsidRDefault="006E4484" w:rsidP="003212F1">
            <w:pPr>
              <w:pStyle w:val="rowtabella0"/>
              <w:rPr>
                <w:color w:val="002060"/>
              </w:rPr>
            </w:pPr>
            <w:r w:rsidRPr="005F7CB0">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4BA5D" w14:textId="77777777" w:rsidR="006E4484" w:rsidRPr="005F7CB0" w:rsidRDefault="006E4484" w:rsidP="003212F1">
            <w:pPr>
              <w:pStyle w:val="rowtabella0"/>
              <w:rPr>
                <w:color w:val="002060"/>
              </w:rPr>
            </w:pPr>
            <w:r w:rsidRPr="005F7CB0">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E5FE6" w14:textId="77777777" w:rsidR="006E4484" w:rsidRPr="005F7CB0" w:rsidRDefault="006E4484" w:rsidP="003212F1">
            <w:pPr>
              <w:pStyle w:val="rowtabella0"/>
              <w:rPr>
                <w:color w:val="002060"/>
              </w:rPr>
            </w:pPr>
            <w:r w:rsidRPr="005F7CB0">
              <w:rPr>
                <w:color w:val="002060"/>
              </w:rPr>
              <w:t>VIA VENEZIA 43</w:t>
            </w:r>
          </w:p>
        </w:tc>
      </w:tr>
      <w:tr w:rsidR="006E4484" w:rsidRPr="005F7CB0" w14:paraId="68FEDBCE"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0D3144" w14:textId="77777777" w:rsidR="006E4484" w:rsidRPr="005F7CB0" w:rsidRDefault="006E4484" w:rsidP="003212F1">
            <w:pPr>
              <w:pStyle w:val="rowtabella0"/>
              <w:rPr>
                <w:color w:val="002060"/>
              </w:rPr>
            </w:pPr>
            <w:r w:rsidRPr="005F7CB0">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7E149" w14:textId="77777777" w:rsidR="006E4484" w:rsidRPr="005F7CB0" w:rsidRDefault="006E4484" w:rsidP="003212F1">
            <w:pPr>
              <w:pStyle w:val="rowtabella0"/>
              <w:rPr>
                <w:color w:val="002060"/>
              </w:rPr>
            </w:pPr>
            <w:r w:rsidRPr="005F7CB0">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A706E"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80DAC" w14:textId="77777777" w:rsidR="006E4484" w:rsidRPr="005F7CB0" w:rsidRDefault="006E4484" w:rsidP="003212F1">
            <w:pPr>
              <w:pStyle w:val="rowtabella0"/>
              <w:rPr>
                <w:color w:val="002060"/>
              </w:rPr>
            </w:pPr>
            <w:r w:rsidRPr="005F7CB0">
              <w:rPr>
                <w:color w:val="002060"/>
              </w:rPr>
              <w:t>17/01/2026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12D90" w14:textId="77777777" w:rsidR="006E4484" w:rsidRPr="005F7CB0" w:rsidRDefault="006E4484" w:rsidP="003212F1">
            <w:pPr>
              <w:pStyle w:val="rowtabella0"/>
              <w:rPr>
                <w:color w:val="002060"/>
              </w:rPr>
            </w:pPr>
            <w:r w:rsidRPr="005F7CB0">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DE25A" w14:textId="77777777" w:rsidR="006E4484" w:rsidRPr="005F7CB0" w:rsidRDefault="006E4484" w:rsidP="003212F1">
            <w:pPr>
              <w:pStyle w:val="rowtabella0"/>
              <w:rPr>
                <w:color w:val="002060"/>
              </w:rPr>
            </w:pPr>
            <w:r w:rsidRPr="005F7CB0">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165E5" w14:textId="77777777" w:rsidR="006E4484" w:rsidRPr="005F7CB0" w:rsidRDefault="006E4484" w:rsidP="003212F1">
            <w:pPr>
              <w:pStyle w:val="rowtabella0"/>
              <w:rPr>
                <w:color w:val="002060"/>
              </w:rPr>
            </w:pPr>
            <w:r w:rsidRPr="005F7CB0">
              <w:rPr>
                <w:color w:val="002060"/>
              </w:rPr>
              <w:t>VIA VESCOVARA, 7</w:t>
            </w:r>
          </w:p>
        </w:tc>
      </w:tr>
    </w:tbl>
    <w:p w14:paraId="144350F8" w14:textId="77777777" w:rsidR="006E4484" w:rsidRPr="005F7CB0" w:rsidRDefault="006E4484" w:rsidP="006E4484">
      <w:pPr>
        <w:pStyle w:val="breakline"/>
        <w:rPr>
          <w:rFonts w:eastAsiaTheme="minorEastAsia"/>
          <w:color w:val="002060"/>
        </w:rPr>
      </w:pPr>
    </w:p>
    <w:p w14:paraId="7585F97B" w14:textId="77777777" w:rsidR="006E4484" w:rsidRPr="005F7CB0" w:rsidRDefault="006E4484" w:rsidP="006E4484">
      <w:pPr>
        <w:pStyle w:val="breakline"/>
        <w:rPr>
          <w:color w:val="002060"/>
        </w:rPr>
      </w:pPr>
    </w:p>
    <w:p w14:paraId="2FC0D726" w14:textId="77777777" w:rsidR="006E4484" w:rsidRPr="005F7CB0" w:rsidRDefault="006E4484" w:rsidP="006E4484">
      <w:pPr>
        <w:pStyle w:val="breakline"/>
        <w:rPr>
          <w:color w:val="002060"/>
        </w:rPr>
      </w:pPr>
    </w:p>
    <w:p w14:paraId="140AA333" w14:textId="77777777" w:rsidR="006E4484" w:rsidRPr="005F7CB0" w:rsidRDefault="006E4484" w:rsidP="006E4484">
      <w:pPr>
        <w:pStyle w:val="sottotitolocampionato10"/>
        <w:rPr>
          <w:color w:val="002060"/>
        </w:rPr>
      </w:pPr>
      <w:r w:rsidRPr="005F7CB0">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1"/>
        <w:gridCol w:w="385"/>
        <w:gridCol w:w="898"/>
        <w:gridCol w:w="1198"/>
        <w:gridCol w:w="1543"/>
        <w:gridCol w:w="1568"/>
      </w:tblGrid>
      <w:tr w:rsidR="006E4484" w:rsidRPr="005F7CB0" w14:paraId="576AC266"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39F8F"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D2E75"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BFB93"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EEB4E"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5CBF4"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E2775"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C88DA"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78EFAC1E"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B0AD87" w14:textId="77777777" w:rsidR="006E4484" w:rsidRPr="005F7CB0" w:rsidRDefault="006E4484" w:rsidP="003212F1">
            <w:pPr>
              <w:pStyle w:val="rowtabella0"/>
              <w:rPr>
                <w:color w:val="002060"/>
              </w:rPr>
            </w:pPr>
            <w:r w:rsidRPr="005F7CB0">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DF227" w14:textId="77777777" w:rsidR="006E4484" w:rsidRPr="005F7CB0" w:rsidRDefault="006E4484" w:rsidP="003212F1">
            <w:pPr>
              <w:pStyle w:val="rowtabella0"/>
              <w:rPr>
                <w:color w:val="002060"/>
              </w:rPr>
            </w:pPr>
            <w:r w:rsidRPr="005F7CB0">
              <w:rPr>
                <w:color w:val="002060"/>
              </w:rPr>
              <w:t>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FA168"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FC116" w14:textId="77777777" w:rsidR="006E4484" w:rsidRPr="005F7CB0" w:rsidRDefault="006E4484" w:rsidP="003212F1">
            <w:pPr>
              <w:pStyle w:val="rowtabella0"/>
              <w:rPr>
                <w:color w:val="002060"/>
              </w:rPr>
            </w:pPr>
            <w:r w:rsidRPr="005F7CB0">
              <w:rPr>
                <w:color w:val="002060"/>
              </w:rPr>
              <w:t>16/01/2026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F4C92" w14:textId="77777777" w:rsidR="006E4484" w:rsidRPr="005F7CB0" w:rsidRDefault="006E4484" w:rsidP="003212F1">
            <w:pPr>
              <w:pStyle w:val="rowtabella0"/>
              <w:rPr>
                <w:color w:val="002060"/>
              </w:rPr>
            </w:pPr>
            <w:r w:rsidRPr="005F7CB0">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9663D" w14:textId="77777777" w:rsidR="006E4484" w:rsidRPr="005F7CB0" w:rsidRDefault="006E4484" w:rsidP="003212F1">
            <w:pPr>
              <w:pStyle w:val="rowtabella0"/>
              <w:rPr>
                <w:color w:val="002060"/>
              </w:rPr>
            </w:pPr>
            <w:r w:rsidRPr="005F7CB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40CE6" w14:textId="77777777" w:rsidR="006E4484" w:rsidRPr="005F7CB0" w:rsidRDefault="006E4484" w:rsidP="003212F1">
            <w:pPr>
              <w:pStyle w:val="rowtabella0"/>
              <w:rPr>
                <w:color w:val="002060"/>
              </w:rPr>
            </w:pPr>
            <w:r w:rsidRPr="005F7CB0">
              <w:rPr>
                <w:color w:val="002060"/>
              </w:rPr>
              <w:t>VIA VOLTURNO-PIEDIRIPA</w:t>
            </w:r>
          </w:p>
        </w:tc>
      </w:tr>
      <w:tr w:rsidR="006E4484" w:rsidRPr="005F7CB0" w14:paraId="171A868A"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AAEF90" w14:textId="77777777" w:rsidR="006E4484" w:rsidRPr="005F7CB0" w:rsidRDefault="006E4484" w:rsidP="003212F1">
            <w:pPr>
              <w:pStyle w:val="rowtabella0"/>
              <w:rPr>
                <w:color w:val="002060"/>
              </w:rPr>
            </w:pPr>
            <w:r w:rsidRPr="005F7CB0">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B53A1C" w14:textId="77777777" w:rsidR="006E4484" w:rsidRPr="005F7CB0" w:rsidRDefault="006E4484" w:rsidP="003212F1">
            <w:pPr>
              <w:pStyle w:val="rowtabella0"/>
              <w:rPr>
                <w:color w:val="002060"/>
              </w:rPr>
            </w:pPr>
            <w:r w:rsidRPr="005F7CB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8312FF"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7C9DC6" w14:textId="77777777" w:rsidR="006E4484" w:rsidRPr="005F7CB0" w:rsidRDefault="006E4484" w:rsidP="003212F1">
            <w:pPr>
              <w:pStyle w:val="rowtabella0"/>
              <w:rPr>
                <w:color w:val="002060"/>
              </w:rPr>
            </w:pPr>
            <w:r w:rsidRPr="005F7CB0">
              <w:rPr>
                <w:color w:val="002060"/>
              </w:rPr>
              <w:t>16/01/2026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BD864E" w14:textId="77777777" w:rsidR="006E4484" w:rsidRPr="005F7CB0" w:rsidRDefault="006E4484" w:rsidP="003212F1">
            <w:pPr>
              <w:pStyle w:val="rowtabella0"/>
              <w:rPr>
                <w:color w:val="002060"/>
              </w:rPr>
            </w:pPr>
            <w:r w:rsidRPr="005F7CB0">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61BDB" w14:textId="77777777" w:rsidR="006E4484" w:rsidRPr="005F7CB0" w:rsidRDefault="006E4484" w:rsidP="003212F1">
            <w:pPr>
              <w:pStyle w:val="rowtabella0"/>
              <w:rPr>
                <w:color w:val="002060"/>
              </w:rPr>
            </w:pPr>
            <w:r w:rsidRPr="005F7CB0">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758E7" w14:textId="77777777" w:rsidR="006E4484" w:rsidRPr="005F7CB0" w:rsidRDefault="006E4484" w:rsidP="003212F1">
            <w:pPr>
              <w:pStyle w:val="rowtabella0"/>
              <w:rPr>
                <w:color w:val="002060"/>
              </w:rPr>
            </w:pPr>
            <w:r w:rsidRPr="005F7CB0">
              <w:rPr>
                <w:color w:val="002060"/>
              </w:rPr>
              <w:t xml:space="preserve">LOC.MONTEROCCO VIA </w:t>
            </w:r>
            <w:proofErr w:type="gramStart"/>
            <w:r w:rsidRPr="005F7CB0">
              <w:rPr>
                <w:color w:val="002060"/>
              </w:rPr>
              <w:t>A.MANCINI</w:t>
            </w:r>
            <w:proofErr w:type="gramEnd"/>
          </w:p>
        </w:tc>
      </w:tr>
      <w:tr w:rsidR="006E4484" w:rsidRPr="005F7CB0" w14:paraId="531FE2E1"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A80FD5" w14:textId="77777777" w:rsidR="006E4484" w:rsidRPr="005F7CB0" w:rsidRDefault="006E4484" w:rsidP="003212F1">
            <w:pPr>
              <w:pStyle w:val="rowtabella0"/>
              <w:rPr>
                <w:color w:val="002060"/>
              </w:rPr>
            </w:pPr>
            <w:r w:rsidRPr="005F7CB0">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7444F5" w14:textId="77777777" w:rsidR="006E4484" w:rsidRPr="005F7CB0" w:rsidRDefault="006E4484" w:rsidP="003212F1">
            <w:pPr>
              <w:pStyle w:val="rowtabella0"/>
              <w:rPr>
                <w:color w:val="002060"/>
              </w:rPr>
            </w:pPr>
            <w:r w:rsidRPr="005F7CB0">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6381C"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233A21" w14:textId="77777777" w:rsidR="006E4484" w:rsidRPr="005F7CB0" w:rsidRDefault="006E4484" w:rsidP="003212F1">
            <w:pPr>
              <w:pStyle w:val="rowtabella0"/>
              <w:rPr>
                <w:color w:val="002060"/>
              </w:rPr>
            </w:pPr>
            <w:r w:rsidRPr="005F7CB0">
              <w:rPr>
                <w:color w:val="002060"/>
              </w:rPr>
              <w:t>16/01/2026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9C10E" w14:textId="77777777" w:rsidR="006E4484" w:rsidRPr="005F7CB0" w:rsidRDefault="006E4484" w:rsidP="003212F1">
            <w:pPr>
              <w:pStyle w:val="rowtabella0"/>
              <w:rPr>
                <w:color w:val="002060"/>
              </w:rPr>
            </w:pPr>
            <w:r w:rsidRPr="005F7CB0">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01159" w14:textId="77777777" w:rsidR="006E4484" w:rsidRPr="005F7CB0" w:rsidRDefault="006E4484" w:rsidP="003212F1">
            <w:pPr>
              <w:pStyle w:val="rowtabella0"/>
              <w:rPr>
                <w:color w:val="002060"/>
              </w:rPr>
            </w:pPr>
            <w:r w:rsidRPr="005F7CB0">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66651" w14:textId="77777777" w:rsidR="006E4484" w:rsidRPr="005F7CB0" w:rsidRDefault="006E4484" w:rsidP="003212F1">
            <w:pPr>
              <w:pStyle w:val="rowtabella0"/>
              <w:rPr>
                <w:color w:val="002060"/>
              </w:rPr>
            </w:pPr>
            <w:r w:rsidRPr="005F7CB0">
              <w:rPr>
                <w:color w:val="002060"/>
              </w:rPr>
              <w:t>FRAZ.PAGLIARE VIA VECCHI</w:t>
            </w:r>
          </w:p>
        </w:tc>
      </w:tr>
      <w:tr w:rsidR="006E4484" w:rsidRPr="005F7CB0" w14:paraId="19BF652A"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4FA716" w14:textId="77777777" w:rsidR="006E4484" w:rsidRPr="005F7CB0" w:rsidRDefault="006E4484" w:rsidP="003212F1">
            <w:pPr>
              <w:pStyle w:val="rowtabella0"/>
              <w:rPr>
                <w:color w:val="002060"/>
              </w:rPr>
            </w:pPr>
            <w:r w:rsidRPr="005F7CB0">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C9A632" w14:textId="77777777" w:rsidR="006E4484" w:rsidRPr="005F7CB0" w:rsidRDefault="006E4484" w:rsidP="003212F1">
            <w:pPr>
              <w:pStyle w:val="rowtabella0"/>
              <w:rPr>
                <w:color w:val="002060"/>
              </w:rPr>
            </w:pPr>
            <w:r w:rsidRPr="005F7CB0">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F9B6A4"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E06953"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357463" w14:textId="77777777" w:rsidR="006E4484" w:rsidRPr="005F7CB0" w:rsidRDefault="006E4484" w:rsidP="003212F1">
            <w:pPr>
              <w:pStyle w:val="rowtabella0"/>
              <w:rPr>
                <w:color w:val="002060"/>
              </w:rPr>
            </w:pPr>
            <w:r w:rsidRPr="005F7CB0">
              <w:rPr>
                <w:color w:val="002060"/>
              </w:rPr>
              <w:t>5280 TENSOSTRUTTURA S.</w:t>
            </w:r>
            <w:proofErr w:type="gramStart"/>
            <w:r w:rsidRPr="005F7CB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ECEA2" w14:textId="77777777" w:rsidR="006E4484" w:rsidRPr="005F7CB0" w:rsidRDefault="006E4484" w:rsidP="003212F1">
            <w:pPr>
              <w:pStyle w:val="rowtabella0"/>
              <w:rPr>
                <w:color w:val="002060"/>
              </w:rPr>
            </w:pPr>
            <w:r w:rsidRPr="005F7CB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A006F" w14:textId="77777777" w:rsidR="006E4484" w:rsidRPr="005F7CB0" w:rsidRDefault="006E4484" w:rsidP="003212F1">
            <w:pPr>
              <w:pStyle w:val="rowtabella0"/>
              <w:rPr>
                <w:color w:val="002060"/>
              </w:rPr>
            </w:pPr>
            <w:r w:rsidRPr="005F7CB0">
              <w:rPr>
                <w:color w:val="002060"/>
              </w:rPr>
              <w:t>VIA LORENZO LOTTO</w:t>
            </w:r>
          </w:p>
        </w:tc>
      </w:tr>
      <w:tr w:rsidR="006E4484" w:rsidRPr="005F7CB0" w14:paraId="396DB6E8"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98B0A2" w14:textId="77777777" w:rsidR="006E4484" w:rsidRPr="005F7CB0" w:rsidRDefault="006E4484" w:rsidP="003212F1">
            <w:pPr>
              <w:pStyle w:val="rowtabella0"/>
              <w:rPr>
                <w:color w:val="002060"/>
              </w:rPr>
            </w:pPr>
            <w:r w:rsidRPr="005F7CB0">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BD0F6B" w14:textId="77777777" w:rsidR="006E4484" w:rsidRPr="005F7CB0" w:rsidRDefault="006E4484" w:rsidP="003212F1">
            <w:pPr>
              <w:pStyle w:val="rowtabella0"/>
              <w:rPr>
                <w:color w:val="002060"/>
              </w:rPr>
            </w:pPr>
            <w:r w:rsidRPr="005F7CB0">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054A2C"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FB4CB4"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BA839D" w14:textId="77777777" w:rsidR="006E4484" w:rsidRPr="005F7CB0" w:rsidRDefault="006E4484" w:rsidP="003212F1">
            <w:pPr>
              <w:pStyle w:val="rowtabella0"/>
              <w:rPr>
                <w:color w:val="002060"/>
              </w:rPr>
            </w:pPr>
            <w:r w:rsidRPr="005F7CB0">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57D8EE" w14:textId="77777777" w:rsidR="006E4484" w:rsidRPr="005F7CB0" w:rsidRDefault="006E4484" w:rsidP="003212F1">
            <w:pPr>
              <w:pStyle w:val="rowtabella0"/>
              <w:rPr>
                <w:color w:val="002060"/>
              </w:rPr>
            </w:pPr>
            <w:r w:rsidRPr="005F7CB0">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9F375" w14:textId="77777777" w:rsidR="006E4484" w:rsidRPr="005F7CB0" w:rsidRDefault="006E4484" w:rsidP="003212F1">
            <w:pPr>
              <w:pStyle w:val="rowtabella0"/>
              <w:rPr>
                <w:color w:val="002060"/>
              </w:rPr>
            </w:pPr>
            <w:r w:rsidRPr="005F7CB0">
              <w:rPr>
                <w:color w:val="002060"/>
              </w:rPr>
              <w:t>VIA FONTE DI MONSIGNORE</w:t>
            </w:r>
          </w:p>
        </w:tc>
      </w:tr>
      <w:tr w:rsidR="006E4484" w:rsidRPr="005F7CB0" w14:paraId="5ACBD5B1"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EAF3C" w14:textId="77777777" w:rsidR="006E4484" w:rsidRPr="005F7CB0" w:rsidRDefault="006E4484" w:rsidP="003212F1">
            <w:pPr>
              <w:pStyle w:val="rowtabella0"/>
              <w:rPr>
                <w:color w:val="002060"/>
              </w:rPr>
            </w:pPr>
            <w:proofErr w:type="gramStart"/>
            <w:r w:rsidRPr="005F7CB0">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5592D" w14:textId="77777777" w:rsidR="006E4484" w:rsidRPr="005F7CB0" w:rsidRDefault="006E4484" w:rsidP="003212F1">
            <w:pPr>
              <w:pStyle w:val="rowtabella0"/>
              <w:rPr>
                <w:color w:val="002060"/>
              </w:rPr>
            </w:pPr>
            <w:r w:rsidRPr="005F7CB0">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AFF05"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63D67"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E8969" w14:textId="77777777" w:rsidR="006E4484" w:rsidRPr="005F7CB0" w:rsidRDefault="006E4484" w:rsidP="003212F1">
            <w:pPr>
              <w:pStyle w:val="rowtabella0"/>
              <w:rPr>
                <w:color w:val="002060"/>
              </w:rPr>
            </w:pPr>
            <w:r w:rsidRPr="005F7CB0">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A57AF" w14:textId="77777777" w:rsidR="006E4484" w:rsidRPr="005F7CB0" w:rsidRDefault="006E4484" w:rsidP="003212F1">
            <w:pPr>
              <w:pStyle w:val="rowtabella0"/>
              <w:rPr>
                <w:color w:val="002060"/>
              </w:rPr>
            </w:pPr>
            <w:r w:rsidRPr="005F7CB0">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2CCE9" w14:textId="77777777" w:rsidR="006E4484" w:rsidRPr="005F7CB0" w:rsidRDefault="006E4484" w:rsidP="003212F1">
            <w:pPr>
              <w:pStyle w:val="rowtabella0"/>
              <w:rPr>
                <w:color w:val="002060"/>
              </w:rPr>
            </w:pPr>
            <w:r w:rsidRPr="005F7CB0">
              <w:rPr>
                <w:color w:val="002060"/>
              </w:rPr>
              <w:t>VIA SALVO D'ACQUISTO</w:t>
            </w:r>
          </w:p>
        </w:tc>
      </w:tr>
    </w:tbl>
    <w:p w14:paraId="3B21F06F" w14:textId="77777777" w:rsidR="006E4484" w:rsidRPr="008632AF" w:rsidRDefault="006E4484" w:rsidP="00571DFF">
      <w:pPr>
        <w:pStyle w:val="breakline"/>
        <w:rPr>
          <w:rFonts w:eastAsiaTheme="minorEastAsia"/>
          <w:color w:val="002060"/>
        </w:rPr>
      </w:pPr>
    </w:p>
    <w:p w14:paraId="1FAEE4C4" w14:textId="77777777" w:rsidR="00571DFF" w:rsidRPr="008632AF" w:rsidRDefault="00571DFF" w:rsidP="00571DFF">
      <w:pPr>
        <w:pStyle w:val="breakline"/>
        <w:rPr>
          <w:color w:val="002060"/>
        </w:rPr>
      </w:pPr>
    </w:p>
    <w:p w14:paraId="138AF6F1" w14:textId="77777777" w:rsidR="00571DFF" w:rsidRPr="008632AF" w:rsidRDefault="00571DFF" w:rsidP="00571DFF">
      <w:pPr>
        <w:pStyle w:val="titolocampionato0"/>
        <w:shd w:val="clear" w:color="auto" w:fill="CCCCCC"/>
        <w:spacing w:before="80" w:after="40"/>
        <w:rPr>
          <w:color w:val="002060"/>
        </w:rPr>
      </w:pPr>
      <w:r w:rsidRPr="008632AF">
        <w:rPr>
          <w:color w:val="002060"/>
        </w:rPr>
        <w:t>CALCIO A CINQUE SERIE D</w:t>
      </w:r>
    </w:p>
    <w:p w14:paraId="553036D1" w14:textId="77777777" w:rsidR="00571DFF" w:rsidRPr="008632AF" w:rsidRDefault="00571DFF" w:rsidP="00571DFF">
      <w:pPr>
        <w:pStyle w:val="titoloprinc0"/>
        <w:rPr>
          <w:color w:val="002060"/>
        </w:rPr>
      </w:pPr>
      <w:r w:rsidRPr="008632AF">
        <w:rPr>
          <w:color w:val="002060"/>
        </w:rPr>
        <w:t>VARIAZIONI AL PROGRAMMA GARE</w:t>
      </w:r>
    </w:p>
    <w:p w14:paraId="35B3E3C4" w14:textId="77777777" w:rsidR="00571DFF" w:rsidRPr="008632AF" w:rsidRDefault="00571DFF" w:rsidP="00571DFF">
      <w:pPr>
        <w:pStyle w:val="breakline"/>
        <w:rPr>
          <w:color w:val="002060"/>
        </w:rPr>
      </w:pPr>
    </w:p>
    <w:p w14:paraId="5135A900" w14:textId="77777777" w:rsidR="00571DFF" w:rsidRPr="008632AF" w:rsidRDefault="00571DFF" w:rsidP="00571DFF">
      <w:pPr>
        <w:pStyle w:val="breakline"/>
        <w:rPr>
          <w:color w:val="002060"/>
        </w:rPr>
      </w:pPr>
    </w:p>
    <w:p w14:paraId="1CF904CA" w14:textId="77777777" w:rsidR="00571DFF" w:rsidRPr="008632AF" w:rsidRDefault="00571DFF" w:rsidP="00571DFF">
      <w:pPr>
        <w:pStyle w:val="sottotitolocampionato10"/>
        <w:rPr>
          <w:color w:val="002060"/>
        </w:rPr>
      </w:pPr>
      <w:r w:rsidRPr="008632A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1DFF" w:rsidRPr="008632AF" w14:paraId="185B79C0" w14:textId="77777777" w:rsidTr="006E44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974F4" w14:textId="77777777" w:rsidR="00571DFF" w:rsidRPr="008632AF" w:rsidRDefault="00571DFF" w:rsidP="003212F1">
            <w:pPr>
              <w:pStyle w:val="headertabella0"/>
              <w:rPr>
                <w:color w:val="002060"/>
              </w:rPr>
            </w:pPr>
            <w:r w:rsidRPr="008632A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877A0" w14:textId="77777777" w:rsidR="00571DFF" w:rsidRPr="008632AF" w:rsidRDefault="00571DFF" w:rsidP="003212F1">
            <w:pPr>
              <w:pStyle w:val="headertabella0"/>
              <w:rPr>
                <w:color w:val="002060"/>
              </w:rPr>
            </w:pPr>
            <w:r w:rsidRPr="008632A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21DCD" w14:textId="77777777" w:rsidR="00571DFF" w:rsidRPr="008632AF" w:rsidRDefault="00571DFF" w:rsidP="003212F1">
            <w:pPr>
              <w:pStyle w:val="headertabella0"/>
              <w:rPr>
                <w:color w:val="002060"/>
              </w:rPr>
            </w:pPr>
            <w:r w:rsidRPr="008632A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E11E0" w14:textId="77777777" w:rsidR="00571DFF" w:rsidRPr="008632AF" w:rsidRDefault="00571DFF" w:rsidP="003212F1">
            <w:pPr>
              <w:pStyle w:val="headertabella0"/>
              <w:rPr>
                <w:color w:val="002060"/>
              </w:rPr>
            </w:pPr>
            <w:r w:rsidRPr="008632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06E07" w14:textId="77777777" w:rsidR="00571DFF" w:rsidRPr="008632AF" w:rsidRDefault="00571DFF" w:rsidP="003212F1">
            <w:pPr>
              <w:pStyle w:val="headertabella0"/>
              <w:rPr>
                <w:color w:val="002060"/>
              </w:rPr>
            </w:pPr>
            <w:r w:rsidRPr="008632AF">
              <w:rPr>
                <w:color w:val="002060"/>
              </w:rPr>
              <w:t xml:space="preserve">Data </w:t>
            </w:r>
            <w:proofErr w:type="spellStart"/>
            <w:r w:rsidRPr="008632AF">
              <w:rPr>
                <w:color w:val="002060"/>
              </w:rPr>
              <w:t>Orig</w:t>
            </w:r>
            <w:proofErr w:type="spellEnd"/>
            <w:r w:rsidRPr="008632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9F076" w14:textId="77777777" w:rsidR="00571DFF" w:rsidRPr="008632AF" w:rsidRDefault="00571DFF" w:rsidP="003212F1">
            <w:pPr>
              <w:pStyle w:val="headertabella0"/>
              <w:rPr>
                <w:color w:val="002060"/>
              </w:rPr>
            </w:pPr>
            <w:r w:rsidRPr="008632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ACAB1" w14:textId="77777777" w:rsidR="00571DFF" w:rsidRPr="008632AF" w:rsidRDefault="00571DFF" w:rsidP="003212F1">
            <w:pPr>
              <w:pStyle w:val="headertabella0"/>
              <w:rPr>
                <w:color w:val="002060"/>
              </w:rPr>
            </w:pPr>
            <w:r w:rsidRPr="008632AF">
              <w:rPr>
                <w:color w:val="002060"/>
              </w:rPr>
              <w:t xml:space="preserve">Ora </w:t>
            </w:r>
            <w:proofErr w:type="spellStart"/>
            <w:r w:rsidRPr="008632AF">
              <w:rPr>
                <w:color w:val="002060"/>
              </w:rPr>
              <w:t>Orig</w:t>
            </w:r>
            <w:proofErr w:type="spellEnd"/>
            <w:r w:rsidRPr="008632A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EAA63" w14:textId="77777777" w:rsidR="00571DFF" w:rsidRPr="008632AF" w:rsidRDefault="00571DFF" w:rsidP="003212F1">
            <w:pPr>
              <w:pStyle w:val="headertabella0"/>
              <w:rPr>
                <w:color w:val="002060"/>
              </w:rPr>
            </w:pPr>
            <w:r w:rsidRPr="008632AF">
              <w:rPr>
                <w:color w:val="002060"/>
              </w:rPr>
              <w:t>Impianto</w:t>
            </w:r>
          </w:p>
        </w:tc>
      </w:tr>
      <w:tr w:rsidR="00571DFF" w:rsidRPr="008632AF" w14:paraId="196039D7" w14:textId="77777777" w:rsidTr="006E44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7E30" w14:textId="77777777" w:rsidR="00571DFF" w:rsidRPr="006E4484" w:rsidRDefault="00571DFF" w:rsidP="003212F1">
            <w:pPr>
              <w:pStyle w:val="rowtabella0"/>
              <w:rPr>
                <w:color w:val="002060"/>
                <w:highlight w:val="yellow"/>
              </w:rPr>
            </w:pPr>
            <w:r w:rsidRPr="006E4484">
              <w:rPr>
                <w:color w:val="002060"/>
                <w:highlight w:val="yellow"/>
              </w:rPr>
              <w:t>23/01/2026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BD33" w14:textId="77777777" w:rsidR="00571DFF" w:rsidRPr="006E4484" w:rsidRDefault="00571DFF" w:rsidP="003212F1">
            <w:pPr>
              <w:pStyle w:val="rowtabella0"/>
              <w:jc w:val="center"/>
              <w:rPr>
                <w:color w:val="002060"/>
                <w:highlight w:val="yellow"/>
              </w:rPr>
            </w:pPr>
            <w:r w:rsidRPr="006E4484">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0520" w14:textId="77777777" w:rsidR="00571DFF" w:rsidRPr="006E4484" w:rsidRDefault="00571DFF" w:rsidP="003212F1">
            <w:pPr>
              <w:pStyle w:val="rowtabella0"/>
              <w:rPr>
                <w:color w:val="002060"/>
                <w:highlight w:val="yellow"/>
              </w:rPr>
            </w:pPr>
            <w:r w:rsidRPr="006E4484">
              <w:rPr>
                <w:color w:val="002060"/>
                <w:highlight w:val="yellow"/>
              </w:rPr>
              <w:t>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6DEB" w14:textId="77777777" w:rsidR="00571DFF" w:rsidRPr="006E4484" w:rsidRDefault="00571DFF" w:rsidP="003212F1">
            <w:pPr>
              <w:pStyle w:val="rowtabella0"/>
              <w:rPr>
                <w:color w:val="002060"/>
                <w:highlight w:val="yellow"/>
              </w:rPr>
            </w:pPr>
            <w:r w:rsidRPr="006E4484">
              <w:rPr>
                <w:color w:val="002060"/>
                <w:highlight w:val="yellow"/>
              </w:rPr>
              <w:t>TRUENTIN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D3A6" w14:textId="77777777" w:rsidR="00571DFF" w:rsidRPr="008632AF" w:rsidRDefault="00571DFF" w:rsidP="003212F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43C5" w14:textId="77777777" w:rsidR="00571DFF" w:rsidRPr="008632AF" w:rsidRDefault="00571DFF" w:rsidP="003212F1">
            <w:pPr>
              <w:pStyle w:val="rowtabella0"/>
              <w:jc w:val="center"/>
              <w:rPr>
                <w:color w:val="002060"/>
              </w:rPr>
            </w:pPr>
            <w:r w:rsidRPr="006E4484">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CCCF" w14:textId="77777777" w:rsidR="00571DFF" w:rsidRPr="008632AF" w:rsidRDefault="00571DFF" w:rsidP="003212F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FEC9" w14:textId="77777777" w:rsidR="00571DFF" w:rsidRPr="008632AF" w:rsidRDefault="00571DFF" w:rsidP="003212F1">
            <w:pPr>
              <w:pStyle w:val="rowtabella0"/>
              <w:rPr>
                <w:color w:val="002060"/>
              </w:rPr>
            </w:pPr>
            <w:r w:rsidRPr="006E4484">
              <w:rPr>
                <w:color w:val="002060"/>
                <w:highlight w:val="yellow"/>
              </w:rPr>
              <w:t>CAMPO CALCIO 5 PIANE DI MORRO FOLIGNANO VIA VERCELLI SNC</w:t>
            </w:r>
          </w:p>
        </w:tc>
      </w:tr>
    </w:tbl>
    <w:p w14:paraId="2B642510" w14:textId="77777777" w:rsidR="00571DFF" w:rsidRPr="008632AF" w:rsidRDefault="00571DFF" w:rsidP="00571DFF">
      <w:pPr>
        <w:pStyle w:val="breakline"/>
        <w:rPr>
          <w:rFonts w:eastAsiaTheme="minorEastAsia"/>
          <w:color w:val="002060"/>
        </w:rPr>
      </w:pPr>
    </w:p>
    <w:p w14:paraId="3BEEA603" w14:textId="77777777" w:rsidR="00571DFF" w:rsidRPr="008632AF" w:rsidRDefault="00571DFF" w:rsidP="00571DFF">
      <w:pPr>
        <w:pStyle w:val="breakline"/>
        <w:rPr>
          <w:color w:val="002060"/>
        </w:rPr>
      </w:pPr>
    </w:p>
    <w:p w14:paraId="4D639AB4" w14:textId="77777777" w:rsidR="00571DFF" w:rsidRPr="008632AF" w:rsidRDefault="00571DFF" w:rsidP="00571DFF">
      <w:pPr>
        <w:pStyle w:val="titoloprinc0"/>
        <w:rPr>
          <w:color w:val="002060"/>
        </w:rPr>
      </w:pPr>
      <w:r w:rsidRPr="008632AF">
        <w:rPr>
          <w:color w:val="002060"/>
        </w:rPr>
        <w:t>RISULTATI</w:t>
      </w:r>
    </w:p>
    <w:p w14:paraId="0132CE86" w14:textId="77777777" w:rsidR="00571DFF" w:rsidRPr="008632AF" w:rsidRDefault="00571DFF" w:rsidP="00571DFF">
      <w:pPr>
        <w:pStyle w:val="breakline"/>
        <w:rPr>
          <w:color w:val="002060"/>
        </w:rPr>
      </w:pPr>
    </w:p>
    <w:p w14:paraId="1529AA12" w14:textId="77777777" w:rsidR="00571DFF" w:rsidRPr="008632AF" w:rsidRDefault="00571DFF" w:rsidP="00571DFF">
      <w:pPr>
        <w:pStyle w:val="sottotitolocampionato10"/>
        <w:rPr>
          <w:color w:val="002060"/>
        </w:rPr>
      </w:pPr>
      <w:r w:rsidRPr="008632AF">
        <w:rPr>
          <w:color w:val="002060"/>
        </w:rPr>
        <w:t>RISULTATI UFFICIALI GARE DEL 13/01/2026</w:t>
      </w:r>
    </w:p>
    <w:p w14:paraId="6A346EE9" w14:textId="77777777" w:rsidR="00571DFF" w:rsidRPr="00571DFF" w:rsidRDefault="00571DFF" w:rsidP="00571DFF">
      <w:pPr>
        <w:pStyle w:val="sottotitolocampionato20"/>
        <w:spacing w:before="0" w:beforeAutospacing="0" w:after="0" w:afterAutospacing="0"/>
        <w:rPr>
          <w:rFonts w:ascii="Arial" w:hAnsi="Arial" w:cs="Arial"/>
          <w:color w:val="002060"/>
          <w:sz w:val="20"/>
          <w:szCs w:val="20"/>
        </w:rPr>
      </w:pPr>
      <w:r w:rsidRPr="00571DFF">
        <w:rPr>
          <w:rFonts w:ascii="Arial" w:hAnsi="Arial" w:cs="Arial"/>
          <w:color w:val="002060"/>
          <w:sz w:val="20"/>
          <w:szCs w:val="20"/>
        </w:rPr>
        <w:t>Si trascrivono qui di seguito i risultati ufficiali delle gare disputate</w:t>
      </w:r>
    </w:p>
    <w:p w14:paraId="72D91265" w14:textId="77777777" w:rsidR="00571DFF" w:rsidRPr="008632AF" w:rsidRDefault="00571DFF" w:rsidP="00571D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1DFF" w:rsidRPr="008632AF" w14:paraId="37629314"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7C103740"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39ED0" w14:textId="77777777" w:rsidR="00571DFF" w:rsidRPr="008632AF" w:rsidRDefault="00571DFF" w:rsidP="003212F1">
                  <w:pPr>
                    <w:pStyle w:val="headertabella0"/>
                    <w:rPr>
                      <w:color w:val="002060"/>
                    </w:rPr>
                  </w:pPr>
                  <w:r w:rsidRPr="008632AF">
                    <w:rPr>
                      <w:color w:val="002060"/>
                    </w:rPr>
                    <w:t>GIRONE F - 11 Giornata - A</w:t>
                  </w:r>
                </w:p>
              </w:tc>
            </w:tr>
            <w:tr w:rsidR="00571DFF" w:rsidRPr="008632AF" w14:paraId="1F03C0F6" w14:textId="77777777" w:rsidTr="003212F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247A1B" w14:textId="77777777" w:rsidR="00571DFF" w:rsidRPr="008632AF" w:rsidRDefault="00571DFF" w:rsidP="003212F1">
                  <w:pPr>
                    <w:pStyle w:val="rowtabella0"/>
                    <w:rPr>
                      <w:color w:val="002060"/>
                    </w:rPr>
                  </w:pPr>
                  <w:r w:rsidRPr="008632AF">
                    <w:rPr>
                      <w:color w:val="002060"/>
                    </w:rPr>
                    <w:t>FUTSAL L.C.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6D07FF" w14:textId="77777777" w:rsidR="00571DFF" w:rsidRPr="008632AF" w:rsidRDefault="00571DFF" w:rsidP="003212F1">
                  <w:pPr>
                    <w:pStyle w:val="rowtabella0"/>
                    <w:rPr>
                      <w:color w:val="002060"/>
                    </w:rPr>
                  </w:pPr>
                  <w:r w:rsidRPr="008632AF">
                    <w:rPr>
                      <w:color w:val="002060"/>
                    </w:rPr>
                    <w:t>- PICENO UNITED MMX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87F3A" w14:textId="77777777" w:rsidR="00571DFF" w:rsidRPr="008632AF" w:rsidRDefault="00571DFF" w:rsidP="003212F1">
                  <w:pPr>
                    <w:pStyle w:val="rowtabella0"/>
                    <w:jc w:val="center"/>
                    <w:rPr>
                      <w:color w:val="002060"/>
                    </w:rPr>
                  </w:pPr>
                  <w:r w:rsidRPr="008632AF">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95B9C0" w14:textId="77777777" w:rsidR="00571DFF" w:rsidRPr="008632AF" w:rsidRDefault="00571DFF" w:rsidP="003212F1">
                  <w:pPr>
                    <w:pStyle w:val="rowtabella0"/>
                    <w:jc w:val="center"/>
                    <w:rPr>
                      <w:color w:val="002060"/>
                    </w:rPr>
                  </w:pPr>
                  <w:r w:rsidRPr="008632AF">
                    <w:rPr>
                      <w:color w:val="002060"/>
                    </w:rPr>
                    <w:t> </w:t>
                  </w:r>
                </w:p>
              </w:tc>
            </w:tr>
          </w:tbl>
          <w:p w14:paraId="6E0E5868" w14:textId="77777777" w:rsidR="00571DFF" w:rsidRPr="008632AF" w:rsidRDefault="00571DFF" w:rsidP="003212F1">
            <w:pPr>
              <w:rPr>
                <w:color w:val="002060"/>
              </w:rPr>
            </w:pPr>
          </w:p>
        </w:tc>
      </w:tr>
    </w:tbl>
    <w:p w14:paraId="5BB14580" w14:textId="77777777" w:rsidR="00571DFF" w:rsidRPr="008632AF" w:rsidRDefault="00571DFF" w:rsidP="00571DFF">
      <w:pPr>
        <w:pStyle w:val="breakline"/>
        <w:rPr>
          <w:rFonts w:eastAsiaTheme="minorEastAsia"/>
          <w:color w:val="002060"/>
        </w:rPr>
      </w:pPr>
    </w:p>
    <w:p w14:paraId="3AC4142B" w14:textId="77777777" w:rsidR="00571DFF" w:rsidRPr="008632AF" w:rsidRDefault="00571DFF" w:rsidP="00571DFF">
      <w:pPr>
        <w:pStyle w:val="breakline"/>
        <w:rPr>
          <w:color w:val="002060"/>
        </w:rPr>
      </w:pPr>
    </w:p>
    <w:p w14:paraId="0F469934" w14:textId="77777777" w:rsidR="00571DFF" w:rsidRPr="008632AF" w:rsidRDefault="00571DFF" w:rsidP="00571DFF">
      <w:pPr>
        <w:pStyle w:val="titoloprinc0"/>
        <w:rPr>
          <w:color w:val="002060"/>
        </w:rPr>
      </w:pPr>
      <w:r w:rsidRPr="008632AF">
        <w:rPr>
          <w:color w:val="002060"/>
        </w:rPr>
        <w:t>GIUDICE SPORTIVO</w:t>
      </w:r>
    </w:p>
    <w:p w14:paraId="227022BB" w14:textId="77777777" w:rsidR="00571DFF" w:rsidRPr="008632AF" w:rsidRDefault="00571DFF" w:rsidP="00571DFF">
      <w:pPr>
        <w:pStyle w:val="diffida"/>
        <w:rPr>
          <w:color w:val="002060"/>
        </w:rPr>
      </w:pPr>
      <w:r w:rsidRPr="008632AF">
        <w:rPr>
          <w:color w:val="002060"/>
        </w:rPr>
        <w:lastRenderedPageBreak/>
        <w:t>Il Giudice Sportivo Avv. Agnese Lazzaretti, con l'assistenza del Segretario Angelo Castellana, nella seduta del 14/01/2026, ha adottato le decisioni che di seguito integralmente si riportano:</w:t>
      </w:r>
    </w:p>
    <w:p w14:paraId="42F1144F" w14:textId="77777777" w:rsidR="00571DFF" w:rsidRPr="008632AF" w:rsidRDefault="00571DFF" w:rsidP="00571DFF">
      <w:pPr>
        <w:pStyle w:val="titolo10"/>
        <w:rPr>
          <w:color w:val="002060"/>
        </w:rPr>
      </w:pPr>
      <w:r w:rsidRPr="008632AF">
        <w:rPr>
          <w:color w:val="002060"/>
        </w:rPr>
        <w:t xml:space="preserve">GARE DEL 13/ 1/2026 </w:t>
      </w:r>
    </w:p>
    <w:p w14:paraId="35A4F344" w14:textId="77777777" w:rsidR="00571DFF" w:rsidRPr="008632AF" w:rsidRDefault="00571DFF" w:rsidP="00571DFF">
      <w:pPr>
        <w:pStyle w:val="titolo7a"/>
        <w:rPr>
          <w:color w:val="002060"/>
        </w:rPr>
      </w:pPr>
      <w:r w:rsidRPr="008632AF">
        <w:rPr>
          <w:color w:val="002060"/>
        </w:rPr>
        <w:t xml:space="preserve">PROVVEDIMENTI DISCIPLINARI </w:t>
      </w:r>
    </w:p>
    <w:p w14:paraId="14154602"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0F2B6716" w14:textId="77777777" w:rsidR="00571DFF" w:rsidRPr="008632AF" w:rsidRDefault="00571DFF" w:rsidP="00571DFF">
      <w:pPr>
        <w:pStyle w:val="titolo30"/>
        <w:rPr>
          <w:color w:val="002060"/>
        </w:rPr>
      </w:pPr>
      <w:r w:rsidRPr="008632AF">
        <w:rPr>
          <w:color w:val="002060"/>
        </w:rPr>
        <w:t xml:space="preserve">CALCIATORI NON ESPULSI </w:t>
      </w:r>
    </w:p>
    <w:p w14:paraId="0F1E7EDA" w14:textId="77777777" w:rsidR="00571DFF" w:rsidRPr="008632AF" w:rsidRDefault="00571DFF" w:rsidP="00571DFF">
      <w:pPr>
        <w:pStyle w:val="titolo20"/>
        <w:rPr>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12B117FB" w14:textId="77777777" w:rsidTr="003212F1">
        <w:tc>
          <w:tcPr>
            <w:tcW w:w="2200" w:type="dxa"/>
            <w:tcMar>
              <w:top w:w="20" w:type="dxa"/>
              <w:left w:w="20" w:type="dxa"/>
              <w:bottom w:w="20" w:type="dxa"/>
              <w:right w:w="20" w:type="dxa"/>
            </w:tcMar>
            <w:vAlign w:val="center"/>
            <w:hideMark/>
          </w:tcPr>
          <w:p w14:paraId="1FF52C17" w14:textId="77777777" w:rsidR="00571DFF" w:rsidRPr="008632AF" w:rsidRDefault="00571DFF" w:rsidP="003212F1">
            <w:pPr>
              <w:pStyle w:val="movimento"/>
              <w:rPr>
                <w:color w:val="002060"/>
              </w:rPr>
            </w:pPr>
            <w:r w:rsidRPr="008632AF">
              <w:rPr>
                <w:color w:val="002060"/>
              </w:rPr>
              <w:t>COLITTI EMANUELE</w:t>
            </w:r>
          </w:p>
        </w:tc>
        <w:tc>
          <w:tcPr>
            <w:tcW w:w="2200" w:type="dxa"/>
            <w:tcMar>
              <w:top w:w="20" w:type="dxa"/>
              <w:left w:w="20" w:type="dxa"/>
              <w:bottom w:w="20" w:type="dxa"/>
              <w:right w:w="20" w:type="dxa"/>
            </w:tcMar>
            <w:vAlign w:val="center"/>
            <w:hideMark/>
          </w:tcPr>
          <w:p w14:paraId="1BA93F5B" w14:textId="77777777" w:rsidR="00571DFF" w:rsidRPr="008632AF" w:rsidRDefault="00571DFF" w:rsidP="003212F1">
            <w:pPr>
              <w:pStyle w:val="movimento2"/>
              <w:rPr>
                <w:color w:val="002060"/>
              </w:rPr>
            </w:pPr>
            <w:r w:rsidRPr="008632AF">
              <w:rPr>
                <w:color w:val="002060"/>
              </w:rPr>
              <w:t xml:space="preserve">(FUTSAL L.C.) </w:t>
            </w:r>
          </w:p>
        </w:tc>
        <w:tc>
          <w:tcPr>
            <w:tcW w:w="800" w:type="dxa"/>
            <w:tcMar>
              <w:top w:w="20" w:type="dxa"/>
              <w:left w:w="20" w:type="dxa"/>
              <w:bottom w:w="20" w:type="dxa"/>
              <w:right w:w="20" w:type="dxa"/>
            </w:tcMar>
            <w:vAlign w:val="center"/>
            <w:hideMark/>
          </w:tcPr>
          <w:p w14:paraId="46F04719"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AE45709"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4EBBCA6" w14:textId="77777777" w:rsidR="00571DFF" w:rsidRPr="008632AF" w:rsidRDefault="00571DFF" w:rsidP="003212F1">
            <w:pPr>
              <w:pStyle w:val="movimento2"/>
              <w:rPr>
                <w:color w:val="002060"/>
              </w:rPr>
            </w:pPr>
            <w:r w:rsidRPr="008632AF">
              <w:rPr>
                <w:color w:val="002060"/>
              </w:rPr>
              <w:t> </w:t>
            </w:r>
          </w:p>
        </w:tc>
      </w:tr>
    </w:tbl>
    <w:p w14:paraId="2EF1AC69"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46829D4B" w14:textId="77777777" w:rsidTr="003212F1">
        <w:tc>
          <w:tcPr>
            <w:tcW w:w="2200" w:type="dxa"/>
            <w:tcMar>
              <w:top w:w="20" w:type="dxa"/>
              <w:left w:w="20" w:type="dxa"/>
              <w:bottom w:w="20" w:type="dxa"/>
              <w:right w:w="20" w:type="dxa"/>
            </w:tcMar>
            <w:vAlign w:val="center"/>
            <w:hideMark/>
          </w:tcPr>
          <w:p w14:paraId="087002C7" w14:textId="77777777" w:rsidR="00571DFF" w:rsidRPr="008632AF" w:rsidRDefault="00571DFF" w:rsidP="003212F1">
            <w:pPr>
              <w:pStyle w:val="movimento"/>
              <w:rPr>
                <w:color w:val="002060"/>
              </w:rPr>
            </w:pPr>
            <w:r w:rsidRPr="008632AF">
              <w:rPr>
                <w:color w:val="002060"/>
              </w:rPr>
              <w:t>NICOLOSI ENEA</w:t>
            </w:r>
          </w:p>
        </w:tc>
        <w:tc>
          <w:tcPr>
            <w:tcW w:w="2200" w:type="dxa"/>
            <w:tcMar>
              <w:top w:w="20" w:type="dxa"/>
              <w:left w:w="20" w:type="dxa"/>
              <w:bottom w:w="20" w:type="dxa"/>
              <w:right w:w="20" w:type="dxa"/>
            </w:tcMar>
            <w:vAlign w:val="center"/>
            <w:hideMark/>
          </w:tcPr>
          <w:p w14:paraId="4C273C79" w14:textId="77777777" w:rsidR="00571DFF" w:rsidRPr="008632AF" w:rsidRDefault="00571DFF" w:rsidP="003212F1">
            <w:pPr>
              <w:pStyle w:val="movimento2"/>
              <w:rPr>
                <w:color w:val="002060"/>
              </w:rPr>
            </w:pPr>
            <w:r w:rsidRPr="008632AF">
              <w:rPr>
                <w:color w:val="002060"/>
              </w:rPr>
              <w:t xml:space="preserve">(FUTSAL L.C.) </w:t>
            </w:r>
          </w:p>
        </w:tc>
        <w:tc>
          <w:tcPr>
            <w:tcW w:w="800" w:type="dxa"/>
            <w:tcMar>
              <w:top w:w="20" w:type="dxa"/>
              <w:left w:w="20" w:type="dxa"/>
              <w:bottom w:w="20" w:type="dxa"/>
              <w:right w:w="20" w:type="dxa"/>
            </w:tcMar>
            <w:vAlign w:val="center"/>
            <w:hideMark/>
          </w:tcPr>
          <w:p w14:paraId="1847BFE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39ADC5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7049987" w14:textId="77777777" w:rsidR="00571DFF" w:rsidRPr="008632AF" w:rsidRDefault="00571DFF" w:rsidP="003212F1">
            <w:pPr>
              <w:pStyle w:val="movimento2"/>
              <w:rPr>
                <w:color w:val="002060"/>
              </w:rPr>
            </w:pPr>
            <w:r w:rsidRPr="008632AF">
              <w:rPr>
                <w:color w:val="002060"/>
              </w:rPr>
              <w:t> </w:t>
            </w:r>
          </w:p>
        </w:tc>
      </w:tr>
    </w:tbl>
    <w:p w14:paraId="1BD92A81" w14:textId="77777777" w:rsidR="00571DFF" w:rsidRDefault="00571DFF" w:rsidP="00571DFF">
      <w:pPr>
        <w:pStyle w:val="breakline"/>
        <w:rPr>
          <w:color w:val="002060"/>
        </w:rPr>
      </w:pPr>
    </w:p>
    <w:p w14:paraId="75404BAF" w14:textId="77777777" w:rsidR="00571DFF" w:rsidRPr="00B0381A" w:rsidRDefault="00571DFF" w:rsidP="00571DF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3EA47AF3" w14:textId="77777777" w:rsidR="00571DFF" w:rsidRPr="00B0381A" w:rsidRDefault="00571DFF" w:rsidP="00571DF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470D9837" w14:textId="77777777" w:rsidR="00571DFF" w:rsidRPr="008632AF" w:rsidRDefault="00571DFF" w:rsidP="00571DFF">
      <w:pPr>
        <w:pStyle w:val="breakline"/>
        <w:rPr>
          <w:rFonts w:eastAsiaTheme="minorEastAsia"/>
          <w:color w:val="002060"/>
        </w:rPr>
      </w:pPr>
    </w:p>
    <w:p w14:paraId="6F954AF2" w14:textId="77777777" w:rsidR="00571DFF" w:rsidRPr="008632AF" w:rsidRDefault="00571DFF" w:rsidP="00571DFF">
      <w:pPr>
        <w:pStyle w:val="titoloprinc0"/>
        <w:rPr>
          <w:color w:val="002060"/>
        </w:rPr>
      </w:pPr>
      <w:r w:rsidRPr="008632AF">
        <w:rPr>
          <w:color w:val="002060"/>
        </w:rPr>
        <w:t>CLASSIFICA</w:t>
      </w:r>
    </w:p>
    <w:p w14:paraId="4D69255E" w14:textId="77777777" w:rsidR="00571DFF" w:rsidRPr="008632AF" w:rsidRDefault="00571DFF" w:rsidP="00571DFF">
      <w:pPr>
        <w:pStyle w:val="breakline"/>
        <w:rPr>
          <w:color w:val="002060"/>
        </w:rPr>
      </w:pPr>
    </w:p>
    <w:p w14:paraId="55CB5FF0" w14:textId="77777777" w:rsidR="00571DFF" w:rsidRPr="008632AF" w:rsidRDefault="00571DFF" w:rsidP="00571DFF">
      <w:pPr>
        <w:pStyle w:val="breakline"/>
        <w:rPr>
          <w:color w:val="002060"/>
        </w:rPr>
      </w:pPr>
    </w:p>
    <w:p w14:paraId="762C5D64"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46DD8EA7"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7B20D"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665C8"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B60F3"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34C6D"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7DF12"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5777B"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5572A"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DC9EA"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7DFD0"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2052E" w14:textId="77777777" w:rsidR="00571DFF" w:rsidRPr="008632AF" w:rsidRDefault="00571DFF" w:rsidP="003212F1">
            <w:pPr>
              <w:pStyle w:val="headertabella0"/>
              <w:rPr>
                <w:color w:val="002060"/>
              </w:rPr>
            </w:pPr>
            <w:r w:rsidRPr="008632AF">
              <w:rPr>
                <w:color w:val="002060"/>
              </w:rPr>
              <w:t>PE</w:t>
            </w:r>
          </w:p>
        </w:tc>
      </w:tr>
      <w:tr w:rsidR="00571DFF" w:rsidRPr="008632AF" w14:paraId="79D669EB"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B66772" w14:textId="77777777" w:rsidR="00571DFF" w:rsidRPr="008632AF" w:rsidRDefault="00571DFF" w:rsidP="003212F1">
            <w:pPr>
              <w:pStyle w:val="rowtabella0"/>
              <w:rPr>
                <w:color w:val="002060"/>
              </w:rPr>
            </w:pPr>
            <w:r w:rsidRPr="008632A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64E5"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6EEC"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2362"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43AA"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9B2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D5BE5" w14:textId="77777777" w:rsidR="00571DFF" w:rsidRPr="008632AF" w:rsidRDefault="00571DFF" w:rsidP="003212F1">
            <w:pPr>
              <w:pStyle w:val="rowtabella0"/>
              <w:jc w:val="center"/>
              <w:rPr>
                <w:color w:val="002060"/>
              </w:rPr>
            </w:pPr>
            <w:r w:rsidRPr="008632A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3E87"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8ED1"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D698" w14:textId="77777777" w:rsidR="00571DFF" w:rsidRPr="008632AF" w:rsidRDefault="00571DFF" w:rsidP="003212F1">
            <w:pPr>
              <w:pStyle w:val="rowtabella0"/>
              <w:jc w:val="center"/>
              <w:rPr>
                <w:color w:val="002060"/>
              </w:rPr>
            </w:pPr>
            <w:r w:rsidRPr="008632AF">
              <w:rPr>
                <w:color w:val="002060"/>
              </w:rPr>
              <w:t>0</w:t>
            </w:r>
          </w:p>
        </w:tc>
      </w:tr>
      <w:tr w:rsidR="00571DFF" w:rsidRPr="008632AF" w14:paraId="047C32D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A615F" w14:textId="77777777" w:rsidR="00571DFF" w:rsidRPr="008632AF" w:rsidRDefault="00571DFF" w:rsidP="003212F1">
            <w:pPr>
              <w:pStyle w:val="rowtabella0"/>
              <w:rPr>
                <w:color w:val="002060"/>
                <w:lang w:val="es-ES"/>
              </w:rPr>
            </w:pPr>
            <w:r w:rsidRPr="008632AF">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3CDF"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1C2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597D"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EF4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024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6FCC"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CC70"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AAAB"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54FD" w14:textId="77777777" w:rsidR="00571DFF" w:rsidRPr="008632AF" w:rsidRDefault="00571DFF" w:rsidP="003212F1">
            <w:pPr>
              <w:pStyle w:val="rowtabella0"/>
              <w:jc w:val="center"/>
              <w:rPr>
                <w:color w:val="002060"/>
              </w:rPr>
            </w:pPr>
            <w:r w:rsidRPr="008632AF">
              <w:rPr>
                <w:color w:val="002060"/>
              </w:rPr>
              <w:t>0</w:t>
            </w:r>
          </w:p>
        </w:tc>
      </w:tr>
      <w:tr w:rsidR="00571DFF" w:rsidRPr="008632AF" w14:paraId="484F129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76681" w14:textId="77777777" w:rsidR="00571DFF" w:rsidRPr="008632AF" w:rsidRDefault="00571DFF" w:rsidP="003212F1">
            <w:pPr>
              <w:pStyle w:val="rowtabella0"/>
              <w:rPr>
                <w:color w:val="002060"/>
              </w:rPr>
            </w:pPr>
            <w:r w:rsidRPr="008632AF">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3B21"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39C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6A7F"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76D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9EE7"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0DA9C"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7295"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84C9"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F7DF" w14:textId="77777777" w:rsidR="00571DFF" w:rsidRPr="008632AF" w:rsidRDefault="00571DFF" w:rsidP="003212F1">
            <w:pPr>
              <w:pStyle w:val="rowtabella0"/>
              <w:jc w:val="center"/>
              <w:rPr>
                <w:color w:val="002060"/>
              </w:rPr>
            </w:pPr>
            <w:r w:rsidRPr="008632AF">
              <w:rPr>
                <w:color w:val="002060"/>
              </w:rPr>
              <w:t>0</w:t>
            </w:r>
          </w:p>
        </w:tc>
      </w:tr>
      <w:tr w:rsidR="00571DFF" w:rsidRPr="008632AF" w14:paraId="51D9452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8BF8A" w14:textId="77777777" w:rsidR="00571DFF" w:rsidRPr="008632AF" w:rsidRDefault="00571DFF" w:rsidP="003212F1">
            <w:pPr>
              <w:pStyle w:val="rowtabella0"/>
              <w:rPr>
                <w:color w:val="002060"/>
              </w:rPr>
            </w:pPr>
            <w:r w:rsidRPr="008632AF">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C9B4"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EDD8D"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37EC"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406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0CB26"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E4F10"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05FC"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60F9"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14CA" w14:textId="77777777" w:rsidR="00571DFF" w:rsidRPr="008632AF" w:rsidRDefault="00571DFF" w:rsidP="003212F1">
            <w:pPr>
              <w:pStyle w:val="rowtabella0"/>
              <w:jc w:val="center"/>
              <w:rPr>
                <w:color w:val="002060"/>
              </w:rPr>
            </w:pPr>
            <w:r w:rsidRPr="008632AF">
              <w:rPr>
                <w:color w:val="002060"/>
              </w:rPr>
              <w:t>0</w:t>
            </w:r>
          </w:p>
        </w:tc>
      </w:tr>
      <w:tr w:rsidR="00571DFF" w:rsidRPr="008632AF" w14:paraId="67B0E24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FA73E" w14:textId="77777777" w:rsidR="00571DFF" w:rsidRPr="008632AF" w:rsidRDefault="00571DFF" w:rsidP="003212F1">
            <w:pPr>
              <w:pStyle w:val="rowtabella0"/>
              <w:rPr>
                <w:color w:val="002060"/>
              </w:rPr>
            </w:pPr>
            <w:r w:rsidRPr="008632AF">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FAB78"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126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E457"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BF2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74C3"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5A1E"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25B7"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97C7"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A6CE9" w14:textId="77777777" w:rsidR="00571DFF" w:rsidRPr="008632AF" w:rsidRDefault="00571DFF" w:rsidP="003212F1">
            <w:pPr>
              <w:pStyle w:val="rowtabella0"/>
              <w:jc w:val="center"/>
              <w:rPr>
                <w:color w:val="002060"/>
              </w:rPr>
            </w:pPr>
            <w:r w:rsidRPr="008632AF">
              <w:rPr>
                <w:color w:val="002060"/>
              </w:rPr>
              <w:t>0</w:t>
            </w:r>
          </w:p>
        </w:tc>
      </w:tr>
      <w:tr w:rsidR="00571DFF" w:rsidRPr="008632AF" w14:paraId="59C2E3C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5FAD7" w14:textId="73EFAD85" w:rsidR="00571DFF" w:rsidRPr="008632AF" w:rsidRDefault="00571DFF" w:rsidP="003212F1">
            <w:pPr>
              <w:pStyle w:val="rowtabella0"/>
              <w:rPr>
                <w:color w:val="002060"/>
              </w:rPr>
            </w:pPr>
            <w:r w:rsidRPr="008632AF">
              <w:rPr>
                <w:color w:val="002060"/>
              </w:rPr>
              <w:t>A.S.D. CALCIO A 5 CORINALDO</w:t>
            </w:r>
            <w:r w:rsidR="00032D67">
              <w:rPr>
                <w:color w:val="002060"/>
              </w:rPr>
              <w:t xml:space="preserve"> </w:t>
            </w:r>
            <w:r w:rsidR="00032D67"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C84C"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DC4F"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8E39"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248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562E"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236F"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5BED"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5DA6"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9F3F" w14:textId="77777777" w:rsidR="00571DFF" w:rsidRPr="008632AF" w:rsidRDefault="00571DFF" w:rsidP="003212F1">
            <w:pPr>
              <w:pStyle w:val="rowtabella0"/>
              <w:jc w:val="center"/>
              <w:rPr>
                <w:color w:val="002060"/>
              </w:rPr>
            </w:pPr>
            <w:r w:rsidRPr="008632AF">
              <w:rPr>
                <w:color w:val="002060"/>
              </w:rPr>
              <w:t>0</w:t>
            </w:r>
          </w:p>
        </w:tc>
      </w:tr>
      <w:tr w:rsidR="00571DFF" w:rsidRPr="008632AF" w14:paraId="1020FE8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8B2AB" w14:textId="77777777" w:rsidR="00571DFF" w:rsidRPr="008632AF" w:rsidRDefault="00571DFF" w:rsidP="003212F1">
            <w:pPr>
              <w:pStyle w:val="rowtabella0"/>
              <w:rPr>
                <w:color w:val="002060"/>
              </w:rPr>
            </w:pPr>
            <w:r w:rsidRPr="008632A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B1A24"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D6F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376C"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F4B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D915"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FB35"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EE68"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D090"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1AC6" w14:textId="77777777" w:rsidR="00571DFF" w:rsidRPr="008632AF" w:rsidRDefault="00571DFF" w:rsidP="003212F1">
            <w:pPr>
              <w:pStyle w:val="rowtabella0"/>
              <w:jc w:val="center"/>
              <w:rPr>
                <w:color w:val="002060"/>
              </w:rPr>
            </w:pPr>
            <w:r w:rsidRPr="008632AF">
              <w:rPr>
                <w:color w:val="002060"/>
              </w:rPr>
              <w:t>0</w:t>
            </w:r>
          </w:p>
        </w:tc>
      </w:tr>
      <w:tr w:rsidR="00571DFF" w:rsidRPr="008632AF" w14:paraId="6078E4A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0C699" w14:textId="77777777" w:rsidR="00571DFF" w:rsidRPr="008632AF" w:rsidRDefault="00571DFF" w:rsidP="003212F1">
            <w:pPr>
              <w:pStyle w:val="rowtabella0"/>
              <w:rPr>
                <w:color w:val="002060"/>
              </w:rPr>
            </w:pPr>
            <w:r w:rsidRPr="008632AF">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C1B5"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2CB3"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90BE"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87F6"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D864"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16A6"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991F"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41A9"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AC91" w14:textId="77777777" w:rsidR="00571DFF" w:rsidRPr="008632AF" w:rsidRDefault="00571DFF" w:rsidP="003212F1">
            <w:pPr>
              <w:pStyle w:val="rowtabella0"/>
              <w:jc w:val="center"/>
              <w:rPr>
                <w:color w:val="002060"/>
              </w:rPr>
            </w:pPr>
            <w:r w:rsidRPr="008632AF">
              <w:rPr>
                <w:color w:val="002060"/>
              </w:rPr>
              <w:t>0</w:t>
            </w:r>
          </w:p>
        </w:tc>
      </w:tr>
      <w:tr w:rsidR="00571DFF" w:rsidRPr="008632AF" w14:paraId="27FFE49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9D549" w14:textId="77777777" w:rsidR="00571DFF" w:rsidRPr="008632AF" w:rsidRDefault="00571DFF" w:rsidP="003212F1">
            <w:pPr>
              <w:pStyle w:val="rowtabella0"/>
              <w:rPr>
                <w:color w:val="002060"/>
              </w:rPr>
            </w:pPr>
            <w:r w:rsidRPr="008632AF">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809F0"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33C7"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08E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639F6"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A823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318E7"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3F57"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DDC40"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74F73" w14:textId="77777777" w:rsidR="00571DFF" w:rsidRPr="008632AF" w:rsidRDefault="00571DFF" w:rsidP="003212F1">
            <w:pPr>
              <w:pStyle w:val="rowtabella0"/>
              <w:jc w:val="center"/>
              <w:rPr>
                <w:color w:val="002060"/>
              </w:rPr>
            </w:pPr>
            <w:r w:rsidRPr="008632AF">
              <w:rPr>
                <w:color w:val="002060"/>
              </w:rPr>
              <w:t>0</w:t>
            </w:r>
          </w:p>
        </w:tc>
      </w:tr>
      <w:tr w:rsidR="00571DFF" w:rsidRPr="008632AF" w14:paraId="538FFE5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056D6" w14:textId="77777777" w:rsidR="00571DFF" w:rsidRPr="008632AF" w:rsidRDefault="00571DFF" w:rsidP="003212F1">
            <w:pPr>
              <w:pStyle w:val="rowtabella0"/>
              <w:rPr>
                <w:color w:val="002060"/>
              </w:rPr>
            </w:pPr>
            <w:r w:rsidRPr="008632AF">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0026"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7252"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7654"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336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104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7503"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9D99" w14:textId="77777777" w:rsidR="00571DFF" w:rsidRPr="008632AF" w:rsidRDefault="00571DFF" w:rsidP="003212F1">
            <w:pPr>
              <w:pStyle w:val="rowtabella0"/>
              <w:jc w:val="center"/>
              <w:rPr>
                <w:color w:val="002060"/>
              </w:rPr>
            </w:pPr>
            <w:r w:rsidRPr="008632A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E88C"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2756" w14:textId="77777777" w:rsidR="00571DFF" w:rsidRPr="008632AF" w:rsidRDefault="00571DFF" w:rsidP="003212F1">
            <w:pPr>
              <w:pStyle w:val="rowtabella0"/>
              <w:jc w:val="center"/>
              <w:rPr>
                <w:color w:val="002060"/>
              </w:rPr>
            </w:pPr>
            <w:r w:rsidRPr="008632AF">
              <w:rPr>
                <w:color w:val="002060"/>
              </w:rPr>
              <w:t>0</w:t>
            </w:r>
          </w:p>
        </w:tc>
      </w:tr>
      <w:tr w:rsidR="00571DFF" w:rsidRPr="008632AF" w14:paraId="0BAE4EE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CF8E4" w14:textId="77777777" w:rsidR="00571DFF" w:rsidRPr="008632AF" w:rsidRDefault="00571DFF" w:rsidP="003212F1">
            <w:pPr>
              <w:pStyle w:val="rowtabella0"/>
              <w:rPr>
                <w:color w:val="002060"/>
              </w:rPr>
            </w:pPr>
            <w:r w:rsidRPr="008632A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1FE4"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383A"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176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DBA8"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B03E"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303D"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5559" w14:textId="77777777" w:rsidR="00571DFF" w:rsidRPr="008632AF" w:rsidRDefault="00571DFF" w:rsidP="003212F1">
            <w:pPr>
              <w:pStyle w:val="rowtabella0"/>
              <w:jc w:val="center"/>
              <w:rPr>
                <w:color w:val="002060"/>
              </w:rPr>
            </w:pPr>
            <w:r w:rsidRPr="008632A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1239"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CD4D9" w14:textId="77777777" w:rsidR="00571DFF" w:rsidRPr="008632AF" w:rsidRDefault="00571DFF" w:rsidP="003212F1">
            <w:pPr>
              <w:pStyle w:val="rowtabella0"/>
              <w:jc w:val="center"/>
              <w:rPr>
                <w:color w:val="002060"/>
              </w:rPr>
            </w:pPr>
            <w:r w:rsidRPr="008632AF">
              <w:rPr>
                <w:color w:val="002060"/>
              </w:rPr>
              <w:t>0</w:t>
            </w:r>
          </w:p>
        </w:tc>
      </w:tr>
      <w:tr w:rsidR="00571DFF" w:rsidRPr="008632AF" w14:paraId="33D3ADDF"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15544D" w14:textId="77777777" w:rsidR="00571DFF" w:rsidRPr="008632AF" w:rsidRDefault="00571DFF" w:rsidP="003212F1">
            <w:pPr>
              <w:pStyle w:val="rowtabella0"/>
              <w:rPr>
                <w:color w:val="002060"/>
              </w:rPr>
            </w:pPr>
            <w:r w:rsidRPr="008632A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CEC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D36E"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F7B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B5F1"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EBA8F"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80240"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B2638" w14:textId="77777777" w:rsidR="00571DFF" w:rsidRPr="008632AF" w:rsidRDefault="00571DFF" w:rsidP="003212F1">
            <w:pPr>
              <w:pStyle w:val="rowtabella0"/>
              <w:jc w:val="center"/>
              <w:rPr>
                <w:color w:val="002060"/>
              </w:rPr>
            </w:pPr>
            <w:r w:rsidRPr="008632A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60B6E" w14:textId="77777777" w:rsidR="00571DFF" w:rsidRPr="008632AF" w:rsidRDefault="00571DFF" w:rsidP="003212F1">
            <w:pPr>
              <w:pStyle w:val="rowtabella0"/>
              <w:jc w:val="center"/>
              <w:rPr>
                <w:color w:val="002060"/>
              </w:rPr>
            </w:pPr>
            <w:r w:rsidRPr="008632A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7A0B" w14:textId="77777777" w:rsidR="00571DFF" w:rsidRPr="008632AF" w:rsidRDefault="00571DFF" w:rsidP="003212F1">
            <w:pPr>
              <w:pStyle w:val="rowtabella0"/>
              <w:jc w:val="center"/>
              <w:rPr>
                <w:color w:val="002060"/>
              </w:rPr>
            </w:pPr>
            <w:r w:rsidRPr="008632AF">
              <w:rPr>
                <w:color w:val="002060"/>
              </w:rPr>
              <w:t>0</w:t>
            </w:r>
          </w:p>
        </w:tc>
      </w:tr>
    </w:tbl>
    <w:p w14:paraId="5AC20E7D" w14:textId="77777777" w:rsidR="00571DFF" w:rsidRPr="008632AF" w:rsidRDefault="00571DFF" w:rsidP="00571DFF">
      <w:pPr>
        <w:pStyle w:val="breakline"/>
        <w:rPr>
          <w:rFonts w:eastAsiaTheme="minorEastAsia"/>
          <w:color w:val="002060"/>
        </w:rPr>
      </w:pPr>
    </w:p>
    <w:p w14:paraId="61B2C061" w14:textId="77777777" w:rsidR="00571DFF" w:rsidRPr="008632AF" w:rsidRDefault="00571DFF" w:rsidP="00571DFF">
      <w:pPr>
        <w:pStyle w:val="breakline"/>
        <w:rPr>
          <w:color w:val="002060"/>
        </w:rPr>
      </w:pPr>
    </w:p>
    <w:p w14:paraId="218B2374" w14:textId="77777777" w:rsidR="00571DFF" w:rsidRPr="008632AF" w:rsidRDefault="00571DFF" w:rsidP="00571DFF">
      <w:pPr>
        <w:pStyle w:val="sottotitolocampionato10"/>
        <w:rPr>
          <w:color w:val="002060"/>
        </w:rPr>
      </w:pPr>
      <w:r w:rsidRPr="008632A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1F5C1D56"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BE74A"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4ED08"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61C28"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2F29C"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240D5"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E1674"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02945"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C20B3"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F2455"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1984A" w14:textId="77777777" w:rsidR="00571DFF" w:rsidRPr="008632AF" w:rsidRDefault="00571DFF" w:rsidP="003212F1">
            <w:pPr>
              <w:pStyle w:val="headertabella0"/>
              <w:rPr>
                <w:color w:val="002060"/>
              </w:rPr>
            </w:pPr>
            <w:r w:rsidRPr="008632AF">
              <w:rPr>
                <w:color w:val="002060"/>
              </w:rPr>
              <w:t>PE</w:t>
            </w:r>
          </w:p>
        </w:tc>
      </w:tr>
      <w:tr w:rsidR="00571DFF" w:rsidRPr="008632AF" w14:paraId="7F5AA453"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DE268A" w14:textId="77777777" w:rsidR="00571DFF" w:rsidRPr="008632AF" w:rsidRDefault="00571DFF" w:rsidP="003212F1">
            <w:pPr>
              <w:pStyle w:val="rowtabella0"/>
              <w:rPr>
                <w:color w:val="002060"/>
                <w:lang w:val="es-ES"/>
              </w:rPr>
            </w:pPr>
            <w:r w:rsidRPr="008632AF">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3BC0"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F065"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1CA6"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CA7F"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3AD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1EF45" w14:textId="77777777" w:rsidR="00571DFF" w:rsidRPr="008632AF" w:rsidRDefault="00571DFF" w:rsidP="003212F1">
            <w:pPr>
              <w:pStyle w:val="rowtabella0"/>
              <w:jc w:val="center"/>
              <w:rPr>
                <w:color w:val="002060"/>
              </w:rPr>
            </w:pPr>
            <w:r w:rsidRPr="008632A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0782"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A6BE"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C0C8" w14:textId="77777777" w:rsidR="00571DFF" w:rsidRPr="008632AF" w:rsidRDefault="00571DFF" w:rsidP="003212F1">
            <w:pPr>
              <w:pStyle w:val="rowtabella0"/>
              <w:jc w:val="center"/>
              <w:rPr>
                <w:color w:val="002060"/>
              </w:rPr>
            </w:pPr>
            <w:r w:rsidRPr="008632AF">
              <w:rPr>
                <w:color w:val="002060"/>
              </w:rPr>
              <w:t>0</w:t>
            </w:r>
          </w:p>
        </w:tc>
      </w:tr>
      <w:tr w:rsidR="00571DFF" w:rsidRPr="008632AF" w14:paraId="59B9AFE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F0507" w14:textId="77777777" w:rsidR="00571DFF" w:rsidRPr="008632AF" w:rsidRDefault="00571DFF" w:rsidP="003212F1">
            <w:pPr>
              <w:pStyle w:val="rowtabella0"/>
              <w:rPr>
                <w:color w:val="002060"/>
              </w:rPr>
            </w:pPr>
            <w:r w:rsidRPr="008632A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C790"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E056"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3B5B"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CC0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FF3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C6EE" w14:textId="77777777" w:rsidR="00571DFF" w:rsidRPr="008632AF" w:rsidRDefault="00571DFF" w:rsidP="003212F1">
            <w:pPr>
              <w:pStyle w:val="rowtabella0"/>
              <w:jc w:val="center"/>
              <w:rPr>
                <w:color w:val="002060"/>
              </w:rPr>
            </w:pPr>
            <w:r w:rsidRPr="008632A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260EA"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CE3A5"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62DD9" w14:textId="77777777" w:rsidR="00571DFF" w:rsidRPr="008632AF" w:rsidRDefault="00571DFF" w:rsidP="003212F1">
            <w:pPr>
              <w:pStyle w:val="rowtabella0"/>
              <w:jc w:val="center"/>
              <w:rPr>
                <w:color w:val="002060"/>
              </w:rPr>
            </w:pPr>
            <w:r w:rsidRPr="008632AF">
              <w:rPr>
                <w:color w:val="002060"/>
              </w:rPr>
              <w:t>0</w:t>
            </w:r>
          </w:p>
        </w:tc>
      </w:tr>
      <w:tr w:rsidR="00571DFF" w:rsidRPr="008632AF" w14:paraId="280E5A3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D209B" w14:textId="2EF311EF" w:rsidR="00571DFF" w:rsidRPr="008632AF" w:rsidRDefault="00571DFF" w:rsidP="003212F1">
            <w:pPr>
              <w:pStyle w:val="rowtabella0"/>
              <w:rPr>
                <w:color w:val="002060"/>
              </w:rPr>
            </w:pPr>
            <w:r w:rsidRPr="008632AF">
              <w:rPr>
                <w:color w:val="002060"/>
              </w:rPr>
              <w:t>A.S.D. CHIARAVALLE FUTSAL</w:t>
            </w:r>
            <w:r w:rsidR="00032D67">
              <w:rPr>
                <w:color w:val="002060"/>
              </w:rPr>
              <w:t xml:space="preserve"> </w:t>
            </w:r>
            <w:r w:rsidR="00032D67"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BA4A"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9CDF"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F7BE"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A20F8"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A7F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1283"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0C9F"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1238"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BBBC0" w14:textId="77777777" w:rsidR="00571DFF" w:rsidRPr="008632AF" w:rsidRDefault="00571DFF" w:rsidP="003212F1">
            <w:pPr>
              <w:pStyle w:val="rowtabella0"/>
              <w:jc w:val="center"/>
              <w:rPr>
                <w:color w:val="002060"/>
              </w:rPr>
            </w:pPr>
            <w:r w:rsidRPr="008632AF">
              <w:rPr>
                <w:color w:val="002060"/>
              </w:rPr>
              <w:t>0</w:t>
            </w:r>
          </w:p>
        </w:tc>
      </w:tr>
      <w:tr w:rsidR="00571DFF" w:rsidRPr="008632AF" w14:paraId="33436B6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7C2ED" w14:textId="77777777" w:rsidR="00571DFF" w:rsidRPr="008632AF" w:rsidRDefault="00571DFF" w:rsidP="003212F1">
            <w:pPr>
              <w:pStyle w:val="rowtabella0"/>
              <w:rPr>
                <w:color w:val="002060"/>
              </w:rPr>
            </w:pPr>
            <w:r w:rsidRPr="008632AF">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DADC"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FED2"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6A0C"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2B32"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F907"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4F8C"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64B5"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4C19"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147B" w14:textId="77777777" w:rsidR="00571DFF" w:rsidRPr="008632AF" w:rsidRDefault="00571DFF" w:rsidP="003212F1">
            <w:pPr>
              <w:pStyle w:val="rowtabella0"/>
              <w:jc w:val="center"/>
              <w:rPr>
                <w:color w:val="002060"/>
              </w:rPr>
            </w:pPr>
            <w:r w:rsidRPr="008632AF">
              <w:rPr>
                <w:color w:val="002060"/>
              </w:rPr>
              <w:t>0</w:t>
            </w:r>
          </w:p>
        </w:tc>
      </w:tr>
      <w:tr w:rsidR="00571DFF" w:rsidRPr="008632AF" w14:paraId="7C23A5D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C3B84" w14:textId="77777777" w:rsidR="00571DFF" w:rsidRPr="008632AF" w:rsidRDefault="00571DFF" w:rsidP="003212F1">
            <w:pPr>
              <w:pStyle w:val="rowtabella0"/>
              <w:rPr>
                <w:color w:val="002060"/>
              </w:rPr>
            </w:pPr>
            <w:r w:rsidRPr="008632A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FC6A"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73099"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1901"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F069"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DD0F"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7E77"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51EE"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2E1DE"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C34A" w14:textId="77777777" w:rsidR="00571DFF" w:rsidRPr="008632AF" w:rsidRDefault="00571DFF" w:rsidP="003212F1">
            <w:pPr>
              <w:pStyle w:val="rowtabella0"/>
              <w:jc w:val="center"/>
              <w:rPr>
                <w:color w:val="002060"/>
              </w:rPr>
            </w:pPr>
            <w:r w:rsidRPr="008632AF">
              <w:rPr>
                <w:color w:val="002060"/>
              </w:rPr>
              <w:t>0</w:t>
            </w:r>
          </w:p>
        </w:tc>
      </w:tr>
      <w:tr w:rsidR="00571DFF" w:rsidRPr="008632AF" w14:paraId="597FC76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E9055" w14:textId="77777777" w:rsidR="00571DFF" w:rsidRPr="008632AF" w:rsidRDefault="00571DFF" w:rsidP="003212F1">
            <w:pPr>
              <w:pStyle w:val="rowtabella0"/>
              <w:rPr>
                <w:color w:val="002060"/>
              </w:rPr>
            </w:pPr>
            <w:r w:rsidRPr="008632A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FBB3"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CE61"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3C9A"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69FD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927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B286"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7E5E"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C51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D2275" w14:textId="77777777" w:rsidR="00571DFF" w:rsidRPr="008632AF" w:rsidRDefault="00571DFF" w:rsidP="003212F1">
            <w:pPr>
              <w:pStyle w:val="rowtabella0"/>
              <w:jc w:val="center"/>
              <w:rPr>
                <w:color w:val="002060"/>
              </w:rPr>
            </w:pPr>
            <w:r w:rsidRPr="008632AF">
              <w:rPr>
                <w:color w:val="002060"/>
              </w:rPr>
              <w:t>0</w:t>
            </w:r>
          </w:p>
        </w:tc>
      </w:tr>
      <w:tr w:rsidR="00571DFF" w:rsidRPr="008632AF" w14:paraId="236E170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2BA81" w14:textId="77777777" w:rsidR="00571DFF" w:rsidRPr="008632AF" w:rsidRDefault="00571DFF" w:rsidP="003212F1">
            <w:pPr>
              <w:pStyle w:val="rowtabella0"/>
              <w:rPr>
                <w:color w:val="002060"/>
              </w:rPr>
            </w:pPr>
            <w:r w:rsidRPr="008632A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99DC9"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0755"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FD27"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A0A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B03B3"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C13E"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51D9"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BC201"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87D7" w14:textId="77777777" w:rsidR="00571DFF" w:rsidRPr="008632AF" w:rsidRDefault="00571DFF" w:rsidP="003212F1">
            <w:pPr>
              <w:pStyle w:val="rowtabella0"/>
              <w:jc w:val="center"/>
              <w:rPr>
                <w:color w:val="002060"/>
              </w:rPr>
            </w:pPr>
            <w:r w:rsidRPr="008632AF">
              <w:rPr>
                <w:color w:val="002060"/>
              </w:rPr>
              <w:t>0</w:t>
            </w:r>
          </w:p>
        </w:tc>
      </w:tr>
      <w:tr w:rsidR="00571DFF" w:rsidRPr="008632AF" w14:paraId="4FEC507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62BCD" w14:textId="77777777" w:rsidR="00571DFF" w:rsidRPr="008632AF" w:rsidRDefault="00571DFF" w:rsidP="003212F1">
            <w:pPr>
              <w:pStyle w:val="rowtabella0"/>
              <w:rPr>
                <w:color w:val="002060"/>
              </w:rPr>
            </w:pPr>
            <w:r w:rsidRPr="008632AF">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4385"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1C4F"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CD81F"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D36F"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2FAC"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DE55"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3EAA"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ED28"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D27F" w14:textId="77777777" w:rsidR="00571DFF" w:rsidRPr="008632AF" w:rsidRDefault="00571DFF" w:rsidP="003212F1">
            <w:pPr>
              <w:pStyle w:val="rowtabella0"/>
              <w:jc w:val="center"/>
              <w:rPr>
                <w:color w:val="002060"/>
              </w:rPr>
            </w:pPr>
            <w:r w:rsidRPr="008632AF">
              <w:rPr>
                <w:color w:val="002060"/>
              </w:rPr>
              <w:t>0</w:t>
            </w:r>
          </w:p>
        </w:tc>
      </w:tr>
      <w:tr w:rsidR="00571DFF" w:rsidRPr="008632AF" w14:paraId="6594437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7C8A9" w14:textId="77777777" w:rsidR="00571DFF" w:rsidRPr="008632AF" w:rsidRDefault="00571DFF" w:rsidP="003212F1">
            <w:pPr>
              <w:pStyle w:val="rowtabella0"/>
              <w:rPr>
                <w:color w:val="002060"/>
              </w:rPr>
            </w:pPr>
            <w:r w:rsidRPr="008632AF">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D6A8"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CE04"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20F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197F"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05AA"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0D39"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FB9B"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301F"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BB53" w14:textId="77777777" w:rsidR="00571DFF" w:rsidRPr="008632AF" w:rsidRDefault="00571DFF" w:rsidP="003212F1">
            <w:pPr>
              <w:pStyle w:val="rowtabella0"/>
              <w:jc w:val="center"/>
              <w:rPr>
                <w:color w:val="002060"/>
              </w:rPr>
            </w:pPr>
            <w:r w:rsidRPr="008632AF">
              <w:rPr>
                <w:color w:val="002060"/>
              </w:rPr>
              <w:t>0</w:t>
            </w:r>
          </w:p>
        </w:tc>
      </w:tr>
      <w:tr w:rsidR="00571DFF" w:rsidRPr="008632AF" w14:paraId="2F8CDB7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DA7EB" w14:textId="77777777" w:rsidR="00571DFF" w:rsidRPr="008632AF" w:rsidRDefault="00571DFF" w:rsidP="003212F1">
            <w:pPr>
              <w:pStyle w:val="rowtabella0"/>
              <w:rPr>
                <w:color w:val="002060"/>
              </w:rPr>
            </w:pPr>
            <w:r w:rsidRPr="008632AF">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9ADE"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0ED7"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1FED"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0AE6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5195"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8DA2"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44CA"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B10E"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3E5A" w14:textId="77777777" w:rsidR="00571DFF" w:rsidRPr="008632AF" w:rsidRDefault="00571DFF" w:rsidP="003212F1">
            <w:pPr>
              <w:pStyle w:val="rowtabella0"/>
              <w:jc w:val="center"/>
              <w:rPr>
                <w:color w:val="002060"/>
              </w:rPr>
            </w:pPr>
            <w:r w:rsidRPr="008632AF">
              <w:rPr>
                <w:color w:val="002060"/>
              </w:rPr>
              <w:t>0</w:t>
            </w:r>
          </w:p>
        </w:tc>
      </w:tr>
      <w:tr w:rsidR="00571DFF" w:rsidRPr="008632AF" w14:paraId="5E905BC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D0740" w14:textId="77777777" w:rsidR="00571DFF" w:rsidRPr="008632AF" w:rsidRDefault="00571DFF" w:rsidP="003212F1">
            <w:pPr>
              <w:pStyle w:val="rowtabella0"/>
              <w:rPr>
                <w:color w:val="002060"/>
              </w:rPr>
            </w:pPr>
            <w:r w:rsidRPr="008632AF">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0EF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72F70"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B26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132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5F76"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16B8"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7D6B"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2CE9"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EBF1" w14:textId="77777777" w:rsidR="00571DFF" w:rsidRPr="008632AF" w:rsidRDefault="00571DFF" w:rsidP="003212F1">
            <w:pPr>
              <w:pStyle w:val="rowtabella0"/>
              <w:jc w:val="center"/>
              <w:rPr>
                <w:color w:val="002060"/>
              </w:rPr>
            </w:pPr>
            <w:r w:rsidRPr="008632AF">
              <w:rPr>
                <w:color w:val="002060"/>
              </w:rPr>
              <w:t>0</w:t>
            </w:r>
          </w:p>
        </w:tc>
      </w:tr>
      <w:tr w:rsidR="00571DFF" w:rsidRPr="008632AF" w14:paraId="5179C489"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1E02B0" w14:textId="77777777" w:rsidR="00571DFF" w:rsidRPr="008632AF" w:rsidRDefault="00571DFF" w:rsidP="003212F1">
            <w:pPr>
              <w:pStyle w:val="rowtabella0"/>
              <w:rPr>
                <w:color w:val="002060"/>
              </w:rPr>
            </w:pPr>
            <w:r w:rsidRPr="008632AF">
              <w:rPr>
                <w:color w:val="002060"/>
              </w:rPr>
              <w:t xml:space="preserve">A.S.D. </w:t>
            </w:r>
            <w:proofErr w:type="gramStart"/>
            <w:r w:rsidRPr="008632AF">
              <w:rPr>
                <w:color w:val="002060"/>
              </w:rPr>
              <w:t>CITTA</w:t>
            </w:r>
            <w:proofErr w:type="gramEnd"/>
            <w:r w:rsidRPr="008632AF">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FD85"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9A27"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A4E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30D8"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C321"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C212"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1AC3"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65CE"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8E29" w14:textId="77777777" w:rsidR="00571DFF" w:rsidRPr="008632AF" w:rsidRDefault="00571DFF" w:rsidP="003212F1">
            <w:pPr>
              <w:pStyle w:val="rowtabella0"/>
              <w:jc w:val="center"/>
              <w:rPr>
                <w:color w:val="002060"/>
              </w:rPr>
            </w:pPr>
            <w:r w:rsidRPr="008632AF">
              <w:rPr>
                <w:color w:val="002060"/>
              </w:rPr>
              <w:t>1</w:t>
            </w:r>
          </w:p>
        </w:tc>
      </w:tr>
    </w:tbl>
    <w:p w14:paraId="4775AF89" w14:textId="77777777" w:rsidR="00571DFF" w:rsidRPr="008632AF" w:rsidRDefault="00571DFF" w:rsidP="00571DFF">
      <w:pPr>
        <w:pStyle w:val="breakline"/>
        <w:rPr>
          <w:rFonts w:eastAsiaTheme="minorEastAsia"/>
          <w:color w:val="002060"/>
        </w:rPr>
      </w:pPr>
    </w:p>
    <w:p w14:paraId="08DBE69A" w14:textId="77777777" w:rsidR="00571DFF" w:rsidRPr="008632AF" w:rsidRDefault="00571DFF" w:rsidP="00571DFF">
      <w:pPr>
        <w:pStyle w:val="breakline"/>
        <w:rPr>
          <w:color w:val="002060"/>
        </w:rPr>
      </w:pPr>
    </w:p>
    <w:p w14:paraId="772A4E86" w14:textId="77777777" w:rsidR="00571DFF" w:rsidRPr="008632AF" w:rsidRDefault="00571DFF" w:rsidP="00571DFF">
      <w:pPr>
        <w:pStyle w:val="sottotitolocampionato10"/>
        <w:rPr>
          <w:color w:val="002060"/>
        </w:rPr>
      </w:pPr>
      <w:r w:rsidRPr="008632A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13617035"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36DCE"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84CE1"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A33CD"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EDB3"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8EF01"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5C051"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FE427"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08868"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DC842"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87AF2" w14:textId="77777777" w:rsidR="00571DFF" w:rsidRPr="008632AF" w:rsidRDefault="00571DFF" w:rsidP="003212F1">
            <w:pPr>
              <w:pStyle w:val="headertabella0"/>
              <w:rPr>
                <w:color w:val="002060"/>
              </w:rPr>
            </w:pPr>
            <w:r w:rsidRPr="008632AF">
              <w:rPr>
                <w:color w:val="002060"/>
              </w:rPr>
              <w:t>PE</w:t>
            </w:r>
          </w:p>
        </w:tc>
      </w:tr>
      <w:tr w:rsidR="00571DFF" w:rsidRPr="008632AF" w14:paraId="3EDB45A1"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1A5003" w14:textId="77777777" w:rsidR="00571DFF" w:rsidRPr="008632AF" w:rsidRDefault="00571DFF" w:rsidP="003212F1">
            <w:pPr>
              <w:pStyle w:val="rowtabella0"/>
              <w:rPr>
                <w:color w:val="002060"/>
              </w:rPr>
            </w:pPr>
            <w:r w:rsidRPr="008632AF">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C43C1"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1397"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C3E7B"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B81F"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430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F4C8" w14:textId="77777777" w:rsidR="00571DFF" w:rsidRPr="008632AF" w:rsidRDefault="00571DFF" w:rsidP="003212F1">
            <w:pPr>
              <w:pStyle w:val="rowtabella0"/>
              <w:jc w:val="center"/>
              <w:rPr>
                <w:color w:val="002060"/>
              </w:rPr>
            </w:pPr>
            <w:r w:rsidRPr="008632A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47BE"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0881"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3DD0" w14:textId="77777777" w:rsidR="00571DFF" w:rsidRPr="008632AF" w:rsidRDefault="00571DFF" w:rsidP="003212F1">
            <w:pPr>
              <w:pStyle w:val="rowtabella0"/>
              <w:jc w:val="center"/>
              <w:rPr>
                <w:color w:val="002060"/>
              </w:rPr>
            </w:pPr>
            <w:r w:rsidRPr="008632AF">
              <w:rPr>
                <w:color w:val="002060"/>
              </w:rPr>
              <w:t>0</w:t>
            </w:r>
          </w:p>
        </w:tc>
      </w:tr>
      <w:tr w:rsidR="00571DFF" w:rsidRPr="008632AF" w14:paraId="00FC9B6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B0EFF" w14:textId="77777777" w:rsidR="00571DFF" w:rsidRPr="008632AF" w:rsidRDefault="00571DFF" w:rsidP="003212F1">
            <w:pPr>
              <w:pStyle w:val="rowtabella0"/>
              <w:rPr>
                <w:color w:val="002060"/>
              </w:rPr>
            </w:pPr>
            <w:r w:rsidRPr="008632AF">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40DA"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3BA8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84E0C"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FD3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406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0263" w14:textId="77777777" w:rsidR="00571DFF" w:rsidRPr="008632AF" w:rsidRDefault="00571DFF" w:rsidP="003212F1">
            <w:pPr>
              <w:pStyle w:val="rowtabella0"/>
              <w:jc w:val="center"/>
              <w:rPr>
                <w:color w:val="002060"/>
              </w:rPr>
            </w:pPr>
            <w:r w:rsidRPr="008632A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636F"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8081"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8CE9" w14:textId="77777777" w:rsidR="00571DFF" w:rsidRPr="008632AF" w:rsidRDefault="00571DFF" w:rsidP="003212F1">
            <w:pPr>
              <w:pStyle w:val="rowtabella0"/>
              <w:jc w:val="center"/>
              <w:rPr>
                <w:color w:val="002060"/>
              </w:rPr>
            </w:pPr>
            <w:r w:rsidRPr="008632AF">
              <w:rPr>
                <w:color w:val="002060"/>
              </w:rPr>
              <w:t>0</w:t>
            </w:r>
          </w:p>
        </w:tc>
      </w:tr>
      <w:tr w:rsidR="00571DFF" w:rsidRPr="008632AF" w14:paraId="7A5F37F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20F83" w14:textId="77777777" w:rsidR="00571DFF" w:rsidRPr="008632AF" w:rsidRDefault="00571DFF" w:rsidP="003212F1">
            <w:pPr>
              <w:pStyle w:val="rowtabella0"/>
              <w:rPr>
                <w:color w:val="002060"/>
              </w:rPr>
            </w:pPr>
            <w:r w:rsidRPr="008632A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F9AA"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BFBD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8EDF"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CF2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430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CD19" w14:textId="77777777" w:rsidR="00571DFF" w:rsidRPr="008632AF" w:rsidRDefault="00571DFF" w:rsidP="003212F1">
            <w:pPr>
              <w:pStyle w:val="rowtabella0"/>
              <w:jc w:val="center"/>
              <w:rPr>
                <w:color w:val="002060"/>
              </w:rPr>
            </w:pPr>
            <w:r w:rsidRPr="008632A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AF24D"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E52FC"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6451" w14:textId="77777777" w:rsidR="00571DFF" w:rsidRPr="008632AF" w:rsidRDefault="00571DFF" w:rsidP="003212F1">
            <w:pPr>
              <w:pStyle w:val="rowtabella0"/>
              <w:jc w:val="center"/>
              <w:rPr>
                <w:color w:val="002060"/>
              </w:rPr>
            </w:pPr>
            <w:r w:rsidRPr="008632AF">
              <w:rPr>
                <w:color w:val="002060"/>
              </w:rPr>
              <w:t>0</w:t>
            </w:r>
          </w:p>
        </w:tc>
      </w:tr>
      <w:tr w:rsidR="00571DFF" w:rsidRPr="008632AF" w14:paraId="1FE20D6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1DB17" w14:textId="77777777" w:rsidR="00571DFF" w:rsidRPr="008632AF" w:rsidRDefault="00571DFF" w:rsidP="003212F1">
            <w:pPr>
              <w:pStyle w:val="rowtabella0"/>
              <w:rPr>
                <w:color w:val="002060"/>
              </w:rPr>
            </w:pPr>
            <w:r w:rsidRPr="008632AF">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C039"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0D66"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A87E"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CA96"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79AAE"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5FC46"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BD508"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7850"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57D4" w14:textId="77777777" w:rsidR="00571DFF" w:rsidRPr="008632AF" w:rsidRDefault="00571DFF" w:rsidP="003212F1">
            <w:pPr>
              <w:pStyle w:val="rowtabella0"/>
              <w:jc w:val="center"/>
              <w:rPr>
                <w:color w:val="002060"/>
              </w:rPr>
            </w:pPr>
            <w:r w:rsidRPr="008632AF">
              <w:rPr>
                <w:color w:val="002060"/>
              </w:rPr>
              <w:t>0</w:t>
            </w:r>
          </w:p>
        </w:tc>
      </w:tr>
      <w:tr w:rsidR="00571DFF" w:rsidRPr="008632AF" w14:paraId="1642B0E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9C4EC" w14:textId="77777777" w:rsidR="00571DFF" w:rsidRPr="008632AF" w:rsidRDefault="00571DFF" w:rsidP="003212F1">
            <w:pPr>
              <w:pStyle w:val="rowtabella0"/>
              <w:rPr>
                <w:color w:val="002060"/>
              </w:rPr>
            </w:pPr>
            <w:r w:rsidRPr="008632AF">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5FA8"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ACA4"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C5AE"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5D3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9A09"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0E41" w14:textId="77777777" w:rsidR="00571DFF" w:rsidRPr="008632AF" w:rsidRDefault="00571DFF" w:rsidP="003212F1">
            <w:pPr>
              <w:pStyle w:val="rowtabella0"/>
              <w:jc w:val="center"/>
              <w:rPr>
                <w:color w:val="002060"/>
              </w:rPr>
            </w:pPr>
            <w:r w:rsidRPr="008632A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BC4A" w14:textId="77777777" w:rsidR="00571DFF" w:rsidRPr="008632AF" w:rsidRDefault="00571DFF" w:rsidP="003212F1">
            <w:pPr>
              <w:pStyle w:val="rowtabella0"/>
              <w:jc w:val="center"/>
              <w:rPr>
                <w:color w:val="002060"/>
              </w:rPr>
            </w:pPr>
            <w:r w:rsidRPr="008632A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3348"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272C" w14:textId="77777777" w:rsidR="00571DFF" w:rsidRPr="008632AF" w:rsidRDefault="00571DFF" w:rsidP="003212F1">
            <w:pPr>
              <w:pStyle w:val="rowtabella0"/>
              <w:jc w:val="center"/>
              <w:rPr>
                <w:color w:val="002060"/>
              </w:rPr>
            </w:pPr>
            <w:r w:rsidRPr="008632AF">
              <w:rPr>
                <w:color w:val="002060"/>
              </w:rPr>
              <w:t>0</w:t>
            </w:r>
          </w:p>
        </w:tc>
      </w:tr>
      <w:tr w:rsidR="00571DFF" w:rsidRPr="008632AF" w14:paraId="539C17F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979AB" w14:textId="77777777" w:rsidR="00571DFF" w:rsidRPr="008632AF" w:rsidRDefault="00571DFF" w:rsidP="003212F1">
            <w:pPr>
              <w:pStyle w:val="rowtabella0"/>
              <w:rPr>
                <w:color w:val="002060"/>
              </w:rPr>
            </w:pPr>
            <w:r w:rsidRPr="008632A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503E"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1A0F"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B2D9"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A234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F23E"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2F1C"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FEF1" w14:textId="77777777" w:rsidR="00571DFF" w:rsidRPr="008632AF" w:rsidRDefault="00571DFF" w:rsidP="003212F1">
            <w:pPr>
              <w:pStyle w:val="rowtabella0"/>
              <w:jc w:val="center"/>
              <w:rPr>
                <w:color w:val="002060"/>
              </w:rPr>
            </w:pPr>
            <w:r w:rsidRPr="008632A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3F1C"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1407" w14:textId="77777777" w:rsidR="00571DFF" w:rsidRPr="008632AF" w:rsidRDefault="00571DFF" w:rsidP="003212F1">
            <w:pPr>
              <w:pStyle w:val="rowtabella0"/>
              <w:jc w:val="center"/>
              <w:rPr>
                <w:color w:val="002060"/>
              </w:rPr>
            </w:pPr>
            <w:r w:rsidRPr="008632AF">
              <w:rPr>
                <w:color w:val="002060"/>
              </w:rPr>
              <w:t>0</w:t>
            </w:r>
          </w:p>
        </w:tc>
      </w:tr>
      <w:tr w:rsidR="00571DFF" w:rsidRPr="008632AF" w14:paraId="30C6757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FA317" w14:textId="38A8443D" w:rsidR="00571DFF" w:rsidRPr="00032D67" w:rsidRDefault="00571DFF" w:rsidP="003212F1">
            <w:pPr>
              <w:pStyle w:val="rowtabella0"/>
              <w:rPr>
                <w:color w:val="002060"/>
              </w:rPr>
            </w:pPr>
            <w:r w:rsidRPr="00032D67">
              <w:rPr>
                <w:color w:val="002060"/>
              </w:rPr>
              <w:t>A.S.D. REAL FABRIANO</w:t>
            </w:r>
            <w:r w:rsidR="00032D67" w:rsidRPr="00032D67">
              <w:rPr>
                <w:color w:val="002060"/>
              </w:rPr>
              <w:t xml:space="preserve"> </w:t>
            </w:r>
            <w:r w:rsidR="00032D67"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6CB7"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8DA2"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61F0"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DEC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25D3"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BA5D"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49CA"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B99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2B85" w14:textId="77777777" w:rsidR="00571DFF" w:rsidRPr="008632AF" w:rsidRDefault="00571DFF" w:rsidP="003212F1">
            <w:pPr>
              <w:pStyle w:val="rowtabella0"/>
              <w:jc w:val="center"/>
              <w:rPr>
                <w:color w:val="002060"/>
              </w:rPr>
            </w:pPr>
            <w:r w:rsidRPr="008632AF">
              <w:rPr>
                <w:color w:val="002060"/>
              </w:rPr>
              <w:t>0</w:t>
            </w:r>
          </w:p>
        </w:tc>
      </w:tr>
      <w:tr w:rsidR="00571DFF" w:rsidRPr="008632AF" w14:paraId="7525B89F"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542A7" w14:textId="77777777" w:rsidR="00571DFF" w:rsidRPr="008632AF" w:rsidRDefault="00571DFF" w:rsidP="003212F1">
            <w:pPr>
              <w:pStyle w:val="rowtabella0"/>
              <w:rPr>
                <w:color w:val="002060"/>
              </w:rPr>
            </w:pPr>
            <w:r w:rsidRPr="008632AF">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D424"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29E5"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EE3C"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6EE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9579"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F89C"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2E3F" w14:textId="77777777" w:rsidR="00571DFF" w:rsidRPr="008632AF" w:rsidRDefault="00571DFF" w:rsidP="003212F1">
            <w:pPr>
              <w:pStyle w:val="rowtabella0"/>
              <w:jc w:val="center"/>
              <w:rPr>
                <w:color w:val="002060"/>
              </w:rPr>
            </w:pPr>
            <w:r w:rsidRPr="008632A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0982"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BA10" w14:textId="77777777" w:rsidR="00571DFF" w:rsidRPr="008632AF" w:rsidRDefault="00571DFF" w:rsidP="003212F1">
            <w:pPr>
              <w:pStyle w:val="rowtabella0"/>
              <w:jc w:val="center"/>
              <w:rPr>
                <w:color w:val="002060"/>
              </w:rPr>
            </w:pPr>
            <w:r w:rsidRPr="008632AF">
              <w:rPr>
                <w:color w:val="002060"/>
              </w:rPr>
              <w:t>0</w:t>
            </w:r>
          </w:p>
        </w:tc>
      </w:tr>
      <w:tr w:rsidR="00571DFF" w:rsidRPr="008632AF" w14:paraId="01863DA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8B089" w14:textId="77777777" w:rsidR="00571DFF" w:rsidRPr="008632AF" w:rsidRDefault="00571DFF" w:rsidP="003212F1">
            <w:pPr>
              <w:pStyle w:val="rowtabella0"/>
              <w:rPr>
                <w:color w:val="002060"/>
              </w:rPr>
            </w:pPr>
            <w:r w:rsidRPr="008632AF">
              <w:rPr>
                <w:color w:val="002060"/>
              </w:rPr>
              <w:lastRenderedPageBreak/>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4C84"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2822"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ABCC"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C65F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5DD6"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B6AE"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062E"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EBCE"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F030" w14:textId="77777777" w:rsidR="00571DFF" w:rsidRPr="008632AF" w:rsidRDefault="00571DFF" w:rsidP="003212F1">
            <w:pPr>
              <w:pStyle w:val="rowtabella0"/>
              <w:jc w:val="center"/>
              <w:rPr>
                <w:color w:val="002060"/>
              </w:rPr>
            </w:pPr>
            <w:r w:rsidRPr="008632AF">
              <w:rPr>
                <w:color w:val="002060"/>
              </w:rPr>
              <w:t>0</w:t>
            </w:r>
          </w:p>
        </w:tc>
      </w:tr>
      <w:tr w:rsidR="00571DFF" w:rsidRPr="008632AF" w14:paraId="2A1E0C12"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8F755" w14:textId="77777777" w:rsidR="00571DFF" w:rsidRPr="008632AF" w:rsidRDefault="00571DFF" w:rsidP="003212F1">
            <w:pPr>
              <w:pStyle w:val="rowtabella0"/>
              <w:rPr>
                <w:color w:val="002060"/>
              </w:rPr>
            </w:pPr>
            <w:r w:rsidRPr="008632AF">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5376C"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EA6A"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9AD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1B3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DA90"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9343"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6016"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F14D"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F17D" w14:textId="77777777" w:rsidR="00571DFF" w:rsidRPr="008632AF" w:rsidRDefault="00571DFF" w:rsidP="003212F1">
            <w:pPr>
              <w:pStyle w:val="rowtabella0"/>
              <w:jc w:val="center"/>
              <w:rPr>
                <w:color w:val="002060"/>
              </w:rPr>
            </w:pPr>
            <w:r w:rsidRPr="008632AF">
              <w:rPr>
                <w:color w:val="002060"/>
              </w:rPr>
              <w:t>0</w:t>
            </w:r>
          </w:p>
        </w:tc>
      </w:tr>
      <w:tr w:rsidR="00571DFF" w:rsidRPr="008632AF" w14:paraId="608C80B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1E933" w14:textId="77777777" w:rsidR="00571DFF" w:rsidRPr="008632AF" w:rsidRDefault="00571DFF" w:rsidP="003212F1">
            <w:pPr>
              <w:pStyle w:val="rowtabella0"/>
              <w:rPr>
                <w:color w:val="002060"/>
              </w:rPr>
            </w:pPr>
            <w:r w:rsidRPr="008632AF">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417C"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2AD5"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FFB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4DF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32C7"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CB6B"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9A84"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A135"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2D46" w14:textId="77777777" w:rsidR="00571DFF" w:rsidRPr="008632AF" w:rsidRDefault="00571DFF" w:rsidP="003212F1">
            <w:pPr>
              <w:pStyle w:val="rowtabella0"/>
              <w:jc w:val="center"/>
              <w:rPr>
                <w:color w:val="002060"/>
              </w:rPr>
            </w:pPr>
            <w:r w:rsidRPr="008632AF">
              <w:rPr>
                <w:color w:val="002060"/>
              </w:rPr>
              <w:t>0</w:t>
            </w:r>
          </w:p>
        </w:tc>
      </w:tr>
      <w:tr w:rsidR="00571DFF" w:rsidRPr="008632AF" w14:paraId="69C9AFEE"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1CADE" w14:textId="77777777" w:rsidR="00571DFF" w:rsidRPr="008632AF" w:rsidRDefault="00571DFF" w:rsidP="003212F1">
            <w:pPr>
              <w:pStyle w:val="rowtabella0"/>
              <w:rPr>
                <w:color w:val="002060"/>
              </w:rPr>
            </w:pPr>
            <w:r w:rsidRPr="008632AF">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49D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8B5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52DB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023A"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33D4"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0DCD"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5DBE" w14:textId="77777777" w:rsidR="00571DFF" w:rsidRPr="008632AF" w:rsidRDefault="00571DFF" w:rsidP="003212F1">
            <w:pPr>
              <w:pStyle w:val="rowtabella0"/>
              <w:jc w:val="center"/>
              <w:rPr>
                <w:color w:val="002060"/>
              </w:rPr>
            </w:pPr>
            <w:r w:rsidRPr="008632A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2DFE"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5FAA" w14:textId="77777777" w:rsidR="00571DFF" w:rsidRPr="008632AF" w:rsidRDefault="00571DFF" w:rsidP="003212F1">
            <w:pPr>
              <w:pStyle w:val="rowtabella0"/>
              <w:jc w:val="center"/>
              <w:rPr>
                <w:color w:val="002060"/>
              </w:rPr>
            </w:pPr>
            <w:r w:rsidRPr="008632AF">
              <w:rPr>
                <w:color w:val="002060"/>
              </w:rPr>
              <w:t>0</w:t>
            </w:r>
          </w:p>
        </w:tc>
      </w:tr>
    </w:tbl>
    <w:p w14:paraId="796F3FFC" w14:textId="77777777" w:rsidR="00571DFF" w:rsidRPr="008632AF" w:rsidRDefault="00571DFF" w:rsidP="00571DFF">
      <w:pPr>
        <w:pStyle w:val="breakline"/>
        <w:rPr>
          <w:rFonts w:eastAsiaTheme="minorEastAsia"/>
          <w:color w:val="002060"/>
        </w:rPr>
      </w:pPr>
    </w:p>
    <w:p w14:paraId="3BF6906C" w14:textId="77777777" w:rsidR="00571DFF" w:rsidRPr="008632AF" w:rsidRDefault="00571DFF" w:rsidP="00571DFF">
      <w:pPr>
        <w:pStyle w:val="breakline"/>
        <w:rPr>
          <w:color w:val="002060"/>
        </w:rPr>
      </w:pPr>
    </w:p>
    <w:p w14:paraId="7D0F4C08" w14:textId="77777777" w:rsidR="00571DFF" w:rsidRPr="008632AF" w:rsidRDefault="00571DFF" w:rsidP="00571DFF">
      <w:pPr>
        <w:pStyle w:val="sottotitolocampionato10"/>
        <w:rPr>
          <w:color w:val="002060"/>
        </w:rPr>
      </w:pPr>
      <w:r w:rsidRPr="008632A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235B26E5"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D614"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58AD1"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B4DB0"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04A01"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3E5E0"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6903A"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7D058"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0A08D"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C203B"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D5D90" w14:textId="77777777" w:rsidR="00571DFF" w:rsidRPr="008632AF" w:rsidRDefault="00571DFF" w:rsidP="003212F1">
            <w:pPr>
              <w:pStyle w:val="headertabella0"/>
              <w:rPr>
                <w:color w:val="002060"/>
              </w:rPr>
            </w:pPr>
            <w:r w:rsidRPr="008632AF">
              <w:rPr>
                <w:color w:val="002060"/>
              </w:rPr>
              <w:t>PE</w:t>
            </w:r>
          </w:p>
        </w:tc>
      </w:tr>
      <w:tr w:rsidR="00571DFF" w:rsidRPr="008632AF" w14:paraId="589D1324"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EFE0E6" w14:textId="77777777" w:rsidR="00571DFF" w:rsidRPr="008632AF" w:rsidRDefault="00571DFF" w:rsidP="003212F1">
            <w:pPr>
              <w:pStyle w:val="rowtabella0"/>
              <w:rPr>
                <w:color w:val="002060"/>
                <w:lang w:val="es-ES"/>
              </w:rPr>
            </w:pPr>
            <w:r w:rsidRPr="008632AF">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E338"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CB5D"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7777"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F16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7398A"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284B"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91D2"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178F"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7C80" w14:textId="77777777" w:rsidR="00571DFF" w:rsidRPr="008632AF" w:rsidRDefault="00571DFF" w:rsidP="003212F1">
            <w:pPr>
              <w:pStyle w:val="rowtabella0"/>
              <w:jc w:val="center"/>
              <w:rPr>
                <w:color w:val="002060"/>
              </w:rPr>
            </w:pPr>
            <w:r w:rsidRPr="008632AF">
              <w:rPr>
                <w:color w:val="002060"/>
              </w:rPr>
              <w:t>0</w:t>
            </w:r>
          </w:p>
        </w:tc>
      </w:tr>
      <w:tr w:rsidR="00571DFF" w:rsidRPr="008632AF" w14:paraId="2125742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42159" w14:textId="77777777" w:rsidR="00571DFF" w:rsidRPr="008632AF" w:rsidRDefault="00571DFF" w:rsidP="003212F1">
            <w:pPr>
              <w:pStyle w:val="rowtabella0"/>
              <w:rPr>
                <w:color w:val="002060"/>
              </w:rPr>
            </w:pPr>
            <w:r w:rsidRPr="008632AF">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21EE"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960D"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374D3"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57F1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9225"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4CA9"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AEA94"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FAEA"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EA53" w14:textId="77777777" w:rsidR="00571DFF" w:rsidRPr="008632AF" w:rsidRDefault="00571DFF" w:rsidP="003212F1">
            <w:pPr>
              <w:pStyle w:val="rowtabella0"/>
              <w:jc w:val="center"/>
              <w:rPr>
                <w:color w:val="002060"/>
              </w:rPr>
            </w:pPr>
            <w:r w:rsidRPr="008632AF">
              <w:rPr>
                <w:color w:val="002060"/>
              </w:rPr>
              <w:t>0</w:t>
            </w:r>
          </w:p>
        </w:tc>
      </w:tr>
      <w:tr w:rsidR="00571DFF" w:rsidRPr="008632AF" w14:paraId="344CCAD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5DBA1" w14:textId="77777777" w:rsidR="00571DFF" w:rsidRPr="008632AF" w:rsidRDefault="00571DFF" w:rsidP="003212F1">
            <w:pPr>
              <w:pStyle w:val="rowtabella0"/>
              <w:rPr>
                <w:color w:val="002060"/>
              </w:rPr>
            </w:pPr>
            <w:r w:rsidRPr="008632A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72B2"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143F"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D78D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ED0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26D7"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DA06"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02CD"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5E84"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EB76" w14:textId="77777777" w:rsidR="00571DFF" w:rsidRPr="008632AF" w:rsidRDefault="00571DFF" w:rsidP="003212F1">
            <w:pPr>
              <w:pStyle w:val="rowtabella0"/>
              <w:jc w:val="center"/>
              <w:rPr>
                <w:color w:val="002060"/>
              </w:rPr>
            </w:pPr>
            <w:r w:rsidRPr="008632AF">
              <w:rPr>
                <w:color w:val="002060"/>
              </w:rPr>
              <w:t>0</w:t>
            </w:r>
          </w:p>
        </w:tc>
      </w:tr>
      <w:tr w:rsidR="00571DFF" w:rsidRPr="008632AF" w14:paraId="5D64FDC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F2E38" w14:textId="77777777" w:rsidR="00571DFF" w:rsidRPr="008632AF" w:rsidRDefault="00571DFF" w:rsidP="003212F1">
            <w:pPr>
              <w:pStyle w:val="rowtabella0"/>
              <w:rPr>
                <w:color w:val="002060"/>
              </w:rPr>
            </w:pPr>
            <w:r w:rsidRPr="008632AF">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DB15"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8C12"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72DF"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90E1"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E699"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53C6"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A4C1"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4113"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6240" w14:textId="77777777" w:rsidR="00571DFF" w:rsidRPr="008632AF" w:rsidRDefault="00571DFF" w:rsidP="003212F1">
            <w:pPr>
              <w:pStyle w:val="rowtabella0"/>
              <w:jc w:val="center"/>
              <w:rPr>
                <w:color w:val="002060"/>
              </w:rPr>
            </w:pPr>
            <w:r w:rsidRPr="008632AF">
              <w:rPr>
                <w:color w:val="002060"/>
              </w:rPr>
              <w:t>0</w:t>
            </w:r>
          </w:p>
        </w:tc>
      </w:tr>
      <w:tr w:rsidR="00571DFF" w:rsidRPr="008632AF" w14:paraId="6F07EE7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79A0D" w14:textId="77777777" w:rsidR="00571DFF" w:rsidRPr="008632AF" w:rsidRDefault="00571DFF" w:rsidP="003212F1">
            <w:pPr>
              <w:pStyle w:val="rowtabella0"/>
              <w:rPr>
                <w:color w:val="002060"/>
              </w:rPr>
            </w:pPr>
            <w:r w:rsidRPr="008632A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9C65"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A6F6"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DDC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97F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3200"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09FC"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BD62D"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436B9"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F76D" w14:textId="77777777" w:rsidR="00571DFF" w:rsidRPr="008632AF" w:rsidRDefault="00571DFF" w:rsidP="003212F1">
            <w:pPr>
              <w:pStyle w:val="rowtabella0"/>
              <w:jc w:val="center"/>
              <w:rPr>
                <w:color w:val="002060"/>
              </w:rPr>
            </w:pPr>
            <w:r w:rsidRPr="008632AF">
              <w:rPr>
                <w:color w:val="002060"/>
              </w:rPr>
              <w:t>0</w:t>
            </w:r>
          </w:p>
        </w:tc>
      </w:tr>
      <w:tr w:rsidR="00571DFF" w:rsidRPr="008632AF" w14:paraId="742B625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4E0D8" w14:textId="77777777" w:rsidR="00571DFF" w:rsidRPr="008632AF" w:rsidRDefault="00571DFF" w:rsidP="003212F1">
            <w:pPr>
              <w:pStyle w:val="rowtabella0"/>
              <w:rPr>
                <w:color w:val="002060"/>
              </w:rPr>
            </w:pPr>
            <w:r w:rsidRPr="008632A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7132"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63E1"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D8AFA"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634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3499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A8D0E"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22733"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DCEB"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F3EA" w14:textId="77777777" w:rsidR="00571DFF" w:rsidRPr="008632AF" w:rsidRDefault="00571DFF" w:rsidP="003212F1">
            <w:pPr>
              <w:pStyle w:val="rowtabella0"/>
              <w:jc w:val="center"/>
              <w:rPr>
                <w:color w:val="002060"/>
              </w:rPr>
            </w:pPr>
            <w:r w:rsidRPr="008632AF">
              <w:rPr>
                <w:color w:val="002060"/>
              </w:rPr>
              <w:t>0</w:t>
            </w:r>
          </w:p>
        </w:tc>
      </w:tr>
      <w:tr w:rsidR="00571DFF" w:rsidRPr="008632AF" w14:paraId="106D557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7EFFB" w14:textId="77777777" w:rsidR="00571DFF" w:rsidRPr="008632AF" w:rsidRDefault="00571DFF" w:rsidP="003212F1">
            <w:pPr>
              <w:pStyle w:val="rowtabella0"/>
              <w:rPr>
                <w:color w:val="002060"/>
              </w:rPr>
            </w:pPr>
            <w:r w:rsidRPr="008632AF">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4455"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23AE"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A9E6"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8E4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378E"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07AB"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1718"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C3BF"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2990" w14:textId="77777777" w:rsidR="00571DFF" w:rsidRPr="008632AF" w:rsidRDefault="00571DFF" w:rsidP="003212F1">
            <w:pPr>
              <w:pStyle w:val="rowtabella0"/>
              <w:jc w:val="center"/>
              <w:rPr>
                <w:color w:val="002060"/>
              </w:rPr>
            </w:pPr>
            <w:r w:rsidRPr="008632AF">
              <w:rPr>
                <w:color w:val="002060"/>
              </w:rPr>
              <w:t>0</w:t>
            </w:r>
          </w:p>
        </w:tc>
      </w:tr>
      <w:tr w:rsidR="00571DFF" w:rsidRPr="008632AF" w14:paraId="34B061C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4F855" w14:textId="77777777" w:rsidR="00571DFF" w:rsidRPr="008632AF" w:rsidRDefault="00571DFF" w:rsidP="003212F1">
            <w:pPr>
              <w:pStyle w:val="rowtabella0"/>
              <w:rPr>
                <w:color w:val="002060"/>
              </w:rPr>
            </w:pPr>
            <w:r w:rsidRPr="008632AF">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7B042"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87D3"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9E2B"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9C7B"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F1BF"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2F24"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2A35"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FA95"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2355" w14:textId="77777777" w:rsidR="00571DFF" w:rsidRPr="008632AF" w:rsidRDefault="00571DFF" w:rsidP="003212F1">
            <w:pPr>
              <w:pStyle w:val="rowtabella0"/>
              <w:jc w:val="center"/>
              <w:rPr>
                <w:color w:val="002060"/>
              </w:rPr>
            </w:pPr>
            <w:r w:rsidRPr="008632AF">
              <w:rPr>
                <w:color w:val="002060"/>
              </w:rPr>
              <w:t>0</w:t>
            </w:r>
          </w:p>
        </w:tc>
      </w:tr>
      <w:tr w:rsidR="00571DFF" w:rsidRPr="008632AF" w14:paraId="17B35C7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4BAEE" w14:textId="77777777" w:rsidR="00571DFF" w:rsidRPr="008632AF" w:rsidRDefault="00571DFF" w:rsidP="003212F1">
            <w:pPr>
              <w:pStyle w:val="rowtabella0"/>
              <w:rPr>
                <w:color w:val="002060"/>
              </w:rPr>
            </w:pPr>
            <w:r w:rsidRPr="008632AF">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24E9"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E094"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50C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BE6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2BE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CBCA"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3A9B2"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FD09"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2759" w14:textId="77777777" w:rsidR="00571DFF" w:rsidRPr="008632AF" w:rsidRDefault="00571DFF" w:rsidP="003212F1">
            <w:pPr>
              <w:pStyle w:val="rowtabella0"/>
              <w:jc w:val="center"/>
              <w:rPr>
                <w:color w:val="002060"/>
              </w:rPr>
            </w:pPr>
            <w:r w:rsidRPr="008632AF">
              <w:rPr>
                <w:color w:val="002060"/>
              </w:rPr>
              <w:t>0</w:t>
            </w:r>
          </w:p>
        </w:tc>
      </w:tr>
      <w:tr w:rsidR="00571DFF" w:rsidRPr="008632AF" w14:paraId="2B08D9D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E5675" w14:textId="77777777" w:rsidR="00571DFF" w:rsidRPr="008632AF" w:rsidRDefault="00571DFF" w:rsidP="003212F1">
            <w:pPr>
              <w:pStyle w:val="rowtabella0"/>
              <w:rPr>
                <w:color w:val="002060"/>
              </w:rPr>
            </w:pPr>
            <w:r w:rsidRPr="008632AF">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A691"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B6E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BEE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1E2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722B"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B7DC"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3D66"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6107"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FD66" w14:textId="77777777" w:rsidR="00571DFF" w:rsidRPr="008632AF" w:rsidRDefault="00571DFF" w:rsidP="003212F1">
            <w:pPr>
              <w:pStyle w:val="rowtabella0"/>
              <w:jc w:val="center"/>
              <w:rPr>
                <w:color w:val="002060"/>
              </w:rPr>
            </w:pPr>
            <w:r w:rsidRPr="008632AF">
              <w:rPr>
                <w:color w:val="002060"/>
              </w:rPr>
              <w:t>0</w:t>
            </w:r>
          </w:p>
        </w:tc>
      </w:tr>
      <w:tr w:rsidR="00571DFF" w:rsidRPr="008632AF" w14:paraId="53720472"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9F842" w14:textId="291B90BC" w:rsidR="00571DFF" w:rsidRPr="008632AF" w:rsidRDefault="00571DFF" w:rsidP="003212F1">
            <w:pPr>
              <w:pStyle w:val="rowtabella0"/>
              <w:rPr>
                <w:color w:val="002060"/>
              </w:rPr>
            </w:pPr>
            <w:r w:rsidRPr="008632AF">
              <w:rPr>
                <w:color w:val="002060"/>
              </w:rPr>
              <w:t>A.S.D. MONTELUPONE CALCIO A 5</w:t>
            </w:r>
            <w:r w:rsidR="00032D67">
              <w:rPr>
                <w:color w:val="002060"/>
              </w:rPr>
              <w:t xml:space="preserve"> </w:t>
            </w:r>
            <w:r w:rsidR="00032D67"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A5B6"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17A0"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2D2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8E8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DA6F"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B08F"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C4ECA"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8A81"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38BB" w14:textId="77777777" w:rsidR="00571DFF" w:rsidRPr="008632AF" w:rsidRDefault="00571DFF" w:rsidP="003212F1">
            <w:pPr>
              <w:pStyle w:val="rowtabella0"/>
              <w:jc w:val="center"/>
              <w:rPr>
                <w:color w:val="002060"/>
              </w:rPr>
            </w:pPr>
            <w:r w:rsidRPr="008632AF">
              <w:rPr>
                <w:color w:val="002060"/>
              </w:rPr>
              <w:t>0</w:t>
            </w:r>
          </w:p>
        </w:tc>
      </w:tr>
      <w:tr w:rsidR="00571DFF" w:rsidRPr="008632AF" w14:paraId="14753E83"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217130" w14:textId="77777777" w:rsidR="00571DFF" w:rsidRPr="008632AF" w:rsidRDefault="00571DFF" w:rsidP="003212F1">
            <w:pPr>
              <w:pStyle w:val="rowtabella0"/>
              <w:rPr>
                <w:color w:val="002060"/>
              </w:rPr>
            </w:pPr>
            <w:r w:rsidRPr="008632AF">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2E3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A6793"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399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F86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30C8"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2653"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046F" w14:textId="77777777" w:rsidR="00571DFF" w:rsidRPr="008632AF" w:rsidRDefault="00571DFF" w:rsidP="003212F1">
            <w:pPr>
              <w:pStyle w:val="rowtabella0"/>
              <w:jc w:val="center"/>
              <w:rPr>
                <w:color w:val="002060"/>
              </w:rPr>
            </w:pPr>
            <w:r w:rsidRPr="008632A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FEB4"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7F3EA" w14:textId="77777777" w:rsidR="00571DFF" w:rsidRPr="008632AF" w:rsidRDefault="00571DFF" w:rsidP="003212F1">
            <w:pPr>
              <w:pStyle w:val="rowtabella0"/>
              <w:jc w:val="center"/>
              <w:rPr>
                <w:color w:val="002060"/>
              </w:rPr>
            </w:pPr>
            <w:r w:rsidRPr="008632AF">
              <w:rPr>
                <w:color w:val="002060"/>
              </w:rPr>
              <w:t>0</w:t>
            </w:r>
          </w:p>
        </w:tc>
      </w:tr>
    </w:tbl>
    <w:p w14:paraId="70EBEDA5" w14:textId="77777777" w:rsidR="00571DFF" w:rsidRPr="008632AF" w:rsidRDefault="00571DFF" w:rsidP="00571DFF">
      <w:pPr>
        <w:pStyle w:val="breakline"/>
        <w:rPr>
          <w:rFonts w:eastAsiaTheme="minorEastAsia"/>
          <w:color w:val="002060"/>
        </w:rPr>
      </w:pPr>
    </w:p>
    <w:p w14:paraId="2608CCC7" w14:textId="77777777" w:rsidR="00571DFF" w:rsidRPr="008632AF" w:rsidRDefault="00571DFF" w:rsidP="00571DFF">
      <w:pPr>
        <w:pStyle w:val="breakline"/>
        <w:rPr>
          <w:color w:val="002060"/>
        </w:rPr>
      </w:pPr>
    </w:p>
    <w:p w14:paraId="3AA4AF42" w14:textId="77777777" w:rsidR="00571DFF" w:rsidRPr="008632AF" w:rsidRDefault="00571DFF" w:rsidP="00571DFF">
      <w:pPr>
        <w:pStyle w:val="sottotitolocampionato10"/>
        <w:rPr>
          <w:color w:val="002060"/>
        </w:rPr>
      </w:pPr>
      <w:r w:rsidRPr="008632A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00872327"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43CF5"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375E0"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DB0F1"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A11F2"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F7B27"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48C51"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7D0B8"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F261E"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62FBA"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1E2CF" w14:textId="77777777" w:rsidR="00571DFF" w:rsidRPr="008632AF" w:rsidRDefault="00571DFF" w:rsidP="003212F1">
            <w:pPr>
              <w:pStyle w:val="headertabella0"/>
              <w:rPr>
                <w:color w:val="002060"/>
              </w:rPr>
            </w:pPr>
            <w:r w:rsidRPr="008632AF">
              <w:rPr>
                <w:color w:val="002060"/>
              </w:rPr>
              <w:t>PE</w:t>
            </w:r>
          </w:p>
        </w:tc>
      </w:tr>
      <w:tr w:rsidR="00571DFF" w:rsidRPr="008632AF" w14:paraId="620363EA"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5C3DB2" w14:textId="77777777" w:rsidR="00571DFF" w:rsidRPr="008632AF" w:rsidRDefault="00571DFF" w:rsidP="003212F1">
            <w:pPr>
              <w:pStyle w:val="rowtabella0"/>
              <w:rPr>
                <w:color w:val="002060"/>
              </w:rPr>
            </w:pPr>
            <w:r w:rsidRPr="008632AF">
              <w:rPr>
                <w:color w:val="002060"/>
              </w:rPr>
              <w:t xml:space="preserve">A.S.D. </w:t>
            </w:r>
            <w:proofErr w:type="gramStart"/>
            <w:r w:rsidRPr="008632AF">
              <w:rPr>
                <w:color w:val="002060"/>
              </w:rPr>
              <w:t>CITTA</w:t>
            </w:r>
            <w:proofErr w:type="gramEnd"/>
            <w:r w:rsidRPr="008632AF">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7CE26"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701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8FA8"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DD5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82F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C79E" w14:textId="77777777" w:rsidR="00571DFF" w:rsidRPr="008632AF" w:rsidRDefault="00571DFF" w:rsidP="003212F1">
            <w:pPr>
              <w:pStyle w:val="rowtabella0"/>
              <w:jc w:val="center"/>
              <w:rPr>
                <w:color w:val="002060"/>
              </w:rPr>
            </w:pPr>
            <w:r w:rsidRPr="008632A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F7B3"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7F2C" w14:textId="77777777" w:rsidR="00571DFF" w:rsidRPr="008632AF" w:rsidRDefault="00571DFF" w:rsidP="003212F1">
            <w:pPr>
              <w:pStyle w:val="rowtabella0"/>
              <w:jc w:val="center"/>
              <w:rPr>
                <w:color w:val="002060"/>
              </w:rPr>
            </w:pPr>
            <w:r w:rsidRPr="008632A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7940" w14:textId="77777777" w:rsidR="00571DFF" w:rsidRPr="008632AF" w:rsidRDefault="00571DFF" w:rsidP="003212F1">
            <w:pPr>
              <w:pStyle w:val="rowtabella0"/>
              <w:jc w:val="center"/>
              <w:rPr>
                <w:color w:val="002060"/>
              </w:rPr>
            </w:pPr>
            <w:r w:rsidRPr="008632AF">
              <w:rPr>
                <w:color w:val="002060"/>
              </w:rPr>
              <w:t>0</w:t>
            </w:r>
          </w:p>
        </w:tc>
      </w:tr>
      <w:tr w:rsidR="00571DFF" w:rsidRPr="008632AF" w14:paraId="2024D02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CF5C7" w14:textId="77777777" w:rsidR="00571DFF" w:rsidRPr="008632AF" w:rsidRDefault="00571DFF" w:rsidP="003212F1">
            <w:pPr>
              <w:pStyle w:val="rowtabella0"/>
              <w:rPr>
                <w:color w:val="002060"/>
              </w:rPr>
            </w:pPr>
            <w:r w:rsidRPr="008632A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B11A"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1C2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82DA"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A7E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55E7"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5FBA" w14:textId="77777777" w:rsidR="00571DFF" w:rsidRPr="008632AF" w:rsidRDefault="00571DFF" w:rsidP="003212F1">
            <w:pPr>
              <w:pStyle w:val="rowtabella0"/>
              <w:jc w:val="center"/>
              <w:rPr>
                <w:color w:val="002060"/>
              </w:rPr>
            </w:pPr>
            <w:r w:rsidRPr="008632A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301E"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1EF06"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BAA65" w14:textId="77777777" w:rsidR="00571DFF" w:rsidRPr="008632AF" w:rsidRDefault="00571DFF" w:rsidP="003212F1">
            <w:pPr>
              <w:pStyle w:val="rowtabella0"/>
              <w:jc w:val="center"/>
              <w:rPr>
                <w:color w:val="002060"/>
              </w:rPr>
            </w:pPr>
            <w:r w:rsidRPr="008632AF">
              <w:rPr>
                <w:color w:val="002060"/>
              </w:rPr>
              <w:t>0</w:t>
            </w:r>
          </w:p>
        </w:tc>
      </w:tr>
      <w:tr w:rsidR="00571DFF" w:rsidRPr="008632AF" w14:paraId="3B6B571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1BAB0" w14:textId="77777777" w:rsidR="00571DFF" w:rsidRPr="008632AF" w:rsidRDefault="00571DFF" w:rsidP="003212F1">
            <w:pPr>
              <w:pStyle w:val="rowtabella0"/>
              <w:rPr>
                <w:color w:val="002060"/>
              </w:rPr>
            </w:pPr>
            <w:r w:rsidRPr="008632AF">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C1F6"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3E9"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4772"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A3ED"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87D4"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837E" w14:textId="77777777" w:rsidR="00571DFF" w:rsidRPr="008632AF" w:rsidRDefault="00571DFF" w:rsidP="003212F1">
            <w:pPr>
              <w:pStyle w:val="rowtabella0"/>
              <w:jc w:val="center"/>
              <w:rPr>
                <w:color w:val="002060"/>
              </w:rPr>
            </w:pPr>
            <w:r w:rsidRPr="008632A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4A73"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E7CE"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B55C" w14:textId="77777777" w:rsidR="00571DFF" w:rsidRPr="008632AF" w:rsidRDefault="00571DFF" w:rsidP="003212F1">
            <w:pPr>
              <w:pStyle w:val="rowtabella0"/>
              <w:jc w:val="center"/>
              <w:rPr>
                <w:color w:val="002060"/>
              </w:rPr>
            </w:pPr>
            <w:r w:rsidRPr="008632AF">
              <w:rPr>
                <w:color w:val="002060"/>
              </w:rPr>
              <w:t>0</w:t>
            </w:r>
          </w:p>
        </w:tc>
      </w:tr>
      <w:tr w:rsidR="00571DFF" w:rsidRPr="008632AF" w14:paraId="686F323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846C6" w14:textId="77777777" w:rsidR="00571DFF" w:rsidRPr="008632AF" w:rsidRDefault="00571DFF" w:rsidP="003212F1">
            <w:pPr>
              <w:pStyle w:val="rowtabella0"/>
              <w:rPr>
                <w:color w:val="002060"/>
              </w:rPr>
            </w:pPr>
            <w:r w:rsidRPr="008632AF">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EFBA"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653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0D74"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FB8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279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3170"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5E25"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A7DB8"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D23D" w14:textId="77777777" w:rsidR="00571DFF" w:rsidRPr="008632AF" w:rsidRDefault="00571DFF" w:rsidP="003212F1">
            <w:pPr>
              <w:pStyle w:val="rowtabella0"/>
              <w:jc w:val="center"/>
              <w:rPr>
                <w:color w:val="002060"/>
              </w:rPr>
            </w:pPr>
            <w:r w:rsidRPr="008632AF">
              <w:rPr>
                <w:color w:val="002060"/>
              </w:rPr>
              <w:t>0</w:t>
            </w:r>
          </w:p>
        </w:tc>
      </w:tr>
      <w:tr w:rsidR="00571DFF" w:rsidRPr="008632AF" w14:paraId="658C0C0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57F4F" w14:textId="77777777" w:rsidR="00571DFF" w:rsidRPr="008632AF" w:rsidRDefault="00571DFF" w:rsidP="003212F1">
            <w:pPr>
              <w:pStyle w:val="rowtabella0"/>
              <w:rPr>
                <w:color w:val="002060"/>
              </w:rPr>
            </w:pPr>
            <w:r w:rsidRPr="008632A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B6B1"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A789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4653"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8F3A"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A34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84C8" w14:textId="77777777" w:rsidR="00571DFF" w:rsidRPr="008632AF" w:rsidRDefault="00571DFF" w:rsidP="003212F1">
            <w:pPr>
              <w:pStyle w:val="rowtabella0"/>
              <w:jc w:val="center"/>
              <w:rPr>
                <w:color w:val="002060"/>
              </w:rPr>
            </w:pPr>
            <w:r w:rsidRPr="008632A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D541"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0E56"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1A60E" w14:textId="77777777" w:rsidR="00571DFF" w:rsidRPr="008632AF" w:rsidRDefault="00571DFF" w:rsidP="003212F1">
            <w:pPr>
              <w:pStyle w:val="rowtabella0"/>
              <w:jc w:val="center"/>
              <w:rPr>
                <w:color w:val="002060"/>
              </w:rPr>
            </w:pPr>
            <w:r w:rsidRPr="008632AF">
              <w:rPr>
                <w:color w:val="002060"/>
              </w:rPr>
              <w:t>0</w:t>
            </w:r>
          </w:p>
        </w:tc>
      </w:tr>
      <w:tr w:rsidR="00571DFF" w:rsidRPr="008632AF" w14:paraId="0CBD3DC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63113" w14:textId="77777777" w:rsidR="00571DFF" w:rsidRPr="008632AF" w:rsidRDefault="00571DFF" w:rsidP="003212F1">
            <w:pPr>
              <w:pStyle w:val="rowtabella0"/>
              <w:rPr>
                <w:color w:val="002060"/>
              </w:rPr>
            </w:pPr>
            <w:r w:rsidRPr="008632AF">
              <w:rPr>
                <w:color w:val="002060"/>
              </w:rPr>
              <w:t xml:space="preserve">A.S.D. CALCIO </w:t>
            </w:r>
            <w:proofErr w:type="gramStart"/>
            <w:r w:rsidRPr="008632AF">
              <w:rPr>
                <w:color w:val="002060"/>
              </w:rPr>
              <w:t>S.ELPIDIO</w:t>
            </w:r>
            <w:proofErr w:type="gramEnd"/>
            <w:r w:rsidRPr="008632AF">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7927"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7913"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2B8AC"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988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E24A"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09E6"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8E4E"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0054"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86FB" w14:textId="77777777" w:rsidR="00571DFF" w:rsidRPr="008632AF" w:rsidRDefault="00571DFF" w:rsidP="003212F1">
            <w:pPr>
              <w:pStyle w:val="rowtabella0"/>
              <w:jc w:val="center"/>
              <w:rPr>
                <w:color w:val="002060"/>
              </w:rPr>
            </w:pPr>
            <w:r w:rsidRPr="008632AF">
              <w:rPr>
                <w:color w:val="002060"/>
              </w:rPr>
              <w:t>0</w:t>
            </w:r>
          </w:p>
        </w:tc>
      </w:tr>
      <w:tr w:rsidR="00571DFF" w:rsidRPr="008632AF" w14:paraId="544FFBC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6BE2C" w14:textId="77777777" w:rsidR="00571DFF" w:rsidRPr="008632AF" w:rsidRDefault="00571DFF" w:rsidP="003212F1">
            <w:pPr>
              <w:pStyle w:val="rowtabella0"/>
              <w:rPr>
                <w:color w:val="002060"/>
              </w:rPr>
            </w:pPr>
            <w:r w:rsidRPr="008632AF">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8C81"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07A1"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925D"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E2B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38CD"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F985"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567C"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8D91"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C831" w14:textId="77777777" w:rsidR="00571DFF" w:rsidRPr="008632AF" w:rsidRDefault="00571DFF" w:rsidP="003212F1">
            <w:pPr>
              <w:pStyle w:val="rowtabella0"/>
              <w:jc w:val="center"/>
              <w:rPr>
                <w:color w:val="002060"/>
              </w:rPr>
            </w:pPr>
            <w:r w:rsidRPr="008632AF">
              <w:rPr>
                <w:color w:val="002060"/>
              </w:rPr>
              <w:t>0</w:t>
            </w:r>
          </w:p>
        </w:tc>
      </w:tr>
      <w:tr w:rsidR="00571DFF" w:rsidRPr="008632AF" w14:paraId="2E20B31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BFF5B" w14:textId="77777777" w:rsidR="00571DFF" w:rsidRPr="008632AF" w:rsidRDefault="00571DFF" w:rsidP="003212F1">
            <w:pPr>
              <w:pStyle w:val="rowtabella0"/>
              <w:rPr>
                <w:color w:val="002060"/>
              </w:rPr>
            </w:pPr>
            <w:r w:rsidRPr="008632A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00A6"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E22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EA2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C66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7C7D"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B927"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DCD2" w14:textId="77777777" w:rsidR="00571DFF" w:rsidRPr="008632AF" w:rsidRDefault="00571DFF" w:rsidP="003212F1">
            <w:pPr>
              <w:pStyle w:val="rowtabella0"/>
              <w:jc w:val="center"/>
              <w:rPr>
                <w:color w:val="002060"/>
              </w:rPr>
            </w:pPr>
            <w:r w:rsidRPr="008632A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1AFD"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2651" w14:textId="77777777" w:rsidR="00571DFF" w:rsidRPr="008632AF" w:rsidRDefault="00571DFF" w:rsidP="003212F1">
            <w:pPr>
              <w:pStyle w:val="rowtabella0"/>
              <w:jc w:val="center"/>
              <w:rPr>
                <w:color w:val="002060"/>
              </w:rPr>
            </w:pPr>
            <w:r w:rsidRPr="008632AF">
              <w:rPr>
                <w:color w:val="002060"/>
              </w:rPr>
              <w:t>0</w:t>
            </w:r>
          </w:p>
        </w:tc>
      </w:tr>
      <w:tr w:rsidR="00571DFF" w:rsidRPr="008632AF" w14:paraId="7D87EEC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24B26" w14:textId="77777777" w:rsidR="00571DFF" w:rsidRPr="008632AF" w:rsidRDefault="00571DFF" w:rsidP="003212F1">
            <w:pPr>
              <w:pStyle w:val="rowtabella0"/>
              <w:rPr>
                <w:color w:val="002060"/>
              </w:rPr>
            </w:pPr>
            <w:r w:rsidRPr="008632AF">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CA16"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5E8B"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EF5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8A6F"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8AE9"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C42A"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6FF2" w14:textId="77777777" w:rsidR="00571DFF" w:rsidRPr="008632AF" w:rsidRDefault="00571DFF" w:rsidP="003212F1">
            <w:pPr>
              <w:pStyle w:val="rowtabella0"/>
              <w:jc w:val="center"/>
              <w:rPr>
                <w:color w:val="002060"/>
              </w:rPr>
            </w:pPr>
            <w:r w:rsidRPr="008632A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9E4F"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11F3B" w14:textId="77777777" w:rsidR="00571DFF" w:rsidRPr="008632AF" w:rsidRDefault="00571DFF" w:rsidP="003212F1">
            <w:pPr>
              <w:pStyle w:val="rowtabella0"/>
              <w:jc w:val="center"/>
              <w:rPr>
                <w:color w:val="002060"/>
              </w:rPr>
            </w:pPr>
            <w:r w:rsidRPr="008632AF">
              <w:rPr>
                <w:color w:val="002060"/>
              </w:rPr>
              <w:t>0</w:t>
            </w:r>
          </w:p>
        </w:tc>
      </w:tr>
      <w:tr w:rsidR="00571DFF" w:rsidRPr="008632AF" w14:paraId="5FC84C3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11C8A" w14:textId="77777777" w:rsidR="00571DFF" w:rsidRPr="00571DFF" w:rsidRDefault="00571DFF" w:rsidP="003212F1">
            <w:pPr>
              <w:pStyle w:val="rowtabella0"/>
              <w:rPr>
                <w:color w:val="002060"/>
                <w:lang w:val="es-ES"/>
              </w:rPr>
            </w:pPr>
            <w:r w:rsidRPr="00571DFF">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D3E3"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DB20A"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E5C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BDD8"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CF2E"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C4AB"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AD5E" w14:textId="77777777" w:rsidR="00571DFF" w:rsidRPr="008632AF" w:rsidRDefault="00571DFF" w:rsidP="003212F1">
            <w:pPr>
              <w:pStyle w:val="rowtabella0"/>
              <w:jc w:val="center"/>
              <w:rPr>
                <w:color w:val="002060"/>
              </w:rPr>
            </w:pPr>
            <w:r w:rsidRPr="008632A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A014"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EA31" w14:textId="77777777" w:rsidR="00571DFF" w:rsidRPr="008632AF" w:rsidRDefault="00571DFF" w:rsidP="003212F1">
            <w:pPr>
              <w:pStyle w:val="rowtabella0"/>
              <w:jc w:val="center"/>
              <w:rPr>
                <w:color w:val="002060"/>
              </w:rPr>
            </w:pPr>
            <w:r w:rsidRPr="008632AF">
              <w:rPr>
                <w:color w:val="002060"/>
              </w:rPr>
              <w:t>0</w:t>
            </w:r>
          </w:p>
        </w:tc>
      </w:tr>
      <w:tr w:rsidR="00571DFF" w:rsidRPr="008632AF" w14:paraId="6BEF661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0C1D5" w14:textId="77777777" w:rsidR="00571DFF" w:rsidRPr="008632AF" w:rsidRDefault="00571DFF" w:rsidP="003212F1">
            <w:pPr>
              <w:pStyle w:val="rowtabella0"/>
              <w:rPr>
                <w:color w:val="002060"/>
              </w:rPr>
            </w:pPr>
            <w:r w:rsidRPr="008632A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D8C7"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2050"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649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ED26"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85EC"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194A3"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0C41" w14:textId="77777777" w:rsidR="00571DFF" w:rsidRPr="008632AF" w:rsidRDefault="00571DFF" w:rsidP="003212F1">
            <w:pPr>
              <w:pStyle w:val="rowtabella0"/>
              <w:jc w:val="center"/>
              <w:rPr>
                <w:color w:val="002060"/>
              </w:rPr>
            </w:pPr>
            <w:r w:rsidRPr="008632A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E7B0"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2F1E" w14:textId="77777777" w:rsidR="00571DFF" w:rsidRPr="008632AF" w:rsidRDefault="00571DFF" w:rsidP="003212F1">
            <w:pPr>
              <w:pStyle w:val="rowtabella0"/>
              <w:jc w:val="center"/>
              <w:rPr>
                <w:color w:val="002060"/>
              </w:rPr>
            </w:pPr>
            <w:r w:rsidRPr="008632AF">
              <w:rPr>
                <w:color w:val="002060"/>
              </w:rPr>
              <w:t>0</w:t>
            </w:r>
          </w:p>
        </w:tc>
      </w:tr>
      <w:tr w:rsidR="00571DFF" w:rsidRPr="008632AF" w14:paraId="0DB4ED5B"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D6D08" w14:textId="77777777" w:rsidR="00571DFF" w:rsidRPr="008632AF" w:rsidRDefault="00571DFF" w:rsidP="003212F1">
            <w:pPr>
              <w:pStyle w:val="rowtabella0"/>
              <w:rPr>
                <w:color w:val="002060"/>
              </w:rPr>
            </w:pPr>
            <w:r w:rsidRPr="008632AF">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A78C"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5EF5"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BA038"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353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A97D"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F096"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6B9C" w14:textId="77777777" w:rsidR="00571DFF" w:rsidRPr="008632AF" w:rsidRDefault="00571DFF" w:rsidP="003212F1">
            <w:pPr>
              <w:pStyle w:val="rowtabella0"/>
              <w:jc w:val="center"/>
              <w:rPr>
                <w:color w:val="002060"/>
              </w:rPr>
            </w:pPr>
            <w:r w:rsidRPr="008632A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ED3A"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B4B3" w14:textId="77777777" w:rsidR="00571DFF" w:rsidRPr="008632AF" w:rsidRDefault="00571DFF" w:rsidP="003212F1">
            <w:pPr>
              <w:pStyle w:val="rowtabella0"/>
              <w:jc w:val="center"/>
              <w:rPr>
                <w:color w:val="002060"/>
              </w:rPr>
            </w:pPr>
            <w:r w:rsidRPr="008632AF">
              <w:rPr>
                <w:color w:val="002060"/>
              </w:rPr>
              <w:t>0</w:t>
            </w:r>
          </w:p>
        </w:tc>
      </w:tr>
    </w:tbl>
    <w:p w14:paraId="7102639E" w14:textId="77777777" w:rsidR="00571DFF" w:rsidRPr="008632AF" w:rsidRDefault="00571DFF" w:rsidP="00571DFF">
      <w:pPr>
        <w:pStyle w:val="breakline"/>
        <w:rPr>
          <w:rFonts w:eastAsiaTheme="minorEastAsia"/>
          <w:color w:val="002060"/>
        </w:rPr>
      </w:pPr>
    </w:p>
    <w:p w14:paraId="03B4A102" w14:textId="77777777" w:rsidR="00571DFF" w:rsidRPr="008632AF" w:rsidRDefault="00571DFF" w:rsidP="00571DFF">
      <w:pPr>
        <w:pStyle w:val="breakline"/>
        <w:rPr>
          <w:color w:val="002060"/>
        </w:rPr>
      </w:pPr>
    </w:p>
    <w:p w14:paraId="43917FE6" w14:textId="77777777" w:rsidR="00571DFF" w:rsidRPr="008632AF" w:rsidRDefault="00571DFF" w:rsidP="00571DFF">
      <w:pPr>
        <w:pStyle w:val="sottotitolocampionato10"/>
        <w:rPr>
          <w:color w:val="002060"/>
        </w:rPr>
      </w:pPr>
      <w:r w:rsidRPr="008632A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4D4FB71B"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480E8"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222C4"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94EA"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9BB6F"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876C7"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187E2"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6CFE7"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2B2D9"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4182E"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08589" w14:textId="77777777" w:rsidR="00571DFF" w:rsidRPr="008632AF" w:rsidRDefault="00571DFF" w:rsidP="003212F1">
            <w:pPr>
              <w:pStyle w:val="headertabella0"/>
              <w:rPr>
                <w:color w:val="002060"/>
              </w:rPr>
            </w:pPr>
            <w:r w:rsidRPr="008632AF">
              <w:rPr>
                <w:color w:val="002060"/>
              </w:rPr>
              <w:t>PE</w:t>
            </w:r>
          </w:p>
        </w:tc>
      </w:tr>
      <w:tr w:rsidR="00571DFF" w:rsidRPr="008632AF" w14:paraId="416AAE95"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305497" w14:textId="77777777" w:rsidR="00571DFF" w:rsidRPr="008632AF" w:rsidRDefault="00571DFF" w:rsidP="003212F1">
            <w:pPr>
              <w:pStyle w:val="rowtabella0"/>
              <w:rPr>
                <w:color w:val="002060"/>
              </w:rPr>
            </w:pPr>
            <w:r w:rsidRPr="008632AF">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C6CD"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64D0"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5E33"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8DC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42B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7FAA" w14:textId="77777777" w:rsidR="00571DFF" w:rsidRPr="008632AF" w:rsidRDefault="00571DFF" w:rsidP="003212F1">
            <w:pPr>
              <w:pStyle w:val="rowtabella0"/>
              <w:jc w:val="center"/>
              <w:rPr>
                <w:color w:val="002060"/>
              </w:rPr>
            </w:pPr>
            <w:r w:rsidRPr="008632A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7458"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6121"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3748" w14:textId="77777777" w:rsidR="00571DFF" w:rsidRPr="008632AF" w:rsidRDefault="00571DFF" w:rsidP="003212F1">
            <w:pPr>
              <w:pStyle w:val="rowtabella0"/>
              <w:jc w:val="center"/>
              <w:rPr>
                <w:color w:val="002060"/>
              </w:rPr>
            </w:pPr>
            <w:r w:rsidRPr="008632AF">
              <w:rPr>
                <w:color w:val="002060"/>
              </w:rPr>
              <w:t>0</w:t>
            </w:r>
          </w:p>
        </w:tc>
      </w:tr>
      <w:tr w:rsidR="00571DFF" w:rsidRPr="008632AF" w14:paraId="7648363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8537C" w14:textId="77777777" w:rsidR="00571DFF" w:rsidRPr="008632AF" w:rsidRDefault="00571DFF" w:rsidP="003212F1">
            <w:pPr>
              <w:pStyle w:val="rowtabella0"/>
              <w:rPr>
                <w:color w:val="002060"/>
              </w:rPr>
            </w:pPr>
            <w:r w:rsidRPr="008632AF">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8F38"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22A7"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02D6"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D9EF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222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297B" w14:textId="77777777" w:rsidR="00571DFF" w:rsidRPr="008632AF" w:rsidRDefault="00571DFF" w:rsidP="003212F1">
            <w:pPr>
              <w:pStyle w:val="rowtabella0"/>
              <w:jc w:val="center"/>
              <w:rPr>
                <w:color w:val="002060"/>
              </w:rPr>
            </w:pPr>
            <w:r w:rsidRPr="008632A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4DAB"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67E0"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6AC2F" w14:textId="77777777" w:rsidR="00571DFF" w:rsidRPr="008632AF" w:rsidRDefault="00571DFF" w:rsidP="003212F1">
            <w:pPr>
              <w:pStyle w:val="rowtabella0"/>
              <w:jc w:val="center"/>
              <w:rPr>
                <w:color w:val="002060"/>
              </w:rPr>
            </w:pPr>
            <w:r w:rsidRPr="008632AF">
              <w:rPr>
                <w:color w:val="002060"/>
              </w:rPr>
              <w:t>0</w:t>
            </w:r>
          </w:p>
        </w:tc>
      </w:tr>
      <w:tr w:rsidR="00571DFF" w:rsidRPr="008632AF" w14:paraId="60915E2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44C65" w14:textId="77777777" w:rsidR="00571DFF" w:rsidRPr="008632AF" w:rsidRDefault="00571DFF" w:rsidP="003212F1">
            <w:pPr>
              <w:pStyle w:val="rowtabella0"/>
              <w:rPr>
                <w:color w:val="002060"/>
              </w:rPr>
            </w:pPr>
            <w:r w:rsidRPr="008632AF">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3A0EB"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5C98"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0B90"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4CB6"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9AD7"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F0D7"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2D91"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D5C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7BA0" w14:textId="77777777" w:rsidR="00571DFF" w:rsidRPr="008632AF" w:rsidRDefault="00571DFF" w:rsidP="003212F1">
            <w:pPr>
              <w:pStyle w:val="rowtabella0"/>
              <w:jc w:val="center"/>
              <w:rPr>
                <w:color w:val="002060"/>
              </w:rPr>
            </w:pPr>
            <w:r w:rsidRPr="008632AF">
              <w:rPr>
                <w:color w:val="002060"/>
              </w:rPr>
              <w:t>0</w:t>
            </w:r>
          </w:p>
        </w:tc>
      </w:tr>
      <w:tr w:rsidR="00571DFF" w:rsidRPr="008632AF" w14:paraId="13159E0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6AEE7" w14:textId="77777777" w:rsidR="00571DFF" w:rsidRPr="008632AF" w:rsidRDefault="00571DFF" w:rsidP="003212F1">
            <w:pPr>
              <w:pStyle w:val="rowtabella0"/>
              <w:rPr>
                <w:color w:val="002060"/>
              </w:rPr>
            </w:pPr>
            <w:r w:rsidRPr="008632A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A37F"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EEDE"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892C"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F449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7F688"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7B93"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8AC6"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95A3"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6189" w14:textId="77777777" w:rsidR="00571DFF" w:rsidRPr="008632AF" w:rsidRDefault="00571DFF" w:rsidP="003212F1">
            <w:pPr>
              <w:pStyle w:val="rowtabella0"/>
              <w:jc w:val="center"/>
              <w:rPr>
                <w:color w:val="002060"/>
              </w:rPr>
            </w:pPr>
            <w:r w:rsidRPr="008632AF">
              <w:rPr>
                <w:color w:val="002060"/>
              </w:rPr>
              <w:t>0</w:t>
            </w:r>
          </w:p>
        </w:tc>
      </w:tr>
      <w:tr w:rsidR="00571DFF" w:rsidRPr="008632AF" w14:paraId="23672F9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B9961" w14:textId="77777777" w:rsidR="00571DFF" w:rsidRPr="008632AF" w:rsidRDefault="00571DFF" w:rsidP="003212F1">
            <w:pPr>
              <w:pStyle w:val="rowtabella0"/>
              <w:rPr>
                <w:color w:val="002060"/>
              </w:rPr>
            </w:pPr>
            <w:r w:rsidRPr="008632A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7F23C"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B307"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D51A"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0442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446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AC90"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CA15"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6331"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274B" w14:textId="77777777" w:rsidR="00571DFF" w:rsidRPr="008632AF" w:rsidRDefault="00571DFF" w:rsidP="003212F1">
            <w:pPr>
              <w:pStyle w:val="rowtabella0"/>
              <w:jc w:val="center"/>
              <w:rPr>
                <w:color w:val="002060"/>
              </w:rPr>
            </w:pPr>
            <w:r w:rsidRPr="008632AF">
              <w:rPr>
                <w:color w:val="002060"/>
              </w:rPr>
              <w:t>0</w:t>
            </w:r>
          </w:p>
        </w:tc>
      </w:tr>
      <w:tr w:rsidR="00571DFF" w:rsidRPr="008632AF" w14:paraId="70B54D1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9179B" w14:textId="77777777" w:rsidR="00571DFF" w:rsidRPr="008632AF" w:rsidRDefault="00571DFF" w:rsidP="003212F1">
            <w:pPr>
              <w:pStyle w:val="rowtabella0"/>
              <w:rPr>
                <w:color w:val="002060"/>
              </w:rPr>
            </w:pPr>
            <w:r w:rsidRPr="008632AF">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8328"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353F3"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85085"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5BD7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2F63F"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8B34"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22C32"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5FFD"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676C" w14:textId="77777777" w:rsidR="00571DFF" w:rsidRPr="008632AF" w:rsidRDefault="00571DFF" w:rsidP="003212F1">
            <w:pPr>
              <w:pStyle w:val="rowtabella0"/>
              <w:jc w:val="center"/>
              <w:rPr>
                <w:color w:val="002060"/>
              </w:rPr>
            </w:pPr>
            <w:r w:rsidRPr="008632AF">
              <w:rPr>
                <w:color w:val="002060"/>
              </w:rPr>
              <w:t>0</w:t>
            </w:r>
          </w:p>
        </w:tc>
      </w:tr>
      <w:tr w:rsidR="00571DFF" w:rsidRPr="008632AF" w14:paraId="6F4C24D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C11D2" w14:textId="77777777" w:rsidR="00571DFF" w:rsidRPr="008632AF" w:rsidRDefault="00571DFF" w:rsidP="003212F1">
            <w:pPr>
              <w:pStyle w:val="rowtabella0"/>
              <w:rPr>
                <w:color w:val="002060"/>
              </w:rPr>
            </w:pPr>
            <w:r w:rsidRPr="008632AF">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9FCC"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32E5A"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5F2FB"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818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7CBA"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AD22"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C8B8"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0CBD"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9CF5" w14:textId="77777777" w:rsidR="00571DFF" w:rsidRPr="008632AF" w:rsidRDefault="00571DFF" w:rsidP="003212F1">
            <w:pPr>
              <w:pStyle w:val="rowtabella0"/>
              <w:jc w:val="center"/>
              <w:rPr>
                <w:color w:val="002060"/>
              </w:rPr>
            </w:pPr>
            <w:r w:rsidRPr="008632AF">
              <w:rPr>
                <w:color w:val="002060"/>
              </w:rPr>
              <w:t>0</w:t>
            </w:r>
          </w:p>
        </w:tc>
      </w:tr>
      <w:tr w:rsidR="00571DFF" w:rsidRPr="008632AF" w14:paraId="11C0BA6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F2586" w14:textId="77777777" w:rsidR="00571DFF" w:rsidRPr="008632AF" w:rsidRDefault="00571DFF" w:rsidP="003212F1">
            <w:pPr>
              <w:pStyle w:val="rowtabella0"/>
              <w:rPr>
                <w:color w:val="002060"/>
              </w:rPr>
            </w:pPr>
            <w:r w:rsidRPr="008632AF">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F6D9B"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CAAAD"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80C0"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3E75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F6A6"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318B"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896D"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CB99"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A4D7" w14:textId="77777777" w:rsidR="00571DFF" w:rsidRPr="008632AF" w:rsidRDefault="00571DFF" w:rsidP="003212F1">
            <w:pPr>
              <w:pStyle w:val="rowtabella0"/>
              <w:jc w:val="center"/>
              <w:rPr>
                <w:color w:val="002060"/>
              </w:rPr>
            </w:pPr>
            <w:r w:rsidRPr="008632AF">
              <w:rPr>
                <w:color w:val="002060"/>
              </w:rPr>
              <w:t>0</w:t>
            </w:r>
          </w:p>
        </w:tc>
      </w:tr>
      <w:tr w:rsidR="00571DFF" w:rsidRPr="008632AF" w14:paraId="28D09D1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BC348" w14:textId="77777777" w:rsidR="00571DFF" w:rsidRPr="00571DFF" w:rsidRDefault="00571DFF" w:rsidP="003212F1">
            <w:pPr>
              <w:pStyle w:val="rowtabella0"/>
              <w:rPr>
                <w:color w:val="002060"/>
                <w:lang w:val="es-ES"/>
              </w:rPr>
            </w:pPr>
            <w:r w:rsidRPr="00571DFF">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6E09"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10AE"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5D302"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A781"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C70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E045"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606E"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19A0"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FBC5" w14:textId="77777777" w:rsidR="00571DFF" w:rsidRPr="008632AF" w:rsidRDefault="00571DFF" w:rsidP="003212F1">
            <w:pPr>
              <w:pStyle w:val="rowtabella0"/>
              <w:jc w:val="center"/>
              <w:rPr>
                <w:color w:val="002060"/>
              </w:rPr>
            </w:pPr>
            <w:r w:rsidRPr="008632AF">
              <w:rPr>
                <w:color w:val="002060"/>
              </w:rPr>
              <w:t>0</w:t>
            </w:r>
          </w:p>
        </w:tc>
      </w:tr>
      <w:tr w:rsidR="00571DFF" w:rsidRPr="008632AF" w14:paraId="6BDEB9EF"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7641A" w14:textId="77777777" w:rsidR="00571DFF" w:rsidRPr="008632AF" w:rsidRDefault="00571DFF" w:rsidP="003212F1">
            <w:pPr>
              <w:pStyle w:val="rowtabella0"/>
              <w:rPr>
                <w:color w:val="002060"/>
              </w:rPr>
            </w:pPr>
            <w:r w:rsidRPr="008632A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371A"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AB5F"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94DEE"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64F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8EAD"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58F0"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E413"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9487"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E0E5" w14:textId="77777777" w:rsidR="00571DFF" w:rsidRPr="008632AF" w:rsidRDefault="00571DFF" w:rsidP="003212F1">
            <w:pPr>
              <w:pStyle w:val="rowtabella0"/>
              <w:jc w:val="center"/>
              <w:rPr>
                <w:color w:val="002060"/>
              </w:rPr>
            </w:pPr>
            <w:r w:rsidRPr="008632AF">
              <w:rPr>
                <w:color w:val="002060"/>
              </w:rPr>
              <w:t>0</w:t>
            </w:r>
          </w:p>
        </w:tc>
      </w:tr>
      <w:tr w:rsidR="00571DFF" w:rsidRPr="008632AF" w14:paraId="5CF8EB7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8FF2B2" w14:textId="77777777" w:rsidR="00571DFF" w:rsidRPr="008632AF" w:rsidRDefault="00571DFF" w:rsidP="003212F1">
            <w:pPr>
              <w:pStyle w:val="rowtabella0"/>
              <w:rPr>
                <w:color w:val="002060"/>
              </w:rPr>
            </w:pPr>
            <w:r w:rsidRPr="008632AF">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E6DA7"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9B73"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6751"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4E6A"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16FE"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E9FB"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4EFA" w14:textId="77777777" w:rsidR="00571DFF" w:rsidRPr="008632AF" w:rsidRDefault="00571DFF" w:rsidP="003212F1">
            <w:pPr>
              <w:pStyle w:val="rowtabella0"/>
              <w:jc w:val="center"/>
              <w:rPr>
                <w:color w:val="002060"/>
              </w:rPr>
            </w:pPr>
            <w:r w:rsidRPr="008632A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8BFD"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211B" w14:textId="77777777" w:rsidR="00571DFF" w:rsidRPr="008632AF" w:rsidRDefault="00571DFF" w:rsidP="003212F1">
            <w:pPr>
              <w:pStyle w:val="rowtabella0"/>
              <w:jc w:val="center"/>
              <w:rPr>
                <w:color w:val="002060"/>
              </w:rPr>
            </w:pPr>
            <w:r w:rsidRPr="008632AF">
              <w:rPr>
                <w:color w:val="002060"/>
              </w:rPr>
              <w:t>0</w:t>
            </w:r>
          </w:p>
        </w:tc>
      </w:tr>
      <w:tr w:rsidR="00571DFF" w:rsidRPr="008632AF" w14:paraId="63A882C7"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6EFCB7" w14:textId="704CE11E" w:rsidR="00571DFF" w:rsidRPr="008632AF" w:rsidRDefault="00571DFF" w:rsidP="003212F1">
            <w:pPr>
              <w:pStyle w:val="rowtabella0"/>
              <w:rPr>
                <w:color w:val="002060"/>
              </w:rPr>
            </w:pPr>
            <w:r w:rsidRPr="008632AF">
              <w:rPr>
                <w:color w:val="002060"/>
              </w:rPr>
              <w:t>POL. CSI STELLA A.S.D.</w:t>
            </w:r>
            <w:r w:rsidR="00032D67">
              <w:rPr>
                <w:color w:val="002060"/>
              </w:rPr>
              <w:t xml:space="preserve"> </w:t>
            </w:r>
            <w:r w:rsidR="00032D67" w:rsidRPr="00382449">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DE4F"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50C5"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67C3"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87A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9CAF"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B3F3"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4AF8" w14:textId="77777777" w:rsidR="00571DFF" w:rsidRPr="008632AF" w:rsidRDefault="00571DFF" w:rsidP="003212F1">
            <w:pPr>
              <w:pStyle w:val="rowtabella0"/>
              <w:jc w:val="center"/>
              <w:rPr>
                <w:color w:val="002060"/>
              </w:rPr>
            </w:pPr>
            <w:r w:rsidRPr="008632A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CFD5"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D9A7" w14:textId="77777777" w:rsidR="00571DFF" w:rsidRPr="008632AF" w:rsidRDefault="00571DFF" w:rsidP="003212F1">
            <w:pPr>
              <w:pStyle w:val="rowtabella0"/>
              <w:jc w:val="center"/>
              <w:rPr>
                <w:color w:val="002060"/>
              </w:rPr>
            </w:pPr>
            <w:r w:rsidRPr="008632AF">
              <w:rPr>
                <w:color w:val="002060"/>
              </w:rPr>
              <w:t>0</w:t>
            </w:r>
          </w:p>
        </w:tc>
      </w:tr>
    </w:tbl>
    <w:p w14:paraId="52AE0574" w14:textId="77777777" w:rsidR="00571DFF" w:rsidRDefault="00571DFF" w:rsidP="00571DFF">
      <w:pPr>
        <w:pStyle w:val="breakline"/>
        <w:rPr>
          <w:color w:val="002060"/>
        </w:rPr>
      </w:pPr>
    </w:p>
    <w:p w14:paraId="0F9C3DDF" w14:textId="77777777" w:rsidR="00571DFF" w:rsidRPr="008632AF" w:rsidRDefault="00571DFF" w:rsidP="00571DFF">
      <w:pPr>
        <w:pStyle w:val="breakline"/>
        <w:rPr>
          <w:rFonts w:eastAsiaTheme="minorEastAsia"/>
          <w:color w:val="002060"/>
        </w:rPr>
      </w:pPr>
    </w:p>
    <w:p w14:paraId="77FE3F18" w14:textId="77777777" w:rsidR="00571DFF" w:rsidRPr="008632AF" w:rsidRDefault="00571DFF" w:rsidP="00571DFF">
      <w:pPr>
        <w:pStyle w:val="breakline"/>
        <w:rPr>
          <w:color w:val="002060"/>
        </w:rPr>
      </w:pPr>
    </w:p>
    <w:p w14:paraId="2C2FC4A9" w14:textId="2C0B715A" w:rsidR="00571DFF" w:rsidRPr="008632AF" w:rsidRDefault="00571DFF" w:rsidP="00032D67">
      <w:pPr>
        <w:pStyle w:val="titolocampionato0"/>
        <w:shd w:val="clear" w:color="auto" w:fill="CCCCCC"/>
        <w:spacing w:before="80" w:after="40"/>
        <w:rPr>
          <w:color w:val="002060"/>
        </w:rPr>
      </w:pPr>
      <w:r w:rsidRPr="008632AF">
        <w:rPr>
          <w:color w:val="002060"/>
        </w:rPr>
        <w:t>REGIONALE CALCIO A 5 FEMMINIL</w:t>
      </w:r>
      <w:r w:rsidR="00032D67">
        <w:rPr>
          <w:color w:val="002060"/>
        </w:rPr>
        <w:t>E</w:t>
      </w:r>
    </w:p>
    <w:p w14:paraId="3F98531C" w14:textId="77777777" w:rsidR="00571DFF" w:rsidRPr="008632AF" w:rsidRDefault="00571DFF" w:rsidP="00571DFF">
      <w:pPr>
        <w:pStyle w:val="titoloprinc0"/>
        <w:rPr>
          <w:color w:val="002060"/>
        </w:rPr>
      </w:pPr>
      <w:r w:rsidRPr="008632AF">
        <w:rPr>
          <w:color w:val="002060"/>
        </w:rPr>
        <w:t>RISULTATI</w:t>
      </w:r>
    </w:p>
    <w:p w14:paraId="51B91DD8" w14:textId="77777777" w:rsidR="00571DFF" w:rsidRPr="008632AF" w:rsidRDefault="00571DFF" w:rsidP="00571DFF">
      <w:pPr>
        <w:pStyle w:val="breakline"/>
        <w:rPr>
          <w:color w:val="002060"/>
        </w:rPr>
      </w:pPr>
    </w:p>
    <w:p w14:paraId="45BAC055" w14:textId="77777777" w:rsidR="00571DFF" w:rsidRPr="008632AF" w:rsidRDefault="00571DFF" w:rsidP="00571DFF">
      <w:pPr>
        <w:pStyle w:val="sottotitolocampionato10"/>
        <w:rPr>
          <w:color w:val="002060"/>
        </w:rPr>
      </w:pPr>
      <w:r w:rsidRPr="008632AF">
        <w:rPr>
          <w:color w:val="002060"/>
        </w:rPr>
        <w:t>RISULTATI UFFICIALI GARE DEL 09/01/2026</w:t>
      </w:r>
    </w:p>
    <w:p w14:paraId="75662207" w14:textId="77777777" w:rsidR="00571DFF" w:rsidRPr="00571DFF" w:rsidRDefault="00571DFF" w:rsidP="00571DFF">
      <w:pPr>
        <w:pStyle w:val="sottotitolocampionato20"/>
        <w:spacing w:before="0" w:beforeAutospacing="0" w:after="0" w:afterAutospacing="0"/>
        <w:rPr>
          <w:rFonts w:ascii="Arial" w:hAnsi="Arial" w:cs="Arial"/>
          <w:color w:val="002060"/>
          <w:sz w:val="20"/>
          <w:szCs w:val="20"/>
        </w:rPr>
      </w:pPr>
      <w:r w:rsidRPr="00571DFF">
        <w:rPr>
          <w:rFonts w:ascii="Arial" w:hAnsi="Arial" w:cs="Arial"/>
          <w:color w:val="002060"/>
          <w:sz w:val="20"/>
          <w:szCs w:val="20"/>
        </w:rPr>
        <w:t>Si trascrivono qui di seguito i risultati ufficiali delle gare disputate</w:t>
      </w:r>
    </w:p>
    <w:p w14:paraId="218B4653" w14:textId="77777777" w:rsidR="00571DFF" w:rsidRPr="008632AF" w:rsidRDefault="00571DFF" w:rsidP="00571D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1DFF" w:rsidRPr="008632AF" w14:paraId="26CA1563"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14C7F966"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5A781" w14:textId="77777777" w:rsidR="00571DFF" w:rsidRPr="008632AF" w:rsidRDefault="00571DFF" w:rsidP="003212F1">
                  <w:pPr>
                    <w:pStyle w:val="headertabella0"/>
                    <w:rPr>
                      <w:color w:val="002060"/>
                    </w:rPr>
                  </w:pPr>
                  <w:r w:rsidRPr="008632AF">
                    <w:rPr>
                      <w:color w:val="002060"/>
                    </w:rPr>
                    <w:t>GIRONE A - 1 Giornata - R</w:t>
                  </w:r>
                </w:p>
              </w:tc>
            </w:tr>
            <w:tr w:rsidR="00571DFF" w:rsidRPr="008632AF" w14:paraId="38D2ECCF"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B78982" w14:textId="77777777" w:rsidR="00571DFF" w:rsidRPr="008632AF" w:rsidRDefault="00571DFF" w:rsidP="003212F1">
                  <w:pPr>
                    <w:pStyle w:val="rowtabella0"/>
                    <w:rPr>
                      <w:color w:val="002060"/>
                    </w:rPr>
                  </w:pPr>
                  <w:r w:rsidRPr="008632AF">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316B1" w14:textId="77777777" w:rsidR="00571DFF" w:rsidRPr="008632AF" w:rsidRDefault="00571DFF" w:rsidP="003212F1">
                  <w:pPr>
                    <w:pStyle w:val="rowtabella0"/>
                    <w:rPr>
                      <w:color w:val="002060"/>
                    </w:rPr>
                  </w:pPr>
                  <w:r w:rsidRPr="008632AF">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A75AC" w14:textId="77777777" w:rsidR="00571DFF" w:rsidRPr="008632AF" w:rsidRDefault="00571DFF" w:rsidP="003212F1">
                  <w:pPr>
                    <w:pStyle w:val="rowtabella0"/>
                    <w:jc w:val="center"/>
                    <w:rPr>
                      <w:color w:val="002060"/>
                    </w:rPr>
                  </w:pPr>
                  <w:r w:rsidRPr="008632AF">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0F424" w14:textId="77777777" w:rsidR="00571DFF" w:rsidRPr="008632AF" w:rsidRDefault="00571DFF" w:rsidP="003212F1">
                  <w:pPr>
                    <w:pStyle w:val="rowtabella0"/>
                    <w:jc w:val="center"/>
                    <w:rPr>
                      <w:color w:val="002060"/>
                    </w:rPr>
                  </w:pPr>
                  <w:r w:rsidRPr="008632AF">
                    <w:rPr>
                      <w:color w:val="002060"/>
                    </w:rPr>
                    <w:t> </w:t>
                  </w:r>
                </w:p>
              </w:tc>
            </w:tr>
            <w:tr w:rsidR="00571DFF" w:rsidRPr="008632AF" w14:paraId="1951F396"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D3920D" w14:textId="77777777" w:rsidR="00571DFF" w:rsidRPr="008632AF" w:rsidRDefault="00571DFF" w:rsidP="003212F1">
                  <w:pPr>
                    <w:pStyle w:val="rowtabella0"/>
                    <w:rPr>
                      <w:color w:val="002060"/>
                    </w:rPr>
                  </w:pPr>
                  <w:r w:rsidRPr="008632AF">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96AFD2" w14:textId="77777777" w:rsidR="00571DFF" w:rsidRPr="008632AF" w:rsidRDefault="00571DFF" w:rsidP="003212F1">
                  <w:pPr>
                    <w:pStyle w:val="rowtabella0"/>
                    <w:rPr>
                      <w:color w:val="002060"/>
                    </w:rPr>
                  </w:pPr>
                  <w:r w:rsidRPr="008632AF">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E406D8" w14:textId="77777777" w:rsidR="00571DFF" w:rsidRPr="008632AF" w:rsidRDefault="00571DFF" w:rsidP="003212F1">
                  <w:pPr>
                    <w:pStyle w:val="rowtabella0"/>
                    <w:jc w:val="center"/>
                    <w:rPr>
                      <w:color w:val="002060"/>
                    </w:rPr>
                  </w:pPr>
                  <w:r w:rsidRPr="008632A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E77A77" w14:textId="77777777" w:rsidR="00571DFF" w:rsidRPr="008632AF" w:rsidRDefault="00571DFF" w:rsidP="003212F1">
                  <w:pPr>
                    <w:pStyle w:val="rowtabella0"/>
                    <w:jc w:val="center"/>
                    <w:rPr>
                      <w:color w:val="002060"/>
                    </w:rPr>
                  </w:pPr>
                  <w:r w:rsidRPr="008632AF">
                    <w:rPr>
                      <w:color w:val="002060"/>
                    </w:rPr>
                    <w:t> </w:t>
                  </w:r>
                </w:p>
              </w:tc>
            </w:tr>
            <w:tr w:rsidR="00571DFF" w:rsidRPr="008632AF" w14:paraId="59AB8966"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FA787D" w14:textId="77777777" w:rsidR="00571DFF" w:rsidRPr="008632AF" w:rsidRDefault="00571DFF" w:rsidP="003212F1">
                  <w:pPr>
                    <w:pStyle w:val="rowtabella0"/>
                    <w:rPr>
                      <w:color w:val="002060"/>
                    </w:rPr>
                  </w:pPr>
                  <w:r w:rsidRPr="008632AF">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ED39B0" w14:textId="77777777" w:rsidR="00571DFF" w:rsidRPr="008632AF" w:rsidRDefault="00571DFF" w:rsidP="003212F1">
                  <w:pPr>
                    <w:pStyle w:val="rowtabella0"/>
                    <w:rPr>
                      <w:color w:val="002060"/>
                    </w:rPr>
                  </w:pPr>
                  <w:r w:rsidRPr="008632AF">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CAEC87" w14:textId="77777777" w:rsidR="00571DFF" w:rsidRPr="008632AF" w:rsidRDefault="00571DFF" w:rsidP="003212F1">
                  <w:pPr>
                    <w:pStyle w:val="rowtabella0"/>
                    <w:jc w:val="center"/>
                    <w:rPr>
                      <w:color w:val="002060"/>
                    </w:rPr>
                  </w:pPr>
                  <w:r w:rsidRPr="008632AF">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E0DDD7" w14:textId="77777777" w:rsidR="00571DFF" w:rsidRPr="008632AF" w:rsidRDefault="00571DFF" w:rsidP="003212F1">
                  <w:pPr>
                    <w:pStyle w:val="rowtabella0"/>
                    <w:jc w:val="center"/>
                    <w:rPr>
                      <w:color w:val="002060"/>
                    </w:rPr>
                  </w:pPr>
                  <w:r w:rsidRPr="008632AF">
                    <w:rPr>
                      <w:color w:val="002060"/>
                    </w:rPr>
                    <w:t> </w:t>
                  </w:r>
                </w:p>
              </w:tc>
            </w:tr>
            <w:tr w:rsidR="00571DFF" w:rsidRPr="008632AF" w14:paraId="588FC068"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C2F77B" w14:textId="77777777" w:rsidR="00571DFF" w:rsidRPr="008632AF" w:rsidRDefault="00571DFF" w:rsidP="003212F1">
                  <w:pPr>
                    <w:pStyle w:val="rowtabella0"/>
                    <w:rPr>
                      <w:color w:val="002060"/>
                    </w:rPr>
                  </w:pPr>
                  <w:r w:rsidRPr="008632AF">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9CF2F6" w14:textId="77777777" w:rsidR="00571DFF" w:rsidRPr="008632AF" w:rsidRDefault="00571DFF" w:rsidP="003212F1">
                  <w:pPr>
                    <w:pStyle w:val="rowtabella0"/>
                    <w:rPr>
                      <w:color w:val="002060"/>
                    </w:rPr>
                  </w:pPr>
                  <w:r w:rsidRPr="008632AF">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21B9EF" w14:textId="77777777" w:rsidR="00571DFF" w:rsidRPr="008632AF" w:rsidRDefault="00571DFF" w:rsidP="003212F1">
                  <w:pPr>
                    <w:pStyle w:val="rowtabella0"/>
                    <w:jc w:val="center"/>
                    <w:rPr>
                      <w:color w:val="002060"/>
                    </w:rPr>
                  </w:pPr>
                  <w:r w:rsidRPr="008632AF">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E6D53F" w14:textId="77777777" w:rsidR="00571DFF" w:rsidRPr="008632AF" w:rsidRDefault="00571DFF" w:rsidP="003212F1">
                  <w:pPr>
                    <w:pStyle w:val="rowtabella0"/>
                    <w:jc w:val="center"/>
                    <w:rPr>
                      <w:color w:val="002060"/>
                    </w:rPr>
                  </w:pPr>
                  <w:r w:rsidRPr="008632AF">
                    <w:rPr>
                      <w:color w:val="002060"/>
                    </w:rPr>
                    <w:t> </w:t>
                  </w:r>
                </w:p>
              </w:tc>
            </w:tr>
            <w:tr w:rsidR="00571DFF" w:rsidRPr="008632AF" w14:paraId="5D26AA60"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D52C8D" w14:textId="77777777" w:rsidR="00571DFF" w:rsidRPr="008632AF" w:rsidRDefault="00571DFF" w:rsidP="003212F1">
                  <w:pPr>
                    <w:pStyle w:val="rowtabella0"/>
                    <w:rPr>
                      <w:color w:val="002060"/>
                    </w:rPr>
                  </w:pPr>
                  <w:proofErr w:type="gramStart"/>
                  <w:r w:rsidRPr="008632AF">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1ADDBD" w14:textId="77777777" w:rsidR="00571DFF" w:rsidRPr="008632AF" w:rsidRDefault="00571DFF" w:rsidP="003212F1">
                  <w:pPr>
                    <w:pStyle w:val="rowtabella0"/>
                    <w:rPr>
                      <w:color w:val="002060"/>
                    </w:rPr>
                  </w:pPr>
                  <w:r w:rsidRPr="008632AF">
                    <w:rPr>
                      <w:color w:val="002060"/>
                    </w:rPr>
                    <w:t xml:space="preserve">- </w:t>
                  </w:r>
                  <w:proofErr w:type="gramStart"/>
                  <w:r w:rsidRPr="008632AF">
                    <w:rPr>
                      <w:color w:val="002060"/>
                    </w:rPr>
                    <w:t>MR.SANGIORGESE</w:t>
                  </w:r>
                  <w:proofErr w:type="gramEnd"/>
                  <w:r w:rsidRPr="008632AF">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95E33" w14:textId="77777777" w:rsidR="00571DFF" w:rsidRPr="008632AF" w:rsidRDefault="00571DFF" w:rsidP="003212F1">
                  <w:pPr>
                    <w:pStyle w:val="rowtabella0"/>
                    <w:jc w:val="center"/>
                    <w:rPr>
                      <w:color w:val="002060"/>
                    </w:rPr>
                  </w:pPr>
                  <w:r w:rsidRPr="008632A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F8965" w14:textId="77777777" w:rsidR="00571DFF" w:rsidRPr="008632AF" w:rsidRDefault="00571DFF" w:rsidP="003212F1">
                  <w:pPr>
                    <w:pStyle w:val="rowtabella0"/>
                    <w:jc w:val="center"/>
                    <w:rPr>
                      <w:color w:val="002060"/>
                    </w:rPr>
                  </w:pPr>
                  <w:r w:rsidRPr="008632AF">
                    <w:rPr>
                      <w:color w:val="002060"/>
                    </w:rPr>
                    <w:t> </w:t>
                  </w:r>
                </w:p>
              </w:tc>
            </w:tr>
            <w:tr w:rsidR="00571DFF" w:rsidRPr="008632AF" w14:paraId="3F5E3DD2"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63180B" w14:textId="77777777" w:rsidR="00571DFF" w:rsidRPr="008632AF" w:rsidRDefault="00571DFF" w:rsidP="003212F1">
                  <w:pPr>
                    <w:pStyle w:val="rowtabella0"/>
                    <w:rPr>
                      <w:color w:val="002060"/>
                    </w:rPr>
                  </w:pPr>
                  <w:r w:rsidRPr="008632AF">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E1872" w14:textId="77777777" w:rsidR="00571DFF" w:rsidRPr="008632AF" w:rsidRDefault="00571DFF" w:rsidP="003212F1">
                  <w:pPr>
                    <w:pStyle w:val="rowtabella0"/>
                    <w:rPr>
                      <w:color w:val="002060"/>
                    </w:rPr>
                  </w:pPr>
                  <w:r w:rsidRPr="008632AF">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C749A" w14:textId="77777777" w:rsidR="00571DFF" w:rsidRPr="008632AF" w:rsidRDefault="00571DFF" w:rsidP="003212F1">
                  <w:pPr>
                    <w:pStyle w:val="rowtabella0"/>
                    <w:jc w:val="center"/>
                    <w:rPr>
                      <w:color w:val="002060"/>
                    </w:rPr>
                  </w:pPr>
                  <w:r w:rsidRPr="008632AF">
                    <w:rPr>
                      <w:color w:val="002060"/>
                    </w:rPr>
                    <w:t>15 - 2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211B5" w14:textId="77777777" w:rsidR="00571DFF" w:rsidRPr="008632AF" w:rsidRDefault="00571DFF" w:rsidP="003212F1">
                  <w:pPr>
                    <w:pStyle w:val="rowtabella0"/>
                    <w:jc w:val="center"/>
                    <w:rPr>
                      <w:color w:val="002060"/>
                    </w:rPr>
                  </w:pPr>
                  <w:r w:rsidRPr="008632AF">
                    <w:rPr>
                      <w:color w:val="002060"/>
                    </w:rPr>
                    <w:t> </w:t>
                  </w:r>
                </w:p>
              </w:tc>
            </w:tr>
            <w:tr w:rsidR="00571DFF" w:rsidRPr="008632AF" w14:paraId="65EE2C31"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1D767EE0" w14:textId="77777777" w:rsidR="00571DFF" w:rsidRPr="008632AF" w:rsidRDefault="00571DFF" w:rsidP="003212F1">
                  <w:pPr>
                    <w:pStyle w:val="rowtabella0"/>
                    <w:rPr>
                      <w:color w:val="002060"/>
                    </w:rPr>
                  </w:pPr>
                  <w:r w:rsidRPr="008632AF">
                    <w:rPr>
                      <w:color w:val="002060"/>
                    </w:rPr>
                    <w:t>(1) - disputata il 10/01/2026</w:t>
                  </w:r>
                </w:p>
              </w:tc>
            </w:tr>
          </w:tbl>
          <w:p w14:paraId="7D224550" w14:textId="77777777" w:rsidR="00571DFF" w:rsidRPr="008632AF" w:rsidRDefault="00571DFF" w:rsidP="003212F1">
            <w:pPr>
              <w:rPr>
                <w:color w:val="002060"/>
              </w:rPr>
            </w:pPr>
          </w:p>
        </w:tc>
      </w:tr>
    </w:tbl>
    <w:p w14:paraId="31A32C3D" w14:textId="77777777" w:rsidR="00571DFF" w:rsidRPr="008632AF" w:rsidRDefault="00571DFF" w:rsidP="00571DFF">
      <w:pPr>
        <w:pStyle w:val="breakline"/>
        <w:rPr>
          <w:rFonts w:eastAsiaTheme="minorEastAsia"/>
          <w:color w:val="002060"/>
        </w:rPr>
      </w:pPr>
    </w:p>
    <w:p w14:paraId="5BE4FF9E" w14:textId="77777777" w:rsidR="00571DFF" w:rsidRPr="008632AF" w:rsidRDefault="00571DFF" w:rsidP="00571DFF">
      <w:pPr>
        <w:pStyle w:val="breakline"/>
        <w:rPr>
          <w:color w:val="002060"/>
        </w:rPr>
      </w:pPr>
    </w:p>
    <w:p w14:paraId="7B2F39F8" w14:textId="77777777" w:rsidR="00571DFF" w:rsidRPr="008632AF" w:rsidRDefault="00571DFF" w:rsidP="00571DFF">
      <w:pPr>
        <w:pStyle w:val="titoloprinc0"/>
        <w:rPr>
          <w:color w:val="002060"/>
        </w:rPr>
      </w:pPr>
      <w:r w:rsidRPr="008632AF">
        <w:rPr>
          <w:color w:val="002060"/>
        </w:rPr>
        <w:t>GIUDICE SPORTIVO</w:t>
      </w:r>
    </w:p>
    <w:p w14:paraId="5DCFDCAC" w14:textId="77777777" w:rsidR="00571DFF" w:rsidRPr="008632AF" w:rsidRDefault="00571DFF" w:rsidP="00571DFF">
      <w:pPr>
        <w:pStyle w:val="diffida"/>
        <w:rPr>
          <w:color w:val="002060"/>
        </w:rPr>
      </w:pPr>
      <w:r w:rsidRPr="008632AF">
        <w:rPr>
          <w:color w:val="002060"/>
        </w:rPr>
        <w:t>Il Giudice Sportivo Avv. Agnese Lazzaretti, con l'assistenza del Segretario Angelo Castellana, nella seduta del 14/01/2026, ha adottato le decisioni che di seguito integralmente si riportano:</w:t>
      </w:r>
    </w:p>
    <w:p w14:paraId="0A519CD0" w14:textId="77777777" w:rsidR="00571DFF" w:rsidRPr="008632AF" w:rsidRDefault="00571DFF" w:rsidP="00571DFF">
      <w:pPr>
        <w:pStyle w:val="titolo10"/>
        <w:rPr>
          <w:color w:val="002060"/>
        </w:rPr>
      </w:pPr>
      <w:r w:rsidRPr="008632AF">
        <w:rPr>
          <w:color w:val="002060"/>
        </w:rPr>
        <w:t xml:space="preserve">GARE DEL 9/ 1/2026 </w:t>
      </w:r>
    </w:p>
    <w:p w14:paraId="77F9815F" w14:textId="77777777" w:rsidR="00571DFF" w:rsidRPr="008632AF" w:rsidRDefault="00571DFF" w:rsidP="00571DFF">
      <w:pPr>
        <w:pStyle w:val="titolo7a"/>
        <w:rPr>
          <w:color w:val="002060"/>
        </w:rPr>
      </w:pPr>
      <w:r w:rsidRPr="008632AF">
        <w:rPr>
          <w:color w:val="002060"/>
        </w:rPr>
        <w:t xml:space="preserve">PROVVEDIMENTI DISCIPLINARI </w:t>
      </w:r>
    </w:p>
    <w:p w14:paraId="39E500FD"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2163BDE8" w14:textId="77777777" w:rsidR="00571DFF" w:rsidRPr="008632AF" w:rsidRDefault="00571DFF" w:rsidP="00571DFF">
      <w:pPr>
        <w:pStyle w:val="titolo30"/>
        <w:rPr>
          <w:color w:val="002060"/>
        </w:rPr>
      </w:pPr>
      <w:r w:rsidRPr="008632AF">
        <w:rPr>
          <w:color w:val="002060"/>
        </w:rPr>
        <w:t xml:space="preserve">CALCIATORI NON ESPULSI </w:t>
      </w:r>
    </w:p>
    <w:p w14:paraId="0A793883" w14:textId="77777777" w:rsidR="00571DFF" w:rsidRPr="008632AF" w:rsidRDefault="00571DFF" w:rsidP="00571DFF">
      <w:pPr>
        <w:pStyle w:val="titolo20"/>
        <w:rPr>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21C0CC28" w14:textId="77777777" w:rsidTr="003212F1">
        <w:tc>
          <w:tcPr>
            <w:tcW w:w="2200" w:type="dxa"/>
            <w:tcMar>
              <w:top w:w="20" w:type="dxa"/>
              <w:left w:w="20" w:type="dxa"/>
              <w:bottom w:w="20" w:type="dxa"/>
              <w:right w:w="20" w:type="dxa"/>
            </w:tcMar>
            <w:vAlign w:val="center"/>
            <w:hideMark/>
          </w:tcPr>
          <w:p w14:paraId="6779BB26" w14:textId="77777777" w:rsidR="00571DFF" w:rsidRPr="008632AF" w:rsidRDefault="00571DFF" w:rsidP="003212F1">
            <w:pPr>
              <w:pStyle w:val="movimento"/>
              <w:rPr>
                <w:color w:val="002060"/>
              </w:rPr>
            </w:pPr>
            <w:r w:rsidRPr="008632AF">
              <w:rPr>
                <w:color w:val="002060"/>
              </w:rPr>
              <w:t>CAPANNELLI CRISTINA</w:t>
            </w:r>
          </w:p>
        </w:tc>
        <w:tc>
          <w:tcPr>
            <w:tcW w:w="2200" w:type="dxa"/>
            <w:tcMar>
              <w:top w:w="20" w:type="dxa"/>
              <w:left w:w="20" w:type="dxa"/>
              <w:bottom w:w="20" w:type="dxa"/>
              <w:right w:w="20" w:type="dxa"/>
            </w:tcMar>
            <w:vAlign w:val="center"/>
            <w:hideMark/>
          </w:tcPr>
          <w:p w14:paraId="440D9E89" w14:textId="77777777" w:rsidR="00571DFF" w:rsidRPr="008632AF" w:rsidRDefault="00571DFF" w:rsidP="003212F1">
            <w:pPr>
              <w:pStyle w:val="movimento2"/>
              <w:rPr>
                <w:color w:val="002060"/>
              </w:rPr>
            </w:pPr>
            <w:r w:rsidRPr="008632AF">
              <w:rPr>
                <w:color w:val="002060"/>
              </w:rPr>
              <w:t xml:space="preserve">(RIPABERARDA) </w:t>
            </w:r>
          </w:p>
        </w:tc>
        <w:tc>
          <w:tcPr>
            <w:tcW w:w="800" w:type="dxa"/>
            <w:tcMar>
              <w:top w:w="20" w:type="dxa"/>
              <w:left w:w="20" w:type="dxa"/>
              <w:bottom w:w="20" w:type="dxa"/>
              <w:right w:w="20" w:type="dxa"/>
            </w:tcMar>
            <w:vAlign w:val="center"/>
            <w:hideMark/>
          </w:tcPr>
          <w:p w14:paraId="5987BFA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7D0CB0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00A99F3" w14:textId="77777777" w:rsidR="00571DFF" w:rsidRPr="008632AF" w:rsidRDefault="00571DFF" w:rsidP="003212F1">
            <w:pPr>
              <w:pStyle w:val="movimento2"/>
              <w:rPr>
                <w:color w:val="002060"/>
              </w:rPr>
            </w:pPr>
            <w:r w:rsidRPr="008632AF">
              <w:rPr>
                <w:color w:val="002060"/>
              </w:rPr>
              <w:t> </w:t>
            </w:r>
          </w:p>
        </w:tc>
      </w:tr>
    </w:tbl>
    <w:p w14:paraId="7C64DBF1" w14:textId="77777777" w:rsidR="00571DFF" w:rsidRDefault="00571DFF" w:rsidP="00571DFF">
      <w:pPr>
        <w:pStyle w:val="breakline"/>
        <w:rPr>
          <w:color w:val="002060"/>
        </w:rPr>
      </w:pPr>
    </w:p>
    <w:p w14:paraId="44569C58" w14:textId="77777777" w:rsidR="00571DFF" w:rsidRPr="00B0381A" w:rsidRDefault="00571DFF" w:rsidP="00571DF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49B8B61B" w14:textId="77777777" w:rsidR="00571DFF" w:rsidRPr="00B0381A" w:rsidRDefault="00571DFF" w:rsidP="00571DF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4E2F175A" w14:textId="77777777" w:rsidR="00571DFF" w:rsidRPr="008632AF" w:rsidRDefault="00571DFF" w:rsidP="00571DFF">
      <w:pPr>
        <w:pStyle w:val="breakline"/>
        <w:rPr>
          <w:rFonts w:eastAsiaTheme="minorEastAsia"/>
          <w:color w:val="002060"/>
        </w:rPr>
      </w:pPr>
    </w:p>
    <w:p w14:paraId="7F9FC6F6" w14:textId="77777777" w:rsidR="00571DFF" w:rsidRPr="008632AF" w:rsidRDefault="00571DFF" w:rsidP="00571DFF">
      <w:pPr>
        <w:pStyle w:val="titoloprinc0"/>
        <w:rPr>
          <w:color w:val="002060"/>
        </w:rPr>
      </w:pPr>
      <w:r w:rsidRPr="008632AF">
        <w:rPr>
          <w:color w:val="002060"/>
        </w:rPr>
        <w:t>CLASSIFICA</w:t>
      </w:r>
    </w:p>
    <w:p w14:paraId="2FA0C175" w14:textId="77777777" w:rsidR="00571DFF" w:rsidRPr="008632AF" w:rsidRDefault="00571DFF" w:rsidP="00571DFF">
      <w:pPr>
        <w:pStyle w:val="breakline"/>
        <w:rPr>
          <w:color w:val="002060"/>
        </w:rPr>
      </w:pPr>
    </w:p>
    <w:p w14:paraId="452A632B" w14:textId="77777777" w:rsidR="00571DFF" w:rsidRPr="008632AF" w:rsidRDefault="00571DFF" w:rsidP="00571DFF">
      <w:pPr>
        <w:pStyle w:val="breakline"/>
        <w:rPr>
          <w:color w:val="002060"/>
        </w:rPr>
      </w:pPr>
    </w:p>
    <w:p w14:paraId="062B5545"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09591ED4"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2FA14"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AC15"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65ACC"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634A7"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EBDC3"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2CC8A"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D96C8"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E6FE5"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53C6"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59385" w14:textId="77777777" w:rsidR="00571DFF" w:rsidRPr="008632AF" w:rsidRDefault="00571DFF" w:rsidP="003212F1">
            <w:pPr>
              <w:pStyle w:val="headertabella0"/>
              <w:rPr>
                <w:color w:val="002060"/>
              </w:rPr>
            </w:pPr>
            <w:r w:rsidRPr="008632AF">
              <w:rPr>
                <w:color w:val="002060"/>
              </w:rPr>
              <w:t>PE</w:t>
            </w:r>
          </w:p>
        </w:tc>
      </w:tr>
      <w:tr w:rsidR="00571DFF" w:rsidRPr="008632AF" w14:paraId="0FEE6A0F"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005666" w14:textId="77777777" w:rsidR="00571DFF" w:rsidRPr="008632AF" w:rsidRDefault="00571DFF" w:rsidP="003212F1">
            <w:pPr>
              <w:pStyle w:val="rowtabella0"/>
              <w:rPr>
                <w:color w:val="002060"/>
              </w:rPr>
            </w:pPr>
            <w:r w:rsidRPr="008632A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F676A"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179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AE2A"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B49B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BDC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91DE" w14:textId="77777777" w:rsidR="00571DFF" w:rsidRPr="008632AF" w:rsidRDefault="00571DFF" w:rsidP="003212F1">
            <w:pPr>
              <w:pStyle w:val="rowtabella0"/>
              <w:jc w:val="center"/>
              <w:rPr>
                <w:color w:val="002060"/>
              </w:rPr>
            </w:pPr>
            <w:r w:rsidRPr="008632A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DC20"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06F60" w14:textId="77777777" w:rsidR="00571DFF" w:rsidRPr="008632AF" w:rsidRDefault="00571DFF" w:rsidP="003212F1">
            <w:pPr>
              <w:pStyle w:val="rowtabella0"/>
              <w:jc w:val="center"/>
              <w:rPr>
                <w:color w:val="002060"/>
              </w:rPr>
            </w:pPr>
            <w:r w:rsidRPr="008632A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6EBE" w14:textId="77777777" w:rsidR="00571DFF" w:rsidRPr="008632AF" w:rsidRDefault="00571DFF" w:rsidP="003212F1">
            <w:pPr>
              <w:pStyle w:val="rowtabella0"/>
              <w:jc w:val="center"/>
              <w:rPr>
                <w:color w:val="002060"/>
              </w:rPr>
            </w:pPr>
            <w:r w:rsidRPr="008632AF">
              <w:rPr>
                <w:color w:val="002060"/>
              </w:rPr>
              <w:t>0</w:t>
            </w:r>
          </w:p>
        </w:tc>
      </w:tr>
      <w:tr w:rsidR="00571DFF" w:rsidRPr="008632AF" w14:paraId="51411BD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77ED1" w14:textId="77777777" w:rsidR="00571DFF" w:rsidRPr="008632AF" w:rsidRDefault="00571DFF" w:rsidP="003212F1">
            <w:pPr>
              <w:pStyle w:val="rowtabella0"/>
              <w:rPr>
                <w:color w:val="002060"/>
              </w:rPr>
            </w:pPr>
            <w:r w:rsidRPr="008632AF">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E8B3"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ED86"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06FF"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2BE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C01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17C7" w14:textId="77777777" w:rsidR="00571DFF" w:rsidRPr="008632AF" w:rsidRDefault="00571DFF" w:rsidP="003212F1">
            <w:pPr>
              <w:pStyle w:val="rowtabella0"/>
              <w:jc w:val="center"/>
              <w:rPr>
                <w:color w:val="002060"/>
              </w:rPr>
            </w:pPr>
            <w:r w:rsidRPr="008632A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11B2"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C2CA"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9326" w14:textId="77777777" w:rsidR="00571DFF" w:rsidRPr="008632AF" w:rsidRDefault="00571DFF" w:rsidP="003212F1">
            <w:pPr>
              <w:pStyle w:val="rowtabella0"/>
              <w:jc w:val="center"/>
              <w:rPr>
                <w:color w:val="002060"/>
              </w:rPr>
            </w:pPr>
            <w:r w:rsidRPr="008632AF">
              <w:rPr>
                <w:color w:val="002060"/>
              </w:rPr>
              <w:t>0</w:t>
            </w:r>
          </w:p>
        </w:tc>
      </w:tr>
      <w:tr w:rsidR="00571DFF" w:rsidRPr="008632AF" w14:paraId="690FA49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66E8F" w14:textId="77777777" w:rsidR="00571DFF" w:rsidRPr="008632AF" w:rsidRDefault="00571DFF" w:rsidP="003212F1">
            <w:pPr>
              <w:pStyle w:val="rowtabella0"/>
              <w:rPr>
                <w:color w:val="002060"/>
              </w:rPr>
            </w:pPr>
            <w:r w:rsidRPr="008632AF">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4129"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9A3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CF8D"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59A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E24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23AD" w14:textId="77777777" w:rsidR="00571DFF" w:rsidRPr="008632AF" w:rsidRDefault="00571DFF" w:rsidP="003212F1">
            <w:pPr>
              <w:pStyle w:val="rowtabella0"/>
              <w:jc w:val="center"/>
              <w:rPr>
                <w:color w:val="002060"/>
              </w:rPr>
            </w:pPr>
            <w:r w:rsidRPr="008632A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61D0"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4AB8"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4CBC" w14:textId="77777777" w:rsidR="00571DFF" w:rsidRPr="008632AF" w:rsidRDefault="00571DFF" w:rsidP="003212F1">
            <w:pPr>
              <w:pStyle w:val="rowtabella0"/>
              <w:jc w:val="center"/>
              <w:rPr>
                <w:color w:val="002060"/>
              </w:rPr>
            </w:pPr>
            <w:r w:rsidRPr="008632AF">
              <w:rPr>
                <w:color w:val="002060"/>
              </w:rPr>
              <w:t>0</w:t>
            </w:r>
          </w:p>
        </w:tc>
      </w:tr>
      <w:tr w:rsidR="00571DFF" w:rsidRPr="008632AF" w14:paraId="048C46C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AC61F" w14:textId="77777777" w:rsidR="00571DFF" w:rsidRPr="008632AF" w:rsidRDefault="00571DFF" w:rsidP="003212F1">
            <w:pPr>
              <w:pStyle w:val="rowtabella0"/>
              <w:rPr>
                <w:color w:val="002060"/>
              </w:rPr>
            </w:pPr>
            <w:r w:rsidRPr="008632A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F57BF"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14F9"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F8573"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635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12C3"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91BE" w14:textId="77777777" w:rsidR="00571DFF" w:rsidRPr="008632AF" w:rsidRDefault="00571DFF" w:rsidP="003212F1">
            <w:pPr>
              <w:pStyle w:val="rowtabella0"/>
              <w:jc w:val="center"/>
              <w:rPr>
                <w:color w:val="002060"/>
              </w:rPr>
            </w:pPr>
            <w:r w:rsidRPr="008632A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E3C3"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A374"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7D79" w14:textId="77777777" w:rsidR="00571DFF" w:rsidRPr="008632AF" w:rsidRDefault="00571DFF" w:rsidP="003212F1">
            <w:pPr>
              <w:pStyle w:val="rowtabella0"/>
              <w:jc w:val="center"/>
              <w:rPr>
                <w:color w:val="002060"/>
              </w:rPr>
            </w:pPr>
            <w:r w:rsidRPr="008632AF">
              <w:rPr>
                <w:color w:val="002060"/>
              </w:rPr>
              <w:t>0</w:t>
            </w:r>
          </w:p>
        </w:tc>
      </w:tr>
      <w:tr w:rsidR="00571DFF" w:rsidRPr="008632AF" w14:paraId="4D9D980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30BA5" w14:textId="77777777" w:rsidR="00571DFF" w:rsidRPr="008632AF" w:rsidRDefault="00571DFF" w:rsidP="003212F1">
            <w:pPr>
              <w:pStyle w:val="rowtabella0"/>
              <w:rPr>
                <w:color w:val="002060"/>
              </w:rPr>
            </w:pPr>
            <w:r w:rsidRPr="008632AF">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6EE5"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4F247"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524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45F6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1A87"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28469" w14:textId="77777777" w:rsidR="00571DFF" w:rsidRPr="008632AF" w:rsidRDefault="00571DFF" w:rsidP="003212F1">
            <w:pPr>
              <w:pStyle w:val="rowtabella0"/>
              <w:jc w:val="center"/>
              <w:rPr>
                <w:color w:val="002060"/>
              </w:rPr>
            </w:pPr>
            <w:r w:rsidRPr="008632A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E820A"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A7ED"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1753" w14:textId="77777777" w:rsidR="00571DFF" w:rsidRPr="008632AF" w:rsidRDefault="00571DFF" w:rsidP="003212F1">
            <w:pPr>
              <w:pStyle w:val="rowtabella0"/>
              <w:jc w:val="center"/>
              <w:rPr>
                <w:color w:val="002060"/>
              </w:rPr>
            </w:pPr>
            <w:r w:rsidRPr="008632AF">
              <w:rPr>
                <w:color w:val="002060"/>
              </w:rPr>
              <w:t>0</w:t>
            </w:r>
          </w:p>
        </w:tc>
      </w:tr>
      <w:tr w:rsidR="00571DFF" w:rsidRPr="008632AF" w14:paraId="3B13722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E2C52" w14:textId="77777777" w:rsidR="00571DFF" w:rsidRPr="008632AF" w:rsidRDefault="00571DFF" w:rsidP="003212F1">
            <w:pPr>
              <w:pStyle w:val="rowtabella0"/>
              <w:rPr>
                <w:color w:val="002060"/>
              </w:rPr>
            </w:pPr>
            <w:r w:rsidRPr="008632A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70F38"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B17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A93A"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055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AA54"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3C8B"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8D24"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8674"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EAF4" w14:textId="77777777" w:rsidR="00571DFF" w:rsidRPr="008632AF" w:rsidRDefault="00571DFF" w:rsidP="003212F1">
            <w:pPr>
              <w:pStyle w:val="rowtabella0"/>
              <w:jc w:val="center"/>
              <w:rPr>
                <w:color w:val="002060"/>
              </w:rPr>
            </w:pPr>
            <w:r w:rsidRPr="008632AF">
              <w:rPr>
                <w:color w:val="002060"/>
              </w:rPr>
              <w:t>0</w:t>
            </w:r>
          </w:p>
        </w:tc>
      </w:tr>
      <w:tr w:rsidR="00571DFF" w:rsidRPr="008632AF" w14:paraId="13E5A8D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FF286" w14:textId="77777777" w:rsidR="00571DFF" w:rsidRPr="008632AF" w:rsidRDefault="00571DFF" w:rsidP="003212F1">
            <w:pPr>
              <w:pStyle w:val="rowtabella0"/>
              <w:rPr>
                <w:color w:val="002060"/>
              </w:rPr>
            </w:pPr>
            <w:r w:rsidRPr="008632A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F824"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7417D"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2C07"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FDA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EC47"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15E3" w14:textId="77777777" w:rsidR="00571DFF" w:rsidRPr="008632AF" w:rsidRDefault="00571DFF" w:rsidP="003212F1">
            <w:pPr>
              <w:pStyle w:val="rowtabella0"/>
              <w:jc w:val="center"/>
              <w:rPr>
                <w:color w:val="002060"/>
              </w:rPr>
            </w:pPr>
            <w:r w:rsidRPr="008632A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AB37"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E194D"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5AEA" w14:textId="77777777" w:rsidR="00571DFF" w:rsidRPr="008632AF" w:rsidRDefault="00571DFF" w:rsidP="003212F1">
            <w:pPr>
              <w:pStyle w:val="rowtabella0"/>
              <w:jc w:val="center"/>
              <w:rPr>
                <w:color w:val="002060"/>
              </w:rPr>
            </w:pPr>
            <w:r w:rsidRPr="008632AF">
              <w:rPr>
                <w:color w:val="002060"/>
              </w:rPr>
              <w:t>0</w:t>
            </w:r>
          </w:p>
        </w:tc>
      </w:tr>
      <w:tr w:rsidR="00571DFF" w:rsidRPr="008632AF" w14:paraId="383DA22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AEDCF" w14:textId="77777777" w:rsidR="00571DFF" w:rsidRPr="008632AF" w:rsidRDefault="00571DFF" w:rsidP="003212F1">
            <w:pPr>
              <w:pStyle w:val="rowtabella0"/>
              <w:rPr>
                <w:color w:val="002060"/>
              </w:rPr>
            </w:pPr>
            <w:r w:rsidRPr="008632AF">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16C3"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F45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25C5"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C0D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125B"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9ED45"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6374"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4EDA"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E8D3" w14:textId="77777777" w:rsidR="00571DFF" w:rsidRPr="008632AF" w:rsidRDefault="00571DFF" w:rsidP="003212F1">
            <w:pPr>
              <w:pStyle w:val="rowtabella0"/>
              <w:jc w:val="center"/>
              <w:rPr>
                <w:color w:val="002060"/>
              </w:rPr>
            </w:pPr>
            <w:r w:rsidRPr="008632AF">
              <w:rPr>
                <w:color w:val="002060"/>
              </w:rPr>
              <w:t>0</w:t>
            </w:r>
          </w:p>
        </w:tc>
      </w:tr>
      <w:tr w:rsidR="00571DFF" w:rsidRPr="008632AF" w14:paraId="7ABE3A1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8247D3" w14:textId="77777777" w:rsidR="00571DFF" w:rsidRPr="008632AF" w:rsidRDefault="00571DFF" w:rsidP="003212F1">
            <w:pPr>
              <w:pStyle w:val="rowtabella0"/>
              <w:rPr>
                <w:color w:val="002060"/>
              </w:rPr>
            </w:pPr>
            <w:r w:rsidRPr="008632AF">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A3016"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38BF2"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6F20"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D88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33600"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47E3"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978D" w14:textId="77777777" w:rsidR="00571DFF" w:rsidRPr="008632AF" w:rsidRDefault="00571DFF" w:rsidP="003212F1">
            <w:pPr>
              <w:pStyle w:val="rowtabella0"/>
              <w:jc w:val="center"/>
              <w:rPr>
                <w:color w:val="002060"/>
              </w:rPr>
            </w:pPr>
            <w:r w:rsidRPr="008632A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A5A8"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0907" w14:textId="77777777" w:rsidR="00571DFF" w:rsidRPr="008632AF" w:rsidRDefault="00571DFF" w:rsidP="003212F1">
            <w:pPr>
              <w:pStyle w:val="rowtabella0"/>
              <w:jc w:val="center"/>
              <w:rPr>
                <w:color w:val="002060"/>
              </w:rPr>
            </w:pPr>
            <w:r w:rsidRPr="008632AF">
              <w:rPr>
                <w:color w:val="002060"/>
              </w:rPr>
              <w:t>0</w:t>
            </w:r>
          </w:p>
        </w:tc>
      </w:tr>
      <w:tr w:rsidR="00571DFF" w:rsidRPr="008632AF" w14:paraId="2757DF52"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686EC" w14:textId="77777777" w:rsidR="00571DFF" w:rsidRPr="008632AF" w:rsidRDefault="00571DFF" w:rsidP="003212F1">
            <w:pPr>
              <w:pStyle w:val="rowtabella0"/>
              <w:rPr>
                <w:color w:val="002060"/>
              </w:rPr>
            </w:pPr>
            <w:r w:rsidRPr="008632AF">
              <w:rPr>
                <w:color w:val="002060"/>
              </w:rPr>
              <w:t xml:space="preserve">A.S.D. </w:t>
            </w:r>
            <w:proofErr w:type="gramStart"/>
            <w:r w:rsidRPr="008632A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098A"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CC13"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BFAF"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5AB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0208"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BC8F"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70A5"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E5AB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B9D5" w14:textId="77777777" w:rsidR="00571DFF" w:rsidRPr="008632AF" w:rsidRDefault="00571DFF" w:rsidP="003212F1">
            <w:pPr>
              <w:pStyle w:val="rowtabella0"/>
              <w:jc w:val="center"/>
              <w:rPr>
                <w:color w:val="002060"/>
              </w:rPr>
            </w:pPr>
            <w:r w:rsidRPr="008632AF">
              <w:rPr>
                <w:color w:val="002060"/>
              </w:rPr>
              <w:t>0</w:t>
            </w:r>
          </w:p>
        </w:tc>
      </w:tr>
      <w:tr w:rsidR="00571DFF" w:rsidRPr="008632AF" w14:paraId="407A020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F1671" w14:textId="77777777" w:rsidR="00571DFF" w:rsidRPr="008632AF" w:rsidRDefault="00571DFF" w:rsidP="003212F1">
            <w:pPr>
              <w:pStyle w:val="rowtabella0"/>
              <w:rPr>
                <w:color w:val="002060"/>
              </w:rPr>
            </w:pPr>
            <w:r w:rsidRPr="008632AF">
              <w:rPr>
                <w:color w:val="002060"/>
              </w:rPr>
              <w:t xml:space="preserve">U.S.D. </w:t>
            </w:r>
            <w:proofErr w:type="gramStart"/>
            <w:r w:rsidRPr="008632AF">
              <w:rPr>
                <w:color w:val="002060"/>
              </w:rPr>
              <w:t>MR.SANGIORGESE</w:t>
            </w:r>
            <w:proofErr w:type="gramEnd"/>
            <w:r w:rsidRPr="008632AF">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DC18"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660E"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BD8AF"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BB3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20C0"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80B38"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0FEE" w14:textId="77777777" w:rsidR="00571DFF" w:rsidRPr="008632AF" w:rsidRDefault="00571DFF" w:rsidP="003212F1">
            <w:pPr>
              <w:pStyle w:val="rowtabella0"/>
              <w:jc w:val="center"/>
              <w:rPr>
                <w:color w:val="002060"/>
              </w:rPr>
            </w:pPr>
            <w:r w:rsidRPr="008632A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D3DC"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73D1" w14:textId="77777777" w:rsidR="00571DFF" w:rsidRPr="008632AF" w:rsidRDefault="00571DFF" w:rsidP="003212F1">
            <w:pPr>
              <w:pStyle w:val="rowtabella0"/>
              <w:jc w:val="center"/>
              <w:rPr>
                <w:color w:val="002060"/>
              </w:rPr>
            </w:pPr>
            <w:r w:rsidRPr="008632AF">
              <w:rPr>
                <w:color w:val="002060"/>
              </w:rPr>
              <w:t>0</w:t>
            </w:r>
          </w:p>
        </w:tc>
      </w:tr>
      <w:tr w:rsidR="00571DFF" w:rsidRPr="008632AF" w14:paraId="23D0C22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D807F" w14:textId="77777777" w:rsidR="00571DFF" w:rsidRPr="008632AF" w:rsidRDefault="00571DFF" w:rsidP="003212F1">
            <w:pPr>
              <w:pStyle w:val="rowtabella0"/>
              <w:rPr>
                <w:color w:val="002060"/>
              </w:rPr>
            </w:pPr>
            <w:r w:rsidRPr="008632AF">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3E75"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02CB"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FBFD"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F56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1CE5"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5FCC"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CF072" w14:textId="77777777" w:rsidR="00571DFF" w:rsidRPr="008632AF" w:rsidRDefault="00571DFF" w:rsidP="003212F1">
            <w:pPr>
              <w:pStyle w:val="rowtabella0"/>
              <w:jc w:val="center"/>
              <w:rPr>
                <w:color w:val="002060"/>
              </w:rPr>
            </w:pPr>
            <w:r w:rsidRPr="008632A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2F5D" w14:textId="77777777" w:rsidR="00571DFF" w:rsidRPr="008632AF" w:rsidRDefault="00571DFF" w:rsidP="003212F1">
            <w:pPr>
              <w:pStyle w:val="rowtabella0"/>
              <w:jc w:val="center"/>
              <w:rPr>
                <w:color w:val="002060"/>
              </w:rPr>
            </w:pPr>
            <w:r w:rsidRPr="008632A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D6A2" w14:textId="77777777" w:rsidR="00571DFF" w:rsidRPr="008632AF" w:rsidRDefault="00571DFF" w:rsidP="003212F1">
            <w:pPr>
              <w:pStyle w:val="rowtabella0"/>
              <w:jc w:val="center"/>
              <w:rPr>
                <w:color w:val="002060"/>
              </w:rPr>
            </w:pPr>
            <w:r w:rsidRPr="008632AF">
              <w:rPr>
                <w:color w:val="002060"/>
              </w:rPr>
              <w:t>1</w:t>
            </w:r>
          </w:p>
        </w:tc>
      </w:tr>
      <w:tr w:rsidR="00571DFF" w:rsidRPr="008632AF" w14:paraId="49E42042"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4CF40" w14:textId="77777777" w:rsidR="00571DFF" w:rsidRPr="008632AF" w:rsidRDefault="00571DFF" w:rsidP="003212F1">
            <w:pPr>
              <w:pStyle w:val="rowtabella0"/>
              <w:rPr>
                <w:color w:val="002060"/>
              </w:rPr>
            </w:pPr>
            <w:r w:rsidRPr="008632A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7A8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7FCE"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CC9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878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9CAE"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B539"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28D8" w14:textId="77777777" w:rsidR="00571DFF" w:rsidRPr="008632AF" w:rsidRDefault="00571DFF" w:rsidP="003212F1">
            <w:pPr>
              <w:pStyle w:val="rowtabella0"/>
              <w:jc w:val="center"/>
              <w:rPr>
                <w:color w:val="002060"/>
              </w:rPr>
            </w:pPr>
            <w:r w:rsidRPr="008632AF">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B7D7"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96FD" w14:textId="77777777" w:rsidR="00571DFF" w:rsidRPr="008632AF" w:rsidRDefault="00571DFF" w:rsidP="003212F1">
            <w:pPr>
              <w:pStyle w:val="rowtabella0"/>
              <w:jc w:val="center"/>
              <w:rPr>
                <w:color w:val="002060"/>
              </w:rPr>
            </w:pPr>
            <w:r w:rsidRPr="008632AF">
              <w:rPr>
                <w:color w:val="002060"/>
              </w:rPr>
              <w:t>0</w:t>
            </w:r>
          </w:p>
        </w:tc>
      </w:tr>
    </w:tbl>
    <w:p w14:paraId="4FB64E3B" w14:textId="77777777" w:rsidR="00571DFF" w:rsidRDefault="00571DFF" w:rsidP="00571DFF">
      <w:pPr>
        <w:pStyle w:val="breakline"/>
        <w:rPr>
          <w:color w:val="002060"/>
        </w:rPr>
      </w:pPr>
    </w:p>
    <w:p w14:paraId="1FE40780" w14:textId="77777777" w:rsidR="00571DFF" w:rsidRPr="008632AF" w:rsidRDefault="00571DFF" w:rsidP="00571DFF">
      <w:pPr>
        <w:pStyle w:val="titoloprinc0"/>
        <w:rPr>
          <w:color w:val="002060"/>
        </w:rPr>
      </w:pPr>
      <w:r>
        <w:rPr>
          <w:color w:val="002060"/>
        </w:rPr>
        <w:t>PROGRAMM</w:t>
      </w:r>
      <w:r w:rsidRPr="008632AF">
        <w:rPr>
          <w:color w:val="002060"/>
        </w:rPr>
        <w:t>A</w:t>
      </w:r>
      <w:r>
        <w:rPr>
          <w:color w:val="002060"/>
        </w:rPr>
        <w:t xml:space="preserve"> GARE</w:t>
      </w:r>
    </w:p>
    <w:p w14:paraId="0A0079B8" w14:textId="77777777" w:rsidR="00571DFF" w:rsidRDefault="00571DFF" w:rsidP="00571DFF">
      <w:pPr>
        <w:pStyle w:val="breakline"/>
        <w:rPr>
          <w:rFonts w:eastAsiaTheme="minorEastAsia"/>
          <w:color w:val="002060"/>
        </w:rPr>
      </w:pPr>
    </w:p>
    <w:p w14:paraId="61EE15AE" w14:textId="77777777" w:rsidR="006E4484" w:rsidRPr="005F7CB0" w:rsidRDefault="006E4484" w:rsidP="006E4484">
      <w:pPr>
        <w:pStyle w:val="sottotitolocampionato10"/>
        <w:rPr>
          <w:color w:val="002060"/>
        </w:rPr>
      </w:pPr>
      <w:r w:rsidRPr="005F7CB0">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6"/>
        <w:gridCol w:w="385"/>
        <w:gridCol w:w="898"/>
        <w:gridCol w:w="1188"/>
        <w:gridCol w:w="1550"/>
        <w:gridCol w:w="1546"/>
      </w:tblGrid>
      <w:tr w:rsidR="006E4484" w:rsidRPr="005F7CB0" w14:paraId="1837E4A8"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2AD26"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944BA"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E56B4"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12E00"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EA485"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A5928"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B4160"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5927AB4A"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4BC059" w14:textId="77777777" w:rsidR="006E4484" w:rsidRPr="005F7CB0" w:rsidRDefault="006E4484" w:rsidP="003212F1">
            <w:pPr>
              <w:pStyle w:val="rowtabella0"/>
              <w:rPr>
                <w:color w:val="002060"/>
              </w:rPr>
            </w:pPr>
            <w:r w:rsidRPr="005F7CB0">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EDC76" w14:textId="77777777" w:rsidR="006E4484" w:rsidRPr="005F7CB0" w:rsidRDefault="006E4484" w:rsidP="003212F1">
            <w:pPr>
              <w:pStyle w:val="rowtabella0"/>
              <w:rPr>
                <w:color w:val="002060"/>
              </w:rPr>
            </w:pPr>
            <w:proofErr w:type="gramStart"/>
            <w:r w:rsidRPr="005F7CB0">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C9BAB"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CD240" w14:textId="77777777" w:rsidR="006E4484" w:rsidRPr="005F7CB0" w:rsidRDefault="006E4484" w:rsidP="003212F1">
            <w:pPr>
              <w:pStyle w:val="rowtabella0"/>
              <w:rPr>
                <w:color w:val="002060"/>
              </w:rPr>
            </w:pPr>
            <w:r w:rsidRPr="005F7CB0">
              <w:rPr>
                <w:color w:val="002060"/>
              </w:rPr>
              <w:t>16/01/2026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AC702" w14:textId="77777777" w:rsidR="006E4484" w:rsidRPr="005F7CB0" w:rsidRDefault="006E4484" w:rsidP="003212F1">
            <w:pPr>
              <w:pStyle w:val="rowtabella0"/>
              <w:rPr>
                <w:color w:val="002060"/>
              </w:rPr>
            </w:pPr>
            <w:r w:rsidRPr="005F7CB0">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13E77" w14:textId="77777777" w:rsidR="006E4484" w:rsidRPr="005F7CB0" w:rsidRDefault="006E4484" w:rsidP="003212F1">
            <w:pPr>
              <w:pStyle w:val="rowtabella0"/>
              <w:rPr>
                <w:color w:val="002060"/>
              </w:rPr>
            </w:pPr>
            <w:r w:rsidRPr="005F7CB0">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6318D" w14:textId="77777777" w:rsidR="006E4484" w:rsidRPr="005F7CB0" w:rsidRDefault="006E4484" w:rsidP="003212F1">
            <w:pPr>
              <w:pStyle w:val="rowtabella0"/>
              <w:rPr>
                <w:color w:val="002060"/>
              </w:rPr>
            </w:pPr>
            <w:r w:rsidRPr="005F7CB0">
              <w:rPr>
                <w:color w:val="002060"/>
              </w:rPr>
              <w:t>VIA DELLA LIBERTA'</w:t>
            </w:r>
          </w:p>
        </w:tc>
      </w:tr>
      <w:tr w:rsidR="006E4484" w:rsidRPr="005F7CB0" w14:paraId="03146420"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E31125" w14:textId="77777777" w:rsidR="006E4484" w:rsidRPr="005F7CB0" w:rsidRDefault="006E4484" w:rsidP="003212F1">
            <w:pPr>
              <w:pStyle w:val="rowtabella0"/>
              <w:rPr>
                <w:color w:val="002060"/>
              </w:rPr>
            </w:pPr>
            <w:proofErr w:type="gramStart"/>
            <w:r w:rsidRPr="005F7CB0">
              <w:rPr>
                <w:color w:val="002060"/>
              </w:rPr>
              <w:t>MR.SANGIORGESE</w:t>
            </w:r>
            <w:proofErr w:type="gramEnd"/>
            <w:r w:rsidRPr="005F7CB0">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159B6C" w14:textId="77777777" w:rsidR="006E4484" w:rsidRPr="005F7CB0" w:rsidRDefault="006E4484" w:rsidP="003212F1">
            <w:pPr>
              <w:pStyle w:val="rowtabella0"/>
              <w:rPr>
                <w:color w:val="002060"/>
              </w:rPr>
            </w:pPr>
            <w:r w:rsidRPr="005F7CB0">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F8560D"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0A0612"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978FBF" w14:textId="77777777" w:rsidR="006E4484" w:rsidRPr="005F7CB0" w:rsidRDefault="006E4484" w:rsidP="003212F1">
            <w:pPr>
              <w:pStyle w:val="rowtabella0"/>
              <w:rPr>
                <w:color w:val="002060"/>
              </w:rPr>
            </w:pPr>
            <w:r w:rsidRPr="005F7CB0">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2567F" w14:textId="77777777" w:rsidR="006E4484" w:rsidRPr="005F7CB0" w:rsidRDefault="006E4484" w:rsidP="003212F1">
            <w:pPr>
              <w:pStyle w:val="rowtabella0"/>
              <w:rPr>
                <w:color w:val="002060"/>
              </w:rPr>
            </w:pPr>
            <w:r w:rsidRPr="005F7CB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6D243E" w14:textId="77777777" w:rsidR="006E4484" w:rsidRPr="005F7CB0" w:rsidRDefault="006E4484" w:rsidP="003212F1">
            <w:pPr>
              <w:pStyle w:val="rowtabella0"/>
              <w:rPr>
                <w:color w:val="002060"/>
              </w:rPr>
            </w:pPr>
            <w:r w:rsidRPr="005F7CB0">
              <w:rPr>
                <w:color w:val="002060"/>
              </w:rPr>
              <w:t>VIA FRATELLANZA SNC</w:t>
            </w:r>
          </w:p>
        </w:tc>
      </w:tr>
      <w:tr w:rsidR="006E4484" w:rsidRPr="005F7CB0" w14:paraId="7D95E1FC"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51CE02" w14:textId="77777777" w:rsidR="006E4484" w:rsidRPr="005F7CB0" w:rsidRDefault="006E4484" w:rsidP="003212F1">
            <w:pPr>
              <w:pStyle w:val="rowtabella0"/>
              <w:rPr>
                <w:color w:val="002060"/>
              </w:rPr>
            </w:pPr>
            <w:r w:rsidRPr="005F7CB0">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58E6EB" w14:textId="77777777" w:rsidR="006E4484" w:rsidRPr="005F7CB0" w:rsidRDefault="006E4484" w:rsidP="003212F1">
            <w:pPr>
              <w:pStyle w:val="rowtabella0"/>
              <w:rPr>
                <w:color w:val="002060"/>
              </w:rPr>
            </w:pPr>
            <w:r w:rsidRPr="005F7CB0">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9F74B9"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4DD59E" w14:textId="77777777" w:rsidR="006E4484" w:rsidRPr="005F7CB0" w:rsidRDefault="006E4484" w:rsidP="003212F1">
            <w:pPr>
              <w:pStyle w:val="rowtabella0"/>
              <w:rPr>
                <w:color w:val="002060"/>
              </w:rPr>
            </w:pPr>
            <w:r w:rsidRPr="005F7CB0">
              <w:rPr>
                <w:color w:val="002060"/>
              </w:rPr>
              <w:t>16/01/2026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08E457" w14:textId="77777777" w:rsidR="006E4484" w:rsidRPr="005F7CB0" w:rsidRDefault="006E4484" w:rsidP="003212F1">
            <w:pPr>
              <w:pStyle w:val="rowtabella0"/>
              <w:rPr>
                <w:color w:val="002060"/>
              </w:rPr>
            </w:pPr>
            <w:r w:rsidRPr="005F7CB0">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CC48E" w14:textId="77777777" w:rsidR="006E4484" w:rsidRPr="005F7CB0" w:rsidRDefault="006E4484" w:rsidP="003212F1">
            <w:pPr>
              <w:pStyle w:val="rowtabella0"/>
              <w:rPr>
                <w:color w:val="002060"/>
              </w:rPr>
            </w:pPr>
            <w:r w:rsidRPr="005F7CB0">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D6B9C" w14:textId="77777777" w:rsidR="006E4484" w:rsidRPr="005F7CB0" w:rsidRDefault="006E4484" w:rsidP="003212F1">
            <w:pPr>
              <w:pStyle w:val="rowtabella0"/>
              <w:rPr>
                <w:color w:val="002060"/>
              </w:rPr>
            </w:pPr>
            <w:r w:rsidRPr="005F7CB0">
              <w:rPr>
                <w:color w:val="002060"/>
              </w:rPr>
              <w:t>VIA ROMA, SNC</w:t>
            </w:r>
          </w:p>
        </w:tc>
      </w:tr>
      <w:tr w:rsidR="006E4484" w:rsidRPr="005F7CB0" w14:paraId="091832AF"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0B8817" w14:textId="77777777" w:rsidR="006E4484" w:rsidRPr="005F7CB0" w:rsidRDefault="006E4484" w:rsidP="003212F1">
            <w:pPr>
              <w:pStyle w:val="rowtabella0"/>
              <w:rPr>
                <w:color w:val="002060"/>
              </w:rPr>
            </w:pPr>
            <w:r w:rsidRPr="005F7CB0">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70CAD3" w14:textId="77777777" w:rsidR="006E4484" w:rsidRPr="005F7CB0" w:rsidRDefault="006E4484" w:rsidP="003212F1">
            <w:pPr>
              <w:pStyle w:val="rowtabella0"/>
              <w:rPr>
                <w:color w:val="002060"/>
              </w:rPr>
            </w:pPr>
            <w:r w:rsidRPr="005F7CB0">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21CCDB"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BCBCFD" w14:textId="77777777" w:rsidR="006E4484" w:rsidRPr="005F7CB0" w:rsidRDefault="006E4484" w:rsidP="003212F1">
            <w:pPr>
              <w:pStyle w:val="rowtabella0"/>
              <w:rPr>
                <w:color w:val="002060"/>
              </w:rPr>
            </w:pPr>
            <w:r w:rsidRPr="005F7CB0">
              <w:rPr>
                <w:color w:val="002060"/>
              </w:rPr>
              <w:t>16/01/2026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AD7B4" w14:textId="77777777" w:rsidR="006E4484" w:rsidRPr="005F7CB0" w:rsidRDefault="006E4484" w:rsidP="003212F1">
            <w:pPr>
              <w:pStyle w:val="rowtabella0"/>
              <w:rPr>
                <w:color w:val="002060"/>
              </w:rPr>
            </w:pPr>
            <w:r w:rsidRPr="005F7CB0">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1EB28" w14:textId="77777777" w:rsidR="006E4484" w:rsidRPr="005F7CB0" w:rsidRDefault="006E4484" w:rsidP="003212F1">
            <w:pPr>
              <w:pStyle w:val="rowtabella0"/>
              <w:rPr>
                <w:color w:val="002060"/>
              </w:rPr>
            </w:pPr>
            <w:r w:rsidRPr="005F7CB0">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74468" w14:textId="77777777" w:rsidR="006E4484" w:rsidRPr="005F7CB0" w:rsidRDefault="006E4484" w:rsidP="003212F1">
            <w:pPr>
              <w:pStyle w:val="rowtabella0"/>
              <w:rPr>
                <w:color w:val="002060"/>
              </w:rPr>
            </w:pPr>
            <w:r w:rsidRPr="005F7CB0">
              <w:rPr>
                <w:color w:val="002060"/>
              </w:rPr>
              <w:t>VIA DON GIUSEPPE MARUCCI 1</w:t>
            </w:r>
          </w:p>
        </w:tc>
      </w:tr>
      <w:tr w:rsidR="006E4484" w:rsidRPr="005F7CB0" w14:paraId="204E05B6"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5D2271" w14:textId="77777777" w:rsidR="006E4484" w:rsidRPr="005F7CB0" w:rsidRDefault="006E4484" w:rsidP="003212F1">
            <w:pPr>
              <w:pStyle w:val="rowtabella0"/>
              <w:rPr>
                <w:color w:val="002060"/>
              </w:rPr>
            </w:pPr>
            <w:r w:rsidRPr="005F7CB0">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FF0BBD" w14:textId="77777777" w:rsidR="006E4484" w:rsidRPr="005F7CB0" w:rsidRDefault="006E4484" w:rsidP="003212F1">
            <w:pPr>
              <w:pStyle w:val="rowtabella0"/>
              <w:rPr>
                <w:color w:val="002060"/>
              </w:rPr>
            </w:pPr>
            <w:r w:rsidRPr="005F7CB0">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721E77"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07840B" w14:textId="77777777" w:rsidR="006E4484" w:rsidRPr="005F7CB0" w:rsidRDefault="006E4484" w:rsidP="003212F1">
            <w:pPr>
              <w:pStyle w:val="rowtabella0"/>
              <w:rPr>
                <w:color w:val="002060"/>
              </w:rPr>
            </w:pPr>
            <w:r w:rsidRPr="005F7CB0">
              <w:rPr>
                <w:color w:val="002060"/>
              </w:rPr>
              <w:t>16/01/2026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616A9E" w14:textId="77777777" w:rsidR="006E4484" w:rsidRPr="005F7CB0" w:rsidRDefault="006E4484" w:rsidP="003212F1">
            <w:pPr>
              <w:pStyle w:val="rowtabella0"/>
              <w:rPr>
                <w:color w:val="002060"/>
              </w:rPr>
            </w:pPr>
            <w:r w:rsidRPr="005F7CB0">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441A53" w14:textId="77777777" w:rsidR="006E4484" w:rsidRPr="005F7CB0" w:rsidRDefault="006E4484" w:rsidP="003212F1">
            <w:pPr>
              <w:pStyle w:val="rowtabella0"/>
              <w:rPr>
                <w:color w:val="002060"/>
              </w:rPr>
            </w:pPr>
            <w:r w:rsidRPr="005F7CB0">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B29D6C" w14:textId="77777777" w:rsidR="006E4484" w:rsidRPr="005F7CB0" w:rsidRDefault="006E4484" w:rsidP="003212F1">
            <w:pPr>
              <w:pStyle w:val="rowtabella0"/>
              <w:rPr>
                <w:color w:val="002060"/>
              </w:rPr>
            </w:pPr>
            <w:r w:rsidRPr="005F7CB0">
              <w:rPr>
                <w:color w:val="002060"/>
              </w:rPr>
              <w:t>VIA LIGURIA - BORGO PINTURA</w:t>
            </w:r>
          </w:p>
        </w:tc>
      </w:tr>
      <w:tr w:rsidR="006E4484" w:rsidRPr="005F7CB0" w14:paraId="001F0DD0"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3DE9E9" w14:textId="77777777" w:rsidR="006E4484" w:rsidRPr="005F7CB0" w:rsidRDefault="006E4484" w:rsidP="003212F1">
            <w:pPr>
              <w:pStyle w:val="rowtabella0"/>
              <w:rPr>
                <w:color w:val="002060"/>
              </w:rPr>
            </w:pPr>
            <w:r w:rsidRPr="005F7CB0">
              <w:rPr>
                <w:color w:val="002060"/>
              </w:rPr>
              <w:t>ATLETICO MATELICA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384D6" w14:textId="77777777" w:rsidR="006E4484" w:rsidRPr="005F7CB0" w:rsidRDefault="006E4484" w:rsidP="003212F1">
            <w:pPr>
              <w:pStyle w:val="rowtabella0"/>
              <w:rPr>
                <w:color w:val="002060"/>
              </w:rPr>
            </w:pPr>
            <w:r w:rsidRPr="005F7CB0">
              <w:rPr>
                <w:color w:val="002060"/>
              </w:rPr>
              <w:t>STAFFOLO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BBC84"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BE553" w14:textId="77777777" w:rsidR="006E4484" w:rsidRPr="005F7CB0" w:rsidRDefault="006E4484" w:rsidP="003212F1">
            <w:pPr>
              <w:pStyle w:val="rowtabella0"/>
              <w:rPr>
                <w:color w:val="002060"/>
              </w:rPr>
            </w:pPr>
            <w:r w:rsidRPr="005F7CB0">
              <w:rPr>
                <w:color w:val="002060"/>
              </w:rPr>
              <w:t>17/01/2026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98509" w14:textId="77777777" w:rsidR="006E4484" w:rsidRPr="005F7CB0" w:rsidRDefault="006E4484" w:rsidP="003212F1">
            <w:pPr>
              <w:pStyle w:val="rowtabella0"/>
              <w:rPr>
                <w:color w:val="002060"/>
              </w:rPr>
            </w:pPr>
            <w:r w:rsidRPr="005F7CB0">
              <w:rPr>
                <w:color w:val="002060"/>
              </w:rPr>
              <w:t>5266 CAMPO SCOPERTO "</w:t>
            </w:r>
            <w:proofErr w:type="gramStart"/>
            <w:r w:rsidRPr="005F7CB0">
              <w:rPr>
                <w:color w:val="002060"/>
              </w:rPr>
              <w:t>S.BORGONOVO</w:t>
            </w:r>
            <w:proofErr w:type="gramEnd"/>
            <w:r w:rsidRPr="005F7CB0">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1629D" w14:textId="77777777" w:rsidR="006E4484" w:rsidRPr="005F7CB0" w:rsidRDefault="006E4484" w:rsidP="003212F1">
            <w:pPr>
              <w:pStyle w:val="rowtabella0"/>
              <w:rPr>
                <w:color w:val="002060"/>
              </w:rPr>
            </w:pPr>
            <w:r w:rsidRPr="005F7CB0">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111A7" w14:textId="77777777" w:rsidR="006E4484" w:rsidRPr="005F7CB0" w:rsidRDefault="006E4484" w:rsidP="003212F1">
            <w:pPr>
              <w:pStyle w:val="rowtabella0"/>
              <w:rPr>
                <w:color w:val="002060"/>
              </w:rPr>
            </w:pPr>
            <w:r w:rsidRPr="005F7CB0">
              <w:rPr>
                <w:color w:val="002060"/>
              </w:rPr>
              <w:t>LOCALITA' MADONNA DELLA PIEVE</w:t>
            </w:r>
          </w:p>
        </w:tc>
      </w:tr>
    </w:tbl>
    <w:p w14:paraId="0D0708ED" w14:textId="77777777" w:rsidR="006E4484" w:rsidRPr="008632AF" w:rsidRDefault="006E4484" w:rsidP="00571DFF">
      <w:pPr>
        <w:pStyle w:val="breakline"/>
        <w:rPr>
          <w:rFonts w:eastAsiaTheme="minorEastAsia"/>
          <w:color w:val="002060"/>
        </w:rPr>
      </w:pPr>
    </w:p>
    <w:p w14:paraId="4F4A2E82" w14:textId="77777777" w:rsidR="00571DFF" w:rsidRPr="008632AF" w:rsidRDefault="00571DFF" w:rsidP="00571DFF">
      <w:pPr>
        <w:pStyle w:val="breakline"/>
        <w:rPr>
          <w:color w:val="002060"/>
        </w:rPr>
      </w:pPr>
    </w:p>
    <w:p w14:paraId="6BE70093" w14:textId="77777777" w:rsidR="00571DFF" w:rsidRPr="008632AF" w:rsidRDefault="00571DFF" w:rsidP="00571DFF">
      <w:pPr>
        <w:pStyle w:val="titolocampionato0"/>
        <w:shd w:val="clear" w:color="auto" w:fill="CCCCCC"/>
        <w:spacing w:before="80" w:after="40"/>
        <w:rPr>
          <w:color w:val="002060"/>
        </w:rPr>
      </w:pPr>
      <w:r w:rsidRPr="008632AF">
        <w:rPr>
          <w:color w:val="002060"/>
        </w:rPr>
        <w:t>UNDER 19 CALCIO A 5 REGIONALE</w:t>
      </w:r>
    </w:p>
    <w:p w14:paraId="348EB873" w14:textId="77777777" w:rsidR="00571DFF" w:rsidRPr="008632AF" w:rsidRDefault="00571DFF" w:rsidP="00571DFF">
      <w:pPr>
        <w:pStyle w:val="titoloprinc0"/>
        <w:rPr>
          <w:color w:val="002060"/>
        </w:rPr>
      </w:pPr>
      <w:r w:rsidRPr="008632AF">
        <w:rPr>
          <w:color w:val="002060"/>
        </w:rPr>
        <w:t>RISULTATI</w:t>
      </w:r>
    </w:p>
    <w:p w14:paraId="6246D377" w14:textId="77777777" w:rsidR="00571DFF" w:rsidRPr="008632AF" w:rsidRDefault="00571DFF" w:rsidP="00571DFF">
      <w:pPr>
        <w:pStyle w:val="breakline"/>
        <w:rPr>
          <w:color w:val="002060"/>
        </w:rPr>
      </w:pPr>
    </w:p>
    <w:p w14:paraId="522B6534" w14:textId="77777777" w:rsidR="00571DFF" w:rsidRPr="008632AF" w:rsidRDefault="00571DFF" w:rsidP="00571DFF">
      <w:pPr>
        <w:pStyle w:val="sottotitolocampionato10"/>
        <w:rPr>
          <w:color w:val="002060"/>
        </w:rPr>
      </w:pPr>
      <w:r w:rsidRPr="008632AF">
        <w:rPr>
          <w:color w:val="002060"/>
        </w:rPr>
        <w:lastRenderedPageBreak/>
        <w:t>RISULTATI UFFICIALI GARE DEL 10/01/2026</w:t>
      </w:r>
    </w:p>
    <w:p w14:paraId="528C8F66" w14:textId="77777777" w:rsidR="00571DFF" w:rsidRPr="00571DFF" w:rsidRDefault="00571DFF" w:rsidP="00571DFF">
      <w:pPr>
        <w:pStyle w:val="sottotitolocampionato20"/>
        <w:spacing w:before="0" w:beforeAutospacing="0" w:after="0" w:afterAutospacing="0"/>
        <w:rPr>
          <w:rFonts w:ascii="Arial" w:hAnsi="Arial" w:cs="Arial"/>
          <w:color w:val="002060"/>
          <w:sz w:val="20"/>
          <w:szCs w:val="20"/>
        </w:rPr>
      </w:pPr>
      <w:r w:rsidRPr="00571DFF">
        <w:rPr>
          <w:rFonts w:ascii="Arial" w:hAnsi="Arial" w:cs="Arial"/>
          <w:color w:val="002060"/>
          <w:sz w:val="20"/>
          <w:szCs w:val="20"/>
        </w:rPr>
        <w:t>Si trascrivono qui di seguito i risultati ufficiali delle gare disputate</w:t>
      </w:r>
    </w:p>
    <w:p w14:paraId="6D63F8EB" w14:textId="77777777" w:rsidR="00571DFF" w:rsidRPr="008632AF" w:rsidRDefault="00571DFF" w:rsidP="00571D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71DFF" w:rsidRPr="008632AF" w14:paraId="6AD9627F"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5B80C214"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142E9" w14:textId="77777777" w:rsidR="00571DFF" w:rsidRPr="008632AF" w:rsidRDefault="00571DFF" w:rsidP="003212F1">
                  <w:pPr>
                    <w:pStyle w:val="headertabella0"/>
                    <w:rPr>
                      <w:color w:val="002060"/>
                    </w:rPr>
                  </w:pPr>
                  <w:r w:rsidRPr="008632AF">
                    <w:rPr>
                      <w:color w:val="002060"/>
                    </w:rPr>
                    <w:t>GIRONE A - 5 Giornata - R</w:t>
                  </w:r>
                </w:p>
              </w:tc>
            </w:tr>
            <w:tr w:rsidR="00571DFF" w:rsidRPr="008632AF" w14:paraId="152D3313"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A26682" w14:textId="77777777" w:rsidR="00571DFF" w:rsidRPr="008632AF" w:rsidRDefault="00571DFF" w:rsidP="003212F1">
                  <w:pPr>
                    <w:pStyle w:val="rowtabella0"/>
                    <w:rPr>
                      <w:color w:val="002060"/>
                    </w:rPr>
                  </w:pPr>
                  <w:r w:rsidRPr="008632AF">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382FB" w14:textId="77777777" w:rsidR="00571DFF" w:rsidRPr="008632AF" w:rsidRDefault="00571DFF" w:rsidP="003212F1">
                  <w:pPr>
                    <w:pStyle w:val="rowtabella0"/>
                    <w:rPr>
                      <w:color w:val="002060"/>
                    </w:rPr>
                  </w:pPr>
                  <w:r w:rsidRPr="008632AF">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4DDD5" w14:textId="77777777" w:rsidR="00571DFF" w:rsidRPr="008632AF" w:rsidRDefault="00571DFF" w:rsidP="003212F1">
                  <w:pPr>
                    <w:pStyle w:val="rowtabella0"/>
                    <w:jc w:val="center"/>
                    <w:rPr>
                      <w:color w:val="002060"/>
                    </w:rPr>
                  </w:pPr>
                  <w:r w:rsidRPr="008632AF">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EF798" w14:textId="77777777" w:rsidR="00571DFF" w:rsidRPr="008632AF" w:rsidRDefault="00571DFF" w:rsidP="003212F1">
                  <w:pPr>
                    <w:pStyle w:val="rowtabella0"/>
                    <w:jc w:val="center"/>
                    <w:rPr>
                      <w:color w:val="002060"/>
                    </w:rPr>
                  </w:pPr>
                  <w:r w:rsidRPr="008632AF">
                    <w:rPr>
                      <w:color w:val="002060"/>
                    </w:rPr>
                    <w:t> </w:t>
                  </w:r>
                </w:p>
              </w:tc>
            </w:tr>
            <w:tr w:rsidR="00571DFF" w:rsidRPr="008632AF" w14:paraId="7A18B55D"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0D23DE" w14:textId="77777777" w:rsidR="00571DFF" w:rsidRPr="008632AF" w:rsidRDefault="00571DFF" w:rsidP="003212F1">
                  <w:pPr>
                    <w:pStyle w:val="rowtabella0"/>
                    <w:rPr>
                      <w:color w:val="002060"/>
                    </w:rPr>
                  </w:pPr>
                  <w:r w:rsidRPr="008632AF">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25A575" w14:textId="77777777" w:rsidR="00571DFF" w:rsidRPr="008632AF" w:rsidRDefault="00571DFF" w:rsidP="003212F1">
                  <w:pPr>
                    <w:pStyle w:val="rowtabella0"/>
                    <w:rPr>
                      <w:color w:val="002060"/>
                    </w:rPr>
                  </w:pPr>
                  <w:r w:rsidRPr="008632AF">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4960FC" w14:textId="77777777" w:rsidR="00571DFF" w:rsidRPr="008632AF" w:rsidRDefault="00571DFF" w:rsidP="003212F1">
                  <w:pPr>
                    <w:pStyle w:val="rowtabella0"/>
                    <w:jc w:val="center"/>
                    <w:rPr>
                      <w:color w:val="002060"/>
                    </w:rPr>
                  </w:pPr>
                  <w:r w:rsidRPr="008632AF">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1A681B" w14:textId="77777777" w:rsidR="00571DFF" w:rsidRPr="008632AF" w:rsidRDefault="00571DFF" w:rsidP="003212F1">
                  <w:pPr>
                    <w:pStyle w:val="rowtabella0"/>
                    <w:jc w:val="center"/>
                    <w:rPr>
                      <w:color w:val="002060"/>
                    </w:rPr>
                  </w:pPr>
                  <w:r w:rsidRPr="008632AF">
                    <w:rPr>
                      <w:color w:val="002060"/>
                    </w:rPr>
                    <w:t> </w:t>
                  </w:r>
                </w:p>
              </w:tc>
            </w:tr>
            <w:tr w:rsidR="00571DFF" w:rsidRPr="008632AF" w14:paraId="644189FD"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F29DCF" w14:textId="77777777" w:rsidR="00571DFF" w:rsidRPr="008632AF" w:rsidRDefault="00571DFF" w:rsidP="003212F1">
                  <w:pPr>
                    <w:pStyle w:val="rowtabella0"/>
                    <w:rPr>
                      <w:color w:val="002060"/>
                    </w:rPr>
                  </w:pPr>
                  <w:r w:rsidRPr="008632AF">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9CCCC4" w14:textId="77777777" w:rsidR="00571DFF" w:rsidRPr="008632AF" w:rsidRDefault="00571DFF" w:rsidP="003212F1">
                  <w:pPr>
                    <w:pStyle w:val="rowtabella0"/>
                    <w:rPr>
                      <w:color w:val="002060"/>
                    </w:rPr>
                  </w:pPr>
                  <w:r w:rsidRPr="008632AF">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684862" w14:textId="77777777" w:rsidR="00571DFF" w:rsidRPr="008632AF" w:rsidRDefault="00571DFF" w:rsidP="003212F1">
                  <w:pPr>
                    <w:pStyle w:val="rowtabella0"/>
                    <w:jc w:val="center"/>
                    <w:rPr>
                      <w:color w:val="002060"/>
                    </w:rPr>
                  </w:pPr>
                  <w:r w:rsidRPr="008632A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D8E85" w14:textId="77777777" w:rsidR="00571DFF" w:rsidRPr="008632AF" w:rsidRDefault="00571DFF" w:rsidP="003212F1">
                  <w:pPr>
                    <w:pStyle w:val="rowtabella0"/>
                    <w:jc w:val="center"/>
                    <w:rPr>
                      <w:color w:val="002060"/>
                    </w:rPr>
                  </w:pPr>
                  <w:r w:rsidRPr="008632AF">
                    <w:rPr>
                      <w:color w:val="002060"/>
                    </w:rPr>
                    <w:t> </w:t>
                  </w:r>
                </w:p>
              </w:tc>
            </w:tr>
            <w:tr w:rsidR="00571DFF" w:rsidRPr="008632AF" w14:paraId="47E4644E"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578A8C" w14:textId="77777777" w:rsidR="00571DFF" w:rsidRPr="008632AF" w:rsidRDefault="00571DFF" w:rsidP="003212F1">
                  <w:pPr>
                    <w:pStyle w:val="rowtabella0"/>
                    <w:rPr>
                      <w:color w:val="002060"/>
                    </w:rPr>
                  </w:pPr>
                  <w:r w:rsidRPr="008632AF">
                    <w:rPr>
                      <w:color w:val="002060"/>
                    </w:rPr>
                    <w:t xml:space="preserve">CSI GAUDIO </w:t>
                  </w:r>
                  <w:proofErr w:type="spellStart"/>
                  <w:proofErr w:type="gramStart"/>
                  <w:r w:rsidRPr="008632AF">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6AFC51" w14:textId="77777777" w:rsidR="00571DFF" w:rsidRPr="008632AF" w:rsidRDefault="00571DFF" w:rsidP="003212F1">
                  <w:pPr>
                    <w:pStyle w:val="rowtabella0"/>
                    <w:rPr>
                      <w:color w:val="002060"/>
                    </w:rPr>
                  </w:pPr>
                  <w:r w:rsidRPr="008632AF">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5E98FF" w14:textId="77777777" w:rsidR="00571DFF" w:rsidRPr="008632AF" w:rsidRDefault="00571DFF" w:rsidP="003212F1">
                  <w:pPr>
                    <w:pStyle w:val="rowtabella0"/>
                    <w:jc w:val="center"/>
                    <w:rPr>
                      <w:color w:val="002060"/>
                    </w:rPr>
                  </w:pPr>
                  <w:r w:rsidRPr="008632AF">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206C38" w14:textId="77777777" w:rsidR="00571DFF" w:rsidRPr="008632AF" w:rsidRDefault="00571DFF" w:rsidP="003212F1">
                  <w:pPr>
                    <w:pStyle w:val="rowtabella0"/>
                    <w:jc w:val="center"/>
                    <w:rPr>
                      <w:color w:val="002060"/>
                    </w:rPr>
                  </w:pPr>
                  <w:r w:rsidRPr="008632AF">
                    <w:rPr>
                      <w:color w:val="002060"/>
                    </w:rPr>
                    <w:t> </w:t>
                  </w:r>
                </w:p>
              </w:tc>
            </w:tr>
            <w:tr w:rsidR="00571DFF" w:rsidRPr="008632AF" w14:paraId="1BE945D7"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8D483" w14:textId="77777777" w:rsidR="00571DFF" w:rsidRPr="008632AF" w:rsidRDefault="00571DFF" w:rsidP="003212F1">
                  <w:pPr>
                    <w:pStyle w:val="rowtabella0"/>
                    <w:rPr>
                      <w:color w:val="002060"/>
                    </w:rPr>
                  </w:pPr>
                  <w:r w:rsidRPr="008632A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D66B4" w14:textId="77777777" w:rsidR="00571DFF" w:rsidRPr="008632AF" w:rsidRDefault="00571DFF" w:rsidP="003212F1">
                  <w:pPr>
                    <w:pStyle w:val="rowtabella0"/>
                    <w:rPr>
                      <w:color w:val="002060"/>
                    </w:rPr>
                  </w:pPr>
                  <w:r w:rsidRPr="008632AF">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9DB4F" w14:textId="77777777" w:rsidR="00571DFF" w:rsidRPr="008632AF" w:rsidRDefault="00571DFF" w:rsidP="003212F1">
                  <w:pPr>
                    <w:pStyle w:val="rowtabella0"/>
                    <w:jc w:val="center"/>
                    <w:rPr>
                      <w:color w:val="002060"/>
                    </w:rPr>
                  </w:pPr>
                  <w:r w:rsidRPr="008632AF">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F5052" w14:textId="77777777" w:rsidR="00571DFF" w:rsidRPr="008632AF" w:rsidRDefault="00571DFF" w:rsidP="003212F1">
                  <w:pPr>
                    <w:pStyle w:val="rowtabella0"/>
                    <w:jc w:val="center"/>
                    <w:rPr>
                      <w:color w:val="002060"/>
                    </w:rPr>
                  </w:pPr>
                  <w:r w:rsidRPr="008632AF">
                    <w:rPr>
                      <w:color w:val="002060"/>
                    </w:rPr>
                    <w:t> </w:t>
                  </w:r>
                </w:p>
              </w:tc>
            </w:tr>
            <w:tr w:rsidR="00571DFF" w:rsidRPr="008632AF" w14:paraId="42073675"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5F28F9E2" w14:textId="77777777" w:rsidR="00571DFF" w:rsidRPr="008632AF" w:rsidRDefault="00571DFF" w:rsidP="003212F1">
                  <w:pPr>
                    <w:pStyle w:val="rowtabella0"/>
                    <w:rPr>
                      <w:color w:val="002060"/>
                    </w:rPr>
                  </w:pPr>
                  <w:r w:rsidRPr="008632AF">
                    <w:rPr>
                      <w:color w:val="002060"/>
                    </w:rPr>
                    <w:t>(1) - disputata il 11/01/2026</w:t>
                  </w:r>
                </w:p>
              </w:tc>
            </w:tr>
          </w:tbl>
          <w:p w14:paraId="29C0FACD" w14:textId="77777777" w:rsidR="00571DFF" w:rsidRPr="008632AF" w:rsidRDefault="00571DFF" w:rsidP="003212F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34EC2E0F"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24B35" w14:textId="77777777" w:rsidR="00571DFF" w:rsidRPr="008632AF" w:rsidRDefault="00571DFF" w:rsidP="003212F1">
                  <w:pPr>
                    <w:pStyle w:val="headertabella0"/>
                    <w:rPr>
                      <w:color w:val="002060"/>
                    </w:rPr>
                  </w:pPr>
                  <w:r w:rsidRPr="008632AF">
                    <w:rPr>
                      <w:color w:val="002060"/>
                    </w:rPr>
                    <w:t>GIRONE B - 5 Giornata - R</w:t>
                  </w:r>
                </w:p>
              </w:tc>
            </w:tr>
            <w:tr w:rsidR="00571DFF" w:rsidRPr="008632AF" w14:paraId="6DF937AE"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AFCE63" w14:textId="77777777" w:rsidR="00571DFF" w:rsidRPr="008632AF" w:rsidRDefault="00571DFF" w:rsidP="003212F1">
                  <w:pPr>
                    <w:pStyle w:val="rowtabella0"/>
                    <w:rPr>
                      <w:color w:val="002060"/>
                    </w:rPr>
                  </w:pPr>
                  <w:r w:rsidRPr="008632AF">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D9D1B" w14:textId="77777777" w:rsidR="00571DFF" w:rsidRPr="008632AF" w:rsidRDefault="00571DFF" w:rsidP="003212F1">
                  <w:pPr>
                    <w:pStyle w:val="rowtabella0"/>
                    <w:rPr>
                      <w:color w:val="002060"/>
                    </w:rPr>
                  </w:pPr>
                  <w:r w:rsidRPr="008632AF">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0F949" w14:textId="77777777" w:rsidR="00571DFF" w:rsidRPr="008632AF" w:rsidRDefault="00571DFF" w:rsidP="003212F1">
                  <w:pPr>
                    <w:pStyle w:val="rowtabella0"/>
                    <w:jc w:val="center"/>
                    <w:rPr>
                      <w:color w:val="002060"/>
                    </w:rPr>
                  </w:pPr>
                  <w:r w:rsidRPr="008632AF">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8559D" w14:textId="77777777" w:rsidR="00571DFF" w:rsidRPr="008632AF" w:rsidRDefault="00571DFF" w:rsidP="003212F1">
                  <w:pPr>
                    <w:pStyle w:val="rowtabella0"/>
                    <w:jc w:val="center"/>
                    <w:rPr>
                      <w:color w:val="002060"/>
                    </w:rPr>
                  </w:pPr>
                  <w:r w:rsidRPr="008632AF">
                    <w:rPr>
                      <w:color w:val="002060"/>
                    </w:rPr>
                    <w:t> </w:t>
                  </w:r>
                </w:p>
              </w:tc>
            </w:tr>
            <w:tr w:rsidR="00571DFF" w:rsidRPr="008632AF" w14:paraId="70038682"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DA11A3" w14:textId="77777777" w:rsidR="00571DFF" w:rsidRPr="008632AF" w:rsidRDefault="00571DFF" w:rsidP="003212F1">
                  <w:pPr>
                    <w:pStyle w:val="rowtabella0"/>
                    <w:rPr>
                      <w:color w:val="002060"/>
                    </w:rPr>
                  </w:pPr>
                  <w:r w:rsidRPr="008632AF">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E364C5" w14:textId="77777777" w:rsidR="00571DFF" w:rsidRPr="008632AF" w:rsidRDefault="00571DFF" w:rsidP="003212F1">
                  <w:pPr>
                    <w:pStyle w:val="rowtabella0"/>
                    <w:rPr>
                      <w:color w:val="002060"/>
                    </w:rPr>
                  </w:pPr>
                  <w:r w:rsidRPr="008632A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9DA924" w14:textId="77777777" w:rsidR="00571DFF" w:rsidRPr="008632AF" w:rsidRDefault="00571DFF" w:rsidP="003212F1">
                  <w:pPr>
                    <w:pStyle w:val="rowtabella0"/>
                    <w:jc w:val="center"/>
                    <w:rPr>
                      <w:color w:val="002060"/>
                    </w:rPr>
                  </w:pPr>
                  <w:r w:rsidRPr="008632AF">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6EA02C" w14:textId="77777777" w:rsidR="00571DFF" w:rsidRPr="008632AF" w:rsidRDefault="00571DFF" w:rsidP="003212F1">
                  <w:pPr>
                    <w:pStyle w:val="rowtabella0"/>
                    <w:jc w:val="center"/>
                    <w:rPr>
                      <w:color w:val="002060"/>
                    </w:rPr>
                  </w:pPr>
                  <w:r w:rsidRPr="008632AF">
                    <w:rPr>
                      <w:color w:val="002060"/>
                    </w:rPr>
                    <w:t> </w:t>
                  </w:r>
                </w:p>
              </w:tc>
            </w:tr>
            <w:tr w:rsidR="00571DFF" w:rsidRPr="008632AF" w14:paraId="2F25C2C0"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4C10DA" w14:textId="77777777" w:rsidR="00571DFF" w:rsidRPr="008632AF" w:rsidRDefault="00571DFF" w:rsidP="003212F1">
                  <w:pPr>
                    <w:pStyle w:val="rowtabella0"/>
                    <w:rPr>
                      <w:color w:val="002060"/>
                    </w:rPr>
                  </w:pPr>
                  <w:r w:rsidRPr="008632AF">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2F5D20" w14:textId="77777777" w:rsidR="00571DFF" w:rsidRPr="008632AF" w:rsidRDefault="00571DFF" w:rsidP="003212F1">
                  <w:pPr>
                    <w:pStyle w:val="rowtabella0"/>
                    <w:rPr>
                      <w:color w:val="002060"/>
                    </w:rPr>
                  </w:pPr>
                  <w:r w:rsidRPr="008632AF">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147DF9" w14:textId="77777777" w:rsidR="00571DFF" w:rsidRPr="008632AF" w:rsidRDefault="00571DFF" w:rsidP="003212F1">
                  <w:pPr>
                    <w:pStyle w:val="rowtabella0"/>
                    <w:jc w:val="center"/>
                    <w:rPr>
                      <w:color w:val="002060"/>
                    </w:rPr>
                  </w:pPr>
                  <w:r w:rsidRPr="008632A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31A221" w14:textId="77777777" w:rsidR="00571DFF" w:rsidRPr="008632AF" w:rsidRDefault="00571DFF" w:rsidP="003212F1">
                  <w:pPr>
                    <w:pStyle w:val="rowtabella0"/>
                    <w:jc w:val="center"/>
                    <w:rPr>
                      <w:color w:val="002060"/>
                    </w:rPr>
                  </w:pPr>
                  <w:r w:rsidRPr="008632AF">
                    <w:rPr>
                      <w:color w:val="002060"/>
                    </w:rPr>
                    <w:t> </w:t>
                  </w:r>
                </w:p>
              </w:tc>
            </w:tr>
            <w:tr w:rsidR="00571DFF" w:rsidRPr="008632AF" w14:paraId="63E7E386"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D15D7" w14:textId="77777777" w:rsidR="00571DFF" w:rsidRPr="008632AF" w:rsidRDefault="00571DFF" w:rsidP="003212F1">
                  <w:pPr>
                    <w:pStyle w:val="rowtabella0"/>
                    <w:rPr>
                      <w:color w:val="002060"/>
                    </w:rPr>
                  </w:pPr>
                  <w:r w:rsidRPr="008632AF">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BCDFE" w14:textId="77777777" w:rsidR="00571DFF" w:rsidRPr="008632AF" w:rsidRDefault="00571DFF" w:rsidP="003212F1">
                  <w:pPr>
                    <w:pStyle w:val="rowtabella0"/>
                    <w:rPr>
                      <w:color w:val="002060"/>
                    </w:rPr>
                  </w:pPr>
                  <w:r w:rsidRPr="008632AF">
                    <w:rPr>
                      <w:color w:val="002060"/>
                    </w:rPr>
                    <w:t>- POLISPORTIVA ROSSO BLU</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A70E7" w14:textId="77777777" w:rsidR="00571DFF" w:rsidRPr="008632AF" w:rsidRDefault="00571DFF" w:rsidP="003212F1">
                  <w:pPr>
                    <w:pStyle w:val="rowtabella0"/>
                    <w:jc w:val="center"/>
                    <w:rPr>
                      <w:color w:val="002060"/>
                    </w:rPr>
                  </w:pPr>
                  <w:r w:rsidRPr="008632AF">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A0969" w14:textId="77777777" w:rsidR="00571DFF" w:rsidRPr="008632AF" w:rsidRDefault="00571DFF" w:rsidP="003212F1">
                  <w:pPr>
                    <w:pStyle w:val="rowtabella0"/>
                    <w:jc w:val="center"/>
                    <w:rPr>
                      <w:color w:val="002060"/>
                    </w:rPr>
                  </w:pPr>
                  <w:r w:rsidRPr="008632AF">
                    <w:rPr>
                      <w:color w:val="002060"/>
                    </w:rPr>
                    <w:t> </w:t>
                  </w:r>
                </w:p>
              </w:tc>
            </w:tr>
            <w:tr w:rsidR="00571DFF" w:rsidRPr="008632AF" w14:paraId="5CEAB044"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5210787A" w14:textId="77777777" w:rsidR="00571DFF" w:rsidRPr="008632AF" w:rsidRDefault="00571DFF" w:rsidP="003212F1">
                  <w:pPr>
                    <w:pStyle w:val="rowtabella0"/>
                    <w:rPr>
                      <w:color w:val="002060"/>
                    </w:rPr>
                  </w:pPr>
                  <w:r w:rsidRPr="008632AF">
                    <w:rPr>
                      <w:color w:val="002060"/>
                    </w:rPr>
                    <w:t>(1) - disputata il 11/01/2026</w:t>
                  </w:r>
                </w:p>
              </w:tc>
            </w:tr>
          </w:tbl>
          <w:p w14:paraId="327919A3" w14:textId="77777777" w:rsidR="00571DFF" w:rsidRPr="008632AF" w:rsidRDefault="00571DFF" w:rsidP="003212F1">
            <w:pPr>
              <w:rPr>
                <w:color w:val="002060"/>
              </w:rPr>
            </w:pPr>
          </w:p>
        </w:tc>
      </w:tr>
    </w:tbl>
    <w:p w14:paraId="30A48BA3" w14:textId="77777777" w:rsidR="00571DFF" w:rsidRPr="008632AF" w:rsidRDefault="00571DFF" w:rsidP="00571DFF">
      <w:pPr>
        <w:pStyle w:val="breakline"/>
        <w:rPr>
          <w:rFonts w:eastAsiaTheme="minorEastAsia"/>
          <w:color w:val="002060"/>
        </w:rPr>
      </w:pPr>
    </w:p>
    <w:p w14:paraId="338DBC77" w14:textId="77777777" w:rsidR="00571DFF" w:rsidRPr="008632AF" w:rsidRDefault="00571DFF" w:rsidP="00571DFF">
      <w:pPr>
        <w:pStyle w:val="breakline"/>
        <w:rPr>
          <w:color w:val="002060"/>
        </w:rPr>
      </w:pPr>
    </w:p>
    <w:p w14:paraId="5F83E94F" w14:textId="77777777" w:rsidR="00571DFF" w:rsidRPr="008632AF" w:rsidRDefault="00571DFF" w:rsidP="00571DFF">
      <w:pPr>
        <w:pStyle w:val="titoloprinc0"/>
        <w:rPr>
          <w:color w:val="002060"/>
        </w:rPr>
      </w:pPr>
      <w:r w:rsidRPr="008632AF">
        <w:rPr>
          <w:color w:val="002060"/>
        </w:rPr>
        <w:t>GIUDICE SPORTIVO</w:t>
      </w:r>
    </w:p>
    <w:p w14:paraId="629A71DC" w14:textId="77777777" w:rsidR="00571DFF" w:rsidRPr="008632AF" w:rsidRDefault="00571DFF" w:rsidP="00571DFF">
      <w:pPr>
        <w:pStyle w:val="diffida"/>
        <w:rPr>
          <w:color w:val="002060"/>
        </w:rPr>
      </w:pPr>
      <w:r w:rsidRPr="008632AF">
        <w:rPr>
          <w:color w:val="002060"/>
        </w:rPr>
        <w:t>Il Giudice Sportivo Avv. Agnese Lazzaretti, con l'assistenza del Segretario Angelo Castellana, nella seduta del 14/01/2026, ha adottato le decisioni che di seguito integralmente si riportano:</w:t>
      </w:r>
    </w:p>
    <w:p w14:paraId="5A0EEFEB" w14:textId="77777777" w:rsidR="00571DFF" w:rsidRPr="008632AF" w:rsidRDefault="00571DFF" w:rsidP="00571DFF">
      <w:pPr>
        <w:pStyle w:val="titolo10"/>
        <w:rPr>
          <w:color w:val="002060"/>
        </w:rPr>
      </w:pPr>
      <w:r w:rsidRPr="008632AF">
        <w:rPr>
          <w:color w:val="002060"/>
        </w:rPr>
        <w:t xml:space="preserve">GARE DEL 10/ 1/2026 </w:t>
      </w:r>
    </w:p>
    <w:p w14:paraId="0A16F2E6" w14:textId="77777777" w:rsidR="00571DFF" w:rsidRPr="008632AF" w:rsidRDefault="00571DFF" w:rsidP="00571DFF">
      <w:pPr>
        <w:pStyle w:val="titolo7a"/>
        <w:rPr>
          <w:color w:val="002060"/>
        </w:rPr>
      </w:pPr>
      <w:r w:rsidRPr="008632AF">
        <w:rPr>
          <w:color w:val="002060"/>
        </w:rPr>
        <w:t xml:space="preserve">PROVVEDIMENTI DISCIPLINARI </w:t>
      </w:r>
    </w:p>
    <w:p w14:paraId="2D7123F1"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687CABD7" w14:textId="77777777" w:rsidR="00571DFF" w:rsidRPr="008632AF" w:rsidRDefault="00571DFF" w:rsidP="00571DFF">
      <w:pPr>
        <w:pStyle w:val="titolo30"/>
        <w:rPr>
          <w:color w:val="002060"/>
        </w:rPr>
      </w:pPr>
      <w:r w:rsidRPr="008632AF">
        <w:rPr>
          <w:color w:val="002060"/>
        </w:rPr>
        <w:t xml:space="preserve">SOCIETA' </w:t>
      </w:r>
    </w:p>
    <w:p w14:paraId="11D94866" w14:textId="77777777" w:rsidR="00571DFF" w:rsidRPr="008632AF" w:rsidRDefault="00571DFF" w:rsidP="00571DFF">
      <w:pPr>
        <w:pStyle w:val="titolo20"/>
        <w:rPr>
          <w:color w:val="002060"/>
        </w:rPr>
      </w:pPr>
      <w:r w:rsidRPr="008632AF">
        <w:rPr>
          <w:color w:val="002060"/>
        </w:rPr>
        <w:t xml:space="preserve">AMMENDA </w:t>
      </w:r>
    </w:p>
    <w:p w14:paraId="57BB3D1B" w14:textId="77777777" w:rsidR="00571DFF" w:rsidRPr="008632AF" w:rsidRDefault="00571DFF" w:rsidP="00571DFF">
      <w:pPr>
        <w:pStyle w:val="diffida"/>
        <w:spacing w:before="80" w:beforeAutospacing="0" w:after="40" w:afterAutospacing="0"/>
        <w:jc w:val="left"/>
        <w:rPr>
          <w:color w:val="002060"/>
        </w:rPr>
      </w:pPr>
      <w:r w:rsidRPr="008632AF">
        <w:rPr>
          <w:color w:val="002060"/>
        </w:rPr>
        <w:t xml:space="preserve">Euro 50,00 ALMA JUVENTUS FANO </w:t>
      </w:r>
      <w:r w:rsidRPr="008632AF">
        <w:rPr>
          <w:color w:val="002060"/>
        </w:rPr>
        <w:br/>
        <w:t xml:space="preserve">Per non aver rispettato gli obblighi relativi alla compilazione della distinta. </w:t>
      </w:r>
    </w:p>
    <w:p w14:paraId="45241CA9" w14:textId="060A41D7" w:rsidR="00571DFF" w:rsidRPr="008632AF" w:rsidRDefault="00571DFF" w:rsidP="00571DFF">
      <w:pPr>
        <w:pStyle w:val="diffida"/>
        <w:spacing w:before="80" w:beforeAutospacing="0" w:after="40" w:afterAutospacing="0"/>
        <w:jc w:val="left"/>
        <w:rPr>
          <w:color w:val="002060"/>
        </w:rPr>
      </w:pPr>
      <w:r w:rsidRPr="008632AF">
        <w:rPr>
          <w:color w:val="002060"/>
        </w:rPr>
        <w:br/>
        <w:t xml:space="preserve">Euro 50,00 REAL FABRIANO </w:t>
      </w:r>
      <w:r w:rsidRPr="008632AF">
        <w:rPr>
          <w:color w:val="002060"/>
        </w:rPr>
        <w:br/>
        <w:t xml:space="preserve">Per comportamento offensivo del proprio pubblico verso i giocatori avversari. </w:t>
      </w:r>
    </w:p>
    <w:p w14:paraId="156C4FCC" w14:textId="77777777" w:rsidR="00571DFF" w:rsidRPr="008632AF" w:rsidRDefault="00571DFF" w:rsidP="00571DFF">
      <w:pPr>
        <w:pStyle w:val="titolo30"/>
        <w:rPr>
          <w:color w:val="002060"/>
        </w:rPr>
      </w:pPr>
      <w:r w:rsidRPr="008632AF">
        <w:rPr>
          <w:color w:val="002060"/>
        </w:rPr>
        <w:t xml:space="preserve">ALLENATORI </w:t>
      </w:r>
    </w:p>
    <w:p w14:paraId="773DF4C3" w14:textId="77777777" w:rsidR="00571DFF" w:rsidRPr="008632AF" w:rsidRDefault="00571DFF" w:rsidP="00571DFF">
      <w:pPr>
        <w:pStyle w:val="titolo20"/>
        <w:rPr>
          <w:color w:val="002060"/>
        </w:rPr>
      </w:pPr>
      <w:r w:rsidRPr="008632A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A46BE62" w14:textId="77777777" w:rsidTr="003212F1">
        <w:tc>
          <w:tcPr>
            <w:tcW w:w="2200" w:type="dxa"/>
            <w:tcMar>
              <w:top w:w="20" w:type="dxa"/>
              <w:left w:w="20" w:type="dxa"/>
              <w:bottom w:w="20" w:type="dxa"/>
              <w:right w:w="20" w:type="dxa"/>
            </w:tcMar>
            <w:vAlign w:val="center"/>
            <w:hideMark/>
          </w:tcPr>
          <w:p w14:paraId="1EE3CAC3" w14:textId="77777777" w:rsidR="00571DFF" w:rsidRPr="008632AF" w:rsidRDefault="00571DFF" w:rsidP="003212F1">
            <w:pPr>
              <w:pStyle w:val="movimento"/>
              <w:rPr>
                <w:color w:val="002060"/>
              </w:rPr>
            </w:pPr>
            <w:r w:rsidRPr="008632AF">
              <w:rPr>
                <w:color w:val="002060"/>
              </w:rPr>
              <w:t>LERRO DAVIDE</w:t>
            </w:r>
          </w:p>
        </w:tc>
        <w:tc>
          <w:tcPr>
            <w:tcW w:w="2200" w:type="dxa"/>
            <w:tcMar>
              <w:top w:w="20" w:type="dxa"/>
              <w:left w:w="20" w:type="dxa"/>
              <w:bottom w:w="20" w:type="dxa"/>
              <w:right w:w="20" w:type="dxa"/>
            </w:tcMar>
            <w:vAlign w:val="center"/>
            <w:hideMark/>
          </w:tcPr>
          <w:p w14:paraId="23E6604D" w14:textId="77777777" w:rsidR="00571DFF" w:rsidRPr="008632AF" w:rsidRDefault="00571DFF" w:rsidP="003212F1">
            <w:pPr>
              <w:pStyle w:val="movimento2"/>
              <w:rPr>
                <w:color w:val="002060"/>
              </w:rPr>
            </w:pPr>
            <w:r w:rsidRPr="008632AF">
              <w:rPr>
                <w:color w:val="002060"/>
              </w:rPr>
              <w:t xml:space="preserve">(OSIMO FIVE) </w:t>
            </w:r>
          </w:p>
        </w:tc>
        <w:tc>
          <w:tcPr>
            <w:tcW w:w="800" w:type="dxa"/>
            <w:tcMar>
              <w:top w:w="20" w:type="dxa"/>
              <w:left w:w="20" w:type="dxa"/>
              <w:bottom w:w="20" w:type="dxa"/>
              <w:right w:w="20" w:type="dxa"/>
            </w:tcMar>
            <w:vAlign w:val="center"/>
            <w:hideMark/>
          </w:tcPr>
          <w:p w14:paraId="58092C0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2EC1D3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72A3BD8" w14:textId="77777777" w:rsidR="00571DFF" w:rsidRPr="008632AF" w:rsidRDefault="00571DFF" w:rsidP="003212F1">
            <w:pPr>
              <w:pStyle w:val="movimento2"/>
              <w:rPr>
                <w:color w:val="002060"/>
              </w:rPr>
            </w:pPr>
            <w:r w:rsidRPr="008632AF">
              <w:rPr>
                <w:color w:val="002060"/>
              </w:rPr>
              <w:t> </w:t>
            </w:r>
          </w:p>
        </w:tc>
      </w:tr>
    </w:tbl>
    <w:p w14:paraId="6702AB89" w14:textId="77777777" w:rsidR="00571DFF" w:rsidRPr="008632AF" w:rsidRDefault="00571DFF" w:rsidP="00571DFF">
      <w:pPr>
        <w:pStyle w:val="titolo30"/>
        <w:rPr>
          <w:rFonts w:eastAsiaTheme="minorEastAsia"/>
          <w:color w:val="002060"/>
        </w:rPr>
      </w:pPr>
      <w:r w:rsidRPr="008632AF">
        <w:rPr>
          <w:color w:val="002060"/>
        </w:rPr>
        <w:t xml:space="preserve">CALCIATORI NON ESPULSI </w:t>
      </w:r>
    </w:p>
    <w:p w14:paraId="6C7BA339" w14:textId="77777777" w:rsidR="00571DFF" w:rsidRPr="008632AF" w:rsidRDefault="00571DFF" w:rsidP="00571DFF">
      <w:pPr>
        <w:pStyle w:val="titolo20"/>
        <w:rPr>
          <w:color w:val="002060"/>
        </w:rPr>
      </w:pPr>
      <w:r w:rsidRPr="008632A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CE01ED6" w14:textId="77777777" w:rsidTr="003212F1">
        <w:tc>
          <w:tcPr>
            <w:tcW w:w="2200" w:type="dxa"/>
            <w:tcMar>
              <w:top w:w="20" w:type="dxa"/>
              <w:left w:w="20" w:type="dxa"/>
              <w:bottom w:w="20" w:type="dxa"/>
              <w:right w:w="20" w:type="dxa"/>
            </w:tcMar>
            <w:vAlign w:val="center"/>
            <w:hideMark/>
          </w:tcPr>
          <w:p w14:paraId="5E31B698" w14:textId="77777777" w:rsidR="00571DFF" w:rsidRPr="008632AF" w:rsidRDefault="00571DFF" w:rsidP="003212F1">
            <w:pPr>
              <w:pStyle w:val="movimento"/>
              <w:rPr>
                <w:color w:val="002060"/>
              </w:rPr>
            </w:pPr>
            <w:r w:rsidRPr="008632AF">
              <w:rPr>
                <w:color w:val="002060"/>
              </w:rPr>
              <w:t>FLORA MATTEO</w:t>
            </w:r>
          </w:p>
        </w:tc>
        <w:tc>
          <w:tcPr>
            <w:tcW w:w="2200" w:type="dxa"/>
            <w:tcMar>
              <w:top w:w="20" w:type="dxa"/>
              <w:left w:w="20" w:type="dxa"/>
              <w:bottom w:w="20" w:type="dxa"/>
              <w:right w:w="20" w:type="dxa"/>
            </w:tcMar>
            <w:vAlign w:val="center"/>
            <w:hideMark/>
          </w:tcPr>
          <w:p w14:paraId="3436CCD8" w14:textId="77777777" w:rsidR="00571DFF" w:rsidRPr="008632AF" w:rsidRDefault="00571DFF" w:rsidP="003212F1">
            <w:pPr>
              <w:pStyle w:val="movimento2"/>
              <w:rPr>
                <w:color w:val="002060"/>
              </w:rPr>
            </w:pPr>
            <w:r w:rsidRPr="008632AF">
              <w:rPr>
                <w:color w:val="002060"/>
              </w:rPr>
              <w:t xml:space="preserve">(FIGHT BULLS CORRIDONIA) </w:t>
            </w:r>
          </w:p>
        </w:tc>
        <w:tc>
          <w:tcPr>
            <w:tcW w:w="800" w:type="dxa"/>
            <w:tcMar>
              <w:top w:w="20" w:type="dxa"/>
              <w:left w:w="20" w:type="dxa"/>
              <w:bottom w:w="20" w:type="dxa"/>
              <w:right w:w="20" w:type="dxa"/>
            </w:tcMar>
            <w:vAlign w:val="center"/>
            <w:hideMark/>
          </w:tcPr>
          <w:p w14:paraId="355D5C53"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9ABBE8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CB95434" w14:textId="77777777" w:rsidR="00571DFF" w:rsidRPr="008632AF" w:rsidRDefault="00571DFF" w:rsidP="003212F1">
            <w:pPr>
              <w:pStyle w:val="movimento2"/>
              <w:rPr>
                <w:color w:val="002060"/>
              </w:rPr>
            </w:pPr>
            <w:r w:rsidRPr="008632AF">
              <w:rPr>
                <w:color w:val="002060"/>
              </w:rPr>
              <w:t> </w:t>
            </w:r>
          </w:p>
        </w:tc>
      </w:tr>
    </w:tbl>
    <w:p w14:paraId="1D0BF0AE" w14:textId="77777777" w:rsidR="00571DFF" w:rsidRPr="008632AF" w:rsidRDefault="00571DFF" w:rsidP="00571DFF">
      <w:pPr>
        <w:pStyle w:val="titolo20"/>
        <w:rPr>
          <w:rFonts w:eastAsiaTheme="minorEastAsia"/>
          <w:color w:val="002060"/>
        </w:rPr>
      </w:pPr>
      <w:r w:rsidRPr="008632A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41500FE5" w14:textId="77777777" w:rsidTr="003212F1">
        <w:tc>
          <w:tcPr>
            <w:tcW w:w="2200" w:type="dxa"/>
            <w:tcMar>
              <w:top w:w="20" w:type="dxa"/>
              <w:left w:w="20" w:type="dxa"/>
              <w:bottom w:w="20" w:type="dxa"/>
              <w:right w:w="20" w:type="dxa"/>
            </w:tcMar>
            <w:vAlign w:val="center"/>
            <w:hideMark/>
          </w:tcPr>
          <w:p w14:paraId="6E1CFD21" w14:textId="77777777" w:rsidR="00571DFF" w:rsidRPr="008632AF" w:rsidRDefault="00571DFF" w:rsidP="003212F1">
            <w:pPr>
              <w:pStyle w:val="movimento"/>
              <w:rPr>
                <w:color w:val="002060"/>
              </w:rPr>
            </w:pPr>
            <w:r w:rsidRPr="008632AF">
              <w:rPr>
                <w:color w:val="002060"/>
              </w:rPr>
              <w:t>ULISSE CRISTIAN</w:t>
            </w:r>
          </w:p>
        </w:tc>
        <w:tc>
          <w:tcPr>
            <w:tcW w:w="2200" w:type="dxa"/>
            <w:tcMar>
              <w:top w:w="20" w:type="dxa"/>
              <w:left w:w="20" w:type="dxa"/>
              <w:bottom w:w="20" w:type="dxa"/>
              <w:right w:w="20" w:type="dxa"/>
            </w:tcMar>
            <w:vAlign w:val="center"/>
            <w:hideMark/>
          </w:tcPr>
          <w:p w14:paraId="6927C47C" w14:textId="77777777" w:rsidR="00571DFF" w:rsidRPr="008632AF" w:rsidRDefault="00571DFF" w:rsidP="003212F1">
            <w:pPr>
              <w:pStyle w:val="movimento2"/>
              <w:rPr>
                <w:color w:val="002060"/>
              </w:rPr>
            </w:pPr>
            <w:r w:rsidRPr="008632AF">
              <w:rPr>
                <w:color w:val="002060"/>
              </w:rPr>
              <w:t xml:space="preserve">(DINAMIS 1990) </w:t>
            </w:r>
          </w:p>
        </w:tc>
        <w:tc>
          <w:tcPr>
            <w:tcW w:w="800" w:type="dxa"/>
            <w:tcMar>
              <w:top w:w="20" w:type="dxa"/>
              <w:left w:w="20" w:type="dxa"/>
              <w:bottom w:w="20" w:type="dxa"/>
              <w:right w:w="20" w:type="dxa"/>
            </w:tcMar>
            <w:vAlign w:val="center"/>
            <w:hideMark/>
          </w:tcPr>
          <w:p w14:paraId="35A9BFA9"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C2A7E7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542DE1F" w14:textId="77777777" w:rsidR="00571DFF" w:rsidRPr="008632AF" w:rsidRDefault="00571DFF" w:rsidP="003212F1">
            <w:pPr>
              <w:pStyle w:val="movimento2"/>
              <w:rPr>
                <w:color w:val="002060"/>
              </w:rPr>
            </w:pPr>
            <w:r w:rsidRPr="008632AF">
              <w:rPr>
                <w:color w:val="002060"/>
              </w:rPr>
              <w:t> </w:t>
            </w:r>
          </w:p>
        </w:tc>
      </w:tr>
    </w:tbl>
    <w:p w14:paraId="377EACB8" w14:textId="77777777" w:rsidR="00571DFF" w:rsidRPr="008632AF" w:rsidRDefault="00571DFF" w:rsidP="00571DFF">
      <w:pPr>
        <w:pStyle w:val="titolo20"/>
        <w:rPr>
          <w:rFonts w:eastAsiaTheme="minorEastAsia"/>
          <w:color w:val="002060"/>
        </w:rPr>
      </w:pPr>
      <w:r w:rsidRPr="008632A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2DA4F53F" w14:textId="77777777" w:rsidTr="003212F1">
        <w:tc>
          <w:tcPr>
            <w:tcW w:w="2200" w:type="dxa"/>
            <w:tcMar>
              <w:top w:w="20" w:type="dxa"/>
              <w:left w:w="20" w:type="dxa"/>
              <w:bottom w:w="20" w:type="dxa"/>
              <w:right w:w="20" w:type="dxa"/>
            </w:tcMar>
            <w:vAlign w:val="center"/>
            <w:hideMark/>
          </w:tcPr>
          <w:p w14:paraId="11B4D13C" w14:textId="77777777" w:rsidR="00571DFF" w:rsidRPr="008632AF" w:rsidRDefault="00571DFF" w:rsidP="003212F1">
            <w:pPr>
              <w:pStyle w:val="movimento"/>
              <w:rPr>
                <w:color w:val="002060"/>
              </w:rPr>
            </w:pPr>
            <w:r w:rsidRPr="008632AF">
              <w:rPr>
                <w:color w:val="002060"/>
              </w:rPr>
              <w:t>REGOLI IACOPO</w:t>
            </w:r>
          </w:p>
        </w:tc>
        <w:tc>
          <w:tcPr>
            <w:tcW w:w="2200" w:type="dxa"/>
            <w:tcMar>
              <w:top w:w="20" w:type="dxa"/>
              <w:left w:w="20" w:type="dxa"/>
              <w:bottom w:w="20" w:type="dxa"/>
              <w:right w:w="20" w:type="dxa"/>
            </w:tcMar>
            <w:vAlign w:val="center"/>
            <w:hideMark/>
          </w:tcPr>
          <w:p w14:paraId="60CB9BB9" w14:textId="77777777" w:rsidR="00571DFF" w:rsidRPr="008632AF" w:rsidRDefault="00571DFF" w:rsidP="003212F1">
            <w:pPr>
              <w:pStyle w:val="movimento2"/>
              <w:rPr>
                <w:color w:val="002060"/>
              </w:rPr>
            </w:pPr>
            <w:r w:rsidRPr="008632AF">
              <w:rPr>
                <w:color w:val="002060"/>
              </w:rPr>
              <w:t xml:space="preserve">(PIETRALACROCE 73) </w:t>
            </w:r>
          </w:p>
        </w:tc>
        <w:tc>
          <w:tcPr>
            <w:tcW w:w="800" w:type="dxa"/>
            <w:tcMar>
              <w:top w:w="20" w:type="dxa"/>
              <w:left w:w="20" w:type="dxa"/>
              <w:bottom w:w="20" w:type="dxa"/>
              <w:right w:w="20" w:type="dxa"/>
            </w:tcMar>
            <w:vAlign w:val="center"/>
            <w:hideMark/>
          </w:tcPr>
          <w:p w14:paraId="7E21F97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86D6F8D" w14:textId="77777777" w:rsidR="00571DFF" w:rsidRPr="008632AF" w:rsidRDefault="00571DFF" w:rsidP="003212F1">
            <w:pPr>
              <w:pStyle w:val="movimento"/>
              <w:rPr>
                <w:color w:val="002060"/>
              </w:rPr>
            </w:pPr>
            <w:r w:rsidRPr="008632AF">
              <w:rPr>
                <w:color w:val="002060"/>
              </w:rPr>
              <w:t>COACCI THOMAS</w:t>
            </w:r>
          </w:p>
        </w:tc>
        <w:tc>
          <w:tcPr>
            <w:tcW w:w="2200" w:type="dxa"/>
            <w:tcMar>
              <w:top w:w="20" w:type="dxa"/>
              <w:left w:w="20" w:type="dxa"/>
              <w:bottom w:w="20" w:type="dxa"/>
              <w:right w:w="20" w:type="dxa"/>
            </w:tcMar>
            <w:vAlign w:val="center"/>
            <w:hideMark/>
          </w:tcPr>
          <w:p w14:paraId="195D5C27" w14:textId="77777777" w:rsidR="00571DFF" w:rsidRPr="008632AF" w:rsidRDefault="00571DFF" w:rsidP="003212F1">
            <w:pPr>
              <w:pStyle w:val="movimento2"/>
              <w:rPr>
                <w:color w:val="002060"/>
              </w:rPr>
            </w:pPr>
            <w:r w:rsidRPr="008632AF">
              <w:rPr>
                <w:color w:val="002060"/>
              </w:rPr>
              <w:t xml:space="preserve">(VERBENA C5 ANCONA) </w:t>
            </w:r>
          </w:p>
        </w:tc>
      </w:tr>
    </w:tbl>
    <w:p w14:paraId="2C614AC1" w14:textId="77777777" w:rsidR="00571DFF" w:rsidRPr="008632AF" w:rsidRDefault="00571DFF" w:rsidP="00571DFF">
      <w:pPr>
        <w:pStyle w:val="titolo20"/>
        <w:rPr>
          <w:rFonts w:eastAsiaTheme="minorEastAsia"/>
          <w:color w:val="002060"/>
        </w:rPr>
      </w:pPr>
      <w:r w:rsidRPr="008632A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E6ECB7A" w14:textId="77777777" w:rsidTr="003212F1">
        <w:tc>
          <w:tcPr>
            <w:tcW w:w="2200" w:type="dxa"/>
            <w:tcMar>
              <w:top w:w="20" w:type="dxa"/>
              <w:left w:w="20" w:type="dxa"/>
              <w:bottom w:w="20" w:type="dxa"/>
              <w:right w:w="20" w:type="dxa"/>
            </w:tcMar>
            <w:vAlign w:val="center"/>
            <w:hideMark/>
          </w:tcPr>
          <w:p w14:paraId="2B7D91ED" w14:textId="77777777" w:rsidR="00571DFF" w:rsidRPr="008632AF" w:rsidRDefault="00571DFF" w:rsidP="003212F1">
            <w:pPr>
              <w:pStyle w:val="movimento"/>
              <w:rPr>
                <w:color w:val="002060"/>
              </w:rPr>
            </w:pPr>
            <w:r w:rsidRPr="008632AF">
              <w:rPr>
                <w:color w:val="002060"/>
              </w:rPr>
              <w:t>GIANNONI CRISTIAN</w:t>
            </w:r>
          </w:p>
        </w:tc>
        <w:tc>
          <w:tcPr>
            <w:tcW w:w="2200" w:type="dxa"/>
            <w:tcMar>
              <w:top w:w="20" w:type="dxa"/>
              <w:left w:w="20" w:type="dxa"/>
              <w:bottom w:w="20" w:type="dxa"/>
              <w:right w:w="20" w:type="dxa"/>
            </w:tcMar>
            <w:vAlign w:val="center"/>
            <w:hideMark/>
          </w:tcPr>
          <w:p w14:paraId="0B53F356" w14:textId="77777777" w:rsidR="00571DFF" w:rsidRPr="008632AF" w:rsidRDefault="00571DFF" w:rsidP="003212F1">
            <w:pPr>
              <w:pStyle w:val="movimento2"/>
              <w:rPr>
                <w:color w:val="002060"/>
              </w:rPr>
            </w:pPr>
            <w:r w:rsidRPr="008632AF">
              <w:rPr>
                <w:color w:val="002060"/>
              </w:rPr>
              <w:t xml:space="preserve">(OSIMO FIVE) </w:t>
            </w:r>
          </w:p>
        </w:tc>
        <w:tc>
          <w:tcPr>
            <w:tcW w:w="800" w:type="dxa"/>
            <w:tcMar>
              <w:top w:w="20" w:type="dxa"/>
              <w:left w:w="20" w:type="dxa"/>
              <w:bottom w:w="20" w:type="dxa"/>
              <w:right w:w="20" w:type="dxa"/>
            </w:tcMar>
            <w:vAlign w:val="center"/>
            <w:hideMark/>
          </w:tcPr>
          <w:p w14:paraId="2EAAF399"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F5007C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C46426A" w14:textId="77777777" w:rsidR="00571DFF" w:rsidRPr="008632AF" w:rsidRDefault="00571DFF" w:rsidP="003212F1">
            <w:pPr>
              <w:pStyle w:val="movimento2"/>
              <w:rPr>
                <w:color w:val="002060"/>
              </w:rPr>
            </w:pPr>
            <w:r w:rsidRPr="008632AF">
              <w:rPr>
                <w:color w:val="002060"/>
              </w:rPr>
              <w:t> </w:t>
            </w:r>
          </w:p>
        </w:tc>
      </w:tr>
    </w:tbl>
    <w:p w14:paraId="5B80E19C" w14:textId="77777777" w:rsidR="00571DFF" w:rsidRPr="008632AF" w:rsidRDefault="00571DFF" w:rsidP="00571DFF">
      <w:pPr>
        <w:pStyle w:val="titolo20"/>
        <w:rPr>
          <w:rFonts w:eastAsiaTheme="minorEastAsia"/>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E702661" w14:textId="77777777" w:rsidTr="003212F1">
        <w:tc>
          <w:tcPr>
            <w:tcW w:w="2200" w:type="dxa"/>
            <w:tcMar>
              <w:top w:w="20" w:type="dxa"/>
              <w:left w:w="20" w:type="dxa"/>
              <w:bottom w:w="20" w:type="dxa"/>
              <w:right w:w="20" w:type="dxa"/>
            </w:tcMar>
            <w:vAlign w:val="center"/>
            <w:hideMark/>
          </w:tcPr>
          <w:p w14:paraId="7A5BF2CA" w14:textId="77777777" w:rsidR="00571DFF" w:rsidRPr="008632AF" w:rsidRDefault="00571DFF" w:rsidP="003212F1">
            <w:pPr>
              <w:pStyle w:val="movimento"/>
              <w:rPr>
                <w:color w:val="002060"/>
              </w:rPr>
            </w:pPr>
            <w:r w:rsidRPr="008632AF">
              <w:rPr>
                <w:color w:val="002060"/>
              </w:rPr>
              <w:t>D ERRICO FRANCESCO</w:t>
            </w:r>
          </w:p>
        </w:tc>
        <w:tc>
          <w:tcPr>
            <w:tcW w:w="2200" w:type="dxa"/>
            <w:tcMar>
              <w:top w:w="20" w:type="dxa"/>
              <w:left w:w="20" w:type="dxa"/>
              <w:bottom w:w="20" w:type="dxa"/>
              <w:right w:w="20" w:type="dxa"/>
            </w:tcMar>
            <w:vAlign w:val="center"/>
            <w:hideMark/>
          </w:tcPr>
          <w:p w14:paraId="347E1669" w14:textId="77777777" w:rsidR="00571DFF" w:rsidRPr="008632AF" w:rsidRDefault="00571DFF" w:rsidP="003212F1">
            <w:pPr>
              <w:pStyle w:val="movimento2"/>
              <w:rPr>
                <w:color w:val="002060"/>
              </w:rPr>
            </w:pPr>
            <w:r w:rsidRPr="008632AF">
              <w:rPr>
                <w:color w:val="002060"/>
              </w:rPr>
              <w:t xml:space="preserve">(ALMA JUVENTUS FANO) </w:t>
            </w:r>
          </w:p>
        </w:tc>
        <w:tc>
          <w:tcPr>
            <w:tcW w:w="800" w:type="dxa"/>
            <w:tcMar>
              <w:top w:w="20" w:type="dxa"/>
              <w:left w:w="20" w:type="dxa"/>
              <w:bottom w:w="20" w:type="dxa"/>
              <w:right w:w="20" w:type="dxa"/>
            </w:tcMar>
            <w:vAlign w:val="center"/>
            <w:hideMark/>
          </w:tcPr>
          <w:p w14:paraId="642E8AB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88B8C41" w14:textId="77777777" w:rsidR="00571DFF" w:rsidRPr="008632AF" w:rsidRDefault="00571DFF" w:rsidP="003212F1">
            <w:pPr>
              <w:pStyle w:val="movimento"/>
              <w:rPr>
                <w:color w:val="002060"/>
              </w:rPr>
            </w:pPr>
            <w:r w:rsidRPr="008632AF">
              <w:rPr>
                <w:color w:val="002060"/>
              </w:rPr>
              <w:t>SGARZINI GIIOVANNI</w:t>
            </w:r>
          </w:p>
        </w:tc>
        <w:tc>
          <w:tcPr>
            <w:tcW w:w="2200" w:type="dxa"/>
            <w:tcMar>
              <w:top w:w="20" w:type="dxa"/>
              <w:left w:w="20" w:type="dxa"/>
              <w:bottom w:w="20" w:type="dxa"/>
              <w:right w:w="20" w:type="dxa"/>
            </w:tcMar>
            <w:vAlign w:val="center"/>
            <w:hideMark/>
          </w:tcPr>
          <w:p w14:paraId="4C907F4A" w14:textId="77777777" w:rsidR="00571DFF" w:rsidRPr="008632AF" w:rsidRDefault="00571DFF" w:rsidP="003212F1">
            <w:pPr>
              <w:pStyle w:val="movimento2"/>
              <w:rPr>
                <w:color w:val="002060"/>
              </w:rPr>
            </w:pPr>
            <w:r w:rsidRPr="008632AF">
              <w:rPr>
                <w:color w:val="002060"/>
              </w:rPr>
              <w:t xml:space="preserve">(ALMA JUVENTUS FANO) </w:t>
            </w:r>
          </w:p>
        </w:tc>
      </w:tr>
      <w:tr w:rsidR="00571DFF" w:rsidRPr="008632AF" w14:paraId="57172BD8" w14:textId="77777777" w:rsidTr="003212F1">
        <w:tc>
          <w:tcPr>
            <w:tcW w:w="2200" w:type="dxa"/>
            <w:tcMar>
              <w:top w:w="20" w:type="dxa"/>
              <w:left w:w="20" w:type="dxa"/>
              <w:bottom w:w="20" w:type="dxa"/>
              <w:right w:w="20" w:type="dxa"/>
            </w:tcMar>
            <w:vAlign w:val="center"/>
            <w:hideMark/>
          </w:tcPr>
          <w:p w14:paraId="0F7D31AE" w14:textId="77777777" w:rsidR="00571DFF" w:rsidRPr="008632AF" w:rsidRDefault="00571DFF" w:rsidP="003212F1">
            <w:pPr>
              <w:pStyle w:val="movimento"/>
              <w:rPr>
                <w:color w:val="002060"/>
              </w:rPr>
            </w:pPr>
            <w:r w:rsidRPr="008632AF">
              <w:rPr>
                <w:color w:val="002060"/>
              </w:rPr>
              <w:t>SARDELLA FILIPPO</w:t>
            </w:r>
          </w:p>
        </w:tc>
        <w:tc>
          <w:tcPr>
            <w:tcW w:w="2200" w:type="dxa"/>
            <w:tcMar>
              <w:top w:w="20" w:type="dxa"/>
              <w:left w:w="20" w:type="dxa"/>
              <w:bottom w:w="20" w:type="dxa"/>
              <w:right w:w="20" w:type="dxa"/>
            </w:tcMar>
            <w:vAlign w:val="center"/>
            <w:hideMark/>
          </w:tcPr>
          <w:p w14:paraId="50E79CE7" w14:textId="77777777" w:rsidR="00571DFF" w:rsidRPr="008632AF" w:rsidRDefault="00571DFF" w:rsidP="003212F1">
            <w:pPr>
              <w:pStyle w:val="movimento2"/>
              <w:rPr>
                <w:color w:val="002060"/>
              </w:rPr>
            </w:pPr>
            <w:r w:rsidRPr="008632AF">
              <w:rPr>
                <w:color w:val="002060"/>
              </w:rPr>
              <w:t xml:space="preserve">(CSI GAUDIO </w:t>
            </w:r>
            <w:proofErr w:type="spellStart"/>
            <w:proofErr w:type="gramStart"/>
            <w:r w:rsidRPr="008632AF">
              <w:rPr>
                <w:color w:val="002060"/>
              </w:rPr>
              <w:t>sq.B</w:t>
            </w:r>
            <w:proofErr w:type="spellEnd"/>
            <w:proofErr w:type="gramEnd"/>
            <w:r w:rsidRPr="008632AF">
              <w:rPr>
                <w:color w:val="002060"/>
              </w:rPr>
              <w:t xml:space="preserve">) </w:t>
            </w:r>
          </w:p>
        </w:tc>
        <w:tc>
          <w:tcPr>
            <w:tcW w:w="800" w:type="dxa"/>
            <w:tcMar>
              <w:top w:w="20" w:type="dxa"/>
              <w:left w:w="20" w:type="dxa"/>
              <w:bottom w:w="20" w:type="dxa"/>
              <w:right w:w="20" w:type="dxa"/>
            </w:tcMar>
            <w:vAlign w:val="center"/>
            <w:hideMark/>
          </w:tcPr>
          <w:p w14:paraId="607B28B3"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FD5529C" w14:textId="77777777" w:rsidR="00571DFF" w:rsidRPr="008632AF" w:rsidRDefault="00571DFF" w:rsidP="003212F1">
            <w:pPr>
              <w:pStyle w:val="movimento"/>
              <w:rPr>
                <w:color w:val="002060"/>
              </w:rPr>
            </w:pPr>
            <w:r w:rsidRPr="008632AF">
              <w:rPr>
                <w:color w:val="002060"/>
              </w:rPr>
              <w:t>MARTINO MATTIA</w:t>
            </w:r>
          </w:p>
        </w:tc>
        <w:tc>
          <w:tcPr>
            <w:tcW w:w="2200" w:type="dxa"/>
            <w:tcMar>
              <w:top w:w="20" w:type="dxa"/>
              <w:left w:w="20" w:type="dxa"/>
              <w:bottom w:w="20" w:type="dxa"/>
              <w:right w:w="20" w:type="dxa"/>
            </w:tcMar>
            <w:vAlign w:val="center"/>
            <w:hideMark/>
          </w:tcPr>
          <w:p w14:paraId="65CF26FA" w14:textId="77777777" w:rsidR="00571DFF" w:rsidRPr="008632AF" w:rsidRDefault="00571DFF" w:rsidP="003212F1">
            <w:pPr>
              <w:pStyle w:val="movimento2"/>
              <w:rPr>
                <w:color w:val="002060"/>
              </w:rPr>
            </w:pPr>
            <w:r w:rsidRPr="008632AF">
              <w:rPr>
                <w:color w:val="002060"/>
              </w:rPr>
              <w:t xml:space="preserve">(OSIMO FIVE) </w:t>
            </w:r>
          </w:p>
        </w:tc>
      </w:tr>
      <w:tr w:rsidR="00571DFF" w:rsidRPr="008632AF" w14:paraId="2E0F71EF" w14:textId="77777777" w:rsidTr="003212F1">
        <w:tc>
          <w:tcPr>
            <w:tcW w:w="2200" w:type="dxa"/>
            <w:tcMar>
              <w:top w:w="20" w:type="dxa"/>
              <w:left w:w="20" w:type="dxa"/>
              <w:bottom w:w="20" w:type="dxa"/>
              <w:right w:w="20" w:type="dxa"/>
            </w:tcMar>
            <w:vAlign w:val="center"/>
            <w:hideMark/>
          </w:tcPr>
          <w:p w14:paraId="2EF9F44E" w14:textId="77777777" w:rsidR="00571DFF" w:rsidRPr="008632AF" w:rsidRDefault="00571DFF" w:rsidP="003212F1">
            <w:pPr>
              <w:pStyle w:val="movimento"/>
              <w:rPr>
                <w:color w:val="002060"/>
              </w:rPr>
            </w:pPr>
            <w:r w:rsidRPr="008632AF">
              <w:rPr>
                <w:color w:val="002060"/>
              </w:rPr>
              <w:t>MONDAINI FILIPPO</w:t>
            </w:r>
          </w:p>
        </w:tc>
        <w:tc>
          <w:tcPr>
            <w:tcW w:w="2200" w:type="dxa"/>
            <w:tcMar>
              <w:top w:w="20" w:type="dxa"/>
              <w:left w:w="20" w:type="dxa"/>
              <w:bottom w:w="20" w:type="dxa"/>
              <w:right w:w="20" w:type="dxa"/>
            </w:tcMar>
            <w:vAlign w:val="center"/>
            <w:hideMark/>
          </w:tcPr>
          <w:p w14:paraId="461E3152" w14:textId="77777777" w:rsidR="00571DFF" w:rsidRPr="008632AF" w:rsidRDefault="00571DFF" w:rsidP="003212F1">
            <w:pPr>
              <w:pStyle w:val="movimento2"/>
              <w:rPr>
                <w:color w:val="002060"/>
              </w:rPr>
            </w:pPr>
            <w:r w:rsidRPr="008632AF">
              <w:rPr>
                <w:color w:val="002060"/>
              </w:rPr>
              <w:t xml:space="preserve">(PIETRALACROCE 73) </w:t>
            </w:r>
          </w:p>
        </w:tc>
        <w:tc>
          <w:tcPr>
            <w:tcW w:w="800" w:type="dxa"/>
            <w:tcMar>
              <w:top w:w="20" w:type="dxa"/>
              <w:left w:w="20" w:type="dxa"/>
              <w:bottom w:w="20" w:type="dxa"/>
              <w:right w:w="20" w:type="dxa"/>
            </w:tcMar>
            <w:vAlign w:val="center"/>
            <w:hideMark/>
          </w:tcPr>
          <w:p w14:paraId="0F57009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7BE669E" w14:textId="77777777" w:rsidR="00571DFF" w:rsidRPr="008632AF" w:rsidRDefault="00571DFF" w:rsidP="003212F1">
            <w:pPr>
              <w:pStyle w:val="movimento"/>
              <w:rPr>
                <w:color w:val="002060"/>
              </w:rPr>
            </w:pPr>
            <w:r w:rsidRPr="008632AF">
              <w:rPr>
                <w:color w:val="002060"/>
              </w:rPr>
              <w:t>QUACQUARINI ANDREA</w:t>
            </w:r>
          </w:p>
        </w:tc>
        <w:tc>
          <w:tcPr>
            <w:tcW w:w="2200" w:type="dxa"/>
            <w:tcMar>
              <w:top w:w="20" w:type="dxa"/>
              <w:left w:w="20" w:type="dxa"/>
              <w:bottom w:w="20" w:type="dxa"/>
              <w:right w:w="20" w:type="dxa"/>
            </w:tcMar>
            <w:vAlign w:val="center"/>
            <w:hideMark/>
          </w:tcPr>
          <w:p w14:paraId="7E7372FE" w14:textId="77777777" w:rsidR="00571DFF" w:rsidRPr="008632AF" w:rsidRDefault="00571DFF" w:rsidP="003212F1">
            <w:pPr>
              <w:pStyle w:val="movimento2"/>
              <w:rPr>
                <w:color w:val="002060"/>
              </w:rPr>
            </w:pPr>
            <w:r w:rsidRPr="008632AF">
              <w:rPr>
                <w:color w:val="002060"/>
              </w:rPr>
              <w:t xml:space="preserve">(PIETRALACROCE 73) </w:t>
            </w:r>
          </w:p>
        </w:tc>
      </w:tr>
      <w:tr w:rsidR="00571DFF" w:rsidRPr="008632AF" w14:paraId="11698F34" w14:textId="77777777" w:rsidTr="003212F1">
        <w:tc>
          <w:tcPr>
            <w:tcW w:w="2200" w:type="dxa"/>
            <w:tcMar>
              <w:top w:w="20" w:type="dxa"/>
              <w:left w:w="20" w:type="dxa"/>
              <w:bottom w:w="20" w:type="dxa"/>
              <w:right w:w="20" w:type="dxa"/>
            </w:tcMar>
            <w:vAlign w:val="center"/>
            <w:hideMark/>
          </w:tcPr>
          <w:p w14:paraId="2192BAD0" w14:textId="77777777" w:rsidR="00571DFF" w:rsidRPr="008632AF" w:rsidRDefault="00571DFF" w:rsidP="003212F1">
            <w:pPr>
              <w:pStyle w:val="movimento"/>
              <w:rPr>
                <w:color w:val="002060"/>
              </w:rPr>
            </w:pPr>
            <w:r w:rsidRPr="008632AF">
              <w:rPr>
                <w:color w:val="002060"/>
              </w:rPr>
              <w:t>CARMENATI ALESSANDRO</w:t>
            </w:r>
          </w:p>
        </w:tc>
        <w:tc>
          <w:tcPr>
            <w:tcW w:w="2200" w:type="dxa"/>
            <w:tcMar>
              <w:top w:w="20" w:type="dxa"/>
              <w:left w:w="20" w:type="dxa"/>
              <w:bottom w:w="20" w:type="dxa"/>
              <w:right w:w="20" w:type="dxa"/>
            </w:tcMar>
            <w:vAlign w:val="center"/>
            <w:hideMark/>
          </w:tcPr>
          <w:p w14:paraId="15158100" w14:textId="77777777" w:rsidR="00571DFF" w:rsidRPr="008632AF" w:rsidRDefault="00571DFF" w:rsidP="003212F1">
            <w:pPr>
              <w:pStyle w:val="movimento2"/>
              <w:rPr>
                <w:color w:val="002060"/>
              </w:rPr>
            </w:pPr>
            <w:r w:rsidRPr="008632AF">
              <w:rPr>
                <w:color w:val="002060"/>
              </w:rPr>
              <w:t xml:space="preserve">(REAL FABRIANO) </w:t>
            </w:r>
          </w:p>
        </w:tc>
        <w:tc>
          <w:tcPr>
            <w:tcW w:w="800" w:type="dxa"/>
            <w:tcMar>
              <w:top w:w="20" w:type="dxa"/>
              <w:left w:w="20" w:type="dxa"/>
              <w:bottom w:w="20" w:type="dxa"/>
              <w:right w:w="20" w:type="dxa"/>
            </w:tcMar>
            <w:vAlign w:val="center"/>
            <w:hideMark/>
          </w:tcPr>
          <w:p w14:paraId="7502A2C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12ACA71" w14:textId="77777777" w:rsidR="00571DFF" w:rsidRPr="008632AF" w:rsidRDefault="00571DFF" w:rsidP="003212F1">
            <w:pPr>
              <w:pStyle w:val="movimento"/>
              <w:rPr>
                <w:color w:val="002060"/>
              </w:rPr>
            </w:pPr>
            <w:r w:rsidRPr="008632AF">
              <w:rPr>
                <w:color w:val="002060"/>
              </w:rPr>
              <w:t>DE ANGELIS EDOARDO</w:t>
            </w:r>
          </w:p>
        </w:tc>
        <w:tc>
          <w:tcPr>
            <w:tcW w:w="2200" w:type="dxa"/>
            <w:tcMar>
              <w:top w:w="20" w:type="dxa"/>
              <w:left w:w="20" w:type="dxa"/>
              <w:bottom w:w="20" w:type="dxa"/>
              <w:right w:w="20" w:type="dxa"/>
            </w:tcMar>
            <w:vAlign w:val="center"/>
            <w:hideMark/>
          </w:tcPr>
          <w:p w14:paraId="61A4FC22" w14:textId="77777777" w:rsidR="00571DFF" w:rsidRPr="008632AF" w:rsidRDefault="00571DFF" w:rsidP="003212F1">
            <w:pPr>
              <w:pStyle w:val="movimento2"/>
              <w:rPr>
                <w:color w:val="002060"/>
              </w:rPr>
            </w:pPr>
            <w:r w:rsidRPr="008632AF">
              <w:rPr>
                <w:color w:val="002060"/>
              </w:rPr>
              <w:t xml:space="preserve">(TRE TORRI A.S.D.) </w:t>
            </w:r>
          </w:p>
        </w:tc>
      </w:tr>
    </w:tbl>
    <w:p w14:paraId="19A77D95" w14:textId="77777777" w:rsidR="00571DFF" w:rsidRPr="008632AF" w:rsidRDefault="00571DFF" w:rsidP="00571DFF">
      <w:pPr>
        <w:pStyle w:val="titolo20"/>
        <w:rPr>
          <w:rFonts w:eastAsiaTheme="minorEastAsia"/>
          <w:color w:val="002060"/>
        </w:rPr>
      </w:pPr>
      <w:r w:rsidRPr="008632A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6555D39A" w14:textId="77777777" w:rsidTr="003212F1">
        <w:tc>
          <w:tcPr>
            <w:tcW w:w="2200" w:type="dxa"/>
            <w:tcMar>
              <w:top w:w="20" w:type="dxa"/>
              <w:left w:w="20" w:type="dxa"/>
              <w:bottom w:w="20" w:type="dxa"/>
              <w:right w:w="20" w:type="dxa"/>
            </w:tcMar>
            <w:vAlign w:val="center"/>
            <w:hideMark/>
          </w:tcPr>
          <w:p w14:paraId="49897FBD" w14:textId="77777777" w:rsidR="00571DFF" w:rsidRPr="008632AF" w:rsidRDefault="00571DFF" w:rsidP="003212F1">
            <w:pPr>
              <w:pStyle w:val="movimento"/>
              <w:rPr>
                <w:color w:val="002060"/>
              </w:rPr>
            </w:pPr>
            <w:r w:rsidRPr="008632AF">
              <w:rPr>
                <w:color w:val="002060"/>
              </w:rPr>
              <w:t>SAGRIPANTI LORENZO</w:t>
            </w:r>
          </w:p>
        </w:tc>
        <w:tc>
          <w:tcPr>
            <w:tcW w:w="2200" w:type="dxa"/>
            <w:tcMar>
              <w:top w:w="20" w:type="dxa"/>
              <w:left w:w="20" w:type="dxa"/>
              <w:bottom w:w="20" w:type="dxa"/>
              <w:right w:w="20" w:type="dxa"/>
            </w:tcMar>
            <w:vAlign w:val="center"/>
            <w:hideMark/>
          </w:tcPr>
          <w:p w14:paraId="3AF661DB" w14:textId="77777777" w:rsidR="00571DFF" w:rsidRPr="008632AF" w:rsidRDefault="00571DFF" w:rsidP="003212F1">
            <w:pPr>
              <w:pStyle w:val="movimento2"/>
              <w:rPr>
                <w:color w:val="002060"/>
              </w:rPr>
            </w:pPr>
            <w:r w:rsidRPr="008632AF">
              <w:rPr>
                <w:color w:val="002060"/>
              </w:rPr>
              <w:t xml:space="preserve">(ACLI AUDAX MONTECOSARO C5) </w:t>
            </w:r>
          </w:p>
        </w:tc>
        <w:tc>
          <w:tcPr>
            <w:tcW w:w="800" w:type="dxa"/>
            <w:tcMar>
              <w:top w:w="20" w:type="dxa"/>
              <w:left w:w="20" w:type="dxa"/>
              <w:bottom w:w="20" w:type="dxa"/>
              <w:right w:w="20" w:type="dxa"/>
            </w:tcMar>
            <w:vAlign w:val="center"/>
            <w:hideMark/>
          </w:tcPr>
          <w:p w14:paraId="1914F37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3CDCF96" w14:textId="77777777" w:rsidR="00571DFF" w:rsidRPr="008632AF" w:rsidRDefault="00571DFF" w:rsidP="003212F1">
            <w:pPr>
              <w:pStyle w:val="movimento"/>
              <w:rPr>
                <w:color w:val="002060"/>
              </w:rPr>
            </w:pPr>
            <w:r w:rsidRPr="008632AF">
              <w:rPr>
                <w:color w:val="002060"/>
              </w:rPr>
              <w:t>BRUSCHINI RICCARDO</w:t>
            </w:r>
          </w:p>
        </w:tc>
        <w:tc>
          <w:tcPr>
            <w:tcW w:w="2200" w:type="dxa"/>
            <w:tcMar>
              <w:top w:w="20" w:type="dxa"/>
              <w:left w:w="20" w:type="dxa"/>
              <w:bottom w:w="20" w:type="dxa"/>
              <w:right w:w="20" w:type="dxa"/>
            </w:tcMar>
            <w:vAlign w:val="center"/>
            <w:hideMark/>
          </w:tcPr>
          <w:p w14:paraId="19A18AC8" w14:textId="77777777" w:rsidR="00571DFF" w:rsidRPr="008632AF" w:rsidRDefault="00571DFF" w:rsidP="003212F1">
            <w:pPr>
              <w:pStyle w:val="movimento2"/>
              <w:rPr>
                <w:color w:val="002060"/>
              </w:rPr>
            </w:pPr>
            <w:r w:rsidRPr="008632AF">
              <w:rPr>
                <w:color w:val="002060"/>
              </w:rPr>
              <w:t xml:space="preserve">(FIGHT BULLS CORRIDONIA) </w:t>
            </w:r>
          </w:p>
        </w:tc>
      </w:tr>
      <w:tr w:rsidR="00571DFF" w:rsidRPr="008632AF" w14:paraId="114494D8" w14:textId="77777777" w:rsidTr="003212F1">
        <w:tc>
          <w:tcPr>
            <w:tcW w:w="2200" w:type="dxa"/>
            <w:tcMar>
              <w:top w:w="20" w:type="dxa"/>
              <w:left w:w="20" w:type="dxa"/>
              <w:bottom w:w="20" w:type="dxa"/>
              <w:right w:w="20" w:type="dxa"/>
            </w:tcMar>
            <w:vAlign w:val="center"/>
            <w:hideMark/>
          </w:tcPr>
          <w:p w14:paraId="28A39696" w14:textId="77777777" w:rsidR="00571DFF" w:rsidRPr="008632AF" w:rsidRDefault="00571DFF" w:rsidP="003212F1">
            <w:pPr>
              <w:pStyle w:val="movimento"/>
              <w:rPr>
                <w:color w:val="002060"/>
              </w:rPr>
            </w:pPr>
            <w:r w:rsidRPr="008632AF">
              <w:rPr>
                <w:color w:val="002060"/>
              </w:rPr>
              <w:t>DE VECCHIS LUCA</w:t>
            </w:r>
          </w:p>
        </w:tc>
        <w:tc>
          <w:tcPr>
            <w:tcW w:w="2200" w:type="dxa"/>
            <w:tcMar>
              <w:top w:w="20" w:type="dxa"/>
              <w:left w:w="20" w:type="dxa"/>
              <w:bottom w:w="20" w:type="dxa"/>
              <w:right w:w="20" w:type="dxa"/>
            </w:tcMar>
            <w:vAlign w:val="center"/>
            <w:hideMark/>
          </w:tcPr>
          <w:p w14:paraId="26D4B197" w14:textId="77777777" w:rsidR="00571DFF" w:rsidRPr="008632AF" w:rsidRDefault="00571DFF" w:rsidP="003212F1">
            <w:pPr>
              <w:pStyle w:val="movimento2"/>
              <w:rPr>
                <w:color w:val="002060"/>
              </w:rPr>
            </w:pPr>
            <w:r w:rsidRPr="008632AF">
              <w:rPr>
                <w:color w:val="002060"/>
              </w:rPr>
              <w:t xml:space="preserve">(FUTSAL VIRE GEOSISTEM ASD) </w:t>
            </w:r>
          </w:p>
        </w:tc>
        <w:tc>
          <w:tcPr>
            <w:tcW w:w="800" w:type="dxa"/>
            <w:tcMar>
              <w:top w:w="20" w:type="dxa"/>
              <w:left w:w="20" w:type="dxa"/>
              <w:bottom w:w="20" w:type="dxa"/>
              <w:right w:w="20" w:type="dxa"/>
            </w:tcMar>
            <w:vAlign w:val="center"/>
            <w:hideMark/>
          </w:tcPr>
          <w:p w14:paraId="48ADB11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A6EB064" w14:textId="77777777" w:rsidR="00571DFF" w:rsidRPr="008632AF" w:rsidRDefault="00571DFF" w:rsidP="003212F1">
            <w:pPr>
              <w:pStyle w:val="movimento"/>
              <w:rPr>
                <w:color w:val="002060"/>
              </w:rPr>
            </w:pPr>
            <w:r w:rsidRPr="008632AF">
              <w:rPr>
                <w:color w:val="002060"/>
              </w:rPr>
              <w:t>GIANNINO TOMMASO</w:t>
            </w:r>
          </w:p>
        </w:tc>
        <w:tc>
          <w:tcPr>
            <w:tcW w:w="2200" w:type="dxa"/>
            <w:tcMar>
              <w:top w:w="20" w:type="dxa"/>
              <w:left w:w="20" w:type="dxa"/>
              <w:bottom w:w="20" w:type="dxa"/>
              <w:right w:w="20" w:type="dxa"/>
            </w:tcMar>
            <w:vAlign w:val="center"/>
            <w:hideMark/>
          </w:tcPr>
          <w:p w14:paraId="1371D6A8" w14:textId="77777777" w:rsidR="00571DFF" w:rsidRPr="008632AF" w:rsidRDefault="00571DFF" w:rsidP="003212F1">
            <w:pPr>
              <w:pStyle w:val="movimento2"/>
              <w:rPr>
                <w:color w:val="002060"/>
              </w:rPr>
            </w:pPr>
            <w:r w:rsidRPr="008632AF">
              <w:rPr>
                <w:color w:val="002060"/>
              </w:rPr>
              <w:t xml:space="preserve">(OSIMO FIVE) </w:t>
            </w:r>
          </w:p>
        </w:tc>
      </w:tr>
      <w:tr w:rsidR="00571DFF" w:rsidRPr="008632AF" w14:paraId="08654F05" w14:textId="77777777" w:rsidTr="003212F1">
        <w:tc>
          <w:tcPr>
            <w:tcW w:w="2200" w:type="dxa"/>
            <w:tcMar>
              <w:top w:w="20" w:type="dxa"/>
              <w:left w:w="20" w:type="dxa"/>
              <w:bottom w:w="20" w:type="dxa"/>
              <w:right w:w="20" w:type="dxa"/>
            </w:tcMar>
            <w:vAlign w:val="center"/>
            <w:hideMark/>
          </w:tcPr>
          <w:p w14:paraId="0F0EE396" w14:textId="77777777" w:rsidR="00571DFF" w:rsidRPr="008632AF" w:rsidRDefault="00571DFF" w:rsidP="003212F1">
            <w:pPr>
              <w:pStyle w:val="movimento"/>
              <w:rPr>
                <w:color w:val="002060"/>
              </w:rPr>
            </w:pPr>
            <w:r w:rsidRPr="008632AF">
              <w:rPr>
                <w:color w:val="002060"/>
              </w:rPr>
              <w:t>GIANNONI GABRIELE</w:t>
            </w:r>
          </w:p>
        </w:tc>
        <w:tc>
          <w:tcPr>
            <w:tcW w:w="2200" w:type="dxa"/>
            <w:tcMar>
              <w:top w:w="20" w:type="dxa"/>
              <w:left w:w="20" w:type="dxa"/>
              <w:bottom w:w="20" w:type="dxa"/>
              <w:right w:w="20" w:type="dxa"/>
            </w:tcMar>
            <w:vAlign w:val="center"/>
            <w:hideMark/>
          </w:tcPr>
          <w:p w14:paraId="493D9F0C" w14:textId="77777777" w:rsidR="00571DFF" w:rsidRPr="008632AF" w:rsidRDefault="00571DFF" w:rsidP="003212F1">
            <w:pPr>
              <w:pStyle w:val="movimento2"/>
              <w:rPr>
                <w:color w:val="002060"/>
              </w:rPr>
            </w:pPr>
            <w:r w:rsidRPr="008632AF">
              <w:rPr>
                <w:color w:val="002060"/>
              </w:rPr>
              <w:t xml:space="preserve">(OSIMO FIVE) </w:t>
            </w:r>
          </w:p>
        </w:tc>
        <w:tc>
          <w:tcPr>
            <w:tcW w:w="800" w:type="dxa"/>
            <w:tcMar>
              <w:top w:w="20" w:type="dxa"/>
              <w:left w:w="20" w:type="dxa"/>
              <w:bottom w:w="20" w:type="dxa"/>
              <w:right w:w="20" w:type="dxa"/>
            </w:tcMar>
            <w:vAlign w:val="center"/>
            <w:hideMark/>
          </w:tcPr>
          <w:p w14:paraId="5C0B79F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F537E3B" w14:textId="77777777" w:rsidR="00571DFF" w:rsidRPr="008632AF" w:rsidRDefault="00571DFF" w:rsidP="003212F1">
            <w:pPr>
              <w:pStyle w:val="movimento"/>
              <w:rPr>
                <w:color w:val="002060"/>
              </w:rPr>
            </w:pPr>
            <w:r w:rsidRPr="008632AF">
              <w:rPr>
                <w:color w:val="002060"/>
              </w:rPr>
              <w:t>MOBILI SIMONE</w:t>
            </w:r>
          </w:p>
        </w:tc>
        <w:tc>
          <w:tcPr>
            <w:tcW w:w="2200" w:type="dxa"/>
            <w:tcMar>
              <w:top w:w="20" w:type="dxa"/>
              <w:left w:w="20" w:type="dxa"/>
              <w:bottom w:w="20" w:type="dxa"/>
              <w:right w:w="20" w:type="dxa"/>
            </w:tcMar>
            <w:vAlign w:val="center"/>
            <w:hideMark/>
          </w:tcPr>
          <w:p w14:paraId="011E746E" w14:textId="77777777" w:rsidR="00571DFF" w:rsidRPr="008632AF" w:rsidRDefault="00571DFF" w:rsidP="003212F1">
            <w:pPr>
              <w:pStyle w:val="movimento2"/>
              <w:rPr>
                <w:color w:val="002060"/>
              </w:rPr>
            </w:pPr>
            <w:r w:rsidRPr="008632AF">
              <w:rPr>
                <w:color w:val="002060"/>
              </w:rPr>
              <w:t xml:space="preserve">(POLISPORTIVA ROSSO BLU) </w:t>
            </w:r>
          </w:p>
        </w:tc>
      </w:tr>
      <w:tr w:rsidR="00571DFF" w:rsidRPr="008632AF" w14:paraId="3D84FCF9" w14:textId="77777777" w:rsidTr="003212F1">
        <w:tc>
          <w:tcPr>
            <w:tcW w:w="2200" w:type="dxa"/>
            <w:tcMar>
              <w:top w:w="20" w:type="dxa"/>
              <w:left w:w="20" w:type="dxa"/>
              <w:bottom w:w="20" w:type="dxa"/>
              <w:right w:w="20" w:type="dxa"/>
            </w:tcMar>
            <w:vAlign w:val="center"/>
            <w:hideMark/>
          </w:tcPr>
          <w:p w14:paraId="319528FE" w14:textId="77777777" w:rsidR="00571DFF" w:rsidRPr="008632AF" w:rsidRDefault="00571DFF" w:rsidP="003212F1">
            <w:pPr>
              <w:pStyle w:val="movimento"/>
              <w:rPr>
                <w:color w:val="002060"/>
              </w:rPr>
            </w:pPr>
            <w:r w:rsidRPr="008632AF">
              <w:rPr>
                <w:color w:val="002060"/>
              </w:rPr>
              <w:t>RAGANINI GIOVANNI</w:t>
            </w:r>
          </w:p>
        </w:tc>
        <w:tc>
          <w:tcPr>
            <w:tcW w:w="2200" w:type="dxa"/>
            <w:tcMar>
              <w:top w:w="20" w:type="dxa"/>
              <w:left w:w="20" w:type="dxa"/>
              <w:bottom w:w="20" w:type="dxa"/>
              <w:right w:w="20" w:type="dxa"/>
            </w:tcMar>
            <w:vAlign w:val="center"/>
            <w:hideMark/>
          </w:tcPr>
          <w:p w14:paraId="425263C4" w14:textId="77777777" w:rsidR="00571DFF" w:rsidRPr="008632AF" w:rsidRDefault="00571DFF" w:rsidP="003212F1">
            <w:pPr>
              <w:pStyle w:val="movimento2"/>
              <w:rPr>
                <w:color w:val="002060"/>
              </w:rPr>
            </w:pPr>
            <w:r w:rsidRPr="008632AF">
              <w:rPr>
                <w:color w:val="002060"/>
              </w:rPr>
              <w:t xml:space="preserve">(POLISPORTIVA ROSSO BLU) </w:t>
            </w:r>
          </w:p>
        </w:tc>
        <w:tc>
          <w:tcPr>
            <w:tcW w:w="800" w:type="dxa"/>
            <w:tcMar>
              <w:top w:w="20" w:type="dxa"/>
              <w:left w:w="20" w:type="dxa"/>
              <w:bottom w:w="20" w:type="dxa"/>
              <w:right w:w="20" w:type="dxa"/>
            </w:tcMar>
            <w:vAlign w:val="center"/>
            <w:hideMark/>
          </w:tcPr>
          <w:p w14:paraId="6DCA1CF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DC6589E" w14:textId="77777777" w:rsidR="00571DFF" w:rsidRPr="008632AF" w:rsidRDefault="00571DFF" w:rsidP="003212F1">
            <w:pPr>
              <w:pStyle w:val="movimento"/>
              <w:rPr>
                <w:color w:val="002060"/>
              </w:rPr>
            </w:pPr>
            <w:r w:rsidRPr="008632AF">
              <w:rPr>
                <w:color w:val="002060"/>
              </w:rPr>
              <w:t>COMODI GABRIELE</w:t>
            </w:r>
          </w:p>
        </w:tc>
        <w:tc>
          <w:tcPr>
            <w:tcW w:w="2200" w:type="dxa"/>
            <w:tcMar>
              <w:top w:w="20" w:type="dxa"/>
              <w:left w:w="20" w:type="dxa"/>
              <w:bottom w:w="20" w:type="dxa"/>
              <w:right w:w="20" w:type="dxa"/>
            </w:tcMar>
            <w:vAlign w:val="center"/>
            <w:hideMark/>
          </w:tcPr>
          <w:p w14:paraId="3D428F6C" w14:textId="77777777" w:rsidR="00571DFF" w:rsidRPr="008632AF" w:rsidRDefault="00571DFF" w:rsidP="003212F1">
            <w:pPr>
              <w:pStyle w:val="movimento2"/>
              <w:rPr>
                <w:color w:val="002060"/>
              </w:rPr>
            </w:pPr>
            <w:r w:rsidRPr="008632AF">
              <w:rPr>
                <w:color w:val="002060"/>
              </w:rPr>
              <w:t xml:space="preserve">(REAL FABRIANO) </w:t>
            </w:r>
          </w:p>
        </w:tc>
      </w:tr>
      <w:tr w:rsidR="00571DFF" w:rsidRPr="008632AF" w14:paraId="1977181B" w14:textId="77777777" w:rsidTr="003212F1">
        <w:tc>
          <w:tcPr>
            <w:tcW w:w="2200" w:type="dxa"/>
            <w:tcMar>
              <w:top w:w="20" w:type="dxa"/>
              <w:left w:w="20" w:type="dxa"/>
              <w:bottom w:w="20" w:type="dxa"/>
              <w:right w:w="20" w:type="dxa"/>
            </w:tcMar>
            <w:vAlign w:val="center"/>
            <w:hideMark/>
          </w:tcPr>
          <w:p w14:paraId="31E9B506" w14:textId="77777777" w:rsidR="00571DFF" w:rsidRPr="008632AF" w:rsidRDefault="00571DFF" w:rsidP="003212F1">
            <w:pPr>
              <w:pStyle w:val="movimento"/>
              <w:rPr>
                <w:color w:val="002060"/>
              </w:rPr>
            </w:pPr>
            <w:r w:rsidRPr="008632AF">
              <w:rPr>
                <w:color w:val="002060"/>
              </w:rPr>
              <w:t>RAFAIANI ALEX</w:t>
            </w:r>
          </w:p>
        </w:tc>
        <w:tc>
          <w:tcPr>
            <w:tcW w:w="2200" w:type="dxa"/>
            <w:tcMar>
              <w:top w:w="20" w:type="dxa"/>
              <w:left w:w="20" w:type="dxa"/>
              <w:bottom w:w="20" w:type="dxa"/>
              <w:right w:w="20" w:type="dxa"/>
            </w:tcMar>
            <w:vAlign w:val="center"/>
            <w:hideMark/>
          </w:tcPr>
          <w:p w14:paraId="6DD2757A" w14:textId="77777777" w:rsidR="00571DFF" w:rsidRPr="008632AF" w:rsidRDefault="00571DFF" w:rsidP="003212F1">
            <w:pPr>
              <w:pStyle w:val="movimento2"/>
              <w:rPr>
                <w:color w:val="002060"/>
              </w:rPr>
            </w:pPr>
            <w:r w:rsidRPr="008632AF">
              <w:rPr>
                <w:color w:val="002060"/>
              </w:rPr>
              <w:t xml:space="preserve">(TRE TORRI A.S.D.) </w:t>
            </w:r>
          </w:p>
        </w:tc>
        <w:tc>
          <w:tcPr>
            <w:tcW w:w="800" w:type="dxa"/>
            <w:tcMar>
              <w:top w:w="20" w:type="dxa"/>
              <w:left w:w="20" w:type="dxa"/>
              <w:bottom w:w="20" w:type="dxa"/>
              <w:right w:w="20" w:type="dxa"/>
            </w:tcMar>
            <w:vAlign w:val="center"/>
            <w:hideMark/>
          </w:tcPr>
          <w:p w14:paraId="3DF1C26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EBBD7A2" w14:textId="77777777" w:rsidR="00571DFF" w:rsidRPr="008632AF" w:rsidRDefault="00571DFF" w:rsidP="003212F1">
            <w:pPr>
              <w:pStyle w:val="movimento"/>
              <w:rPr>
                <w:color w:val="002060"/>
              </w:rPr>
            </w:pPr>
            <w:r w:rsidRPr="008632AF">
              <w:rPr>
                <w:color w:val="002060"/>
              </w:rPr>
              <w:t>TIBERI VALERIO</w:t>
            </w:r>
          </w:p>
        </w:tc>
        <w:tc>
          <w:tcPr>
            <w:tcW w:w="2200" w:type="dxa"/>
            <w:tcMar>
              <w:top w:w="20" w:type="dxa"/>
              <w:left w:w="20" w:type="dxa"/>
              <w:bottom w:w="20" w:type="dxa"/>
              <w:right w:w="20" w:type="dxa"/>
            </w:tcMar>
            <w:vAlign w:val="center"/>
            <w:hideMark/>
          </w:tcPr>
          <w:p w14:paraId="074C697A" w14:textId="77777777" w:rsidR="00571DFF" w:rsidRPr="008632AF" w:rsidRDefault="00571DFF" w:rsidP="003212F1">
            <w:pPr>
              <w:pStyle w:val="movimento2"/>
              <w:rPr>
                <w:color w:val="002060"/>
              </w:rPr>
            </w:pPr>
            <w:r w:rsidRPr="008632AF">
              <w:rPr>
                <w:color w:val="002060"/>
              </w:rPr>
              <w:t xml:space="preserve">(TRE TORRI A.S.D.) </w:t>
            </w:r>
          </w:p>
        </w:tc>
      </w:tr>
      <w:tr w:rsidR="00571DFF" w:rsidRPr="008632AF" w14:paraId="47AFF5CA" w14:textId="77777777" w:rsidTr="003212F1">
        <w:tc>
          <w:tcPr>
            <w:tcW w:w="2200" w:type="dxa"/>
            <w:tcMar>
              <w:top w:w="20" w:type="dxa"/>
              <w:left w:w="20" w:type="dxa"/>
              <w:bottom w:w="20" w:type="dxa"/>
              <w:right w:w="20" w:type="dxa"/>
            </w:tcMar>
            <w:vAlign w:val="center"/>
            <w:hideMark/>
          </w:tcPr>
          <w:p w14:paraId="08E492C9" w14:textId="77777777" w:rsidR="00571DFF" w:rsidRPr="008632AF" w:rsidRDefault="00571DFF" w:rsidP="003212F1">
            <w:pPr>
              <w:pStyle w:val="movimento"/>
              <w:rPr>
                <w:color w:val="002060"/>
              </w:rPr>
            </w:pPr>
            <w:r w:rsidRPr="008632AF">
              <w:rPr>
                <w:color w:val="002060"/>
              </w:rPr>
              <w:t>MARCHEGIANI TOMMASO</w:t>
            </w:r>
          </w:p>
        </w:tc>
        <w:tc>
          <w:tcPr>
            <w:tcW w:w="2200" w:type="dxa"/>
            <w:tcMar>
              <w:top w:w="20" w:type="dxa"/>
              <w:left w:w="20" w:type="dxa"/>
              <w:bottom w:w="20" w:type="dxa"/>
              <w:right w:w="20" w:type="dxa"/>
            </w:tcMar>
            <w:vAlign w:val="center"/>
            <w:hideMark/>
          </w:tcPr>
          <w:p w14:paraId="43DFEDBB" w14:textId="77777777" w:rsidR="00571DFF" w:rsidRPr="008632AF" w:rsidRDefault="00571DFF" w:rsidP="003212F1">
            <w:pPr>
              <w:pStyle w:val="movimento2"/>
              <w:rPr>
                <w:color w:val="002060"/>
              </w:rPr>
            </w:pPr>
            <w:r w:rsidRPr="008632AF">
              <w:rPr>
                <w:color w:val="002060"/>
              </w:rPr>
              <w:t xml:space="preserve">(VERBENA C5 ANCONA) </w:t>
            </w:r>
          </w:p>
        </w:tc>
        <w:tc>
          <w:tcPr>
            <w:tcW w:w="800" w:type="dxa"/>
            <w:tcMar>
              <w:top w:w="20" w:type="dxa"/>
              <w:left w:w="20" w:type="dxa"/>
              <w:bottom w:w="20" w:type="dxa"/>
              <w:right w:w="20" w:type="dxa"/>
            </w:tcMar>
            <w:vAlign w:val="center"/>
            <w:hideMark/>
          </w:tcPr>
          <w:p w14:paraId="00AFE81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766927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50CD0B8" w14:textId="77777777" w:rsidR="00571DFF" w:rsidRPr="008632AF" w:rsidRDefault="00571DFF" w:rsidP="003212F1">
            <w:pPr>
              <w:pStyle w:val="movimento2"/>
              <w:rPr>
                <w:color w:val="002060"/>
              </w:rPr>
            </w:pPr>
            <w:r w:rsidRPr="008632AF">
              <w:rPr>
                <w:color w:val="002060"/>
              </w:rPr>
              <w:t> </w:t>
            </w:r>
          </w:p>
        </w:tc>
      </w:tr>
    </w:tbl>
    <w:p w14:paraId="44752325" w14:textId="77777777" w:rsidR="00571DFF" w:rsidRPr="008632AF" w:rsidRDefault="00571DFF" w:rsidP="00571DFF">
      <w:pPr>
        <w:pStyle w:val="titolo10"/>
        <w:rPr>
          <w:rFonts w:eastAsiaTheme="minorEastAsia"/>
          <w:color w:val="002060"/>
        </w:rPr>
      </w:pPr>
      <w:r w:rsidRPr="008632AF">
        <w:rPr>
          <w:color w:val="002060"/>
        </w:rPr>
        <w:t xml:space="preserve">GARE DEL 11/ 1/2026 </w:t>
      </w:r>
    </w:p>
    <w:p w14:paraId="5CD21755" w14:textId="77777777" w:rsidR="00571DFF" w:rsidRPr="008632AF" w:rsidRDefault="00571DFF" w:rsidP="00571DFF">
      <w:pPr>
        <w:pStyle w:val="titolo7a"/>
        <w:rPr>
          <w:color w:val="002060"/>
        </w:rPr>
      </w:pPr>
      <w:r w:rsidRPr="008632AF">
        <w:rPr>
          <w:color w:val="002060"/>
        </w:rPr>
        <w:t xml:space="preserve">PROVVEDIMENTI DISCIPLINARI </w:t>
      </w:r>
    </w:p>
    <w:p w14:paraId="02D6105E"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693E9C9E" w14:textId="77777777" w:rsidR="00571DFF" w:rsidRPr="008632AF" w:rsidRDefault="00571DFF" w:rsidP="00571DFF">
      <w:pPr>
        <w:pStyle w:val="titolo30"/>
        <w:rPr>
          <w:color w:val="002060"/>
        </w:rPr>
      </w:pPr>
      <w:r w:rsidRPr="008632AF">
        <w:rPr>
          <w:color w:val="002060"/>
        </w:rPr>
        <w:t xml:space="preserve">CALCIATORI NON ESPULSI </w:t>
      </w:r>
    </w:p>
    <w:p w14:paraId="220B5BA1" w14:textId="77777777" w:rsidR="00571DFF" w:rsidRPr="008632AF" w:rsidRDefault="00571DFF" w:rsidP="00571DFF">
      <w:pPr>
        <w:pStyle w:val="titolo20"/>
        <w:rPr>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271D3C84" w14:textId="77777777" w:rsidTr="003212F1">
        <w:tc>
          <w:tcPr>
            <w:tcW w:w="2200" w:type="dxa"/>
            <w:tcMar>
              <w:top w:w="20" w:type="dxa"/>
              <w:left w:w="20" w:type="dxa"/>
              <w:bottom w:w="20" w:type="dxa"/>
              <w:right w:w="20" w:type="dxa"/>
            </w:tcMar>
            <w:vAlign w:val="center"/>
            <w:hideMark/>
          </w:tcPr>
          <w:p w14:paraId="28C6EE21" w14:textId="77777777" w:rsidR="00571DFF" w:rsidRPr="008632AF" w:rsidRDefault="00571DFF" w:rsidP="003212F1">
            <w:pPr>
              <w:pStyle w:val="movimento"/>
              <w:rPr>
                <w:color w:val="002060"/>
              </w:rPr>
            </w:pPr>
            <w:r w:rsidRPr="008632AF">
              <w:rPr>
                <w:color w:val="002060"/>
              </w:rPr>
              <w:t>BOCCHINI DANIELE</w:t>
            </w:r>
          </w:p>
        </w:tc>
        <w:tc>
          <w:tcPr>
            <w:tcW w:w="2200" w:type="dxa"/>
            <w:tcMar>
              <w:top w:w="20" w:type="dxa"/>
              <w:left w:w="20" w:type="dxa"/>
              <w:bottom w:w="20" w:type="dxa"/>
              <w:right w:w="20" w:type="dxa"/>
            </w:tcMar>
            <w:vAlign w:val="center"/>
            <w:hideMark/>
          </w:tcPr>
          <w:p w14:paraId="72AA3C21" w14:textId="77777777" w:rsidR="00571DFF" w:rsidRPr="008632AF" w:rsidRDefault="00571DFF" w:rsidP="003212F1">
            <w:pPr>
              <w:pStyle w:val="movimento2"/>
              <w:rPr>
                <w:color w:val="002060"/>
              </w:rPr>
            </w:pPr>
            <w:r w:rsidRPr="008632AF">
              <w:rPr>
                <w:color w:val="002060"/>
              </w:rPr>
              <w:t xml:space="preserve">(CSI GAUDIO) </w:t>
            </w:r>
          </w:p>
        </w:tc>
        <w:tc>
          <w:tcPr>
            <w:tcW w:w="800" w:type="dxa"/>
            <w:tcMar>
              <w:top w:w="20" w:type="dxa"/>
              <w:left w:w="20" w:type="dxa"/>
              <w:bottom w:w="20" w:type="dxa"/>
              <w:right w:w="20" w:type="dxa"/>
            </w:tcMar>
            <w:vAlign w:val="center"/>
            <w:hideMark/>
          </w:tcPr>
          <w:p w14:paraId="07D1BD85"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46050C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E081512" w14:textId="77777777" w:rsidR="00571DFF" w:rsidRPr="008632AF" w:rsidRDefault="00571DFF" w:rsidP="003212F1">
            <w:pPr>
              <w:pStyle w:val="movimento2"/>
              <w:rPr>
                <w:color w:val="002060"/>
              </w:rPr>
            </w:pPr>
            <w:r w:rsidRPr="008632AF">
              <w:rPr>
                <w:color w:val="002060"/>
              </w:rPr>
              <w:t> </w:t>
            </w:r>
          </w:p>
        </w:tc>
      </w:tr>
    </w:tbl>
    <w:p w14:paraId="27A759CA" w14:textId="77777777" w:rsidR="00571DFF" w:rsidRDefault="00571DFF" w:rsidP="00571DFF">
      <w:pPr>
        <w:pStyle w:val="breakline"/>
        <w:rPr>
          <w:color w:val="002060"/>
        </w:rPr>
      </w:pPr>
    </w:p>
    <w:p w14:paraId="5A2C58F2" w14:textId="77777777" w:rsidR="00571DFF" w:rsidRPr="00B0381A" w:rsidRDefault="00571DFF" w:rsidP="00571DF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725D2F73" w14:textId="77777777" w:rsidR="00571DFF" w:rsidRPr="00B0381A" w:rsidRDefault="00571DFF" w:rsidP="00571DF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7BF2526C" w14:textId="77777777" w:rsidR="00571DFF" w:rsidRPr="008632AF" w:rsidRDefault="00571DFF" w:rsidP="00571DFF">
      <w:pPr>
        <w:pStyle w:val="breakline"/>
        <w:rPr>
          <w:rFonts w:eastAsiaTheme="minorEastAsia"/>
          <w:color w:val="002060"/>
        </w:rPr>
      </w:pPr>
    </w:p>
    <w:p w14:paraId="1A50FEFC" w14:textId="77777777" w:rsidR="00571DFF" w:rsidRPr="008632AF" w:rsidRDefault="00571DFF" w:rsidP="00571DFF">
      <w:pPr>
        <w:pStyle w:val="titoloprinc0"/>
        <w:rPr>
          <w:color w:val="002060"/>
        </w:rPr>
      </w:pPr>
      <w:r w:rsidRPr="008632AF">
        <w:rPr>
          <w:color w:val="002060"/>
        </w:rPr>
        <w:t>CLASSIFICA</w:t>
      </w:r>
    </w:p>
    <w:p w14:paraId="3052C5DE" w14:textId="77777777" w:rsidR="00571DFF" w:rsidRPr="008632AF" w:rsidRDefault="00571DFF" w:rsidP="00571DFF">
      <w:pPr>
        <w:pStyle w:val="breakline"/>
        <w:rPr>
          <w:color w:val="002060"/>
        </w:rPr>
      </w:pPr>
    </w:p>
    <w:p w14:paraId="727D9197" w14:textId="77777777" w:rsidR="00571DFF" w:rsidRPr="008632AF" w:rsidRDefault="00571DFF" w:rsidP="00571DFF">
      <w:pPr>
        <w:pStyle w:val="breakline"/>
        <w:rPr>
          <w:color w:val="002060"/>
        </w:rPr>
      </w:pPr>
    </w:p>
    <w:p w14:paraId="564733AF"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11EE8096"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694B9"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43003"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29C69"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74042"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91531"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E440"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73103"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FF7B0"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DEC3D"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C96B5" w14:textId="77777777" w:rsidR="00571DFF" w:rsidRPr="008632AF" w:rsidRDefault="00571DFF" w:rsidP="003212F1">
            <w:pPr>
              <w:pStyle w:val="headertabella0"/>
              <w:rPr>
                <w:color w:val="002060"/>
              </w:rPr>
            </w:pPr>
            <w:r w:rsidRPr="008632AF">
              <w:rPr>
                <w:color w:val="002060"/>
              </w:rPr>
              <w:t>PE</w:t>
            </w:r>
          </w:p>
        </w:tc>
      </w:tr>
      <w:tr w:rsidR="00571DFF" w:rsidRPr="008632AF" w14:paraId="21E50265"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C7C460" w14:textId="77777777" w:rsidR="00571DFF" w:rsidRPr="008632AF" w:rsidRDefault="00571DFF" w:rsidP="003212F1">
            <w:pPr>
              <w:pStyle w:val="rowtabella0"/>
              <w:rPr>
                <w:color w:val="002060"/>
                <w:lang w:val="es-ES"/>
              </w:rPr>
            </w:pPr>
            <w:r w:rsidRPr="008632A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54E19"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E9E7"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0E12"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A97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48A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F3A6" w14:textId="77777777" w:rsidR="00571DFF" w:rsidRPr="008632AF" w:rsidRDefault="00571DFF" w:rsidP="003212F1">
            <w:pPr>
              <w:pStyle w:val="rowtabella0"/>
              <w:jc w:val="center"/>
              <w:rPr>
                <w:color w:val="002060"/>
              </w:rPr>
            </w:pPr>
            <w:r w:rsidRPr="008632A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F2C2"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D2F3"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958EB" w14:textId="77777777" w:rsidR="00571DFF" w:rsidRPr="008632AF" w:rsidRDefault="00571DFF" w:rsidP="003212F1">
            <w:pPr>
              <w:pStyle w:val="rowtabella0"/>
              <w:jc w:val="center"/>
              <w:rPr>
                <w:color w:val="002060"/>
              </w:rPr>
            </w:pPr>
            <w:r w:rsidRPr="008632AF">
              <w:rPr>
                <w:color w:val="002060"/>
              </w:rPr>
              <w:t>0</w:t>
            </w:r>
          </w:p>
        </w:tc>
      </w:tr>
      <w:tr w:rsidR="00571DFF" w:rsidRPr="008632AF" w14:paraId="6E54490F"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9B10F" w14:textId="77777777" w:rsidR="00571DFF" w:rsidRPr="008632AF" w:rsidRDefault="00571DFF" w:rsidP="003212F1">
            <w:pPr>
              <w:pStyle w:val="rowtabella0"/>
              <w:rPr>
                <w:color w:val="002060"/>
              </w:rPr>
            </w:pPr>
            <w:r w:rsidRPr="008632A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7A85"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13A4"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2D74"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A1CB"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CBCBD"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9040" w14:textId="77777777" w:rsidR="00571DFF" w:rsidRPr="008632AF" w:rsidRDefault="00571DFF" w:rsidP="003212F1">
            <w:pPr>
              <w:pStyle w:val="rowtabella0"/>
              <w:jc w:val="center"/>
              <w:rPr>
                <w:color w:val="002060"/>
              </w:rPr>
            </w:pPr>
            <w:r w:rsidRPr="008632A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CF2E"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C8CB"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C63F" w14:textId="77777777" w:rsidR="00571DFF" w:rsidRPr="008632AF" w:rsidRDefault="00571DFF" w:rsidP="003212F1">
            <w:pPr>
              <w:pStyle w:val="rowtabella0"/>
              <w:jc w:val="center"/>
              <w:rPr>
                <w:color w:val="002060"/>
              </w:rPr>
            </w:pPr>
            <w:r w:rsidRPr="008632AF">
              <w:rPr>
                <w:color w:val="002060"/>
              </w:rPr>
              <w:t>0</w:t>
            </w:r>
          </w:p>
        </w:tc>
      </w:tr>
      <w:tr w:rsidR="00571DFF" w:rsidRPr="008632AF" w14:paraId="609496C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3AD0D" w14:textId="77777777" w:rsidR="00571DFF" w:rsidRPr="008632AF" w:rsidRDefault="00571DFF" w:rsidP="003212F1">
            <w:pPr>
              <w:pStyle w:val="rowtabella0"/>
              <w:rPr>
                <w:color w:val="002060"/>
              </w:rPr>
            </w:pPr>
            <w:r w:rsidRPr="008632A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9515" w14:textId="77777777" w:rsidR="00571DFF" w:rsidRPr="008632AF" w:rsidRDefault="00571DFF" w:rsidP="003212F1">
            <w:pPr>
              <w:pStyle w:val="rowtabella0"/>
              <w:jc w:val="center"/>
              <w:rPr>
                <w:color w:val="002060"/>
              </w:rPr>
            </w:pPr>
            <w:r w:rsidRPr="008632A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F370"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DAFE"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164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A903A"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FA28"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9864"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AEF39"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2EB4" w14:textId="77777777" w:rsidR="00571DFF" w:rsidRPr="008632AF" w:rsidRDefault="00571DFF" w:rsidP="003212F1">
            <w:pPr>
              <w:pStyle w:val="rowtabella0"/>
              <w:jc w:val="center"/>
              <w:rPr>
                <w:color w:val="002060"/>
              </w:rPr>
            </w:pPr>
            <w:r w:rsidRPr="008632AF">
              <w:rPr>
                <w:color w:val="002060"/>
              </w:rPr>
              <w:t>0</w:t>
            </w:r>
          </w:p>
        </w:tc>
      </w:tr>
      <w:tr w:rsidR="00571DFF" w:rsidRPr="008632AF" w14:paraId="483C184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9B6B3" w14:textId="77777777" w:rsidR="00571DFF" w:rsidRPr="008632AF" w:rsidRDefault="00571DFF" w:rsidP="003212F1">
            <w:pPr>
              <w:pStyle w:val="rowtabella0"/>
              <w:rPr>
                <w:color w:val="002060"/>
              </w:rPr>
            </w:pPr>
            <w:r w:rsidRPr="008632A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B968"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B67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5AA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A2B1"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3AF7"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E754"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53F1"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F08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8325" w14:textId="77777777" w:rsidR="00571DFF" w:rsidRPr="008632AF" w:rsidRDefault="00571DFF" w:rsidP="003212F1">
            <w:pPr>
              <w:pStyle w:val="rowtabella0"/>
              <w:jc w:val="center"/>
              <w:rPr>
                <w:color w:val="002060"/>
              </w:rPr>
            </w:pPr>
            <w:r w:rsidRPr="008632AF">
              <w:rPr>
                <w:color w:val="002060"/>
              </w:rPr>
              <w:t>0</w:t>
            </w:r>
          </w:p>
        </w:tc>
      </w:tr>
      <w:tr w:rsidR="00571DFF" w:rsidRPr="008632AF" w14:paraId="69DD6E6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D3776" w14:textId="77777777" w:rsidR="00571DFF" w:rsidRPr="008632AF" w:rsidRDefault="00571DFF" w:rsidP="003212F1">
            <w:pPr>
              <w:pStyle w:val="rowtabella0"/>
              <w:rPr>
                <w:color w:val="002060"/>
              </w:rPr>
            </w:pPr>
            <w:r w:rsidRPr="008632A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7C84"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94D7"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E17B"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22A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E50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B88E"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E617"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FDA4"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24A9" w14:textId="77777777" w:rsidR="00571DFF" w:rsidRPr="008632AF" w:rsidRDefault="00571DFF" w:rsidP="003212F1">
            <w:pPr>
              <w:pStyle w:val="rowtabella0"/>
              <w:jc w:val="center"/>
              <w:rPr>
                <w:color w:val="002060"/>
              </w:rPr>
            </w:pPr>
            <w:r w:rsidRPr="008632AF">
              <w:rPr>
                <w:color w:val="002060"/>
              </w:rPr>
              <w:t>0</w:t>
            </w:r>
          </w:p>
        </w:tc>
      </w:tr>
      <w:tr w:rsidR="00571DFF" w:rsidRPr="008632AF" w14:paraId="5E6C8D8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1BEA2" w14:textId="77777777" w:rsidR="00571DFF" w:rsidRPr="008632AF" w:rsidRDefault="00571DFF" w:rsidP="003212F1">
            <w:pPr>
              <w:pStyle w:val="rowtabella0"/>
              <w:rPr>
                <w:color w:val="002060"/>
              </w:rPr>
            </w:pPr>
            <w:r w:rsidRPr="008632A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3CCB"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1FF8"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6056"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84CE"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AA33"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5ECA" w14:textId="77777777" w:rsidR="00571DFF" w:rsidRPr="008632AF" w:rsidRDefault="00571DFF" w:rsidP="003212F1">
            <w:pPr>
              <w:pStyle w:val="rowtabella0"/>
              <w:jc w:val="center"/>
              <w:rPr>
                <w:color w:val="002060"/>
              </w:rPr>
            </w:pPr>
            <w:r w:rsidRPr="008632A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3364"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94C28"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89A7" w14:textId="77777777" w:rsidR="00571DFF" w:rsidRPr="008632AF" w:rsidRDefault="00571DFF" w:rsidP="003212F1">
            <w:pPr>
              <w:pStyle w:val="rowtabella0"/>
              <w:jc w:val="center"/>
              <w:rPr>
                <w:color w:val="002060"/>
              </w:rPr>
            </w:pPr>
            <w:r w:rsidRPr="008632AF">
              <w:rPr>
                <w:color w:val="002060"/>
              </w:rPr>
              <w:t>0</w:t>
            </w:r>
          </w:p>
        </w:tc>
      </w:tr>
      <w:tr w:rsidR="00571DFF" w:rsidRPr="008632AF" w14:paraId="31A25FC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E6749" w14:textId="77777777" w:rsidR="00571DFF" w:rsidRPr="008632AF" w:rsidRDefault="00571DFF" w:rsidP="003212F1">
            <w:pPr>
              <w:pStyle w:val="rowtabella0"/>
              <w:rPr>
                <w:color w:val="002060"/>
              </w:rPr>
            </w:pPr>
            <w:r w:rsidRPr="008632A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1CEE"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C640"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185C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046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58062"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2191"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9C14" w14:textId="77777777" w:rsidR="00571DFF" w:rsidRPr="008632AF" w:rsidRDefault="00571DFF" w:rsidP="003212F1">
            <w:pPr>
              <w:pStyle w:val="rowtabella0"/>
              <w:jc w:val="center"/>
              <w:rPr>
                <w:color w:val="002060"/>
              </w:rPr>
            </w:pPr>
            <w:r w:rsidRPr="008632A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79464"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9419" w14:textId="77777777" w:rsidR="00571DFF" w:rsidRPr="008632AF" w:rsidRDefault="00571DFF" w:rsidP="003212F1">
            <w:pPr>
              <w:pStyle w:val="rowtabella0"/>
              <w:jc w:val="center"/>
              <w:rPr>
                <w:color w:val="002060"/>
              </w:rPr>
            </w:pPr>
            <w:r w:rsidRPr="008632AF">
              <w:rPr>
                <w:color w:val="002060"/>
              </w:rPr>
              <w:t>0</w:t>
            </w:r>
          </w:p>
        </w:tc>
      </w:tr>
      <w:tr w:rsidR="00571DFF" w:rsidRPr="008632AF" w14:paraId="046A5B6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40D67E" w14:textId="77777777" w:rsidR="00571DFF" w:rsidRPr="008632AF" w:rsidRDefault="00571DFF" w:rsidP="003212F1">
            <w:pPr>
              <w:pStyle w:val="rowtabella0"/>
              <w:rPr>
                <w:color w:val="002060"/>
              </w:rPr>
            </w:pPr>
            <w:r w:rsidRPr="008632A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7603"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53EA"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178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4F9A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34F1"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EC3F"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61FE7" w14:textId="77777777" w:rsidR="00571DFF" w:rsidRPr="008632AF" w:rsidRDefault="00571DFF" w:rsidP="003212F1">
            <w:pPr>
              <w:pStyle w:val="rowtabella0"/>
              <w:jc w:val="center"/>
              <w:rPr>
                <w:color w:val="002060"/>
              </w:rPr>
            </w:pPr>
            <w:r w:rsidRPr="008632A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2B3DC"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020B" w14:textId="77777777" w:rsidR="00571DFF" w:rsidRPr="008632AF" w:rsidRDefault="00571DFF" w:rsidP="003212F1">
            <w:pPr>
              <w:pStyle w:val="rowtabella0"/>
              <w:jc w:val="center"/>
              <w:rPr>
                <w:color w:val="002060"/>
              </w:rPr>
            </w:pPr>
            <w:r w:rsidRPr="008632AF">
              <w:rPr>
                <w:color w:val="002060"/>
              </w:rPr>
              <w:t>0</w:t>
            </w:r>
          </w:p>
        </w:tc>
      </w:tr>
      <w:tr w:rsidR="00571DFF" w:rsidRPr="008632AF" w14:paraId="37FA240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15E8C" w14:textId="77777777" w:rsidR="00571DFF" w:rsidRPr="008632AF" w:rsidRDefault="00571DFF" w:rsidP="003212F1">
            <w:pPr>
              <w:pStyle w:val="rowtabella0"/>
              <w:rPr>
                <w:color w:val="002060"/>
                <w:lang w:val="es-ES"/>
              </w:rPr>
            </w:pPr>
            <w:r w:rsidRPr="008632A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22CA"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51A9"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95A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695C"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B6A7"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0268" w14:textId="77777777" w:rsidR="00571DFF" w:rsidRPr="008632AF" w:rsidRDefault="00571DFF" w:rsidP="003212F1">
            <w:pPr>
              <w:pStyle w:val="rowtabella0"/>
              <w:jc w:val="center"/>
              <w:rPr>
                <w:color w:val="002060"/>
              </w:rPr>
            </w:pPr>
            <w:r w:rsidRPr="008632A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0C2C" w14:textId="77777777" w:rsidR="00571DFF" w:rsidRPr="008632AF" w:rsidRDefault="00571DFF" w:rsidP="003212F1">
            <w:pPr>
              <w:pStyle w:val="rowtabella0"/>
              <w:jc w:val="center"/>
              <w:rPr>
                <w:color w:val="002060"/>
              </w:rPr>
            </w:pPr>
            <w:r w:rsidRPr="008632A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DD42" w14:textId="77777777" w:rsidR="00571DFF" w:rsidRPr="008632AF" w:rsidRDefault="00571DFF" w:rsidP="003212F1">
            <w:pPr>
              <w:pStyle w:val="rowtabella0"/>
              <w:jc w:val="center"/>
              <w:rPr>
                <w:color w:val="002060"/>
              </w:rPr>
            </w:pPr>
            <w:r w:rsidRPr="008632A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0EAF" w14:textId="77777777" w:rsidR="00571DFF" w:rsidRPr="008632AF" w:rsidRDefault="00571DFF" w:rsidP="003212F1">
            <w:pPr>
              <w:pStyle w:val="rowtabella0"/>
              <w:jc w:val="center"/>
              <w:rPr>
                <w:color w:val="002060"/>
              </w:rPr>
            </w:pPr>
            <w:r w:rsidRPr="008632AF">
              <w:rPr>
                <w:color w:val="002060"/>
              </w:rPr>
              <w:t>0</w:t>
            </w:r>
          </w:p>
        </w:tc>
      </w:tr>
      <w:tr w:rsidR="00571DFF" w:rsidRPr="008632AF" w14:paraId="7F4EB4B6"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44A27F" w14:textId="77777777" w:rsidR="00571DFF" w:rsidRPr="008632AF" w:rsidRDefault="00571DFF" w:rsidP="003212F1">
            <w:pPr>
              <w:pStyle w:val="rowtabella0"/>
              <w:rPr>
                <w:color w:val="002060"/>
              </w:rPr>
            </w:pPr>
            <w:proofErr w:type="spellStart"/>
            <w:proofErr w:type="gramStart"/>
            <w:r w:rsidRPr="008632AF">
              <w:rPr>
                <w:color w:val="002060"/>
              </w:rPr>
              <w:t>sq.B</w:t>
            </w:r>
            <w:proofErr w:type="spellEnd"/>
            <w:proofErr w:type="gramEnd"/>
            <w:r w:rsidRPr="008632AF">
              <w:rPr>
                <w:color w:val="002060"/>
              </w:rPr>
              <w:t xml:space="preserve"> CSI GAUDIO </w:t>
            </w:r>
            <w:proofErr w:type="spellStart"/>
            <w:proofErr w:type="gramStart"/>
            <w:r w:rsidRPr="008632AF">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8AF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4C1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31A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752E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28A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666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726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09B9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8B9C" w14:textId="77777777" w:rsidR="00571DFF" w:rsidRPr="008632AF" w:rsidRDefault="00571DFF" w:rsidP="003212F1">
            <w:pPr>
              <w:pStyle w:val="rowtabella0"/>
              <w:jc w:val="center"/>
              <w:rPr>
                <w:color w:val="002060"/>
              </w:rPr>
            </w:pPr>
            <w:r w:rsidRPr="008632AF">
              <w:rPr>
                <w:color w:val="002060"/>
              </w:rPr>
              <w:t>0</w:t>
            </w:r>
          </w:p>
        </w:tc>
      </w:tr>
    </w:tbl>
    <w:p w14:paraId="0977B08B" w14:textId="77777777" w:rsidR="00571DFF" w:rsidRPr="008632AF" w:rsidRDefault="00571DFF" w:rsidP="00571DFF">
      <w:pPr>
        <w:pStyle w:val="breakline"/>
        <w:rPr>
          <w:rFonts w:eastAsiaTheme="minorEastAsia"/>
          <w:color w:val="002060"/>
        </w:rPr>
      </w:pPr>
    </w:p>
    <w:p w14:paraId="4FBC72E0" w14:textId="77777777" w:rsidR="00571DFF" w:rsidRPr="008632AF" w:rsidRDefault="00571DFF" w:rsidP="00571DFF">
      <w:pPr>
        <w:pStyle w:val="breakline"/>
        <w:rPr>
          <w:color w:val="002060"/>
        </w:rPr>
      </w:pPr>
    </w:p>
    <w:p w14:paraId="0B8FE5ED" w14:textId="77777777" w:rsidR="00571DFF" w:rsidRPr="008632AF" w:rsidRDefault="00571DFF" w:rsidP="00571DFF">
      <w:pPr>
        <w:pStyle w:val="sottotitolocampionato10"/>
        <w:rPr>
          <w:color w:val="002060"/>
        </w:rPr>
      </w:pPr>
      <w:r w:rsidRPr="008632A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5B969925"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473D0"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BCDAD"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E3AE5"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61CE3"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F0510"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1ED0F"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045C4"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17102"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9167E"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0C587" w14:textId="77777777" w:rsidR="00571DFF" w:rsidRPr="008632AF" w:rsidRDefault="00571DFF" w:rsidP="003212F1">
            <w:pPr>
              <w:pStyle w:val="headertabella0"/>
              <w:rPr>
                <w:color w:val="002060"/>
              </w:rPr>
            </w:pPr>
            <w:r w:rsidRPr="008632AF">
              <w:rPr>
                <w:color w:val="002060"/>
              </w:rPr>
              <w:t>PE</w:t>
            </w:r>
          </w:p>
        </w:tc>
      </w:tr>
      <w:tr w:rsidR="00571DFF" w:rsidRPr="008632AF" w14:paraId="7BB4B5F4"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7DF6C2" w14:textId="77777777" w:rsidR="00571DFF" w:rsidRPr="008632AF" w:rsidRDefault="00571DFF" w:rsidP="003212F1">
            <w:pPr>
              <w:pStyle w:val="rowtabella0"/>
              <w:rPr>
                <w:color w:val="002060"/>
              </w:rPr>
            </w:pPr>
            <w:r w:rsidRPr="008632A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53E7"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FC68B"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A579"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113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210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FBC8" w14:textId="77777777" w:rsidR="00571DFF" w:rsidRPr="008632AF" w:rsidRDefault="00571DFF" w:rsidP="003212F1">
            <w:pPr>
              <w:pStyle w:val="rowtabella0"/>
              <w:jc w:val="center"/>
              <w:rPr>
                <w:color w:val="002060"/>
              </w:rPr>
            </w:pPr>
            <w:r w:rsidRPr="008632AF">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E804"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E2C7" w14:textId="77777777" w:rsidR="00571DFF" w:rsidRPr="008632AF" w:rsidRDefault="00571DFF" w:rsidP="003212F1">
            <w:pPr>
              <w:pStyle w:val="rowtabella0"/>
              <w:jc w:val="center"/>
              <w:rPr>
                <w:color w:val="002060"/>
              </w:rPr>
            </w:pPr>
            <w:r w:rsidRPr="008632A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0D9EA" w14:textId="77777777" w:rsidR="00571DFF" w:rsidRPr="008632AF" w:rsidRDefault="00571DFF" w:rsidP="003212F1">
            <w:pPr>
              <w:pStyle w:val="rowtabella0"/>
              <w:jc w:val="center"/>
              <w:rPr>
                <w:color w:val="002060"/>
              </w:rPr>
            </w:pPr>
            <w:r w:rsidRPr="008632AF">
              <w:rPr>
                <w:color w:val="002060"/>
              </w:rPr>
              <w:t>0</w:t>
            </w:r>
          </w:p>
        </w:tc>
      </w:tr>
      <w:tr w:rsidR="00571DFF" w:rsidRPr="008632AF" w14:paraId="55541DA2"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54A93" w14:textId="77777777" w:rsidR="00571DFF" w:rsidRPr="008632AF" w:rsidRDefault="00571DFF" w:rsidP="003212F1">
            <w:pPr>
              <w:pStyle w:val="rowtabella0"/>
              <w:rPr>
                <w:color w:val="002060"/>
              </w:rPr>
            </w:pPr>
            <w:r w:rsidRPr="008632A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C9D5"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E7D1"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0516"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CD6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829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DD93" w14:textId="77777777" w:rsidR="00571DFF" w:rsidRPr="008632AF" w:rsidRDefault="00571DFF" w:rsidP="003212F1">
            <w:pPr>
              <w:pStyle w:val="rowtabella0"/>
              <w:jc w:val="center"/>
              <w:rPr>
                <w:color w:val="002060"/>
              </w:rPr>
            </w:pPr>
            <w:r w:rsidRPr="008632A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35A2"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4A8B"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5CF0" w14:textId="77777777" w:rsidR="00571DFF" w:rsidRPr="008632AF" w:rsidRDefault="00571DFF" w:rsidP="003212F1">
            <w:pPr>
              <w:pStyle w:val="rowtabella0"/>
              <w:jc w:val="center"/>
              <w:rPr>
                <w:color w:val="002060"/>
              </w:rPr>
            </w:pPr>
            <w:r w:rsidRPr="008632AF">
              <w:rPr>
                <w:color w:val="002060"/>
              </w:rPr>
              <w:t>0</w:t>
            </w:r>
          </w:p>
        </w:tc>
      </w:tr>
      <w:tr w:rsidR="00571DFF" w:rsidRPr="008632AF" w14:paraId="14CC76AF"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1B468" w14:textId="77777777" w:rsidR="00571DFF" w:rsidRPr="008632AF" w:rsidRDefault="00571DFF" w:rsidP="003212F1">
            <w:pPr>
              <w:pStyle w:val="rowtabella0"/>
              <w:rPr>
                <w:color w:val="002060"/>
              </w:rPr>
            </w:pPr>
            <w:r w:rsidRPr="008632AF">
              <w:rPr>
                <w:color w:val="002060"/>
              </w:rPr>
              <w:t xml:space="preserve">A.S.D. </w:t>
            </w:r>
            <w:proofErr w:type="gramStart"/>
            <w:r w:rsidRPr="008632A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CA7B"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E9C36"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A10E"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5CF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697E"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C0B2"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2FCC" w14:textId="77777777" w:rsidR="00571DFF" w:rsidRPr="008632AF" w:rsidRDefault="00571DFF" w:rsidP="003212F1">
            <w:pPr>
              <w:pStyle w:val="rowtabella0"/>
              <w:jc w:val="center"/>
              <w:rPr>
                <w:color w:val="002060"/>
              </w:rPr>
            </w:pPr>
            <w:r w:rsidRPr="008632A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9BB9"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D049" w14:textId="77777777" w:rsidR="00571DFF" w:rsidRPr="008632AF" w:rsidRDefault="00571DFF" w:rsidP="003212F1">
            <w:pPr>
              <w:pStyle w:val="rowtabella0"/>
              <w:jc w:val="center"/>
              <w:rPr>
                <w:color w:val="002060"/>
              </w:rPr>
            </w:pPr>
            <w:r w:rsidRPr="008632AF">
              <w:rPr>
                <w:color w:val="002060"/>
              </w:rPr>
              <w:t>0</w:t>
            </w:r>
          </w:p>
        </w:tc>
      </w:tr>
      <w:tr w:rsidR="00571DFF" w:rsidRPr="008632AF" w14:paraId="084C382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1DC36" w14:textId="77777777" w:rsidR="00571DFF" w:rsidRPr="008632AF" w:rsidRDefault="00571DFF" w:rsidP="003212F1">
            <w:pPr>
              <w:pStyle w:val="rowtabella0"/>
              <w:rPr>
                <w:color w:val="002060"/>
              </w:rPr>
            </w:pPr>
            <w:r w:rsidRPr="008632A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C5C8"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4C0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3304B"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6F1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3520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7E22" w14:textId="77777777" w:rsidR="00571DFF" w:rsidRPr="008632AF" w:rsidRDefault="00571DFF" w:rsidP="003212F1">
            <w:pPr>
              <w:pStyle w:val="rowtabella0"/>
              <w:jc w:val="center"/>
              <w:rPr>
                <w:color w:val="002060"/>
              </w:rPr>
            </w:pPr>
            <w:r w:rsidRPr="008632A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CE38" w14:textId="77777777" w:rsidR="00571DFF" w:rsidRPr="008632AF" w:rsidRDefault="00571DFF" w:rsidP="003212F1">
            <w:pPr>
              <w:pStyle w:val="rowtabella0"/>
              <w:jc w:val="center"/>
              <w:rPr>
                <w:color w:val="002060"/>
              </w:rPr>
            </w:pPr>
            <w:r w:rsidRPr="008632A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1B74"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F434" w14:textId="77777777" w:rsidR="00571DFF" w:rsidRPr="008632AF" w:rsidRDefault="00571DFF" w:rsidP="003212F1">
            <w:pPr>
              <w:pStyle w:val="rowtabella0"/>
              <w:jc w:val="center"/>
              <w:rPr>
                <w:color w:val="002060"/>
              </w:rPr>
            </w:pPr>
            <w:r w:rsidRPr="008632AF">
              <w:rPr>
                <w:color w:val="002060"/>
              </w:rPr>
              <w:t>0</w:t>
            </w:r>
          </w:p>
        </w:tc>
      </w:tr>
      <w:tr w:rsidR="00571DFF" w:rsidRPr="008632AF" w14:paraId="3040898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3BC2F" w14:textId="77777777" w:rsidR="00571DFF" w:rsidRPr="008632AF" w:rsidRDefault="00571DFF" w:rsidP="003212F1">
            <w:pPr>
              <w:pStyle w:val="rowtabella0"/>
              <w:rPr>
                <w:color w:val="002060"/>
              </w:rPr>
            </w:pPr>
            <w:r w:rsidRPr="008632A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4CDC"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8270"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FFD1"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DBF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0F01E"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65AB"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48DB" w14:textId="77777777" w:rsidR="00571DFF" w:rsidRPr="008632AF" w:rsidRDefault="00571DFF" w:rsidP="003212F1">
            <w:pPr>
              <w:pStyle w:val="rowtabella0"/>
              <w:jc w:val="center"/>
              <w:rPr>
                <w:color w:val="002060"/>
              </w:rPr>
            </w:pPr>
            <w:r w:rsidRPr="008632A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4F48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48A4" w14:textId="77777777" w:rsidR="00571DFF" w:rsidRPr="008632AF" w:rsidRDefault="00571DFF" w:rsidP="003212F1">
            <w:pPr>
              <w:pStyle w:val="rowtabella0"/>
              <w:jc w:val="center"/>
              <w:rPr>
                <w:color w:val="002060"/>
              </w:rPr>
            </w:pPr>
            <w:r w:rsidRPr="008632AF">
              <w:rPr>
                <w:color w:val="002060"/>
              </w:rPr>
              <w:t>0</w:t>
            </w:r>
          </w:p>
        </w:tc>
      </w:tr>
      <w:tr w:rsidR="00571DFF" w:rsidRPr="008632AF" w14:paraId="4CAF822F"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7F01B" w14:textId="77777777" w:rsidR="00571DFF" w:rsidRPr="008632AF" w:rsidRDefault="00571DFF" w:rsidP="003212F1">
            <w:pPr>
              <w:pStyle w:val="rowtabella0"/>
              <w:rPr>
                <w:color w:val="002060"/>
              </w:rPr>
            </w:pPr>
            <w:r w:rsidRPr="008632A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1844"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EE73"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9475"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2ED0"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A107"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5D9C" w14:textId="77777777" w:rsidR="00571DFF" w:rsidRPr="008632AF" w:rsidRDefault="00571DFF" w:rsidP="003212F1">
            <w:pPr>
              <w:pStyle w:val="rowtabella0"/>
              <w:jc w:val="center"/>
              <w:rPr>
                <w:color w:val="002060"/>
              </w:rPr>
            </w:pPr>
            <w:r w:rsidRPr="008632A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223C" w14:textId="77777777" w:rsidR="00571DFF" w:rsidRPr="008632AF" w:rsidRDefault="00571DFF" w:rsidP="003212F1">
            <w:pPr>
              <w:pStyle w:val="rowtabella0"/>
              <w:jc w:val="center"/>
              <w:rPr>
                <w:color w:val="002060"/>
              </w:rPr>
            </w:pPr>
            <w:r w:rsidRPr="008632A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1550"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7CC5" w14:textId="77777777" w:rsidR="00571DFF" w:rsidRPr="008632AF" w:rsidRDefault="00571DFF" w:rsidP="003212F1">
            <w:pPr>
              <w:pStyle w:val="rowtabella0"/>
              <w:jc w:val="center"/>
              <w:rPr>
                <w:color w:val="002060"/>
              </w:rPr>
            </w:pPr>
            <w:r w:rsidRPr="008632AF">
              <w:rPr>
                <w:color w:val="002060"/>
              </w:rPr>
              <w:t>0</w:t>
            </w:r>
          </w:p>
        </w:tc>
      </w:tr>
      <w:tr w:rsidR="00571DFF" w:rsidRPr="008632AF" w14:paraId="088421D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21F24" w14:textId="77777777" w:rsidR="00571DFF" w:rsidRPr="008632AF" w:rsidRDefault="00571DFF" w:rsidP="003212F1">
            <w:pPr>
              <w:pStyle w:val="rowtabella0"/>
              <w:rPr>
                <w:color w:val="002060"/>
              </w:rPr>
            </w:pPr>
            <w:r w:rsidRPr="008632A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684B"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D246"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96C8"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37D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345C"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6D8F"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F360" w14:textId="77777777" w:rsidR="00571DFF" w:rsidRPr="008632AF" w:rsidRDefault="00571DFF" w:rsidP="003212F1">
            <w:pPr>
              <w:pStyle w:val="rowtabella0"/>
              <w:jc w:val="center"/>
              <w:rPr>
                <w:color w:val="002060"/>
              </w:rPr>
            </w:pPr>
            <w:r w:rsidRPr="008632A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56FC"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C25B" w14:textId="77777777" w:rsidR="00571DFF" w:rsidRPr="008632AF" w:rsidRDefault="00571DFF" w:rsidP="003212F1">
            <w:pPr>
              <w:pStyle w:val="rowtabella0"/>
              <w:jc w:val="center"/>
              <w:rPr>
                <w:color w:val="002060"/>
              </w:rPr>
            </w:pPr>
            <w:r w:rsidRPr="008632AF">
              <w:rPr>
                <w:color w:val="002060"/>
              </w:rPr>
              <w:t>0</w:t>
            </w:r>
          </w:p>
        </w:tc>
      </w:tr>
      <w:tr w:rsidR="00571DFF" w:rsidRPr="008632AF" w14:paraId="43FCFBA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2BD1F" w14:textId="77777777" w:rsidR="00571DFF" w:rsidRPr="008632AF" w:rsidRDefault="00571DFF" w:rsidP="003212F1">
            <w:pPr>
              <w:pStyle w:val="rowtabella0"/>
              <w:rPr>
                <w:color w:val="002060"/>
              </w:rPr>
            </w:pPr>
            <w:r w:rsidRPr="008632AF">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38CE"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4247"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78FB"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1131"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871A"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C57E" w14:textId="77777777" w:rsidR="00571DFF" w:rsidRPr="008632AF" w:rsidRDefault="00571DFF" w:rsidP="003212F1">
            <w:pPr>
              <w:pStyle w:val="rowtabella0"/>
              <w:jc w:val="center"/>
              <w:rPr>
                <w:color w:val="002060"/>
              </w:rPr>
            </w:pPr>
            <w:r w:rsidRPr="008632A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2C77" w14:textId="77777777" w:rsidR="00571DFF" w:rsidRPr="008632AF" w:rsidRDefault="00571DFF" w:rsidP="003212F1">
            <w:pPr>
              <w:pStyle w:val="rowtabella0"/>
              <w:jc w:val="center"/>
              <w:rPr>
                <w:color w:val="002060"/>
              </w:rPr>
            </w:pPr>
            <w:r w:rsidRPr="008632A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CC31"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2A0C" w14:textId="77777777" w:rsidR="00571DFF" w:rsidRPr="008632AF" w:rsidRDefault="00571DFF" w:rsidP="003212F1">
            <w:pPr>
              <w:pStyle w:val="rowtabella0"/>
              <w:jc w:val="center"/>
              <w:rPr>
                <w:color w:val="002060"/>
              </w:rPr>
            </w:pPr>
            <w:r w:rsidRPr="008632AF">
              <w:rPr>
                <w:color w:val="002060"/>
              </w:rPr>
              <w:t>0</w:t>
            </w:r>
          </w:p>
        </w:tc>
      </w:tr>
      <w:tr w:rsidR="00571DFF" w:rsidRPr="008632AF" w14:paraId="4E84FC40"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501C93" w14:textId="77777777" w:rsidR="00571DFF" w:rsidRPr="008632AF" w:rsidRDefault="00571DFF" w:rsidP="003212F1">
            <w:pPr>
              <w:pStyle w:val="rowtabella0"/>
              <w:rPr>
                <w:color w:val="002060"/>
              </w:rPr>
            </w:pPr>
            <w:r w:rsidRPr="008632A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0F7E"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1150"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2147"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53E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4D63"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9698"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37EF" w14:textId="77777777" w:rsidR="00571DFF" w:rsidRPr="008632AF" w:rsidRDefault="00571DFF" w:rsidP="003212F1">
            <w:pPr>
              <w:pStyle w:val="rowtabella0"/>
              <w:jc w:val="center"/>
              <w:rPr>
                <w:color w:val="002060"/>
              </w:rPr>
            </w:pPr>
            <w:r w:rsidRPr="008632A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A942" w14:textId="77777777" w:rsidR="00571DFF" w:rsidRPr="008632AF" w:rsidRDefault="00571DFF" w:rsidP="003212F1">
            <w:pPr>
              <w:pStyle w:val="rowtabella0"/>
              <w:jc w:val="center"/>
              <w:rPr>
                <w:color w:val="002060"/>
              </w:rPr>
            </w:pPr>
            <w:r w:rsidRPr="008632A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3638" w14:textId="77777777" w:rsidR="00571DFF" w:rsidRPr="008632AF" w:rsidRDefault="00571DFF" w:rsidP="003212F1">
            <w:pPr>
              <w:pStyle w:val="rowtabella0"/>
              <w:jc w:val="center"/>
              <w:rPr>
                <w:color w:val="002060"/>
              </w:rPr>
            </w:pPr>
            <w:r w:rsidRPr="008632AF">
              <w:rPr>
                <w:color w:val="002060"/>
              </w:rPr>
              <w:t>0</w:t>
            </w:r>
          </w:p>
        </w:tc>
      </w:tr>
    </w:tbl>
    <w:p w14:paraId="5ECE1178" w14:textId="77777777" w:rsidR="00571DFF" w:rsidRDefault="00571DFF" w:rsidP="00571DFF">
      <w:pPr>
        <w:pStyle w:val="breakline"/>
        <w:rPr>
          <w:color w:val="002060"/>
        </w:rPr>
      </w:pPr>
    </w:p>
    <w:p w14:paraId="228109DA" w14:textId="77777777" w:rsidR="00571DFF" w:rsidRPr="008632AF" w:rsidRDefault="00571DFF" w:rsidP="00571DFF">
      <w:pPr>
        <w:pStyle w:val="titoloprinc0"/>
        <w:rPr>
          <w:color w:val="002060"/>
        </w:rPr>
      </w:pPr>
      <w:r>
        <w:rPr>
          <w:color w:val="002060"/>
        </w:rPr>
        <w:t>PROGRAMM</w:t>
      </w:r>
      <w:r w:rsidRPr="008632AF">
        <w:rPr>
          <w:color w:val="002060"/>
        </w:rPr>
        <w:t>A</w:t>
      </w:r>
      <w:r>
        <w:rPr>
          <w:color w:val="002060"/>
        </w:rPr>
        <w:t xml:space="preserve"> GARE</w:t>
      </w:r>
    </w:p>
    <w:p w14:paraId="4B63C131" w14:textId="77777777" w:rsidR="00571DFF" w:rsidRDefault="00571DFF" w:rsidP="00571DFF">
      <w:pPr>
        <w:pStyle w:val="breakline"/>
        <w:rPr>
          <w:rFonts w:eastAsiaTheme="minorEastAsia"/>
          <w:color w:val="002060"/>
        </w:rPr>
      </w:pPr>
    </w:p>
    <w:p w14:paraId="599278A9" w14:textId="77777777" w:rsidR="006E4484" w:rsidRPr="005F7CB0" w:rsidRDefault="006E4484" w:rsidP="006E4484">
      <w:pPr>
        <w:pStyle w:val="sottotitolocampionato10"/>
        <w:rPr>
          <w:color w:val="002060"/>
        </w:rPr>
      </w:pPr>
      <w:r w:rsidRPr="005F7CB0">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6E4484" w:rsidRPr="005F7CB0" w14:paraId="5406EB05"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BC874"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5FAE9"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77E48"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46E7D"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FA58D"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EDA87"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251BF"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1C92C5BF"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730878" w14:textId="77777777" w:rsidR="006E4484" w:rsidRPr="005F7CB0" w:rsidRDefault="006E4484" w:rsidP="003212F1">
            <w:pPr>
              <w:pStyle w:val="rowtabella0"/>
              <w:rPr>
                <w:color w:val="002060"/>
              </w:rPr>
            </w:pPr>
            <w:r w:rsidRPr="005F7CB0">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89B6A" w14:textId="77777777" w:rsidR="006E4484" w:rsidRPr="005F7CB0" w:rsidRDefault="006E4484" w:rsidP="003212F1">
            <w:pPr>
              <w:pStyle w:val="rowtabella0"/>
              <w:rPr>
                <w:color w:val="002060"/>
              </w:rPr>
            </w:pPr>
            <w:r w:rsidRPr="005F7CB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F17B6"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D71A9" w14:textId="77777777" w:rsidR="006E4484" w:rsidRPr="005F7CB0" w:rsidRDefault="006E4484" w:rsidP="003212F1">
            <w:pPr>
              <w:pStyle w:val="rowtabella0"/>
              <w:rPr>
                <w:color w:val="002060"/>
              </w:rPr>
            </w:pPr>
            <w:r w:rsidRPr="005F7CB0">
              <w:rPr>
                <w:color w:val="002060"/>
              </w:rPr>
              <w:t>17/01/2026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E6AB7" w14:textId="77777777" w:rsidR="006E4484" w:rsidRPr="005F7CB0" w:rsidRDefault="006E4484" w:rsidP="003212F1">
            <w:pPr>
              <w:pStyle w:val="rowtabella0"/>
              <w:rPr>
                <w:color w:val="002060"/>
              </w:rPr>
            </w:pPr>
            <w:r w:rsidRPr="005F7CB0">
              <w:rPr>
                <w:color w:val="002060"/>
              </w:rPr>
              <w:t xml:space="preserve">5429 PAL.COM. </w:t>
            </w:r>
            <w:proofErr w:type="gramStart"/>
            <w:r w:rsidRPr="005F7CB0">
              <w:rPr>
                <w:color w:val="002060"/>
              </w:rPr>
              <w:t>S.MICHELE</w:t>
            </w:r>
            <w:proofErr w:type="gramEnd"/>
            <w:r w:rsidRPr="005F7CB0">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0ADF3" w14:textId="77777777" w:rsidR="006E4484" w:rsidRPr="005F7CB0" w:rsidRDefault="006E4484" w:rsidP="003212F1">
            <w:pPr>
              <w:pStyle w:val="rowtabella0"/>
              <w:rPr>
                <w:color w:val="002060"/>
              </w:rPr>
            </w:pPr>
            <w:r w:rsidRPr="005F7CB0">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DF0FD" w14:textId="77777777" w:rsidR="006E4484" w:rsidRPr="005F7CB0" w:rsidRDefault="006E4484" w:rsidP="003212F1">
            <w:pPr>
              <w:pStyle w:val="rowtabella0"/>
              <w:rPr>
                <w:color w:val="002060"/>
              </w:rPr>
            </w:pPr>
            <w:r w:rsidRPr="005F7CB0">
              <w:rPr>
                <w:color w:val="002060"/>
              </w:rPr>
              <w:t>VIA LORETO</w:t>
            </w:r>
          </w:p>
        </w:tc>
      </w:tr>
      <w:tr w:rsidR="006E4484" w:rsidRPr="005F7CB0" w14:paraId="7310E84E"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B8EDD4" w14:textId="77777777" w:rsidR="006E4484" w:rsidRPr="005F7CB0" w:rsidRDefault="006E4484" w:rsidP="003212F1">
            <w:pPr>
              <w:pStyle w:val="rowtabella0"/>
              <w:rPr>
                <w:color w:val="002060"/>
              </w:rPr>
            </w:pPr>
            <w:r w:rsidRPr="005F7CB0">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88B5C1" w14:textId="77777777" w:rsidR="006E4484" w:rsidRPr="005F7CB0" w:rsidRDefault="006E4484" w:rsidP="003212F1">
            <w:pPr>
              <w:pStyle w:val="rowtabella0"/>
              <w:rPr>
                <w:color w:val="002060"/>
              </w:rPr>
            </w:pPr>
            <w:r w:rsidRPr="005F7CB0">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B1A1DA"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9B01E3" w14:textId="77777777" w:rsidR="006E4484" w:rsidRPr="005F7CB0" w:rsidRDefault="006E4484" w:rsidP="003212F1">
            <w:pPr>
              <w:pStyle w:val="rowtabella0"/>
              <w:rPr>
                <w:color w:val="002060"/>
              </w:rPr>
            </w:pPr>
            <w:r w:rsidRPr="005F7CB0">
              <w:rPr>
                <w:color w:val="002060"/>
              </w:rPr>
              <w:t>17/01/2026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A42534" w14:textId="77777777" w:rsidR="006E4484" w:rsidRPr="005F7CB0" w:rsidRDefault="006E4484" w:rsidP="003212F1">
            <w:pPr>
              <w:pStyle w:val="rowtabella0"/>
              <w:rPr>
                <w:color w:val="002060"/>
              </w:rPr>
            </w:pPr>
            <w:r w:rsidRPr="005F7CB0">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33F729" w14:textId="77777777" w:rsidR="006E4484" w:rsidRPr="005F7CB0" w:rsidRDefault="006E4484" w:rsidP="003212F1">
            <w:pPr>
              <w:pStyle w:val="rowtabella0"/>
              <w:rPr>
                <w:color w:val="002060"/>
              </w:rPr>
            </w:pPr>
            <w:r w:rsidRPr="005F7CB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DAD5F" w14:textId="77777777" w:rsidR="006E4484" w:rsidRPr="005F7CB0" w:rsidRDefault="006E4484" w:rsidP="003212F1">
            <w:pPr>
              <w:pStyle w:val="rowtabella0"/>
              <w:rPr>
                <w:color w:val="002060"/>
              </w:rPr>
            </w:pPr>
            <w:r w:rsidRPr="005F7CB0">
              <w:rPr>
                <w:color w:val="002060"/>
              </w:rPr>
              <w:t>VIA NAZARIO SAURO</w:t>
            </w:r>
          </w:p>
        </w:tc>
      </w:tr>
      <w:tr w:rsidR="006E4484" w:rsidRPr="005F7CB0" w14:paraId="3FD2DB08"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ACED86" w14:textId="77777777" w:rsidR="006E4484" w:rsidRPr="005F7CB0" w:rsidRDefault="006E4484" w:rsidP="003212F1">
            <w:pPr>
              <w:pStyle w:val="rowtabella0"/>
              <w:rPr>
                <w:color w:val="002060"/>
              </w:rPr>
            </w:pPr>
            <w:r w:rsidRPr="005F7CB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210AD2" w14:textId="77777777" w:rsidR="006E4484" w:rsidRPr="005F7CB0" w:rsidRDefault="006E4484" w:rsidP="003212F1">
            <w:pPr>
              <w:pStyle w:val="rowtabella0"/>
              <w:rPr>
                <w:color w:val="002060"/>
              </w:rPr>
            </w:pPr>
            <w:r w:rsidRPr="005F7CB0">
              <w:rPr>
                <w:color w:val="002060"/>
              </w:rPr>
              <w:t xml:space="preserve">CSI GAUDIO </w:t>
            </w:r>
            <w:proofErr w:type="spellStart"/>
            <w:proofErr w:type="gramStart"/>
            <w:r w:rsidRPr="005F7CB0">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A8C54D"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A5D87C" w14:textId="77777777" w:rsidR="006E4484" w:rsidRPr="005F7CB0" w:rsidRDefault="006E4484" w:rsidP="003212F1">
            <w:pPr>
              <w:pStyle w:val="rowtabella0"/>
              <w:rPr>
                <w:color w:val="002060"/>
              </w:rPr>
            </w:pPr>
            <w:r w:rsidRPr="005F7CB0">
              <w:rPr>
                <w:color w:val="002060"/>
              </w:rPr>
              <w:t>17/01/2026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F121F" w14:textId="77777777" w:rsidR="006E4484" w:rsidRPr="005F7CB0" w:rsidRDefault="006E4484" w:rsidP="003212F1">
            <w:pPr>
              <w:pStyle w:val="rowtabella0"/>
              <w:rPr>
                <w:color w:val="002060"/>
              </w:rPr>
            </w:pPr>
            <w:r w:rsidRPr="005F7CB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6F985" w14:textId="77777777" w:rsidR="006E4484" w:rsidRPr="005F7CB0" w:rsidRDefault="006E4484" w:rsidP="003212F1">
            <w:pPr>
              <w:pStyle w:val="rowtabella0"/>
              <w:rPr>
                <w:color w:val="002060"/>
              </w:rPr>
            </w:pPr>
            <w:r w:rsidRPr="005F7CB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6F1705" w14:textId="77777777" w:rsidR="006E4484" w:rsidRPr="005F7CB0" w:rsidRDefault="006E4484" w:rsidP="003212F1">
            <w:pPr>
              <w:pStyle w:val="rowtabella0"/>
              <w:rPr>
                <w:color w:val="002060"/>
              </w:rPr>
            </w:pPr>
            <w:r w:rsidRPr="005F7CB0">
              <w:rPr>
                <w:color w:val="002060"/>
              </w:rPr>
              <w:t>VIA DELLO STADIO</w:t>
            </w:r>
          </w:p>
        </w:tc>
      </w:tr>
      <w:tr w:rsidR="006E4484" w:rsidRPr="005F7CB0" w14:paraId="28E25FA9"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98EEF" w14:textId="77777777" w:rsidR="006E4484" w:rsidRPr="005F7CB0" w:rsidRDefault="006E4484" w:rsidP="003212F1">
            <w:pPr>
              <w:pStyle w:val="rowtabella0"/>
              <w:rPr>
                <w:color w:val="002060"/>
              </w:rPr>
            </w:pPr>
            <w:r w:rsidRPr="005F7CB0">
              <w:rPr>
                <w:color w:val="002060"/>
              </w:rPr>
              <w:lastRenderedPageBreak/>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D362D" w14:textId="77777777" w:rsidR="006E4484" w:rsidRPr="005F7CB0" w:rsidRDefault="006E4484" w:rsidP="003212F1">
            <w:pPr>
              <w:pStyle w:val="rowtabella0"/>
              <w:rPr>
                <w:color w:val="002060"/>
              </w:rPr>
            </w:pPr>
            <w:r w:rsidRPr="005F7CB0">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F41D8A"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1DEBA8" w14:textId="77777777" w:rsidR="006E4484" w:rsidRPr="005F7CB0" w:rsidRDefault="006E4484" w:rsidP="003212F1">
            <w:pPr>
              <w:pStyle w:val="rowtabella0"/>
              <w:rPr>
                <w:color w:val="002060"/>
              </w:rPr>
            </w:pPr>
            <w:r w:rsidRPr="005F7CB0">
              <w:rPr>
                <w:color w:val="002060"/>
              </w:rPr>
              <w:t>17/01/2026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E6728A" w14:textId="77777777" w:rsidR="006E4484" w:rsidRPr="005F7CB0" w:rsidRDefault="006E4484" w:rsidP="003212F1">
            <w:pPr>
              <w:pStyle w:val="rowtabella0"/>
              <w:rPr>
                <w:color w:val="002060"/>
              </w:rPr>
            </w:pPr>
            <w:r w:rsidRPr="005F7CB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C4CED4" w14:textId="77777777" w:rsidR="006E4484" w:rsidRPr="005F7CB0" w:rsidRDefault="006E4484" w:rsidP="003212F1">
            <w:pPr>
              <w:pStyle w:val="rowtabella0"/>
              <w:rPr>
                <w:color w:val="002060"/>
              </w:rPr>
            </w:pPr>
            <w:r w:rsidRPr="005F7CB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3F8BC9" w14:textId="77777777" w:rsidR="006E4484" w:rsidRPr="005F7CB0" w:rsidRDefault="006E4484" w:rsidP="003212F1">
            <w:pPr>
              <w:pStyle w:val="rowtabella0"/>
              <w:rPr>
                <w:color w:val="002060"/>
              </w:rPr>
            </w:pPr>
            <w:r w:rsidRPr="005F7CB0">
              <w:rPr>
                <w:color w:val="002060"/>
              </w:rPr>
              <w:t>VIA MONTEPELAGO</w:t>
            </w:r>
          </w:p>
        </w:tc>
      </w:tr>
      <w:tr w:rsidR="006E4484" w:rsidRPr="005F7CB0" w14:paraId="33F529E5"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7C8E5F" w14:textId="77777777" w:rsidR="006E4484" w:rsidRPr="005F7CB0" w:rsidRDefault="006E4484" w:rsidP="003212F1">
            <w:pPr>
              <w:pStyle w:val="rowtabella0"/>
              <w:rPr>
                <w:color w:val="002060"/>
              </w:rPr>
            </w:pPr>
            <w:r w:rsidRPr="005F7CB0">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E79ED" w14:textId="77777777" w:rsidR="006E4484" w:rsidRPr="005F7CB0" w:rsidRDefault="006E4484" w:rsidP="003212F1">
            <w:pPr>
              <w:pStyle w:val="rowtabella0"/>
              <w:rPr>
                <w:color w:val="002060"/>
              </w:rPr>
            </w:pPr>
            <w:r w:rsidRPr="005F7CB0">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84168"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1F11F" w14:textId="77777777" w:rsidR="006E4484" w:rsidRPr="005F7CB0" w:rsidRDefault="006E4484" w:rsidP="003212F1">
            <w:pPr>
              <w:pStyle w:val="rowtabella0"/>
              <w:rPr>
                <w:color w:val="002060"/>
              </w:rPr>
            </w:pPr>
            <w:r w:rsidRPr="005F7CB0">
              <w:rPr>
                <w:color w:val="002060"/>
              </w:rPr>
              <w:t>17/01/2026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C10E7" w14:textId="77777777" w:rsidR="006E4484" w:rsidRPr="005F7CB0" w:rsidRDefault="006E4484" w:rsidP="003212F1">
            <w:pPr>
              <w:pStyle w:val="rowtabella0"/>
              <w:rPr>
                <w:color w:val="002060"/>
              </w:rPr>
            </w:pPr>
            <w:r w:rsidRPr="005F7CB0">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1164D" w14:textId="77777777" w:rsidR="006E4484" w:rsidRPr="005F7CB0" w:rsidRDefault="006E4484" w:rsidP="003212F1">
            <w:pPr>
              <w:pStyle w:val="rowtabella0"/>
              <w:rPr>
                <w:color w:val="002060"/>
              </w:rPr>
            </w:pPr>
            <w:r w:rsidRPr="005F7CB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18482" w14:textId="77777777" w:rsidR="006E4484" w:rsidRPr="005F7CB0" w:rsidRDefault="006E4484" w:rsidP="003212F1">
            <w:pPr>
              <w:pStyle w:val="rowtabella0"/>
              <w:rPr>
                <w:color w:val="002060"/>
              </w:rPr>
            </w:pPr>
            <w:r w:rsidRPr="005F7CB0">
              <w:rPr>
                <w:color w:val="002060"/>
              </w:rPr>
              <w:t>VIA PETRARCA</w:t>
            </w:r>
          </w:p>
        </w:tc>
      </w:tr>
    </w:tbl>
    <w:p w14:paraId="5F5518A5" w14:textId="77777777" w:rsidR="006E4484" w:rsidRPr="005F7CB0" w:rsidRDefault="006E4484" w:rsidP="006E4484">
      <w:pPr>
        <w:pStyle w:val="breakline"/>
        <w:rPr>
          <w:rFonts w:eastAsiaTheme="minorEastAsia"/>
          <w:color w:val="002060"/>
        </w:rPr>
      </w:pPr>
    </w:p>
    <w:p w14:paraId="5E9F65B4" w14:textId="77777777" w:rsidR="006E4484" w:rsidRPr="005F7CB0" w:rsidRDefault="006E4484" w:rsidP="006E4484">
      <w:pPr>
        <w:pStyle w:val="breakline"/>
        <w:rPr>
          <w:color w:val="002060"/>
        </w:rPr>
      </w:pPr>
    </w:p>
    <w:p w14:paraId="240D9C95" w14:textId="77777777" w:rsidR="006E4484" w:rsidRPr="005F7CB0" w:rsidRDefault="006E4484" w:rsidP="006E4484">
      <w:pPr>
        <w:pStyle w:val="breakline"/>
        <w:rPr>
          <w:color w:val="002060"/>
        </w:rPr>
      </w:pPr>
    </w:p>
    <w:p w14:paraId="393CD313" w14:textId="77777777" w:rsidR="006E4484" w:rsidRPr="005F7CB0" w:rsidRDefault="006E4484" w:rsidP="006E4484">
      <w:pPr>
        <w:pStyle w:val="sottotitolocampionato10"/>
        <w:rPr>
          <w:color w:val="002060"/>
        </w:rPr>
      </w:pPr>
      <w:r w:rsidRPr="005F7CB0">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6"/>
        <w:gridCol w:w="1566"/>
      </w:tblGrid>
      <w:tr w:rsidR="006E4484" w:rsidRPr="005F7CB0" w14:paraId="09BB30CB"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A5CA9"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1BAA8"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26ADE"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A8416"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A3E19"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D1388"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32911"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1DE8679C"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B9763" w14:textId="77777777" w:rsidR="006E4484" w:rsidRPr="005F7CB0" w:rsidRDefault="006E4484" w:rsidP="003212F1">
            <w:pPr>
              <w:pStyle w:val="rowtabella0"/>
              <w:rPr>
                <w:color w:val="002060"/>
              </w:rPr>
            </w:pPr>
            <w:r w:rsidRPr="005F7CB0">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BA149" w14:textId="77777777" w:rsidR="006E4484" w:rsidRPr="005F7CB0" w:rsidRDefault="006E4484" w:rsidP="003212F1">
            <w:pPr>
              <w:pStyle w:val="rowtabella0"/>
              <w:rPr>
                <w:color w:val="002060"/>
              </w:rPr>
            </w:pPr>
            <w:r w:rsidRPr="005F7CB0">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72BC9"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795B0" w14:textId="77777777" w:rsidR="006E4484" w:rsidRPr="005F7CB0" w:rsidRDefault="006E4484" w:rsidP="003212F1">
            <w:pPr>
              <w:pStyle w:val="rowtabella0"/>
              <w:rPr>
                <w:color w:val="002060"/>
              </w:rPr>
            </w:pPr>
            <w:r w:rsidRPr="005F7CB0">
              <w:rPr>
                <w:color w:val="002060"/>
              </w:rPr>
              <w:t>17/01/2026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64858" w14:textId="77777777" w:rsidR="006E4484" w:rsidRPr="005F7CB0" w:rsidRDefault="006E4484" w:rsidP="003212F1">
            <w:pPr>
              <w:pStyle w:val="rowtabella0"/>
              <w:rPr>
                <w:color w:val="002060"/>
              </w:rPr>
            </w:pPr>
            <w:r w:rsidRPr="005F7CB0">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235C8" w14:textId="77777777" w:rsidR="006E4484" w:rsidRPr="005F7CB0" w:rsidRDefault="006E4484" w:rsidP="003212F1">
            <w:pPr>
              <w:pStyle w:val="rowtabella0"/>
              <w:rPr>
                <w:color w:val="002060"/>
              </w:rPr>
            </w:pPr>
            <w:r w:rsidRPr="005F7CB0">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5FD03" w14:textId="77777777" w:rsidR="006E4484" w:rsidRPr="005F7CB0" w:rsidRDefault="006E4484" w:rsidP="003212F1">
            <w:pPr>
              <w:pStyle w:val="rowtabella0"/>
              <w:rPr>
                <w:color w:val="002060"/>
              </w:rPr>
            </w:pPr>
            <w:r w:rsidRPr="005F7CB0">
              <w:rPr>
                <w:color w:val="002060"/>
              </w:rPr>
              <w:t>VIA ALESSANDRO MANZONI</w:t>
            </w:r>
          </w:p>
        </w:tc>
      </w:tr>
      <w:tr w:rsidR="006E4484" w:rsidRPr="005F7CB0" w14:paraId="7BD682B8"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DB8789" w14:textId="77777777" w:rsidR="006E4484" w:rsidRPr="005F7CB0" w:rsidRDefault="006E4484" w:rsidP="003212F1">
            <w:pPr>
              <w:pStyle w:val="rowtabella0"/>
              <w:rPr>
                <w:color w:val="002060"/>
              </w:rPr>
            </w:pPr>
            <w:r w:rsidRPr="005F7CB0">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EB97FE" w14:textId="77777777" w:rsidR="006E4484" w:rsidRPr="005F7CB0" w:rsidRDefault="006E4484" w:rsidP="003212F1">
            <w:pPr>
              <w:pStyle w:val="rowtabella0"/>
              <w:rPr>
                <w:color w:val="002060"/>
              </w:rPr>
            </w:pPr>
            <w:r w:rsidRPr="005F7CB0">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32C39D"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73DCB" w14:textId="77777777" w:rsidR="006E4484" w:rsidRPr="005F7CB0" w:rsidRDefault="006E4484" w:rsidP="003212F1">
            <w:pPr>
              <w:pStyle w:val="rowtabella0"/>
              <w:rPr>
                <w:color w:val="002060"/>
              </w:rPr>
            </w:pPr>
            <w:r w:rsidRPr="005F7CB0">
              <w:rPr>
                <w:color w:val="002060"/>
              </w:rPr>
              <w:t>17/01/2026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5A73D5" w14:textId="77777777" w:rsidR="006E4484" w:rsidRPr="005F7CB0" w:rsidRDefault="006E4484" w:rsidP="003212F1">
            <w:pPr>
              <w:pStyle w:val="rowtabella0"/>
              <w:rPr>
                <w:color w:val="002060"/>
              </w:rPr>
            </w:pPr>
            <w:r w:rsidRPr="005F7CB0">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A791C" w14:textId="77777777" w:rsidR="006E4484" w:rsidRPr="005F7CB0" w:rsidRDefault="006E4484" w:rsidP="003212F1">
            <w:pPr>
              <w:pStyle w:val="rowtabella0"/>
              <w:rPr>
                <w:color w:val="002060"/>
              </w:rPr>
            </w:pPr>
            <w:r w:rsidRPr="005F7CB0">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512FE" w14:textId="77777777" w:rsidR="006E4484" w:rsidRPr="005F7CB0" w:rsidRDefault="006E4484" w:rsidP="003212F1">
            <w:pPr>
              <w:pStyle w:val="rowtabella0"/>
              <w:rPr>
                <w:color w:val="002060"/>
              </w:rPr>
            </w:pPr>
            <w:r w:rsidRPr="005F7CB0">
              <w:rPr>
                <w:color w:val="002060"/>
              </w:rPr>
              <w:t>VIA VESCOVARA, 7</w:t>
            </w:r>
          </w:p>
        </w:tc>
      </w:tr>
      <w:tr w:rsidR="006E4484" w:rsidRPr="005F7CB0" w14:paraId="0B54AA26"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61D523" w14:textId="77777777" w:rsidR="006E4484" w:rsidRPr="005F7CB0" w:rsidRDefault="006E4484" w:rsidP="003212F1">
            <w:pPr>
              <w:pStyle w:val="rowtabella0"/>
              <w:rPr>
                <w:color w:val="002060"/>
              </w:rPr>
            </w:pPr>
            <w:proofErr w:type="gramStart"/>
            <w:r w:rsidRPr="005F7CB0">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A8924" w14:textId="77777777" w:rsidR="006E4484" w:rsidRPr="005F7CB0" w:rsidRDefault="006E4484" w:rsidP="003212F1">
            <w:pPr>
              <w:pStyle w:val="rowtabella0"/>
              <w:rPr>
                <w:color w:val="002060"/>
              </w:rPr>
            </w:pPr>
            <w:r w:rsidRPr="005F7CB0">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ABF36F"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A6BC7E" w14:textId="77777777" w:rsidR="006E4484" w:rsidRPr="005F7CB0" w:rsidRDefault="006E4484" w:rsidP="003212F1">
            <w:pPr>
              <w:pStyle w:val="rowtabella0"/>
              <w:rPr>
                <w:color w:val="002060"/>
              </w:rPr>
            </w:pPr>
            <w:r w:rsidRPr="005F7CB0">
              <w:rPr>
                <w:color w:val="002060"/>
              </w:rPr>
              <w:t>17/01/2026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9A1F70" w14:textId="77777777" w:rsidR="006E4484" w:rsidRPr="005F7CB0" w:rsidRDefault="006E4484" w:rsidP="003212F1">
            <w:pPr>
              <w:pStyle w:val="rowtabella0"/>
              <w:rPr>
                <w:color w:val="002060"/>
              </w:rPr>
            </w:pPr>
            <w:r w:rsidRPr="005F7CB0">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4FA95" w14:textId="77777777" w:rsidR="006E4484" w:rsidRPr="005F7CB0" w:rsidRDefault="006E4484" w:rsidP="003212F1">
            <w:pPr>
              <w:pStyle w:val="rowtabella0"/>
              <w:rPr>
                <w:color w:val="002060"/>
              </w:rPr>
            </w:pPr>
            <w:r w:rsidRPr="005F7CB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DF960" w14:textId="77777777" w:rsidR="006E4484" w:rsidRPr="005F7CB0" w:rsidRDefault="006E4484" w:rsidP="003212F1">
            <w:pPr>
              <w:pStyle w:val="rowtabella0"/>
              <w:rPr>
                <w:color w:val="002060"/>
              </w:rPr>
            </w:pPr>
            <w:r w:rsidRPr="005F7CB0">
              <w:rPr>
                <w:color w:val="002060"/>
              </w:rPr>
              <w:t>VIA DELLE REGIONI, 8</w:t>
            </w:r>
          </w:p>
        </w:tc>
      </w:tr>
      <w:tr w:rsidR="006E4484" w:rsidRPr="005F7CB0" w14:paraId="63266E81"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103837" w14:textId="77777777" w:rsidR="006E4484" w:rsidRPr="005F7CB0" w:rsidRDefault="006E4484" w:rsidP="003212F1">
            <w:pPr>
              <w:pStyle w:val="rowtabella0"/>
              <w:rPr>
                <w:color w:val="002060"/>
              </w:rPr>
            </w:pPr>
            <w:r w:rsidRPr="005F7CB0">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96999" w14:textId="77777777" w:rsidR="006E4484" w:rsidRPr="005F7CB0" w:rsidRDefault="006E4484" w:rsidP="003212F1">
            <w:pPr>
              <w:pStyle w:val="rowtabella0"/>
              <w:rPr>
                <w:color w:val="002060"/>
              </w:rPr>
            </w:pPr>
            <w:r w:rsidRPr="005F7CB0">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507B1"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50DE9" w14:textId="77777777" w:rsidR="006E4484" w:rsidRPr="005F7CB0" w:rsidRDefault="006E4484" w:rsidP="003212F1">
            <w:pPr>
              <w:pStyle w:val="rowtabella0"/>
              <w:rPr>
                <w:color w:val="002060"/>
              </w:rPr>
            </w:pPr>
            <w:r w:rsidRPr="005F7CB0">
              <w:rPr>
                <w:color w:val="002060"/>
              </w:rPr>
              <w:t>18/01/2026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359D1" w14:textId="77777777" w:rsidR="006E4484" w:rsidRPr="005F7CB0" w:rsidRDefault="006E4484" w:rsidP="003212F1">
            <w:pPr>
              <w:pStyle w:val="rowtabella0"/>
              <w:rPr>
                <w:color w:val="002060"/>
              </w:rPr>
            </w:pPr>
            <w:r w:rsidRPr="005F7CB0">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98D48" w14:textId="77777777" w:rsidR="006E4484" w:rsidRPr="005F7CB0" w:rsidRDefault="006E4484" w:rsidP="003212F1">
            <w:pPr>
              <w:pStyle w:val="rowtabella0"/>
              <w:rPr>
                <w:color w:val="002060"/>
              </w:rPr>
            </w:pPr>
            <w:r w:rsidRPr="005F7CB0">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DBB46" w14:textId="77777777" w:rsidR="006E4484" w:rsidRPr="005F7CB0" w:rsidRDefault="006E4484" w:rsidP="003212F1">
            <w:pPr>
              <w:pStyle w:val="rowtabella0"/>
              <w:rPr>
                <w:color w:val="002060"/>
              </w:rPr>
            </w:pPr>
            <w:r w:rsidRPr="005F7CB0">
              <w:rPr>
                <w:color w:val="002060"/>
              </w:rPr>
              <w:t xml:space="preserve">LOC.MONTEROCCO VIA </w:t>
            </w:r>
            <w:proofErr w:type="gramStart"/>
            <w:r w:rsidRPr="005F7CB0">
              <w:rPr>
                <w:color w:val="002060"/>
              </w:rPr>
              <w:t>A.MANCINI</w:t>
            </w:r>
            <w:proofErr w:type="gramEnd"/>
          </w:p>
        </w:tc>
      </w:tr>
    </w:tbl>
    <w:p w14:paraId="3D7556DF" w14:textId="77777777" w:rsidR="006E4484" w:rsidRPr="008632AF" w:rsidRDefault="006E4484" w:rsidP="00571DFF">
      <w:pPr>
        <w:pStyle w:val="breakline"/>
        <w:rPr>
          <w:rFonts w:eastAsiaTheme="minorEastAsia"/>
          <w:color w:val="002060"/>
        </w:rPr>
      </w:pPr>
    </w:p>
    <w:p w14:paraId="4CF75C34" w14:textId="77777777" w:rsidR="00571DFF" w:rsidRPr="008632AF" w:rsidRDefault="00571DFF" w:rsidP="00571DFF">
      <w:pPr>
        <w:pStyle w:val="breakline"/>
        <w:rPr>
          <w:color w:val="002060"/>
        </w:rPr>
      </w:pPr>
    </w:p>
    <w:p w14:paraId="489903D7" w14:textId="77777777" w:rsidR="00571DFF" w:rsidRPr="008632AF" w:rsidRDefault="00571DFF" w:rsidP="00571DFF">
      <w:pPr>
        <w:pStyle w:val="titolocampionato0"/>
        <w:shd w:val="clear" w:color="auto" w:fill="CCCCCC"/>
        <w:spacing w:before="80" w:after="40"/>
        <w:rPr>
          <w:color w:val="002060"/>
        </w:rPr>
      </w:pPr>
      <w:r w:rsidRPr="008632AF">
        <w:rPr>
          <w:color w:val="002060"/>
        </w:rPr>
        <w:t>UNDER 17 C5 REGIONALI MASCHILI</w:t>
      </w:r>
    </w:p>
    <w:p w14:paraId="31353DDA" w14:textId="77777777" w:rsidR="00571DFF" w:rsidRPr="008632AF" w:rsidRDefault="00571DFF" w:rsidP="00571DFF">
      <w:pPr>
        <w:pStyle w:val="titoloprinc0"/>
        <w:rPr>
          <w:color w:val="002060"/>
        </w:rPr>
      </w:pPr>
      <w:r w:rsidRPr="008632AF">
        <w:rPr>
          <w:color w:val="002060"/>
        </w:rPr>
        <w:t>VARIAZIONI AL PROGRAMMA GARE</w:t>
      </w:r>
    </w:p>
    <w:p w14:paraId="62929981" w14:textId="77777777" w:rsidR="00571DFF" w:rsidRPr="008632AF" w:rsidRDefault="00571DFF" w:rsidP="00571DFF">
      <w:pPr>
        <w:pStyle w:val="breakline"/>
        <w:rPr>
          <w:color w:val="002060"/>
        </w:rPr>
      </w:pPr>
    </w:p>
    <w:p w14:paraId="2D17C461" w14:textId="77777777" w:rsidR="00571DFF" w:rsidRPr="008632AF" w:rsidRDefault="00571DFF" w:rsidP="00571DFF">
      <w:pPr>
        <w:pStyle w:val="breakline"/>
        <w:rPr>
          <w:color w:val="002060"/>
        </w:rPr>
      </w:pPr>
    </w:p>
    <w:p w14:paraId="6CA012F8"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1DFF" w:rsidRPr="008632AF" w14:paraId="6652315C" w14:textId="77777777" w:rsidTr="00032D6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4ACCD" w14:textId="77777777" w:rsidR="00571DFF" w:rsidRPr="008632AF" w:rsidRDefault="00571DFF" w:rsidP="003212F1">
            <w:pPr>
              <w:pStyle w:val="headertabella0"/>
              <w:rPr>
                <w:color w:val="002060"/>
              </w:rPr>
            </w:pPr>
            <w:r w:rsidRPr="008632A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6264A" w14:textId="77777777" w:rsidR="00571DFF" w:rsidRPr="008632AF" w:rsidRDefault="00571DFF" w:rsidP="003212F1">
            <w:pPr>
              <w:pStyle w:val="headertabella0"/>
              <w:rPr>
                <w:color w:val="002060"/>
              </w:rPr>
            </w:pPr>
            <w:r w:rsidRPr="008632A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7BB5A" w14:textId="77777777" w:rsidR="00571DFF" w:rsidRPr="008632AF" w:rsidRDefault="00571DFF" w:rsidP="003212F1">
            <w:pPr>
              <w:pStyle w:val="headertabella0"/>
              <w:rPr>
                <w:color w:val="002060"/>
              </w:rPr>
            </w:pPr>
            <w:r w:rsidRPr="008632A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36B2" w14:textId="77777777" w:rsidR="00571DFF" w:rsidRPr="008632AF" w:rsidRDefault="00571DFF" w:rsidP="003212F1">
            <w:pPr>
              <w:pStyle w:val="headertabella0"/>
              <w:rPr>
                <w:color w:val="002060"/>
              </w:rPr>
            </w:pPr>
            <w:r w:rsidRPr="008632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440C" w14:textId="77777777" w:rsidR="00571DFF" w:rsidRPr="008632AF" w:rsidRDefault="00571DFF" w:rsidP="003212F1">
            <w:pPr>
              <w:pStyle w:val="headertabella0"/>
              <w:rPr>
                <w:color w:val="002060"/>
              </w:rPr>
            </w:pPr>
            <w:r w:rsidRPr="008632AF">
              <w:rPr>
                <w:color w:val="002060"/>
              </w:rPr>
              <w:t xml:space="preserve">Data </w:t>
            </w:r>
            <w:proofErr w:type="spellStart"/>
            <w:r w:rsidRPr="008632AF">
              <w:rPr>
                <w:color w:val="002060"/>
              </w:rPr>
              <w:t>Orig</w:t>
            </w:r>
            <w:proofErr w:type="spellEnd"/>
            <w:r w:rsidRPr="008632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56417" w14:textId="77777777" w:rsidR="00571DFF" w:rsidRPr="008632AF" w:rsidRDefault="00571DFF" w:rsidP="003212F1">
            <w:pPr>
              <w:pStyle w:val="headertabella0"/>
              <w:rPr>
                <w:color w:val="002060"/>
              </w:rPr>
            </w:pPr>
            <w:r w:rsidRPr="008632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D9721" w14:textId="77777777" w:rsidR="00571DFF" w:rsidRPr="008632AF" w:rsidRDefault="00571DFF" w:rsidP="003212F1">
            <w:pPr>
              <w:pStyle w:val="headertabella0"/>
              <w:rPr>
                <w:color w:val="002060"/>
              </w:rPr>
            </w:pPr>
            <w:r w:rsidRPr="008632AF">
              <w:rPr>
                <w:color w:val="002060"/>
              </w:rPr>
              <w:t xml:space="preserve">Ora </w:t>
            </w:r>
            <w:proofErr w:type="spellStart"/>
            <w:r w:rsidRPr="008632AF">
              <w:rPr>
                <w:color w:val="002060"/>
              </w:rPr>
              <w:t>Orig</w:t>
            </w:r>
            <w:proofErr w:type="spellEnd"/>
            <w:r w:rsidRPr="008632A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B9F7C" w14:textId="77777777" w:rsidR="00571DFF" w:rsidRPr="008632AF" w:rsidRDefault="00571DFF" w:rsidP="003212F1">
            <w:pPr>
              <w:pStyle w:val="headertabella0"/>
              <w:rPr>
                <w:color w:val="002060"/>
              </w:rPr>
            </w:pPr>
            <w:r w:rsidRPr="008632AF">
              <w:rPr>
                <w:color w:val="002060"/>
              </w:rPr>
              <w:t>Impianto</w:t>
            </w:r>
          </w:p>
        </w:tc>
      </w:tr>
      <w:tr w:rsidR="00571DFF" w:rsidRPr="008632AF" w14:paraId="6DBAF398"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0801C" w14:textId="77777777" w:rsidR="00571DFF" w:rsidRPr="00032D67" w:rsidRDefault="00571DFF" w:rsidP="003212F1">
            <w:pPr>
              <w:pStyle w:val="rowtabella0"/>
              <w:rPr>
                <w:color w:val="002060"/>
                <w:highlight w:val="yellow"/>
              </w:rPr>
            </w:pPr>
            <w:r w:rsidRPr="00032D67">
              <w:rPr>
                <w:color w:val="002060"/>
                <w:highlight w:val="yellow"/>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96CE" w14:textId="77777777" w:rsidR="00571DFF" w:rsidRPr="00032D67" w:rsidRDefault="00571DFF" w:rsidP="003212F1">
            <w:pPr>
              <w:pStyle w:val="rowtabella0"/>
              <w:jc w:val="center"/>
              <w:rPr>
                <w:color w:val="002060"/>
                <w:highlight w:val="yellow"/>
              </w:rPr>
            </w:pPr>
            <w:r w:rsidRPr="00032D67">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0E37" w14:textId="77777777" w:rsidR="00571DFF" w:rsidRPr="00032D67" w:rsidRDefault="00571DFF" w:rsidP="003212F1">
            <w:pPr>
              <w:pStyle w:val="rowtabella0"/>
              <w:rPr>
                <w:color w:val="002060"/>
                <w:highlight w:val="yellow"/>
              </w:rPr>
            </w:pPr>
            <w:r w:rsidRPr="00032D67">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225B" w14:textId="77777777" w:rsidR="00571DFF" w:rsidRPr="00032D67" w:rsidRDefault="00571DFF" w:rsidP="003212F1">
            <w:pPr>
              <w:pStyle w:val="rowtabella0"/>
              <w:rPr>
                <w:color w:val="002060"/>
                <w:highlight w:val="yellow"/>
              </w:rPr>
            </w:pPr>
            <w:r w:rsidRPr="00032D67">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E236" w14:textId="561C2066" w:rsidR="00571DFF" w:rsidRPr="008632AF" w:rsidRDefault="00571DFF" w:rsidP="003212F1">
            <w:pPr>
              <w:pStyle w:val="rowtabella0"/>
              <w:rPr>
                <w:color w:val="002060"/>
              </w:rPr>
            </w:pPr>
            <w:r w:rsidRPr="008632AF">
              <w:rPr>
                <w:color w:val="002060"/>
              </w:rPr>
              <w:t>1</w:t>
            </w:r>
            <w:r w:rsidR="00032D67">
              <w:rPr>
                <w:color w:val="002060"/>
              </w:rPr>
              <w:t>7</w:t>
            </w:r>
            <w:r w:rsidRPr="008632AF">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13D9" w14:textId="77777777" w:rsidR="00571DFF" w:rsidRPr="008632AF" w:rsidRDefault="00571DFF" w:rsidP="003212F1">
            <w:pPr>
              <w:pStyle w:val="rowtabella0"/>
              <w:jc w:val="center"/>
              <w:rPr>
                <w:color w:val="002060"/>
              </w:rPr>
            </w:pPr>
            <w:r w:rsidRPr="00032D67">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4AB2" w14:textId="77777777" w:rsidR="00571DFF" w:rsidRPr="008632AF" w:rsidRDefault="00571DFF" w:rsidP="003212F1">
            <w:pPr>
              <w:pStyle w:val="rowtabella0"/>
              <w:jc w:val="center"/>
              <w:rPr>
                <w:color w:val="002060"/>
              </w:rPr>
            </w:pPr>
            <w:r w:rsidRPr="008632A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407E" w14:textId="77777777" w:rsidR="00571DFF" w:rsidRPr="008632AF" w:rsidRDefault="00571DFF" w:rsidP="003212F1">
            <w:pPr>
              <w:rPr>
                <w:color w:val="002060"/>
              </w:rPr>
            </w:pPr>
          </w:p>
        </w:tc>
      </w:tr>
      <w:tr w:rsidR="00571DFF" w:rsidRPr="008632AF" w14:paraId="172175C3"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F58C" w14:textId="77777777" w:rsidR="00571DFF" w:rsidRPr="00032D67" w:rsidRDefault="00571DFF" w:rsidP="003212F1">
            <w:pPr>
              <w:pStyle w:val="rowtabella0"/>
              <w:rPr>
                <w:color w:val="002060"/>
                <w:highlight w:val="yellow"/>
              </w:rPr>
            </w:pPr>
            <w:r w:rsidRPr="00032D67">
              <w:rPr>
                <w:color w:val="002060"/>
                <w:highlight w:val="yellow"/>
              </w:rPr>
              <w:t>24/01/2026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C1EB" w14:textId="77777777" w:rsidR="00571DFF" w:rsidRPr="00032D67" w:rsidRDefault="00571DFF" w:rsidP="003212F1">
            <w:pPr>
              <w:pStyle w:val="rowtabella0"/>
              <w:jc w:val="center"/>
              <w:rPr>
                <w:color w:val="002060"/>
                <w:highlight w:val="yellow"/>
              </w:rPr>
            </w:pPr>
            <w:r w:rsidRPr="00032D67">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27D7" w14:textId="77777777" w:rsidR="00571DFF" w:rsidRPr="00032D67" w:rsidRDefault="00571DFF" w:rsidP="003212F1">
            <w:pPr>
              <w:pStyle w:val="rowtabella0"/>
              <w:rPr>
                <w:color w:val="002060"/>
                <w:highlight w:val="yellow"/>
              </w:rPr>
            </w:pPr>
            <w:r w:rsidRPr="00032D67">
              <w:rPr>
                <w:color w:val="002060"/>
                <w:highlight w:val="yellow"/>
              </w:rPr>
              <w:t>ACSS MONDOLFO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4A49" w14:textId="77777777" w:rsidR="00571DFF" w:rsidRPr="00032D67" w:rsidRDefault="00571DFF" w:rsidP="003212F1">
            <w:pPr>
              <w:pStyle w:val="rowtabella0"/>
              <w:rPr>
                <w:color w:val="002060"/>
                <w:highlight w:val="yellow"/>
              </w:rPr>
            </w:pPr>
            <w:r w:rsidRPr="00032D67">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8AA4" w14:textId="1D3322FE" w:rsidR="00571DFF" w:rsidRPr="008632AF" w:rsidRDefault="00571DFF" w:rsidP="003212F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914B" w14:textId="77777777" w:rsidR="00571DFF" w:rsidRPr="008632AF" w:rsidRDefault="00571DFF" w:rsidP="003212F1">
            <w:pPr>
              <w:pStyle w:val="rowtabella0"/>
              <w:jc w:val="center"/>
              <w:rPr>
                <w:color w:val="002060"/>
              </w:rPr>
            </w:pPr>
            <w:r w:rsidRPr="00032D67">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AA4F" w14:textId="77777777" w:rsidR="00571DFF" w:rsidRPr="008632AF" w:rsidRDefault="00571DFF" w:rsidP="003212F1">
            <w:pPr>
              <w:pStyle w:val="rowtabella0"/>
              <w:jc w:val="center"/>
              <w:rPr>
                <w:color w:val="002060"/>
              </w:rPr>
            </w:pPr>
            <w:r w:rsidRPr="008632A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17E28" w14:textId="77777777" w:rsidR="00571DFF" w:rsidRPr="008632AF" w:rsidRDefault="00571DFF" w:rsidP="003212F1">
            <w:pPr>
              <w:rPr>
                <w:color w:val="002060"/>
              </w:rPr>
            </w:pPr>
          </w:p>
        </w:tc>
      </w:tr>
      <w:tr w:rsidR="00571DFF" w:rsidRPr="008632AF" w14:paraId="73BE1A36"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AFE6" w14:textId="77777777" w:rsidR="00571DFF" w:rsidRPr="00032D67" w:rsidRDefault="00571DFF" w:rsidP="003212F1">
            <w:pPr>
              <w:pStyle w:val="rowtabella0"/>
              <w:rPr>
                <w:color w:val="002060"/>
                <w:highlight w:val="yellow"/>
              </w:rPr>
            </w:pPr>
            <w:r w:rsidRPr="00032D67">
              <w:rPr>
                <w:color w:val="002060"/>
                <w:highlight w:val="yellow"/>
              </w:rPr>
              <w:t>31/01/2026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15FE" w14:textId="77777777" w:rsidR="00571DFF" w:rsidRPr="00032D67" w:rsidRDefault="00571DFF" w:rsidP="003212F1">
            <w:pPr>
              <w:pStyle w:val="rowtabella0"/>
              <w:jc w:val="center"/>
              <w:rPr>
                <w:color w:val="002060"/>
                <w:highlight w:val="yellow"/>
              </w:rPr>
            </w:pPr>
            <w:r w:rsidRPr="00032D67">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8B2D2" w14:textId="77777777" w:rsidR="00571DFF" w:rsidRPr="00032D67" w:rsidRDefault="00571DFF" w:rsidP="003212F1">
            <w:pPr>
              <w:pStyle w:val="rowtabella0"/>
              <w:rPr>
                <w:color w:val="002060"/>
                <w:highlight w:val="yellow"/>
              </w:rPr>
            </w:pPr>
            <w:r w:rsidRPr="00032D67">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24BE" w14:textId="77777777" w:rsidR="00571DFF" w:rsidRPr="00032D67" w:rsidRDefault="00571DFF" w:rsidP="003212F1">
            <w:pPr>
              <w:pStyle w:val="rowtabella0"/>
              <w:rPr>
                <w:color w:val="002060"/>
                <w:highlight w:val="yellow"/>
              </w:rPr>
            </w:pPr>
            <w:r w:rsidRPr="00032D67">
              <w:rPr>
                <w:color w:val="002060"/>
                <w:highlight w:val="yellow"/>
              </w:rPr>
              <w:t>ETA BETA F.C.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49A3" w14:textId="4DD23534" w:rsidR="00571DFF" w:rsidRPr="008632AF" w:rsidRDefault="00571DFF" w:rsidP="003212F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F066" w14:textId="77777777" w:rsidR="00571DFF" w:rsidRPr="008632AF" w:rsidRDefault="00571DFF" w:rsidP="003212F1">
            <w:pPr>
              <w:pStyle w:val="rowtabella0"/>
              <w:jc w:val="center"/>
              <w:rPr>
                <w:color w:val="002060"/>
              </w:rPr>
            </w:pPr>
            <w:r w:rsidRPr="00032D6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2809" w14:textId="77777777" w:rsidR="00571DFF" w:rsidRPr="008632AF" w:rsidRDefault="00571DFF" w:rsidP="003212F1">
            <w:pPr>
              <w:pStyle w:val="rowtabella0"/>
              <w:jc w:val="center"/>
              <w:rPr>
                <w:color w:val="002060"/>
              </w:rPr>
            </w:pPr>
            <w:r w:rsidRPr="008632A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B6D6" w14:textId="77777777" w:rsidR="00571DFF" w:rsidRPr="008632AF" w:rsidRDefault="00571DFF" w:rsidP="003212F1">
            <w:pPr>
              <w:rPr>
                <w:color w:val="002060"/>
              </w:rPr>
            </w:pPr>
          </w:p>
        </w:tc>
      </w:tr>
    </w:tbl>
    <w:p w14:paraId="6AACD750" w14:textId="77777777" w:rsidR="00571DFF" w:rsidRPr="008632AF" w:rsidRDefault="00571DFF" w:rsidP="00571DFF">
      <w:pPr>
        <w:pStyle w:val="breakline"/>
        <w:rPr>
          <w:rFonts w:eastAsiaTheme="minorEastAsia"/>
          <w:color w:val="002060"/>
        </w:rPr>
      </w:pPr>
    </w:p>
    <w:p w14:paraId="03CCF953" w14:textId="77777777" w:rsidR="00571DFF" w:rsidRPr="008632AF" w:rsidRDefault="00571DFF" w:rsidP="00571DFF">
      <w:pPr>
        <w:pStyle w:val="breakline"/>
        <w:rPr>
          <w:color w:val="002060"/>
        </w:rPr>
      </w:pPr>
    </w:p>
    <w:p w14:paraId="69858FC9" w14:textId="77777777" w:rsidR="00571DFF" w:rsidRPr="008632AF" w:rsidRDefault="00571DFF" w:rsidP="00571DFF">
      <w:pPr>
        <w:pStyle w:val="sottotitolocampionato10"/>
        <w:rPr>
          <w:color w:val="002060"/>
        </w:rPr>
      </w:pPr>
      <w:r w:rsidRPr="008632A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1DFF" w:rsidRPr="008632AF" w14:paraId="5682C9C0" w14:textId="77777777" w:rsidTr="00032D6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F96C" w14:textId="77777777" w:rsidR="00571DFF" w:rsidRPr="008632AF" w:rsidRDefault="00571DFF" w:rsidP="003212F1">
            <w:pPr>
              <w:pStyle w:val="headertabella0"/>
              <w:rPr>
                <w:color w:val="002060"/>
              </w:rPr>
            </w:pPr>
            <w:r w:rsidRPr="008632A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27131" w14:textId="77777777" w:rsidR="00571DFF" w:rsidRPr="008632AF" w:rsidRDefault="00571DFF" w:rsidP="003212F1">
            <w:pPr>
              <w:pStyle w:val="headertabella0"/>
              <w:rPr>
                <w:color w:val="002060"/>
              </w:rPr>
            </w:pPr>
            <w:r w:rsidRPr="008632A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06D2" w14:textId="77777777" w:rsidR="00571DFF" w:rsidRPr="008632AF" w:rsidRDefault="00571DFF" w:rsidP="003212F1">
            <w:pPr>
              <w:pStyle w:val="headertabella0"/>
              <w:rPr>
                <w:color w:val="002060"/>
              </w:rPr>
            </w:pPr>
            <w:r w:rsidRPr="008632A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B6B99" w14:textId="77777777" w:rsidR="00571DFF" w:rsidRPr="008632AF" w:rsidRDefault="00571DFF" w:rsidP="003212F1">
            <w:pPr>
              <w:pStyle w:val="headertabella0"/>
              <w:rPr>
                <w:color w:val="002060"/>
              </w:rPr>
            </w:pPr>
            <w:r w:rsidRPr="008632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BBE19" w14:textId="77777777" w:rsidR="00571DFF" w:rsidRPr="008632AF" w:rsidRDefault="00571DFF" w:rsidP="003212F1">
            <w:pPr>
              <w:pStyle w:val="headertabella0"/>
              <w:rPr>
                <w:color w:val="002060"/>
              </w:rPr>
            </w:pPr>
            <w:r w:rsidRPr="008632AF">
              <w:rPr>
                <w:color w:val="002060"/>
              </w:rPr>
              <w:t xml:space="preserve">Data </w:t>
            </w:r>
            <w:proofErr w:type="spellStart"/>
            <w:r w:rsidRPr="008632AF">
              <w:rPr>
                <w:color w:val="002060"/>
              </w:rPr>
              <w:t>Orig</w:t>
            </w:r>
            <w:proofErr w:type="spellEnd"/>
            <w:r w:rsidRPr="008632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8A61D" w14:textId="77777777" w:rsidR="00571DFF" w:rsidRPr="008632AF" w:rsidRDefault="00571DFF" w:rsidP="003212F1">
            <w:pPr>
              <w:pStyle w:val="headertabella0"/>
              <w:rPr>
                <w:color w:val="002060"/>
              </w:rPr>
            </w:pPr>
            <w:r w:rsidRPr="008632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988FD" w14:textId="77777777" w:rsidR="00571DFF" w:rsidRPr="008632AF" w:rsidRDefault="00571DFF" w:rsidP="003212F1">
            <w:pPr>
              <w:pStyle w:val="headertabella0"/>
              <w:rPr>
                <w:color w:val="002060"/>
              </w:rPr>
            </w:pPr>
            <w:r w:rsidRPr="008632AF">
              <w:rPr>
                <w:color w:val="002060"/>
              </w:rPr>
              <w:t xml:space="preserve">Ora </w:t>
            </w:r>
            <w:proofErr w:type="spellStart"/>
            <w:r w:rsidRPr="008632AF">
              <w:rPr>
                <w:color w:val="002060"/>
              </w:rPr>
              <w:t>Orig</w:t>
            </w:r>
            <w:proofErr w:type="spellEnd"/>
            <w:r w:rsidRPr="008632A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945AD" w14:textId="77777777" w:rsidR="00571DFF" w:rsidRPr="008632AF" w:rsidRDefault="00571DFF" w:rsidP="003212F1">
            <w:pPr>
              <w:pStyle w:val="headertabella0"/>
              <w:rPr>
                <w:color w:val="002060"/>
              </w:rPr>
            </w:pPr>
            <w:r w:rsidRPr="008632AF">
              <w:rPr>
                <w:color w:val="002060"/>
              </w:rPr>
              <w:t>Impianto</w:t>
            </w:r>
          </w:p>
        </w:tc>
      </w:tr>
      <w:tr w:rsidR="00571DFF" w:rsidRPr="008632AF" w14:paraId="642425C7"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9AD9" w14:textId="77777777" w:rsidR="00571DFF" w:rsidRPr="00032D67" w:rsidRDefault="00571DFF" w:rsidP="003212F1">
            <w:pPr>
              <w:pStyle w:val="rowtabella0"/>
              <w:rPr>
                <w:color w:val="002060"/>
                <w:highlight w:val="yellow"/>
              </w:rPr>
            </w:pPr>
            <w:r w:rsidRPr="00032D67">
              <w:rPr>
                <w:color w:val="002060"/>
                <w:highlight w:val="yellow"/>
              </w:rPr>
              <w:t>17/01/2026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201E" w14:textId="77777777" w:rsidR="00571DFF" w:rsidRPr="00032D67" w:rsidRDefault="00571DFF" w:rsidP="003212F1">
            <w:pPr>
              <w:pStyle w:val="rowtabella0"/>
              <w:jc w:val="center"/>
              <w:rPr>
                <w:color w:val="002060"/>
                <w:highlight w:val="yellow"/>
              </w:rPr>
            </w:pPr>
            <w:r w:rsidRPr="00032D67">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FBF6" w14:textId="77777777" w:rsidR="00571DFF" w:rsidRPr="00032D67" w:rsidRDefault="00571DFF" w:rsidP="003212F1">
            <w:pPr>
              <w:pStyle w:val="rowtabella0"/>
              <w:rPr>
                <w:color w:val="002060"/>
                <w:highlight w:val="yellow"/>
              </w:rPr>
            </w:pPr>
            <w:r w:rsidRPr="00032D67">
              <w:rPr>
                <w:color w:val="002060"/>
                <w:highlight w:val="yellow"/>
              </w:rPr>
              <w:t>JESINA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D6C6" w14:textId="77777777" w:rsidR="00571DFF" w:rsidRPr="00032D67" w:rsidRDefault="00571DFF" w:rsidP="003212F1">
            <w:pPr>
              <w:pStyle w:val="rowtabella0"/>
              <w:rPr>
                <w:color w:val="002060"/>
                <w:highlight w:val="yellow"/>
              </w:rPr>
            </w:pPr>
            <w:r w:rsidRPr="00032D67">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2B91" w14:textId="1013DFD2" w:rsidR="00571DFF" w:rsidRPr="008632AF" w:rsidRDefault="00571DFF" w:rsidP="003212F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3803" w14:textId="77777777" w:rsidR="00571DFF" w:rsidRPr="008632AF" w:rsidRDefault="00571DFF" w:rsidP="003212F1">
            <w:pPr>
              <w:pStyle w:val="rowtabella0"/>
              <w:jc w:val="center"/>
              <w:rPr>
                <w:color w:val="002060"/>
              </w:rPr>
            </w:pPr>
            <w:r w:rsidRPr="00032D67">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AFDF" w14:textId="77777777" w:rsidR="00571DFF" w:rsidRPr="008632AF" w:rsidRDefault="00571DFF" w:rsidP="003212F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BD40" w14:textId="77777777" w:rsidR="00571DFF" w:rsidRPr="008632AF" w:rsidRDefault="00571DFF" w:rsidP="003212F1">
            <w:pPr>
              <w:pStyle w:val="rowtabella0"/>
              <w:rPr>
                <w:color w:val="002060"/>
              </w:rPr>
            </w:pPr>
            <w:r w:rsidRPr="00032D67">
              <w:rPr>
                <w:color w:val="002060"/>
                <w:highlight w:val="yellow"/>
              </w:rPr>
              <w:t>PALASPORT "ZANNONI 2" JESI VIA ZANNONI</w:t>
            </w:r>
          </w:p>
        </w:tc>
      </w:tr>
    </w:tbl>
    <w:p w14:paraId="1E933F8D" w14:textId="77777777" w:rsidR="00571DFF" w:rsidRPr="008632AF" w:rsidRDefault="00571DFF" w:rsidP="00571DFF">
      <w:pPr>
        <w:pStyle w:val="breakline"/>
        <w:rPr>
          <w:rFonts w:eastAsiaTheme="minorEastAsia"/>
          <w:color w:val="002060"/>
        </w:rPr>
      </w:pPr>
    </w:p>
    <w:p w14:paraId="5BB2C295" w14:textId="77777777" w:rsidR="00571DFF" w:rsidRPr="008632AF" w:rsidRDefault="00571DFF" w:rsidP="00571DFF">
      <w:pPr>
        <w:pStyle w:val="breakline"/>
        <w:rPr>
          <w:color w:val="002060"/>
        </w:rPr>
      </w:pPr>
    </w:p>
    <w:p w14:paraId="73DFBDB2" w14:textId="77777777" w:rsidR="00571DFF" w:rsidRPr="008632AF" w:rsidRDefault="00571DFF" w:rsidP="00571DFF">
      <w:pPr>
        <w:pStyle w:val="titoloprinc0"/>
        <w:rPr>
          <w:color w:val="002060"/>
        </w:rPr>
      </w:pPr>
      <w:r w:rsidRPr="008632AF">
        <w:rPr>
          <w:color w:val="002060"/>
        </w:rPr>
        <w:t>RISULTATI</w:t>
      </w:r>
    </w:p>
    <w:p w14:paraId="697D4142" w14:textId="77777777" w:rsidR="00571DFF" w:rsidRPr="008632AF" w:rsidRDefault="00571DFF" w:rsidP="00571DFF">
      <w:pPr>
        <w:pStyle w:val="breakline"/>
        <w:rPr>
          <w:color w:val="002060"/>
        </w:rPr>
      </w:pPr>
    </w:p>
    <w:p w14:paraId="053D7AE4" w14:textId="77777777" w:rsidR="00571DFF" w:rsidRPr="008632AF" w:rsidRDefault="00571DFF" w:rsidP="00571DFF">
      <w:pPr>
        <w:pStyle w:val="sottotitolocampionato10"/>
        <w:rPr>
          <w:color w:val="002060"/>
        </w:rPr>
      </w:pPr>
      <w:r w:rsidRPr="008632AF">
        <w:rPr>
          <w:color w:val="002060"/>
        </w:rPr>
        <w:t>RISULTATI UFFICIALI GARE DEL 10/01/2026</w:t>
      </w:r>
    </w:p>
    <w:p w14:paraId="345D9AD9" w14:textId="77777777" w:rsidR="00571DFF" w:rsidRPr="00571DFF" w:rsidRDefault="00571DFF" w:rsidP="00571DFF">
      <w:pPr>
        <w:pStyle w:val="sottotitolocampionato20"/>
        <w:spacing w:before="0" w:beforeAutospacing="0" w:after="0" w:afterAutospacing="0"/>
        <w:rPr>
          <w:rFonts w:ascii="Arial" w:hAnsi="Arial" w:cs="Arial"/>
          <w:color w:val="002060"/>
          <w:sz w:val="20"/>
          <w:szCs w:val="20"/>
        </w:rPr>
      </w:pPr>
      <w:r w:rsidRPr="00571DFF">
        <w:rPr>
          <w:rFonts w:ascii="Arial" w:hAnsi="Arial" w:cs="Arial"/>
          <w:color w:val="002060"/>
          <w:sz w:val="20"/>
          <w:szCs w:val="20"/>
        </w:rPr>
        <w:t>Si trascrivono qui di seguito i risultati ufficiali delle gare disputate</w:t>
      </w:r>
    </w:p>
    <w:p w14:paraId="73B5312C" w14:textId="77777777" w:rsidR="00571DFF" w:rsidRPr="008632AF" w:rsidRDefault="00571DFF" w:rsidP="00571D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71DFF" w:rsidRPr="008632AF" w14:paraId="767FF14E"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067D9C43"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C6078" w14:textId="77777777" w:rsidR="00571DFF" w:rsidRPr="008632AF" w:rsidRDefault="00571DFF" w:rsidP="003212F1">
                  <w:pPr>
                    <w:pStyle w:val="headertabella0"/>
                    <w:rPr>
                      <w:color w:val="002060"/>
                    </w:rPr>
                  </w:pPr>
                  <w:r w:rsidRPr="008632AF">
                    <w:rPr>
                      <w:color w:val="002060"/>
                    </w:rPr>
                    <w:t>GIRONE A - 5 Giornata - R</w:t>
                  </w:r>
                </w:p>
              </w:tc>
            </w:tr>
            <w:tr w:rsidR="00571DFF" w:rsidRPr="008632AF" w14:paraId="2B34A034"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E06074" w14:textId="77777777" w:rsidR="00571DFF" w:rsidRPr="008632AF" w:rsidRDefault="00571DFF" w:rsidP="003212F1">
                  <w:pPr>
                    <w:pStyle w:val="rowtabella0"/>
                    <w:rPr>
                      <w:color w:val="002060"/>
                    </w:rPr>
                  </w:pPr>
                  <w:r w:rsidRPr="008632AF">
                    <w:rPr>
                      <w:color w:val="002060"/>
                    </w:rPr>
                    <w:t>(1) 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0F8C4" w14:textId="77777777" w:rsidR="00571DFF" w:rsidRPr="008632AF" w:rsidRDefault="00571DFF" w:rsidP="003212F1">
                  <w:pPr>
                    <w:pStyle w:val="rowtabella0"/>
                    <w:rPr>
                      <w:color w:val="002060"/>
                    </w:rPr>
                  </w:pPr>
                  <w:r w:rsidRPr="008632A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43AA4" w14:textId="77777777" w:rsidR="00571DFF" w:rsidRPr="008632AF" w:rsidRDefault="00571DFF" w:rsidP="003212F1">
                  <w:pPr>
                    <w:pStyle w:val="rowtabella0"/>
                    <w:jc w:val="center"/>
                    <w:rPr>
                      <w:color w:val="002060"/>
                    </w:rPr>
                  </w:pPr>
                  <w:r w:rsidRPr="008632AF">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A6B57" w14:textId="77777777" w:rsidR="00571DFF" w:rsidRPr="008632AF" w:rsidRDefault="00571DFF" w:rsidP="003212F1">
                  <w:pPr>
                    <w:pStyle w:val="rowtabella0"/>
                    <w:jc w:val="center"/>
                    <w:rPr>
                      <w:color w:val="002060"/>
                    </w:rPr>
                  </w:pPr>
                  <w:r w:rsidRPr="008632AF">
                    <w:rPr>
                      <w:color w:val="002060"/>
                    </w:rPr>
                    <w:t> </w:t>
                  </w:r>
                </w:p>
              </w:tc>
            </w:tr>
            <w:tr w:rsidR="00571DFF" w:rsidRPr="008632AF" w14:paraId="78EE404C"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F2BC31" w14:textId="77777777" w:rsidR="00571DFF" w:rsidRPr="008632AF" w:rsidRDefault="00571DFF" w:rsidP="003212F1">
                  <w:pPr>
                    <w:pStyle w:val="rowtabella0"/>
                    <w:rPr>
                      <w:color w:val="002060"/>
                    </w:rPr>
                  </w:pPr>
                  <w:r w:rsidRPr="008632AF">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2A5A5A" w14:textId="77777777" w:rsidR="00571DFF" w:rsidRPr="008632AF" w:rsidRDefault="00571DFF" w:rsidP="003212F1">
                  <w:pPr>
                    <w:pStyle w:val="rowtabella0"/>
                    <w:rPr>
                      <w:color w:val="002060"/>
                    </w:rPr>
                  </w:pPr>
                  <w:r w:rsidRPr="008632AF">
                    <w:rPr>
                      <w:color w:val="002060"/>
                    </w:rPr>
                    <w:t xml:space="preserve">- AUDAX 1970 </w:t>
                  </w:r>
                  <w:proofErr w:type="gramStart"/>
                  <w:r w:rsidRPr="008632AF">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D8EB2A" w14:textId="77777777" w:rsidR="00571DFF" w:rsidRPr="008632AF" w:rsidRDefault="00571DFF" w:rsidP="003212F1">
                  <w:pPr>
                    <w:pStyle w:val="rowtabella0"/>
                    <w:jc w:val="center"/>
                    <w:rPr>
                      <w:color w:val="002060"/>
                    </w:rPr>
                  </w:pPr>
                  <w:r w:rsidRPr="008632AF">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C27424" w14:textId="77777777" w:rsidR="00571DFF" w:rsidRPr="008632AF" w:rsidRDefault="00571DFF" w:rsidP="003212F1">
                  <w:pPr>
                    <w:pStyle w:val="rowtabella0"/>
                    <w:jc w:val="center"/>
                    <w:rPr>
                      <w:color w:val="002060"/>
                    </w:rPr>
                  </w:pPr>
                  <w:r w:rsidRPr="008632AF">
                    <w:rPr>
                      <w:color w:val="002060"/>
                    </w:rPr>
                    <w:t> </w:t>
                  </w:r>
                </w:p>
              </w:tc>
            </w:tr>
            <w:tr w:rsidR="00571DFF" w:rsidRPr="008632AF" w14:paraId="18AFDC3E"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259ECB" w14:textId="77777777" w:rsidR="00571DFF" w:rsidRPr="008632AF" w:rsidRDefault="00571DFF" w:rsidP="003212F1">
                  <w:pPr>
                    <w:pStyle w:val="rowtabella0"/>
                    <w:rPr>
                      <w:color w:val="002060"/>
                    </w:rPr>
                  </w:pPr>
                  <w:r w:rsidRPr="008632AF">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49B3FB" w14:textId="77777777" w:rsidR="00571DFF" w:rsidRPr="008632AF" w:rsidRDefault="00571DFF" w:rsidP="003212F1">
                  <w:pPr>
                    <w:pStyle w:val="rowtabella0"/>
                    <w:rPr>
                      <w:color w:val="002060"/>
                    </w:rPr>
                  </w:pPr>
                  <w:r w:rsidRPr="008632AF">
                    <w:rPr>
                      <w:color w:val="002060"/>
                    </w:rPr>
                    <w:t>- ETA BETA F.C.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8A5CAF" w14:textId="77777777" w:rsidR="00571DFF" w:rsidRPr="008632AF" w:rsidRDefault="00571DFF" w:rsidP="003212F1">
                  <w:pPr>
                    <w:pStyle w:val="rowtabella0"/>
                    <w:jc w:val="center"/>
                    <w:rPr>
                      <w:color w:val="002060"/>
                    </w:rPr>
                  </w:pPr>
                  <w:r w:rsidRPr="008632AF">
                    <w:rPr>
                      <w:color w:val="002060"/>
                    </w:rPr>
                    <w:t>0 - 12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125767" w14:textId="77777777" w:rsidR="00571DFF" w:rsidRPr="008632AF" w:rsidRDefault="00571DFF" w:rsidP="003212F1">
                  <w:pPr>
                    <w:pStyle w:val="rowtabella0"/>
                    <w:jc w:val="center"/>
                    <w:rPr>
                      <w:color w:val="002060"/>
                    </w:rPr>
                  </w:pPr>
                  <w:r w:rsidRPr="008632AF">
                    <w:rPr>
                      <w:color w:val="002060"/>
                    </w:rPr>
                    <w:t> </w:t>
                  </w:r>
                </w:p>
              </w:tc>
            </w:tr>
            <w:tr w:rsidR="00571DFF" w:rsidRPr="008632AF" w14:paraId="07F0C71F"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0F77D" w14:textId="77777777" w:rsidR="00571DFF" w:rsidRPr="008632AF" w:rsidRDefault="00571DFF" w:rsidP="003212F1">
                  <w:pPr>
                    <w:pStyle w:val="rowtabella0"/>
                    <w:rPr>
                      <w:color w:val="002060"/>
                    </w:rPr>
                  </w:pPr>
                  <w:r w:rsidRPr="008632AF">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33C65" w14:textId="77777777" w:rsidR="00571DFF" w:rsidRPr="008632AF" w:rsidRDefault="00571DFF" w:rsidP="003212F1">
                  <w:pPr>
                    <w:pStyle w:val="rowtabella0"/>
                    <w:rPr>
                      <w:color w:val="002060"/>
                    </w:rPr>
                  </w:pPr>
                  <w:r w:rsidRPr="008632AF">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0BB32" w14:textId="77777777" w:rsidR="00571DFF" w:rsidRPr="008632AF" w:rsidRDefault="00571DFF" w:rsidP="003212F1">
                  <w:pPr>
                    <w:pStyle w:val="rowtabella0"/>
                    <w:jc w:val="center"/>
                    <w:rPr>
                      <w:color w:val="002060"/>
                    </w:rPr>
                  </w:pPr>
                  <w:r w:rsidRPr="008632AF">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A321A" w14:textId="77777777" w:rsidR="00571DFF" w:rsidRPr="008632AF" w:rsidRDefault="00571DFF" w:rsidP="003212F1">
                  <w:pPr>
                    <w:pStyle w:val="rowtabella0"/>
                    <w:jc w:val="center"/>
                    <w:rPr>
                      <w:color w:val="002060"/>
                    </w:rPr>
                  </w:pPr>
                  <w:r w:rsidRPr="008632AF">
                    <w:rPr>
                      <w:color w:val="002060"/>
                    </w:rPr>
                    <w:t> </w:t>
                  </w:r>
                </w:p>
              </w:tc>
            </w:tr>
            <w:tr w:rsidR="00571DFF" w:rsidRPr="008632AF" w14:paraId="7B40FE0B"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3B13A22A" w14:textId="77777777" w:rsidR="00571DFF" w:rsidRPr="008632AF" w:rsidRDefault="00571DFF" w:rsidP="003212F1">
                  <w:pPr>
                    <w:pStyle w:val="rowtabella0"/>
                    <w:rPr>
                      <w:color w:val="002060"/>
                    </w:rPr>
                  </w:pPr>
                  <w:r w:rsidRPr="008632AF">
                    <w:rPr>
                      <w:color w:val="002060"/>
                    </w:rPr>
                    <w:t>(1) - disputata il 13/01/2026</w:t>
                  </w:r>
                </w:p>
              </w:tc>
            </w:tr>
          </w:tbl>
          <w:p w14:paraId="075EF591" w14:textId="77777777" w:rsidR="00571DFF" w:rsidRPr="008632AF" w:rsidRDefault="00571DFF" w:rsidP="003212F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452C5C40"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F8208" w14:textId="77777777" w:rsidR="00571DFF" w:rsidRPr="008632AF" w:rsidRDefault="00571DFF" w:rsidP="003212F1">
                  <w:pPr>
                    <w:pStyle w:val="headertabella0"/>
                    <w:rPr>
                      <w:color w:val="002060"/>
                    </w:rPr>
                  </w:pPr>
                  <w:r w:rsidRPr="008632AF">
                    <w:rPr>
                      <w:color w:val="002060"/>
                    </w:rPr>
                    <w:t>GIRONE B - 5 Giornata - R</w:t>
                  </w:r>
                </w:p>
              </w:tc>
            </w:tr>
            <w:tr w:rsidR="00571DFF" w:rsidRPr="008632AF" w14:paraId="2AC799DA"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DBD9F1" w14:textId="77777777" w:rsidR="00571DFF" w:rsidRPr="008632AF" w:rsidRDefault="00571DFF" w:rsidP="003212F1">
                  <w:pPr>
                    <w:pStyle w:val="rowtabella0"/>
                    <w:rPr>
                      <w:color w:val="002060"/>
                    </w:rPr>
                  </w:pPr>
                  <w:r w:rsidRPr="008632AF">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4D275" w14:textId="77777777" w:rsidR="00571DFF" w:rsidRPr="008632AF" w:rsidRDefault="00571DFF" w:rsidP="003212F1">
                  <w:pPr>
                    <w:pStyle w:val="rowtabella0"/>
                    <w:rPr>
                      <w:color w:val="002060"/>
                    </w:rPr>
                  </w:pPr>
                  <w:r w:rsidRPr="008632AF">
                    <w:rPr>
                      <w:color w:val="002060"/>
                    </w:rPr>
                    <w:t>- JESINA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4ABF86" w14:textId="77777777" w:rsidR="00571DFF" w:rsidRPr="008632AF" w:rsidRDefault="00571DFF" w:rsidP="003212F1">
                  <w:pPr>
                    <w:pStyle w:val="rowtabella0"/>
                    <w:jc w:val="center"/>
                    <w:rPr>
                      <w:color w:val="002060"/>
                    </w:rPr>
                  </w:pPr>
                  <w:r w:rsidRPr="008632AF">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25C9B" w14:textId="77777777" w:rsidR="00571DFF" w:rsidRPr="008632AF" w:rsidRDefault="00571DFF" w:rsidP="003212F1">
                  <w:pPr>
                    <w:pStyle w:val="rowtabella0"/>
                    <w:jc w:val="center"/>
                    <w:rPr>
                      <w:color w:val="002060"/>
                    </w:rPr>
                  </w:pPr>
                  <w:r w:rsidRPr="008632AF">
                    <w:rPr>
                      <w:color w:val="002060"/>
                    </w:rPr>
                    <w:t> </w:t>
                  </w:r>
                </w:p>
              </w:tc>
            </w:tr>
            <w:tr w:rsidR="00571DFF" w:rsidRPr="008632AF" w14:paraId="4842D3D5"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65F744" w14:textId="77777777" w:rsidR="00571DFF" w:rsidRPr="008632AF" w:rsidRDefault="00571DFF" w:rsidP="003212F1">
                  <w:pPr>
                    <w:pStyle w:val="rowtabella0"/>
                    <w:rPr>
                      <w:color w:val="002060"/>
                    </w:rPr>
                  </w:pPr>
                  <w:r w:rsidRPr="008632AF">
                    <w:rPr>
                      <w:color w:val="002060"/>
                    </w:rPr>
                    <w:t xml:space="preserve">(1) C.U.S. ANCONA </w:t>
                  </w:r>
                  <w:proofErr w:type="spellStart"/>
                  <w:proofErr w:type="gramStart"/>
                  <w:r w:rsidRPr="008632AF">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CBD8F3" w14:textId="77777777" w:rsidR="00571DFF" w:rsidRPr="008632AF" w:rsidRDefault="00571DFF" w:rsidP="003212F1">
                  <w:pPr>
                    <w:pStyle w:val="rowtabella0"/>
                    <w:rPr>
                      <w:color w:val="002060"/>
                    </w:rPr>
                  </w:pPr>
                  <w:r w:rsidRPr="008632AF">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4EB5AC" w14:textId="77777777" w:rsidR="00571DFF" w:rsidRPr="008632AF" w:rsidRDefault="00571DFF" w:rsidP="003212F1">
                  <w:pPr>
                    <w:pStyle w:val="rowtabella0"/>
                    <w:jc w:val="center"/>
                    <w:rPr>
                      <w:color w:val="002060"/>
                    </w:rPr>
                  </w:pPr>
                  <w:r w:rsidRPr="008632A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9C67B1" w14:textId="77777777" w:rsidR="00571DFF" w:rsidRPr="008632AF" w:rsidRDefault="00571DFF" w:rsidP="003212F1">
                  <w:pPr>
                    <w:pStyle w:val="rowtabella0"/>
                    <w:jc w:val="center"/>
                    <w:rPr>
                      <w:color w:val="002060"/>
                    </w:rPr>
                  </w:pPr>
                  <w:r w:rsidRPr="008632AF">
                    <w:rPr>
                      <w:color w:val="002060"/>
                    </w:rPr>
                    <w:t> </w:t>
                  </w:r>
                </w:p>
              </w:tc>
            </w:tr>
            <w:tr w:rsidR="00571DFF" w:rsidRPr="008632AF" w14:paraId="552EC67B"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C566C0" w14:textId="77777777" w:rsidR="00571DFF" w:rsidRPr="008632AF" w:rsidRDefault="00571DFF" w:rsidP="003212F1">
                  <w:pPr>
                    <w:pStyle w:val="rowtabella0"/>
                    <w:rPr>
                      <w:color w:val="002060"/>
                    </w:rPr>
                  </w:pPr>
                  <w:r w:rsidRPr="008632AF">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039B75" w14:textId="77777777" w:rsidR="00571DFF" w:rsidRPr="008632AF" w:rsidRDefault="00571DFF" w:rsidP="003212F1">
                  <w:pPr>
                    <w:pStyle w:val="rowtabella0"/>
                    <w:rPr>
                      <w:color w:val="002060"/>
                    </w:rPr>
                  </w:pPr>
                  <w:r w:rsidRPr="008632AF">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6FAAD4" w14:textId="77777777" w:rsidR="00571DFF" w:rsidRPr="008632AF" w:rsidRDefault="00571DFF" w:rsidP="003212F1">
                  <w:pPr>
                    <w:pStyle w:val="rowtabella0"/>
                    <w:jc w:val="center"/>
                    <w:rPr>
                      <w:color w:val="002060"/>
                    </w:rPr>
                  </w:pPr>
                  <w:r w:rsidRPr="008632A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F939E4" w14:textId="77777777" w:rsidR="00571DFF" w:rsidRPr="008632AF" w:rsidRDefault="00571DFF" w:rsidP="003212F1">
                  <w:pPr>
                    <w:pStyle w:val="rowtabella0"/>
                    <w:jc w:val="center"/>
                    <w:rPr>
                      <w:color w:val="002060"/>
                    </w:rPr>
                  </w:pPr>
                  <w:r w:rsidRPr="008632AF">
                    <w:rPr>
                      <w:color w:val="002060"/>
                    </w:rPr>
                    <w:t> </w:t>
                  </w:r>
                </w:p>
              </w:tc>
            </w:tr>
            <w:tr w:rsidR="00571DFF" w:rsidRPr="008632AF" w14:paraId="03801D52"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8130AD" w14:textId="77777777" w:rsidR="00571DFF" w:rsidRPr="008632AF" w:rsidRDefault="00571DFF" w:rsidP="003212F1">
                  <w:pPr>
                    <w:pStyle w:val="rowtabella0"/>
                    <w:rPr>
                      <w:color w:val="002060"/>
                    </w:rPr>
                  </w:pPr>
                  <w:r w:rsidRPr="008632AF">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354E70" w14:textId="77777777" w:rsidR="00571DFF" w:rsidRPr="008632AF" w:rsidRDefault="00571DFF" w:rsidP="003212F1">
                  <w:pPr>
                    <w:pStyle w:val="rowtabella0"/>
                    <w:rPr>
                      <w:color w:val="002060"/>
                    </w:rPr>
                  </w:pPr>
                  <w:r w:rsidRPr="008632AF">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0F069D" w14:textId="77777777" w:rsidR="00571DFF" w:rsidRPr="008632AF" w:rsidRDefault="00571DFF" w:rsidP="003212F1">
                  <w:pPr>
                    <w:pStyle w:val="rowtabella0"/>
                    <w:jc w:val="center"/>
                    <w:rPr>
                      <w:color w:val="002060"/>
                    </w:rPr>
                  </w:pPr>
                  <w:r w:rsidRPr="008632A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7D8C66" w14:textId="77777777" w:rsidR="00571DFF" w:rsidRPr="008632AF" w:rsidRDefault="00571DFF" w:rsidP="003212F1">
                  <w:pPr>
                    <w:pStyle w:val="rowtabella0"/>
                    <w:jc w:val="center"/>
                    <w:rPr>
                      <w:color w:val="002060"/>
                    </w:rPr>
                  </w:pPr>
                  <w:r w:rsidRPr="008632AF">
                    <w:rPr>
                      <w:color w:val="002060"/>
                    </w:rPr>
                    <w:t> </w:t>
                  </w:r>
                </w:p>
              </w:tc>
            </w:tr>
            <w:tr w:rsidR="00571DFF" w:rsidRPr="008632AF" w14:paraId="57800E64"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F1746E" w14:textId="77777777" w:rsidR="00571DFF" w:rsidRPr="008632AF" w:rsidRDefault="00571DFF" w:rsidP="003212F1">
                  <w:pPr>
                    <w:pStyle w:val="rowtabella0"/>
                    <w:rPr>
                      <w:color w:val="002060"/>
                    </w:rPr>
                  </w:pPr>
                  <w:r w:rsidRPr="008632A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C8F28" w14:textId="77777777" w:rsidR="00571DFF" w:rsidRPr="008632AF" w:rsidRDefault="00571DFF" w:rsidP="003212F1">
                  <w:pPr>
                    <w:pStyle w:val="rowtabella0"/>
                    <w:rPr>
                      <w:color w:val="002060"/>
                    </w:rPr>
                  </w:pPr>
                  <w:r w:rsidRPr="008632AF">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CBA49" w14:textId="77777777" w:rsidR="00571DFF" w:rsidRPr="008632AF" w:rsidRDefault="00571DFF" w:rsidP="003212F1">
                  <w:pPr>
                    <w:pStyle w:val="rowtabella0"/>
                    <w:jc w:val="center"/>
                    <w:rPr>
                      <w:color w:val="002060"/>
                    </w:rPr>
                  </w:pPr>
                  <w:r w:rsidRPr="008632AF">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36AAB" w14:textId="77777777" w:rsidR="00571DFF" w:rsidRPr="008632AF" w:rsidRDefault="00571DFF" w:rsidP="003212F1">
                  <w:pPr>
                    <w:pStyle w:val="rowtabella0"/>
                    <w:jc w:val="center"/>
                    <w:rPr>
                      <w:color w:val="002060"/>
                    </w:rPr>
                  </w:pPr>
                  <w:r w:rsidRPr="008632AF">
                    <w:rPr>
                      <w:color w:val="002060"/>
                    </w:rPr>
                    <w:t> </w:t>
                  </w:r>
                </w:p>
              </w:tc>
            </w:tr>
            <w:tr w:rsidR="00571DFF" w:rsidRPr="008632AF" w14:paraId="4889C020"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66B4FE39" w14:textId="77777777" w:rsidR="00571DFF" w:rsidRPr="008632AF" w:rsidRDefault="00571DFF" w:rsidP="003212F1">
                  <w:pPr>
                    <w:pStyle w:val="rowtabella0"/>
                    <w:rPr>
                      <w:color w:val="002060"/>
                    </w:rPr>
                  </w:pPr>
                  <w:r w:rsidRPr="008632AF">
                    <w:rPr>
                      <w:color w:val="002060"/>
                    </w:rPr>
                    <w:t>(1) - disputata il 11/01/2026</w:t>
                  </w:r>
                </w:p>
              </w:tc>
            </w:tr>
          </w:tbl>
          <w:p w14:paraId="679C6949" w14:textId="77777777" w:rsidR="00571DFF" w:rsidRPr="008632AF" w:rsidRDefault="00571DFF" w:rsidP="003212F1">
            <w:pPr>
              <w:rPr>
                <w:color w:val="002060"/>
              </w:rPr>
            </w:pPr>
          </w:p>
        </w:tc>
      </w:tr>
    </w:tbl>
    <w:p w14:paraId="25592ABC" w14:textId="77777777" w:rsidR="00571DFF" w:rsidRPr="008632AF" w:rsidRDefault="00571DFF" w:rsidP="00571DF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1DFF" w:rsidRPr="008632AF" w14:paraId="274B4615"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0840EDAC"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92943" w14:textId="77777777" w:rsidR="00571DFF" w:rsidRPr="008632AF" w:rsidRDefault="00571DFF" w:rsidP="003212F1">
                  <w:pPr>
                    <w:pStyle w:val="headertabella0"/>
                    <w:rPr>
                      <w:color w:val="002060"/>
                    </w:rPr>
                  </w:pPr>
                  <w:r w:rsidRPr="008632AF">
                    <w:rPr>
                      <w:color w:val="002060"/>
                    </w:rPr>
                    <w:t>GIRONE C - 5 Giornata - R</w:t>
                  </w:r>
                </w:p>
              </w:tc>
            </w:tr>
            <w:tr w:rsidR="00571DFF" w:rsidRPr="008632AF" w14:paraId="3AE423E6"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EA9C67" w14:textId="77777777" w:rsidR="00571DFF" w:rsidRPr="008632AF" w:rsidRDefault="00571DFF" w:rsidP="003212F1">
                  <w:pPr>
                    <w:pStyle w:val="rowtabella0"/>
                    <w:rPr>
                      <w:color w:val="002060"/>
                    </w:rPr>
                  </w:pPr>
                  <w:r w:rsidRPr="008632AF">
                    <w:rPr>
                      <w:color w:val="002060"/>
                    </w:rPr>
                    <w:t>(1) 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EE8BE" w14:textId="77777777" w:rsidR="00571DFF" w:rsidRPr="008632AF" w:rsidRDefault="00571DFF" w:rsidP="003212F1">
                  <w:pPr>
                    <w:pStyle w:val="rowtabella0"/>
                    <w:rPr>
                      <w:color w:val="002060"/>
                    </w:rPr>
                  </w:pPr>
                  <w:r w:rsidRPr="008632AF">
                    <w:rPr>
                      <w:color w:val="002060"/>
                    </w:rPr>
                    <w:t>- PAGLIARE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3AC3F" w14:textId="77777777" w:rsidR="00571DFF" w:rsidRPr="008632AF" w:rsidRDefault="00571DFF" w:rsidP="003212F1">
                  <w:pPr>
                    <w:pStyle w:val="rowtabella0"/>
                    <w:jc w:val="center"/>
                    <w:rPr>
                      <w:color w:val="002060"/>
                    </w:rPr>
                  </w:pPr>
                  <w:r w:rsidRPr="008632A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3C408" w14:textId="77777777" w:rsidR="00571DFF" w:rsidRPr="008632AF" w:rsidRDefault="00571DFF" w:rsidP="003212F1">
                  <w:pPr>
                    <w:pStyle w:val="rowtabella0"/>
                    <w:jc w:val="center"/>
                    <w:rPr>
                      <w:color w:val="002060"/>
                    </w:rPr>
                  </w:pPr>
                  <w:r w:rsidRPr="008632AF">
                    <w:rPr>
                      <w:color w:val="002060"/>
                    </w:rPr>
                    <w:t> </w:t>
                  </w:r>
                </w:p>
              </w:tc>
            </w:tr>
            <w:tr w:rsidR="00571DFF" w:rsidRPr="008632AF" w14:paraId="213F8ADA"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4202D9" w14:textId="77777777" w:rsidR="00571DFF" w:rsidRPr="008632AF" w:rsidRDefault="00571DFF" w:rsidP="003212F1">
                  <w:pPr>
                    <w:pStyle w:val="rowtabella0"/>
                    <w:rPr>
                      <w:color w:val="002060"/>
                    </w:rPr>
                  </w:pPr>
                  <w:r w:rsidRPr="008632AF">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7425EF" w14:textId="77777777" w:rsidR="00571DFF" w:rsidRPr="008632AF" w:rsidRDefault="00571DFF" w:rsidP="003212F1">
                  <w:pPr>
                    <w:pStyle w:val="rowtabella0"/>
                    <w:rPr>
                      <w:color w:val="002060"/>
                    </w:rPr>
                  </w:pPr>
                  <w:r w:rsidRPr="008632AF">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E01944" w14:textId="77777777" w:rsidR="00571DFF" w:rsidRPr="008632AF" w:rsidRDefault="00571DFF" w:rsidP="003212F1">
                  <w:pPr>
                    <w:pStyle w:val="rowtabella0"/>
                    <w:jc w:val="center"/>
                    <w:rPr>
                      <w:color w:val="002060"/>
                    </w:rPr>
                  </w:pPr>
                  <w:r w:rsidRPr="008632A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361E91" w14:textId="77777777" w:rsidR="00571DFF" w:rsidRPr="008632AF" w:rsidRDefault="00571DFF" w:rsidP="003212F1">
                  <w:pPr>
                    <w:pStyle w:val="rowtabella0"/>
                    <w:jc w:val="center"/>
                    <w:rPr>
                      <w:color w:val="002060"/>
                    </w:rPr>
                  </w:pPr>
                  <w:r w:rsidRPr="008632AF">
                    <w:rPr>
                      <w:color w:val="002060"/>
                    </w:rPr>
                    <w:t> </w:t>
                  </w:r>
                </w:p>
              </w:tc>
            </w:tr>
            <w:tr w:rsidR="00571DFF" w:rsidRPr="008632AF" w14:paraId="3A872255"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BE8F82" w14:textId="77777777" w:rsidR="00571DFF" w:rsidRPr="008632AF" w:rsidRDefault="00571DFF" w:rsidP="003212F1">
                  <w:pPr>
                    <w:pStyle w:val="rowtabella0"/>
                    <w:rPr>
                      <w:color w:val="002060"/>
                    </w:rPr>
                  </w:pPr>
                  <w:r w:rsidRPr="008632AF">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943E8D" w14:textId="77777777" w:rsidR="00571DFF" w:rsidRPr="008632AF" w:rsidRDefault="00571DFF" w:rsidP="003212F1">
                  <w:pPr>
                    <w:pStyle w:val="rowtabella0"/>
                    <w:rPr>
                      <w:color w:val="002060"/>
                    </w:rPr>
                  </w:pPr>
                  <w:r w:rsidRPr="008632AF">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307645" w14:textId="77777777" w:rsidR="00571DFF" w:rsidRPr="008632AF" w:rsidRDefault="00571DFF" w:rsidP="003212F1">
                  <w:pPr>
                    <w:pStyle w:val="rowtabella0"/>
                    <w:jc w:val="center"/>
                    <w:rPr>
                      <w:color w:val="002060"/>
                    </w:rPr>
                  </w:pPr>
                  <w:r w:rsidRPr="008632AF">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36271B" w14:textId="77777777" w:rsidR="00571DFF" w:rsidRPr="008632AF" w:rsidRDefault="00571DFF" w:rsidP="003212F1">
                  <w:pPr>
                    <w:pStyle w:val="rowtabella0"/>
                    <w:jc w:val="center"/>
                    <w:rPr>
                      <w:color w:val="002060"/>
                    </w:rPr>
                  </w:pPr>
                  <w:r w:rsidRPr="008632AF">
                    <w:rPr>
                      <w:color w:val="002060"/>
                    </w:rPr>
                    <w:t> </w:t>
                  </w:r>
                </w:p>
              </w:tc>
            </w:tr>
            <w:tr w:rsidR="00571DFF" w:rsidRPr="008632AF" w14:paraId="60005E7E"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CE374" w14:textId="77777777" w:rsidR="00571DFF" w:rsidRPr="008632AF" w:rsidRDefault="00571DFF" w:rsidP="003212F1">
                  <w:pPr>
                    <w:pStyle w:val="rowtabella0"/>
                    <w:rPr>
                      <w:color w:val="002060"/>
                    </w:rPr>
                  </w:pPr>
                  <w:proofErr w:type="gramStart"/>
                  <w:r w:rsidRPr="008632AF">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ECB68" w14:textId="77777777" w:rsidR="00571DFF" w:rsidRPr="008632AF" w:rsidRDefault="00571DFF" w:rsidP="003212F1">
                  <w:pPr>
                    <w:pStyle w:val="rowtabella0"/>
                    <w:rPr>
                      <w:color w:val="002060"/>
                    </w:rPr>
                  </w:pPr>
                  <w:r w:rsidRPr="008632AF">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E2EC6" w14:textId="77777777" w:rsidR="00571DFF" w:rsidRPr="008632AF" w:rsidRDefault="00571DFF" w:rsidP="003212F1">
                  <w:pPr>
                    <w:pStyle w:val="rowtabella0"/>
                    <w:jc w:val="center"/>
                    <w:rPr>
                      <w:color w:val="002060"/>
                    </w:rPr>
                  </w:pPr>
                  <w:r w:rsidRPr="008632AF">
                    <w:rPr>
                      <w:color w:val="002060"/>
                    </w:rPr>
                    <w:t>9 - 7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51B2D" w14:textId="77777777" w:rsidR="00571DFF" w:rsidRPr="008632AF" w:rsidRDefault="00571DFF" w:rsidP="003212F1">
                  <w:pPr>
                    <w:pStyle w:val="rowtabella0"/>
                    <w:jc w:val="center"/>
                    <w:rPr>
                      <w:color w:val="002060"/>
                    </w:rPr>
                  </w:pPr>
                  <w:r w:rsidRPr="008632AF">
                    <w:rPr>
                      <w:color w:val="002060"/>
                    </w:rPr>
                    <w:t> </w:t>
                  </w:r>
                </w:p>
              </w:tc>
            </w:tr>
            <w:tr w:rsidR="00571DFF" w:rsidRPr="008632AF" w14:paraId="773C063E"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0935FD1D" w14:textId="77777777" w:rsidR="00571DFF" w:rsidRPr="008632AF" w:rsidRDefault="00571DFF" w:rsidP="003212F1">
                  <w:pPr>
                    <w:pStyle w:val="rowtabella0"/>
                    <w:rPr>
                      <w:color w:val="002060"/>
                    </w:rPr>
                  </w:pPr>
                  <w:r w:rsidRPr="008632AF">
                    <w:rPr>
                      <w:color w:val="002060"/>
                    </w:rPr>
                    <w:t>(1) - disputata il 11/01/2026</w:t>
                  </w:r>
                </w:p>
              </w:tc>
            </w:tr>
          </w:tbl>
          <w:p w14:paraId="54C86804" w14:textId="77777777" w:rsidR="00571DFF" w:rsidRPr="008632AF" w:rsidRDefault="00571DFF" w:rsidP="003212F1">
            <w:pPr>
              <w:rPr>
                <w:color w:val="002060"/>
              </w:rPr>
            </w:pPr>
          </w:p>
        </w:tc>
      </w:tr>
    </w:tbl>
    <w:p w14:paraId="0DCC6B4C" w14:textId="77777777" w:rsidR="00571DFF" w:rsidRPr="008632AF" w:rsidRDefault="00571DFF" w:rsidP="00571DFF">
      <w:pPr>
        <w:pStyle w:val="breakline"/>
        <w:rPr>
          <w:rFonts w:eastAsiaTheme="minorEastAsia"/>
          <w:color w:val="002060"/>
        </w:rPr>
      </w:pPr>
    </w:p>
    <w:p w14:paraId="763D0A03" w14:textId="77777777" w:rsidR="00571DFF" w:rsidRPr="008632AF" w:rsidRDefault="00571DFF" w:rsidP="00571DFF">
      <w:pPr>
        <w:pStyle w:val="breakline"/>
        <w:rPr>
          <w:color w:val="002060"/>
        </w:rPr>
      </w:pPr>
    </w:p>
    <w:p w14:paraId="1EB61944" w14:textId="77777777" w:rsidR="00571DFF" w:rsidRPr="008632AF" w:rsidRDefault="00571DFF" w:rsidP="00571DFF">
      <w:pPr>
        <w:pStyle w:val="titoloprinc0"/>
        <w:rPr>
          <w:color w:val="002060"/>
        </w:rPr>
      </w:pPr>
      <w:r w:rsidRPr="008632AF">
        <w:rPr>
          <w:color w:val="002060"/>
        </w:rPr>
        <w:t>GIUDICE SPORTIVO</w:t>
      </w:r>
    </w:p>
    <w:p w14:paraId="4AF40910" w14:textId="77777777" w:rsidR="00571DFF" w:rsidRPr="008632AF" w:rsidRDefault="00571DFF" w:rsidP="00571DFF">
      <w:pPr>
        <w:pStyle w:val="diffida"/>
        <w:rPr>
          <w:color w:val="002060"/>
        </w:rPr>
      </w:pPr>
      <w:r w:rsidRPr="008632AF">
        <w:rPr>
          <w:color w:val="002060"/>
        </w:rPr>
        <w:t>Il Giudice Sportivo Avv. Agnese Lazzaretti, con l'assistenza del Segretario Angelo Castellana, nella seduta del 14/01/2026, ha adottato le decisioni che di seguito integralmente si riportano:</w:t>
      </w:r>
    </w:p>
    <w:p w14:paraId="0F0C8FF8" w14:textId="77777777" w:rsidR="00571DFF" w:rsidRPr="008632AF" w:rsidRDefault="00571DFF" w:rsidP="00571DFF">
      <w:pPr>
        <w:pStyle w:val="titolo10"/>
        <w:rPr>
          <w:color w:val="002060"/>
        </w:rPr>
      </w:pPr>
      <w:r w:rsidRPr="008632AF">
        <w:rPr>
          <w:color w:val="002060"/>
        </w:rPr>
        <w:lastRenderedPageBreak/>
        <w:t xml:space="preserve">GARE DEL 10/ 1/2026 </w:t>
      </w:r>
    </w:p>
    <w:p w14:paraId="6FFBD8CF" w14:textId="77777777" w:rsidR="00571DFF" w:rsidRPr="008632AF" w:rsidRDefault="00571DFF" w:rsidP="00571DFF">
      <w:pPr>
        <w:pStyle w:val="titolo7a"/>
        <w:rPr>
          <w:color w:val="002060"/>
        </w:rPr>
      </w:pPr>
      <w:r w:rsidRPr="008632AF">
        <w:rPr>
          <w:color w:val="002060"/>
        </w:rPr>
        <w:t xml:space="preserve">PROVVEDIMENTI DISCIPLINARI </w:t>
      </w:r>
    </w:p>
    <w:p w14:paraId="2BB9747D"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04B6997C" w14:textId="77777777" w:rsidR="00571DFF" w:rsidRPr="008632AF" w:rsidRDefault="00571DFF" w:rsidP="00571DFF">
      <w:pPr>
        <w:pStyle w:val="titolo30"/>
        <w:rPr>
          <w:color w:val="002060"/>
        </w:rPr>
      </w:pPr>
      <w:r w:rsidRPr="008632AF">
        <w:rPr>
          <w:color w:val="002060"/>
        </w:rPr>
        <w:t xml:space="preserve">CALCIATORI ESPULSI </w:t>
      </w:r>
    </w:p>
    <w:p w14:paraId="6C2AD4C1" w14:textId="77777777" w:rsidR="00571DFF" w:rsidRPr="008632AF" w:rsidRDefault="00571DFF" w:rsidP="00571DFF">
      <w:pPr>
        <w:pStyle w:val="titolo20"/>
        <w:rPr>
          <w:color w:val="002060"/>
        </w:rPr>
      </w:pPr>
      <w:r w:rsidRPr="008632A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4C28FA1" w14:textId="77777777" w:rsidTr="003212F1">
        <w:tc>
          <w:tcPr>
            <w:tcW w:w="2200" w:type="dxa"/>
            <w:tcMar>
              <w:top w:w="20" w:type="dxa"/>
              <w:left w:w="20" w:type="dxa"/>
              <w:bottom w:w="20" w:type="dxa"/>
              <w:right w:w="20" w:type="dxa"/>
            </w:tcMar>
            <w:vAlign w:val="center"/>
            <w:hideMark/>
          </w:tcPr>
          <w:p w14:paraId="4230DE7C" w14:textId="77777777" w:rsidR="00571DFF" w:rsidRPr="008632AF" w:rsidRDefault="00571DFF" w:rsidP="003212F1">
            <w:pPr>
              <w:pStyle w:val="movimento"/>
              <w:rPr>
                <w:color w:val="002060"/>
              </w:rPr>
            </w:pPr>
            <w:r w:rsidRPr="008632AF">
              <w:rPr>
                <w:color w:val="002060"/>
              </w:rPr>
              <w:t>MARCOZZI FRANCESCO</w:t>
            </w:r>
          </w:p>
        </w:tc>
        <w:tc>
          <w:tcPr>
            <w:tcW w:w="2200" w:type="dxa"/>
            <w:tcMar>
              <w:top w:w="20" w:type="dxa"/>
              <w:left w:w="20" w:type="dxa"/>
              <w:bottom w:w="20" w:type="dxa"/>
              <w:right w:w="20" w:type="dxa"/>
            </w:tcMar>
            <w:vAlign w:val="center"/>
            <w:hideMark/>
          </w:tcPr>
          <w:p w14:paraId="67D403F3" w14:textId="77777777" w:rsidR="00571DFF" w:rsidRPr="008632AF" w:rsidRDefault="00571DFF" w:rsidP="003212F1">
            <w:pPr>
              <w:pStyle w:val="movimento2"/>
              <w:rPr>
                <w:color w:val="002060"/>
              </w:rPr>
            </w:pPr>
            <w:r w:rsidRPr="008632AF">
              <w:rPr>
                <w:color w:val="002060"/>
              </w:rPr>
              <w:t xml:space="preserve">(POLISPORTIVA RIPATRANSONE) </w:t>
            </w:r>
          </w:p>
        </w:tc>
        <w:tc>
          <w:tcPr>
            <w:tcW w:w="800" w:type="dxa"/>
            <w:tcMar>
              <w:top w:w="20" w:type="dxa"/>
              <w:left w:w="20" w:type="dxa"/>
              <w:bottom w:w="20" w:type="dxa"/>
              <w:right w:w="20" w:type="dxa"/>
            </w:tcMar>
            <w:vAlign w:val="center"/>
            <w:hideMark/>
          </w:tcPr>
          <w:p w14:paraId="4BA8775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8F80ED1" w14:textId="77777777" w:rsidR="00571DFF" w:rsidRPr="008632AF" w:rsidRDefault="00571DFF" w:rsidP="003212F1">
            <w:pPr>
              <w:pStyle w:val="movimento"/>
              <w:rPr>
                <w:color w:val="002060"/>
              </w:rPr>
            </w:pPr>
            <w:r w:rsidRPr="008632AF">
              <w:rPr>
                <w:color w:val="002060"/>
              </w:rPr>
              <w:t>GERMANI ANDREA</w:t>
            </w:r>
          </w:p>
        </w:tc>
        <w:tc>
          <w:tcPr>
            <w:tcW w:w="2200" w:type="dxa"/>
            <w:tcMar>
              <w:top w:w="20" w:type="dxa"/>
              <w:left w:w="20" w:type="dxa"/>
              <w:bottom w:w="20" w:type="dxa"/>
              <w:right w:w="20" w:type="dxa"/>
            </w:tcMar>
            <w:vAlign w:val="center"/>
            <w:hideMark/>
          </w:tcPr>
          <w:p w14:paraId="7F5D2E34" w14:textId="77777777" w:rsidR="00571DFF" w:rsidRPr="008632AF" w:rsidRDefault="00571DFF" w:rsidP="003212F1">
            <w:pPr>
              <w:pStyle w:val="movimento2"/>
              <w:rPr>
                <w:color w:val="002060"/>
              </w:rPr>
            </w:pPr>
            <w:r w:rsidRPr="008632AF">
              <w:rPr>
                <w:color w:val="002060"/>
              </w:rPr>
              <w:t>(</w:t>
            </w:r>
            <w:proofErr w:type="gramStart"/>
            <w:r w:rsidRPr="008632AF">
              <w:rPr>
                <w:color w:val="002060"/>
              </w:rPr>
              <w:t>U.MANDOLESI</w:t>
            </w:r>
            <w:proofErr w:type="gramEnd"/>
            <w:r w:rsidRPr="008632AF">
              <w:rPr>
                <w:color w:val="002060"/>
              </w:rPr>
              <w:t xml:space="preserve">) </w:t>
            </w:r>
          </w:p>
        </w:tc>
      </w:tr>
    </w:tbl>
    <w:p w14:paraId="270CEE61" w14:textId="77777777" w:rsidR="00571DFF" w:rsidRPr="008632AF" w:rsidRDefault="00571DFF" w:rsidP="00571DFF">
      <w:pPr>
        <w:pStyle w:val="titolo30"/>
        <w:rPr>
          <w:rFonts w:eastAsiaTheme="minorEastAsia"/>
          <w:color w:val="002060"/>
        </w:rPr>
      </w:pPr>
      <w:r w:rsidRPr="008632AF">
        <w:rPr>
          <w:color w:val="002060"/>
        </w:rPr>
        <w:t xml:space="preserve">CALCIATORI NON ESPULSI </w:t>
      </w:r>
    </w:p>
    <w:p w14:paraId="3621BF61" w14:textId="77777777" w:rsidR="00571DFF" w:rsidRPr="008632AF" w:rsidRDefault="00571DFF" w:rsidP="00571DFF">
      <w:pPr>
        <w:pStyle w:val="titolo20"/>
        <w:rPr>
          <w:color w:val="002060"/>
        </w:rPr>
      </w:pPr>
      <w:r w:rsidRPr="008632A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25E701D" w14:textId="77777777" w:rsidTr="003212F1">
        <w:tc>
          <w:tcPr>
            <w:tcW w:w="2200" w:type="dxa"/>
            <w:tcMar>
              <w:top w:w="20" w:type="dxa"/>
              <w:left w:w="20" w:type="dxa"/>
              <w:bottom w:w="20" w:type="dxa"/>
              <w:right w:w="20" w:type="dxa"/>
            </w:tcMar>
            <w:vAlign w:val="center"/>
            <w:hideMark/>
          </w:tcPr>
          <w:p w14:paraId="47B7B24C" w14:textId="77777777" w:rsidR="00571DFF" w:rsidRPr="008632AF" w:rsidRDefault="00571DFF" w:rsidP="003212F1">
            <w:pPr>
              <w:pStyle w:val="movimento"/>
              <w:rPr>
                <w:color w:val="002060"/>
              </w:rPr>
            </w:pPr>
            <w:r w:rsidRPr="008632AF">
              <w:rPr>
                <w:color w:val="002060"/>
              </w:rPr>
              <w:t>MARCOZZI PAOLO</w:t>
            </w:r>
          </w:p>
        </w:tc>
        <w:tc>
          <w:tcPr>
            <w:tcW w:w="2200" w:type="dxa"/>
            <w:tcMar>
              <w:top w:w="20" w:type="dxa"/>
              <w:left w:w="20" w:type="dxa"/>
              <w:bottom w:w="20" w:type="dxa"/>
              <w:right w:w="20" w:type="dxa"/>
            </w:tcMar>
            <w:vAlign w:val="center"/>
            <w:hideMark/>
          </w:tcPr>
          <w:p w14:paraId="6D3FE114" w14:textId="77777777" w:rsidR="00571DFF" w:rsidRPr="008632AF" w:rsidRDefault="00571DFF" w:rsidP="003212F1">
            <w:pPr>
              <w:pStyle w:val="movimento2"/>
              <w:rPr>
                <w:color w:val="002060"/>
              </w:rPr>
            </w:pPr>
            <w:r w:rsidRPr="008632AF">
              <w:rPr>
                <w:color w:val="002060"/>
              </w:rPr>
              <w:t xml:space="preserve">(POLISPORTIVA RIPATRANSONE) </w:t>
            </w:r>
          </w:p>
        </w:tc>
        <w:tc>
          <w:tcPr>
            <w:tcW w:w="800" w:type="dxa"/>
            <w:tcMar>
              <w:top w:w="20" w:type="dxa"/>
              <w:left w:w="20" w:type="dxa"/>
              <w:bottom w:w="20" w:type="dxa"/>
              <w:right w:w="20" w:type="dxa"/>
            </w:tcMar>
            <w:vAlign w:val="center"/>
            <w:hideMark/>
          </w:tcPr>
          <w:p w14:paraId="46AAA371"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B4D048A" w14:textId="77777777" w:rsidR="00571DFF" w:rsidRPr="008632AF" w:rsidRDefault="00571DFF" w:rsidP="003212F1">
            <w:pPr>
              <w:pStyle w:val="movimento"/>
              <w:rPr>
                <w:color w:val="002060"/>
              </w:rPr>
            </w:pPr>
            <w:proofErr w:type="gramStart"/>
            <w:r w:rsidRPr="008632AF">
              <w:rPr>
                <w:color w:val="002060"/>
              </w:rPr>
              <w:t>DELL UOMO</w:t>
            </w:r>
            <w:proofErr w:type="gramEnd"/>
            <w:r w:rsidRPr="008632AF">
              <w:rPr>
                <w:color w:val="002060"/>
              </w:rPr>
              <w:t xml:space="preserve"> ALESSANDRO</w:t>
            </w:r>
          </w:p>
        </w:tc>
        <w:tc>
          <w:tcPr>
            <w:tcW w:w="2200" w:type="dxa"/>
            <w:tcMar>
              <w:top w:w="20" w:type="dxa"/>
              <w:left w:w="20" w:type="dxa"/>
              <w:bottom w:w="20" w:type="dxa"/>
              <w:right w:w="20" w:type="dxa"/>
            </w:tcMar>
            <w:vAlign w:val="center"/>
            <w:hideMark/>
          </w:tcPr>
          <w:p w14:paraId="74B3D77B" w14:textId="77777777" w:rsidR="00571DFF" w:rsidRPr="008632AF" w:rsidRDefault="00571DFF" w:rsidP="003212F1">
            <w:pPr>
              <w:pStyle w:val="movimento2"/>
              <w:rPr>
                <w:color w:val="002060"/>
              </w:rPr>
            </w:pPr>
            <w:r w:rsidRPr="008632AF">
              <w:rPr>
                <w:color w:val="002060"/>
              </w:rPr>
              <w:t xml:space="preserve">(REAL FABRIANO) </w:t>
            </w:r>
          </w:p>
        </w:tc>
      </w:tr>
      <w:tr w:rsidR="00571DFF" w:rsidRPr="008632AF" w14:paraId="59285D55" w14:textId="77777777" w:rsidTr="003212F1">
        <w:tc>
          <w:tcPr>
            <w:tcW w:w="2200" w:type="dxa"/>
            <w:tcMar>
              <w:top w:w="20" w:type="dxa"/>
              <w:left w:w="20" w:type="dxa"/>
              <w:bottom w:w="20" w:type="dxa"/>
              <w:right w:w="20" w:type="dxa"/>
            </w:tcMar>
            <w:vAlign w:val="center"/>
            <w:hideMark/>
          </w:tcPr>
          <w:p w14:paraId="6BFFC7B3" w14:textId="77777777" w:rsidR="00571DFF" w:rsidRPr="008632AF" w:rsidRDefault="00571DFF" w:rsidP="003212F1">
            <w:pPr>
              <w:pStyle w:val="movimento"/>
              <w:rPr>
                <w:color w:val="002060"/>
              </w:rPr>
            </w:pPr>
            <w:r w:rsidRPr="008632AF">
              <w:rPr>
                <w:color w:val="002060"/>
              </w:rPr>
              <w:t>VECCHIOLA GIOVANNI MARIA</w:t>
            </w:r>
          </w:p>
        </w:tc>
        <w:tc>
          <w:tcPr>
            <w:tcW w:w="2200" w:type="dxa"/>
            <w:tcMar>
              <w:top w:w="20" w:type="dxa"/>
              <w:left w:w="20" w:type="dxa"/>
              <w:bottom w:w="20" w:type="dxa"/>
              <w:right w:w="20" w:type="dxa"/>
            </w:tcMar>
            <w:vAlign w:val="center"/>
            <w:hideMark/>
          </w:tcPr>
          <w:p w14:paraId="4E9CFC96" w14:textId="77777777" w:rsidR="00571DFF" w:rsidRPr="008632AF" w:rsidRDefault="00571DFF" w:rsidP="003212F1">
            <w:pPr>
              <w:pStyle w:val="movimento2"/>
              <w:rPr>
                <w:color w:val="002060"/>
              </w:rPr>
            </w:pPr>
            <w:r w:rsidRPr="008632AF">
              <w:rPr>
                <w:color w:val="002060"/>
              </w:rPr>
              <w:t xml:space="preserve">(REAL SAN GIORGIO) </w:t>
            </w:r>
          </w:p>
        </w:tc>
        <w:tc>
          <w:tcPr>
            <w:tcW w:w="800" w:type="dxa"/>
            <w:tcMar>
              <w:top w:w="20" w:type="dxa"/>
              <w:left w:w="20" w:type="dxa"/>
              <w:bottom w:w="20" w:type="dxa"/>
              <w:right w:w="20" w:type="dxa"/>
            </w:tcMar>
            <w:vAlign w:val="center"/>
            <w:hideMark/>
          </w:tcPr>
          <w:p w14:paraId="7792E952"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A0DDF0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13213A4" w14:textId="77777777" w:rsidR="00571DFF" w:rsidRPr="008632AF" w:rsidRDefault="00571DFF" w:rsidP="003212F1">
            <w:pPr>
              <w:pStyle w:val="movimento2"/>
              <w:rPr>
                <w:color w:val="002060"/>
              </w:rPr>
            </w:pPr>
            <w:r w:rsidRPr="008632AF">
              <w:rPr>
                <w:color w:val="002060"/>
              </w:rPr>
              <w:t> </w:t>
            </w:r>
          </w:p>
        </w:tc>
      </w:tr>
    </w:tbl>
    <w:p w14:paraId="7C916F26" w14:textId="77777777" w:rsidR="00571DFF" w:rsidRPr="008632AF" w:rsidRDefault="00571DFF" w:rsidP="00571DFF">
      <w:pPr>
        <w:pStyle w:val="titolo20"/>
        <w:rPr>
          <w:rFonts w:eastAsiaTheme="minorEastAsia"/>
          <w:color w:val="002060"/>
        </w:rPr>
      </w:pPr>
      <w:r w:rsidRPr="008632A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C61D13C" w14:textId="77777777" w:rsidTr="003212F1">
        <w:tc>
          <w:tcPr>
            <w:tcW w:w="2200" w:type="dxa"/>
            <w:tcMar>
              <w:top w:w="20" w:type="dxa"/>
              <w:left w:w="20" w:type="dxa"/>
              <w:bottom w:w="20" w:type="dxa"/>
              <w:right w:w="20" w:type="dxa"/>
            </w:tcMar>
            <w:vAlign w:val="center"/>
            <w:hideMark/>
          </w:tcPr>
          <w:p w14:paraId="72620CDF" w14:textId="77777777" w:rsidR="00571DFF" w:rsidRPr="008632AF" w:rsidRDefault="00571DFF" w:rsidP="003212F1">
            <w:pPr>
              <w:pStyle w:val="movimento"/>
              <w:rPr>
                <w:color w:val="002060"/>
              </w:rPr>
            </w:pPr>
            <w:r w:rsidRPr="008632AF">
              <w:rPr>
                <w:color w:val="002060"/>
              </w:rPr>
              <w:t>CARDELIA LUIGI</w:t>
            </w:r>
          </w:p>
        </w:tc>
        <w:tc>
          <w:tcPr>
            <w:tcW w:w="2200" w:type="dxa"/>
            <w:tcMar>
              <w:top w:w="20" w:type="dxa"/>
              <w:left w:w="20" w:type="dxa"/>
              <w:bottom w:w="20" w:type="dxa"/>
              <w:right w:w="20" w:type="dxa"/>
            </w:tcMar>
            <w:vAlign w:val="center"/>
            <w:hideMark/>
          </w:tcPr>
          <w:p w14:paraId="3694C1D2" w14:textId="77777777" w:rsidR="00571DFF" w:rsidRPr="008632AF" w:rsidRDefault="00571DFF" w:rsidP="003212F1">
            <w:pPr>
              <w:pStyle w:val="movimento2"/>
              <w:rPr>
                <w:color w:val="002060"/>
              </w:rPr>
            </w:pPr>
            <w:r w:rsidRPr="008632AF">
              <w:rPr>
                <w:color w:val="002060"/>
              </w:rPr>
              <w:t xml:space="preserve">(AUDAX 1970 </w:t>
            </w:r>
            <w:proofErr w:type="gramStart"/>
            <w:r w:rsidRPr="008632AF">
              <w:rPr>
                <w:color w:val="002060"/>
              </w:rPr>
              <w:t>S.ANGELO</w:t>
            </w:r>
            <w:proofErr w:type="gramEnd"/>
            <w:r w:rsidRPr="008632AF">
              <w:rPr>
                <w:color w:val="002060"/>
              </w:rPr>
              <w:t xml:space="preserve">) </w:t>
            </w:r>
          </w:p>
        </w:tc>
        <w:tc>
          <w:tcPr>
            <w:tcW w:w="800" w:type="dxa"/>
            <w:tcMar>
              <w:top w:w="20" w:type="dxa"/>
              <w:left w:w="20" w:type="dxa"/>
              <w:bottom w:w="20" w:type="dxa"/>
              <w:right w:w="20" w:type="dxa"/>
            </w:tcMar>
            <w:vAlign w:val="center"/>
            <w:hideMark/>
          </w:tcPr>
          <w:p w14:paraId="03DC640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8F6A9CD" w14:textId="77777777" w:rsidR="00571DFF" w:rsidRPr="008632AF" w:rsidRDefault="00571DFF" w:rsidP="003212F1">
            <w:pPr>
              <w:pStyle w:val="movimento"/>
              <w:rPr>
                <w:color w:val="002060"/>
              </w:rPr>
            </w:pPr>
            <w:r w:rsidRPr="008632AF">
              <w:rPr>
                <w:color w:val="002060"/>
              </w:rPr>
              <w:t>ESPOSTO NICOLO</w:t>
            </w:r>
          </w:p>
        </w:tc>
        <w:tc>
          <w:tcPr>
            <w:tcW w:w="2200" w:type="dxa"/>
            <w:tcMar>
              <w:top w:w="20" w:type="dxa"/>
              <w:left w:w="20" w:type="dxa"/>
              <w:bottom w:w="20" w:type="dxa"/>
              <w:right w:w="20" w:type="dxa"/>
            </w:tcMar>
            <w:vAlign w:val="center"/>
            <w:hideMark/>
          </w:tcPr>
          <w:p w14:paraId="69DCF2F7" w14:textId="77777777" w:rsidR="00571DFF" w:rsidRPr="008632AF" w:rsidRDefault="00571DFF" w:rsidP="003212F1">
            <w:pPr>
              <w:pStyle w:val="movimento2"/>
              <w:rPr>
                <w:color w:val="002060"/>
              </w:rPr>
            </w:pPr>
            <w:r w:rsidRPr="008632AF">
              <w:rPr>
                <w:color w:val="002060"/>
              </w:rPr>
              <w:t xml:space="preserve">(AUDAX 1970 </w:t>
            </w:r>
            <w:proofErr w:type="gramStart"/>
            <w:r w:rsidRPr="008632AF">
              <w:rPr>
                <w:color w:val="002060"/>
              </w:rPr>
              <w:t>S.ANGELO</w:t>
            </w:r>
            <w:proofErr w:type="gramEnd"/>
            <w:r w:rsidRPr="008632AF">
              <w:rPr>
                <w:color w:val="002060"/>
              </w:rPr>
              <w:t xml:space="preserve">) </w:t>
            </w:r>
          </w:p>
        </w:tc>
      </w:tr>
    </w:tbl>
    <w:p w14:paraId="2FA4CD07" w14:textId="77777777" w:rsidR="00571DFF" w:rsidRPr="008632AF" w:rsidRDefault="00571DFF" w:rsidP="00571DFF">
      <w:pPr>
        <w:pStyle w:val="titolo20"/>
        <w:rPr>
          <w:rFonts w:eastAsiaTheme="minorEastAsia"/>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1871BD77" w14:textId="77777777" w:rsidTr="003212F1">
        <w:tc>
          <w:tcPr>
            <w:tcW w:w="2200" w:type="dxa"/>
            <w:tcMar>
              <w:top w:w="20" w:type="dxa"/>
              <w:left w:w="20" w:type="dxa"/>
              <w:bottom w:w="20" w:type="dxa"/>
              <w:right w:w="20" w:type="dxa"/>
            </w:tcMar>
            <w:vAlign w:val="center"/>
            <w:hideMark/>
          </w:tcPr>
          <w:p w14:paraId="605A6467" w14:textId="77777777" w:rsidR="00571DFF" w:rsidRPr="008632AF" w:rsidRDefault="00571DFF" w:rsidP="003212F1">
            <w:pPr>
              <w:pStyle w:val="movimento"/>
              <w:rPr>
                <w:color w:val="002060"/>
              </w:rPr>
            </w:pPr>
            <w:r w:rsidRPr="008632AF">
              <w:rPr>
                <w:color w:val="002060"/>
              </w:rPr>
              <w:t>DISCEPOLI DANIEL</w:t>
            </w:r>
          </w:p>
        </w:tc>
        <w:tc>
          <w:tcPr>
            <w:tcW w:w="2200" w:type="dxa"/>
            <w:tcMar>
              <w:top w:w="20" w:type="dxa"/>
              <w:left w:w="20" w:type="dxa"/>
              <w:bottom w:w="20" w:type="dxa"/>
              <w:right w:w="20" w:type="dxa"/>
            </w:tcMar>
            <w:vAlign w:val="center"/>
            <w:hideMark/>
          </w:tcPr>
          <w:p w14:paraId="06CA9B9D" w14:textId="77777777" w:rsidR="00571DFF" w:rsidRPr="008632AF" w:rsidRDefault="00571DFF" w:rsidP="003212F1">
            <w:pPr>
              <w:pStyle w:val="movimento2"/>
              <w:rPr>
                <w:color w:val="002060"/>
              </w:rPr>
            </w:pPr>
            <w:r w:rsidRPr="008632AF">
              <w:rPr>
                <w:color w:val="002060"/>
              </w:rPr>
              <w:t xml:space="preserve">(CALCIO A 5 CORINALDO) </w:t>
            </w:r>
          </w:p>
        </w:tc>
        <w:tc>
          <w:tcPr>
            <w:tcW w:w="800" w:type="dxa"/>
            <w:tcMar>
              <w:top w:w="20" w:type="dxa"/>
              <w:left w:w="20" w:type="dxa"/>
              <w:bottom w:w="20" w:type="dxa"/>
              <w:right w:w="20" w:type="dxa"/>
            </w:tcMar>
            <w:vAlign w:val="center"/>
            <w:hideMark/>
          </w:tcPr>
          <w:p w14:paraId="25C0817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534A619" w14:textId="77777777" w:rsidR="00571DFF" w:rsidRPr="008632AF" w:rsidRDefault="00571DFF" w:rsidP="003212F1">
            <w:pPr>
              <w:pStyle w:val="movimento"/>
              <w:rPr>
                <w:color w:val="002060"/>
              </w:rPr>
            </w:pPr>
            <w:r w:rsidRPr="008632AF">
              <w:rPr>
                <w:color w:val="002060"/>
              </w:rPr>
              <w:t>LUZI ALESSANDRO</w:t>
            </w:r>
          </w:p>
        </w:tc>
        <w:tc>
          <w:tcPr>
            <w:tcW w:w="2200" w:type="dxa"/>
            <w:tcMar>
              <w:top w:w="20" w:type="dxa"/>
              <w:left w:w="20" w:type="dxa"/>
              <w:bottom w:w="20" w:type="dxa"/>
              <w:right w:w="20" w:type="dxa"/>
            </w:tcMar>
            <w:vAlign w:val="center"/>
            <w:hideMark/>
          </w:tcPr>
          <w:p w14:paraId="2FD4F96E" w14:textId="77777777" w:rsidR="00571DFF" w:rsidRPr="008632AF" w:rsidRDefault="00571DFF" w:rsidP="003212F1">
            <w:pPr>
              <w:pStyle w:val="movimento2"/>
              <w:rPr>
                <w:color w:val="002060"/>
              </w:rPr>
            </w:pPr>
            <w:r w:rsidRPr="008632AF">
              <w:rPr>
                <w:color w:val="002060"/>
              </w:rPr>
              <w:t xml:space="preserve">(CALCIO A 5 CORINALDO) </w:t>
            </w:r>
          </w:p>
        </w:tc>
      </w:tr>
      <w:tr w:rsidR="00571DFF" w:rsidRPr="008632AF" w14:paraId="27C9CAC6" w14:textId="77777777" w:rsidTr="003212F1">
        <w:tc>
          <w:tcPr>
            <w:tcW w:w="2200" w:type="dxa"/>
            <w:tcMar>
              <w:top w:w="20" w:type="dxa"/>
              <w:left w:w="20" w:type="dxa"/>
              <w:bottom w:w="20" w:type="dxa"/>
              <w:right w:w="20" w:type="dxa"/>
            </w:tcMar>
            <w:vAlign w:val="center"/>
            <w:hideMark/>
          </w:tcPr>
          <w:p w14:paraId="5E7E432A" w14:textId="77777777" w:rsidR="00571DFF" w:rsidRPr="008632AF" w:rsidRDefault="00571DFF" w:rsidP="003212F1">
            <w:pPr>
              <w:pStyle w:val="movimento"/>
              <w:rPr>
                <w:color w:val="002060"/>
              </w:rPr>
            </w:pPr>
            <w:r w:rsidRPr="008632AF">
              <w:rPr>
                <w:color w:val="002060"/>
              </w:rPr>
              <w:t>CAPECCI EDOARDO</w:t>
            </w:r>
          </w:p>
        </w:tc>
        <w:tc>
          <w:tcPr>
            <w:tcW w:w="2200" w:type="dxa"/>
            <w:tcMar>
              <w:top w:w="20" w:type="dxa"/>
              <w:left w:w="20" w:type="dxa"/>
              <w:bottom w:w="20" w:type="dxa"/>
              <w:right w:w="20" w:type="dxa"/>
            </w:tcMar>
            <w:vAlign w:val="center"/>
            <w:hideMark/>
          </w:tcPr>
          <w:p w14:paraId="2CE3804B" w14:textId="77777777" w:rsidR="00571DFF" w:rsidRPr="008632AF" w:rsidRDefault="00571DFF" w:rsidP="003212F1">
            <w:pPr>
              <w:pStyle w:val="movimento2"/>
              <w:rPr>
                <w:color w:val="002060"/>
              </w:rPr>
            </w:pPr>
            <w:r w:rsidRPr="008632AF">
              <w:rPr>
                <w:color w:val="002060"/>
              </w:rPr>
              <w:t xml:space="preserve">(POLISPORTIVA RIPATRANSONE) </w:t>
            </w:r>
          </w:p>
        </w:tc>
        <w:tc>
          <w:tcPr>
            <w:tcW w:w="800" w:type="dxa"/>
            <w:tcMar>
              <w:top w:w="20" w:type="dxa"/>
              <w:left w:w="20" w:type="dxa"/>
              <w:bottom w:w="20" w:type="dxa"/>
              <w:right w:w="20" w:type="dxa"/>
            </w:tcMar>
            <w:vAlign w:val="center"/>
            <w:hideMark/>
          </w:tcPr>
          <w:p w14:paraId="2EBD9583"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A1D9B61" w14:textId="77777777" w:rsidR="00571DFF" w:rsidRPr="008632AF" w:rsidRDefault="00571DFF" w:rsidP="003212F1">
            <w:pPr>
              <w:pStyle w:val="movimento"/>
              <w:rPr>
                <w:color w:val="002060"/>
              </w:rPr>
            </w:pPr>
            <w:r w:rsidRPr="008632AF">
              <w:rPr>
                <w:color w:val="002060"/>
              </w:rPr>
              <w:t>MOGLIE TOMMASO</w:t>
            </w:r>
          </w:p>
        </w:tc>
        <w:tc>
          <w:tcPr>
            <w:tcW w:w="2200" w:type="dxa"/>
            <w:tcMar>
              <w:top w:w="20" w:type="dxa"/>
              <w:left w:w="20" w:type="dxa"/>
              <w:bottom w:w="20" w:type="dxa"/>
              <w:right w:w="20" w:type="dxa"/>
            </w:tcMar>
            <w:vAlign w:val="center"/>
            <w:hideMark/>
          </w:tcPr>
          <w:p w14:paraId="1CDEBB72" w14:textId="77777777" w:rsidR="00571DFF" w:rsidRPr="008632AF" w:rsidRDefault="00571DFF" w:rsidP="003212F1">
            <w:pPr>
              <w:pStyle w:val="movimento2"/>
              <w:rPr>
                <w:color w:val="002060"/>
              </w:rPr>
            </w:pPr>
            <w:r w:rsidRPr="008632AF">
              <w:rPr>
                <w:color w:val="002060"/>
              </w:rPr>
              <w:t xml:space="preserve">(RECANATI CALCIO A 5) </w:t>
            </w:r>
          </w:p>
        </w:tc>
      </w:tr>
    </w:tbl>
    <w:p w14:paraId="0374D6EA"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6A9D7CF" w14:textId="77777777" w:rsidTr="003212F1">
        <w:tc>
          <w:tcPr>
            <w:tcW w:w="2200" w:type="dxa"/>
            <w:tcMar>
              <w:top w:w="20" w:type="dxa"/>
              <w:left w:w="20" w:type="dxa"/>
              <w:bottom w:w="20" w:type="dxa"/>
              <w:right w:w="20" w:type="dxa"/>
            </w:tcMar>
            <w:vAlign w:val="center"/>
            <w:hideMark/>
          </w:tcPr>
          <w:p w14:paraId="34657F56" w14:textId="77777777" w:rsidR="00571DFF" w:rsidRPr="008632AF" w:rsidRDefault="00571DFF" w:rsidP="003212F1">
            <w:pPr>
              <w:pStyle w:val="movimento"/>
              <w:rPr>
                <w:color w:val="002060"/>
              </w:rPr>
            </w:pPr>
            <w:r w:rsidRPr="008632AF">
              <w:rPr>
                <w:color w:val="002060"/>
              </w:rPr>
              <w:t>ROSATI ANDREA</w:t>
            </w:r>
          </w:p>
        </w:tc>
        <w:tc>
          <w:tcPr>
            <w:tcW w:w="2200" w:type="dxa"/>
            <w:tcMar>
              <w:top w:w="20" w:type="dxa"/>
              <w:left w:w="20" w:type="dxa"/>
              <w:bottom w:w="20" w:type="dxa"/>
              <w:right w:w="20" w:type="dxa"/>
            </w:tcMar>
            <w:vAlign w:val="center"/>
            <w:hideMark/>
          </w:tcPr>
          <w:p w14:paraId="34D2E627" w14:textId="77777777" w:rsidR="00571DFF" w:rsidRPr="008632AF" w:rsidRDefault="00571DFF" w:rsidP="003212F1">
            <w:pPr>
              <w:pStyle w:val="movimento2"/>
              <w:rPr>
                <w:color w:val="002060"/>
              </w:rPr>
            </w:pPr>
            <w:r w:rsidRPr="008632AF">
              <w:rPr>
                <w:color w:val="002060"/>
              </w:rPr>
              <w:t xml:space="preserve">(FFJ CALCIO A 5) </w:t>
            </w:r>
          </w:p>
        </w:tc>
        <w:tc>
          <w:tcPr>
            <w:tcW w:w="800" w:type="dxa"/>
            <w:tcMar>
              <w:top w:w="20" w:type="dxa"/>
              <w:left w:w="20" w:type="dxa"/>
              <w:bottom w:w="20" w:type="dxa"/>
              <w:right w:w="20" w:type="dxa"/>
            </w:tcMar>
            <w:vAlign w:val="center"/>
            <w:hideMark/>
          </w:tcPr>
          <w:p w14:paraId="19D42CD4"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BC87F81" w14:textId="77777777" w:rsidR="00571DFF" w:rsidRPr="008632AF" w:rsidRDefault="00571DFF" w:rsidP="003212F1">
            <w:pPr>
              <w:pStyle w:val="movimento"/>
              <w:rPr>
                <w:color w:val="002060"/>
              </w:rPr>
            </w:pPr>
            <w:r w:rsidRPr="008632AF">
              <w:rPr>
                <w:color w:val="002060"/>
              </w:rPr>
              <w:t>ROSSETTI DAVID</w:t>
            </w:r>
          </w:p>
        </w:tc>
        <w:tc>
          <w:tcPr>
            <w:tcW w:w="2200" w:type="dxa"/>
            <w:tcMar>
              <w:top w:w="20" w:type="dxa"/>
              <w:left w:w="20" w:type="dxa"/>
              <w:bottom w:w="20" w:type="dxa"/>
              <w:right w:w="20" w:type="dxa"/>
            </w:tcMar>
            <w:vAlign w:val="center"/>
            <w:hideMark/>
          </w:tcPr>
          <w:p w14:paraId="55D0646F" w14:textId="77777777" w:rsidR="00571DFF" w:rsidRPr="008632AF" w:rsidRDefault="00571DFF" w:rsidP="003212F1">
            <w:pPr>
              <w:pStyle w:val="movimento2"/>
              <w:rPr>
                <w:color w:val="002060"/>
              </w:rPr>
            </w:pPr>
            <w:r w:rsidRPr="008632AF">
              <w:rPr>
                <w:color w:val="002060"/>
              </w:rPr>
              <w:t xml:space="preserve">(OSIMO FIVE) </w:t>
            </w:r>
          </w:p>
        </w:tc>
      </w:tr>
      <w:tr w:rsidR="00571DFF" w:rsidRPr="008632AF" w14:paraId="23A3EBF9" w14:textId="77777777" w:rsidTr="003212F1">
        <w:tc>
          <w:tcPr>
            <w:tcW w:w="2200" w:type="dxa"/>
            <w:tcMar>
              <w:top w:w="20" w:type="dxa"/>
              <w:left w:w="20" w:type="dxa"/>
              <w:bottom w:w="20" w:type="dxa"/>
              <w:right w:w="20" w:type="dxa"/>
            </w:tcMar>
            <w:vAlign w:val="center"/>
            <w:hideMark/>
          </w:tcPr>
          <w:p w14:paraId="2CC8DFBD" w14:textId="77777777" w:rsidR="00571DFF" w:rsidRPr="008632AF" w:rsidRDefault="00571DFF" w:rsidP="003212F1">
            <w:pPr>
              <w:pStyle w:val="movimento"/>
              <w:rPr>
                <w:color w:val="002060"/>
              </w:rPr>
            </w:pPr>
            <w:r w:rsidRPr="008632AF">
              <w:rPr>
                <w:color w:val="002060"/>
              </w:rPr>
              <w:t>CARDACIOTTO ALBERTO</w:t>
            </w:r>
          </w:p>
        </w:tc>
        <w:tc>
          <w:tcPr>
            <w:tcW w:w="2200" w:type="dxa"/>
            <w:tcMar>
              <w:top w:w="20" w:type="dxa"/>
              <w:left w:w="20" w:type="dxa"/>
              <w:bottom w:w="20" w:type="dxa"/>
              <w:right w:w="20" w:type="dxa"/>
            </w:tcMar>
            <w:vAlign w:val="center"/>
            <w:hideMark/>
          </w:tcPr>
          <w:p w14:paraId="313C30B3" w14:textId="77777777" w:rsidR="00571DFF" w:rsidRPr="008632AF" w:rsidRDefault="00571DFF" w:rsidP="003212F1">
            <w:pPr>
              <w:pStyle w:val="movimento2"/>
              <w:rPr>
                <w:color w:val="002060"/>
              </w:rPr>
            </w:pPr>
            <w:r w:rsidRPr="008632AF">
              <w:rPr>
                <w:color w:val="002060"/>
              </w:rPr>
              <w:t xml:space="preserve">(POL.CAGLI SPORT ASSOCIATI) </w:t>
            </w:r>
          </w:p>
        </w:tc>
        <w:tc>
          <w:tcPr>
            <w:tcW w:w="800" w:type="dxa"/>
            <w:tcMar>
              <w:top w:w="20" w:type="dxa"/>
              <w:left w:w="20" w:type="dxa"/>
              <w:bottom w:w="20" w:type="dxa"/>
              <w:right w:w="20" w:type="dxa"/>
            </w:tcMar>
            <w:vAlign w:val="center"/>
            <w:hideMark/>
          </w:tcPr>
          <w:p w14:paraId="6D25111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20DF6A0" w14:textId="77777777" w:rsidR="00571DFF" w:rsidRPr="008632AF" w:rsidRDefault="00571DFF" w:rsidP="003212F1">
            <w:pPr>
              <w:pStyle w:val="movimento"/>
              <w:rPr>
                <w:color w:val="002060"/>
              </w:rPr>
            </w:pPr>
            <w:r w:rsidRPr="008632AF">
              <w:rPr>
                <w:color w:val="002060"/>
              </w:rPr>
              <w:t>CIAPPELLONI ANDREA</w:t>
            </w:r>
          </w:p>
        </w:tc>
        <w:tc>
          <w:tcPr>
            <w:tcW w:w="2200" w:type="dxa"/>
            <w:tcMar>
              <w:top w:w="20" w:type="dxa"/>
              <w:left w:w="20" w:type="dxa"/>
              <w:bottom w:w="20" w:type="dxa"/>
              <w:right w:w="20" w:type="dxa"/>
            </w:tcMar>
            <w:vAlign w:val="center"/>
            <w:hideMark/>
          </w:tcPr>
          <w:p w14:paraId="2CBB2C6C" w14:textId="77777777" w:rsidR="00571DFF" w:rsidRPr="008632AF" w:rsidRDefault="00571DFF" w:rsidP="003212F1">
            <w:pPr>
              <w:pStyle w:val="movimento2"/>
              <w:rPr>
                <w:color w:val="002060"/>
              </w:rPr>
            </w:pPr>
            <w:r w:rsidRPr="008632AF">
              <w:rPr>
                <w:color w:val="002060"/>
              </w:rPr>
              <w:t xml:space="preserve">(REAL FABRIANO) </w:t>
            </w:r>
          </w:p>
        </w:tc>
      </w:tr>
      <w:tr w:rsidR="00571DFF" w:rsidRPr="008632AF" w14:paraId="21AE836F" w14:textId="77777777" w:rsidTr="003212F1">
        <w:tc>
          <w:tcPr>
            <w:tcW w:w="2200" w:type="dxa"/>
            <w:tcMar>
              <w:top w:w="20" w:type="dxa"/>
              <w:left w:w="20" w:type="dxa"/>
              <w:bottom w:w="20" w:type="dxa"/>
              <w:right w:w="20" w:type="dxa"/>
            </w:tcMar>
            <w:vAlign w:val="center"/>
            <w:hideMark/>
          </w:tcPr>
          <w:p w14:paraId="62A086E6" w14:textId="77777777" w:rsidR="00571DFF" w:rsidRPr="008632AF" w:rsidRDefault="00571DFF" w:rsidP="003212F1">
            <w:pPr>
              <w:pStyle w:val="movimento"/>
              <w:rPr>
                <w:color w:val="002060"/>
              </w:rPr>
            </w:pPr>
            <w:r w:rsidRPr="008632AF">
              <w:rPr>
                <w:color w:val="002060"/>
              </w:rPr>
              <w:t>STASYNETS BOGDAN</w:t>
            </w:r>
          </w:p>
        </w:tc>
        <w:tc>
          <w:tcPr>
            <w:tcW w:w="2200" w:type="dxa"/>
            <w:tcMar>
              <w:top w:w="20" w:type="dxa"/>
              <w:left w:w="20" w:type="dxa"/>
              <w:bottom w:w="20" w:type="dxa"/>
              <w:right w:w="20" w:type="dxa"/>
            </w:tcMar>
            <w:vAlign w:val="center"/>
            <w:hideMark/>
          </w:tcPr>
          <w:p w14:paraId="4363FE6B" w14:textId="77777777" w:rsidR="00571DFF" w:rsidRPr="008632AF" w:rsidRDefault="00571DFF" w:rsidP="003212F1">
            <w:pPr>
              <w:pStyle w:val="movimento2"/>
              <w:rPr>
                <w:color w:val="002060"/>
              </w:rPr>
            </w:pPr>
            <w:r w:rsidRPr="008632AF">
              <w:rPr>
                <w:color w:val="002060"/>
              </w:rPr>
              <w:t xml:space="preserve">(REAL FABRIANO) </w:t>
            </w:r>
          </w:p>
        </w:tc>
        <w:tc>
          <w:tcPr>
            <w:tcW w:w="800" w:type="dxa"/>
            <w:tcMar>
              <w:top w:w="20" w:type="dxa"/>
              <w:left w:w="20" w:type="dxa"/>
              <w:bottom w:w="20" w:type="dxa"/>
              <w:right w:w="20" w:type="dxa"/>
            </w:tcMar>
            <w:vAlign w:val="center"/>
            <w:hideMark/>
          </w:tcPr>
          <w:p w14:paraId="6E24390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EAD4398" w14:textId="77777777" w:rsidR="00571DFF" w:rsidRPr="008632AF" w:rsidRDefault="00571DFF" w:rsidP="003212F1">
            <w:pPr>
              <w:pStyle w:val="movimento"/>
              <w:rPr>
                <w:color w:val="002060"/>
              </w:rPr>
            </w:pPr>
            <w:r w:rsidRPr="008632AF">
              <w:rPr>
                <w:color w:val="002060"/>
              </w:rPr>
              <w:t>PAGLIARINI LORENZO</w:t>
            </w:r>
          </w:p>
        </w:tc>
        <w:tc>
          <w:tcPr>
            <w:tcW w:w="2200" w:type="dxa"/>
            <w:tcMar>
              <w:top w:w="20" w:type="dxa"/>
              <w:left w:w="20" w:type="dxa"/>
              <w:bottom w:w="20" w:type="dxa"/>
              <w:right w:w="20" w:type="dxa"/>
            </w:tcMar>
            <w:vAlign w:val="center"/>
            <w:hideMark/>
          </w:tcPr>
          <w:p w14:paraId="58070DF0" w14:textId="77777777" w:rsidR="00571DFF" w:rsidRPr="008632AF" w:rsidRDefault="00571DFF" w:rsidP="003212F1">
            <w:pPr>
              <w:pStyle w:val="movimento2"/>
              <w:rPr>
                <w:color w:val="002060"/>
              </w:rPr>
            </w:pPr>
            <w:r w:rsidRPr="008632AF">
              <w:rPr>
                <w:color w:val="002060"/>
              </w:rPr>
              <w:t xml:space="preserve">(REAL SAN GIORGIO) </w:t>
            </w:r>
          </w:p>
        </w:tc>
      </w:tr>
      <w:tr w:rsidR="00571DFF" w:rsidRPr="008632AF" w14:paraId="4085257D" w14:textId="77777777" w:rsidTr="003212F1">
        <w:tc>
          <w:tcPr>
            <w:tcW w:w="2200" w:type="dxa"/>
            <w:tcMar>
              <w:top w:w="20" w:type="dxa"/>
              <w:left w:w="20" w:type="dxa"/>
              <w:bottom w:w="20" w:type="dxa"/>
              <w:right w:w="20" w:type="dxa"/>
            </w:tcMar>
            <w:vAlign w:val="center"/>
            <w:hideMark/>
          </w:tcPr>
          <w:p w14:paraId="3EF50B99" w14:textId="77777777" w:rsidR="00571DFF" w:rsidRPr="008632AF" w:rsidRDefault="00571DFF" w:rsidP="003212F1">
            <w:pPr>
              <w:pStyle w:val="movimento"/>
              <w:rPr>
                <w:color w:val="002060"/>
              </w:rPr>
            </w:pPr>
            <w:r w:rsidRPr="008632AF">
              <w:rPr>
                <w:color w:val="002060"/>
              </w:rPr>
              <w:t>BITOCCHI EDOARDO</w:t>
            </w:r>
          </w:p>
        </w:tc>
        <w:tc>
          <w:tcPr>
            <w:tcW w:w="2200" w:type="dxa"/>
            <w:tcMar>
              <w:top w:w="20" w:type="dxa"/>
              <w:left w:w="20" w:type="dxa"/>
              <w:bottom w:w="20" w:type="dxa"/>
              <w:right w:w="20" w:type="dxa"/>
            </w:tcMar>
            <w:vAlign w:val="center"/>
            <w:hideMark/>
          </w:tcPr>
          <w:p w14:paraId="59CAB0FE" w14:textId="77777777" w:rsidR="00571DFF" w:rsidRPr="008632AF" w:rsidRDefault="00571DFF" w:rsidP="003212F1">
            <w:pPr>
              <w:pStyle w:val="movimento2"/>
              <w:rPr>
                <w:color w:val="002060"/>
              </w:rPr>
            </w:pPr>
            <w:r w:rsidRPr="008632AF">
              <w:rPr>
                <w:color w:val="002060"/>
              </w:rPr>
              <w:t xml:space="preserve">(RECANATI CALCIO A 5) </w:t>
            </w:r>
          </w:p>
        </w:tc>
        <w:tc>
          <w:tcPr>
            <w:tcW w:w="800" w:type="dxa"/>
            <w:tcMar>
              <w:top w:w="20" w:type="dxa"/>
              <w:left w:w="20" w:type="dxa"/>
              <w:bottom w:w="20" w:type="dxa"/>
              <w:right w:w="20" w:type="dxa"/>
            </w:tcMar>
            <w:vAlign w:val="center"/>
            <w:hideMark/>
          </w:tcPr>
          <w:p w14:paraId="4FF4D3E5"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E71C6F0" w14:textId="77777777" w:rsidR="00571DFF" w:rsidRPr="008632AF" w:rsidRDefault="00571DFF" w:rsidP="003212F1">
            <w:pPr>
              <w:pStyle w:val="movimento"/>
              <w:rPr>
                <w:color w:val="002060"/>
              </w:rPr>
            </w:pPr>
            <w:r w:rsidRPr="008632AF">
              <w:rPr>
                <w:color w:val="002060"/>
              </w:rPr>
              <w:t>CASTELLI DAVIDE</w:t>
            </w:r>
          </w:p>
        </w:tc>
        <w:tc>
          <w:tcPr>
            <w:tcW w:w="2200" w:type="dxa"/>
            <w:tcMar>
              <w:top w:w="20" w:type="dxa"/>
              <w:left w:w="20" w:type="dxa"/>
              <w:bottom w:w="20" w:type="dxa"/>
              <w:right w:w="20" w:type="dxa"/>
            </w:tcMar>
            <w:vAlign w:val="center"/>
            <w:hideMark/>
          </w:tcPr>
          <w:p w14:paraId="6DE9E1B7" w14:textId="77777777" w:rsidR="00571DFF" w:rsidRPr="008632AF" w:rsidRDefault="00571DFF" w:rsidP="003212F1">
            <w:pPr>
              <w:pStyle w:val="movimento2"/>
              <w:rPr>
                <w:color w:val="002060"/>
              </w:rPr>
            </w:pPr>
            <w:r w:rsidRPr="008632AF">
              <w:rPr>
                <w:color w:val="002060"/>
              </w:rPr>
              <w:t xml:space="preserve">(SPORTING GROTTAMMARE) </w:t>
            </w:r>
          </w:p>
        </w:tc>
      </w:tr>
    </w:tbl>
    <w:p w14:paraId="4EFBF790" w14:textId="77777777" w:rsidR="00571DFF" w:rsidRPr="008632AF" w:rsidRDefault="00571DFF" w:rsidP="00571DFF">
      <w:pPr>
        <w:pStyle w:val="titolo10"/>
        <w:rPr>
          <w:rFonts w:eastAsiaTheme="minorEastAsia"/>
          <w:color w:val="002060"/>
        </w:rPr>
      </w:pPr>
      <w:r w:rsidRPr="008632AF">
        <w:rPr>
          <w:color w:val="002060"/>
        </w:rPr>
        <w:t xml:space="preserve">GARE DEL 11/ 1/2026 </w:t>
      </w:r>
    </w:p>
    <w:p w14:paraId="33553045" w14:textId="77777777" w:rsidR="00571DFF" w:rsidRPr="008632AF" w:rsidRDefault="00571DFF" w:rsidP="00571DFF">
      <w:pPr>
        <w:pStyle w:val="titolo7a"/>
        <w:rPr>
          <w:color w:val="002060"/>
        </w:rPr>
      </w:pPr>
      <w:r w:rsidRPr="008632AF">
        <w:rPr>
          <w:color w:val="002060"/>
        </w:rPr>
        <w:t xml:space="preserve">PROVVEDIMENTI DISCIPLINARI </w:t>
      </w:r>
    </w:p>
    <w:p w14:paraId="6629A28D"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664DF31B" w14:textId="77777777" w:rsidR="00571DFF" w:rsidRPr="008632AF" w:rsidRDefault="00571DFF" w:rsidP="00571DFF">
      <w:pPr>
        <w:pStyle w:val="titolo30"/>
        <w:rPr>
          <w:color w:val="002060"/>
        </w:rPr>
      </w:pPr>
      <w:r w:rsidRPr="008632AF">
        <w:rPr>
          <w:color w:val="002060"/>
        </w:rPr>
        <w:t xml:space="preserve">DIRIGENTI </w:t>
      </w:r>
    </w:p>
    <w:p w14:paraId="577444A0" w14:textId="77777777" w:rsidR="00571DFF" w:rsidRPr="008632AF" w:rsidRDefault="00571DFF" w:rsidP="00571DFF">
      <w:pPr>
        <w:pStyle w:val="titolo20"/>
        <w:rPr>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6EA08CE0" w14:textId="77777777" w:rsidTr="003212F1">
        <w:tc>
          <w:tcPr>
            <w:tcW w:w="2200" w:type="dxa"/>
            <w:tcMar>
              <w:top w:w="20" w:type="dxa"/>
              <w:left w:w="20" w:type="dxa"/>
              <w:bottom w:w="20" w:type="dxa"/>
              <w:right w:w="20" w:type="dxa"/>
            </w:tcMar>
            <w:vAlign w:val="center"/>
            <w:hideMark/>
          </w:tcPr>
          <w:p w14:paraId="22798498" w14:textId="77777777" w:rsidR="00571DFF" w:rsidRPr="008632AF" w:rsidRDefault="00571DFF" w:rsidP="003212F1">
            <w:pPr>
              <w:pStyle w:val="movimento"/>
              <w:rPr>
                <w:color w:val="002060"/>
              </w:rPr>
            </w:pPr>
            <w:r w:rsidRPr="008632AF">
              <w:rPr>
                <w:color w:val="002060"/>
              </w:rPr>
              <w:t>PASCUCCI ROBERTO</w:t>
            </w:r>
          </w:p>
        </w:tc>
        <w:tc>
          <w:tcPr>
            <w:tcW w:w="2200" w:type="dxa"/>
            <w:tcMar>
              <w:top w:w="20" w:type="dxa"/>
              <w:left w:w="20" w:type="dxa"/>
              <w:bottom w:w="20" w:type="dxa"/>
              <w:right w:w="20" w:type="dxa"/>
            </w:tcMar>
            <w:vAlign w:val="center"/>
            <w:hideMark/>
          </w:tcPr>
          <w:p w14:paraId="2AE08639" w14:textId="77777777" w:rsidR="00571DFF" w:rsidRPr="008632AF" w:rsidRDefault="00571DFF" w:rsidP="003212F1">
            <w:pPr>
              <w:pStyle w:val="movimento2"/>
              <w:rPr>
                <w:color w:val="002060"/>
              </w:rPr>
            </w:pPr>
            <w:r w:rsidRPr="008632AF">
              <w:rPr>
                <w:color w:val="002060"/>
              </w:rPr>
              <w:t xml:space="preserve">(CANTINE RIUNITE CSI) </w:t>
            </w:r>
          </w:p>
        </w:tc>
        <w:tc>
          <w:tcPr>
            <w:tcW w:w="800" w:type="dxa"/>
            <w:tcMar>
              <w:top w:w="20" w:type="dxa"/>
              <w:left w:w="20" w:type="dxa"/>
              <w:bottom w:w="20" w:type="dxa"/>
              <w:right w:w="20" w:type="dxa"/>
            </w:tcMar>
            <w:vAlign w:val="center"/>
            <w:hideMark/>
          </w:tcPr>
          <w:p w14:paraId="028A0BB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4F0C24E"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35AD4C0" w14:textId="77777777" w:rsidR="00571DFF" w:rsidRPr="008632AF" w:rsidRDefault="00571DFF" w:rsidP="003212F1">
            <w:pPr>
              <w:pStyle w:val="movimento2"/>
              <w:rPr>
                <w:color w:val="002060"/>
              </w:rPr>
            </w:pPr>
            <w:r w:rsidRPr="008632AF">
              <w:rPr>
                <w:color w:val="002060"/>
              </w:rPr>
              <w:t> </w:t>
            </w:r>
          </w:p>
        </w:tc>
      </w:tr>
    </w:tbl>
    <w:p w14:paraId="204954BE" w14:textId="77777777" w:rsidR="00571DFF" w:rsidRPr="008632AF" w:rsidRDefault="00571DFF" w:rsidP="00571DFF">
      <w:pPr>
        <w:pStyle w:val="titolo30"/>
        <w:rPr>
          <w:rFonts w:eastAsiaTheme="minorEastAsia"/>
          <w:color w:val="002060"/>
        </w:rPr>
      </w:pPr>
      <w:r w:rsidRPr="008632AF">
        <w:rPr>
          <w:color w:val="002060"/>
        </w:rPr>
        <w:t xml:space="preserve">CALCIATORI NON ESPULSI </w:t>
      </w:r>
    </w:p>
    <w:p w14:paraId="3844B359" w14:textId="77777777" w:rsidR="00571DFF" w:rsidRPr="008632AF" w:rsidRDefault="00571DFF" w:rsidP="00571DFF">
      <w:pPr>
        <w:pStyle w:val="titolo20"/>
        <w:rPr>
          <w:color w:val="002060"/>
        </w:rPr>
      </w:pPr>
      <w:r w:rsidRPr="008632A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7184CA9D" w14:textId="77777777" w:rsidTr="003212F1">
        <w:tc>
          <w:tcPr>
            <w:tcW w:w="2200" w:type="dxa"/>
            <w:tcMar>
              <w:top w:w="20" w:type="dxa"/>
              <w:left w:w="20" w:type="dxa"/>
              <w:bottom w:w="20" w:type="dxa"/>
              <w:right w:w="20" w:type="dxa"/>
            </w:tcMar>
            <w:vAlign w:val="center"/>
            <w:hideMark/>
          </w:tcPr>
          <w:p w14:paraId="3EA12B42" w14:textId="77777777" w:rsidR="00571DFF" w:rsidRPr="008632AF" w:rsidRDefault="00571DFF" w:rsidP="003212F1">
            <w:pPr>
              <w:pStyle w:val="movimento"/>
              <w:rPr>
                <w:color w:val="002060"/>
              </w:rPr>
            </w:pPr>
            <w:r w:rsidRPr="008632AF">
              <w:rPr>
                <w:color w:val="002060"/>
              </w:rPr>
              <w:t>VIGNONI MATTIA</w:t>
            </w:r>
          </w:p>
        </w:tc>
        <w:tc>
          <w:tcPr>
            <w:tcW w:w="2200" w:type="dxa"/>
            <w:tcMar>
              <w:top w:w="20" w:type="dxa"/>
              <w:left w:w="20" w:type="dxa"/>
              <w:bottom w:w="20" w:type="dxa"/>
              <w:right w:w="20" w:type="dxa"/>
            </w:tcMar>
            <w:vAlign w:val="center"/>
            <w:hideMark/>
          </w:tcPr>
          <w:p w14:paraId="48055938" w14:textId="77777777" w:rsidR="00571DFF" w:rsidRPr="008632AF" w:rsidRDefault="00571DFF" w:rsidP="003212F1">
            <w:pPr>
              <w:pStyle w:val="movimento2"/>
              <w:rPr>
                <w:color w:val="002060"/>
              </w:rPr>
            </w:pPr>
            <w:r w:rsidRPr="008632AF">
              <w:rPr>
                <w:color w:val="002060"/>
              </w:rPr>
              <w:t xml:space="preserve">(POLVERIGI C/5) </w:t>
            </w:r>
          </w:p>
        </w:tc>
        <w:tc>
          <w:tcPr>
            <w:tcW w:w="800" w:type="dxa"/>
            <w:tcMar>
              <w:top w:w="20" w:type="dxa"/>
              <w:left w:w="20" w:type="dxa"/>
              <w:bottom w:w="20" w:type="dxa"/>
              <w:right w:w="20" w:type="dxa"/>
            </w:tcMar>
            <w:vAlign w:val="center"/>
            <w:hideMark/>
          </w:tcPr>
          <w:p w14:paraId="103C95C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F4BDF3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CBF49F4" w14:textId="77777777" w:rsidR="00571DFF" w:rsidRPr="008632AF" w:rsidRDefault="00571DFF" w:rsidP="003212F1">
            <w:pPr>
              <w:pStyle w:val="movimento2"/>
              <w:rPr>
                <w:color w:val="002060"/>
              </w:rPr>
            </w:pPr>
            <w:r w:rsidRPr="008632AF">
              <w:rPr>
                <w:color w:val="002060"/>
              </w:rPr>
              <w:t> </w:t>
            </w:r>
          </w:p>
        </w:tc>
      </w:tr>
    </w:tbl>
    <w:p w14:paraId="0E5DD2FD" w14:textId="77777777" w:rsidR="00571DFF" w:rsidRPr="008632AF" w:rsidRDefault="00571DFF" w:rsidP="00571DFF">
      <w:pPr>
        <w:pStyle w:val="titolo20"/>
        <w:rPr>
          <w:rFonts w:eastAsiaTheme="minorEastAsia"/>
          <w:color w:val="002060"/>
        </w:rPr>
      </w:pPr>
      <w:r w:rsidRPr="008632A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6EEAF737" w14:textId="77777777" w:rsidTr="003212F1">
        <w:tc>
          <w:tcPr>
            <w:tcW w:w="2200" w:type="dxa"/>
            <w:tcMar>
              <w:top w:w="20" w:type="dxa"/>
              <w:left w:w="20" w:type="dxa"/>
              <w:bottom w:w="20" w:type="dxa"/>
              <w:right w:w="20" w:type="dxa"/>
            </w:tcMar>
            <w:vAlign w:val="center"/>
            <w:hideMark/>
          </w:tcPr>
          <w:p w14:paraId="4073E164" w14:textId="77777777" w:rsidR="00571DFF" w:rsidRPr="008632AF" w:rsidRDefault="00571DFF" w:rsidP="003212F1">
            <w:pPr>
              <w:pStyle w:val="movimento"/>
              <w:rPr>
                <w:color w:val="002060"/>
              </w:rPr>
            </w:pPr>
            <w:r w:rsidRPr="008632AF">
              <w:rPr>
                <w:color w:val="002060"/>
              </w:rPr>
              <w:t>SHJOPA RIZA</w:t>
            </w:r>
          </w:p>
        </w:tc>
        <w:tc>
          <w:tcPr>
            <w:tcW w:w="2200" w:type="dxa"/>
            <w:tcMar>
              <w:top w:w="20" w:type="dxa"/>
              <w:left w:w="20" w:type="dxa"/>
              <w:bottom w:w="20" w:type="dxa"/>
              <w:right w:w="20" w:type="dxa"/>
            </w:tcMar>
            <w:vAlign w:val="center"/>
            <w:hideMark/>
          </w:tcPr>
          <w:p w14:paraId="389A9CFC" w14:textId="77777777" w:rsidR="00571DFF" w:rsidRPr="008632AF" w:rsidRDefault="00571DFF" w:rsidP="003212F1">
            <w:pPr>
              <w:pStyle w:val="movimento2"/>
              <w:rPr>
                <w:color w:val="002060"/>
              </w:rPr>
            </w:pPr>
            <w:r w:rsidRPr="008632AF">
              <w:rPr>
                <w:color w:val="002060"/>
              </w:rPr>
              <w:t xml:space="preserve">(CERRETO D ESI ASD) </w:t>
            </w:r>
          </w:p>
        </w:tc>
        <w:tc>
          <w:tcPr>
            <w:tcW w:w="800" w:type="dxa"/>
            <w:tcMar>
              <w:top w:w="20" w:type="dxa"/>
              <w:left w:w="20" w:type="dxa"/>
              <w:bottom w:w="20" w:type="dxa"/>
              <w:right w:w="20" w:type="dxa"/>
            </w:tcMar>
            <w:vAlign w:val="center"/>
            <w:hideMark/>
          </w:tcPr>
          <w:p w14:paraId="1E85395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7F6084F" w14:textId="77777777" w:rsidR="00571DFF" w:rsidRPr="008632AF" w:rsidRDefault="00571DFF" w:rsidP="003212F1">
            <w:pPr>
              <w:pStyle w:val="movimento"/>
              <w:rPr>
                <w:color w:val="002060"/>
              </w:rPr>
            </w:pPr>
            <w:r w:rsidRPr="008632AF">
              <w:rPr>
                <w:color w:val="002060"/>
              </w:rPr>
              <w:t>FALCONE MATTEO</w:t>
            </w:r>
          </w:p>
        </w:tc>
        <w:tc>
          <w:tcPr>
            <w:tcW w:w="2200" w:type="dxa"/>
            <w:tcMar>
              <w:top w:w="20" w:type="dxa"/>
              <w:left w:w="20" w:type="dxa"/>
              <w:bottom w:w="20" w:type="dxa"/>
              <w:right w:w="20" w:type="dxa"/>
            </w:tcMar>
            <w:vAlign w:val="center"/>
            <w:hideMark/>
          </w:tcPr>
          <w:p w14:paraId="34A9BE01" w14:textId="77777777" w:rsidR="00571DFF" w:rsidRPr="008632AF" w:rsidRDefault="00571DFF" w:rsidP="003212F1">
            <w:pPr>
              <w:pStyle w:val="movimento2"/>
              <w:rPr>
                <w:color w:val="002060"/>
              </w:rPr>
            </w:pPr>
            <w:r w:rsidRPr="008632AF">
              <w:rPr>
                <w:color w:val="002060"/>
              </w:rPr>
              <w:t xml:space="preserve">(POLVERIGI C/5) </w:t>
            </w:r>
          </w:p>
        </w:tc>
      </w:tr>
    </w:tbl>
    <w:p w14:paraId="471AE46D" w14:textId="77777777" w:rsidR="00571DFF" w:rsidRPr="008632AF" w:rsidRDefault="00571DFF" w:rsidP="00571DFF">
      <w:pPr>
        <w:pStyle w:val="titolo20"/>
        <w:rPr>
          <w:rFonts w:eastAsiaTheme="minorEastAsia"/>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5B47C945" w14:textId="77777777" w:rsidTr="003212F1">
        <w:tc>
          <w:tcPr>
            <w:tcW w:w="2200" w:type="dxa"/>
            <w:tcMar>
              <w:top w:w="20" w:type="dxa"/>
              <w:left w:w="20" w:type="dxa"/>
              <w:bottom w:w="20" w:type="dxa"/>
              <w:right w:w="20" w:type="dxa"/>
            </w:tcMar>
            <w:vAlign w:val="center"/>
            <w:hideMark/>
          </w:tcPr>
          <w:p w14:paraId="6DBA15B7" w14:textId="77777777" w:rsidR="00571DFF" w:rsidRPr="008632AF" w:rsidRDefault="00571DFF" w:rsidP="003212F1">
            <w:pPr>
              <w:pStyle w:val="movimento"/>
              <w:rPr>
                <w:color w:val="002060"/>
              </w:rPr>
            </w:pPr>
            <w:r w:rsidRPr="008632AF">
              <w:rPr>
                <w:color w:val="002060"/>
              </w:rPr>
              <w:t>BRUZZESI EMANUELE</w:t>
            </w:r>
          </w:p>
        </w:tc>
        <w:tc>
          <w:tcPr>
            <w:tcW w:w="2200" w:type="dxa"/>
            <w:tcMar>
              <w:top w:w="20" w:type="dxa"/>
              <w:left w:w="20" w:type="dxa"/>
              <w:bottom w:w="20" w:type="dxa"/>
              <w:right w:w="20" w:type="dxa"/>
            </w:tcMar>
            <w:vAlign w:val="center"/>
            <w:hideMark/>
          </w:tcPr>
          <w:p w14:paraId="16E011CF" w14:textId="77777777" w:rsidR="00571DFF" w:rsidRPr="008632AF" w:rsidRDefault="00571DFF" w:rsidP="003212F1">
            <w:pPr>
              <w:pStyle w:val="movimento2"/>
              <w:rPr>
                <w:color w:val="002060"/>
              </w:rPr>
            </w:pPr>
            <w:r w:rsidRPr="008632AF">
              <w:rPr>
                <w:color w:val="002060"/>
              </w:rPr>
              <w:t xml:space="preserve">(C.U.S. ANCONA </w:t>
            </w:r>
            <w:proofErr w:type="spellStart"/>
            <w:proofErr w:type="gramStart"/>
            <w:r w:rsidRPr="008632AF">
              <w:rPr>
                <w:color w:val="002060"/>
              </w:rPr>
              <w:t>sq.B</w:t>
            </w:r>
            <w:proofErr w:type="spellEnd"/>
            <w:proofErr w:type="gramEnd"/>
            <w:r w:rsidRPr="008632AF">
              <w:rPr>
                <w:color w:val="002060"/>
              </w:rPr>
              <w:t xml:space="preserve">) </w:t>
            </w:r>
          </w:p>
        </w:tc>
        <w:tc>
          <w:tcPr>
            <w:tcW w:w="800" w:type="dxa"/>
            <w:tcMar>
              <w:top w:w="20" w:type="dxa"/>
              <w:left w:w="20" w:type="dxa"/>
              <w:bottom w:w="20" w:type="dxa"/>
              <w:right w:w="20" w:type="dxa"/>
            </w:tcMar>
            <w:vAlign w:val="center"/>
            <w:hideMark/>
          </w:tcPr>
          <w:p w14:paraId="2D17DD49"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790FE02" w14:textId="77777777" w:rsidR="00571DFF" w:rsidRPr="008632AF" w:rsidRDefault="00571DFF" w:rsidP="003212F1">
            <w:pPr>
              <w:pStyle w:val="movimento"/>
              <w:rPr>
                <w:color w:val="002060"/>
              </w:rPr>
            </w:pPr>
            <w:r w:rsidRPr="008632AF">
              <w:rPr>
                <w:color w:val="002060"/>
              </w:rPr>
              <w:t>PROPERZI MATTEO</w:t>
            </w:r>
          </w:p>
        </w:tc>
        <w:tc>
          <w:tcPr>
            <w:tcW w:w="2200" w:type="dxa"/>
            <w:tcMar>
              <w:top w:w="20" w:type="dxa"/>
              <w:left w:w="20" w:type="dxa"/>
              <w:bottom w:w="20" w:type="dxa"/>
              <w:right w:w="20" w:type="dxa"/>
            </w:tcMar>
            <w:vAlign w:val="center"/>
            <w:hideMark/>
          </w:tcPr>
          <w:p w14:paraId="606D46F3" w14:textId="77777777" w:rsidR="00571DFF" w:rsidRPr="008632AF" w:rsidRDefault="00571DFF" w:rsidP="003212F1">
            <w:pPr>
              <w:pStyle w:val="movimento2"/>
              <w:rPr>
                <w:color w:val="002060"/>
              </w:rPr>
            </w:pPr>
            <w:r w:rsidRPr="008632AF">
              <w:rPr>
                <w:color w:val="002060"/>
              </w:rPr>
              <w:t xml:space="preserve">(FIGHT BULLS CORRIDONIA) </w:t>
            </w:r>
          </w:p>
        </w:tc>
      </w:tr>
      <w:tr w:rsidR="00571DFF" w:rsidRPr="008632AF" w14:paraId="5EC65D4E" w14:textId="77777777" w:rsidTr="003212F1">
        <w:tc>
          <w:tcPr>
            <w:tcW w:w="2200" w:type="dxa"/>
            <w:tcMar>
              <w:top w:w="20" w:type="dxa"/>
              <w:left w:w="20" w:type="dxa"/>
              <w:bottom w:w="20" w:type="dxa"/>
              <w:right w:w="20" w:type="dxa"/>
            </w:tcMar>
            <w:vAlign w:val="center"/>
            <w:hideMark/>
          </w:tcPr>
          <w:p w14:paraId="6C01329B" w14:textId="77777777" w:rsidR="00571DFF" w:rsidRPr="008632AF" w:rsidRDefault="00571DFF" w:rsidP="003212F1">
            <w:pPr>
              <w:pStyle w:val="movimento"/>
              <w:rPr>
                <w:color w:val="002060"/>
              </w:rPr>
            </w:pPr>
            <w:r w:rsidRPr="008632AF">
              <w:rPr>
                <w:color w:val="002060"/>
              </w:rPr>
              <w:t>DANESI KEVIN</w:t>
            </w:r>
          </w:p>
        </w:tc>
        <w:tc>
          <w:tcPr>
            <w:tcW w:w="2200" w:type="dxa"/>
            <w:tcMar>
              <w:top w:w="20" w:type="dxa"/>
              <w:left w:w="20" w:type="dxa"/>
              <w:bottom w:w="20" w:type="dxa"/>
              <w:right w:w="20" w:type="dxa"/>
            </w:tcMar>
            <w:vAlign w:val="center"/>
            <w:hideMark/>
          </w:tcPr>
          <w:p w14:paraId="04FF5CA6" w14:textId="77777777" w:rsidR="00571DFF" w:rsidRPr="008632AF" w:rsidRDefault="00571DFF" w:rsidP="003212F1">
            <w:pPr>
              <w:pStyle w:val="movimento2"/>
              <w:rPr>
                <w:color w:val="002060"/>
              </w:rPr>
            </w:pPr>
            <w:r w:rsidRPr="008632AF">
              <w:rPr>
                <w:color w:val="002060"/>
              </w:rPr>
              <w:t xml:space="preserve">(FUTSAL VIRE GEOSISTEM ASD) </w:t>
            </w:r>
          </w:p>
        </w:tc>
        <w:tc>
          <w:tcPr>
            <w:tcW w:w="800" w:type="dxa"/>
            <w:tcMar>
              <w:top w:w="20" w:type="dxa"/>
              <w:left w:w="20" w:type="dxa"/>
              <w:bottom w:w="20" w:type="dxa"/>
              <w:right w:w="20" w:type="dxa"/>
            </w:tcMar>
            <w:vAlign w:val="center"/>
            <w:hideMark/>
          </w:tcPr>
          <w:p w14:paraId="5391F4F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1707FF4"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3E978A6" w14:textId="77777777" w:rsidR="00571DFF" w:rsidRPr="008632AF" w:rsidRDefault="00571DFF" w:rsidP="003212F1">
            <w:pPr>
              <w:pStyle w:val="movimento2"/>
              <w:rPr>
                <w:color w:val="002060"/>
              </w:rPr>
            </w:pPr>
            <w:r w:rsidRPr="008632AF">
              <w:rPr>
                <w:color w:val="002060"/>
              </w:rPr>
              <w:t> </w:t>
            </w:r>
          </w:p>
        </w:tc>
      </w:tr>
    </w:tbl>
    <w:p w14:paraId="7AF673D7" w14:textId="77777777" w:rsidR="00571DFF" w:rsidRPr="008632AF" w:rsidRDefault="00571DFF" w:rsidP="00571DFF">
      <w:pPr>
        <w:pStyle w:val="titolo20"/>
        <w:rPr>
          <w:rFonts w:eastAsiaTheme="minorEastAsia"/>
          <w:color w:val="002060"/>
        </w:rPr>
      </w:pPr>
      <w:r w:rsidRPr="008632A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6CFF5D72" w14:textId="77777777" w:rsidTr="003212F1">
        <w:tc>
          <w:tcPr>
            <w:tcW w:w="2200" w:type="dxa"/>
            <w:tcMar>
              <w:top w:w="20" w:type="dxa"/>
              <w:left w:w="20" w:type="dxa"/>
              <w:bottom w:w="20" w:type="dxa"/>
              <w:right w:w="20" w:type="dxa"/>
            </w:tcMar>
            <w:vAlign w:val="center"/>
            <w:hideMark/>
          </w:tcPr>
          <w:p w14:paraId="5BC6FEA2" w14:textId="77777777" w:rsidR="00571DFF" w:rsidRPr="008632AF" w:rsidRDefault="00571DFF" w:rsidP="003212F1">
            <w:pPr>
              <w:pStyle w:val="movimento"/>
              <w:rPr>
                <w:color w:val="002060"/>
              </w:rPr>
            </w:pPr>
            <w:r w:rsidRPr="008632AF">
              <w:rPr>
                <w:color w:val="002060"/>
              </w:rPr>
              <w:t>MLADIN LUCA ANDREI</w:t>
            </w:r>
          </w:p>
        </w:tc>
        <w:tc>
          <w:tcPr>
            <w:tcW w:w="2200" w:type="dxa"/>
            <w:tcMar>
              <w:top w:w="20" w:type="dxa"/>
              <w:left w:w="20" w:type="dxa"/>
              <w:bottom w:w="20" w:type="dxa"/>
              <w:right w:w="20" w:type="dxa"/>
            </w:tcMar>
            <w:vAlign w:val="center"/>
            <w:hideMark/>
          </w:tcPr>
          <w:p w14:paraId="7C236CAE" w14:textId="77777777" w:rsidR="00571DFF" w:rsidRPr="008632AF" w:rsidRDefault="00571DFF" w:rsidP="003212F1">
            <w:pPr>
              <w:pStyle w:val="movimento2"/>
              <w:rPr>
                <w:color w:val="002060"/>
              </w:rPr>
            </w:pPr>
            <w:r w:rsidRPr="008632AF">
              <w:rPr>
                <w:color w:val="002060"/>
              </w:rPr>
              <w:t xml:space="preserve">(CANTINE RIUNITE CSI) </w:t>
            </w:r>
          </w:p>
        </w:tc>
        <w:tc>
          <w:tcPr>
            <w:tcW w:w="800" w:type="dxa"/>
            <w:tcMar>
              <w:top w:w="20" w:type="dxa"/>
              <w:left w:w="20" w:type="dxa"/>
              <w:bottom w:w="20" w:type="dxa"/>
              <w:right w:w="20" w:type="dxa"/>
            </w:tcMar>
            <w:vAlign w:val="center"/>
            <w:hideMark/>
          </w:tcPr>
          <w:p w14:paraId="760D5BA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980F23F" w14:textId="77777777" w:rsidR="00571DFF" w:rsidRPr="008632AF" w:rsidRDefault="00571DFF" w:rsidP="003212F1">
            <w:pPr>
              <w:pStyle w:val="movimento"/>
              <w:rPr>
                <w:color w:val="002060"/>
              </w:rPr>
            </w:pPr>
            <w:r w:rsidRPr="008632AF">
              <w:rPr>
                <w:color w:val="002060"/>
              </w:rPr>
              <w:t>CATINI TOMMASO</w:t>
            </w:r>
          </w:p>
        </w:tc>
        <w:tc>
          <w:tcPr>
            <w:tcW w:w="2200" w:type="dxa"/>
            <w:tcMar>
              <w:top w:w="20" w:type="dxa"/>
              <w:left w:w="20" w:type="dxa"/>
              <w:bottom w:w="20" w:type="dxa"/>
              <w:right w:w="20" w:type="dxa"/>
            </w:tcMar>
            <w:vAlign w:val="center"/>
            <w:hideMark/>
          </w:tcPr>
          <w:p w14:paraId="62DA5518" w14:textId="77777777" w:rsidR="00571DFF" w:rsidRPr="008632AF" w:rsidRDefault="00571DFF" w:rsidP="003212F1">
            <w:pPr>
              <w:pStyle w:val="movimento2"/>
              <w:rPr>
                <w:color w:val="002060"/>
              </w:rPr>
            </w:pPr>
            <w:r w:rsidRPr="008632AF">
              <w:rPr>
                <w:color w:val="002060"/>
              </w:rPr>
              <w:t xml:space="preserve">(FIGHT BULLS CORRIDONIA) </w:t>
            </w:r>
          </w:p>
        </w:tc>
      </w:tr>
      <w:tr w:rsidR="00571DFF" w:rsidRPr="008632AF" w14:paraId="25E62457" w14:textId="77777777" w:rsidTr="003212F1">
        <w:tc>
          <w:tcPr>
            <w:tcW w:w="2200" w:type="dxa"/>
            <w:tcMar>
              <w:top w:w="20" w:type="dxa"/>
              <w:left w:w="20" w:type="dxa"/>
              <w:bottom w:w="20" w:type="dxa"/>
              <w:right w:w="20" w:type="dxa"/>
            </w:tcMar>
            <w:vAlign w:val="center"/>
            <w:hideMark/>
          </w:tcPr>
          <w:p w14:paraId="1BB0D58D" w14:textId="77777777" w:rsidR="00571DFF" w:rsidRPr="008632AF" w:rsidRDefault="00571DFF" w:rsidP="003212F1">
            <w:pPr>
              <w:pStyle w:val="movimento"/>
              <w:rPr>
                <w:color w:val="002060"/>
              </w:rPr>
            </w:pPr>
            <w:r w:rsidRPr="008632AF">
              <w:rPr>
                <w:color w:val="002060"/>
              </w:rPr>
              <w:t>CAVALIERI LORIS</w:t>
            </w:r>
          </w:p>
        </w:tc>
        <w:tc>
          <w:tcPr>
            <w:tcW w:w="2200" w:type="dxa"/>
            <w:tcMar>
              <w:top w:w="20" w:type="dxa"/>
              <w:left w:w="20" w:type="dxa"/>
              <w:bottom w:w="20" w:type="dxa"/>
              <w:right w:w="20" w:type="dxa"/>
            </w:tcMar>
            <w:vAlign w:val="center"/>
            <w:hideMark/>
          </w:tcPr>
          <w:p w14:paraId="69FD54DE" w14:textId="77777777" w:rsidR="00571DFF" w:rsidRPr="008632AF" w:rsidRDefault="00571DFF" w:rsidP="003212F1">
            <w:pPr>
              <w:pStyle w:val="movimento2"/>
              <w:rPr>
                <w:color w:val="002060"/>
              </w:rPr>
            </w:pPr>
            <w:r w:rsidRPr="008632AF">
              <w:rPr>
                <w:color w:val="002060"/>
              </w:rPr>
              <w:t xml:space="preserve">(FIGHT BULLS CORRIDONIA) </w:t>
            </w:r>
          </w:p>
        </w:tc>
        <w:tc>
          <w:tcPr>
            <w:tcW w:w="800" w:type="dxa"/>
            <w:tcMar>
              <w:top w:w="20" w:type="dxa"/>
              <w:left w:w="20" w:type="dxa"/>
              <w:bottom w:w="20" w:type="dxa"/>
              <w:right w:w="20" w:type="dxa"/>
            </w:tcMar>
            <w:vAlign w:val="center"/>
            <w:hideMark/>
          </w:tcPr>
          <w:p w14:paraId="36ADAFE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041EFEF"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C9E7473" w14:textId="77777777" w:rsidR="00571DFF" w:rsidRPr="008632AF" w:rsidRDefault="00571DFF" w:rsidP="003212F1">
            <w:pPr>
              <w:pStyle w:val="movimento2"/>
              <w:rPr>
                <w:color w:val="002060"/>
              </w:rPr>
            </w:pPr>
            <w:r w:rsidRPr="008632AF">
              <w:rPr>
                <w:color w:val="002060"/>
              </w:rPr>
              <w:t> </w:t>
            </w:r>
          </w:p>
        </w:tc>
      </w:tr>
    </w:tbl>
    <w:p w14:paraId="090CD8CD" w14:textId="77777777" w:rsidR="00571DFF" w:rsidRPr="008632AF" w:rsidRDefault="00571DFF" w:rsidP="00571DFF">
      <w:pPr>
        <w:pStyle w:val="titolo10"/>
        <w:rPr>
          <w:rFonts w:eastAsiaTheme="minorEastAsia"/>
          <w:color w:val="002060"/>
        </w:rPr>
      </w:pPr>
      <w:r w:rsidRPr="008632AF">
        <w:rPr>
          <w:color w:val="002060"/>
        </w:rPr>
        <w:t xml:space="preserve">GARE DEL 13/ 1/2026 </w:t>
      </w:r>
    </w:p>
    <w:p w14:paraId="4CE5F6FB" w14:textId="77777777" w:rsidR="00571DFF" w:rsidRPr="008632AF" w:rsidRDefault="00571DFF" w:rsidP="00571DFF">
      <w:pPr>
        <w:pStyle w:val="titolo7a"/>
        <w:rPr>
          <w:color w:val="002060"/>
        </w:rPr>
      </w:pPr>
      <w:r w:rsidRPr="008632AF">
        <w:rPr>
          <w:color w:val="002060"/>
        </w:rPr>
        <w:t xml:space="preserve">PROVVEDIMENTI DISCIPLINARI </w:t>
      </w:r>
    </w:p>
    <w:p w14:paraId="2D40D21A"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2AC8FDE6" w14:textId="77777777" w:rsidR="00571DFF" w:rsidRPr="008632AF" w:rsidRDefault="00571DFF" w:rsidP="00571DFF">
      <w:pPr>
        <w:pStyle w:val="titolo30"/>
        <w:rPr>
          <w:color w:val="002060"/>
        </w:rPr>
      </w:pPr>
      <w:r w:rsidRPr="008632AF">
        <w:rPr>
          <w:color w:val="002060"/>
        </w:rPr>
        <w:t xml:space="preserve">DIRIGENTI </w:t>
      </w:r>
    </w:p>
    <w:p w14:paraId="7BC11AD8" w14:textId="77777777" w:rsidR="00571DFF" w:rsidRPr="008632AF" w:rsidRDefault="00571DFF" w:rsidP="00571DFF">
      <w:pPr>
        <w:pStyle w:val="titolo20"/>
        <w:rPr>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11DA274" w14:textId="77777777" w:rsidTr="003212F1">
        <w:tc>
          <w:tcPr>
            <w:tcW w:w="2200" w:type="dxa"/>
            <w:tcMar>
              <w:top w:w="20" w:type="dxa"/>
              <w:left w:w="20" w:type="dxa"/>
              <w:bottom w:w="20" w:type="dxa"/>
              <w:right w:w="20" w:type="dxa"/>
            </w:tcMar>
            <w:vAlign w:val="center"/>
            <w:hideMark/>
          </w:tcPr>
          <w:p w14:paraId="3A2FDCCF" w14:textId="77777777" w:rsidR="00571DFF" w:rsidRPr="008632AF" w:rsidRDefault="00571DFF" w:rsidP="003212F1">
            <w:pPr>
              <w:pStyle w:val="movimento"/>
              <w:rPr>
                <w:color w:val="002060"/>
              </w:rPr>
            </w:pPr>
            <w:r w:rsidRPr="008632AF">
              <w:rPr>
                <w:color w:val="002060"/>
              </w:rPr>
              <w:t>DI IORIO FACUNDO GABRIEL</w:t>
            </w:r>
          </w:p>
        </w:tc>
        <w:tc>
          <w:tcPr>
            <w:tcW w:w="2200" w:type="dxa"/>
            <w:tcMar>
              <w:top w:w="20" w:type="dxa"/>
              <w:left w:w="20" w:type="dxa"/>
              <w:bottom w:w="20" w:type="dxa"/>
              <w:right w:w="20" w:type="dxa"/>
            </w:tcMar>
            <w:vAlign w:val="center"/>
            <w:hideMark/>
          </w:tcPr>
          <w:p w14:paraId="5936D347" w14:textId="77777777" w:rsidR="00571DFF" w:rsidRPr="008632AF" w:rsidRDefault="00571DFF" w:rsidP="003212F1">
            <w:pPr>
              <w:pStyle w:val="movimento2"/>
              <w:rPr>
                <w:color w:val="002060"/>
              </w:rPr>
            </w:pPr>
            <w:r w:rsidRPr="008632AF">
              <w:rPr>
                <w:color w:val="002060"/>
              </w:rPr>
              <w:t xml:space="preserve">(ITALSERVICE C5) </w:t>
            </w:r>
          </w:p>
        </w:tc>
        <w:tc>
          <w:tcPr>
            <w:tcW w:w="800" w:type="dxa"/>
            <w:tcMar>
              <w:top w:w="20" w:type="dxa"/>
              <w:left w:w="20" w:type="dxa"/>
              <w:bottom w:w="20" w:type="dxa"/>
              <w:right w:w="20" w:type="dxa"/>
            </w:tcMar>
            <w:vAlign w:val="center"/>
            <w:hideMark/>
          </w:tcPr>
          <w:p w14:paraId="27544215"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677D9B2"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1EE7791A" w14:textId="77777777" w:rsidR="00571DFF" w:rsidRPr="008632AF" w:rsidRDefault="00571DFF" w:rsidP="003212F1">
            <w:pPr>
              <w:pStyle w:val="movimento2"/>
              <w:rPr>
                <w:color w:val="002060"/>
              </w:rPr>
            </w:pPr>
            <w:r w:rsidRPr="008632AF">
              <w:rPr>
                <w:color w:val="002060"/>
              </w:rPr>
              <w:t> </w:t>
            </w:r>
          </w:p>
        </w:tc>
      </w:tr>
    </w:tbl>
    <w:p w14:paraId="58EE04F8" w14:textId="77777777" w:rsidR="00571DFF" w:rsidRPr="008632AF" w:rsidRDefault="00571DFF" w:rsidP="00571DFF">
      <w:pPr>
        <w:pStyle w:val="titolo30"/>
        <w:rPr>
          <w:rFonts w:eastAsiaTheme="minorEastAsia"/>
          <w:color w:val="002060"/>
        </w:rPr>
      </w:pPr>
      <w:r w:rsidRPr="008632AF">
        <w:rPr>
          <w:color w:val="002060"/>
        </w:rPr>
        <w:t xml:space="preserve">CALCIATORI NON ESPULSI </w:t>
      </w:r>
    </w:p>
    <w:p w14:paraId="3E418D36" w14:textId="77777777" w:rsidR="00571DFF" w:rsidRPr="008632AF" w:rsidRDefault="00571DFF" w:rsidP="00571DFF">
      <w:pPr>
        <w:pStyle w:val="titolo20"/>
        <w:rPr>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43266AA8" w14:textId="77777777" w:rsidTr="003212F1">
        <w:tc>
          <w:tcPr>
            <w:tcW w:w="2200" w:type="dxa"/>
            <w:tcMar>
              <w:top w:w="20" w:type="dxa"/>
              <w:left w:w="20" w:type="dxa"/>
              <w:bottom w:w="20" w:type="dxa"/>
              <w:right w:w="20" w:type="dxa"/>
            </w:tcMar>
            <w:vAlign w:val="center"/>
            <w:hideMark/>
          </w:tcPr>
          <w:p w14:paraId="73D338C4" w14:textId="77777777" w:rsidR="00571DFF" w:rsidRPr="008632AF" w:rsidRDefault="00571DFF" w:rsidP="003212F1">
            <w:pPr>
              <w:pStyle w:val="movimento"/>
              <w:rPr>
                <w:color w:val="002060"/>
              </w:rPr>
            </w:pPr>
            <w:r w:rsidRPr="008632AF">
              <w:rPr>
                <w:color w:val="002060"/>
              </w:rPr>
              <w:t>TAGLIABRACCI ALEX</w:t>
            </w:r>
          </w:p>
        </w:tc>
        <w:tc>
          <w:tcPr>
            <w:tcW w:w="2200" w:type="dxa"/>
            <w:tcMar>
              <w:top w:w="20" w:type="dxa"/>
              <w:left w:w="20" w:type="dxa"/>
              <w:bottom w:w="20" w:type="dxa"/>
              <w:right w:w="20" w:type="dxa"/>
            </w:tcMar>
            <w:vAlign w:val="center"/>
            <w:hideMark/>
          </w:tcPr>
          <w:p w14:paraId="0935A37A" w14:textId="77777777" w:rsidR="00571DFF" w:rsidRPr="008632AF" w:rsidRDefault="00571DFF" w:rsidP="003212F1">
            <w:pPr>
              <w:pStyle w:val="movimento2"/>
              <w:rPr>
                <w:color w:val="002060"/>
              </w:rPr>
            </w:pPr>
            <w:r w:rsidRPr="008632AF">
              <w:rPr>
                <w:color w:val="002060"/>
              </w:rPr>
              <w:t xml:space="preserve">(ITALSERVICE C5) </w:t>
            </w:r>
          </w:p>
        </w:tc>
        <w:tc>
          <w:tcPr>
            <w:tcW w:w="800" w:type="dxa"/>
            <w:tcMar>
              <w:top w:w="20" w:type="dxa"/>
              <w:left w:w="20" w:type="dxa"/>
              <w:bottom w:w="20" w:type="dxa"/>
              <w:right w:w="20" w:type="dxa"/>
            </w:tcMar>
            <w:vAlign w:val="center"/>
            <w:hideMark/>
          </w:tcPr>
          <w:p w14:paraId="69CD44E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2DA2E7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7362497" w14:textId="77777777" w:rsidR="00571DFF" w:rsidRPr="008632AF" w:rsidRDefault="00571DFF" w:rsidP="003212F1">
            <w:pPr>
              <w:pStyle w:val="movimento2"/>
              <w:rPr>
                <w:color w:val="002060"/>
              </w:rPr>
            </w:pPr>
            <w:r w:rsidRPr="008632AF">
              <w:rPr>
                <w:color w:val="002060"/>
              </w:rPr>
              <w:t> </w:t>
            </w:r>
          </w:p>
        </w:tc>
      </w:tr>
    </w:tbl>
    <w:p w14:paraId="33D68989"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6408664D" w14:textId="77777777" w:rsidTr="003212F1">
        <w:tc>
          <w:tcPr>
            <w:tcW w:w="2200" w:type="dxa"/>
            <w:tcMar>
              <w:top w:w="20" w:type="dxa"/>
              <w:left w:w="20" w:type="dxa"/>
              <w:bottom w:w="20" w:type="dxa"/>
              <w:right w:w="20" w:type="dxa"/>
            </w:tcMar>
            <w:vAlign w:val="center"/>
            <w:hideMark/>
          </w:tcPr>
          <w:p w14:paraId="48672782" w14:textId="77777777" w:rsidR="00571DFF" w:rsidRPr="008632AF" w:rsidRDefault="00571DFF" w:rsidP="003212F1">
            <w:pPr>
              <w:pStyle w:val="movimento"/>
              <w:rPr>
                <w:color w:val="002060"/>
              </w:rPr>
            </w:pPr>
            <w:r w:rsidRPr="008632AF">
              <w:rPr>
                <w:color w:val="002060"/>
              </w:rPr>
              <w:t>SIMONCIONI STEFANO</w:t>
            </w:r>
          </w:p>
        </w:tc>
        <w:tc>
          <w:tcPr>
            <w:tcW w:w="2200" w:type="dxa"/>
            <w:tcMar>
              <w:top w:w="20" w:type="dxa"/>
              <w:left w:w="20" w:type="dxa"/>
              <w:bottom w:w="20" w:type="dxa"/>
              <w:right w:w="20" w:type="dxa"/>
            </w:tcMar>
            <w:vAlign w:val="center"/>
            <w:hideMark/>
          </w:tcPr>
          <w:p w14:paraId="38637ECB" w14:textId="77777777" w:rsidR="00571DFF" w:rsidRPr="008632AF" w:rsidRDefault="00571DFF" w:rsidP="003212F1">
            <w:pPr>
              <w:pStyle w:val="movimento2"/>
              <w:rPr>
                <w:color w:val="002060"/>
              </w:rPr>
            </w:pPr>
            <w:r w:rsidRPr="008632AF">
              <w:rPr>
                <w:color w:val="002060"/>
              </w:rPr>
              <w:t xml:space="preserve">(ITALSERVICE C5) </w:t>
            </w:r>
          </w:p>
        </w:tc>
        <w:tc>
          <w:tcPr>
            <w:tcW w:w="800" w:type="dxa"/>
            <w:tcMar>
              <w:top w:w="20" w:type="dxa"/>
              <w:left w:w="20" w:type="dxa"/>
              <w:bottom w:w="20" w:type="dxa"/>
              <w:right w:w="20" w:type="dxa"/>
            </w:tcMar>
            <w:vAlign w:val="center"/>
            <w:hideMark/>
          </w:tcPr>
          <w:p w14:paraId="5C04000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0829F15"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E1DB07C" w14:textId="77777777" w:rsidR="00571DFF" w:rsidRPr="008632AF" w:rsidRDefault="00571DFF" w:rsidP="003212F1">
            <w:pPr>
              <w:pStyle w:val="movimento2"/>
              <w:rPr>
                <w:color w:val="002060"/>
              </w:rPr>
            </w:pPr>
            <w:r w:rsidRPr="008632AF">
              <w:rPr>
                <w:color w:val="002060"/>
              </w:rPr>
              <w:t> </w:t>
            </w:r>
          </w:p>
        </w:tc>
      </w:tr>
    </w:tbl>
    <w:p w14:paraId="31498F56" w14:textId="77777777" w:rsidR="00571DFF" w:rsidRDefault="00571DFF" w:rsidP="00571DFF">
      <w:pPr>
        <w:pStyle w:val="breakline"/>
        <w:rPr>
          <w:color w:val="002060"/>
        </w:rPr>
      </w:pPr>
    </w:p>
    <w:p w14:paraId="6E0C9747" w14:textId="77777777" w:rsidR="00571DFF" w:rsidRPr="00B0381A" w:rsidRDefault="00571DFF" w:rsidP="00571DF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7414721B" w14:textId="77777777" w:rsidR="00571DFF" w:rsidRPr="00B0381A" w:rsidRDefault="00571DFF" w:rsidP="00571DF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4F6A64A0" w14:textId="77777777" w:rsidR="00571DFF" w:rsidRPr="008632AF" w:rsidRDefault="00571DFF" w:rsidP="00571DFF">
      <w:pPr>
        <w:pStyle w:val="breakline"/>
        <w:rPr>
          <w:rFonts w:eastAsiaTheme="minorEastAsia"/>
          <w:color w:val="002060"/>
        </w:rPr>
      </w:pPr>
    </w:p>
    <w:p w14:paraId="3FA340D7" w14:textId="77777777" w:rsidR="00571DFF" w:rsidRPr="008632AF" w:rsidRDefault="00571DFF" w:rsidP="00571DFF">
      <w:pPr>
        <w:pStyle w:val="titoloprinc0"/>
        <w:rPr>
          <w:color w:val="002060"/>
        </w:rPr>
      </w:pPr>
      <w:r w:rsidRPr="008632AF">
        <w:rPr>
          <w:color w:val="002060"/>
        </w:rPr>
        <w:t>CLASSIFICA</w:t>
      </w:r>
    </w:p>
    <w:p w14:paraId="74FB5577" w14:textId="77777777" w:rsidR="00571DFF" w:rsidRPr="008632AF" w:rsidRDefault="00571DFF" w:rsidP="00571DFF">
      <w:pPr>
        <w:pStyle w:val="breakline"/>
        <w:rPr>
          <w:color w:val="002060"/>
        </w:rPr>
      </w:pPr>
    </w:p>
    <w:p w14:paraId="690A9C81" w14:textId="77777777" w:rsidR="00571DFF" w:rsidRPr="008632AF" w:rsidRDefault="00571DFF" w:rsidP="00571DFF">
      <w:pPr>
        <w:pStyle w:val="breakline"/>
        <w:rPr>
          <w:color w:val="002060"/>
        </w:rPr>
      </w:pPr>
    </w:p>
    <w:p w14:paraId="5722FED1" w14:textId="77777777" w:rsidR="00571DFF" w:rsidRPr="008632AF" w:rsidRDefault="00571DFF" w:rsidP="00571DFF">
      <w:pPr>
        <w:pStyle w:val="sottotitolocampionato10"/>
        <w:rPr>
          <w:color w:val="002060"/>
        </w:rPr>
      </w:pPr>
      <w:r w:rsidRPr="008632A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3AC50C17"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67EB9"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88780"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322ED"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FA760"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50071"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EBE79"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167A"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11D17"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BBDE"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51C8C" w14:textId="77777777" w:rsidR="00571DFF" w:rsidRPr="008632AF" w:rsidRDefault="00571DFF" w:rsidP="003212F1">
            <w:pPr>
              <w:pStyle w:val="headertabella0"/>
              <w:rPr>
                <w:color w:val="002060"/>
              </w:rPr>
            </w:pPr>
            <w:r w:rsidRPr="008632AF">
              <w:rPr>
                <w:color w:val="002060"/>
              </w:rPr>
              <w:t>PE</w:t>
            </w:r>
          </w:p>
        </w:tc>
      </w:tr>
      <w:tr w:rsidR="00571DFF" w:rsidRPr="008632AF" w14:paraId="3F000E30"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6D910B" w14:textId="77777777" w:rsidR="00571DFF" w:rsidRPr="008632AF" w:rsidRDefault="00571DFF" w:rsidP="003212F1">
            <w:pPr>
              <w:pStyle w:val="rowtabella0"/>
              <w:rPr>
                <w:color w:val="002060"/>
              </w:rPr>
            </w:pPr>
            <w:r w:rsidRPr="008632A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1FCC"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B5EA"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C5ED"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C87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A13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2568" w14:textId="77777777" w:rsidR="00571DFF" w:rsidRPr="008632AF" w:rsidRDefault="00571DFF" w:rsidP="003212F1">
            <w:pPr>
              <w:pStyle w:val="rowtabella0"/>
              <w:jc w:val="center"/>
              <w:rPr>
                <w:color w:val="002060"/>
              </w:rPr>
            </w:pPr>
            <w:r w:rsidRPr="008632AF">
              <w:rPr>
                <w:color w:val="002060"/>
              </w:rPr>
              <w:t>156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AE44"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C5C58" w14:textId="77777777" w:rsidR="00571DFF" w:rsidRPr="008632AF" w:rsidRDefault="00571DFF" w:rsidP="003212F1">
            <w:pPr>
              <w:pStyle w:val="rowtabella0"/>
              <w:jc w:val="center"/>
              <w:rPr>
                <w:color w:val="002060"/>
              </w:rPr>
            </w:pPr>
            <w:r w:rsidRPr="008632AF">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5657" w14:textId="77777777" w:rsidR="00571DFF" w:rsidRPr="008632AF" w:rsidRDefault="00571DFF" w:rsidP="003212F1">
            <w:pPr>
              <w:pStyle w:val="rowtabella0"/>
              <w:jc w:val="center"/>
              <w:rPr>
                <w:color w:val="002060"/>
              </w:rPr>
            </w:pPr>
            <w:r w:rsidRPr="008632AF">
              <w:rPr>
                <w:color w:val="002060"/>
              </w:rPr>
              <w:t>0</w:t>
            </w:r>
          </w:p>
        </w:tc>
      </w:tr>
      <w:tr w:rsidR="00571DFF" w:rsidRPr="008632AF" w14:paraId="597ACD8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D2554" w14:textId="77777777" w:rsidR="00571DFF" w:rsidRPr="008632AF" w:rsidRDefault="00571DFF" w:rsidP="003212F1">
            <w:pPr>
              <w:pStyle w:val="rowtabella0"/>
              <w:rPr>
                <w:color w:val="002060"/>
              </w:rPr>
            </w:pPr>
            <w:r w:rsidRPr="008632A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AB7B"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86EB8"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5353"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5FC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6FB1"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A774" w14:textId="77777777" w:rsidR="00571DFF" w:rsidRPr="008632AF" w:rsidRDefault="00571DFF" w:rsidP="003212F1">
            <w:pPr>
              <w:pStyle w:val="rowtabella0"/>
              <w:jc w:val="center"/>
              <w:rPr>
                <w:color w:val="002060"/>
              </w:rPr>
            </w:pPr>
            <w:r w:rsidRPr="008632A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D1ED" w14:textId="77777777" w:rsidR="00571DFF" w:rsidRPr="008632AF" w:rsidRDefault="00571DFF" w:rsidP="003212F1">
            <w:pPr>
              <w:pStyle w:val="rowtabella0"/>
              <w:jc w:val="center"/>
              <w:rPr>
                <w:color w:val="002060"/>
              </w:rPr>
            </w:pPr>
            <w:r w:rsidRPr="008632A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4132" w14:textId="77777777" w:rsidR="00571DFF" w:rsidRPr="008632AF" w:rsidRDefault="00571DFF" w:rsidP="003212F1">
            <w:pPr>
              <w:pStyle w:val="rowtabella0"/>
              <w:jc w:val="center"/>
              <w:rPr>
                <w:color w:val="002060"/>
              </w:rPr>
            </w:pPr>
            <w:r w:rsidRPr="008632A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FBAD" w14:textId="77777777" w:rsidR="00571DFF" w:rsidRPr="008632AF" w:rsidRDefault="00571DFF" w:rsidP="003212F1">
            <w:pPr>
              <w:pStyle w:val="rowtabella0"/>
              <w:jc w:val="center"/>
              <w:rPr>
                <w:color w:val="002060"/>
              </w:rPr>
            </w:pPr>
            <w:r w:rsidRPr="008632AF">
              <w:rPr>
                <w:color w:val="002060"/>
              </w:rPr>
              <w:t>0</w:t>
            </w:r>
          </w:p>
        </w:tc>
      </w:tr>
      <w:tr w:rsidR="00571DFF" w:rsidRPr="008632AF" w14:paraId="3509970D"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B77ED" w14:textId="77777777" w:rsidR="00571DFF" w:rsidRPr="008632AF" w:rsidRDefault="00571DFF" w:rsidP="003212F1">
            <w:pPr>
              <w:pStyle w:val="rowtabella0"/>
              <w:rPr>
                <w:color w:val="002060"/>
              </w:rPr>
            </w:pPr>
            <w:r w:rsidRPr="008632A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4AEAB"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9B5A"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C59A"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932B"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49385"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FFF3" w14:textId="77777777" w:rsidR="00571DFF" w:rsidRPr="008632AF" w:rsidRDefault="00571DFF" w:rsidP="003212F1">
            <w:pPr>
              <w:pStyle w:val="rowtabella0"/>
              <w:jc w:val="center"/>
              <w:rPr>
                <w:color w:val="002060"/>
              </w:rPr>
            </w:pPr>
            <w:r w:rsidRPr="008632A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F4AE"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8FB3" w14:textId="77777777" w:rsidR="00571DFF" w:rsidRPr="008632AF" w:rsidRDefault="00571DFF" w:rsidP="003212F1">
            <w:pPr>
              <w:pStyle w:val="rowtabella0"/>
              <w:jc w:val="center"/>
              <w:rPr>
                <w:color w:val="002060"/>
              </w:rPr>
            </w:pPr>
            <w:r w:rsidRPr="008632A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B3B9" w14:textId="77777777" w:rsidR="00571DFF" w:rsidRPr="008632AF" w:rsidRDefault="00571DFF" w:rsidP="003212F1">
            <w:pPr>
              <w:pStyle w:val="rowtabella0"/>
              <w:jc w:val="center"/>
              <w:rPr>
                <w:color w:val="002060"/>
              </w:rPr>
            </w:pPr>
            <w:r w:rsidRPr="008632AF">
              <w:rPr>
                <w:color w:val="002060"/>
              </w:rPr>
              <w:t>0</w:t>
            </w:r>
          </w:p>
        </w:tc>
      </w:tr>
      <w:tr w:rsidR="00571DFF" w:rsidRPr="008632AF" w14:paraId="450E0CC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49534" w14:textId="77777777" w:rsidR="00571DFF" w:rsidRPr="008632AF" w:rsidRDefault="00571DFF" w:rsidP="003212F1">
            <w:pPr>
              <w:pStyle w:val="rowtabella0"/>
              <w:rPr>
                <w:color w:val="002060"/>
              </w:rPr>
            </w:pPr>
            <w:r w:rsidRPr="008632A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D0AC"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15B9"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3FBD"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F951"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29975"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C8E3" w14:textId="77777777" w:rsidR="00571DFF" w:rsidRPr="008632AF" w:rsidRDefault="00571DFF" w:rsidP="003212F1">
            <w:pPr>
              <w:pStyle w:val="rowtabella0"/>
              <w:jc w:val="center"/>
              <w:rPr>
                <w:color w:val="002060"/>
              </w:rPr>
            </w:pPr>
            <w:r w:rsidRPr="008632A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8CD3" w14:textId="77777777" w:rsidR="00571DFF" w:rsidRPr="008632AF" w:rsidRDefault="00571DFF" w:rsidP="003212F1">
            <w:pPr>
              <w:pStyle w:val="rowtabella0"/>
              <w:jc w:val="center"/>
              <w:rPr>
                <w:color w:val="002060"/>
              </w:rPr>
            </w:pPr>
            <w:r w:rsidRPr="008632A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44C1" w14:textId="77777777" w:rsidR="00571DFF" w:rsidRPr="008632AF" w:rsidRDefault="00571DFF" w:rsidP="003212F1">
            <w:pPr>
              <w:pStyle w:val="rowtabella0"/>
              <w:jc w:val="center"/>
              <w:rPr>
                <w:color w:val="002060"/>
              </w:rPr>
            </w:pPr>
            <w:r w:rsidRPr="008632A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929A" w14:textId="77777777" w:rsidR="00571DFF" w:rsidRPr="008632AF" w:rsidRDefault="00571DFF" w:rsidP="003212F1">
            <w:pPr>
              <w:pStyle w:val="rowtabella0"/>
              <w:jc w:val="center"/>
              <w:rPr>
                <w:color w:val="002060"/>
              </w:rPr>
            </w:pPr>
            <w:r w:rsidRPr="008632AF">
              <w:rPr>
                <w:color w:val="002060"/>
              </w:rPr>
              <w:t>0</w:t>
            </w:r>
          </w:p>
        </w:tc>
      </w:tr>
      <w:tr w:rsidR="00571DFF" w:rsidRPr="008632AF" w14:paraId="3DB3483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0C878E" w14:textId="77777777" w:rsidR="00571DFF" w:rsidRPr="008632AF" w:rsidRDefault="00571DFF" w:rsidP="003212F1">
            <w:pPr>
              <w:pStyle w:val="rowtabella0"/>
              <w:rPr>
                <w:color w:val="002060"/>
              </w:rPr>
            </w:pPr>
            <w:r w:rsidRPr="008632AF">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2FF2"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3D31"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5852"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FB4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8F90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6A84" w14:textId="77777777" w:rsidR="00571DFF" w:rsidRPr="008632AF" w:rsidRDefault="00571DFF" w:rsidP="003212F1">
            <w:pPr>
              <w:pStyle w:val="rowtabella0"/>
              <w:jc w:val="center"/>
              <w:rPr>
                <w:color w:val="002060"/>
              </w:rPr>
            </w:pPr>
            <w:r w:rsidRPr="008632A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3627" w14:textId="77777777" w:rsidR="00571DFF" w:rsidRPr="008632AF" w:rsidRDefault="00571DFF" w:rsidP="003212F1">
            <w:pPr>
              <w:pStyle w:val="rowtabella0"/>
              <w:jc w:val="center"/>
              <w:rPr>
                <w:color w:val="002060"/>
              </w:rPr>
            </w:pPr>
            <w:r w:rsidRPr="008632A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34BC"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DD79" w14:textId="77777777" w:rsidR="00571DFF" w:rsidRPr="008632AF" w:rsidRDefault="00571DFF" w:rsidP="003212F1">
            <w:pPr>
              <w:pStyle w:val="rowtabella0"/>
              <w:jc w:val="center"/>
              <w:rPr>
                <w:color w:val="002060"/>
              </w:rPr>
            </w:pPr>
            <w:r w:rsidRPr="008632AF">
              <w:rPr>
                <w:color w:val="002060"/>
              </w:rPr>
              <w:t>0</w:t>
            </w:r>
          </w:p>
        </w:tc>
      </w:tr>
      <w:tr w:rsidR="00571DFF" w:rsidRPr="008632AF" w14:paraId="155B083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751D6" w14:textId="77777777" w:rsidR="00571DFF" w:rsidRPr="008632AF" w:rsidRDefault="00571DFF" w:rsidP="003212F1">
            <w:pPr>
              <w:pStyle w:val="rowtabella0"/>
              <w:rPr>
                <w:color w:val="002060"/>
                <w:lang w:val="es-ES"/>
              </w:rPr>
            </w:pPr>
            <w:r w:rsidRPr="008632A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3404"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5CE9"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44037"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07BA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E738"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225D" w14:textId="77777777" w:rsidR="00571DFF" w:rsidRPr="008632AF" w:rsidRDefault="00571DFF" w:rsidP="003212F1">
            <w:pPr>
              <w:pStyle w:val="rowtabella0"/>
              <w:jc w:val="center"/>
              <w:rPr>
                <w:color w:val="002060"/>
              </w:rPr>
            </w:pPr>
            <w:r w:rsidRPr="008632A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52D83" w14:textId="77777777" w:rsidR="00571DFF" w:rsidRPr="008632AF" w:rsidRDefault="00571DFF" w:rsidP="003212F1">
            <w:pPr>
              <w:pStyle w:val="rowtabella0"/>
              <w:jc w:val="center"/>
              <w:rPr>
                <w:color w:val="002060"/>
              </w:rPr>
            </w:pPr>
            <w:r w:rsidRPr="008632A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F1BA"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3F37" w14:textId="77777777" w:rsidR="00571DFF" w:rsidRPr="008632AF" w:rsidRDefault="00571DFF" w:rsidP="003212F1">
            <w:pPr>
              <w:pStyle w:val="rowtabella0"/>
              <w:jc w:val="center"/>
              <w:rPr>
                <w:color w:val="002060"/>
              </w:rPr>
            </w:pPr>
            <w:r w:rsidRPr="008632AF">
              <w:rPr>
                <w:color w:val="002060"/>
              </w:rPr>
              <w:t>0</w:t>
            </w:r>
          </w:p>
        </w:tc>
      </w:tr>
      <w:tr w:rsidR="00571DFF" w:rsidRPr="008632AF" w14:paraId="2782257F"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7A4CF" w14:textId="77777777" w:rsidR="00571DFF" w:rsidRPr="008632AF" w:rsidRDefault="00571DFF" w:rsidP="003212F1">
            <w:pPr>
              <w:pStyle w:val="rowtabella0"/>
              <w:rPr>
                <w:color w:val="002060"/>
              </w:rPr>
            </w:pPr>
            <w:r w:rsidRPr="008632A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9030"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45FF"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2932"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29A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8266"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77DE" w14:textId="77777777" w:rsidR="00571DFF" w:rsidRPr="008632AF" w:rsidRDefault="00571DFF" w:rsidP="003212F1">
            <w:pPr>
              <w:pStyle w:val="rowtabella0"/>
              <w:jc w:val="center"/>
              <w:rPr>
                <w:color w:val="002060"/>
              </w:rPr>
            </w:pPr>
            <w:r w:rsidRPr="008632A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604E" w14:textId="77777777" w:rsidR="00571DFF" w:rsidRPr="008632AF" w:rsidRDefault="00571DFF" w:rsidP="003212F1">
            <w:pPr>
              <w:pStyle w:val="rowtabella0"/>
              <w:jc w:val="center"/>
              <w:rPr>
                <w:color w:val="002060"/>
              </w:rPr>
            </w:pPr>
            <w:r w:rsidRPr="008632A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7650" w14:textId="77777777" w:rsidR="00571DFF" w:rsidRPr="008632AF" w:rsidRDefault="00571DFF" w:rsidP="003212F1">
            <w:pPr>
              <w:pStyle w:val="rowtabella0"/>
              <w:jc w:val="center"/>
              <w:rPr>
                <w:color w:val="002060"/>
              </w:rPr>
            </w:pPr>
            <w:r w:rsidRPr="008632A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BD11" w14:textId="77777777" w:rsidR="00571DFF" w:rsidRPr="008632AF" w:rsidRDefault="00571DFF" w:rsidP="003212F1">
            <w:pPr>
              <w:pStyle w:val="rowtabella0"/>
              <w:jc w:val="center"/>
              <w:rPr>
                <w:color w:val="002060"/>
              </w:rPr>
            </w:pPr>
            <w:r w:rsidRPr="008632AF">
              <w:rPr>
                <w:color w:val="002060"/>
              </w:rPr>
              <w:t>0</w:t>
            </w:r>
          </w:p>
        </w:tc>
      </w:tr>
      <w:tr w:rsidR="00571DFF" w:rsidRPr="008632AF" w14:paraId="3F15AF1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53767" w14:textId="77777777" w:rsidR="00571DFF" w:rsidRPr="008632AF" w:rsidRDefault="00571DFF" w:rsidP="003212F1">
            <w:pPr>
              <w:pStyle w:val="rowtabella0"/>
              <w:rPr>
                <w:color w:val="002060"/>
              </w:rPr>
            </w:pPr>
            <w:r w:rsidRPr="008632AF">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4215"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0D67"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DFD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0B0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30E1"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09D2"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28E37"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8E0D"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59CB" w14:textId="77777777" w:rsidR="00571DFF" w:rsidRPr="008632AF" w:rsidRDefault="00571DFF" w:rsidP="003212F1">
            <w:pPr>
              <w:pStyle w:val="rowtabella0"/>
              <w:jc w:val="center"/>
              <w:rPr>
                <w:color w:val="002060"/>
              </w:rPr>
            </w:pPr>
            <w:r w:rsidRPr="008632AF">
              <w:rPr>
                <w:color w:val="002060"/>
              </w:rPr>
              <w:t>0</w:t>
            </w:r>
          </w:p>
        </w:tc>
      </w:tr>
      <w:tr w:rsidR="00571DFF" w:rsidRPr="008632AF" w14:paraId="023C8653"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BDABB" w14:textId="77777777" w:rsidR="00571DFF" w:rsidRPr="008632AF" w:rsidRDefault="00571DFF" w:rsidP="003212F1">
            <w:pPr>
              <w:pStyle w:val="rowtabella0"/>
              <w:rPr>
                <w:color w:val="002060"/>
              </w:rPr>
            </w:pPr>
            <w:r w:rsidRPr="008632A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00B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E4816"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604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D65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8B15"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A488"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D1A4" w14:textId="77777777" w:rsidR="00571DFF" w:rsidRPr="008632AF" w:rsidRDefault="00571DFF" w:rsidP="003212F1">
            <w:pPr>
              <w:pStyle w:val="rowtabella0"/>
              <w:jc w:val="center"/>
              <w:rPr>
                <w:color w:val="002060"/>
              </w:rPr>
            </w:pPr>
            <w:r w:rsidRPr="008632AF">
              <w:rPr>
                <w:color w:val="002060"/>
              </w:rPr>
              <w:t>217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716C"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04D6" w14:textId="77777777" w:rsidR="00571DFF" w:rsidRPr="008632AF" w:rsidRDefault="00571DFF" w:rsidP="003212F1">
            <w:pPr>
              <w:pStyle w:val="rowtabella0"/>
              <w:jc w:val="center"/>
              <w:rPr>
                <w:color w:val="002060"/>
              </w:rPr>
            </w:pPr>
            <w:r w:rsidRPr="008632AF">
              <w:rPr>
                <w:color w:val="002060"/>
              </w:rPr>
              <w:t>0</w:t>
            </w:r>
          </w:p>
        </w:tc>
      </w:tr>
    </w:tbl>
    <w:p w14:paraId="66F9C5F0" w14:textId="77777777" w:rsidR="00571DFF" w:rsidRPr="008632AF" w:rsidRDefault="00571DFF" w:rsidP="00571DFF">
      <w:pPr>
        <w:pStyle w:val="breakline"/>
        <w:rPr>
          <w:rFonts w:eastAsiaTheme="minorEastAsia"/>
          <w:color w:val="002060"/>
        </w:rPr>
      </w:pPr>
    </w:p>
    <w:p w14:paraId="172B7357" w14:textId="77777777" w:rsidR="00571DFF" w:rsidRPr="008632AF" w:rsidRDefault="00571DFF" w:rsidP="00571DFF">
      <w:pPr>
        <w:pStyle w:val="breakline"/>
        <w:rPr>
          <w:color w:val="002060"/>
        </w:rPr>
      </w:pPr>
    </w:p>
    <w:p w14:paraId="78F49157" w14:textId="77777777" w:rsidR="00571DFF" w:rsidRPr="008632AF" w:rsidRDefault="00571DFF" w:rsidP="00571DFF">
      <w:pPr>
        <w:pStyle w:val="sottotitolocampionato10"/>
        <w:rPr>
          <w:color w:val="002060"/>
        </w:rPr>
      </w:pPr>
      <w:r w:rsidRPr="008632A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66056F17"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8B469"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DF917"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98BC5"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3E90C"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03B17"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B102"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E506C"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03001"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E5800"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2D656" w14:textId="77777777" w:rsidR="00571DFF" w:rsidRPr="008632AF" w:rsidRDefault="00571DFF" w:rsidP="003212F1">
            <w:pPr>
              <w:pStyle w:val="headertabella0"/>
              <w:rPr>
                <w:color w:val="002060"/>
              </w:rPr>
            </w:pPr>
            <w:r w:rsidRPr="008632AF">
              <w:rPr>
                <w:color w:val="002060"/>
              </w:rPr>
              <w:t>PE</w:t>
            </w:r>
          </w:p>
        </w:tc>
      </w:tr>
      <w:tr w:rsidR="00571DFF" w:rsidRPr="008632AF" w14:paraId="31FD8790"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83BAFD" w14:textId="77777777" w:rsidR="00571DFF" w:rsidRPr="008632AF" w:rsidRDefault="00571DFF" w:rsidP="003212F1">
            <w:pPr>
              <w:pStyle w:val="rowtabella0"/>
              <w:rPr>
                <w:color w:val="002060"/>
              </w:rPr>
            </w:pPr>
            <w:r w:rsidRPr="008632A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82DB" w14:textId="77777777" w:rsidR="00571DFF" w:rsidRPr="008632AF" w:rsidRDefault="00571DFF" w:rsidP="003212F1">
            <w:pPr>
              <w:pStyle w:val="rowtabella0"/>
              <w:jc w:val="center"/>
              <w:rPr>
                <w:color w:val="002060"/>
              </w:rPr>
            </w:pPr>
            <w:r w:rsidRPr="008632A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EAA4"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82AC"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EC4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54C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84CD" w14:textId="77777777" w:rsidR="00571DFF" w:rsidRPr="008632AF" w:rsidRDefault="00571DFF" w:rsidP="003212F1">
            <w:pPr>
              <w:pStyle w:val="rowtabella0"/>
              <w:jc w:val="center"/>
              <w:rPr>
                <w:color w:val="002060"/>
              </w:rPr>
            </w:pPr>
            <w:r w:rsidRPr="008632AF">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9EE4"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5265" w14:textId="77777777" w:rsidR="00571DFF" w:rsidRPr="008632AF" w:rsidRDefault="00571DFF" w:rsidP="003212F1">
            <w:pPr>
              <w:pStyle w:val="rowtabella0"/>
              <w:jc w:val="center"/>
              <w:rPr>
                <w:color w:val="002060"/>
              </w:rPr>
            </w:pPr>
            <w:r w:rsidRPr="008632A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9DB3" w14:textId="77777777" w:rsidR="00571DFF" w:rsidRPr="008632AF" w:rsidRDefault="00571DFF" w:rsidP="003212F1">
            <w:pPr>
              <w:pStyle w:val="rowtabella0"/>
              <w:jc w:val="center"/>
              <w:rPr>
                <w:color w:val="002060"/>
              </w:rPr>
            </w:pPr>
            <w:r w:rsidRPr="008632AF">
              <w:rPr>
                <w:color w:val="002060"/>
              </w:rPr>
              <w:t>0</w:t>
            </w:r>
          </w:p>
        </w:tc>
      </w:tr>
      <w:tr w:rsidR="00571DFF" w:rsidRPr="008632AF" w14:paraId="725B88C4"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6673E" w14:textId="77777777" w:rsidR="00571DFF" w:rsidRPr="008632AF" w:rsidRDefault="00571DFF" w:rsidP="003212F1">
            <w:pPr>
              <w:pStyle w:val="rowtabella0"/>
              <w:rPr>
                <w:color w:val="002060"/>
              </w:rPr>
            </w:pPr>
            <w:r w:rsidRPr="008632A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9DC0"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9BA0"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30E6"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D75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4B78"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2825" w14:textId="77777777" w:rsidR="00571DFF" w:rsidRPr="008632AF" w:rsidRDefault="00571DFF" w:rsidP="003212F1">
            <w:pPr>
              <w:pStyle w:val="rowtabella0"/>
              <w:jc w:val="center"/>
              <w:rPr>
                <w:color w:val="002060"/>
              </w:rPr>
            </w:pPr>
            <w:r w:rsidRPr="008632A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B622" w14:textId="77777777" w:rsidR="00571DFF" w:rsidRPr="008632AF" w:rsidRDefault="00571DFF" w:rsidP="003212F1">
            <w:pPr>
              <w:pStyle w:val="rowtabella0"/>
              <w:jc w:val="center"/>
              <w:rPr>
                <w:color w:val="002060"/>
              </w:rPr>
            </w:pPr>
            <w:r w:rsidRPr="008632A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1403" w14:textId="77777777" w:rsidR="00571DFF" w:rsidRPr="008632AF" w:rsidRDefault="00571DFF" w:rsidP="003212F1">
            <w:pPr>
              <w:pStyle w:val="rowtabella0"/>
              <w:jc w:val="center"/>
              <w:rPr>
                <w:color w:val="002060"/>
              </w:rPr>
            </w:pPr>
            <w:r w:rsidRPr="008632A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92E1" w14:textId="77777777" w:rsidR="00571DFF" w:rsidRPr="008632AF" w:rsidRDefault="00571DFF" w:rsidP="003212F1">
            <w:pPr>
              <w:pStyle w:val="rowtabella0"/>
              <w:jc w:val="center"/>
              <w:rPr>
                <w:color w:val="002060"/>
              </w:rPr>
            </w:pPr>
            <w:r w:rsidRPr="008632AF">
              <w:rPr>
                <w:color w:val="002060"/>
              </w:rPr>
              <w:t>0</w:t>
            </w:r>
          </w:p>
        </w:tc>
      </w:tr>
      <w:tr w:rsidR="00571DFF" w:rsidRPr="008632AF" w14:paraId="55115D9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ACEE6" w14:textId="77777777" w:rsidR="00571DFF" w:rsidRPr="008632AF" w:rsidRDefault="00571DFF" w:rsidP="003212F1">
            <w:pPr>
              <w:pStyle w:val="rowtabella0"/>
              <w:rPr>
                <w:color w:val="002060"/>
              </w:rPr>
            </w:pPr>
            <w:r w:rsidRPr="008632A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2599"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2278"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1EC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63B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EA4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53C1"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ED67" w14:textId="77777777" w:rsidR="00571DFF" w:rsidRPr="008632AF" w:rsidRDefault="00571DFF" w:rsidP="003212F1">
            <w:pPr>
              <w:pStyle w:val="rowtabella0"/>
              <w:jc w:val="center"/>
              <w:rPr>
                <w:color w:val="002060"/>
              </w:rPr>
            </w:pPr>
            <w:r w:rsidRPr="008632A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5D89"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37CD" w14:textId="77777777" w:rsidR="00571DFF" w:rsidRPr="008632AF" w:rsidRDefault="00571DFF" w:rsidP="003212F1">
            <w:pPr>
              <w:pStyle w:val="rowtabella0"/>
              <w:jc w:val="center"/>
              <w:rPr>
                <w:color w:val="002060"/>
              </w:rPr>
            </w:pPr>
            <w:r w:rsidRPr="008632AF">
              <w:rPr>
                <w:color w:val="002060"/>
              </w:rPr>
              <w:t>0</w:t>
            </w:r>
          </w:p>
        </w:tc>
      </w:tr>
      <w:tr w:rsidR="00571DFF" w:rsidRPr="008632AF" w14:paraId="44A6459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FFA1E" w14:textId="77777777" w:rsidR="00571DFF" w:rsidRPr="008632AF" w:rsidRDefault="00571DFF" w:rsidP="003212F1">
            <w:pPr>
              <w:pStyle w:val="rowtabella0"/>
              <w:rPr>
                <w:color w:val="002060"/>
              </w:rPr>
            </w:pPr>
            <w:r w:rsidRPr="008632AF">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1456" w14:textId="77777777" w:rsidR="00571DFF" w:rsidRPr="008632AF" w:rsidRDefault="00571DFF" w:rsidP="003212F1">
            <w:pPr>
              <w:pStyle w:val="rowtabella0"/>
              <w:jc w:val="center"/>
              <w:rPr>
                <w:color w:val="002060"/>
              </w:rPr>
            </w:pPr>
            <w:r w:rsidRPr="008632A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ED00"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F6F5"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0CA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B2BF"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0CD2"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C069" w14:textId="77777777" w:rsidR="00571DFF" w:rsidRPr="008632AF" w:rsidRDefault="00571DFF" w:rsidP="003212F1">
            <w:pPr>
              <w:pStyle w:val="rowtabella0"/>
              <w:jc w:val="center"/>
              <w:rPr>
                <w:color w:val="002060"/>
              </w:rPr>
            </w:pPr>
            <w:r w:rsidRPr="008632A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5A2E"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6EF9" w14:textId="77777777" w:rsidR="00571DFF" w:rsidRPr="008632AF" w:rsidRDefault="00571DFF" w:rsidP="003212F1">
            <w:pPr>
              <w:pStyle w:val="rowtabella0"/>
              <w:jc w:val="center"/>
              <w:rPr>
                <w:color w:val="002060"/>
              </w:rPr>
            </w:pPr>
            <w:r w:rsidRPr="008632AF">
              <w:rPr>
                <w:color w:val="002060"/>
              </w:rPr>
              <w:t>0</w:t>
            </w:r>
          </w:p>
        </w:tc>
      </w:tr>
      <w:tr w:rsidR="00571DFF" w:rsidRPr="008632AF" w14:paraId="328550B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954F4" w14:textId="77777777" w:rsidR="00571DFF" w:rsidRPr="008632AF" w:rsidRDefault="00571DFF" w:rsidP="003212F1">
            <w:pPr>
              <w:pStyle w:val="rowtabella0"/>
              <w:rPr>
                <w:color w:val="002060"/>
              </w:rPr>
            </w:pPr>
            <w:r w:rsidRPr="008632A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E1F7" w14:textId="77777777" w:rsidR="00571DFF" w:rsidRPr="008632AF" w:rsidRDefault="00571DFF" w:rsidP="003212F1">
            <w:pPr>
              <w:pStyle w:val="rowtabella0"/>
              <w:jc w:val="center"/>
              <w:rPr>
                <w:color w:val="002060"/>
              </w:rPr>
            </w:pPr>
            <w:r w:rsidRPr="008632A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5ABF3"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286C8"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8A17"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34941"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2599"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1008" w14:textId="77777777" w:rsidR="00571DFF" w:rsidRPr="008632AF" w:rsidRDefault="00571DFF" w:rsidP="003212F1">
            <w:pPr>
              <w:pStyle w:val="rowtabella0"/>
              <w:jc w:val="center"/>
              <w:rPr>
                <w:color w:val="002060"/>
              </w:rPr>
            </w:pPr>
            <w:r w:rsidRPr="008632A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FE9E"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B99B" w14:textId="77777777" w:rsidR="00571DFF" w:rsidRPr="008632AF" w:rsidRDefault="00571DFF" w:rsidP="003212F1">
            <w:pPr>
              <w:pStyle w:val="rowtabella0"/>
              <w:jc w:val="center"/>
              <w:rPr>
                <w:color w:val="002060"/>
              </w:rPr>
            </w:pPr>
            <w:r w:rsidRPr="008632AF">
              <w:rPr>
                <w:color w:val="002060"/>
              </w:rPr>
              <w:t>0</w:t>
            </w:r>
          </w:p>
        </w:tc>
      </w:tr>
      <w:tr w:rsidR="00571DFF" w:rsidRPr="008632AF" w14:paraId="0DB1DBA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65B6A" w14:textId="77777777" w:rsidR="00571DFF" w:rsidRPr="008632AF" w:rsidRDefault="00571DFF" w:rsidP="003212F1">
            <w:pPr>
              <w:pStyle w:val="rowtabella0"/>
              <w:rPr>
                <w:color w:val="002060"/>
                <w:lang w:val="es-ES"/>
              </w:rPr>
            </w:pPr>
            <w:r w:rsidRPr="008632AF">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D0AB"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AFDD2"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48FD"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FAB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DC8F"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120E7" w14:textId="77777777" w:rsidR="00571DFF" w:rsidRPr="008632AF" w:rsidRDefault="00571DFF" w:rsidP="003212F1">
            <w:pPr>
              <w:pStyle w:val="rowtabella0"/>
              <w:jc w:val="center"/>
              <w:rPr>
                <w:color w:val="002060"/>
              </w:rPr>
            </w:pPr>
            <w:r w:rsidRPr="008632A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3EA5" w14:textId="77777777" w:rsidR="00571DFF" w:rsidRPr="008632AF" w:rsidRDefault="00571DFF" w:rsidP="003212F1">
            <w:pPr>
              <w:pStyle w:val="rowtabella0"/>
              <w:jc w:val="center"/>
              <w:rPr>
                <w:color w:val="002060"/>
              </w:rPr>
            </w:pPr>
            <w:r w:rsidRPr="008632A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1C06"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81B73" w14:textId="77777777" w:rsidR="00571DFF" w:rsidRPr="008632AF" w:rsidRDefault="00571DFF" w:rsidP="003212F1">
            <w:pPr>
              <w:pStyle w:val="rowtabella0"/>
              <w:jc w:val="center"/>
              <w:rPr>
                <w:color w:val="002060"/>
              </w:rPr>
            </w:pPr>
            <w:r w:rsidRPr="008632AF">
              <w:rPr>
                <w:color w:val="002060"/>
              </w:rPr>
              <w:t>0</w:t>
            </w:r>
          </w:p>
        </w:tc>
      </w:tr>
      <w:tr w:rsidR="00571DFF" w:rsidRPr="008632AF" w14:paraId="52A1C2D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36296" w14:textId="77777777" w:rsidR="00571DFF" w:rsidRPr="008632AF" w:rsidRDefault="00571DFF" w:rsidP="003212F1">
            <w:pPr>
              <w:pStyle w:val="rowtabella0"/>
              <w:rPr>
                <w:color w:val="002060"/>
              </w:rPr>
            </w:pPr>
            <w:r w:rsidRPr="008632A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100C"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8A6D"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7147"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B066"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F96C"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58D5" w14:textId="77777777" w:rsidR="00571DFF" w:rsidRPr="008632AF" w:rsidRDefault="00571DFF" w:rsidP="003212F1">
            <w:pPr>
              <w:pStyle w:val="rowtabella0"/>
              <w:jc w:val="center"/>
              <w:rPr>
                <w:color w:val="002060"/>
              </w:rPr>
            </w:pPr>
            <w:r w:rsidRPr="008632A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D0DA" w14:textId="77777777" w:rsidR="00571DFF" w:rsidRPr="008632AF" w:rsidRDefault="00571DFF" w:rsidP="003212F1">
            <w:pPr>
              <w:pStyle w:val="rowtabella0"/>
              <w:jc w:val="center"/>
              <w:rPr>
                <w:color w:val="002060"/>
              </w:rPr>
            </w:pPr>
            <w:r w:rsidRPr="008632A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FD22" w14:textId="77777777" w:rsidR="00571DFF" w:rsidRPr="008632AF" w:rsidRDefault="00571DFF" w:rsidP="003212F1">
            <w:pPr>
              <w:pStyle w:val="rowtabella0"/>
              <w:jc w:val="center"/>
              <w:rPr>
                <w:color w:val="002060"/>
              </w:rPr>
            </w:pPr>
            <w:r w:rsidRPr="008632A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D531" w14:textId="77777777" w:rsidR="00571DFF" w:rsidRPr="008632AF" w:rsidRDefault="00571DFF" w:rsidP="003212F1">
            <w:pPr>
              <w:pStyle w:val="rowtabella0"/>
              <w:jc w:val="center"/>
              <w:rPr>
                <w:color w:val="002060"/>
              </w:rPr>
            </w:pPr>
            <w:r w:rsidRPr="008632AF">
              <w:rPr>
                <w:color w:val="002060"/>
              </w:rPr>
              <w:t>0</w:t>
            </w:r>
          </w:p>
        </w:tc>
      </w:tr>
      <w:tr w:rsidR="00571DFF" w:rsidRPr="008632AF" w14:paraId="327FA212"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BBC3F" w14:textId="77777777" w:rsidR="00571DFF" w:rsidRPr="00571DFF" w:rsidRDefault="00571DFF" w:rsidP="003212F1">
            <w:pPr>
              <w:pStyle w:val="rowtabella0"/>
              <w:rPr>
                <w:color w:val="002060"/>
                <w:lang w:val="es-ES"/>
              </w:rPr>
            </w:pPr>
            <w:r w:rsidRPr="00571DF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7B14"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7EF6"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9542"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E26A"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C365"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AA6BA" w14:textId="77777777" w:rsidR="00571DFF" w:rsidRPr="008632AF" w:rsidRDefault="00571DFF" w:rsidP="003212F1">
            <w:pPr>
              <w:pStyle w:val="rowtabella0"/>
              <w:jc w:val="center"/>
              <w:rPr>
                <w:color w:val="002060"/>
              </w:rPr>
            </w:pPr>
            <w:r w:rsidRPr="008632A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E76A" w14:textId="77777777" w:rsidR="00571DFF" w:rsidRPr="008632AF" w:rsidRDefault="00571DFF" w:rsidP="003212F1">
            <w:pPr>
              <w:pStyle w:val="rowtabella0"/>
              <w:jc w:val="center"/>
              <w:rPr>
                <w:color w:val="002060"/>
              </w:rPr>
            </w:pPr>
            <w:r w:rsidRPr="008632A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B00B"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4401" w14:textId="77777777" w:rsidR="00571DFF" w:rsidRPr="008632AF" w:rsidRDefault="00571DFF" w:rsidP="003212F1">
            <w:pPr>
              <w:pStyle w:val="rowtabella0"/>
              <w:jc w:val="center"/>
              <w:rPr>
                <w:color w:val="002060"/>
              </w:rPr>
            </w:pPr>
            <w:r w:rsidRPr="008632AF">
              <w:rPr>
                <w:color w:val="002060"/>
              </w:rPr>
              <w:t>0</w:t>
            </w:r>
          </w:p>
        </w:tc>
      </w:tr>
      <w:tr w:rsidR="00571DFF" w:rsidRPr="008632AF" w14:paraId="65F4196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95FDB" w14:textId="77777777" w:rsidR="00571DFF" w:rsidRPr="008632AF" w:rsidRDefault="00571DFF" w:rsidP="003212F1">
            <w:pPr>
              <w:pStyle w:val="rowtabella0"/>
              <w:rPr>
                <w:color w:val="002060"/>
              </w:rPr>
            </w:pPr>
            <w:r w:rsidRPr="008632A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5428"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C8F8B"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C20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799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EFAB"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7472" w14:textId="77777777" w:rsidR="00571DFF" w:rsidRPr="008632AF" w:rsidRDefault="00571DFF" w:rsidP="003212F1">
            <w:pPr>
              <w:pStyle w:val="rowtabella0"/>
              <w:jc w:val="center"/>
              <w:rPr>
                <w:color w:val="002060"/>
              </w:rPr>
            </w:pPr>
            <w:r w:rsidRPr="008632A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2708" w14:textId="77777777" w:rsidR="00571DFF" w:rsidRPr="008632AF" w:rsidRDefault="00571DFF" w:rsidP="003212F1">
            <w:pPr>
              <w:pStyle w:val="rowtabella0"/>
              <w:jc w:val="center"/>
              <w:rPr>
                <w:color w:val="002060"/>
              </w:rPr>
            </w:pPr>
            <w:r w:rsidRPr="008632A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C5424" w14:textId="77777777" w:rsidR="00571DFF" w:rsidRPr="008632AF" w:rsidRDefault="00571DFF" w:rsidP="003212F1">
            <w:pPr>
              <w:pStyle w:val="rowtabella0"/>
              <w:jc w:val="center"/>
              <w:rPr>
                <w:color w:val="002060"/>
              </w:rPr>
            </w:pPr>
            <w:r w:rsidRPr="008632A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DB0C" w14:textId="77777777" w:rsidR="00571DFF" w:rsidRPr="008632AF" w:rsidRDefault="00571DFF" w:rsidP="003212F1">
            <w:pPr>
              <w:pStyle w:val="rowtabella0"/>
              <w:jc w:val="center"/>
              <w:rPr>
                <w:color w:val="002060"/>
              </w:rPr>
            </w:pPr>
            <w:r w:rsidRPr="008632AF">
              <w:rPr>
                <w:color w:val="002060"/>
              </w:rPr>
              <w:t>0</w:t>
            </w:r>
          </w:p>
        </w:tc>
      </w:tr>
      <w:tr w:rsidR="00571DFF" w:rsidRPr="008632AF" w14:paraId="560ED438"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7F472D" w14:textId="77777777" w:rsidR="00571DFF" w:rsidRPr="008632AF" w:rsidRDefault="00571DFF" w:rsidP="003212F1">
            <w:pPr>
              <w:pStyle w:val="rowtabella0"/>
              <w:rPr>
                <w:color w:val="002060"/>
              </w:rPr>
            </w:pPr>
            <w:proofErr w:type="spellStart"/>
            <w:proofErr w:type="gramStart"/>
            <w:r w:rsidRPr="008632AF">
              <w:rPr>
                <w:color w:val="002060"/>
              </w:rPr>
              <w:t>sq.B</w:t>
            </w:r>
            <w:proofErr w:type="spellEnd"/>
            <w:proofErr w:type="gramEnd"/>
            <w:r w:rsidRPr="008632AF">
              <w:rPr>
                <w:color w:val="002060"/>
              </w:rPr>
              <w:t xml:space="preserve"> C.U.S. ANCONA </w:t>
            </w:r>
            <w:proofErr w:type="spellStart"/>
            <w:proofErr w:type="gramStart"/>
            <w:r w:rsidRPr="008632AF">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A837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E25F"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247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B2EE"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30E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AD1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3A9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221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F25E" w14:textId="77777777" w:rsidR="00571DFF" w:rsidRPr="008632AF" w:rsidRDefault="00571DFF" w:rsidP="003212F1">
            <w:pPr>
              <w:pStyle w:val="rowtabella0"/>
              <w:jc w:val="center"/>
              <w:rPr>
                <w:color w:val="002060"/>
              </w:rPr>
            </w:pPr>
            <w:r w:rsidRPr="008632AF">
              <w:rPr>
                <w:color w:val="002060"/>
              </w:rPr>
              <w:t>0</w:t>
            </w:r>
          </w:p>
        </w:tc>
      </w:tr>
    </w:tbl>
    <w:p w14:paraId="11F03A8B" w14:textId="77777777" w:rsidR="00571DFF" w:rsidRPr="008632AF" w:rsidRDefault="00571DFF" w:rsidP="00571DFF">
      <w:pPr>
        <w:pStyle w:val="breakline"/>
        <w:rPr>
          <w:rFonts w:eastAsiaTheme="minorEastAsia"/>
          <w:color w:val="002060"/>
        </w:rPr>
      </w:pPr>
    </w:p>
    <w:p w14:paraId="4802A3F0" w14:textId="77777777" w:rsidR="00571DFF" w:rsidRPr="008632AF" w:rsidRDefault="00571DFF" w:rsidP="00571DFF">
      <w:pPr>
        <w:pStyle w:val="breakline"/>
        <w:rPr>
          <w:color w:val="002060"/>
        </w:rPr>
      </w:pPr>
    </w:p>
    <w:p w14:paraId="285805EE" w14:textId="77777777" w:rsidR="00571DFF" w:rsidRPr="008632AF" w:rsidRDefault="00571DFF" w:rsidP="00571DFF">
      <w:pPr>
        <w:pStyle w:val="sottotitolocampionato10"/>
        <w:rPr>
          <w:color w:val="002060"/>
        </w:rPr>
      </w:pPr>
      <w:r w:rsidRPr="008632A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5D078FAF"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849D6"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5706F"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7160E"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61F14"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3362E"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25C8C"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55EE5"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650BA"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3F219"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B6CBF" w14:textId="77777777" w:rsidR="00571DFF" w:rsidRPr="008632AF" w:rsidRDefault="00571DFF" w:rsidP="003212F1">
            <w:pPr>
              <w:pStyle w:val="headertabella0"/>
              <w:rPr>
                <w:color w:val="002060"/>
              </w:rPr>
            </w:pPr>
            <w:r w:rsidRPr="008632AF">
              <w:rPr>
                <w:color w:val="002060"/>
              </w:rPr>
              <w:t>PE</w:t>
            </w:r>
          </w:p>
        </w:tc>
      </w:tr>
      <w:tr w:rsidR="00571DFF" w:rsidRPr="008632AF" w14:paraId="696E4EC8"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20248A" w14:textId="77777777" w:rsidR="00571DFF" w:rsidRPr="008632AF" w:rsidRDefault="00571DFF" w:rsidP="003212F1">
            <w:pPr>
              <w:pStyle w:val="rowtabella0"/>
              <w:rPr>
                <w:color w:val="002060"/>
              </w:rPr>
            </w:pPr>
            <w:r w:rsidRPr="008632A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6E31"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2025"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1D2E"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639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CD8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86B0" w14:textId="77777777" w:rsidR="00571DFF" w:rsidRPr="008632AF" w:rsidRDefault="00571DFF" w:rsidP="003212F1">
            <w:pPr>
              <w:pStyle w:val="rowtabella0"/>
              <w:jc w:val="center"/>
              <w:rPr>
                <w:color w:val="002060"/>
              </w:rPr>
            </w:pPr>
            <w:r w:rsidRPr="008632A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F530" w14:textId="77777777" w:rsidR="00571DFF" w:rsidRPr="008632AF" w:rsidRDefault="00571DFF" w:rsidP="003212F1">
            <w:pPr>
              <w:pStyle w:val="rowtabella0"/>
              <w:jc w:val="center"/>
              <w:rPr>
                <w:color w:val="002060"/>
              </w:rPr>
            </w:pPr>
            <w:r w:rsidRPr="008632A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17D1" w14:textId="77777777" w:rsidR="00571DFF" w:rsidRPr="008632AF" w:rsidRDefault="00571DFF" w:rsidP="003212F1">
            <w:pPr>
              <w:pStyle w:val="rowtabella0"/>
              <w:jc w:val="center"/>
              <w:rPr>
                <w:color w:val="002060"/>
              </w:rPr>
            </w:pPr>
            <w:r w:rsidRPr="008632A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7D8D" w14:textId="77777777" w:rsidR="00571DFF" w:rsidRPr="008632AF" w:rsidRDefault="00571DFF" w:rsidP="003212F1">
            <w:pPr>
              <w:pStyle w:val="rowtabella0"/>
              <w:jc w:val="center"/>
              <w:rPr>
                <w:color w:val="002060"/>
              </w:rPr>
            </w:pPr>
            <w:r w:rsidRPr="008632AF">
              <w:rPr>
                <w:color w:val="002060"/>
              </w:rPr>
              <w:t>0</w:t>
            </w:r>
          </w:p>
        </w:tc>
      </w:tr>
      <w:tr w:rsidR="00571DFF" w:rsidRPr="008632AF" w14:paraId="74EE438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13036" w14:textId="77777777" w:rsidR="00571DFF" w:rsidRPr="008632AF" w:rsidRDefault="00571DFF" w:rsidP="003212F1">
            <w:pPr>
              <w:pStyle w:val="rowtabella0"/>
              <w:rPr>
                <w:color w:val="002060"/>
              </w:rPr>
            </w:pPr>
            <w:r w:rsidRPr="008632A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747D" w14:textId="77777777" w:rsidR="00571DFF" w:rsidRPr="008632AF" w:rsidRDefault="00571DFF" w:rsidP="003212F1">
            <w:pPr>
              <w:pStyle w:val="rowtabella0"/>
              <w:jc w:val="center"/>
              <w:rPr>
                <w:color w:val="002060"/>
              </w:rPr>
            </w:pPr>
            <w:r w:rsidRPr="008632A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B654"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82F7"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81E6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A1F1"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B7C8E" w14:textId="77777777" w:rsidR="00571DFF" w:rsidRPr="008632AF" w:rsidRDefault="00571DFF" w:rsidP="003212F1">
            <w:pPr>
              <w:pStyle w:val="rowtabella0"/>
              <w:jc w:val="center"/>
              <w:rPr>
                <w:color w:val="002060"/>
              </w:rPr>
            </w:pPr>
            <w:r w:rsidRPr="008632A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43E8" w14:textId="77777777" w:rsidR="00571DFF" w:rsidRPr="008632AF" w:rsidRDefault="00571DFF" w:rsidP="003212F1">
            <w:pPr>
              <w:pStyle w:val="rowtabella0"/>
              <w:jc w:val="center"/>
              <w:rPr>
                <w:color w:val="002060"/>
              </w:rPr>
            </w:pPr>
            <w:r w:rsidRPr="008632A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7D979" w14:textId="77777777" w:rsidR="00571DFF" w:rsidRPr="008632AF" w:rsidRDefault="00571DFF" w:rsidP="003212F1">
            <w:pPr>
              <w:pStyle w:val="rowtabella0"/>
              <w:jc w:val="center"/>
              <w:rPr>
                <w:color w:val="002060"/>
              </w:rPr>
            </w:pPr>
            <w:r w:rsidRPr="008632A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C7A8" w14:textId="77777777" w:rsidR="00571DFF" w:rsidRPr="008632AF" w:rsidRDefault="00571DFF" w:rsidP="003212F1">
            <w:pPr>
              <w:pStyle w:val="rowtabella0"/>
              <w:jc w:val="center"/>
              <w:rPr>
                <w:color w:val="002060"/>
              </w:rPr>
            </w:pPr>
            <w:r w:rsidRPr="008632AF">
              <w:rPr>
                <w:color w:val="002060"/>
              </w:rPr>
              <w:t>0</w:t>
            </w:r>
          </w:p>
        </w:tc>
      </w:tr>
      <w:tr w:rsidR="00571DFF" w:rsidRPr="008632AF" w14:paraId="4766600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2A262" w14:textId="77777777" w:rsidR="00571DFF" w:rsidRPr="008632AF" w:rsidRDefault="00571DFF" w:rsidP="003212F1">
            <w:pPr>
              <w:pStyle w:val="rowtabella0"/>
              <w:rPr>
                <w:color w:val="002060"/>
              </w:rPr>
            </w:pPr>
            <w:r w:rsidRPr="008632A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76EC" w14:textId="77777777" w:rsidR="00571DFF" w:rsidRPr="008632AF" w:rsidRDefault="00571DFF" w:rsidP="003212F1">
            <w:pPr>
              <w:pStyle w:val="rowtabella0"/>
              <w:jc w:val="center"/>
              <w:rPr>
                <w:color w:val="002060"/>
              </w:rPr>
            </w:pPr>
            <w:r w:rsidRPr="008632A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162C"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790B"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536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0118"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5CBA9" w14:textId="77777777" w:rsidR="00571DFF" w:rsidRPr="008632AF" w:rsidRDefault="00571DFF" w:rsidP="003212F1">
            <w:pPr>
              <w:pStyle w:val="rowtabella0"/>
              <w:jc w:val="center"/>
              <w:rPr>
                <w:color w:val="002060"/>
              </w:rPr>
            </w:pPr>
            <w:r w:rsidRPr="008632A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F959" w14:textId="77777777" w:rsidR="00571DFF" w:rsidRPr="008632AF" w:rsidRDefault="00571DFF" w:rsidP="003212F1">
            <w:pPr>
              <w:pStyle w:val="rowtabella0"/>
              <w:jc w:val="center"/>
              <w:rPr>
                <w:color w:val="002060"/>
              </w:rPr>
            </w:pPr>
            <w:r w:rsidRPr="008632A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494FC" w14:textId="77777777" w:rsidR="00571DFF" w:rsidRPr="008632AF" w:rsidRDefault="00571DFF" w:rsidP="003212F1">
            <w:pPr>
              <w:pStyle w:val="rowtabella0"/>
              <w:jc w:val="center"/>
              <w:rPr>
                <w:color w:val="002060"/>
              </w:rPr>
            </w:pPr>
            <w:r w:rsidRPr="008632A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7697" w14:textId="77777777" w:rsidR="00571DFF" w:rsidRPr="008632AF" w:rsidRDefault="00571DFF" w:rsidP="003212F1">
            <w:pPr>
              <w:pStyle w:val="rowtabella0"/>
              <w:jc w:val="center"/>
              <w:rPr>
                <w:color w:val="002060"/>
              </w:rPr>
            </w:pPr>
            <w:r w:rsidRPr="008632AF">
              <w:rPr>
                <w:color w:val="002060"/>
              </w:rPr>
              <w:t>0</w:t>
            </w:r>
          </w:p>
        </w:tc>
      </w:tr>
      <w:tr w:rsidR="00571DFF" w:rsidRPr="008632AF" w14:paraId="28E55C2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F29AA" w14:textId="77777777" w:rsidR="00571DFF" w:rsidRPr="008632AF" w:rsidRDefault="00571DFF" w:rsidP="003212F1">
            <w:pPr>
              <w:pStyle w:val="rowtabella0"/>
              <w:rPr>
                <w:color w:val="002060"/>
              </w:rPr>
            </w:pPr>
            <w:r w:rsidRPr="008632A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23EA"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BAF2"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C82E"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066A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E0C4"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9478" w14:textId="77777777" w:rsidR="00571DFF" w:rsidRPr="008632AF" w:rsidRDefault="00571DFF" w:rsidP="003212F1">
            <w:pPr>
              <w:pStyle w:val="rowtabella0"/>
              <w:jc w:val="center"/>
              <w:rPr>
                <w:color w:val="002060"/>
              </w:rPr>
            </w:pPr>
            <w:r w:rsidRPr="008632A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B48E" w14:textId="77777777" w:rsidR="00571DFF" w:rsidRPr="008632AF" w:rsidRDefault="00571DFF" w:rsidP="003212F1">
            <w:pPr>
              <w:pStyle w:val="rowtabella0"/>
              <w:jc w:val="center"/>
              <w:rPr>
                <w:color w:val="002060"/>
              </w:rPr>
            </w:pPr>
            <w:r w:rsidRPr="008632A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9A2F" w14:textId="77777777" w:rsidR="00571DFF" w:rsidRPr="008632AF" w:rsidRDefault="00571DFF" w:rsidP="003212F1">
            <w:pPr>
              <w:pStyle w:val="rowtabella0"/>
              <w:jc w:val="center"/>
              <w:rPr>
                <w:color w:val="002060"/>
              </w:rPr>
            </w:pPr>
            <w:r w:rsidRPr="008632A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B472" w14:textId="77777777" w:rsidR="00571DFF" w:rsidRPr="008632AF" w:rsidRDefault="00571DFF" w:rsidP="003212F1">
            <w:pPr>
              <w:pStyle w:val="rowtabella0"/>
              <w:jc w:val="center"/>
              <w:rPr>
                <w:color w:val="002060"/>
              </w:rPr>
            </w:pPr>
            <w:r w:rsidRPr="008632AF">
              <w:rPr>
                <w:color w:val="002060"/>
              </w:rPr>
              <w:t>0</w:t>
            </w:r>
          </w:p>
        </w:tc>
      </w:tr>
      <w:tr w:rsidR="00571DFF" w:rsidRPr="008632AF" w14:paraId="2C5B72BF"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DD267" w14:textId="77777777" w:rsidR="00571DFF" w:rsidRPr="008632AF" w:rsidRDefault="00571DFF" w:rsidP="003212F1">
            <w:pPr>
              <w:pStyle w:val="rowtabella0"/>
              <w:rPr>
                <w:color w:val="002060"/>
              </w:rPr>
            </w:pPr>
            <w:r w:rsidRPr="008632AF">
              <w:rPr>
                <w:color w:val="002060"/>
              </w:rPr>
              <w:lastRenderedPageBreak/>
              <w:t xml:space="preserve">A.S.D. </w:t>
            </w:r>
            <w:proofErr w:type="gramStart"/>
            <w:r w:rsidRPr="008632AF">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5D0B"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6A38"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B8C4"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098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6319A"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B071" w14:textId="77777777" w:rsidR="00571DFF" w:rsidRPr="008632AF" w:rsidRDefault="00571DFF" w:rsidP="003212F1">
            <w:pPr>
              <w:pStyle w:val="rowtabella0"/>
              <w:jc w:val="center"/>
              <w:rPr>
                <w:color w:val="002060"/>
              </w:rPr>
            </w:pPr>
            <w:r w:rsidRPr="008632A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D489" w14:textId="77777777" w:rsidR="00571DFF" w:rsidRPr="008632AF" w:rsidRDefault="00571DFF" w:rsidP="003212F1">
            <w:pPr>
              <w:pStyle w:val="rowtabella0"/>
              <w:jc w:val="center"/>
              <w:rPr>
                <w:color w:val="002060"/>
              </w:rPr>
            </w:pPr>
            <w:r w:rsidRPr="008632A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84C7" w14:textId="77777777" w:rsidR="00571DFF" w:rsidRPr="008632AF" w:rsidRDefault="00571DFF" w:rsidP="003212F1">
            <w:pPr>
              <w:pStyle w:val="rowtabella0"/>
              <w:jc w:val="center"/>
              <w:rPr>
                <w:color w:val="002060"/>
              </w:rPr>
            </w:pPr>
            <w:r w:rsidRPr="008632A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AD9F" w14:textId="77777777" w:rsidR="00571DFF" w:rsidRPr="008632AF" w:rsidRDefault="00571DFF" w:rsidP="003212F1">
            <w:pPr>
              <w:pStyle w:val="rowtabella0"/>
              <w:jc w:val="center"/>
              <w:rPr>
                <w:color w:val="002060"/>
              </w:rPr>
            </w:pPr>
            <w:r w:rsidRPr="008632AF">
              <w:rPr>
                <w:color w:val="002060"/>
              </w:rPr>
              <w:t>0</w:t>
            </w:r>
          </w:p>
        </w:tc>
      </w:tr>
      <w:tr w:rsidR="00571DFF" w:rsidRPr="008632AF" w14:paraId="432B28D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DD5E3" w14:textId="77777777" w:rsidR="00571DFF" w:rsidRPr="008632AF" w:rsidRDefault="00571DFF" w:rsidP="003212F1">
            <w:pPr>
              <w:pStyle w:val="rowtabella0"/>
              <w:rPr>
                <w:color w:val="002060"/>
              </w:rPr>
            </w:pPr>
            <w:r w:rsidRPr="008632A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350C4"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26DF"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37A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1678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D2419"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9132" w14:textId="77777777" w:rsidR="00571DFF" w:rsidRPr="008632AF" w:rsidRDefault="00571DFF" w:rsidP="003212F1">
            <w:pPr>
              <w:pStyle w:val="rowtabella0"/>
              <w:jc w:val="center"/>
              <w:rPr>
                <w:color w:val="002060"/>
              </w:rPr>
            </w:pPr>
            <w:r w:rsidRPr="008632A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1B42" w14:textId="77777777" w:rsidR="00571DFF" w:rsidRPr="008632AF" w:rsidRDefault="00571DFF" w:rsidP="003212F1">
            <w:pPr>
              <w:pStyle w:val="rowtabella0"/>
              <w:jc w:val="center"/>
              <w:rPr>
                <w:color w:val="002060"/>
              </w:rPr>
            </w:pPr>
            <w:r w:rsidRPr="008632A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382A1" w14:textId="77777777" w:rsidR="00571DFF" w:rsidRPr="008632AF" w:rsidRDefault="00571DFF" w:rsidP="003212F1">
            <w:pPr>
              <w:pStyle w:val="rowtabella0"/>
              <w:jc w:val="center"/>
              <w:rPr>
                <w:color w:val="002060"/>
              </w:rPr>
            </w:pPr>
            <w:r w:rsidRPr="008632A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112F" w14:textId="77777777" w:rsidR="00571DFF" w:rsidRPr="008632AF" w:rsidRDefault="00571DFF" w:rsidP="003212F1">
            <w:pPr>
              <w:pStyle w:val="rowtabella0"/>
              <w:jc w:val="center"/>
              <w:rPr>
                <w:color w:val="002060"/>
              </w:rPr>
            </w:pPr>
            <w:r w:rsidRPr="008632AF">
              <w:rPr>
                <w:color w:val="002060"/>
              </w:rPr>
              <w:t>0</w:t>
            </w:r>
          </w:p>
        </w:tc>
      </w:tr>
      <w:tr w:rsidR="00571DFF" w:rsidRPr="008632AF" w14:paraId="0EAC142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AA82E" w14:textId="77777777" w:rsidR="00571DFF" w:rsidRPr="008632AF" w:rsidRDefault="00571DFF" w:rsidP="003212F1">
            <w:pPr>
              <w:pStyle w:val="rowtabella0"/>
              <w:rPr>
                <w:color w:val="002060"/>
              </w:rPr>
            </w:pPr>
            <w:r w:rsidRPr="008632A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D204"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AD1B"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D3D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336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DA44"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4E3A" w14:textId="77777777" w:rsidR="00571DFF" w:rsidRPr="008632AF" w:rsidRDefault="00571DFF" w:rsidP="003212F1">
            <w:pPr>
              <w:pStyle w:val="rowtabella0"/>
              <w:jc w:val="center"/>
              <w:rPr>
                <w:color w:val="002060"/>
              </w:rPr>
            </w:pPr>
            <w:r w:rsidRPr="008632A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D3A5" w14:textId="77777777" w:rsidR="00571DFF" w:rsidRPr="008632AF" w:rsidRDefault="00571DFF" w:rsidP="003212F1">
            <w:pPr>
              <w:pStyle w:val="rowtabella0"/>
              <w:jc w:val="center"/>
              <w:rPr>
                <w:color w:val="002060"/>
              </w:rPr>
            </w:pPr>
            <w:r w:rsidRPr="008632A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5335" w14:textId="77777777" w:rsidR="00571DFF" w:rsidRPr="008632AF" w:rsidRDefault="00571DFF" w:rsidP="003212F1">
            <w:pPr>
              <w:pStyle w:val="rowtabella0"/>
              <w:jc w:val="center"/>
              <w:rPr>
                <w:color w:val="002060"/>
              </w:rPr>
            </w:pPr>
            <w:r w:rsidRPr="008632A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F23E" w14:textId="77777777" w:rsidR="00571DFF" w:rsidRPr="008632AF" w:rsidRDefault="00571DFF" w:rsidP="003212F1">
            <w:pPr>
              <w:pStyle w:val="rowtabella0"/>
              <w:jc w:val="center"/>
              <w:rPr>
                <w:color w:val="002060"/>
              </w:rPr>
            </w:pPr>
            <w:r w:rsidRPr="008632AF">
              <w:rPr>
                <w:color w:val="002060"/>
              </w:rPr>
              <w:t>0</w:t>
            </w:r>
          </w:p>
        </w:tc>
      </w:tr>
      <w:tr w:rsidR="00571DFF" w:rsidRPr="008632AF" w14:paraId="4C8F5EB0"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D2D7F" w14:textId="77777777" w:rsidR="00571DFF" w:rsidRPr="008632AF" w:rsidRDefault="00571DFF" w:rsidP="003212F1">
            <w:pPr>
              <w:pStyle w:val="rowtabella0"/>
              <w:rPr>
                <w:color w:val="002060"/>
              </w:rPr>
            </w:pPr>
            <w:r w:rsidRPr="008632AF">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7567A" w14:textId="77777777" w:rsidR="00571DFF" w:rsidRPr="008632AF" w:rsidRDefault="00571DFF" w:rsidP="003212F1">
            <w:pPr>
              <w:pStyle w:val="rowtabella0"/>
              <w:jc w:val="center"/>
              <w:rPr>
                <w:color w:val="002060"/>
              </w:rPr>
            </w:pPr>
            <w:r w:rsidRPr="008632A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D4B2E" w14:textId="77777777" w:rsidR="00571DFF" w:rsidRPr="008632AF" w:rsidRDefault="00571DFF" w:rsidP="003212F1">
            <w:pPr>
              <w:pStyle w:val="rowtabella0"/>
              <w:jc w:val="center"/>
              <w:rPr>
                <w:color w:val="002060"/>
              </w:rPr>
            </w:pPr>
            <w:r w:rsidRPr="008632A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FAC8"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80AE"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6BA1" w14:textId="77777777" w:rsidR="00571DFF" w:rsidRPr="008632AF" w:rsidRDefault="00571DFF" w:rsidP="003212F1">
            <w:pPr>
              <w:pStyle w:val="rowtabella0"/>
              <w:jc w:val="center"/>
              <w:rPr>
                <w:color w:val="002060"/>
              </w:rPr>
            </w:pPr>
            <w:r w:rsidRPr="008632A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BFDA" w14:textId="77777777" w:rsidR="00571DFF" w:rsidRPr="008632AF" w:rsidRDefault="00571DFF" w:rsidP="003212F1">
            <w:pPr>
              <w:pStyle w:val="rowtabella0"/>
              <w:jc w:val="center"/>
              <w:rPr>
                <w:color w:val="002060"/>
              </w:rPr>
            </w:pPr>
            <w:r w:rsidRPr="008632A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E928" w14:textId="77777777" w:rsidR="00571DFF" w:rsidRPr="008632AF" w:rsidRDefault="00571DFF" w:rsidP="003212F1">
            <w:pPr>
              <w:pStyle w:val="rowtabella0"/>
              <w:jc w:val="center"/>
              <w:rPr>
                <w:color w:val="002060"/>
              </w:rPr>
            </w:pPr>
            <w:r w:rsidRPr="008632AF">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9100" w14:textId="77777777" w:rsidR="00571DFF" w:rsidRPr="008632AF" w:rsidRDefault="00571DFF" w:rsidP="003212F1">
            <w:pPr>
              <w:pStyle w:val="rowtabella0"/>
              <w:jc w:val="center"/>
              <w:rPr>
                <w:color w:val="002060"/>
              </w:rPr>
            </w:pPr>
            <w:r w:rsidRPr="008632AF">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9561" w14:textId="77777777" w:rsidR="00571DFF" w:rsidRPr="008632AF" w:rsidRDefault="00571DFF" w:rsidP="003212F1">
            <w:pPr>
              <w:pStyle w:val="rowtabella0"/>
              <w:jc w:val="center"/>
              <w:rPr>
                <w:color w:val="002060"/>
              </w:rPr>
            </w:pPr>
            <w:r w:rsidRPr="008632AF">
              <w:rPr>
                <w:color w:val="002060"/>
              </w:rPr>
              <w:t>1</w:t>
            </w:r>
          </w:p>
        </w:tc>
      </w:tr>
      <w:tr w:rsidR="00571DFF" w:rsidRPr="008632AF" w14:paraId="08CAE4EE"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06579" w14:textId="77777777" w:rsidR="00571DFF" w:rsidRPr="008632AF" w:rsidRDefault="00571DFF" w:rsidP="003212F1">
            <w:pPr>
              <w:pStyle w:val="rowtabella0"/>
              <w:rPr>
                <w:color w:val="002060"/>
              </w:rPr>
            </w:pPr>
            <w:r w:rsidRPr="008632A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9D2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1ACF" w14:textId="77777777" w:rsidR="00571DFF" w:rsidRPr="008632AF" w:rsidRDefault="00571DFF" w:rsidP="003212F1">
            <w:pPr>
              <w:pStyle w:val="rowtabella0"/>
              <w:jc w:val="center"/>
              <w:rPr>
                <w:color w:val="002060"/>
              </w:rPr>
            </w:pPr>
            <w:r w:rsidRPr="008632A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61E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813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A11F" w14:textId="77777777" w:rsidR="00571DFF" w:rsidRPr="008632AF" w:rsidRDefault="00571DFF" w:rsidP="003212F1">
            <w:pPr>
              <w:pStyle w:val="rowtabella0"/>
              <w:jc w:val="center"/>
              <w:rPr>
                <w:color w:val="002060"/>
              </w:rPr>
            </w:pPr>
            <w:r w:rsidRPr="008632A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1E6B" w14:textId="77777777" w:rsidR="00571DFF" w:rsidRPr="008632AF" w:rsidRDefault="00571DFF" w:rsidP="003212F1">
            <w:pPr>
              <w:pStyle w:val="rowtabella0"/>
              <w:jc w:val="center"/>
              <w:rPr>
                <w:color w:val="002060"/>
              </w:rPr>
            </w:pPr>
            <w:r w:rsidRPr="008632A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C7E4" w14:textId="77777777" w:rsidR="00571DFF" w:rsidRPr="008632AF" w:rsidRDefault="00571DFF" w:rsidP="003212F1">
            <w:pPr>
              <w:pStyle w:val="rowtabella0"/>
              <w:jc w:val="center"/>
              <w:rPr>
                <w:color w:val="002060"/>
              </w:rPr>
            </w:pPr>
            <w:r w:rsidRPr="008632AF">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2137" w14:textId="77777777" w:rsidR="00571DFF" w:rsidRPr="008632AF" w:rsidRDefault="00571DFF" w:rsidP="003212F1">
            <w:pPr>
              <w:pStyle w:val="rowtabella0"/>
              <w:jc w:val="center"/>
              <w:rPr>
                <w:color w:val="002060"/>
              </w:rPr>
            </w:pPr>
            <w:r w:rsidRPr="008632A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F4F9" w14:textId="77777777" w:rsidR="00571DFF" w:rsidRPr="008632AF" w:rsidRDefault="00571DFF" w:rsidP="003212F1">
            <w:pPr>
              <w:pStyle w:val="rowtabella0"/>
              <w:jc w:val="center"/>
              <w:rPr>
                <w:color w:val="002060"/>
              </w:rPr>
            </w:pPr>
            <w:r w:rsidRPr="008632AF">
              <w:rPr>
                <w:color w:val="002060"/>
              </w:rPr>
              <w:t>0</w:t>
            </w:r>
          </w:p>
        </w:tc>
      </w:tr>
    </w:tbl>
    <w:p w14:paraId="6ABD2439" w14:textId="77777777" w:rsidR="00571DFF" w:rsidRDefault="00571DFF" w:rsidP="00571DFF">
      <w:pPr>
        <w:pStyle w:val="breakline"/>
        <w:rPr>
          <w:color w:val="002060"/>
        </w:rPr>
      </w:pPr>
    </w:p>
    <w:p w14:paraId="75238D86" w14:textId="77777777" w:rsidR="00571DFF" w:rsidRPr="008632AF" w:rsidRDefault="00571DFF" w:rsidP="00571DFF">
      <w:pPr>
        <w:pStyle w:val="titoloprinc0"/>
        <w:rPr>
          <w:color w:val="002060"/>
        </w:rPr>
      </w:pPr>
      <w:r>
        <w:rPr>
          <w:color w:val="002060"/>
        </w:rPr>
        <w:t>PROGRAMM</w:t>
      </w:r>
      <w:r w:rsidRPr="008632AF">
        <w:rPr>
          <w:color w:val="002060"/>
        </w:rPr>
        <w:t>A</w:t>
      </w:r>
      <w:r>
        <w:rPr>
          <w:color w:val="002060"/>
        </w:rPr>
        <w:t xml:space="preserve"> GARE</w:t>
      </w:r>
    </w:p>
    <w:p w14:paraId="6FF94051" w14:textId="77777777" w:rsidR="00571DFF" w:rsidRDefault="00571DFF" w:rsidP="00571DFF">
      <w:pPr>
        <w:pStyle w:val="breakline"/>
        <w:rPr>
          <w:rFonts w:eastAsiaTheme="minorEastAsia"/>
          <w:color w:val="002060"/>
        </w:rPr>
      </w:pPr>
    </w:p>
    <w:p w14:paraId="22094B56" w14:textId="77777777" w:rsidR="006E4484" w:rsidRPr="005F7CB0" w:rsidRDefault="006E4484" w:rsidP="006E4484">
      <w:pPr>
        <w:pStyle w:val="sottotitolocampionato10"/>
        <w:rPr>
          <w:color w:val="002060"/>
        </w:rPr>
      </w:pPr>
      <w:r w:rsidRPr="005F7CB0">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E4484" w:rsidRPr="005F7CB0" w14:paraId="5B5EB46D"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BEB5F"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18024"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DBCBE"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EB2CB"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DF38E"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5784E"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553DB"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54821771"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3C9875" w14:textId="77777777" w:rsidR="006E4484" w:rsidRPr="005F7CB0" w:rsidRDefault="006E4484" w:rsidP="003212F1">
            <w:pPr>
              <w:pStyle w:val="rowtabella0"/>
              <w:rPr>
                <w:color w:val="002060"/>
              </w:rPr>
            </w:pPr>
            <w:r w:rsidRPr="005F7CB0">
              <w:rPr>
                <w:color w:val="002060"/>
              </w:rPr>
              <w:t xml:space="preserve">AUDAX 1970 </w:t>
            </w:r>
            <w:proofErr w:type="gramStart"/>
            <w:r w:rsidRPr="005F7CB0">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198B2" w14:textId="77777777" w:rsidR="006E4484" w:rsidRPr="005F7CB0" w:rsidRDefault="006E4484" w:rsidP="003212F1">
            <w:pPr>
              <w:pStyle w:val="rowtabella0"/>
              <w:rPr>
                <w:color w:val="002060"/>
              </w:rPr>
            </w:pPr>
            <w:r w:rsidRPr="005F7CB0">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BB67C"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49A60" w14:textId="77777777" w:rsidR="006E4484" w:rsidRPr="005F7CB0" w:rsidRDefault="006E4484" w:rsidP="003212F1">
            <w:pPr>
              <w:pStyle w:val="rowtabella0"/>
              <w:rPr>
                <w:color w:val="002060"/>
              </w:rPr>
            </w:pPr>
            <w:r w:rsidRPr="005F7CB0">
              <w:rPr>
                <w:color w:val="002060"/>
              </w:rPr>
              <w:t>17/01/2026 18:25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31ADB" w14:textId="77777777" w:rsidR="006E4484" w:rsidRPr="005F7CB0" w:rsidRDefault="006E4484" w:rsidP="003212F1">
            <w:pPr>
              <w:pStyle w:val="rowtabella0"/>
              <w:rPr>
                <w:color w:val="002060"/>
              </w:rPr>
            </w:pPr>
            <w:r w:rsidRPr="005F7CB0">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A366C" w14:textId="77777777" w:rsidR="006E4484" w:rsidRPr="005F7CB0" w:rsidRDefault="006E4484" w:rsidP="003212F1">
            <w:pPr>
              <w:pStyle w:val="rowtabella0"/>
              <w:rPr>
                <w:color w:val="002060"/>
              </w:rPr>
            </w:pPr>
            <w:r w:rsidRPr="005F7CB0">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6B888" w14:textId="77777777" w:rsidR="006E4484" w:rsidRPr="005F7CB0" w:rsidRDefault="006E4484" w:rsidP="003212F1">
            <w:pPr>
              <w:pStyle w:val="rowtabella0"/>
              <w:rPr>
                <w:color w:val="002060"/>
              </w:rPr>
            </w:pPr>
            <w:r w:rsidRPr="005F7CB0">
              <w:rPr>
                <w:color w:val="002060"/>
              </w:rPr>
              <w:t>VIA CAPANNA SNC</w:t>
            </w:r>
          </w:p>
        </w:tc>
      </w:tr>
      <w:tr w:rsidR="006E4484" w:rsidRPr="005F7CB0" w14:paraId="7A4F4BB8"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CA2252" w14:textId="77777777" w:rsidR="006E4484" w:rsidRPr="005F7CB0" w:rsidRDefault="006E4484" w:rsidP="003212F1">
            <w:pPr>
              <w:pStyle w:val="rowtabella0"/>
              <w:rPr>
                <w:color w:val="002060"/>
              </w:rPr>
            </w:pPr>
            <w:r w:rsidRPr="005F7CB0">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35637" w14:textId="77777777" w:rsidR="006E4484" w:rsidRPr="005F7CB0" w:rsidRDefault="006E4484" w:rsidP="003212F1">
            <w:pPr>
              <w:pStyle w:val="rowtabella0"/>
              <w:rPr>
                <w:color w:val="002060"/>
              </w:rPr>
            </w:pPr>
            <w:r w:rsidRPr="005F7CB0">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F5F30"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D37ACB" w14:textId="77777777" w:rsidR="006E4484" w:rsidRPr="005F7CB0" w:rsidRDefault="006E4484" w:rsidP="003212F1">
            <w:pPr>
              <w:pStyle w:val="rowtabella0"/>
              <w:rPr>
                <w:color w:val="002060"/>
              </w:rPr>
            </w:pPr>
            <w:r w:rsidRPr="005F7CB0">
              <w:rPr>
                <w:color w:val="002060"/>
              </w:rPr>
              <w:t>17/01/2026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1AAD18" w14:textId="77777777" w:rsidR="006E4484" w:rsidRPr="005F7CB0" w:rsidRDefault="006E4484" w:rsidP="003212F1">
            <w:pPr>
              <w:pStyle w:val="rowtabella0"/>
              <w:rPr>
                <w:color w:val="002060"/>
              </w:rPr>
            </w:pPr>
            <w:r w:rsidRPr="005F7CB0">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6F220C" w14:textId="77777777" w:rsidR="006E4484" w:rsidRPr="005F7CB0" w:rsidRDefault="006E4484" w:rsidP="003212F1">
            <w:pPr>
              <w:pStyle w:val="rowtabella0"/>
              <w:rPr>
                <w:color w:val="002060"/>
              </w:rPr>
            </w:pPr>
            <w:r w:rsidRPr="005F7CB0">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A0645" w14:textId="77777777" w:rsidR="006E4484" w:rsidRPr="005F7CB0" w:rsidRDefault="006E4484" w:rsidP="003212F1">
            <w:pPr>
              <w:pStyle w:val="rowtabella0"/>
              <w:rPr>
                <w:color w:val="002060"/>
              </w:rPr>
            </w:pPr>
            <w:r w:rsidRPr="005F7CB0">
              <w:rPr>
                <w:color w:val="002060"/>
              </w:rPr>
              <w:t>VIA DELLE ESPOSIZIONI, 33</w:t>
            </w:r>
          </w:p>
        </w:tc>
      </w:tr>
      <w:tr w:rsidR="006E4484" w:rsidRPr="005F7CB0" w14:paraId="01F7C845"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18DD0F" w14:textId="77777777" w:rsidR="006E4484" w:rsidRPr="005F7CB0" w:rsidRDefault="006E4484" w:rsidP="003212F1">
            <w:pPr>
              <w:pStyle w:val="rowtabella0"/>
              <w:rPr>
                <w:color w:val="002060"/>
              </w:rPr>
            </w:pPr>
            <w:r w:rsidRPr="005F7CB0">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E5752D" w14:textId="77777777" w:rsidR="006E4484" w:rsidRPr="005F7CB0" w:rsidRDefault="006E4484" w:rsidP="003212F1">
            <w:pPr>
              <w:pStyle w:val="rowtabella0"/>
              <w:rPr>
                <w:color w:val="002060"/>
              </w:rPr>
            </w:pPr>
            <w:r w:rsidRPr="005F7CB0">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CCE1F8"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05976C" w14:textId="77777777" w:rsidR="006E4484" w:rsidRPr="005F7CB0" w:rsidRDefault="006E4484" w:rsidP="003212F1">
            <w:pPr>
              <w:pStyle w:val="rowtabella0"/>
              <w:rPr>
                <w:color w:val="002060"/>
              </w:rPr>
            </w:pPr>
            <w:r w:rsidRPr="005F7CB0">
              <w:rPr>
                <w:color w:val="002060"/>
              </w:rPr>
              <w:t>18/01/2026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8EEA24" w14:textId="77777777" w:rsidR="006E4484" w:rsidRPr="005F7CB0" w:rsidRDefault="006E4484" w:rsidP="003212F1">
            <w:pPr>
              <w:pStyle w:val="rowtabella0"/>
              <w:rPr>
                <w:color w:val="002060"/>
              </w:rPr>
            </w:pPr>
            <w:r w:rsidRPr="005F7CB0">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B95419" w14:textId="77777777" w:rsidR="006E4484" w:rsidRPr="005F7CB0" w:rsidRDefault="006E4484" w:rsidP="003212F1">
            <w:pPr>
              <w:pStyle w:val="rowtabella0"/>
              <w:rPr>
                <w:color w:val="002060"/>
              </w:rPr>
            </w:pPr>
            <w:r w:rsidRPr="005F7CB0">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C2802" w14:textId="77777777" w:rsidR="006E4484" w:rsidRPr="005F7CB0" w:rsidRDefault="006E4484" w:rsidP="003212F1">
            <w:pPr>
              <w:pStyle w:val="rowtabella0"/>
              <w:rPr>
                <w:color w:val="002060"/>
              </w:rPr>
            </w:pPr>
            <w:r w:rsidRPr="005F7CB0">
              <w:rPr>
                <w:color w:val="002060"/>
              </w:rPr>
              <w:t>STR.DEL BURELLO LOC.VAL NEVOLA</w:t>
            </w:r>
          </w:p>
        </w:tc>
      </w:tr>
      <w:tr w:rsidR="006E4484" w:rsidRPr="005F7CB0" w14:paraId="74742C9B"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CAB624" w14:textId="77777777" w:rsidR="006E4484" w:rsidRPr="005F7CB0" w:rsidRDefault="006E4484" w:rsidP="003212F1">
            <w:pPr>
              <w:pStyle w:val="rowtabella0"/>
              <w:rPr>
                <w:color w:val="002060"/>
              </w:rPr>
            </w:pPr>
            <w:r w:rsidRPr="005F7CB0">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A49F7" w14:textId="77777777" w:rsidR="006E4484" w:rsidRPr="005F7CB0" w:rsidRDefault="006E4484" w:rsidP="003212F1">
            <w:pPr>
              <w:pStyle w:val="rowtabella0"/>
              <w:rPr>
                <w:color w:val="002060"/>
              </w:rPr>
            </w:pPr>
            <w:r w:rsidRPr="005F7CB0">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44CC4"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1D259" w14:textId="77777777" w:rsidR="006E4484" w:rsidRPr="005F7CB0" w:rsidRDefault="006E4484" w:rsidP="003212F1">
            <w:pPr>
              <w:pStyle w:val="rowtabella0"/>
              <w:rPr>
                <w:color w:val="002060"/>
              </w:rPr>
            </w:pPr>
            <w:r w:rsidRPr="005F7CB0">
              <w:rPr>
                <w:color w:val="002060"/>
              </w:rPr>
              <w:t>18/01/2026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F5D53" w14:textId="77777777" w:rsidR="006E4484" w:rsidRPr="005F7CB0" w:rsidRDefault="006E4484" w:rsidP="003212F1">
            <w:pPr>
              <w:pStyle w:val="rowtabella0"/>
              <w:rPr>
                <w:color w:val="002060"/>
              </w:rPr>
            </w:pPr>
            <w:r w:rsidRPr="005F7CB0">
              <w:rPr>
                <w:color w:val="002060"/>
              </w:rPr>
              <w:t xml:space="preserve">5454 </w:t>
            </w:r>
            <w:proofErr w:type="gramStart"/>
            <w:r w:rsidRPr="005F7CB0">
              <w:rPr>
                <w:color w:val="002060"/>
              </w:rPr>
              <w:t>C.COPERTO</w:t>
            </w:r>
            <w:proofErr w:type="gramEnd"/>
            <w:r w:rsidRPr="005F7CB0">
              <w:rPr>
                <w:color w:val="002060"/>
              </w:rPr>
              <w:t xml:space="preserve"> </w:t>
            </w:r>
            <w:proofErr w:type="gramStart"/>
            <w:r w:rsidRPr="005F7CB0">
              <w:rPr>
                <w:color w:val="002060"/>
              </w:rPr>
              <w:t>C.TENNIS</w:t>
            </w:r>
            <w:proofErr w:type="gramEnd"/>
            <w:r w:rsidRPr="005F7CB0">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C0D73" w14:textId="77777777" w:rsidR="006E4484" w:rsidRPr="005F7CB0" w:rsidRDefault="006E4484" w:rsidP="003212F1">
            <w:pPr>
              <w:pStyle w:val="rowtabella0"/>
              <w:rPr>
                <w:color w:val="002060"/>
              </w:rPr>
            </w:pPr>
            <w:r w:rsidRPr="005F7CB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CC0FA" w14:textId="77777777" w:rsidR="006E4484" w:rsidRPr="005F7CB0" w:rsidRDefault="006E4484" w:rsidP="003212F1">
            <w:pPr>
              <w:pStyle w:val="rowtabella0"/>
              <w:rPr>
                <w:color w:val="002060"/>
              </w:rPr>
            </w:pPr>
            <w:r w:rsidRPr="005F7CB0">
              <w:rPr>
                <w:color w:val="002060"/>
              </w:rPr>
              <w:t>VIA VILLA TOMBARI</w:t>
            </w:r>
          </w:p>
        </w:tc>
      </w:tr>
    </w:tbl>
    <w:p w14:paraId="27E024D4" w14:textId="77777777" w:rsidR="006E4484" w:rsidRPr="005F7CB0" w:rsidRDefault="006E4484" w:rsidP="006E4484">
      <w:pPr>
        <w:pStyle w:val="breakline"/>
        <w:rPr>
          <w:rFonts w:eastAsiaTheme="minorEastAsia"/>
          <w:color w:val="002060"/>
        </w:rPr>
      </w:pPr>
    </w:p>
    <w:p w14:paraId="5CF1AFDB" w14:textId="77777777" w:rsidR="006E4484" w:rsidRPr="005F7CB0" w:rsidRDefault="006E4484" w:rsidP="006E4484">
      <w:pPr>
        <w:pStyle w:val="breakline"/>
        <w:rPr>
          <w:color w:val="002060"/>
        </w:rPr>
      </w:pPr>
    </w:p>
    <w:p w14:paraId="3EF45267" w14:textId="77777777" w:rsidR="006E4484" w:rsidRPr="005F7CB0" w:rsidRDefault="006E4484" w:rsidP="006E4484">
      <w:pPr>
        <w:pStyle w:val="breakline"/>
        <w:rPr>
          <w:color w:val="002060"/>
        </w:rPr>
      </w:pPr>
    </w:p>
    <w:p w14:paraId="3E0A1E32" w14:textId="77777777" w:rsidR="006E4484" w:rsidRPr="005F7CB0" w:rsidRDefault="006E4484" w:rsidP="006E4484">
      <w:pPr>
        <w:pStyle w:val="sottotitolocampionato10"/>
        <w:rPr>
          <w:color w:val="002060"/>
        </w:rPr>
      </w:pPr>
      <w:r w:rsidRPr="005F7CB0">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6E4484" w:rsidRPr="005F7CB0" w14:paraId="078D9F6B"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549C5"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BC9BC"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6E97E"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86974"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26972"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4203E"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5BE99"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6348ED7A"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298950" w14:textId="77777777" w:rsidR="006E4484" w:rsidRPr="005F7CB0" w:rsidRDefault="006E4484" w:rsidP="003212F1">
            <w:pPr>
              <w:pStyle w:val="rowtabella0"/>
              <w:rPr>
                <w:color w:val="002060"/>
              </w:rPr>
            </w:pPr>
            <w:r w:rsidRPr="005F7CB0">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599CD" w14:textId="77777777" w:rsidR="006E4484" w:rsidRPr="005F7CB0" w:rsidRDefault="006E4484" w:rsidP="003212F1">
            <w:pPr>
              <w:pStyle w:val="rowtabella0"/>
              <w:rPr>
                <w:color w:val="002060"/>
              </w:rPr>
            </w:pPr>
            <w:r w:rsidRPr="005F7CB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A4236"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AEB4E" w14:textId="77777777" w:rsidR="006E4484" w:rsidRPr="005F7CB0" w:rsidRDefault="006E4484" w:rsidP="003212F1">
            <w:pPr>
              <w:pStyle w:val="rowtabella0"/>
              <w:rPr>
                <w:color w:val="002060"/>
              </w:rPr>
            </w:pPr>
            <w:r w:rsidRPr="005F7CB0">
              <w:rPr>
                <w:color w:val="002060"/>
              </w:rPr>
              <w:t>17/01/2026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1F96F" w14:textId="77777777" w:rsidR="006E4484" w:rsidRPr="005F7CB0" w:rsidRDefault="006E4484" w:rsidP="003212F1">
            <w:pPr>
              <w:pStyle w:val="rowtabella0"/>
              <w:rPr>
                <w:color w:val="002060"/>
              </w:rPr>
            </w:pPr>
            <w:r w:rsidRPr="005F7CB0">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AF8F5" w14:textId="77777777" w:rsidR="006E4484" w:rsidRPr="005F7CB0" w:rsidRDefault="006E4484" w:rsidP="003212F1">
            <w:pPr>
              <w:pStyle w:val="rowtabella0"/>
              <w:rPr>
                <w:color w:val="002060"/>
              </w:rPr>
            </w:pPr>
            <w:r w:rsidRPr="005F7CB0">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D9C7B" w14:textId="77777777" w:rsidR="006E4484" w:rsidRPr="005F7CB0" w:rsidRDefault="006E4484" w:rsidP="003212F1">
            <w:pPr>
              <w:pStyle w:val="rowtabella0"/>
              <w:rPr>
                <w:color w:val="002060"/>
              </w:rPr>
            </w:pPr>
            <w:r w:rsidRPr="005F7CB0">
              <w:rPr>
                <w:color w:val="002060"/>
              </w:rPr>
              <w:t>VIA DELLA REPUBBLICA</w:t>
            </w:r>
          </w:p>
        </w:tc>
      </w:tr>
      <w:tr w:rsidR="006E4484" w:rsidRPr="005F7CB0" w14:paraId="6E66C85E"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CB5681" w14:textId="77777777" w:rsidR="006E4484" w:rsidRPr="005F7CB0" w:rsidRDefault="006E4484" w:rsidP="003212F1">
            <w:pPr>
              <w:pStyle w:val="rowtabella0"/>
              <w:rPr>
                <w:color w:val="002060"/>
              </w:rPr>
            </w:pPr>
            <w:r w:rsidRPr="005F7CB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C2965D" w14:textId="77777777" w:rsidR="006E4484" w:rsidRPr="005F7CB0" w:rsidRDefault="006E4484" w:rsidP="003212F1">
            <w:pPr>
              <w:pStyle w:val="rowtabella0"/>
              <w:rPr>
                <w:color w:val="002060"/>
              </w:rPr>
            </w:pPr>
            <w:r w:rsidRPr="005F7CB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0F3F3B"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F9A547" w14:textId="77777777" w:rsidR="006E4484" w:rsidRPr="005F7CB0" w:rsidRDefault="006E4484" w:rsidP="003212F1">
            <w:pPr>
              <w:pStyle w:val="rowtabella0"/>
              <w:rPr>
                <w:color w:val="002060"/>
              </w:rPr>
            </w:pPr>
            <w:r w:rsidRPr="005F7CB0">
              <w:rPr>
                <w:color w:val="002060"/>
              </w:rPr>
              <w:t>17/01/2026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4695BE" w14:textId="77777777" w:rsidR="006E4484" w:rsidRPr="005F7CB0" w:rsidRDefault="006E4484" w:rsidP="003212F1">
            <w:pPr>
              <w:pStyle w:val="rowtabella0"/>
              <w:rPr>
                <w:color w:val="002060"/>
              </w:rPr>
            </w:pPr>
            <w:r w:rsidRPr="005F7CB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B8B17" w14:textId="77777777" w:rsidR="006E4484" w:rsidRPr="005F7CB0" w:rsidRDefault="006E4484" w:rsidP="003212F1">
            <w:pPr>
              <w:pStyle w:val="rowtabella0"/>
              <w:rPr>
                <w:color w:val="002060"/>
              </w:rPr>
            </w:pPr>
            <w:r w:rsidRPr="005F7CB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3CEF1" w14:textId="77777777" w:rsidR="006E4484" w:rsidRPr="005F7CB0" w:rsidRDefault="006E4484" w:rsidP="003212F1">
            <w:pPr>
              <w:pStyle w:val="rowtabella0"/>
              <w:rPr>
                <w:color w:val="002060"/>
              </w:rPr>
            </w:pPr>
            <w:r w:rsidRPr="005F7CB0">
              <w:rPr>
                <w:color w:val="002060"/>
              </w:rPr>
              <w:t>VIA VERDI</w:t>
            </w:r>
          </w:p>
        </w:tc>
      </w:tr>
      <w:tr w:rsidR="006E4484" w:rsidRPr="005F7CB0" w14:paraId="0785CF55"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1AFA9" w14:textId="77777777" w:rsidR="006E4484" w:rsidRPr="005F7CB0" w:rsidRDefault="006E4484" w:rsidP="003212F1">
            <w:pPr>
              <w:pStyle w:val="rowtabella0"/>
              <w:rPr>
                <w:color w:val="002060"/>
              </w:rPr>
            </w:pPr>
            <w:r w:rsidRPr="005F7CB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5CEDCA" w14:textId="77777777" w:rsidR="006E4484" w:rsidRPr="005F7CB0" w:rsidRDefault="006E4484" w:rsidP="003212F1">
            <w:pPr>
              <w:pStyle w:val="rowtabella0"/>
              <w:rPr>
                <w:color w:val="002060"/>
              </w:rPr>
            </w:pPr>
            <w:r w:rsidRPr="005F7CB0">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1B40E9"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962561" w14:textId="77777777" w:rsidR="006E4484" w:rsidRPr="005F7CB0" w:rsidRDefault="006E4484" w:rsidP="003212F1">
            <w:pPr>
              <w:pStyle w:val="rowtabella0"/>
              <w:rPr>
                <w:color w:val="002060"/>
              </w:rPr>
            </w:pPr>
            <w:r w:rsidRPr="005F7CB0">
              <w:rPr>
                <w:color w:val="002060"/>
              </w:rPr>
              <w:t>17/01/2026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24C219" w14:textId="77777777" w:rsidR="006E4484" w:rsidRPr="005F7CB0" w:rsidRDefault="006E4484" w:rsidP="003212F1">
            <w:pPr>
              <w:pStyle w:val="rowtabella0"/>
              <w:rPr>
                <w:color w:val="002060"/>
              </w:rPr>
            </w:pPr>
            <w:r w:rsidRPr="005F7CB0">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6F3FA" w14:textId="77777777" w:rsidR="006E4484" w:rsidRPr="005F7CB0" w:rsidRDefault="006E4484" w:rsidP="003212F1">
            <w:pPr>
              <w:pStyle w:val="rowtabella0"/>
              <w:rPr>
                <w:color w:val="002060"/>
              </w:rPr>
            </w:pPr>
            <w:r w:rsidRPr="005F7CB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3A8ED1" w14:textId="77777777" w:rsidR="006E4484" w:rsidRPr="005F7CB0" w:rsidRDefault="006E4484" w:rsidP="003212F1">
            <w:pPr>
              <w:pStyle w:val="rowtabella0"/>
              <w:rPr>
                <w:color w:val="002060"/>
              </w:rPr>
            </w:pPr>
            <w:r w:rsidRPr="005F7CB0">
              <w:rPr>
                <w:color w:val="002060"/>
              </w:rPr>
              <w:t>VIA SAN SERGIO FZ. GROTTACCIA</w:t>
            </w:r>
          </w:p>
        </w:tc>
      </w:tr>
      <w:tr w:rsidR="006E4484" w:rsidRPr="005F7CB0" w14:paraId="57797A2C"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6F9678" w14:textId="77777777" w:rsidR="006E4484" w:rsidRPr="005F7CB0" w:rsidRDefault="006E4484" w:rsidP="003212F1">
            <w:pPr>
              <w:pStyle w:val="rowtabella0"/>
              <w:rPr>
                <w:color w:val="002060"/>
              </w:rPr>
            </w:pPr>
            <w:r w:rsidRPr="005F7CB0">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C41F9" w14:textId="77777777" w:rsidR="006E4484" w:rsidRPr="005F7CB0" w:rsidRDefault="006E4484" w:rsidP="003212F1">
            <w:pPr>
              <w:pStyle w:val="rowtabella0"/>
              <w:rPr>
                <w:color w:val="002060"/>
              </w:rPr>
            </w:pPr>
            <w:r w:rsidRPr="005F7CB0">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BD921"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B5A181" w14:textId="77777777" w:rsidR="006E4484" w:rsidRPr="005F7CB0" w:rsidRDefault="006E4484" w:rsidP="003212F1">
            <w:pPr>
              <w:pStyle w:val="rowtabella0"/>
              <w:rPr>
                <w:color w:val="002060"/>
              </w:rPr>
            </w:pPr>
            <w:r w:rsidRPr="005F7CB0">
              <w:rPr>
                <w:color w:val="002060"/>
              </w:rPr>
              <w:t>17/01/2026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019586" w14:textId="77777777" w:rsidR="006E4484" w:rsidRPr="005F7CB0" w:rsidRDefault="006E4484" w:rsidP="003212F1">
            <w:pPr>
              <w:pStyle w:val="rowtabella0"/>
              <w:rPr>
                <w:color w:val="002060"/>
              </w:rPr>
            </w:pPr>
            <w:r w:rsidRPr="005F7CB0">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21057" w14:textId="77777777" w:rsidR="006E4484" w:rsidRPr="005F7CB0" w:rsidRDefault="006E4484" w:rsidP="003212F1">
            <w:pPr>
              <w:pStyle w:val="rowtabella0"/>
              <w:rPr>
                <w:color w:val="002060"/>
              </w:rPr>
            </w:pPr>
            <w:r w:rsidRPr="005F7CB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C9D192" w14:textId="77777777" w:rsidR="006E4484" w:rsidRPr="005F7CB0" w:rsidRDefault="006E4484" w:rsidP="003212F1">
            <w:pPr>
              <w:pStyle w:val="rowtabella0"/>
              <w:rPr>
                <w:color w:val="002060"/>
              </w:rPr>
            </w:pPr>
            <w:r w:rsidRPr="005F7CB0">
              <w:rPr>
                <w:color w:val="002060"/>
              </w:rPr>
              <w:t>VIA ZANNONI</w:t>
            </w:r>
          </w:p>
        </w:tc>
      </w:tr>
      <w:tr w:rsidR="006E4484" w:rsidRPr="005F7CB0" w14:paraId="2610A041"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50C34C" w14:textId="77777777" w:rsidR="006E4484" w:rsidRPr="005F7CB0" w:rsidRDefault="006E4484" w:rsidP="003212F1">
            <w:pPr>
              <w:pStyle w:val="rowtabella0"/>
              <w:rPr>
                <w:color w:val="002060"/>
              </w:rPr>
            </w:pPr>
            <w:r w:rsidRPr="005F7CB0">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1283B" w14:textId="77777777" w:rsidR="006E4484" w:rsidRPr="005F7CB0" w:rsidRDefault="006E4484" w:rsidP="003212F1">
            <w:pPr>
              <w:pStyle w:val="rowtabella0"/>
              <w:rPr>
                <w:color w:val="002060"/>
              </w:rPr>
            </w:pPr>
            <w:r w:rsidRPr="005F7CB0">
              <w:rPr>
                <w:color w:val="002060"/>
              </w:rPr>
              <w:t xml:space="preserve">C.U.S. ANCONA </w:t>
            </w:r>
            <w:proofErr w:type="spellStart"/>
            <w:proofErr w:type="gramStart"/>
            <w:r w:rsidRPr="005F7CB0">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12F4F"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0B54E" w14:textId="77777777" w:rsidR="006E4484" w:rsidRPr="005F7CB0" w:rsidRDefault="006E4484" w:rsidP="003212F1">
            <w:pPr>
              <w:pStyle w:val="rowtabella0"/>
              <w:rPr>
                <w:color w:val="002060"/>
              </w:rPr>
            </w:pPr>
            <w:r w:rsidRPr="005F7CB0">
              <w:rPr>
                <w:color w:val="002060"/>
              </w:rPr>
              <w:t>17/01/2026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82F60" w14:textId="77777777" w:rsidR="006E4484" w:rsidRPr="005F7CB0" w:rsidRDefault="006E4484" w:rsidP="003212F1">
            <w:pPr>
              <w:pStyle w:val="rowtabella0"/>
              <w:rPr>
                <w:color w:val="002060"/>
              </w:rPr>
            </w:pPr>
            <w:r w:rsidRPr="005F7CB0">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E5F00" w14:textId="77777777" w:rsidR="006E4484" w:rsidRPr="005F7CB0" w:rsidRDefault="006E4484" w:rsidP="003212F1">
            <w:pPr>
              <w:pStyle w:val="rowtabella0"/>
              <w:rPr>
                <w:color w:val="002060"/>
              </w:rPr>
            </w:pPr>
            <w:r w:rsidRPr="005F7CB0">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F56C5" w14:textId="77777777" w:rsidR="006E4484" w:rsidRPr="005F7CB0" w:rsidRDefault="006E4484" w:rsidP="003212F1">
            <w:pPr>
              <w:pStyle w:val="rowtabella0"/>
              <w:rPr>
                <w:color w:val="002060"/>
              </w:rPr>
            </w:pPr>
            <w:r w:rsidRPr="005F7CB0">
              <w:rPr>
                <w:color w:val="002060"/>
              </w:rPr>
              <w:t>VIA ALDO MORO</w:t>
            </w:r>
          </w:p>
        </w:tc>
      </w:tr>
    </w:tbl>
    <w:p w14:paraId="66E0AB89" w14:textId="77777777" w:rsidR="006E4484" w:rsidRPr="005F7CB0" w:rsidRDefault="006E4484" w:rsidP="006E4484">
      <w:pPr>
        <w:pStyle w:val="breakline"/>
        <w:rPr>
          <w:rFonts w:eastAsiaTheme="minorEastAsia"/>
          <w:color w:val="002060"/>
        </w:rPr>
      </w:pPr>
    </w:p>
    <w:p w14:paraId="5421A360" w14:textId="77777777" w:rsidR="006E4484" w:rsidRPr="005F7CB0" w:rsidRDefault="006E4484" w:rsidP="006E4484">
      <w:pPr>
        <w:pStyle w:val="breakline"/>
        <w:rPr>
          <w:color w:val="002060"/>
        </w:rPr>
      </w:pPr>
    </w:p>
    <w:p w14:paraId="29857657" w14:textId="77777777" w:rsidR="006E4484" w:rsidRPr="005F7CB0" w:rsidRDefault="006E4484" w:rsidP="006E4484">
      <w:pPr>
        <w:pStyle w:val="breakline"/>
        <w:rPr>
          <w:color w:val="002060"/>
        </w:rPr>
      </w:pPr>
    </w:p>
    <w:p w14:paraId="0019A0A1" w14:textId="77777777" w:rsidR="006E4484" w:rsidRPr="005F7CB0" w:rsidRDefault="006E4484" w:rsidP="006E4484">
      <w:pPr>
        <w:pStyle w:val="sottotitolocampionato10"/>
        <w:rPr>
          <w:color w:val="002060"/>
        </w:rPr>
      </w:pPr>
      <w:r w:rsidRPr="005F7CB0">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6E4484" w:rsidRPr="005F7CB0" w14:paraId="5A40458C"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3FCBA"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36D46"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3E7BB"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DA77B"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EFC84"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A1DD5"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751F8"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3AA33B9B"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B8FD60" w14:textId="77777777" w:rsidR="006E4484" w:rsidRPr="005F7CB0" w:rsidRDefault="006E4484" w:rsidP="003212F1">
            <w:pPr>
              <w:pStyle w:val="rowtabella0"/>
              <w:rPr>
                <w:color w:val="002060"/>
              </w:rPr>
            </w:pPr>
            <w:r w:rsidRPr="005F7CB0">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D2CD5" w14:textId="77777777" w:rsidR="006E4484" w:rsidRPr="005F7CB0" w:rsidRDefault="006E4484" w:rsidP="003212F1">
            <w:pPr>
              <w:pStyle w:val="rowtabella0"/>
              <w:rPr>
                <w:color w:val="002060"/>
              </w:rPr>
            </w:pPr>
            <w:r w:rsidRPr="005F7CB0">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DC304" w14:textId="77777777" w:rsidR="006E4484" w:rsidRPr="005F7CB0" w:rsidRDefault="006E4484" w:rsidP="003212F1">
            <w:pPr>
              <w:pStyle w:val="rowtabella0"/>
              <w:jc w:val="center"/>
              <w:rPr>
                <w:color w:val="002060"/>
              </w:rPr>
            </w:pPr>
            <w:r w:rsidRPr="005F7CB0">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F4FEA" w14:textId="77777777" w:rsidR="006E4484" w:rsidRPr="005F7CB0" w:rsidRDefault="006E4484" w:rsidP="003212F1">
            <w:pPr>
              <w:pStyle w:val="rowtabella0"/>
              <w:rPr>
                <w:color w:val="002060"/>
              </w:rPr>
            </w:pPr>
            <w:r w:rsidRPr="005F7CB0">
              <w:rPr>
                <w:color w:val="002060"/>
              </w:rPr>
              <w:t>17/01/2026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98738" w14:textId="77777777" w:rsidR="006E4484" w:rsidRPr="005F7CB0" w:rsidRDefault="006E4484" w:rsidP="003212F1">
            <w:pPr>
              <w:pStyle w:val="rowtabella0"/>
              <w:rPr>
                <w:color w:val="002060"/>
              </w:rPr>
            </w:pPr>
            <w:r w:rsidRPr="005F7CB0">
              <w:rPr>
                <w:color w:val="002060"/>
              </w:rPr>
              <w:t xml:space="preserve">5286 PALESTRA </w:t>
            </w:r>
            <w:proofErr w:type="gramStart"/>
            <w:r w:rsidRPr="005F7CB0">
              <w:rPr>
                <w:color w:val="002060"/>
              </w:rPr>
              <w:t>C.SPORTIVO</w:t>
            </w:r>
            <w:proofErr w:type="gramEnd"/>
            <w:r w:rsidRPr="005F7CB0">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54690" w14:textId="77777777" w:rsidR="006E4484" w:rsidRPr="005F7CB0" w:rsidRDefault="006E4484" w:rsidP="003212F1">
            <w:pPr>
              <w:pStyle w:val="rowtabella0"/>
              <w:rPr>
                <w:color w:val="002060"/>
              </w:rPr>
            </w:pPr>
            <w:r w:rsidRPr="005F7CB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0C646" w14:textId="77777777" w:rsidR="006E4484" w:rsidRPr="005F7CB0" w:rsidRDefault="006E4484" w:rsidP="003212F1">
            <w:pPr>
              <w:pStyle w:val="rowtabella0"/>
              <w:rPr>
                <w:color w:val="002060"/>
              </w:rPr>
            </w:pPr>
            <w:r w:rsidRPr="005F7CB0">
              <w:rPr>
                <w:color w:val="002060"/>
              </w:rPr>
              <w:t>VIA ALFIERI SNC</w:t>
            </w:r>
          </w:p>
        </w:tc>
      </w:tr>
      <w:tr w:rsidR="006E4484" w:rsidRPr="005F7CB0" w14:paraId="3A58C0E7"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26A6C" w14:textId="77777777" w:rsidR="006E4484" w:rsidRPr="005F7CB0" w:rsidRDefault="006E4484" w:rsidP="003212F1">
            <w:pPr>
              <w:pStyle w:val="rowtabella0"/>
              <w:rPr>
                <w:color w:val="002060"/>
              </w:rPr>
            </w:pPr>
            <w:r w:rsidRPr="005F7CB0">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298527" w14:textId="77777777" w:rsidR="006E4484" w:rsidRPr="005F7CB0" w:rsidRDefault="006E4484" w:rsidP="003212F1">
            <w:pPr>
              <w:pStyle w:val="rowtabella0"/>
              <w:rPr>
                <w:color w:val="002060"/>
              </w:rPr>
            </w:pPr>
            <w:r w:rsidRPr="005F7CB0">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E613CB"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92186F" w14:textId="77777777" w:rsidR="006E4484" w:rsidRPr="005F7CB0" w:rsidRDefault="006E4484" w:rsidP="003212F1">
            <w:pPr>
              <w:pStyle w:val="rowtabella0"/>
              <w:rPr>
                <w:color w:val="002060"/>
              </w:rPr>
            </w:pPr>
            <w:r w:rsidRPr="005F7CB0">
              <w:rPr>
                <w:color w:val="002060"/>
              </w:rPr>
              <w:t>17/01/2026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00AF4" w14:textId="77777777" w:rsidR="006E4484" w:rsidRPr="005F7CB0" w:rsidRDefault="006E4484" w:rsidP="003212F1">
            <w:pPr>
              <w:pStyle w:val="rowtabella0"/>
              <w:rPr>
                <w:color w:val="002060"/>
              </w:rPr>
            </w:pPr>
            <w:r w:rsidRPr="005F7CB0">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10810" w14:textId="77777777" w:rsidR="006E4484" w:rsidRPr="005F7CB0" w:rsidRDefault="006E4484" w:rsidP="003212F1">
            <w:pPr>
              <w:pStyle w:val="rowtabella0"/>
              <w:rPr>
                <w:color w:val="002060"/>
              </w:rPr>
            </w:pPr>
            <w:r w:rsidRPr="005F7CB0">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F03FC" w14:textId="77777777" w:rsidR="006E4484" w:rsidRPr="005F7CB0" w:rsidRDefault="006E4484" w:rsidP="003212F1">
            <w:pPr>
              <w:pStyle w:val="rowtabella0"/>
              <w:rPr>
                <w:color w:val="002060"/>
              </w:rPr>
            </w:pPr>
            <w:r w:rsidRPr="005F7CB0">
              <w:rPr>
                <w:color w:val="002060"/>
              </w:rPr>
              <w:t>VIA FONTE ABECETO, 4</w:t>
            </w:r>
          </w:p>
        </w:tc>
      </w:tr>
      <w:tr w:rsidR="006E4484" w:rsidRPr="005F7CB0" w14:paraId="34D14311"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ED2180" w14:textId="77777777" w:rsidR="006E4484" w:rsidRPr="005F7CB0" w:rsidRDefault="006E4484" w:rsidP="003212F1">
            <w:pPr>
              <w:pStyle w:val="rowtabella0"/>
              <w:rPr>
                <w:color w:val="002060"/>
              </w:rPr>
            </w:pPr>
            <w:r w:rsidRPr="005F7CB0">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2B2590" w14:textId="77777777" w:rsidR="006E4484" w:rsidRPr="005F7CB0" w:rsidRDefault="006E4484" w:rsidP="003212F1">
            <w:pPr>
              <w:pStyle w:val="rowtabella0"/>
              <w:rPr>
                <w:color w:val="002060"/>
              </w:rPr>
            </w:pPr>
            <w:proofErr w:type="gramStart"/>
            <w:r w:rsidRPr="005F7CB0">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4CB4BE"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BEB60A" w14:textId="77777777" w:rsidR="006E4484" w:rsidRPr="005F7CB0" w:rsidRDefault="006E4484" w:rsidP="003212F1">
            <w:pPr>
              <w:pStyle w:val="rowtabella0"/>
              <w:rPr>
                <w:color w:val="002060"/>
              </w:rPr>
            </w:pPr>
            <w:r w:rsidRPr="005F7CB0">
              <w:rPr>
                <w:color w:val="002060"/>
              </w:rPr>
              <w:t>18/01/2026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5A6F61" w14:textId="77777777" w:rsidR="006E4484" w:rsidRPr="005F7CB0" w:rsidRDefault="006E4484" w:rsidP="003212F1">
            <w:pPr>
              <w:pStyle w:val="rowtabella0"/>
              <w:rPr>
                <w:color w:val="002060"/>
              </w:rPr>
            </w:pPr>
            <w:r w:rsidRPr="005F7CB0">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FBC99" w14:textId="77777777" w:rsidR="006E4484" w:rsidRPr="005F7CB0" w:rsidRDefault="006E4484" w:rsidP="003212F1">
            <w:pPr>
              <w:pStyle w:val="rowtabella0"/>
              <w:rPr>
                <w:color w:val="002060"/>
              </w:rPr>
            </w:pPr>
            <w:r w:rsidRPr="005F7CB0">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A303B0" w14:textId="77777777" w:rsidR="006E4484" w:rsidRPr="005F7CB0" w:rsidRDefault="006E4484" w:rsidP="003212F1">
            <w:pPr>
              <w:pStyle w:val="rowtabella0"/>
              <w:rPr>
                <w:color w:val="002060"/>
              </w:rPr>
            </w:pPr>
            <w:r w:rsidRPr="005F7CB0">
              <w:rPr>
                <w:color w:val="002060"/>
              </w:rPr>
              <w:t>VIA ROSSINI</w:t>
            </w:r>
          </w:p>
        </w:tc>
      </w:tr>
      <w:tr w:rsidR="006E4484" w:rsidRPr="005F7CB0" w14:paraId="059D34A7"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06ABA1" w14:textId="77777777" w:rsidR="006E4484" w:rsidRPr="005F7CB0" w:rsidRDefault="006E4484" w:rsidP="003212F1">
            <w:pPr>
              <w:pStyle w:val="rowtabella0"/>
              <w:rPr>
                <w:color w:val="002060"/>
              </w:rPr>
            </w:pPr>
            <w:r w:rsidRPr="005F7CB0">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33221" w14:textId="77777777" w:rsidR="006E4484" w:rsidRPr="005F7CB0" w:rsidRDefault="006E4484" w:rsidP="003212F1">
            <w:pPr>
              <w:pStyle w:val="rowtabella0"/>
              <w:rPr>
                <w:color w:val="002060"/>
              </w:rPr>
            </w:pPr>
            <w:r w:rsidRPr="005F7CB0">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6F261" w14:textId="77777777" w:rsidR="006E4484" w:rsidRPr="005F7CB0" w:rsidRDefault="006E4484" w:rsidP="003212F1">
            <w:pPr>
              <w:pStyle w:val="rowtabella0"/>
              <w:jc w:val="center"/>
              <w:rPr>
                <w:color w:val="002060"/>
              </w:rPr>
            </w:pPr>
            <w:r w:rsidRPr="005F7CB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D5DA3" w14:textId="77777777" w:rsidR="006E4484" w:rsidRPr="005F7CB0" w:rsidRDefault="006E4484" w:rsidP="003212F1">
            <w:pPr>
              <w:pStyle w:val="rowtabella0"/>
              <w:rPr>
                <w:color w:val="002060"/>
              </w:rPr>
            </w:pPr>
            <w:r w:rsidRPr="005F7CB0">
              <w:rPr>
                <w:color w:val="002060"/>
              </w:rPr>
              <w:t>18/01/2026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E0D5C" w14:textId="77777777" w:rsidR="006E4484" w:rsidRPr="005F7CB0" w:rsidRDefault="006E4484" w:rsidP="003212F1">
            <w:pPr>
              <w:pStyle w:val="rowtabella0"/>
              <w:rPr>
                <w:color w:val="002060"/>
              </w:rPr>
            </w:pPr>
            <w:r w:rsidRPr="005F7CB0">
              <w:rPr>
                <w:color w:val="002060"/>
              </w:rPr>
              <w:t xml:space="preserve">5623 PALESTRA </w:t>
            </w:r>
            <w:proofErr w:type="gramStart"/>
            <w:r w:rsidRPr="005F7CB0">
              <w:rPr>
                <w:color w:val="002060"/>
              </w:rPr>
              <w:t>SC.MEDIA</w:t>
            </w:r>
            <w:proofErr w:type="gramEnd"/>
            <w:r w:rsidRPr="005F7CB0">
              <w:rPr>
                <w:color w:val="002060"/>
              </w:rPr>
              <w:t xml:space="preserve"> </w:t>
            </w:r>
            <w:proofErr w:type="gramStart"/>
            <w:r w:rsidRPr="005F7CB0">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33F69" w14:textId="77777777" w:rsidR="006E4484" w:rsidRPr="005F7CB0" w:rsidRDefault="006E4484" w:rsidP="003212F1">
            <w:pPr>
              <w:pStyle w:val="rowtabella0"/>
              <w:rPr>
                <w:color w:val="002060"/>
              </w:rPr>
            </w:pPr>
            <w:r w:rsidRPr="005F7CB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499CD" w14:textId="77777777" w:rsidR="006E4484" w:rsidRPr="005F7CB0" w:rsidRDefault="006E4484" w:rsidP="003212F1">
            <w:pPr>
              <w:pStyle w:val="rowtabella0"/>
              <w:rPr>
                <w:color w:val="002060"/>
              </w:rPr>
            </w:pPr>
            <w:r w:rsidRPr="005F7CB0">
              <w:rPr>
                <w:color w:val="002060"/>
              </w:rPr>
              <w:t>VIA PIRANDELLO</w:t>
            </w:r>
          </w:p>
        </w:tc>
      </w:tr>
    </w:tbl>
    <w:p w14:paraId="6284F71F" w14:textId="77777777" w:rsidR="006E4484" w:rsidRPr="008632AF" w:rsidRDefault="006E4484" w:rsidP="00571DFF">
      <w:pPr>
        <w:pStyle w:val="breakline"/>
        <w:rPr>
          <w:rFonts w:eastAsiaTheme="minorEastAsia"/>
          <w:color w:val="002060"/>
        </w:rPr>
      </w:pPr>
    </w:p>
    <w:p w14:paraId="48256055" w14:textId="77777777" w:rsidR="00571DFF" w:rsidRPr="008632AF" w:rsidRDefault="00571DFF" w:rsidP="00571DFF">
      <w:pPr>
        <w:pStyle w:val="breakline"/>
        <w:rPr>
          <w:color w:val="002060"/>
        </w:rPr>
      </w:pPr>
    </w:p>
    <w:p w14:paraId="5CED6EED" w14:textId="77777777" w:rsidR="00571DFF" w:rsidRPr="008632AF" w:rsidRDefault="00571DFF" w:rsidP="00571DFF">
      <w:pPr>
        <w:pStyle w:val="titolocampionato0"/>
        <w:shd w:val="clear" w:color="auto" w:fill="CCCCCC"/>
        <w:spacing w:before="80" w:after="40"/>
        <w:rPr>
          <w:color w:val="002060"/>
        </w:rPr>
      </w:pPr>
      <w:r w:rsidRPr="008632AF">
        <w:rPr>
          <w:color w:val="002060"/>
        </w:rPr>
        <w:t>UNDER 15 C5 REGIONALI MASCHILI</w:t>
      </w:r>
    </w:p>
    <w:p w14:paraId="1BC54FF8" w14:textId="77777777" w:rsidR="00571DFF" w:rsidRPr="008632AF" w:rsidRDefault="00571DFF" w:rsidP="00571DFF">
      <w:pPr>
        <w:pStyle w:val="titoloprinc0"/>
        <w:rPr>
          <w:color w:val="002060"/>
        </w:rPr>
      </w:pPr>
      <w:r w:rsidRPr="008632AF">
        <w:rPr>
          <w:color w:val="002060"/>
        </w:rPr>
        <w:t>VARIAZIONI AL PROGRAMMA GARE</w:t>
      </w:r>
    </w:p>
    <w:p w14:paraId="7B9996B6" w14:textId="77777777" w:rsidR="00571DFF" w:rsidRPr="008632AF" w:rsidRDefault="00571DFF" w:rsidP="00571DFF">
      <w:pPr>
        <w:pStyle w:val="breakline"/>
        <w:rPr>
          <w:color w:val="002060"/>
        </w:rPr>
      </w:pPr>
    </w:p>
    <w:p w14:paraId="4E37B81B" w14:textId="77777777" w:rsidR="00571DFF" w:rsidRPr="008632AF" w:rsidRDefault="00571DFF" w:rsidP="00571DFF">
      <w:pPr>
        <w:pStyle w:val="breakline"/>
        <w:rPr>
          <w:color w:val="002060"/>
        </w:rPr>
      </w:pPr>
    </w:p>
    <w:p w14:paraId="16AF7280" w14:textId="77777777" w:rsidR="00571DFF" w:rsidRPr="008632AF" w:rsidRDefault="00571DFF" w:rsidP="00571DFF">
      <w:pPr>
        <w:pStyle w:val="sottotitolocampionato10"/>
        <w:rPr>
          <w:color w:val="002060"/>
        </w:rPr>
      </w:pPr>
      <w:r w:rsidRPr="008632A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1DFF" w:rsidRPr="008632AF" w14:paraId="01DDA93F" w14:textId="77777777" w:rsidTr="00032D6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8532B" w14:textId="77777777" w:rsidR="00571DFF" w:rsidRPr="008632AF" w:rsidRDefault="00571DFF" w:rsidP="003212F1">
            <w:pPr>
              <w:pStyle w:val="headertabella0"/>
              <w:rPr>
                <w:color w:val="002060"/>
              </w:rPr>
            </w:pPr>
            <w:r w:rsidRPr="008632A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B7B14" w14:textId="77777777" w:rsidR="00571DFF" w:rsidRPr="008632AF" w:rsidRDefault="00571DFF" w:rsidP="003212F1">
            <w:pPr>
              <w:pStyle w:val="headertabella0"/>
              <w:rPr>
                <w:color w:val="002060"/>
              </w:rPr>
            </w:pPr>
            <w:r w:rsidRPr="008632A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D7BAA" w14:textId="77777777" w:rsidR="00571DFF" w:rsidRPr="008632AF" w:rsidRDefault="00571DFF" w:rsidP="003212F1">
            <w:pPr>
              <w:pStyle w:val="headertabella0"/>
              <w:rPr>
                <w:color w:val="002060"/>
              </w:rPr>
            </w:pPr>
            <w:r w:rsidRPr="008632A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E1AF3" w14:textId="77777777" w:rsidR="00571DFF" w:rsidRPr="008632AF" w:rsidRDefault="00571DFF" w:rsidP="003212F1">
            <w:pPr>
              <w:pStyle w:val="headertabella0"/>
              <w:rPr>
                <w:color w:val="002060"/>
              </w:rPr>
            </w:pPr>
            <w:r w:rsidRPr="008632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CAF3A" w14:textId="77777777" w:rsidR="00571DFF" w:rsidRPr="008632AF" w:rsidRDefault="00571DFF" w:rsidP="003212F1">
            <w:pPr>
              <w:pStyle w:val="headertabella0"/>
              <w:rPr>
                <w:color w:val="002060"/>
              </w:rPr>
            </w:pPr>
            <w:r w:rsidRPr="008632AF">
              <w:rPr>
                <w:color w:val="002060"/>
              </w:rPr>
              <w:t xml:space="preserve">Data </w:t>
            </w:r>
            <w:proofErr w:type="spellStart"/>
            <w:r w:rsidRPr="008632AF">
              <w:rPr>
                <w:color w:val="002060"/>
              </w:rPr>
              <w:t>Orig</w:t>
            </w:r>
            <w:proofErr w:type="spellEnd"/>
            <w:r w:rsidRPr="008632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AFA79" w14:textId="77777777" w:rsidR="00571DFF" w:rsidRPr="008632AF" w:rsidRDefault="00571DFF" w:rsidP="003212F1">
            <w:pPr>
              <w:pStyle w:val="headertabella0"/>
              <w:rPr>
                <w:color w:val="002060"/>
              </w:rPr>
            </w:pPr>
            <w:r w:rsidRPr="008632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7A27E" w14:textId="77777777" w:rsidR="00571DFF" w:rsidRPr="008632AF" w:rsidRDefault="00571DFF" w:rsidP="003212F1">
            <w:pPr>
              <w:pStyle w:val="headertabella0"/>
              <w:rPr>
                <w:color w:val="002060"/>
              </w:rPr>
            </w:pPr>
            <w:r w:rsidRPr="008632AF">
              <w:rPr>
                <w:color w:val="002060"/>
              </w:rPr>
              <w:t xml:space="preserve">Ora </w:t>
            </w:r>
            <w:proofErr w:type="spellStart"/>
            <w:r w:rsidRPr="008632AF">
              <w:rPr>
                <w:color w:val="002060"/>
              </w:rPr>
              <w:t>Orig</w:t>
            </w:r>
            <w:proofErr w:type="spellEnd"/>
            <w:r w:rsidRPr="008632A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16789" w14:textId="77777777" w:rsidR="00571DFF" w:rsidRPr="008632AF" w:rsidRDefault="00571DFF" w:rsidP="003212F1">
            <w:pPr>
              <w:pStyle w:val="headertabella0"/>
              <w:rPr>
                <w:color w:val="002060"/>
              </w:rPr>
            </w:pPr>
            <w:r w:rsidRPr="008632AF">
              <w:rPr>
                <w:color w:val="002060"/>
              </w:rPr>
              <w:t>Impianto</w:t>
            </w:r>
          </w:p>
        </w:tc>
      </w:tr>
      <w:tr w:rsidR="00571DFF" w:rsidRPr="008632AF" w14:paraId="718D8FEB"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96E2" w14:textId="77777777" w:rsidR="00571DFF" w:rsidRPr="00032D67" w:rsidRDefault="00571DFF" w:rsidP="003212F1">
            <w:pPr>
              <w:pStyle w:val="rowtabella0"/>
              <w:rPr>
                <w:color w:val="002060"/>
                <w:highlight w:val="yellow"/>
              </w:rPr>
            </w:pPr>
            <w:r w:rsidRPr="00032D67">
              <w:rPr>
                <w:color w:val="002060"/>
                <w:highlight w:val="yellow"/>
              </w:rPr>
              <w:t>17/01/2026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311F" w14:textId="77777777" w:rsidR="00571DFF" w:rsidRPr="00032D67" w:rsidRDefault="00571DFF" w:rsidP="003212F1">
            <w:pPr>
              <w:pStyle w:val="rowtabella0"/>
              <w:jc w:val="center"/>
              <w:rPr>
                <w:color w:val="002060"/>
                <w:highlight w:val="yellow"/>
              </w:rPr>
            </w:pPr>
            <w:r w:rsidRPr="00032D6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698D" w14:textId="77777777" w:rsidR="00571DFF" w:rsidRPr="00032D67" w:rsidRDefault="00571DFF" w:rsidP="003212F1">
            <w:pPr>
              <w:pStyle w:val="rowtabella0"/>
              <w:rPr>
                <w:color w:val="002060"/>
                <w:highlight w:val="yellow"/>
              </w:rPr>
            </w:pPr>
            <w:r w:rsidRPr="00032D67">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004C" w14:textId="77777777" w:rsidR="00571DFF" w:rsidRPr="00032D67" w:rsidRDefault="00571DFF" w:rsidP="003212F1">
            <w:pPr>
              <w:pStyle w:val="rowtabella0"/>
              <w:rPr>
                <w:color w:val="002060"/>
                <w:highlight w:val="yellow"/>
              </w:rPr>
            </w:pPr>
            <w:r w:rsidRPr="00032D67">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0E52" w14:textId="7EC50313" w:rsidR="00571DFF" w:rsidRPr="008632AF" w:rsidRDefault="00571DFF" w:rsidP="003212F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27CC" w14:textId="77777777" w:rsidR="00571DFF" w:rsidRPr="00032D67" w:rsidRDefault="00571DFF" w:rsidP="003212F1">
            <w:pPr>
              <w:pStyle w:val="rowtabella0"/>
              <w:jc w:val="center"/>
              <w:rPr>
                <w:color w:val="002060"/>
                <w:highlight w:val="yellow"/>
              </w:rPr>
            </w:pPr>
            <w:r w:rsidRPr="00032D67">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B9CF2" w14:textId="77777777" w:rsidR="00571DFF" w:rsidRPr="008632AF" w:rsidRDefault="00571DFF" w:rsidP="003212F1">
            <w:pPr>
              <w:pStyle w:val="rowtabella0"/>
              <w:jc w:val="center"/>
              <w:rPr>
                <w:color w:val="002060"/>
              </w:rPr>
            </w:pPr>
            <w:r w:rsidRPr="008632A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0AF9B" w14:textId="77777777" w:rsidR="00571DFF" w:rsidRPr="008632AF" w:rsidRDefault="00571DFF" w:rsidP="003212F1">
            <w:pPr>
              <w:rPr>
                <w:color w:val="002060"/>
              </w:rPr>
            </w:pPr>
          </w:p>
        </w:tc>
      </w:tr>
      <w:tr w:rsidR="00571DFF" w:rsidRPr="008632AF" w14:paraId="274A8910"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A3D4" w14:textId="77777777" w:rsidR="00571DFF" w:rsidRPr="00032D67" w:rsidRDefault="00571DFF" w:rsidP="003212F1">
            <w:pPr>
              <w:pStyle w:val="rowtabella0"/>
              <w:rPr>
                <w:color w:val="002060"/>
                <w:highlight w:val="yellow"/>
              </w:rPr>
            </w:pPr>
            <w:r w:rsidRPr="00032D67">
              <w:rPr>
                <w:color w:val="002060"/>
                <w:highlight w:val="yellow"/>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6CF57" w14:textId="77777777" w:rsidR="00571DFF" w:rsidRPr="00032D67" w:rsidRDefault="00571DFF" w:rsidP="003212F1">
            <w:pPr>
              <w:pStyle w:val="rowtabella0"/>
              <w:jc w:val="center"/>
              <w:rPr>
                <w:color w:val="002060"/>
                <w:highlight w:val="yellow"/>
              </w:rPr>
            </w:pPr>
            <w:r w:rsidRPr="00032D6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EF7B" w14:textId="77777777" w:rsidR="00571DFF" w:rsidRPr="00032D67" w:rsidRDefault="00571DFF" w:rsidP="003212F1">
            <w:pPr>
              <w:pStyle w:val="rowtabella0"/>
              <w:rPr>
                <w:color w:val="002060"/>
                <w:highlight w:val="yellow"/>
              </w:rPr>
            </w:pPr>
            <w:r w:rsidRPr="00032D67">
              <w:rPr>
                <w:color w:val="002060"/>
                <w:highlight w:val="yellow"/>
              </w:rPr>
              <w:t>CERRETO D ESI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2857" w14:textId="77777777" w:rsidR="00571DFF" w:rsidRPr="00032D67" w:rsidRDefault="00571DFF" w:rsidP="003212F1">
            <w:pPr>
              <w:pStyle w:val="rowtabella0"/>
              <w:rPr>
                <w:color w:val="002060"/>
                <w:highlight w:val="yellow"/>
              </w:rPr>
            </w:pPr>
            <w:r w:rsidRPr="00032D67">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43F3C" w14:textId="6713FE44" w:rsidR="00571DFF" w:rsidRPr="008632AF" w:rsidRDefault="00571DFF" w:rsidP="003212F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D263" w14:textId="77777777" w:rsidR="00571DFF" w:rsidRPr="00032D67" w:rsidRDefault="00571DFF" w:rsidP="003212F1">
            <w:pPr>
              <w:pStyle w:val="rowtabella0"/>
              <w:jc w:val="center"/>
              <w:rPr>
                <w:color w:val="002060"/>
                <w:highlight w:val="yellow"/>
              </w:rPr>
            </w:pPr>
            <w:r w:rsidRPr="00032D67">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07E4" w14:textId="77777777" w:rsidR="00571DFF" w:rsidRPr="008632AF" w:rsidRDefault="00571DFF" w:rsidP="003212F1">
            <w:pPr>
              <w:pStyle w:val="rowtabella0"/>
              <w:jc w:val="center"/>
              <w:rPr>
                <w:color w:val="002060"/>
              </w:rPr>
            </w:pPr>
            <w:r w:rsidRPr="008632AF">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8D33" w14:textId="77777777" w:rsidR="00571DFF" w:rsidRPr="008632AF" w:rsidRDefault="00571DFF" w:rsidP="003212F1">
            <w:pPr>
              <w:rPr>
                <w:color w:val="002060"/>
              </w:rPr>
            </w:pPr>
          </w:p>
        </w:tc>
      </w:tr>
      <w:tr w:rsidR="00571DFF" w:rsidRPr="008632AF" w14:paraId="7A7CCFEC"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F2BE" w14:textId="77777777" w:rsidR="00571DFF" w:rsidRPr="00032D67" w:rsidRDefault="00571DFF" w:rsidP="003212F1">
            <w:pPr>
              <w:pStyle w:val="rowtabella0"/>
              <w:rPr>
                <w:color w:val="002060"/>
                <w:highlight w:val="yellow"/>
              </w:rPr>
            </w:pPr>
            <w:r w:rsidRPr="00032D67">
              <w:rPr>
                <w:color w:val="002060"/>
                <w:highlight w:val="yellow"/>
              </w:rPr>
              <w:t>18/01/2026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4B40" w14:textId="77777777" w:rsidR="00571DFF" w:rsidRPr="00032D67" w:rsidRDefault="00571DFF" w:rsidP="003212F1">
            <w:pPr>
              <w:pStyle w:val="rowtabella0"/>
              <w:jc w:val="center"/>
              <w:rPr>
                <w:color w:val="002060"/>
                <w:highlight w:val="yellow"/>
              </w:rPr>
            </w:pPr>
            <w:r w:rsidRPr="00032D6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A334" w14:textId="77777777" w:rsidR="00571DFF" w:rsidRPr="00032D67" w:rsidRDefault="00571DFF" w:rsidP="003212F1">
            <w:pPr>
              <w:pStyle w:val="rowtabella0"/>
              <w:rPr>
                <w:color w:val="002060"/>
                <w:highlight w:val="yellow"/>
              </w:rPr>
            </w:pPr>
            <w:r w:rsidRPr="00032D67">
              <w:rPr>
                <w:color w:val="002060"/>
                <w:highlight w:val="yellow"/>
              </w:rPr>
              <w:t>POLISPORTIVA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CA46" w14:textId="77777777" w:rsidR="00571DFF" w:rsidRPr="00032D67" w:rsidRDefault="00571DFF" w:rsidP="003212F1">
            <w:pPr>
              <w:pStyle w:val="rowtabella0"/>
              <w:rPr>
                <w:color w:val="002060"/>
                <w:highlight w:val="yellow"/>
              </w:rPr>
            </w:pPr>
            <w:r w:rsidRPr="00032D67">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A4BD" w14:textId="11E12E69" w:rsidR="00571DFF" w:rsidRPr="008632AF" w:rsidRDefault="00571DFF" w:rsidP="003212F1">
            <w:pPr>
              <w:pStyle w:val="rowtabella0"/>
              <w:rPr>
                <w:color w:val="002060"/>
              </w:rPr>
            </w:pPr>
            <w:r w:rsidRPr="008632AF">
              <w:rPr>
                <w:color w:val="002060"/>
              </w:rPr>
              <w:t>1</w:t>
            </w:r>
            <w:r w:rsidR="00032D67">
              <w:rPr>
                <w:color w:val="002060"/>
              </w:rPr>
              <w:t>7</w:t>
            </w:r>
            <w:r w:rsidRPr="008632AF">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C12C" w14:textId="77777777" w:rsidR="00571DFF" w:rsidRPr="00032D67" w:rsidRDefault="00571DFF" w:rsidP="003212F1">
            <w:pPr>
              <w:pStyle w:val="rowtabella0"/>
              <w:jc w:val="center"/>
              <w:rPr>
                <w:color w:val="002060"/>
                <w:highlight w:val="yellow"/>
              </w:rPr>
            </w:pPr>
            <w:r w:rsidRPr="00032D6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9F02" w14:textId="77777777" w:rsidR="00571DFF" w:rsidRPr="008632AF" w:rsidRDefault="00571DFF" w:rsidP="003212F1">
            <w:pPr>
              <w:pStyle w:val="rowtabella0"/>
              <w:jc w:val="center"/>
              <w:rPr>
                <w:color w:val="002060"/>
              </w:rPr>
            </w:pPr>
            <w:r w:rsidRPr="008632A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EA64" w14:textId="77777777" w:rsidR="00571DFF" w:rsidRPr="008632AF" w:rsidRDefault="00571DFF" w:rsidP="003212F1">
            <w:pPr>
              <w:rPr>
                <w:color w:val="002060"/>
              </w:rPr>
            </w:pPr>
          </w:p>
        </w:tc>
      </w:tr>
    </w:tbl>
    <w:p w14:paraId="30ABBB24" w14:textId="77777777" w:rsidR="00571DFF" w:rsidRPr="008632AF" w:rsidRDefault="00571DFF" w:rsidP="00571DFF">
      <w:pPr>
        <w:pStyle w:val="breakline"/>
        <w:rPr>
          <w:rFonts w:eastAsiaTheme="minorEastAsia"/>
          <w:color w:val="002060"/>
        </w:rPr>
      </w:pPr>
    </w:p>
    <w:p w14:paraId="47372839" w14:textId="77777777" w:rsidR="00571DFF" w:rsidRPr="008632AF" w:rsidRDefault="00571DFF" w:rsidP="00571DFF">
      <w:pPr>
        <w:pStyle w:val="breakline"/>
        <w:rPr>
          <w:color w:val="002060"/>
        </w:rPr>
      </w:pPr>
    </w:p>
    <w:p w14:paraId="56432858" w14:textId="77777777" w:rsidR="00571DFF" w:rsidRPr="008632AF" w:rsidRDefault="00571DFF" w:rsidP="00571DFF">
      <w:pPr>
        <w:pStyle w:val="sottotitolocampionato10"/>
        <w:rPr>
          <w:color w:val="002060"/>
        </w:rPr>
      </w:pPr>
      <w:r w:rsidRPr="008632A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71DFF" w:rsidRPr="008632AF" w14:paraId="52ACACBD" w14:textId="77777777" w:rsidTr="00032D6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F95ED" w14:textId="77777777" w:rsidR="00571DFF" w:rsidRPr="008632AF" w:rsidRDefault="00571DFF" w:rsidP="003212F1">
            <w:pPr>
              <w:pStyle w:val="headertabella0"/>
              <w:rPr>
                <w:color w:val="002060"/>
              </w:rPr>
            </w:pPr>
            <w:r w:rsidRPr="008632A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79CC1" w14:textId="77777777" w:rsidR="00571DFF" w:rsidRPr="008632AF" w:rsidRDefault="00571DFF" w:rsidP="003212F1">
            <w:pPr>
              <w:pStyle w:val="headertabella0"/>
              <w:rPr>
                <w:color w:val="002060"/>
              </w:rPr>
            </w:pPr>
            <w:r w:rsidRPr="008632A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59B64" w14:textId="77777777" w:rsidR="00571DFF" w:rsidRPr="008632AF" w:rsidRDefault="00571DFF" w:rsidP="003212F1">
            <w:pPr>
              <w:pStyle w:val="headertabella0"/>
              <w:rPr>
                <w:color w:val="002060"/>
              </w:rPr>
            </w:pPr>
            <w:r w:rsidRPr="008632A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707CC" w14:textId="77777777" w:rsidR="00571DFF" w:rsidRPr="008632AF" w:rsidRDefault="00571DFF" w:rsidP="003212F1">
            <w:pPr>
              <w:pStyle w:val="headertabella0"/>
              <w:rPr>
                <w:color w:val="002060"/>
              </w:rPr>
            </w:pPr>
            <w:r w:rsidRPr="008632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2E6FF" w14:textId="77777777" w:rsidR="00571DFF" w:rsidRPr="008632AF" w:rsidRDefault="00571DFF" w:rsidP="003212F1">
            <w:pPr>
              <w:pStyle w:val="headertabella0"/>
              <w:rPr>
                <w:color w:val="002060"/>
              </w:rPr>
            </w:pPr>
            <w:r w:rsidRPr="008632AF">
              <w:rPr>
                <w:color w:val="002060"/>
              </w:rPr>
              <w:t xml:space="preserve">Data </w:t>
            </w:r>
            <w:proofErr w:type="spellStart"/>
            <w:r w:rsidRPr="008632AF">
              <w:rPr>
                <w:color w:val="002060"/>
              </w:rPr>
              <w:t>Orig</w:t>
            </w:r>
            <w:proofErr w:type="spellEnd"/>
            <w:r w:rsidRPr="008632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46C80" w14:textId="77777777" w:rsidR="00571DFF" w:rsidRPr="008632AF" w:rsidRDefault="00571DFF" w:rsidP="003212F1">
            <w:pPr>
              <w:pStyle w:val="headertabella0"/>
              <w:rPr>
                <w:color w:val="002060"/>
              </w:rPr>
            </w:pPr>
            <w:r w:rsidRPr="008632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33641" w14:textId="77777777" w:rsidR="00571DFF" w:rsidRPr="008632AF" w:rsidRDefault="00571DFF" w:rsidP="003212F1">
            <w:pPr>
              <w:pStyle w:val="headertabella0"/>
              <w:rPr>
                <w:color w:val="002060"/>
              </w:rPr>
            </w:pPr>
            <w:r w:rsidRPr="008632AF">
              <w:rPr>
                <w:color w:val="002060"/>
              </w:rPr>
              <w:t xml:space="preserve">Ora </w:t>
            </w:r>
            <w:proofErr w:type="spellStart"/>
            <w:r w:rsidRPr="008632AF">
              <w:rPr>
                <w:color w:val="002060"/>
              </w:rPr>
              <w:t>Orig</w:t>
            </w:r>
            <w:proofErr w:type="spellEnd"/>
            <w:r w:rsidRPr="008632A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52797" w14:textId="77777777" w:rsidR="00571DFF" w:rsidRPr="008632AF" w:rsidRDefault="00571DFF" w:rsidP="003212F1">
            <w:pPr>
              <w:pStyle w:val="headertabella0"/>
              <w:rPr>
                <w:color w:val="002060"/>
              </w:rPr>
            </w:pPr>
            <w:r w:rsidRPr="008632AF">
              <w:rPr>
                <w:color w:val="002060"/>
              </w:rPr>
              <w:t>Impianto</w:t>
            </w:r>
          </w:p>
        </w:tc>
      </w:tr>
      <w:tr w:rsidR="00571DFF" w:rsidRPr="008632AF" w14:paraId="674CE254"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E48D" w14:textId="77777777" w:rsidR="00571DFF" w:rsidRPr="00032D67" w:rsidRDefault="00571DFF" w:rsidP="003212F1">
            <w:pPr>
              <w:pStyle w:val="rowtabella0"/>
              <w:rPr>
                <w:color w:val="002060"/>
                <w:highlight w:val="yellow"/>
              </w:rPr>
            </w:pPr>
            <w:r w:rsidRPr="00032D67">
              <w:rPr>
                <w:color w:val="002060"/>
                <w:highlight w:val="yellow"/>
              </w:rPr>
              <w:lastRenderedPageBreak/>
              <w:t>20/01/2026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C4B9" w14:textId="77777777" w:rsidR="00571DFF" w:rsidRPr="00032D67" w:rsidRDefault="00571DFF" w:rsidP="003212F1">
            <w:pPr>
              <w:pStyle w:val="rowtabella0"/>
              <w:jc w:val="center"/>
              <w:rPr>
                <w:color w:val="002060"/>
                <w:highlight w:val="yellow"/>
              </w:rPr>
            </w:pPr>
            <w:r w:rsidRPr="00032D6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BC54" w14:textId="77777777" w:rsidR="00571DFF" w:rsidRPr="00032D67" w:rsidRDefault="00571DFF" w:rsidP="003212F1">
            <w:pPr>
              <w:pStyle w:val="rowtabella0"/>
              <w:rPr>
                <w:color w:val="002060"/>
                <w:highlight w:val="yellow"/>
              </w:rPr>
            </w:pPr>
            <w:r w:rsidRPr="00032D67">
              <w:rPr>
                <w:color w:val="002060"/>
                <w:highlight w:val="yellow"/>
              </w:rPr>
              <w:t xml:space="preserve">SPORTING GROTTAMMARE </w:t>
            </w:r>
            <w:proofErr w:type="spellStart"/>
            <w:proofErr w:type="gramStart"/>
            <w:r w:rsidRPr="00032D67">
              <w:rPr>
                <w:color w:val="002060"/>
                <w:highlight w:val="yellow"/>
              </w:rPr>
              <w:t>sq.B</w:t>
            </w:r>
            <w:proofErr w:type="spellEnd"/>
            <w:proofErr w:type="gramEnd"/>
            <w:r w:rsidRPr="00032D67">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DB87" w14:textId="77777777" w:rsidR="00571DFF" w:rsidRPr="00032D67" w:rsidRDefault="00571DFF" w:rsidP="003212F1">
            <w:pPr>
              <w:pStyle w:val="rowtabella0"/>
              <w:rPr>
                <w:color w:val="002060"/>
                <w:highlight w:val="yellow"/>
              </w:rPr>
            </w:pPr>
            <w:r w:rsidRPr="00032D67">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B8AEF" w14:textId="10344814" w:rsidR="00571DFF" w:rsidRPr="008632AF" w:rsidRDefault="00032D67" w:rsidP="003212F1">
            <w:pPr>
              <w:pStyle w:val="rowtabella0"/>
              <w:rPr>
                <w:color w:val="002060"/>
              </w:rPr>
            </w:pPr>
            <w:r>
              <w:rPr>
                <w:color w:val="002060"/>
              </w:rPr>
              <w:t>17</w:t>
            </w:r>
            <w:r w:rsidR="00571DFF" w:rsidRPr="008632AF">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B1D8" w14:textId="77777777" w:rsidR="00571DFF" w:rsidRPr="008632AF" w:rsidRDefault="00571DFF" w:rsidP="003212F1">
            <w:pPr>
              <w:pStyle w:val="rowtabella0"/>
              <w:jc w:val="center"/>
              <w:rPr>
                <w:color w:val="002060"/>
              </w:rPr>
            </w:pPr>
            <w:r w:rsidRPr="00032D67">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55BC" w14:textId="77777777" w:rsidR="00571DFF" w:rsidRPr="008632AF" w:rsidRDefault="00571DFF" w:rsidP="003212F1">
            <w:pPr>
              <w:pStyle w:val="rowtabella0"/>
              <w:jc w:val="center"/>
              <w:rPr>
                <w:color w:val="002060"/>
              </w:rPr>
            </w:pPr>
            <w:r w:rsidRPr="008632AF">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AB7F" w14:textId="77777777" w:rsidR="00571DFF" w:rsidRPr="008632AF" w:rsidRDefault="00571DFF" w:rsidP="003212F1">
            <w:pPr>
              <w:rPr>
                <w:color w:val="002060"/>
              </w:rPr>
            </w:pPr>
          </w:p>
        </w:tc>
      </w:tr>
      <w:tr w:rsidR="00571DFF" w:rsidRPr="008632AF" w14:paraId="61E9DE2D" w14:textId="77777777" w:rsidTr="00032D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19B4" w14:textId="77777777" w:rsidR="00571DFF" w:rsidRPr="00032D67" w:rsidRDefault="00571DFF" w:rsidP="003212F1">
            <w:pPr>
              <w:pStyle w:val="rowtabella0"/>
              <w:rPr>
                <w:color w:val="002060"/>
                <w:highlight w:val="yellow"/>
              </w:rPr>
            </w:pPr>
            <w:r w:rsidRPr="00032D67">
              <w:rPr>
                <w:color w:val="002060"/>
                <w:highlight w:val="yellow"/>
              </w:rPr>
              <w:t>29/01/2026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04B5" w14:textId="77777777" w:rsidR="00571DFF" w:rsidRPr="00032D67" w:rsidRDefault="00571DFF" w:rsidP="003212F1">
            <w:pPr>
              <w:pStyle w:val="rowtabella0"/>
              <w:jc w:val="center"/>
              <w:rPr>
                <w:color w:val="002060"/>
                <w:highlight w:val="yellow"/>
              </w:rPr>
            </w:pPr>
            <w:r w:rsidRPr="00032D67">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400A" w14:textId="77777777" w:rsidR="00571DFF" w:rsidRPr="00032D67" w:rsidRDefault="00571DFF" w:rsidP="003212F1">
            <w:pPr>
              <w:pStyle w:val="rowtabella0"/>
              <w:rPr>
                <w:color w:val="002060"/>
                <w:highlight w:val="yellow"/>
              </w:rPr>
            </w:pPr>
            <w:r w:rsidRPr="00032D67">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8085" w14:textId="77777777" w:rsidR="00571DFF" w:rsidRPr="00032D67" w:rsidRDefault="00571DFF" w:rsidP="003212F1">
            <w:pPr>
              <w:pStyle w:val="rowtabella0"/>
              <w:rPr>
                <w:color w:val="002060"/>
                <w:highlight w:val="yellow"/>
              </w:rPr>
            </w:pPr>
            <w:r w:rsidRPr="00032D67">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53B1" w14:textId="4F29F4EF" w:rsidR="00571DFF" w:rsidRPr="008632AF" w:rsidRDefault="00571DFF" w:rsidP="003212F1">
            <w:pPr>
              <w:pStyle w:val="rowtabella0"/>
              <w:rPr>
                <w:color w:val="002060"/>
              </w:rPr>
            </w:pPr>
            <w:r w:rsidRPr="008632AF">
              <w:rPr>
                <w:color w:val="002060"/>
              </w:rPr>
              <w:t>3</w:t>
            </w:r>
            <w:r w:rsidR="00032D67">
              <w:rPr>
                <w:color w:val="002060"/>
              </w:rPr>
              <w:t>1</w:t>
            </w:r>
            <w:r w:rsidRPr="008632AF">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A44A" w14:textId="77777777" w:rsidR="00571DFF" w:rsidRPr="008632AF" w:rsidRDefault="00571DFF" w:rsidP="003212F1">
            <w:pPr>
              <w:pStyle w:val="rowtabella0"/>
              <w:jc w:val="center"/>
              <w:rPr>
                <w:color w:val="002060"/>
              </w:rPr>
            </w:pPr>
            <w:r w:rsidRPr="00032D67">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6F71" w14:textId="77777777" w:rsidR="00571DFF" w:rsidRPr="008632AF" w:rsidRDefault="00571DFF" w:rsidP="003212F1">
            <w:pPr>
              <w:pStyle w:val="rowtabella0"/>
              <w:jc w:val="center"/>
              <w:rPr>
                <w:color w:val="002060"/>
              </w:rPr>
            </w:pPr>
            <w:r w:rsidRPr="008632A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239C" w14:textId="77777777" w:rsidR="00571DFF" w:rsidRPr="008632AF" w:rsidRDefault="00571DFF" w:rsidP="003212F1">
            <w:pPr>
              <w:rPr>
                <w:color w:val="002060"/>
              </w:rPr>
            </w:pPr>
          </w:p>
        </w:tc>
      </w:tr>
    </w:tbl>
    <w:p w14:paraId="507F98F1" w14:textId="77777777" w:rsidR="00571DFF" w:rsidRPr="008632AF" w:rsidRDefault="00571DFF" w:rsidP="00571DFF">
      <w:pPr>
        <w:pStyle w:val="breakline"/>
        <w:rPr>
          <w:rFonts w:eastAsiaTheme="minorEastAsia"/>
          <w:color w:val="002060"/>
        </w:rPr>
      </w:pPr>
    </w:p>
    <w:p w14:paraId="4A1B360F" w14:textId="77777777" w:rsidR="00571DFF" w:rsidRPr="008632AF" w:rsidRDefault="00571DFF" w:rsidP="00571DFF">
      <w:pPr>
        <w:pStyle w:val="breakline"/>
        <w:rPr>
          <w:color w:val="002060"/>
        </w:rPr>
      </w:pPr>
    </w:p>
    <w:p w14:paraId="10F5B57E" w14:textId="77777777" w:rsidR="00571DFF" w:rsidRPr="008632AF" w:rsidRDefault="00571DFF" w:rsidP="00571DFF">
      <w:pPr>
        <w:pStyle w:val="titoloprinc0"/>
        <w:rPr>
          <w:color w:val="002060"/>
        </w:rPr>
      </w:pPr>
      <w:r w:rsidRPr="008632AF">
        <w:rPr>
          <w:color w:val="002060"/>
        </w:rPr>
        <w:t>RISULTATI</w:t>
      </w:r>
    </w:p>
    <w:p w14:paraId="3D4066A9" w14:textId="77777777" w:rsidR="00571DFF" w:rsidRPr="008632AF" w:rsidRDefault="00571DFF" w:rsidP="00571DFF">
      <w:pPr>
        <w:pStyle w:val="breakline"/>
        <w:rPr>
          <w:color w:val="002060"/>
        </w:rPr>
      </w:pPr>
    </w:p>
    <w:p w14:paraId="6AAF2A99" w14:textId="77777777" w:rsidR="00571DFF" w:rsidRPr="008632AF" w:rsidRDefault="00571DFF" w:rsidP="00571DFF">
      <w:pPr>
        <w:pStyle w:val="sottotitolocampionato10"/>
        <w:rPr>
          <w:color w:val="002060"/>
        </w:rPr>
      </w:pPr>
      <w:r w:rsidRPr="008632AF">
        <w:rPr>
          <w:color w:val="002060"/>
        </w:rPr>
        <w:t>RISULTATI UFFICIALI GARE DEL 10/01/2026</w:t>
      </w:r>
    </w:p>
    <w:p w14:paraId="5D021B2D" w14:textId="77777777" w:rsidR="00571DFF" w:rsidRPr="00571DFF" w:rsidRDefault="00571DFF" w:rsidP="00571DFF">
      <w:pPr>
        <w:pStyle w:val="sottotitolocampionato20"/>
        <w:spacing w:before="0" w:beforeAutospacing="0" w:after="0" w:afterAutospacing="0"/>
        <w:rPr>
          <w:rFonts w:ascii="Arial" w:hAnsi="Arial" w:cs="Arial"/>
          <w:color w:val="002060"/>
          <w:sz w:val="20"/>
          <w:szCs w:val="20"/>
        </w:rPr>
      </w:pPr>
      <w:r w:rsidRPr="00571DFF">
        <w:rPr>
          <w:rFonts w:ascii="Arial" w:hAnsi="Arial" w:cs="Arial"/>
          <w:color w:val="002060"/>
          <w:sz w:val="20"/>
          <w:szCs w:val="20"/>
        </w:rPr>
        <w:t>Si trascrivono qui di seguito i risultati ufficiali delle gare disputate</w:t>
      </w:r>
    </w:p>
    <w:p w14:paraId="34D98742" w14:textId="77777777" w:rsidR="00571DFF" w:rsidRPr="008632AF" w:rsidRDefault="00571DFF" w:rsidP="00571D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71DFF" w:rsidRPr="008632AF" w14:paraId="0BCAE8CB"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203E0AC4"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6B6C3" w14:textId="77777777" w:rsidR="00571DFF" w:rsidRPr="008632AF" w:rsidRDefault="00571DFF" w:rsidP="003212F1">
                  <w:pPr>
                    <w:pStyle w:val="headertabella0"/>
                    <w:rPr>
                      <w:color w:val="002060"/>
                    </w:rPr>
                  </w:pPr>
                  <w:r w:rsidRPr="008632AF">
                    <w:rPr>
                      <w:color w:val="002060"/>
                    </w:rPr>
                    <w:t>GIRONE G - 1 Giornata - A</w:t>
                  </w:r>
                </w:p>
              </w:tc>
            </w:tr>
            <w:tr w:rsidR="00571DFF" w:rsidRPr="008632AF" w14:paraId="0CD28F6F"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2FD653" w14:textId="77777777" w:rsidR="00571DFF" w:rsidRPr="008632AF" w:rsidRDefault="00571DFF" w:rsidP="003212F1">
                  <w:pPr>
                    <w:pStyle w:val="rowtabella0"/>
                    <w:rPr>
                      <w:color w:val="002060"/>
                    </w:rPr>
                  </w:pPr>
                  <w:r w:rsidRPr="008632AF">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DEED1" w14:textId="77777777" w:rsidR="00571DFF" w:rsidRPr="008632AF" w:rsidRDefault="00571DFF" w:rsidP="003212F1">
                  <w:pPr>
                    <w:pStyle w:val="rowtabella0"/>
                    <w:rPr>
                      <w:color w:val="002060"/>
                    </w:rPr>
                  </w:pPr>
                  <w:r w:rsidRPr="008632AF">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F9866" w14:textId="77777777" w:rsidR="00571DFF" w:rsidRPr="008632AF" w:rsidRDefault="00571DFF" w:rsidP="003212F1">
                  <w:pPr>
                    <w:pStyle w:val="rowtabella0"/>
                    <w:jc w:val="center"/>
                    <w:rPr>
                      <w:color w:val="002060"/>
                    </w:rPr>
                  </w:pPr>
                  <w:r w:rsidRPr="008632AF">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65E0B" w14:textId="77777777" w:rsidR="00571DFF" w:rsidRPr="008632AF" w:rsidRDefault="00571DFF" w:rsidP="003212F1">
                  <w:pPr>
                    <w:pStyle w:val="rowtabella0"/>
                    <w:jc w:val="center"/>
                    <w:rPr>
                      <w:color w:val="002060"/>
                    </w:rPr>
                  </w:pPr>
                  <w:r w:rsidRPr="008632AF">
                    <w:rPr>
                      <w:color w:val="002060"/>
                    </w:rPr>
                    <w:t> </w:t>
                  </w:r>
                </w:p>
              </w:tc>
            </w:tr>
            <w:tr w:rsidR="00571DFF" w:rsidRPr="008632AF" w14:paraId="6C2C7F18"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D55B16" w14:textId="77777777" w:rsidR="00571DFF" w:rsidRPr="008632AF" w:rsidRDefault="00571DFF" w:rsidP="003212F1">
                  <w:pPr>
                    <w:pStyle w:val="rowtabella0"/>
                    <w:rPr>
                      <w:color w:val="002060"/>
                    </w:rPr>
                  </w:pPr>
                  <w:r w:rsidRPr="008632AF">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141298" w14:textId="77777777" w:rsidR="00571DFF" w:rsidRPr="008632AF" w:rsidRDefault="00571DFF" w:rsidP="003212F1">
                  <w:pPr>
                    <w:pStyle w:val="rowtabella0"/>
                    <w:rPr>
                      <w:color w:val="002060"/>
                    </w:rPr>
                  </w:pPr>
                  <w:r w:rsidRPr="008632AF">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19FC28" w14:textId="77777777" w:rsidR="00571DFF" w:rsidRPr="008632AF" w:rsidRDefault="00571DFF" w:rsidP="003212F1">
                  <w:pPr>
                    <w:pStyle w:val="rowtabella0"/>
                    <w:jc w:val="center"/>
                    <w:rPr>
                      <w:color w:val="002060"/>
                    </w:rPr>
                  </w:pPr>
                  <w:r w:rsidRPr="008632A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EB4114" w14:textId="77777777" w:rsidR="00571DFF" w:rsidRPr="008632AF" w:rsidRDefault="00571DFF" w:rsidP="003212F1">
                  <w:pPr>
                    <w:pStyle w:val="rowtabella0"/>
                    <w:jc w:val="center"/>
                    <w:rPr>
                      <w:color w:val="002060"/>
                    </w:rPr>
                  </w:pPr>
                  <w:r w:rsidRPr="008632AF">
                    <w:rPr>
                      <w:color w:val="002060"/>
                    </w:rPr>
                    <w:t> </w:t>
                  </w:r>
                </w:p>
              </w:tc>
            </w:tr>
            <w:tr w:rsidR="00571DFF" w:rsidRPr="008632AF" w14:paraId="44987559"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14ABF7" w14:textId="77777777" w:rsidR="00571DFF" w:rsidRPr="008632AF" w:rsidRDefault="00571DFF" w:rsidP="003212F1">
                  <w:pPr>
                    <w:pStyle w:val="rowtabella0"/>
                    <w:rPr>
                      <w:color w:val="002060"/>
                    </w:rPr>
                  </w:pPr>
                  <w:r w:rsidRPr="008632AF">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15DA1A" w14:textId="77777777" w:rsidR="00571DFF" w:rsidRPr="008632AF" w:rsidRDefault="00571DFF" w:rsidP="003212F1">
                  <w:pPr>
                    <w:pStyle w:val="rowtabella0"/>
                    <w:rPr>
                      <w:color w:val="002060"/>
                    </w:rPr>
                  </w:pPr>
                  <w:r w:rsidRPr="008632AF">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5CFA34" w14:textId="77777777" w:rsidR="00571DFF" w:rsidRPr="008632AF" w:rsidRDefault="00571DFF" w:rsidP="003212F1">
                  <w:pPr>
                    <w:pStyle w:val="rowtabella0"/>
                    <w:jc w:val="center"/>
                    <w:rPr>
                      <w:color w:val="002060"/>
                    </w:rPr>
                  </w:pPr>
                  <w:r w:rsidRPr="008632A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F776E2" w14:textId="77777777" w:rsidR="00571DFF" w:rsidRPr="008632AF" w:rsidRDefault="00571DFF" w:rsidP="003212F1">
                  <w:pPr>
                    <w:pStyle w:val="rowtabella0"/>
                    <w:jc w:val="center"/>
                    <w:rPr>
                      <w:color w:val="002060"/>
                    </w:rPr>
                  </w:pPr>
                  <w:r w:rsidRPr="008632AF">
                    <w:rPr>
                      <w:color w:val="002060"/>
                    </w:rPr>
                    <w:t> </w:t>
                  </w:r>
                </w:p>
              </w:tc>
            </w:tr>
            <w:tr w:rsidR="00571DFF" w:rsidRPr="008632AF" w14:paraId="01C610D2"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DAA87B" w14:textId="77777777" w:rsidR="00571DFF" w:rsidRPr="008632AF" w:rsidRDefault="00571DFF" w:rsidP="003212F1">
                  <w:pPr>
                    <w:pStyle w:val="rowtabella0"/>
                    <w:rPr>
                      <w:color w:val="002060"/>
                    </w:rPr>
                  </w:pPr>
                  <w:r w:rsidRPr="008632AF">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E45A9" w14:textId="77777777" w:rsidR="00571DFF" w:rsidRPr="008632AF" w:rsidRDefault="00571DFF" w:rsidP="003212F1">
                  <w:pPr>
                    <w:pStyle w:val="rowtabella0"/>
                    <w:rPr>
                      <w:color w:val="002060"/>
                    </w:rPr>
                  </w:pPr>
                  <w:r w:rsidRPr="008632AF">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3291B" w14:textId="77777777" w:rsidR="00571DFF" w:rsidRPr="008632AF" w:rsidRDefault="00571DFF" w:rsidP="003212F1">
                  <w:pPr>
                    <w:pStyle w:val="rowtabella0"/>
                    <w:jc w:val="center"/>
                    <w:rPr>
                      <w:color w:val="002060"/>
                    </w:rPr>
                  </w:pPr>
                  <w:r w:rsidRPr="008632AF">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CB9F1" w14:textId="77777777" w:rsidR="00571DFF" w:rsidRPr="008632AF" w:rsidRDefault="00571DFF" w:rsidP="003212F1">
                  <w:pPr>
                    <w:pStyle w:val="rowtabella0"/>
                    <w:jc w:val="center"/>
                    <w:rPr>
                      <w:color w:val="002060"/>
                    </w:rPr>
                  </w:pPr>
                  <w:r w:rsidRPr="008632AF">
                    <w:rPr>
                      <w:color w:val="002060"/>
                    </w:rPr>
                    <w:t> </w:t>
                  </w:r>
                </w:p>
              </w:tc>
            </w:tr>
            <w:tr w:rsidR="00571DFF" w:rsidRPr="008632AF" w14:paraId="169703A1"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267FF998" w14:textId="77777777" w:rsidR="00571DFF" w:rsidRPr="008632AF" w:rsidRDefault="00571DFF" w:rsidP="003212F1">
                  <w:pPr>
                    <w:pStyle w:val="rowtabella0"/>
                    <w:rPr>
                      <w:color w:val="002060"/>
                    </w:rPr>
                  </w:pPr>
                  <w:r w:rsidRPr="008632AF">
                    <w:rPr>
                      <w:color w:val="002060"/>
                    </w:rPr>
                    <w:t>(1) - disputata il 11/01/2026</w:t>
                  </w:r>
                </w:p>
              </w:tc>
            </w:tr>
          </w:tbl>
          <w:p w14:paraId="3A7305F0" w14:textId="77777777" w:rsidR="00571DFF" w:rsidRPr="008632AF" w:rsidRDefault="00571DFF" w:rsidP="003212F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45D54C72"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7A8D8" w14:textId="77777777" w:rsidR="00571DFF" w:rsidRPr="008632AF" w:rsidRDefault="00571DFF" w:rsidP="003212F1">
                  <w:pPr>
                    <w:pStyle w:val="headertabella0"/>
                    <w:rPr>
                      <w:color w:val="002060"/>
                    </w:rPr>
                  </w:pPr>
                  <w:r w:rsidRPr="008632AF">
                    <w:rPr>
                      <w:color w:val="002060"/>
                    </w:rPr>
                    <w:t>GIRONE SA - 1 Giornata - A</w:t>
                  </w:r>
                </w:p>
              </w:tc>
            </w:tr>
            <w:tr w:rsidR="00571DFF" w:rsidRPr="008632AF" w14:paraId="346AD8FC"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E2936C" w14:textId="77777777" w:rsidR="00571DFF" w:rsidRPr="008632AF" w:rsidRDefault="00571DFF" w:rsidP="003212F1">
                  <w:pPr>
                    <w:pStyle w:val="rowtabella0"/>
                    <w:rPr>
                      <w:color w:val="002060"/>
                    </w:rPr>
                  </w:pPr>
                  <w:r w:rsidRPr="008632AF">
                    <w:rPr>
                      <w:color w:val="002060"/>
                    </w:rPr>
                    <w:t xml:space="preserve">ACSS MONDOLFO C5 </w:t>
                  </w:r>
                  <w:proofErr w:type="gramStart"/>
                  <w:r w:rsidRPr="008632AF">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E6030" w14:textId="77777777" w:rsidR="00571DFF" w:rsidRPr="008632AF" w:rsidRDefault="00571DFF" w:rsidP="003212F1">
                  <w:pPr>
                    <w:pStyle w:val="rowtabella0"/>
                    <w:rPr>
                      <w:color w:val="002060"/>
                    </w:rPr>
                  </w:pPr>
                  <w:r w:rsidRPr="008632AF">
                    <w:rPr>
                      <w:color w:val="002060"/>
                    </w:rPr>
                    <w:t>- ACSS MONDOLFO C5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FCF5FE" w14:textId="77777777" w:rsidR="00571DFF" w:rsidRPr="008632AF" w:rsidRDefault="00571DFF" w:rsidP="003212F1">
                  <w:pPr>
                    <w:pStyle w:val="rowtabella0"/>
                    <w:jc w:val="center"/>
                    <w:rPr>
                      <w:color w:val="002060"/>
                    </w:rPr>
                  </w:pPr>
                  <w:r w:rsidRPr="008632AF">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5E1F9" w14:textId="77777777" w:rsidR="00571DFF" w:rsidRPr="008632AF" w:rsidRDefault="00571DFF" w:rsidP="003212F1">
                  <w:pPr>
                    <w:pStyle w:val="rowtabella0"/>
                    <w:jc w:val="center"/>
                    <w:rPr>
                      <w:color w:val="002060"/>
                    </w:rPr>
                  </w:pPr>
                  <w:r w:rsidRPr="008632AF">
                    <w:rPr>
                      <w:color w:val="002060"/>
                    </w:rPr>
                    <w:t> </w:t>
                  </w:r>
                </w:p>
              </w:tc>
            </w:tr>
            <w:tr w:rsidR="00571DFF" w:rsidRPr="008632AF" w14:paraId="66FE7387"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1318FD" w14:textId="77777777" w:rsidR="00571DFF" w:rsidRPr="008632AF" w:rsidRDefault="00571DFF" w:rsidP="003212F1">
                  <w:pPr>
                    <w:pStyle w:val="rowtabella0"/>
                    <w:rPr>
                      <w:color w:val="002060"/>
                    </w:rPr>
                  </w:pPr>
                  <w:r w:rsidRPr="008632AF">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B2426E" w14:textId="77777777" w:rsidR="00571DFF" w:rsidRPr="008632AF" w:rsidRDefault="00571DFF" w:rsidP="003212F1">
                  <w:pPr>
                    <w:pStyle w:val="rowtabella0"/>
                    <w:rPr>
                      <w:color w:val="002060"/>
                    </w:rPr>
                  </w:pPr>
                  <w:r w:rsidRPr="008632AF">
                    <w:rPr>
                      <w:color w:val="002060"/>
                    </w:rPr>
                    <w:t xml:space="preserve">- AUDAX 1970 </w:t>
                  </w:r>
                  <w:proofErr w:type="gramStart"/>
                  <w:r w:rsidRPr="008632AF">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AB495C" w14:textId="77777777" w:rsidR="00571DFF" w:rsidRPr="008632AF" w:rsidRDefault="00571DFF" w:rsidP="003212F1">
                  <w:pPr>
                    <w:pStyle w:val="rowtabella0"/>
                    <w:jc w:val="center"/>
                    <w:rPr>
                      <w:color w:val="002060"/>
                    </w:rPr>
                  </w:pPr>
                  <w:r w:rsidRPr="008632AF">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2A1F45" w14:textId="77777777" w:rsidR="00571DFF" w:rsidRPr="008632AF" w:rsidRDefault="00571DFF" w:rsidP="003212F1">
                  <w:pPr>
                    <w:pStyle w:val="rowtabella0"/>
                    <w:jc w:val="center"/>
                    <w:rPr>
                      <w:color w:val="002060"/>
                    </w:rPr>
                  </w:pPr>
                  <w:r w:rsidRPr="008632AF">
                    <w:rPr>
                      <w:color w:val="002060"/>
                    </w:rPr>
                    <w:t> </w:t>
                  </w:r>
                </w:p>
              </w:tc>
            </w:tr>
            <w:tr w:rsidR="00571DFF" w:rsidRPr="008632AF" w14:paraId="59BC5467"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2FD99" w14:textId="77777777" w:rsidR="00571DFF" w:rsidRPr="008632AF" w:rsidRDefault="00571DFF" w:rsidP="003212F1">
                  <w:pPr>
                    <w:pStyle w:val="rowtabella0"/>
                    <w:rPr>
                      <w:color w:val="002060"/>
                    </w:rPr>
                  </w:pPr>
                  <w:r w:rsidRPr="008632AF">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E7C493" w14:textId="77777777" w:rsidR="00571DFF" w:rsidRPr="008632AF" w:rsidRDefault="00571DFF" w:rsidP="003212F1">
                  <w:pPr>
                    <w:pStyle w:val="rowtabella0"/>
                    <w:rPr>
                      <w:color w:val="002060"/>
                    </w:rPr>
                  </w:pPr>
                  <w:r w:rsidRPr="008632AF">
                    <w:rPr>
                      <w:color w:val="002060"/>
                    </w:rPr>
                    <w:t>- BULDOG T.N.T. LUCREZISQ.B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6D2E1D" w14:textId="77777777" w:rsidR="00571DFF" w:rsidRPr="008632AF" w:rsidRDefault="00571DFF" w:rsidP="003212F1">
                  <w:pPr>
                    <w:pStyle w:val="rowtabella0"/>
                    <w:jc w:val="center"/>
                    <w:rPr>
                      <w:color w:val="002060"/>
                    </w:rPr>
                  </w:pPr>
                  <w:r w:rsidRPr="008632A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8F1243" w14:textId="77777777" w:rsidR="00571DFF" w:rsidRPr="008632AF" w:rsidRDefault="00571DFF" w:rsidP="003212F1">
                  <w:pPr>
                    <w:pStyle w:val="rowtabella0"/>
                    <w:jc w:val="center"/>
                    <w:rPr>
                      <w:color w:val="002060"/>
                    </w:rPr>
                  </w:pPr>
                  <w:r w:rsidRPr="008632AF">
                    <w:rPr>
                      <w:color w:val="002060"/>
                    </w:rPr>
                    <w:t> </w:t>
                  </w:r>
                </w:p>
              </w:tc>
            </w:tr>
            <w:tr w:rsidR="00571DFF" w:rsidRPr="008632AF" w14:paraId="1991D5C7"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FED8DF" w14:textId="77777777" w:rsidR="00571DFF" w:rsidRPr="008632AF" w:rsidRDefault="00571DFF" w:rsidP="003212F1">
                  <w:pPr>
                    <w:pStyle w:val="rowtabella0"/>
                    <w:rPr>
                      <w:color w:val="002060"/>
                    </w:rPr>
                  </w:pPr>
                  <w:r w:rsidRPr="008632AF">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D2BA9A" w14:textId="77777777" w:rsidR="00571DFF" w:rsidRPr="008632AF" w:rsidRDefault="00571DFF" w:rsidP="003212F1">
                  <w:pPr>
                    <w:pStyle w:val="rowtabella0"/>
                    <w:rPr>
                      <w:color w:val="002060"/>
                    </w:rPr>
                  </w:pPr>
                  <w:r w:rsidRPr="008632AF">
                    <w:rPr>
                      <w:color w:val="002060"/>
                    </w:rPr>
                    <w:t xml:space="preserve">- ITALSERVICE C5 </w:t>
                  </w:r>
                  <w:proofErr w:type="gramStart"/>
                  <w:r w:rsidRPr="008632AF">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4D8CBF" w14:textId="77777777" w:rsidR="00571DFF" w:rsidRPr="008632AF" w:rsidRDefault="00571DFF" w:rsidP="003212F1">
                  <w:pPr>
                    <w:pStyle w:val="rowtabella0"/>
                    <w:jc w:val="center"/>
                    <w:rPr>
                      <w:color w:val="002060"/>
                    </w:rPr>
                  </w:pPr>
                  <w:r w:rsidRPr="008632A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1D5D51" w14:textId="77777777" w:rsidR="00571DFF" w:rsidRPr="008632AF" w:rsidRDefault="00571DFF" w:rsidP="003212F1">
                  <w:pPr>
                    <w:pStyle w:val="rowtabella0"/>
                    <w:jc w:val="center"/>
                    <w:rPr>
                      <w:color w:val="002060"/>
                    </w:rPr>
                  </w:pPr>
                  <w:r w:rsidRPr="008632AF">
                    <w:rPr>
                      <w:color w:val="002060"/>
                    </w:rPr>
                    <w:t> </w:t>
                  </w:r>
                </w:p>
              </w:tc>
            </w:tr>
            <w:tr w:rsidR="00571DFF" w:rsidRPr="008632AF" w14:paraId="35171A33"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C2F5C2" w14:textId="77777777" w:rsidR="00571DFF" w:rsidRPr="008632AF" w:rsidRDefault="00571DFF" w:rsidP="003212F1">
                  <w:pPr>
                    <w:pStyle w:val="rowtabella0"/>
                    <w:rPr>
                      <w:color w:val="002060"/>
                    </w:rPr>
                  </w:pPr>
                  <w:r w:rsidRPr="008632AF">
                    <w:rPr>
                      <w:color w:val="002060"/>
                    </w:rPr>
                    <w:t>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ACB5F" w14:textId="77777777" w:rsidR="00571DFF" w:rsidRPr="008632AF" w:rsidRDefault="00571DFF" w:rsidP="003212F1">
                  <w:pPr>
                    <w:pStyle w:val="rowtabella0"/>
                    <w:rPr>
                      <w:color w:val="002060"/>
                    </w:rPr>
                  </w:pPr>
                  <w:r w:rsidRPr="008632AF">
                    <w:rPr>
                      <w:color w:val="002060"/>
                    </w:rPr>
                    <w:t xml:space="preserve">- </w:t>
                  </w:r>
                  <w:proofErr w:type="gramStart"/>
                  <w:r w:rsidRPr="008632AF">
                    <w:rPr>
                      <w:color w:val="002060"/>
                    </w:rPr>
                    <w:t>CITTA</w:t>
                  </w:r>
                  <w:proofErr w:type="gramEnd"/>
                  <w:r w:rsidRPr="008632AF">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8E8AE" w14:textId="77777777" w:rsidR="00571DFF" w:rsidRPr="008632AF" w:rsidRDefault="00571DFF" w:rsidP="003212F1">
                  <w:pPr>
                    <w:pStyle w:val="rowtabella0"/>
                    <w:jc w:val="center"/>
                    <w:rPr>
                      <w:color w:val="002060"/>
                    </w:rPr>
                  </w:pPr>
                  <w:r w:rsidRPr="008632AF">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34E13" w14:textId="77777777" w:rsidR="00571DFF" w:rsidRPr="008632AF" w:rsidRDefault="00571DFF" w:rsidP="003212F1">
                  <w:pPr>
                    <w:pStyle w:val="rowtabella0"/>
                    <w:jc w:val="center"/>
                    <w:rPr>
                      <w:color w:val="002060"/>
                    </w:rPr>
                  </w:pPr>
                  <w:r w:rsidRPr="008632AF">
                    <w:rPr>
                      <w:color w:val="002060"/>
                    </w:rPr>
                    <w:t> </w:t>
                  </w:r>
                </w:p>
              </w:tc>
            </w:tr>
            <w:tr w:rsidR="00571DFF" w:rsidRPr="008632AF" w14:paraId="20371095"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5254F490" w14:textId="77777777" w:rsidR="00571DFF" w:rsidRPr="008632AF" w:rsidRDefault="00571DFF" w:rsidP="003212F1">
                  <w:pPr>
                    <w:pStyle w:val="rowtabella0"/>
                    <w:rPr>
                      <w:color w:val="002060"/>
                    </w:rPr>
                  </w:pPr>
                  <w:r w:rsidRPr="008632AF">
                    <w:rPr>
                      <w:color w:val="002060"/>
                    </w:rPr>
                    <w:t>(1) - disputata il 11/01/2026</w:t>
                  </w:r>
                </w:p>
              </w:tc>
            </w:tr>
          </w:tbl>
          <w:p w14:paraId="7B83D68D" w14:textId="77777777" w:rsidR="00571DFF" w:rsidRPr="008632AF" w:rsidRDefault="00571DFF" w:rsidP="003212F1">
            <w:pPr>
              <w:rPr>
                <w:color w:val="002060"/>
              </w:rPr>
            </w:pPr>
          </w:p>
        </w:tc>
      </w:tr>
    </w:tbl>
    <w:p w14:paraId="02517A1C" w14:textId="77777777" w:rsidR="00571DFF" w:rsidRPr="008632AF" w:rsidRDefault="00571DFF" w:rsidP="00571DF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71DFF" w:rsidRPr="008632AF" w14:paraId="470D796A" w14:textId="77777777" w:rsidTr="003212F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71DFF" w:rsidRPr="008632AF" w14:paraId="6ECAEA13" w14:textId="77777777" w:rsidTr="003212F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626CB" w14:textId="77777777" w:rsidR="00571DFF" w:rsidRPr="008632AF" w:rsidRDefault="00571DFF" w:rsidP="003212F1">
                  <w:pPr>
                    <w:pStyle w:val="headertabella0"/>
                    <w:rPr>
                      <w:color w:val="002060"/>
                    </w:rPr>
                  </w:pPr>
                  <w:r w:rsidRPr="008632AF">
                    <w:rPr>
                      <w:color w:val="002060"/>
                    </w:rPr>
                    <w:t>GIRONE SB - 1 Giornata - A</w:t>
                  </w:r>
                </w:p>
              </w:tc>
            </w:tr>
            <w:tr w:rsidR="00571DFF" w:rsidRPr="008632AF" w14:paraId="5CCABC15" w14:textId="77777777" w:rsidTr="003212F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82D1CD" w14:textId="77777777" w:rsidR="00571DFF" w:rsidRPr="008632AF" w:rsidRDefault="00571DFF" w:rsidP="003212F1">
                  <w:pPr>
                    <w:pStyle w:val="rowtabella0"/>
                    <w:rPr>
                      <w:color w:val="002060"/>
                    </w:rPr>
                  </w:pPr>
                  <w:r w:rsidRPr="008632AF">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7A095" w14:textId="77777777" w:rsidR="00571DFF" w:rsidRPr="008632AF" w:rsidRDefault="00571DFF" w:rsidP="003212F1">
                  <w:pPr>
                    <w:pStyle w:val="rowtabella0"/>
                    <w:rPr>
                      <w:color w:val="002060"/>
                    </w:rPr>
                  </w:pPr>
                  <w:r w:rsidRPr="008632AF">
                    <w:rPr>
                      <w:color w:val="002060"/>
                    </w:rPr>
                    <w:t xml:space="preserve">- SPORTING GROTTAMMARE </w:t>
                  </w:r>
                  <w:proofErr w:type="spellStart"/>
                  <w:proofErr w:type="gramStart"/>
                  <w:r w:rsidRPr="008632AF">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83863" w14:textId="77777777" w:rsidR="00571DFF" w:rsidRPr="008632AF" w:rsidRDefault="00571DFF" w:rsidP="003212F1">
                  <w:pPr>
                    <w:pStyle w:val="rowtabella0"/>
                    <w:jc w:val="center"/>
                    <w:rPr>
                      <w:color w:val="002060"/>
                    </w:rPr>
                  </w:pPr>
                  <w:r w:rsidRPr="008632AF">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81A03" w14:textId="77777777" w:rsidR="00571DFF" w:rsidRPr="008632AF" w:rsidRDefault="00571DFF" w:rsidP="003212F1">
                  <w:pPr>
                    <w:pStyle w:val="rowtabella0"/>
                    <w:jc w:val="center"/>
                    <w:rPr>
                      <w:color w:val="002060"/>
                    </w:rPr>
                  </w:pPr>
                  <w:r w:rsidRPr="008632AF">
                    <w:rPr>
                      <w:color w:val="002060"/>
                    </w:rPr>
                    <w:t> </w:t>
                  </w:r>
                </w:p>
              </w:tc>
            </w:tr>
            <w:tr w:rsidR="00571DFF" w:rsidRPr="008632AF" w14:paraId="1DDB90E6"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9E470C" w14:textId="77777777" w:rsidR="00571DFF" w:rsidRPr="008632AF" w:rsidRDefault="00571DFF" w:rsidP="003212F1">
                  <w:pPr>
                    <w:pStyle w:val="rowtabella0"/>
                    <w:rPr>
                      <w:color w:val="002060"/>
                    </w:rPr>
                  </w:pPr>
                  <w:r w:rsidRPr="008632AF">
                    <w:rPr>
                      <w:color w:val="002060"/>
                    </w:rPr>
                    <w:t>(1) LORETO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1873E6" w14:textId="77777777" w:rsidR="00571DFF" w:rsidRPr="008632AF" w:rsidRDefault="00571DFF" w:rsidP="003212F1">
                  <w:pPr>
                    <w:pStyle w:val="rowtabella0"/>
                    <w:rPr>
                      <w:color w:val="002060"/>
                    </w:rPr>
                  </w:pPr>
                  <w:r w:rsidRPr="008632AF">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22FE8C" w14:textId="77777777" w:rsidR="00571DFF" w:rsidRPr="008632AF" w:rsidRDefault="00571DFF" w:rsidP="003212F1">
                  <w:pPr>
                    <w:pStyle w:val="rowtabella0"/>
                    <w:jc w:val="center"/>
                    <w:rPr>
                      <w:color w:val="002060"/>
                    </w:rPr>
                  </w:pPr>
                  <w:r w:rsidRPr="008632A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8BF8FC" w14:textId="77777777" w:rsidR="00571DFF" w:rsidRPr="008632AF" w:rsidRDefault="00571DFF" w:rsidP="003212F1">
                  <w:pPr>
                    <w:pStyle w:val="rowtabella0"/>
                    <w:jc w:val="center"/>
                    <w:rPr>
                      <w:color w:val="002060"/>
                    </w:rPr>
                  </w:pPr>
                  <w:r w:rsidRPr="008632AF">
                    <w:rPr>
                      <w:color w:val="002060"/>
                    </w:rPr>
                    <w:t> </w:t>
                  </w:r>
                </w:p>
              </w:tc>
            </w:tr>
            <w:tr w:rsidR="00571DFF" w:rsidRPr="008632AF" w14:paraId="0CBB2E2B" w14:textId="77777777" w:rsidTr="003212F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52879F" w14:textId="77777777" w:rsidR="00571DFF" w:rsidRPr="008632AF" w:rsidRDefault="00571DFF" w:rsidP="003212F1">
                  <w:pPr>
                    <w:pStyle w:val="rowtabella0"/>
                    <w:rPr>
                      <w:color w:val="002060"/>
                    </w:rPr>
                  </w:pPr>
                  <w:r w:rsidRPr="008632AF">
                    <w:rPr>
                      <w:color w:val="002060"/>
                    </w:rPr>
                    <w:t>(1) 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299DD9" w14:textId="77777777" w:rsidR="00571DFF" w:rsidRPr="008632AF" w:rsidRDefault="00571DFF" w:rsidP="003212F1">
                  <w:pPr>
                    <w:pStyle w:val="rowtabella0"/>
                    <w:rPr>
                      <w:color w:val="002060"/>
                    </w:rPr>
                  </w:pPr>
                  <w:r w:rsidRPr="008632AF">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998BC9" w14:textId="77777777" w:rsidR="00571DFF" w:rsidRPr="008632AF" w:rsidRDefault="00571DFF" w:rsidP="003212F1">
                  <w:pPr>
                    <w:pStyle w:val="rowtabella0"/>
                    <w:jc w:val="center"/>
                    <w:rPr>
                      <w:color w:val="002060"/>
                    </w:rPr>
                  </w:pPr>
                  <w:r w:rsidRPr="008632AF">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9484E5" w14:textId="77777777" w:rsidR="00571DFF" w:rsidRPr="008632AF" w:rsidRDefault="00571DFF" w:rsidP="003212F1">
                  <w:pPr>
                    <w:pStyle w:val="rowtabella0"/>
                    <w:jc w:val="center"/>
                    <w:rPr>
                      <w:color w:val="002060"/>
                    </w:rPr>
                  </w:pPr>
                  <w:r w:rsidRPr="008632AF">
                    <w:rPr>
                      <w:color w:val="002060"/>
                    </w:rPr>
                    <w:t> </w:t>
                  </w:r>
                </w:p>
              </w:tc>
            </w:tr>
            <w:tr w:rsidR="00571DFF" w:rsidRPr="008632AF" w14:paraId="582331E1" w14:textId="77777777" w:rsidTr="003212F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E6ED88" w14:textId="77777777" w:rsidR="00571DFF" w:rsidRPr="008632AF" w:rsidRDefault="00571DFF" w:rsidP="003212F1">
                  <w:pPr>
                    <w:pStyle w:val="rowtabella0"/>
                    <w:rPr>
                      <w:color w:val="002060"/>
                    </w:rPr>
                  </w:pPr>
                  <w:r w:rsidRPr="008632AF">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33FF0" w14:textId="77777777" w:rsidR="00571DFF" w:rsidRPr="008632AF" w:rsidRDefault="00571DFF" w:rsidP="003212F1">
                  <w:pPr>
                    <w:pStyle w:val="rowtabella0"/>
                    <w:rPr>
                      <w:color w:val="002060"/>
                    </w:rPr>
                  </w:pPr>
                  <w:r w:rsidRPr="008632AF">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8C99B" w14:textId="77777777" w:rsidR="00571DFF" w:rsidRPr="008632AF" w:rsidRDefault="00571DFF" w:rsidP="003212F1">
                  <w:pPr>
                    <w:pStyle w:val="rowtabella0"/>
                    <w:jc w:val="center"/>
                    <w:rPr>
                      <w:color w:val="002060"/>
                    </w:rPr>
                  </w:pPr>
                  <w:r w:rsidRPr="008632AF">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B1CF8" w14:textId="77777777" w:rsidR="00571DFF" w:rsidRPr="008632AF" w:rsidRDefault="00571DFF" w:rsidP="003212F1">
                  <w:pPr>
                    <w:pStyle w:val="rowtabella0"/>
                    <w:jc w:val="center"/>
                    <w:rPr>
                      <w:color w:val="002060"/>
                    </w:rPr>
                  </w:pPr>
                  <w:r w:rsidRPr="008632AF">
                    <w:rPr>
                      <w:color w:val="002060"/>
                    </w:rPr>
                    <w:t> </w:t>
                  </w:r>
                </w:p>
              </w:tc>
            </w:tr>
            <w:tr w:rsidR="00571DFF" w:rsidRPr="008632AF" w14:paraId="255063AF" w14:textId="77777777" w:rsidTr="003212F1">
              <w:tc>
                <w:tcPr>
                  <w:tcW w:w="4700" w:type="dxa"/>
                  <w:gridSpan w:val="4"/>
                  <w:tcBorders>
                    <w:top w:val="nil"/>
                    <w:left w:val="nil"/>
                    <w:bottom w:val="nil"/>
                    <w:right w:val="nil"/>
                  </w:tcBorders>
                  <w:tcMar>
                    <w:top w:w="20" w:type="dxa"/>
                    <w:left w:w="20" w:type="dxa"/>
                    <w:bottom w:w="20" w:type="dxa"/>
                    <w:right w:w="20" w:type="dxa"/>
                  </w:tcMar>
                  <w:vAlign w:val="center"/>
                  <w:hideMark/>
                </w:tcPr>
                <w:p w14:paraId="593D7222" w14:textId="77777777" w:rsidR="00571DFF" w:rsidRPr="008632AF" w:rsidRDefault="00571DFF" w:rsidP="003212F1">
                  <w:pPr>
                    <w:pStyle w:val="rowtabella0"/>
                    <w:rPr>
                      <w:color w:val="002060"/>
                    </w:rPr>
                  </w:pPr>
                  <w:r w:rsidRPr="008632AF">
                    <w:rPr>
                      <w:color w:val="002060"/>
                    </w:rPr>
                    <w:t>(1) - disputata il 11/01/2026</w:t>
                  </w:r>
                </w:p>
              </w:tc>
            </w:tr>
          </w:tbl>
          <w:p w14:paraId="180D088B" w14:textId="77777777" w:rsidR="00571DFF" w:rsidRPr="008632AF" w:rsidRDefault="00571DFF" w:rsidP="003212F1">
            <w:pPr>
              <w:rPr>
                <w:color w:val="002060"/>
              </w:rPr>
            </w:pPr>
          </w:p>
        </w:tc>
      </w:tr>
    </w:tbl>
    <w:p w14:paraId="6AF7A4D5" w14:textId="77777777" w:rsidR="00571DFF" w:rsidRPr="008632AF" w:rsidRDefault="00571DFF" w:rsidP="00571DFF">
      <w:pPr>
        <w:pStyle w:val="breakline"/>
        <w:rPr>
          <w:rFonts w:eastAsiaTheme="minorEastAsia"/>
          <w:color w:val="002060"/>
        </w:rPr>
      </w:pPr>
    </w:p>
    <w:p w14:paraId="397B6A9A" w14:textId="77777777" w:rsidR="00571DFF" w:rsidRPr="008632AF" w:rsidRDefault="00571DFF" w:rsidP="00571DFF">
      <w:pPr>
        <w:pStyle w:val="breakline"/>
        <w:rPr>
          <w:color w:val="002060"/>
        </w:rPr>
      </w:pPr>
    </w:p>
    <w:p w14:paraId="4EB56D16" w14:textId="77777777" w:rsidR="00571DFF" w:rsidRPr="008632AF" w:rsidRDefault="00571DFF" w:rsidP="00571DFF">
      <w:pPr>
        <w:pStyle w:val="titoloprinc0"/>
        <w:rPr>
          <w:color w:val="002060"/>
        </w:rPr>
      </w:pPr>
      <w:r w:rsidRPr="008632AF">
        <w:rPr>
          <w:color w:val="002060"/>
        </w:rPr>
        <w:t>GIUDICE SPORTIVO</w:t>
      </w:r>
    </w:p>
    <w:p w14:paraId="2126C859" w14:textId="77777777" w:rsidR="00571DFF" w:rsidRPr="008632AF" w:rsidRDefault="00571DFF" w:rsidP="00571DFF">
      <w:pPr>
        <w:pStyle w:val="diffida"/>
        <w:rPr>
          <w:color w:val="002060"/>
        </w:rPr>
      </w:pPr>
      <w:r w:rsidRPr="008632AF">
        <w:rPr>
          <w:color w:val="002060"/>
        </w:rPr>
        <w:t>Il Giudice Sportivo Avv. Agnese Lazzaretti, con l'assistenza del Segretario Angelo Castellana, nella seduta del 14/01/2026, ha adottato le decisioni che di seguito integralmente si riportano:</w:t>
      </w:r>
    </w:p>
    <w:p w14:paraId="67E0D2A0" w14:textId="77777777" w:rsidR="00571DFF" w:rsidRPr="008632AF" w:rsidRDefault="00571DFF" w:rsidP="00571DFF">
      <w:pPr>
        <w:pStyle w:val="titolo10"/>
        <w:rPr>
          <w:color w:val="002060"/>
        </w:rPr>
      </w:pPr>
      <w:r w:rsidRPr="008632AF">
        <w:rPr>
          <w:color w:val="002060"/>
        </w:rPr>
        <w:t xml:space="preserve">GARE DEL 10/ 1/2026 </w:t>
      </w:r>
    </w:p>
    <w:p w14:paraId="36FD2B3A" w14:textId="77777777" w:rsidR="00571DFF" w:rsidRPr="008632AF" w:rsidRDefault="00571DFF" w:rsidP="00571DFF">
      <w:pPr>
        <w:pStyle w:val="titolo7a"/>
        <w:rPr>
          <w:color w:val="002060"/>
        </w:rPr>
      </w:pPr>
      <w:r w:rsidRPr="008632AF">
        <w:rPr>
          <w:color w:val="002060"/>
        </w:rPr>
        <w:t xml:space="preserve">PROVVEDIMENTI DISCIPLINARI </w:t>
      </w:r>
    </w:p>
    <w:p w14:paraId="29702783"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4EA8A574" w14:textId="77777777" w:rsidR="00571DFF" w:rsidRPr="008632AF" w:rsidRDefault="00571DFF" w:rsidP="00571DFF">
      <w:pPr>
        <w:pStyle w:val="titolo30"/>
        <w:rPr>
          <w:color w:val="002060"/>
        </w:rPr>
      </w:pPr>
      <w:r w:rsidRPr="008632AF">
        <w:rPr>
          <w:color w:val="002060"/>
        </w:rPr>
        <w:t xml:space="preserve">SOCIETA' </w:t>
      </w:r>
    </w:p>
    <w:p w14:paraId="36E03D51" w14:textId="77777777" w:rsidR="00571DFF" w:rsidRPr="008632AF" w:rsidRDefault="00571DFF" w:rsidP="00571DFF">
      <w:pPr>
        <w:pStyle w:val="titolo20"/>
        <w:rPr>
          <w:color w:val="002060"/>
        </w:rPr>
      </w:pPr>
      <w:r w:rsidRPr="008632AF">
        <w:rPr>
          <w:color w:val="002060"/>
        </w:rPr>
        <w:t xml:space="preserve">AMMENDA </w:t>
      </w:r>
    </w:p>
    <w:p w14:paraId="539D0EA9" w14:textId="77777777" w:rsidR="00571DFF" w:rsidRPr="008632AF" w:rsidRDefault="00571DFF" w:rsidP="00571DFF">
      <w:pPr>
        <w:pStyle w:val="diffida"/>
        <w:spacing w:before="80" w:beforeAutospacing="0" w:after="40" w:afterAutospacing="0"/>
        <w:jc w:val="left"/>
        <w:rPr>
          <w:color w:val="002060"/>
        </w:rPr>
      </w:pPr>
      <w:r w:rsidRPr="008632AF">
        <w:rPr>
          <w:color w:val="002060"/>
        </w:rPr>
        <w:t xml:space="preserve">Euro 50,00 ASCOLI CALCIO A 5 </w:t>
      </w:r>
      <w:r w:rsidRPr="008632AF">
        <w:rPr>
          <w:color w:val="002060"/>
        </w:rPr>
        <w:br/>
        <w:t xml:space="preserve">Per non aver rispettato gli obblighi relativi alla compilazione della distinta di gara. </w:t>
      </w:r>
    </w:p>
    <w:p w14:paraId="4B48591D" w14:textId="77777777" w:rsidR="00571DFF" w:rsidRPr="008632AF" w:rsidRDefault="00571DFF" w:rsidP="00571DFF">
      <w:pPr>
        <w:pStyle w:val="titolo30"/>
        <w:rPr>
          <w:color w:val="002060"/>
        </w:rPr>
      </w:pPr>
      <w:r w:rsidRPr="008632AF">
        <w:rPr>
          <w:color w:val="002060"/>
        </w:rPr>
        <w:t xml:space="preserve">CALCIATORI NON ESPULSI </w:t>
      </w:r>
    </w:p>
    <w:p w14:paraId="318F80B5" w14:textId="77777777" w:rsidR="00571DFF" w:rsidRPr="008632AF" w:rsidRDefault="00571DFF" w:rsidP="00571DFF">
      <w:pPr>
        <w:pStyle w:val="titolo20"/>
        <w:rPr>
          <w:color w:val="002060"/>
        </w:rPr>
      </w:pPr>
      <w:r w:rsidRPr="008632A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2B7E72E0" w14:textId="77777777" w:rsidTr="003212F1">
        <w:tc>
          <w:tcPr>
            <w:tcW w:w="2200" w:type="dxa"/>
            <w:tcMar>
              <w:top w:w="20" w:type="dxa"/>
              <w:left w:w="20" w:type="dxa"/>
              <w:bottom w:w="20" w:type="dxa"/>
              <w:right w:w="20" w:type="dxa"/>
            </w:tcMar>
            <w:vAlign w:val="center"/>
            <w:hideMark/>
          </w:tcPr>
          <w:p w14:paraId="69496B0E" w14:textId="77777777" w:rsidR="00571DFF" w:rsidRPr="008632AF" w:rsidRDefault="00571DFF" w:rsidP="003212F1">
            <w:pPr>
              <w:pStyle w:val="movimento"/>
              <w:rPr>
                <w:color w:val="002060"/>
              </w:rPr>
            </w:pPr>
            <w:r w:rsidRPr="008632AF">
              <w:rPr>
                <w:color w:val="002060"/>
              </w:rPr>
              <w:t>ZAMPONI GIORGIO</w:t>
            </w:r>
          </w:p>
        </w:tc>
        <w:tc>
          <w:tcPr>
            <w:tcW w:w="2200" w:type="dxa"/>
            <w:tcMar>
              <w:top w:w="20" w:type="dxa"/>
              <w:left w:w="20" w:type="dxa"/>
              <w:bottom w:w="20" w:type="dxa"/>
              <w:right w:w="20" w:type="dxa"/>
            </w:tcMar>
            <w:vAlign w:val="center"/>
            <w:hideMark/>
          </w:tcPr>
          <w:p w14:paraId="409CE6FB" w14:textId="77777777" w:rsidR="00571DFF" w:rsidRPr="008632AF" w:rsidRDefault="00571DFF" w:rsidP="003212F1">
            <w:pPr>
              <w:pStyle w:val="movimento2"/>
              <w:rPr>
                <w:color w:val="002060"/>
              </w:rPr>
            </w:pPr>
            <w:r w:rsidRPr="008632AF">
              <w:rPr>
                <w:color w:val="002060"/>
              </w:rPr>
              <w:t xml:space="preserve">(CANTINE RIUNITE CSI) </w:t>
            </w:r>
          </w:p>
        </w:tc>
        <w:tc>
          <w:tcPr>
            <w:tcW w:w="800" w:type="dxa"/>
            <w:tcMar>
              <w:top w:w="20" w:type="dxa"/>
              <w:left w:w="20" w:type="dxa"/>
              <w:bottom w:w="20" w:type="dxa"/>
              <w:right w:w="20" w:type="dxa"/>
            </w:tcMar>
            <w:vAlign w:val="center"/>
            <w:hideMark/>
          </w:tcPr>
          <w:p w14:paraId="5E55FE6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240E943C"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E598634" w14:textId="77777777" w:rsidR="00571DFF" w:rsidRPr="008632AF" w:rsidRDefault="00571DFF" w:rsidP="003212F1">
            <w:pPr>
              <w:pStyle w:val="movimento2"/>
              <w:rPr>
                <w:color w:val="002060"/>
              </w:rPr>
            </w:pPr>
            <w:r w:rsidRPr="008632AF">
              <w:rPr>
                <w:color w:val="002060"/>
              </w:rPr>
              <w:t> </w:t>
            </w:r>
          </w:p>
        </w:tc>
      </w:tr>
    </w:tbl>
    <w:p w14:paraId="2D09CA20" w14:textId="77777777" w:rsidR="00571DFF" w:rsidRPr="008632AF" w:rsidRDefault="00571DFF" w:rsidP="00571DFF">
      <w:pPr>
        <w:pStyle w:val="titolo20"/>
        <w:rPr>
          <w:rFonts w:eastAsiaTheme="minorEastAsia"/>
          <w:color w:val="002060"/>
        </w:rPr>
      </w:pPr>
      <w:r w:rsidRPr="008632A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03E5C40A" w14:textId="77777777" w:rsidTr="003212F1">
        <w:tc>
          <w:tcPr>
            <w:tcW w:w="2200" w:type="dxa"/>
            <w:tcMar>
              <w:top w:w="20" w:type="dxa"/>
              <w:left w:w="20" w:type="dxa"/>
              <w:bottom w:w="20" w:type="dxa"/>
              <w:right w:w="20" w:type="dxa"/>
            </w:tcMar>
            <w:vAlign w:val="center"/>
            <w:hideMark/>
          </w:tcPr>
          <w:p w14:paraId="6B9C03CA" w14:textId="77777777" w:rsidR="00571DFF" w:rsidRPr="008632AF" w:rsidRDefault="00571DFF" w:rsidP="003212F1">
            <w:pPr>
              <w:pStyle w:val="movimento"/>
              <w:rPr>
                <w:color w:val="002060"/>
              </w:rPr>
            </w:pPr>
            <w:r w:rsidRPr="008632AF">
              <w:rPr>
                <w:color w:val="002060"/>
              </w:rPr>
              <w:t>CAPPONI CRISTIAN</w:t>
            </w:r>
          </w:p>
        </w:tc>
        <w:tc>
          <w:tcPr>
            <w:tcW w:w="2200" w:type="dxa"/>
            <w:tcMar>
              <w:top w:w="20" w:type="dxa"/>
              <w:left w:w="20" w:type="dxa"/>
              <w:bottom w:w="20" w:type="dxa"/>
              <w:right w:w="20" w:type="dxa"/>
            </w:tcMar>
            <w:vAlign w:val="center"/>
            <w:hideMark/>
          </w:tcPr>
          <w:p w14:paraId="5B4A583D" w14:textId="77777777" w:rsidR="00571DFF" w:rsidRPr="008632AF" w:rsidRDefault="00571DFF" w:rsidP="003212F1">
            <w:pPr>
              <w:pStyle w:val="movimento2"/>
              <w:rPr>
                <w:color w:val="002060"/>
              </w:rPr>
            </w:pPr>
            <w:r w:rsidRPr="008632AF">
              <w:rPr>
                <w:color w:val="002060"/>
              </w:rPr>
              <w:t xml:space="preserve">(ASCOLI CALCIO A 5) </w:t>
            </w:r>
          </w:p>
        </w:tc>
        <w:tc>
          <w:tcPr>
            <w:tcW w:w="800" w:type="dxa"/>
            <w:tcMar>
              <w:top w:w="20" w:type="dxa"/>
              <w:left w:w="20" w:type="dxa"/>
              <w:bottom w:w="20" w:type="dxa"/>
              <w:right w:w="20" w:type="dxa"/>
            </w:tcMar>
            <w:vAlign w:val="center"/>
            <w:hideMark/>
          </w:tcPr>
          <w:p w14:paraId="4E27FFB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6F8ADEDB"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3D9478A9" w14:textId="77777777" w:rsidR="00571DFF" w:rsidRPr="008632AF" w:rsidRDefault="00571DFF" w:rsidP="003212F1">
            <w:pPr>
              <w:pStyle w:val="movimento2"/>
              <w:rPr>
                <w:color w:val="002060"/>
              </w:rPr>
            </w:pPr>
            <w:r w:rsidRPr="008632AF">
              <w:rPr>
                <w:color w:val="002060"/>
              </w:rPr>
              <w:t> </w:t>
            </w:r>
          </w:p>
        </w:tc>
      </w:tr>
    </w:tbl>
    <w:p w14:paraId="209E628A"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1CAC10A3" w14:textId="77777777" w:rsidTr="003212F1">
        <w:tc>
          <w:tcPr>
            <w:tcW w:w="2200" w:type="dxa"/>
            <w:tcMar>
              <w:top w:w="20" w:type="dxa"/>
              <w:left w:w="20" w:type="dxa"/>
              <w:bottom w:w="20" w:type="dxa"/>
              <w:right w:w="20" w:type="dxa"/>
            </w:tcMar>
            <w:vAlign w:val="center"/>
            <w:hideMark/>
          </w:tcPr>
          <w:p w14:paraId="773716BB" w14:textId="77777777" w:rsidR="00571DFF" w:rsidRPr="008632AF" w:rsidRDefault="00571DFF" w:rsidP="003212F1">
            <w:pPr>
              <w:pStyle w:val="movimento"/>
              <w:rPr>
                <w:color w:val="002060"/>
              </w:rPr>
            </w:pPr>
            <w:r w:rsidRPr="008632AF">
              <w:rPr>
                <w:color w:val="002060"/>
              </w:rPr>
              <w:t>ORICI MATTEO</w:t>
            </w:r>
          </w:p>
        </w:tc>
        <w:tc>
          <w:tcPr>
            <w:tcW w:w="2200" w:type="dxa"/>
            <w:tcMar>
              <w:top w:w="20" w:type="dxa"/>
              <w:left w:w="20" w:type="dxa"/>
              <w:bottom w:w="20" w:type="dxa"/>
              <w:right w:w="20" w:type="dxa"/>
            </w:tcMar>
            <w:vAlign w:val="center"/>
            <w:hideMark/>
          </w:tcPr>
          <w:p w14:paraId="176FF288" w14:textId="77777777" w:rsidR="00571DFF" w:rsidRPr="008632AF" w:rsidRDefault="00571DFF" w:rsidP="003212F1">
            <w:pPr>
              <w:pStyle w:val="movimento2"/>
              <w:rPr>
                <w:color w:val="002060"/>
              </w:rPr>
            </w:pPr>
            <w:r w:rsidRPr="008632AF">
              <w:rPr>
                <w:color w:val="002060"/>
              </w:rPr>
              <w:t xml:space="preserve">(CANTINE RIUNITE CSI) </w:t>
            </w:r>
          </w:p>
        </w:tc>
        <w:tc>
          <w:tcPr>
            <w:tcW w:w="800" w:type="dxa"/>
            <w:tcMar>
              <w:top w:w="20" w:type="dxa"/>
              <w:left w:w="20" w:type="dxa"/>
              <w:bottom w:w="20" w:type="dxa"/>
              <w:right w:w="20" w:type="dxa"/>
            </w:tcMar>
            <w:vAlign w:val="center"/>
            <w:hideMark/>
          </w:tcPr>
          <w:p w14:paraId="3CB802C7"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7A4F6F0C" w14:textId="77777777" w:rsidR="00571DFF" w:rsidRPr="008632AF" w:rsidRDefault="00571DFF" w:rsidP="003212F1">
            <w:pPr>
              <w:pStyle w:val="movimento"/>
              <w:rPr>
                <w:color w:val="002060"/>
              </w:rPr>
            </w:pPr>
            <w:r w:rsidRPr="008632AF">
              <w:rPr>
                <w:color w:val="002060"/>
              </w:rPr>
              <w:t>PETRONE ELIA</w:t>
            </w:r>
          </w:p>
        </w:tc>
        <w:tc>
          <w:tcPr>
            <w:tcW w:w="2200" w:type="dxa"/>
            <w:tcMar>
              <w:top w:w="20" w:type="dxa"/>
              <w:left w:w="20" w:type="dxa"/>
              <w:bottom w:w="20" w:type="dxa"/>
              <w:right w:w="20" w:type="dxa"/>
            </w:tcMar>
            <w:vAlign w:val="center"/>
            <w:hideMark/>
          </w:tcPr>
          <w:p w14:paraId="546408A2" w14:textId="77777777" w:rsidR="00571DFF" w:rsidRPr="008632AF" w:rsidRDefault="00571DFF" w:rsidP="003212F1">
            <w:pPr>
              <w:pStyle w:val="movimento2"/>
              <w:rPr>
                <w:color w:val="002060"/>
              </w:rPr>
            </w:pPr>
            <w:r w:rsidRPr="008632AF">
              <w:rPr>
                <w:color w:val="002060"/>
              </w:rPr>
              <w:t xml:space="preserve">(CERRETO D ESI ASD) </w:t>
            </w:r>
          </w:p>
        </w:tc>
      </w:tr>
      <w:tr w:rsidR="00571DFF" w:rsidRPr="008632AF" w14:paraId="22C915B0" w14:textId="77777777" w:rsidTr="003212F1">
        <w:tc>
          <w:tcPr>
            <w:tcW w:w="2200" w:type="dxa"/>
            <w:tcMar>
              <w:top w:w="20" w:type="dxa"/>
              <w:left w:w="20" w:type="dxa"/>
              <w:bottom w:w="20" w:type="dxa"/>
              <w:right w:w="20" w:type="dxa"/>
            </w:tcMar>
            <w:vAlign w:val="center"/>
            <w:hideMark/>
          </w:tcPr>
          <w:p w14:paraId="1006F244" w14:textId="77777777" w:rsidR="00571DFF" w:rsidRPr="008632AF" w:rsidRDefault="00571DFF" w:rsidP="003212F1">
            <w:pPr>
              <w:pStyle w:val="movimento"/>
              <w:rPr>
                <w:color w:val="002060"/>
              </w:rPr>
            </w:pPr>
            <w:r w:rsidRPr="008632AF">
              <w:rPr>
                <w:color w:val="002060"/>
              </w:rPr>
              <w:t>CASCIA MARCO</w:t>
            </w:r>
          </w:p>
        </w:tc>
        <w:tc>
          <w:tcPr>
            <w:tcW w:w="2200" w:type="dxa"/>
            <w:tcMar>
              <w:top w:w="20" w:type="dxa"/>
              <w:left w:w="20" w:type="dxa"/>
              <w:bottom w:w="20" w:type="dxa"/>
              <w:right w:w="20" w:type="dxa"/>
            </w:tcMar>
            <w:vAlign w:val="center"/>
            <w:hideMark/>
          </w:tcPr>
          <w:p w14:paraId="7588E541" w14:textId="77777777" w:rsidR="00571DFF" w:rsidRPr="008632AF" w:rsidRDefault="00571DFF" w:rsidP="003212F1">
            <w:pPr>
              <w:pStyle w:val="movimento2"/>
              <w:rPr>
                <w:color w:val="002060"/>
              </w:rPr>
            </w:pPr>
            <w:r w:rsidRPr="008632AF">
              <w:rPr>
                <w:color w:val="002060"/>
              </w:rPr>
              <w:t>(</w:t>
            </w:r>
            <w:proofErr w:type="gramStart"/>
            <w:r w:rsidRPr="008632AF">
              <w:rPr>
                <w:color w:val="002060"/>
              </w:rPr>
              <w:t>CITTA</w:t>
            </w:r>
            <w:proofErr w:type="gramEnd"/>
            <w:r w:rsidRPr="008632AF">
              <w:rPr>
                <w:color w:val="002060"/>
              </w:rPr>
              <w:t xml:space="preserve"> DI OSTRA) </w:t>
            </w:r>
          </w:p>
        </w:tc>
        <w:tc>
          <w:tcPr>
            <w:tcW w:w="800" w:type="dxa"/>
            <w:tcMar>
              <w:top w:w="20" w:type="dxa"/>
              <w:left w:w="20" w:type="dxa"/>
              <w:bottom w:w="20" w:type="dxa"/>
              <w:right w:w="20" w:type="dxa"/>
            </w:tcMar>
            <w:vAlign w:val="center"/>
            <w:hideMark/>
          </w:tcPr>
          <w:p w14:paraId="1FCFE48D"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57FCB78" w14:textId="77777777" w:rsidR="00571DFF" w:rsidRPr="008632AF" w:rsidRDefault="00571DFF" w:rsidP="003212F1">
            <w:pPr>
              <w:pStyle w:val="movimento"/>
              <w:rPr>
                <w:color w:val="002060"/>
              </w:rPr>
            </w:pPr>
            <w:r w:rsidRPr="008632AF">
              <w:rPr>
                <w:color w:val="002060"/>
              </w:rPr>
              <w:t>ESTER DANTE DAVIDE</w:t>
            </w:r>
          </w:p>
        </w:tc>
        <w:tc>
          <w:tcPr>
            <w:tcW w:w="2200" w:type="dxa"/>
            <w:tcMar>
              <w:top w:w="20" w:type="dxa"/>
              <w:left w:w="20" w:type="dxa"/>
              <w:bottom w:w="20" w:type="dxa"/>
              <w:right w:w="20" w:type="dxa"/>
            </w:tcMar>
            <w:vAlign w:val="center"/>
            <w:hideMark/>
          </w:tcPr>
          <w:p w14:paraId="12AD70B2" w14:textId="77777777" w:rsidR="00571DFF" w:rsidRPr="008632AF" w:rsidRDefault="00571DFF" w:rsidP="003212F1">
            <w:pPr>
              <w:pStyle w:val="movimento2"/>
              <w:rPr>
                <w:color w:val="002060"/>
              </w:rPr>
            </w:pPr>
            <w:r w:rsidRPr="008632AF">
              <w:rPr>
                <w:color w:val="002060"/>
              </w:rPr>
              <w:t>(</w:t>
            </w:r>
            <w:proofErr w:type="gramStart"/>
            <w:r w:rsidRPr="008632AF">
              <w:rPr>
                <w:color w:val="002060"/>
              </w:rPr>
              <w:t>CITTA</w:t>
            </w:r>
            <w:proofErr w:type="gramEnd"/>
            <w:r w:rsidRPr="008632AF">
              <w:rPr>
                <w:color w:val="002060"/>
              </w:rPr>
              <w:t xml:space="preserve"> DI OSTRA) </w:t>
            </w:r>
          </w:p>
        </w:tc>
      </w:tr>
      <w:tr w:rsidR="00571DFF" w:rsidRPr="008632AF" w14:paraId="15466732" w14:textId="77777777" w:rsidTr="003212F1">
        <w:tc>
          <w:tcPr>
            <w:tcW w:w="2200" w:type="dxa"/>
            <w:tcMar>
              <w:top w:w="20" w:type="dxa"/>
              <w:left w:w="20" w:type="dxa"/>
              <w:bottom w:w="20" w:type="dxa"/>
              <w:right w:w="20" w:type="dxa"/>
            </w:tcMar>
            <w:vAlign w:val="center"/>
            <w:hideMark/>
          </w:tcPr>
          <w:p w14:paraId="1751BD2F" w14:textId="77777777" w:rsidR="00571DFF" w:rsidRPr="008632AF" w:rsidRDefault="00571DFF" w:rsidP="003212F1">
            <w:pPr>
              <w:pStyle w:val="movimento"/>
              <w:rPr>
                <w:color w:val="002060"/>
              </w:rPr>
            </w:pPr>
            <w:r w:rsidRPr="008632AF">
              <w:rPr>
                <w:color w:val="002060"/>
              </w:rPr>
              <w:t>PRETI DIEGO</w:t>
            </w:r>
          </w:p>
        </w:tc>
        <w:tc>
          <w:tcPr>
            <w:tcW w:w="2200" w:type="dxa"/>
            <w:tcMar>
              <w:top w:w="20" w:type="dxa"/>
              <w:left w:w="20" w:type="dxa"/>
              <w:bottom w:w="20" w:type="dxa"/>
              <w:right w:w="20" w:type="dxa"/>
            </w:tcMar>
            <w:vAlign w:val="center"/>
            <w:hideMark/>
          </w:tcPr>
          <w:p w14:paraId="35D3690D" w14:textId="77777777" w:rsidR="00571DFF" w:rsidRPr="008632AF" w:rsidRDefault="00571DFF" w:rsidP="003212F1">
            <w:pPr>
              <w:pStyle w:val="movimento2"/>
              <w:rPr>
                <w:color w:val="002060"/>
              </w:rPr>
            </w:pPr>
            <w:r w:rsidRPr="008632AF">
              <w:rPr>
                <w:color w:val="002060"/>
              </w:rPr>
              <w:t xml:space="preserve">(SPORTFLY ARL) </w:t>
            </w:r>
          </w:p>
        </w:tc>
        <w:tc>
          <w:tcPr>
            <w:tcW w:w="800" w:type="dxa"/>
            <w:tcMar>
              <w:top w:w="20" w:type="dxa"/>
              <w:left w:w="20" w:type="dxa"/>
              <w:bottom w:w="20" w:type="dxa"/>
              <w:right w:w="20" w:type="dxa"/>
            </w:tcMar>
            <w:vAlign w:val="center"/>
            <w:hideMark/>
          </w:tcPr>
          <w:p w14:paraId="0A71DB50"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CF73965"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361AD69" w14:textId="77777777" w:rsidR="00571DFF" w:rsidRPr="008632AF" w:rsidRDefault="00571DFF" w:rsidP="003212F1">
            <w:pPr>
              <w:pStyle w:val="movimento2"/>
              <w:rPr>
                <w:color w:val="002060"/>
              </w:rPr>
            </w:pPr>
            <w:r w:rsidRPr="008632AF">
              <w:rPr>
                <w:color w:val="002060"/>
              </w:rPr>
              <w:t> </w:t>
            </w:r>
          </w:p>
        </w:tc>
      </w:tr>
    </w:tbl>
    <w:p w14:paraId="48F198AB" w14:textId="77777777" w:rsidR="00571DFF" w:rsidRPr="008632AF" w:rsidRDefault="00571DFF" w:rsidP="00571DFF">
      <w:pPr>
        <w:pStyle w:val="titolo10"/>
        <w:rPr>
          <w:rFonts w:eastAsiaTheme="minorEastAsia"/>
          <w:color w:val="002060"/>
        </w:rPr>
      </w:pPr>
      <w:r w:rsidRPr="008632AF">
        <w:rPr>
          <w:color w:val="002060"/>
        </w:rPr>
        <w:t xml:space="preserve">GARE DEL 11/ 1/2026 </w:t>
      </w:r>
    </w:p>
    <w:p w14:paraId="777AB81A" w14:textId="77777777" w:rsidR="00571DFF" w:rsidRPr="008632AF" w:rsidRDefault="00571DFF" w:rsidP="00571DFF">
      <w:pPr>
        <w:pStyle w:val="titolo7a"/>
        <w:rPr>
          <w:color w:val="002060"/>
        </w:rPr>
      </w:pPr>
      <w:r w:rsidRPr="008632AF">
        <w:rPr>
          <w:color w:val="002060"/>
        </w:rPr>
        <w:t xml:space="preserve">PROVVEDIMENTI DISCIPLINARI </w:t>
      </w:r>
    </w:p>
    <w:p w14:paraId="39F5B16F" w14:textId="77777777" w:rsidR="00571DFF" w:rsidRPr="008632AF" w:rsidRDefault="00571DFF" w:rsidP="00571DFF">
      <w:pPr>
        <w:pStyle w:val="titolo7b0"/>
        <w:rPr>
          <w:color w:val="002060"/>
        </w:rPr>
      </w:pPr>
      <w:r w:rsidRPr="008632AF">
        <w:rPr>
          <w:color w:val="002060"/>
        </w:rPr>
        <w:t xml:space="preserve">In base alle risultanze degli atti ufficiali sono state deliberate le seguenti sanzioni disciplinari. </w:t>
      </w:r>
    </w:p>
    <w:p w14:paraId="21A4D00F" w14:textId="77777777" w:rsidR="00571DFF" w:rsidRPr="008632AF" w:rsidRDefault="00571DFF" w:rsidP="00571DFF">
      <w:pPr>
        <w:pStyle w:val="titolo30"/>
        <w:rPr>
          <w:color w:val="002060"/>
        </w:rPr>
      </w:pPr>
      <w:r w:rsidRPr="008632AF">
        <w:rPr>
          <w:color w:val="002060"/>
        </w:rPr>
        <w:lastRenderedPageBreak/>
        <w:t xml:space="preserve">SOCIETA' </w:t>
      </w:r>
    </w:p>
    <w:p w14:paraId="4ACE9608" w14:textId="77777777" w:rsidR="00571DFF" w:rsidRPr="008632AF" w:rsidRDefault="00571DFF" w:rsidP="00571DFF">
      <w:pPr>
        <w:pStyle w:val="titolo20"/>
        <w:rPr>
          <w:color w:val="002060"/>
        </w:rPr>
      </w:pPr>
      <w:r w:rsidRPr="008632AF">
        <w:rPr>
          <w:color w:val="002060"/>
        </w:rPr>
        <w:t xml:space="preserve">AMMENDA </w:t>
      </w:r>
    </w:p>
    <w:p w14:paraId="725E8ECA" w14:textId="77777777" w:rsidR="00571DFF" w:rsidRPr="008632AF" w:rsidRDefault="00571DFF" w:rsidP="00571DFF">
      <w:pPr>
        <w:pStyle w:val="diffida"/>
        <w:spacing w:before="80" w:beforeAutospacing="0" w:after="40" w:afterAutospacing="0"/>
        <w:jc w:val="left"/>
        <w:rPr>
          <w:color w:val="002060"/>
        </w:rPr>
      </w:pPr>
      <w:r w:rsidRPr="008632AF">
        <w:rPr>
          <w:color w:val="002060"/>
        </w:rPr>
        <w:t xml:space="preserve">Euro 50,00 REAL FABRIANO </w:t>
      </w:r>
      <w:r w:rsidRPr="008632AF">
        <w:rPr>
          <w:color w:val="002060"/>
        </w:rPr>
        <w:br/>
        <w:t xml:space="preserve">Mancanza di acqua calda negli spogliatoi. </w:t>
      </w:r>
    </w:p>
    <w:p w14:paraId="3098CC14" w14:textId="77777777" w:rsidR="00571DFF" w:rsidRPr="008632AF" w:rsidRDefault="00571DFF" w:rsidP="00571DFF">
      <w:pPr>
        <w:pStyle w:val="titolo30"/>
        <w:rPr>
          <w:color w:val="002060"/>
        </w:rPr>
      </w:pPr>
      <w:r w:rsidRPr="008632AF">
        <w:rPr>
          <w:color w:val="002060"/>
        </w:rPr>
        <w:t xml:space="preserve">CALCIATORI NON ESPULSI </w:t>
      </w:r>
    </w:p>
    <w:p w14:paraId="70D9D5EF" w14:textId="77777777" w:rsidR="00571DFF" w:rsidRPr="008632AF" w:rsidRDefault="00571DFF" w:rsidP="00571DFF">
      <w:pPr>
        <w:pStyle w:val="titolo20"/>
        <w:rPr>
          <w:color w:val="002060"/>
        </w:rPr>
      </w:pPr>
      <w:r w:rsidRPr="008632A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321EA692" w14:textId="77777777" w:rsidTr="003212F1">
        <w:tc>
          <w:tcPr>
            <w:tcW w:w="2200" w:type="dxa"/>
            <w:tcMar>
              <w:top w:w="20" w:type="dxa"/>
              <w:left w:w="20" w:type="dxa"/>
              <w:bottom w:w="20" w:type="dxa"/>
              <w:right w:w="20" w:type="dxa"/>
            </w:tcMar>
            <w:vAlign w:val="center"/>
            <w:hideMark/>
          </w:tcPr>
          <w:p w14:paraId="6FF11447" w14:textId="77777777" w:rsidR="00571DFF" w:rsidRPr="008632AF" w:rsidRDefault="00571DFF" w:rsidP="003212F1">
            <w:pPr>
              <w:pStyle w:val="movimento"/>
              <w:rPr>
                <w:color w:val="002060"/>
              </w:rPr>
            </w:pPr>
            <w:r w:rsidRPr="008632AF">
              <w:rPr>
                <w:color w:val="002060"/>
              </w:rPr>
              <w:t>ERCOLANI FILIPPO</w:t>
            </w:r>
          </w:p>
        </w:tc>
        <w:tc>
          <w:tcPr>
            <w:tcW w:w="2200" w:type="dxa"/>
            <w:tcMar>
              <w:top w:w="20" w:type="dxa"/>
              <w:left w:w="20" w:type="dxa"/>
              <w:bottom w:w="20" w:type="dxa"/>
              <w:right w:w="20" w:type="dxa"/>
            </w:tcMar>
            <w:vAlign w:val="center"/>
            <w:hideMark/>
          </w:tcPr>
          <w:p w14:paraId="0EA3DBB6" w14:textId="77777777" w:rsidR="00571DFF" w:rsidRPr="008632AF" w:rsidRDefault="00571DFF" w:rsidP="003212F1">
            <w:pPr>
              <w:pStyle w:val="movimento2"/>
              <w:rPr>
                <w:color w:val="002060"/>
              </w:rPr>
            </w:pPr>
            <w:r w:rsidRPr="008632AF">
              <w:rPr>
                <w:color w:val="002060"/>
              </w:rPr>
              <w:t xml:space="preserve">(POL.CAGLI SPORT ASSOCIATI) </w:t>
            </w:r>
          </w:p>
        </w:tc>
        <w:tc>
          <w:tcPr>
            <w:tcW w:w="800" w:type="dxa"/>
            <w:tcMar>
              <w:top w:w="20" w:type="dxa"/>
              <w:left w:w="20" w:type="dxa"/>
              <w:bottom w:w="20" w:type="dxa"/>
              <w:right w:w="20" w:type="dxa"/>
            </w:tcMar>
            <w:vAlign w:val="center"/>
            <w:hideMark/>
          </w:tcPr>
          <w:p w14:paraId="3F308898"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43F500E4" w14:textId="77777777" w:rsidR="00571DFF" w:rsidRPr="008632AF" w:rsidRDefault="00571DFF" w:rsidP="003212F1">
            <w:pPr>
              <w:pStyle w:val="movimento"/>
              <w:rPr>
                <w:color w:val="002060"/>
              </w:rPr>
            </w:pPr>
            <w:r w:rsidRPr="008632AF">
              <w:rPr>
                <w:color w:val="002060"/>
              </w:rPr>
              <w:t>FAGGIANI ENEA</w:t>
            </w:r>
          </w:p>
        </w:tc>
        <w:tc>
          <w:tcPr>
            <w:tcW w:w="2200" w:type="dxa"/>
            <w:tcMar>
              <w:top w:w="20" w:type="dxa"/>
              <w:left w:w="20" w:type="dxa"/>
              <w:bottom w:w="20" w:type="dxa"/>
              <w:right w:w="20" w:type="dxa"/>
            </w:tcMar>
            <w:vAlign w:val="center"/>
            <w:hideMark/>
          </w:tcPr>
          <w:p w14:paraId="29300438" w14:textId="77777777" w:rsidR="00571DFF" w:rsidRPr="008632AF" w:rsidRDefault="00571DFF" w:rsidP="003212F1">
            <w:pPr>
              <w:pStyle w:val="movimento2"/>
              <w:rPr>
                <w:color w:val="002060"/>
              </w:rPr>
            </w:pPr>
            <w:r w:rsidRPr="008632AF">
              <w:rPr>
                <w:color w:val="002060"/>
              </w:rPr>
              <w:t xml:space="preserve">(POL.CAGLI SPORT ASSOCIATI) </w:t>
            </w:r>
          </w:p>
        </w:tc>
      </w:tr>
    </w:tbl>
    <w:p w14:paraId="5CE8FACA" w14:textId="77777777" w:rsidR="00571DFF" w:rsidRPr="008632AF" w:rsidRDefault="00571DFF" w:rsidP="00571DFF">
      <w:pPr>
        <w:pStyle w:val="titolo20"/>
        <w:rPr>
          <w:rFonts w:eastAsiaTheme="minorEastAsia"/>
          <w:color w:val="002060"/>
        </w:rPr>
      </w:pPr>
      <w:r w:rsidRPr="008632A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71DFF" w:rsidRPr="008632AF" w14:paraId="1EBFE963" w14:textId="77777777" w:rsidTr="003212F1">
        <w:tc>
          <w:tcPr>
            <w:tcW w:w="2200" w:type="dxa"/>
            <w:tcMar>
              <w:top w:w="20" w:type="dxa"/>
              <w:left w:w="20" w:type="dxa"/>
              <w:bottom w:w="20" w:type="dxa"/>
              <w:right w:w="20" w:type="dxa"/>
            </w:tcMar>
            <w:vAlign w:val="center"/>
            <w:hideMark/>
          </w:tcPr>
          <w:p w14:paraId="70EA09B9" w14:textId="77777777" w:rsidR="00571DFF" w:rsidRPr="008632AF" w:rsidRDefault="00571DFF" w:rsidP="003212F1">
            <w:pPr>
              <w:pStyle w:val="movimento"/>
              <w:rPr>
                <w:color w:val="002060"/>
              </w:rPr>
            </w:pPr>
            <w:r w:rsidRPr="008632AF">
              <w:rPr>
                <w:color w:val="002060"/>
              </w:rPr>
              <w:t>PANDOLFI FRANCESCO</w:t>
            </w:r>
          </w:p>
        </w:tc>
        <w:tc>
          <w:tcPr>
            <w:tcW w:w="2200" w:type="dxa"/>
            <w:tcMar>
              <w:top w:w="20" w:type="dxa"/>
              <w:left w:w="20" w:type="dxa"/>
              <w:bottom w:w="20" w:type="dxa"/>
              <w:right w:w="20" w:type="dxa"/>
            </w:tcMar>
            <w:vAlign w:val="center"/>
            <w:hideMark/>
          </w:tcPr>
          <w:p w14:paraId="5D83DF16" w14:textId="77777777" w:rsidR="00571DFF" w:rsidRPr="008632AF" w:rsidRDefault="00571DFF" w:rsidP="003212F1">
            <w:pPr>
              <w:pStyle w:val="movimento2"/>
              <w:rPr>
                <w:color w:val="002060"/>
              </w:rPr>
            </w:pPr>
            <w:r w:rsidRPr="008632AF">
              <w:rPr>
                <w:color w:val="002060"/>
              </w:rPr>
              <w:t xml:space="preserve">(BULDOG T.N.T. LUCREZIA) </w:t>
            </w:r>
          </w:p>
        </w:tc>
        <w:tc>
          <w:tcPr>
            <w:tcW w:w="800" w:type="dxa"/>
            <w:tcMar>
              <w:top w:w="20" w:type="dxa"/>
              <w:left w:w="20" w:type="dxa"/>
              <w:bottom w:w="20" w:type="dxa"/>
              <w:right w:w="20" w:type="dxa"/>
            </w:tcMar>
            <w:vAlign w:val="center"/>
            <w:hideMark/>
          </w:tcPr>
          <w:p w14:paraId="271249F4"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03ABCBE5" w14:textId="77777777" w:rsidR="00571DFF" w:rsidRPr="008632AF" w:rsidRDefault="00571DFF" w:rsidP="003212F1">
            <w:pPr>
              <w:pStyle w:val="movimento"/>
              <w:rPr>
                <w:color w:val="002060"/>
              </w:rPr>
            </w:pPr>
            <w:r w:rsidRPr="008632AF">
              <w:rPr>
                <w:color w:val="002060"/>
              </w:rPr>
              <w:t>EL ANOUAR SOUFIANE</w:t>
            </w:r>
          </w:p>
        </w:tc>
        <w:tc>
          <w:tcPr>
            <w:tcW w:w="2200" w:type="dxa"/>
            <w:tcMar>
              <w:top w:w="20" w:type="dxa"/>
              <w:left w:w="20" w:type="dxa"/>
              <w:bottom w:w="20" w:type="dxa"/>
              <w:right w:w="20" w:type="dxa"/>
            </w:tcMar>
            <w:vAlign w:val="center"/>
            <w:hideMark/>
          </w:tcPr>
          <w:p w14:paraId="70B9B0C8" w14:textId="77777777" w:rsidR="00571DFF" w:rsidRPr="008632AF" w:rsidRDefault="00571DFF" w:rsidP="003212F1">
            <w:pPr>
              <w:pStyle w:val="movimento2"/>
              <w:rPr>
                <w:color w:val="002060"/>
              </w:rPr>
            </w:pPr>
            <w:r w:rsidRPr="008632AF">
              <w:rPr>
                <w:color w:val="002060"/>
              </w:rPr>
              <w:t xml:space="preserve">(CSI GAUDIO) </w:t>
            </w:r>
          </w:p>
        </w:tc>
      </w:tr>
      <w:tr w:rsidR="00571DFF" w:rsidRPr="008632AF" w14:paraId="526D4CA0" w14:textId="77777777" w:rsidTr="003212F1">
        <w:tc>
          <w:tcPr>
            <w:tcW w:w="2200" w:type="dxa"/>
            <w:tcMar>
              <w:top w:w="20" w:type="dxa"/>
              <w:left w:w="20" w:type="dxa"/>
              <w:bottom w:w="20" w:type="dxa"/>
              <w:right w:w="20" w:type="dxa"/>
            </w:tcMar>
            <w:vAlign w:val="center"/>
            <w:hideMark/>
          </w:tcPr>
          <w:p w14:paraId="436930D7" w14:textId="77777777" w:rsidR="00571DFF" w:rsidRPr="008632AF" w:rsidRDefault="00571DFF" w:rsidP="003212F1">
            <w:pPr>
              <w:pStyle w:val="movimento"/>
              <w:rPr>
                <w:color w:val="002060"/>
              </w:rPr>
            </w:pPr>
            <w:r w:rsidRPr="008632AF">
              <w:rPr>
                <w:color w:val="002060"/>
              </w:rPr>
              <w:t>ILLUMINATI ROCCO</w:t>
            </w:r>
          </w:p>
        </w:tc>
        <w:tc>
          <w:tcPr>
            <w:tcW w:w="2200" w:type="dxa"/>
            <w:tcMar>
              <w:top w:w="20" w:type="dxa"/>
              <w:left w:w="20" w:type="dxa"/>
              <w:bottom w:w="20" w:type="dxa"/>
              <w:right w:w="20" w:type="dxa"/>
            </w:tcMar>
            <w:vAlign w:val="center"/>
            <w:hideMark/>
          </w:tcPr>
          <w:p w14:paraId="35837296" w14:textId="77777777" w:rsidR="00571DFF" w:rsidRPr="008632AF" w:rsidRDefault="00571DFF" w:rsidP="003212F1">
            <w:pPr>
              <w:pStyle w:val="movimento2"/>
              <w:rPr>
                <w:color w:val="002060"/>
              </w:rPr>
            </w:pPr>
            <w:r w:rsidRPr="008632AF">
              <w:rPr>
                <w:color w:val="002060"/>
              </w:rPr>
              <w:t xml:space="preserve">(FIGHT BULLS CORRIDONIA) </w:t>
            </w:r>
          </w:p>
        </w:tc>
        <w:tc>
          <w:tcPr>
            <w:tcW w:w="800" w:type="dxa"/>
            <w:tcMar>
              <w:top w:w="20" w:type="dxa"/>
              <w:left w:w="20" w:type="dxa"/>
              <w:bottom w:w="20" w:type="dxa"/>
              <w:right w:w="20" w:type="dxa"/>
            </w:tcMar>
            <w:vAlign w:val="center"/>
            <w:hideMark/>
          </w:tcPr>
          <w:p w14:paraId="0ECFAD1A" w14:textId="77777777" w:rsidR="00571DFF" w:rsidRPr="008632AF" w:rsidRDefault="00571DFF" w:rsidP="003212F1">
            <w:pPr>
              <w:pStyle w:val="movimento"/>
              <w:rPr>
                <w:color w:val="002060"/>
              </w:rPr>
            </w:pPr>
            <w:r w:rsidRPr="008632AF">
              <w:rPr>
                <w:color w:val="002060"/>
              </w:rPr>
              <w:t> </w:t>
            </w:r>
          </w:p>
        </w:tc>
        <w:tc>
          <w:tcPr>
            <w:tcW w:w="2200" w:type="dxa"/>
            <w:tcMar>
              <w:top w:w="20" w:type="dxa"/>
              <w:left w:w="20" w:type="dxa"/>
              <w:bottom w:w="20" w:type="dxa"/>
              <w:right w:w="20" w:type="dxa"/>
            </w:tcMar>
            <w:vAlign w:val="center"/>
            <w:hideMark/>
          </w:tcPr>
          <w:p w14:paraId="5030724C" w14:textId="77777777" w:rsidR="00571DFF" w:rsidRPr="008632AF" w:rsidRDefault="00571DFF" w:rsidP="003212F1">
            <w:pPr>
              <w:pStyle w:val="movimento"/>
              <w:rPr>
                <w:color w:val="002060"/>
              </w:rPr>
            </w:pPr>
            <w:r w:rsidRPr="008632AF">
              <w:rPr>
                <w:color w:val="002060"/>
              </w:rPr>
              <w:t>FERSURELLA MASSIMO</w:t>
            </w:r>
          </w:p>
        </w:tc>
        <w:tc>
          <w:tcPr>
            <w:tcW w:w="2200" w:type="dxa"/>
            <w:tcMar>
              <w:top w:w="20" w:type="dxa"/>
              <w:left w:w="20" w:type="dxa"/>
              <w:bottom w:w="20" w:type="dxa"/>
              <w:right w:w="20" w:type="dxa"/>
            </w:tcMar>
            <w:vAlign w:val="center"/>
            <w:hideMark/>
          </w:tcPr>
          <w:p w14:paraId="6D9D9BC2" w14:textId="77777777" w:rsidR="00571DFF" w:rsidRPr="008632AF" w:rsidRDefault="00571DFF" w:rsidP="003212F1">
            <w:pPr>
              <w:pStyle w:val="movimento2"/>
              <w:rPr>
                <w:color w:val="002060"/>
              </w:rPr>
            </w:pPr>
            <w:r w:rsidRPr="008632AF">
              <w:rPr>
                <w:color w:val="002060"/>
              </w:rPr>
              <w:t xml:space="preserve">(LORETO A.S.D.) </w:t>
            </w:r>
          </w:p>
        </w:tc>
      </w:tr>
    </w:tbl>
    <w:p w14:paraId="46216660" w14:textId="77777777" w:rsidR="00571DFF" w:rsidRDefault="00571DFF" w:rsidP="00571DFF">
      <w:pPr>
        <w:pStyle w:val="breakline"/>
        <w:rPr>
          <w:color w:val="002060"/>
        </w:rPr>
      </w:pPr>
    </w:p>
    <w:p w14:paraId="0A6138F6" w14:textId="77777777" w:rsidR="00571DFF" w:rsidRPr="00B0381A" w:rsidRDefault="00571DFF" w:rsidP="00571DFF">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4ED2DECD" w14:textId="77777777" w:rsidR="00571DFF" w:rsidRPr="00B0381A" w:rsidRDefault="00571DFF" w:rsidP="00571DFF">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0ABA4979" w14:textId="77777777" w:rsidR="00571DFF" w:rsidRPr="008632AF" w:rsidRDefault="00571DFF" w:rsidP="00571DFF">
      <w:pPr>
        <w:pStyle w:val="breakline"/>
        <w:rPr>
          <w:rFonts w:eastAsiaTheme="minorEastAsia"/>
          <w:color w:val="002060"/>
        </w:rPr>
      </w:pPr>
    </w:p>
    <w:p w14:paraId="27A1691F" w14:textId="77777777" w:rsidR="00571DFF" w:rsidRPr="008632AF" w:rsidRDefault="00571DFF" w:rsidP="00571DFF">
      <w:pPr>
        <w:pStyle w:val="titoloprinc0"/>
        <w:rPr>
          <w:color w:val="002060"/>
        </w:rPr>
      </w:pPr>
      <w:r w:rsidRPr="008632AF">
        <w:rPr>
          <w:color w:val="002060"/>
        </w:rPr>
        <w:t>CLASSIFICA</w:t>
      </w:r>
    </w:p>
    <w:p w14:paraId="764A8CA5" w14:textId="77777777" w:rsidR="00571DFF" w:rsidRPr="008632AF" w:rsidRDefault="00571DFF" w:rsidP="00571DFF">
      <w:pPr>
        <w:pStyle w:val="breakline"/>
        <w:rPr>
          <w:color w:val="002060"/>
        </w:rPr>
      </w:pPr>
    </w:p>
    <w:p w14:paraId="25029399" w14:textId="77777777" w:rsidR="00571DFF" w:rsidRPr="008632AF" w:rsidRDefault="00571DFF" w:rsidP="00571DFF">
      <w:pPr>
        <w:pStyle w:val="breakline"/>
        <w:rPr>
          <w:color w:val="002060"/>
        </w:rPr>
      </w:pPr>
    </w:p>
    <w:p w14:paraId="6EE51F95" w14:textId="77777777" w:rsidR="00571DFF" w:rsidRPr="008632AF" w:rsidRDefault="00571DFF" w:rsidP="00571DFF">
      <w:pPr>
        <w:pStyle w:val="sottotitolocampionato10"/>
        <w:rPr>
          <w:color w:val="002060"/>
        </w:rPr>
      </w:pPr>
      <w:r w:rsidRPr="008632A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31DF6824"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99083"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9D553"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97B90"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15CF"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F7F83"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BB236"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0917E"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A5A60"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9F948"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D01EB" w14:textId="77777777" w:rsidR="00571DFF" w:rsidRPr="008632AF" w:rsidRDefault="00571DFF" w:rsidP="003212F1">
            <w:pPr>
              <w:pStyle w:val="headertabella0"/>
              <w:rPr>
                <w:color w:val="002060"/>
              </w:rPr>
            </w:pPr>
            <w:r w:rsidRPr="008632AF">
              <w:rPr>
                <w:color w:val="002060"/>
              </w:rPr>
              <w:t>PE</w:t>
            </w:r>
          </w:p>
        </w:tc>
      </w:tr>
      <w:tr w:rsidR="00571DFF" w:rsidRPr="008632AF" w14:paraId="19D37867"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B09C3" w14:textId="77777777" w:rsidR="00571DFF" w:rsidRPr="008632AF" w:rsidRDefault="00571DFF" w:rsidP="003212F1">
            <w:pPr>
              <w:pStyle w:val="rowtabella0"/>
              <w:rPr>
                <w:color w:val="002060"/>
              </w:rPr>
            </w:pPr>
            <w:r w:rsidRPr="008632AF">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2722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323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DDE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799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DF0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2B10"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EED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6268"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0186" w14:textId="77777777" w:rsidR="00571DFF" w:rsidRPr="008632AF" w:rsidRDefault="00571DFF" w:rsidP="003212F1">
            <w:pPr>
              <w:pStyle w:val="rowtabella0"/>
              <w:jc w:val="center"/>
              <w:rPr>
                <w:color w:val="002060"/>
              </w:rPr>
            </w:pPr>
            <w:r w:rsidRPr="008632AF">
              <w:rPr>
                <w:color w:val="002060"/>
              </w:rPr>
              <w:t>0</w:t>
            </w:r>
          </w:p>
        </w:tc>
      </w:tr>
      <w:tr w:rsidR="00571DFF" w:rsidRPr="008632AF" w14:paraId="1D3E1DE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ED1AC" w14:textId="77777777" w:rsidR="00571DFF" w:rsidRPr="008632AF" w:rsidRDefault="00571DFF" w:rsidP="003212F1">
            <w:pPr>
              <w:pStyle w:val="rowtabella0"/>
              <w:rPr>
                <w:color w:val="002060"/>
              </w:rPr>
            </w:pPr>
            <w:r w:rsidRPr="008632A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8D8D"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91A6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07B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C6D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9AA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D6782"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CF93"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2314"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8696" w14:textId="77777777" w:rsidR="00571DFF" w:rsidRPr="008632AF" w:rsidRDefault="00571DFF" w:rsidP="003212F1">
            <w:pPr>
              <w:pStyle w:val="rowtabella0"/>
              <w:jc w:val="center"/>
              <w:rPr>
                <w:color w:val="002060"/>
              </w:rPr>
            </w:pPr>
            <w:r w:rsidRPr="008632AF">
              <w:rPr>
                <w:color w:val="002060"/>
              </w:rPr>
              <w:t>0</w:t>
            </w:r>
          </w:p>
        </w:tc>
      </w:tr>
      <w:tr w:rsidR="00571DFF" w:rsidRPr="008632AF" w14:paraId="0D249F3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E1908" w14:textId="77777777" w:rsidR="00571DFF" w:rsidRPr="008632AF" w:rsidRDefault="00571DFF" w:rsidP="003212F1">
            <w:pPr>
              <w:pStyle w:val="rowtabella0"/>
              <w:rPr>
                <w:color w:val="002060"/>
              </w:rPr>
            </w:pPr>
            <w:r w:rsidRPr="008632A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3A3E"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63E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10E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425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B87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5612"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A3C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5F83"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0A58" w14:textId="77777777" w:rsidR="00571DFF" w:rsidRPr="008632AF" w:rsidRDefault="00571DFF" w:rsidP="003212F1">
            <w:pPr>
              <w:pStyle w:val="rowtabella0"/>
              <w:jc w:val="center"/>
              <w:rPr>
                <w:color w:val="002060"/>
              </w:rPr>
            </w:pPr>
            <w:r w:rsidRPr="008632AF">
              <w:rPr>
                <w:color w:val="002060"/>
              </w:rPr>
              <w:t>0</w:t>
            </w:r>
          </w:p>
        </w:tc>
      </w:tr>
      <w:tr w:rsidR="00571DFF" w:rsidRPr="008632AF" w14:paraId="525777B5"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D0B99" w14:textId="77777777" w:rsidR="00571DFF" w:rsidRPr="008632AF" w:rsidRDefault="00571DFF" w:rsidP="003212F1">
            <w:pPr>
              <w:pStyle w:val="rowtabella0"/>
              <w:rPr>
                <w:color w:val="002060"/>
              </w:rPr>
            </w:pPr>
            <w:r w:rsidRPr="008632A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C7C6"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AC9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785B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1F5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E58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AB4F"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AB9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F0E2"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D6DB" w14:textId="77777777" w:rsidR="00571DFF" w:rsidRPr="008632AF" w:rsidRDefault="00571DFF" w:rsidP="003212F1">
            <w:pPr>
              <w:pStyle w:val="rowtabella0"/>
              <w:jc w:val="center"/>
              <w:rPr>
                <w:color w:val="002060"/>
              </w:rPr>
            </w:pPr>
            <w:r w:rsidRPr="008632AF">
              <w:rPr>
                <w:color w:val="002060"/>
              </w:rPr>
              <w:t>0</w:t>
            </w:r>
          </w:p>
        </w:tc>
      </w:tr>
      <w:tr w:rsidR="00571DFF" w:rsidRPr="008632AF" w14:paraId="15125FC6"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84708" w14:textId="77777777" w:rsidR="00571DFF" w:rsidRPr="008632AF" w:rsidRDefault="00571DFF" w:rsidP="003212F1">
            <w:pPr>
              <w:pStyle w:val="rowtabella0"/>
              <w:rPr>
                <w:color w:val="002060"/>
              </w:rPr>
            </w:pPr>
            <w:r w:rsidRPr="008632A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9D1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D15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201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E78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ADC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E08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F72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6CC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17C9" w14:textId="77777777" w:rsidR="00571DFF" w:rsidRPr="008632AF" w:rsidRDefault="00571DFF" w:rsidP="003212F1">
            <w:pPr>
              <w:pStyle w:val="rowtabella0"/>
              <w:jc w:val="center"/>
              <w:rPr>
                <w:color w:val="002060"/>
              </w:rPr>
            </w:pPr>
            <w:r w:rsidRPr="008632AF">
              <w:rPr>
                <w:color w:val="002060"/>
              </w:rPr>
              <w:t>0</w:t>
            </w:r>
          </w:p>
        </w:tc>
      </w:tr>
      <w:tr w:rsidR="00571DFF" w:rsidRPr="008632AF" w14:paraId="69FE17CB"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0FC07" w14:textId="77777777" w:rsidR="00571DFF" w:rsidRPr="008632AF" w:rsidRDefault="00571DFF" w:rsidP="003212F1">
            <w:pPr>
              <w:pStyle w:val="rowtabella0"/>
              <w:rPr>
                <w:color w:val="002060"/>
              </w:rPr>
            </w:pPr>
            <w:r w:rsidRPr="008632A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953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8F2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0CFA"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B5C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514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593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1DBB7"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C690"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35F0" w14:textId="77777777" w:rsidR="00571DFF" w:rsidRPr="008632AF" w:rsidRDefault="00571DFF" w:rsidP="003212F1">
            <w:pPr>
              <w:pStyle w:val="rowtabella0"/>
              <w:jc w:val="center"/>
              <w:rPr>
                <w:color w:val="002060"/>
              </w:rPr>
            </w:pPr>
            <w:r w:rsidRPr="008632AF">
              <w:rPr>
                <w:color w:val="002060"/>
              </w:rPr>
              <w:t>0</w:t>
            </w:r>
          </w:p>
        </w:tc>
      </w:tr>
      <w:tr w:rsidR="00571DFF" w:rsidRPr="008632AF" w14:paraId="1038891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3BE41" w14:textId="77777777" w:rsidR="00571DFF" w:rsidRPr="008632AF" w:rsidRDefault="00571DFF" w:rsidP="003212F1">
            <w:pPr>
              <w:pStyle w:val="rowtabella0"/>
              <w:rPr>
                <w:color w:val="002060"/>
              </w:rPr>
            </w:pPr>
            <w:r w:rsidRPr="008632AF">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B8F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2D5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9ED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E94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946D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ED41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2155"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AA92"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8412" w14:textId="77777777" w:rsidR="00571DFF" w:rsidRPr="008632AF" w:rsidRDefault="00571DFF" w:rsidP="003212F1">
            <w:pPr>
              <w:pStyle w:val="rowtabella0"/>
              <w:jc w:val="center"/>
              <w:rPr>
                <w:color w:val="002060"/>
              </w:rPr>
            </w:pPr>
            <w:r w:rsidRPr="008632AF">
              <w:rPr>
                <w:color w:val="002060"/>
              </w:rPr>
              <w:t>0</w:t>
            </w:r>
          </w:p>
        </w:tc>
      </w:tr>
      <w:tr w:rsidR="00571DFF" w:rsidRPr="008632AF" w14:paraId="7141631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F4BFB" w14:textId="77777777" w:rsidR="00571DFF" w:rsidRPr="008632AF" w:rsidRDefault="00571DFF" w:rsidP="003212F1">
            <w:pPr>
              <w:pStyle w:val="rowtabella0"/>
              <w:rPr>
                <w:color w:val="002060"/>
              </w:rPr>
            </w:pPr>
            <w:r w:rsidRPr="008632A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D13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46E9"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0BF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A133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206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0FCD"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FE46"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6BE4" w14:textId="77777777" w:rsidR="00571DFF" w:rsidRPr="008632AF" w:rsidRDefault="00571DFF" w:rsidP="003212F1">
            <w:pPr>
              <w:pStyle w:val="rowtabella0"/>
              <w:jc w:val="center"/>
              <w:rPr>
                <w:color w:val="002060"/>
              </w:rPr>
            </w:pPr>
            <w:r w:rsidRPr="008632A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8E6F7" w14:textId="77777777" w:rsidR="00571DFF" w:rsidRPr="008632AF" w:rsidRDefault="00571DFF" w:rsidP="003212F1">
            <w:pPr>
              <w:pStyle w:val="rowtabella0"/>
              <w:jc w:val="center"/>
              <w:rPr>
                <w:color w:val="002060"/>
              </w:rPr>
            </w:pPr>
            <w:r w:rsidRPr="008632AF">
              <w:rPr>
                <w:color w:val="002060"/>
              </w:rPr>
              <w:t>0</w:t>
            </w:r>
          </w:p>
        </w:tc>
      </w:tr>
      <w:tr w:rsidR="00571DFF" w:rsidRPr="008632AF" w14:paraId="29D5070A"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83C052" w14:textId="77777777" w:rsidR="00571DFF" w:rsidRPr="008632AF" w:rsidRDefault="00571DFF" w:rsidP="003212F1">
            <w:pPr>
              <w:pStyle w:val="rowtabella0"/>
              <w:rPr>
                <w:color w:val="002060"/>
              </w:rPr>
            </w:pPr>
            <w:r w:rsidRPr="008632A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60EE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DE7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180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D4B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E98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824A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E663" w14:textId="77777777" w:rsidR="00571DFF" w:rsidRPr="008632AF" w:rsidRDefault="00571DFF" w:rsidP="003212F1">
            <w:pPr>
              <w:pStyle w:val="rowtabella0"/>
              <w:jc w:val="center"/>
              <w:rPr>
                <w:color w:val="002060"/>
              </w:rPr>
            </w:pPr>
            <w:r w:rsidRPr="008632A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631E" w14:textId="77777777" w:rsidR="00571DFF" w:rsidRPr="008632AF" w:rsidRDefault="00571DFF" w:rsidP="003212F1">
            <w:pPr>
              <w:pStyle w:val="rowtabella0"/>
              <w:jc w:val="center"/>
              <w:rPr>
                <w:color w:val="002060"/>
              </w:rPr>
            </w:pPr>
            <w:r w:rsidRPr="008632A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592E" w14:textId="77777777" w:rsidR="00571DFF" w:rsidRPr="008632AF" w:rsidRDefault="00571DFF" w:rsidP="003212F1">
            <w:pPr>
              <w:pStyle w:val="rowtabella0"/>
              <w:jc w:val="center"/>
              <w:rPr>
                <w:color w:val="002060"/>
              </w:rPr>
            </w:pPr>
            <w:r w:rsidRPr="008632AF">
              <w:rPr>
                <w:color w:val="002060"/>
              </w:rPr>
              <w:t>0</w:t>
            </w:r>
          </w:p>
        </w:tc>
      </w:tr>
    </w:tbl>
    <w:p w14:paraId="6C7BCF7D" w14:textId="77777777" w:rsidR="00571DFF" w:rsidRPr="008632AF" w:rsidRDefault="00571DFF" w:rsidP="00571DFF">
      <w:pPr>
        <w:pStyle w:val="breakline"/>
        <w:rPr>
          <w:rFonts w:eastAsiaTheme="minorEastAsia"/>
          <w:color w:val="002060"/>
        </w:rPr>
      </w:pPr>
    </w:p>
    <w:p w14:paraId="64D3EBD7" w14:textId="77777777" w:rsidR="00571DFF" w:rsidRPr="008632AF" w:rsidRDefault="00571DFF" w:rsidP="00571DFF">
      <w:pPr>
        <w:pStyle w:val="breakline"/>
        <w:rPr>
          <w:color w:val="002060"/>
        </w:rPr>
      </w:pPr>
    </w:p>
    <w:p w14:paraId="310B73A5" w14:textId="77777777" w:rsidR="00571DFF" w:rsidRPr="008632AF" w:rsidRDefault="00571DFF" w:rsidP="00571DFF">
      <w:pPr>
        <w:pStyle w:val="sottotitolocampionato10"/>
        <w:rPr>
          <w:color w:val="002060"/>
        </w:rPr>
      </w:pPr>
      <w:r w:rsidRPr="008632AF">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4CADF1A3"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040EF"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7C8F2"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4C7A1"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2B8C"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2A5AE"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AB597"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5303B"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8211F"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B8C5C"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4870D" w14:textId="77777777" w:rsidR="00571DFF" w:rsidRPr="008632AF" w:rsidRDefault="00571DFF" w:rsidP="003212F1">
            <w:pPr>
              <w:pStyle w:val="headertabella0"/>
              <w:rPr>
                <w:color w:val="002060"/>
              </w:rPr>
            </w:pPr>
            <w:r w:rsidRPr="008632AF">
              <w:rPr>
                <w:color w:val="002060"/>
              </w:rPr>
              <w:t>PE</w:t>
            </w:r>
          </w:p>
        </w:tc>
      </w:tr>
      <w:tr w:rsidR="00571DFF" w:rsidRPr="008632AF" w14:paraId="53313EA3"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1BD40E" w14:textId="77777777" w:rsidR="00571DFF" w:rsidRPr="008632AF" w:rsidRDefault="00571DFF" w:rsidP="003212F1">
            <w:pPr>
              <w:pStyle w:val="rowtabella0"/>
              <w:rPr>
                <w:color w:val="002060"/>
              </w:rPr>
            </w:pPr>
            <w:r w:rsidRPr="008632A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EEC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61DD"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4FF2"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F01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D7CE"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B794"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7605"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5BB4"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309F0" w14:textId="77777777" w:rsidR="00571DFF" w:rsidRPr="008632AF" w:rsidRDefault="00571DFF" w:rsidP="003212F1">
            <w:pPr>
              <w:pStyle w:val="rowtabella0"/>
              <w:jc w:val="center"/>
              <w:rPr>
                <w:color w:val="002060"/>
              </w:rPr>
            </w:pPr>
            <w:r w:rsidRPr="008632AF">
              <w:rPr>
                <w:color w:val="002060"/>
              </w:rPr>
              <w:t>0</w:t>
            </w:r>
          </w:p>
        </w:tc>
      </w:tr>
      <w:tr w:rsidR="00571DFF" w:rsidRPr="008632AF" w14:paraId="4CFCEED3"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CD632" w14:textId="77777777" w:rsidR="00571DFF" w:rsidRPr="008632AF" w:rsidRDefault="00571DFF" w:rsidP="003212F1">
            <w:pPr>
              <w:pStyle w:val="rowtabella0"/>
              <w:rPr>
                <w:color w:val="002060"/>
              </w:rPr>
            </w:pPr>
            <w:r w:rsidRPr="008632AF">
              <w:rPr>
                <w:color w:val="002060"/>
              </w:rPr>
              <w:t xml:space="preserve">A.S.D. </w:t>
            </w:r>
            <w:proofErr w:type="gramStart"/>
            <w:r w:rsidRPr="008632AF">
              <w:rPr>
                <w:color w:val="002060"/>
              </w:rPr>
              <w:t>CITTA</w:t>
            </w:r>
            <w:proofErr w:type="gramEnd"/>
            <w:r w:rsidRPr="008632A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13FA"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598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865B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DC0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5F7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51B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717E"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9A3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B0C3" w14:textId="77777777" w:rsidR="00571DFF" w:rsidRPr="008632AF" w:rsidRDefault="00571DFF" w:rsidP="003212F1">
            <w:pPr>
              <w:pStyle w:val="rowtabella0"/>
              <w:jc w:val="center"/>
              <w:rPr>
                <w:color w:val="002060"/>
              </w:rPr>
            </w:pPr>
            <w:r w:rsidRPr="008632AF">
              <w:rPr>
                <w:color w:val="002060"/>
              </w:rPr>
              <w:t>0</w:t>
            </w:r>
          </w:p>
        </w:tc>
      </w:tr>
      <w:tr w:rsidR="00571DFF" w:rsidRPr="008632AF" w14:paraId="2A20027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2E128" w14:textId="77777777" w:rsidR="00571DFF" w:rsidRPr="008632AF" w:rsidRDefault="00571DFF" w:rsidP="003212F1">
            <w:pPr>
              <w:pStyle w:val="rowtabella0"/>
              <w:rPr>
                <w:color w:val="002060"/>
                <w:lang w:val="es-ES"/>
              </w:rPr>
            </w:pPr>
            <w:r w:rsidRPr="008632A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4807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334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8FF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F60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820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EAFE"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C39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CC2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91CC" w14:textId="77777777" w:rsidR="00571DFF" w:rsidRPr="008632AF" w:rsidRDefault="00571DFF" w:rsidP="003212F1">
            <w:pPr>
              <w:pStyle w:val="rowtabella0"/>
              <w:jc w:val="center"/>
              <w:rPr>
                <w:color w:val="002060"/>
              </w:rPr>
            </w:pPr>
            <w:r w:rsidRPr="008632AF">
              <w:rPr>
                <w:color w:val="002060"/>
              </w:rPr>
              <w:t>0</w:t>
            </w:r>
          </w:p>
        </w:tc>
      </w:tr>
      <w:tr w:rsidR="00571DFF" w:rsidRPr="008632AF" w14:paraId="4DB8FC4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0B9AC0" w14:textId="77777777" w:rsidR="00571DFF" w:rsidRPr="008632AF" w:rsidRDefault="00571DFF" w:rsidP="003212F1">
            <w:pPr>
              <w:pStyle w:val="rowtabella0"/>
              <w:rPr>
                <w:color w:val="002060"/>
              </w:rPr>
            </w:pPr>
            <w:r w:rsidRPr="008632A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737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938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0F6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1A0A"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B9A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916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31E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2CB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E1AA" w14:textId="77777777" w:rsidR="00571DFF" w:rsidRPr="008632AF" w:rsidRDefault="00571DFF" w:rsidP="003212F1">
            <w:pPr>
              <w:pStyle w:val="rowtabella0"/>
              <w:jc w:val="center"/>
              <w:rPr>
                <w:color w:val="002060"/>
              </w:rPr>
            </w:pPr>
            <w:r w:rsidRPr="008632AF">
              <w:rPr>
                <w:color w:val="002060"/>
              </w:rPr>
              <w:t>0</w:t>
            </w:r>
          </w:p>
        </w:tc>
      </w:tr>
      <w:tr w:rsidR="00571DFF" w:rsidRPr="008632AF" w14:paraId="18440F5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3924D" w14:textId="77777777" w:rsidR="00571DFF" w:rsidRPr="008632AF" w:rsidRDefault="00571DFF" w:rsidP="003212F1">
            <w:pPr>
              <w:pStyle w:val="rowtabella0"/>
              <w:rPr>
                <w:color w:val="002060"/>
                <w:lang w:val="es-ES"/>
              </w:rPr>
            </w:pPr>
            <w:r w:rsidRPr="008632A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71A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2FA3"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6D9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DB0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8D54"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B2C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096F"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D28C"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1C01" w14:textId="77777777" w:rsidR="00571DFF" w:rsidRPr="008632AF" w:rsidRDefault="00571DFF" w:rsidP="003212F1">
            <w:pPr>
              <w:pStyle w:val="rowtabella0"/>
              <w:jc w:val="center"/>
              <w:rPr>
                <w:color w:val="002060"/>
              </w:rPr>
            </w:pPr>
            <w:r w:rsidRPr="008632AF">
              <w:rPr>
                <w:color w:val="002060"/>
              </w:rPr>
              <w:t>0</w:t>
            </w:r>
          </w:p>
        </w:tc>
      </w:tr>
      <w:tr w:rsidR="00571DFF" w:rsidRPr="008632AF" w14:paraId="0EF3C808"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DEA5B" w14:textId="77777777" w:rsidR="00571DFF" w:rsidRPr="008632AF" w:rsidRDefault="00571DFF" w:rsidP="003212F1">
            <w:pPr>
              <w:pStyle w:val="rowtabella0"/>
              <w:rPr>
                <w:color w:val="002060"/>
              </w:rPr>
            </w:pPr>
            <w:r w:rsidRPr="008632AF">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65C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1A8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6C16"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C725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5D9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9E0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D795E"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F5C6" w14:textId="77777777" w:rsidR="00571DFF" w:rsidRPr="008632AF" w:rsidRDefault="00571DFF" w:rsidP="003212F1">
            <w:pPr>
              <w:pStyle w:val="rowtabella0"/>
              <w:jc w:val="center"/>
              <w:rPr>
                <w:color w:val="002060"/>
              </w:rPr>
            </w:pPr>
            <w:r w:rsidRPr="008632A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2729E" w14:textId="77777777" w:rsidR="00571DFF" w:rsidRPr="008632AF" w:rsidRDefault="00571DFF" w:rsidP="003212F1">
            <w:pPr>
              <w:pStyle w:val="rowtabella0"/>
              <w:jc w:val="center"/>
              <w:rPr>
                <w:color w:val="002060"/>
              </w:rPr>
            </w:pPr>
            <w:r w:rsidRPr="008632AF">
              <w:rPr>
                <w:color w:val="002060"/>
              </w:rPr>
              <w:t>0</w:t>
            </w:r>
          </w:p>
        </w:tc>
      </w:tr>
      <w:tr w:rsidR="00571DFF" w:rsidRPr="008632AF" w14:paraId="248605D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D89F6" w14:textId="77777777" w:rsidR="00571DFF" w:rsidRPr="008632AF" w:rsidRDefault="00571DFF" w:rsidP="003212F1">
            <w:pPr>
              <w:pStyle w:val="rowtabella0"/>
              <w:rPr>
                <w:color w:val="002060"/>
              </w:rPr>
            </w:pPr>
            <w:proofErr w:type="spellStart"/>
            <w:proofErr w:type="gramStart"/>
            <w:r w:rsidRPr="008632AF">
              <w:rPr>
                <w:color w:val="002060"/>
              </w:rPr>
              <w:t>sq.B</w:t>
            </w:r>
            <w:proofErr w:type="spellEnd"/>
            <w:proofErr w:type="gramEnd"/>
            <w:r w:rsidRPr="008632AF">
              <w:rPr>
                <w:color w:val="002060"/>
              </w:rPr>
              <w:t xml:space="preserve"> ACSS MONDOLFO C5 </w:t>
            </w:r>
            <w:proofErr w:type="gramStart"/>
            <w:r w:rsidRPr="008632AF">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7EE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4A4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17B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17A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0260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E71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1EDB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8FC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81CB" w14:textId="77777777" w:rsidR="00571DFF" w:rsidRPr="008632AF" w:rsidRDefault="00571DFF" w:rsidP="003212F1">
            <w:pPr>
              <w:pStyle w:val="rowtabella0"/>
              <w:jc w:val="center"/>
              <w:rPr>
                <w:color w:val="002060"/>
              </w:rPr>
            </w:pPr>
            <w:r w:rsidRPr="008632AF">
              <w:rPr>
                <w:color w:val="002060"/>
              </w:rPr>
              <w:t>0</w:t>
            </w:r>
          </w:p>
        </w:tc>
      </w:tr>
      <w:tr w:rsidR="00571DFF" w:rsidRPr="008632AF" w14:paraId="584C5B5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9D7D3" w14:textId="77777777" w:rsidR="00571DFF" w:rsidRPr="008632AF" w:rsidRDefault="00571DFF" w:rsidP="003212F1">
            <w:pPr>
              <w:pStyle w:val="rowtabella0"/>
              <w:rPr>
                <w:color w:val="002060"/>
              </w:rPr>
            </w:pPr>
            <w:proofErr w:type="spellStart"/>
            <w:r w:rsidRPr="008632AF">
              <w:rPr>
                <w:color w:val="002060"/>
              </w:rPr>
              <w:t>sq.C</w:t>
            </w:r>
            <w:proofErr w:type="spellEnd"/>
            <w:r w:rsidRPr="008632AF">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9CA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CAAA"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D77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C5E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ED7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0552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B29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68B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C9CE8" w14:textId="77777777" w:rsidR="00571DFF" w:rsidRPr="008632AF" w:rsidRDefault="00571DFF" w:rsidP="003212F1">
            <w:pPr>
              <w:pStyle w:val="rowtabella0"/>
              <w:jc w:val="center"/>
              <w:rPr>
                <w:color w:val="002060"/>
              </w:rPr>
            </w:pPr>
            <w:r w:rsidRPr="008632AF">
              <w:rPr>
                <w:color w:val="002060"/>
              </w:rPr>
              <w:t>0</w:t>
            </w:r>
          </w:p>
        </w:tc>
      </w:tr>
      <w:tr w:rsidR="00571DFF" w:rsidRPr="008632AF" w14:paraId="1A0AF74C"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97B31" w14:textId="77777777" w:rsidR="00571DFF" w:rsidRPr="008632AF" w:rsidRDefault="00571DFF" w:rsidP="003212F1">
            <w:pPr>
              <w:pStyle w:val="rowtabella0"/>
              <w:rPr>
                <w:color w:val="002060"/>
              </w:rPr>
            </w:pPr>
            <w:proofErr w:type="spellStart"/>
            <w:proofErr w:type="gramStart"/>
            <w:r w:rsidRPr="008632AF">
              <w:rPr>
                <w:color w:val="002060"/>
              </w:rPr>
              <w:t>sq.B</w:t>
            </w:r>
            <w:proofErr w:type="spellEnd"/>
            <w:proofErr w:type="gramEnd"/>
            <w:r w:rsidRPr="008632AF">
              <w:rPr>
                <w:color w:val="002060"/>
              </w:rPr>
              <w:t xml:space="preserve"> ITALSERVICE C5 </w:t>
            </w:r>
            <w:proofErr w:type="gramStart"/>
            <w:r w:rsidRPr="008632AF">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C51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F4D8"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CA0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33E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EC9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CFB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18E1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572BA"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505E" w14:textId="77777777" w:rsidR="00571DFF" w:rsidRPr="008632AF" w:rsidRDefault="00571DFF" w:rsidP="003212F1">
            <w:pPr>
              <w:pStyle w:val="rowtabella0"/>
              <w:jc w:val="center"/>
              <w:rPr>
                <w:color w:val="002060"/>
              </w:rPr>
            </w:pPr>
            <w:r w:rsidRPr="008632AF">
              <w:rPr>
                <w:color w:val="002060"/>
              </w:rPr>
              <w:t>0</w:t>
            </w:r>
          </w:p>
        </w:tc>
      </w:tr>
      <w:tr w:rsidR="00571DFF" w:rsidRPr="008632AF" w14:paraId="258318C3"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DED96" w14:textId="77777777" w:rsidR="00571DFF" w:rsidRPr="008632AF" w:rsidRDefault="00571DFF" w:rsidP="003212F1">
            <w:pPr>
              <w:pStyle w:val="rowtabella0"/>
              <w:rPr>
                <w:color w:val="002060"/>
              </w:rPr>
            </w:pPr>
            <w:proofErr w:type="spellStart"/>
            <w:proofErr w:type="gramStart"/>
            <w:r w:rsidRPr="008632AF">
              <w:rPr>
                <w:color w:val="002060"/>
              </w:rPr>
              <w:t>sq.B</w:t>
            </w:r>
            <w:proofErr w:type="spellEnd"/>
            <w:proofErr w:type="gramEnd"/>
            <w:r w:rsidRPr="008632AF">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583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8C0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807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6D1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860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E52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F9F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2DD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D5FE" w14:textId="77777777" w:rsidR="00571DFF" w:rsidRPr="008632AF" w:rsidRDefault="00571DFF" w:rsidP="003212F1">
            <w:pPr>
              <w:pStyle w:val="rowtabella0"/>
              <w:jc w:val="center"/>
              <w:rPr>
                <w:color w:val="002060"/>
              </w:rPr>
            </w:pPr>
            <w:r w:rsidRPr="008632AF">
              <w:rPr>
                <w:color w:val="002060"/>
              </w:rPr>
              <w:t>0</w:t>
            </w:r>
          </w:p>
        </w:tc>
      </w:tr>
    </w:tbl>
    <w:p w14:paraId="3159C01D" w14:textId="77777777" w:rsidR="00571DFF" w:rsidRPr="008632AF" w:rsidRDefault="00571DFF" w:rsidP="00571DFF">
      <w:pPr>
        <w:pStyle w:val="breakline"/>
        <w:rPr>
          <w:rFonts w:eastAsiaTheme="minorEastAsia"/>
          <w:color w:val="002060"/>
        </w:rPr>
      </w:pPr>
    </w:p>
    <w:p w14:paraId="5B2BF91E" w14:textId="77777777" w:rsidR="00571DFF" w:rsidRPr="008632AF" w:rsidRDefault="00571DFF" w:rsidP="00571DFF">
      <w:pPr>
        <w:pStyle w:val="breakline"/>
        <w:rPr>
          <w:color w:val="002060"/>
        </w:rPr>
      </w:pPr>
    </w:p>
    <w:p w14:paraId="4100D2E8" w14:textId="77777777" w:rsidR="00571DFF" w:rsidRPr="008632AF" w:rsidRDefault="00571DFF" w:rsidP="00571DFF">
      <w:pPr>
        <w:pStyle w:val="sottotitolocampionato10"/>
        <w:rPr>
          <w:color w:val="002060"/>
        </w:rPr>
      </w:pPr>
      <w:r w:rsidRPr="008632AF">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71DFF" w:rsidRPr="008632AF" w14:paraId="5768802B" w14:textId="77777777" w:rsidTr="003212F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7F468" w14:textId="77777777" w:rsidR="00571DFF" w:rsidRPr="008632AF" w:rsidRDefault="00571DFF" w:rsidP="003212F1">
            <w:pPr>
              <w:pStyle w:val="headertabella0"/>
              <w:rPr>
                <w:color w:val="002060"/>
              </w:rPr>
            </w:pPr>
            <w:r w:rsidRPr="008632A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829B9" w14:textId="77777777" w:rsidR="00571DFF" w:rsidRPr="008632AF" w:rsidRDefault="00571DFF" w:rsidP="003212F1">
            <w:pPr>
              <w:pStyle w:val="headertabella0"/>
              <w:rPr>
                <w:color w:val="002060"/>
              </w:rPr>
            </w:pPr>
            <w:r w:rsidRPr="008632A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58649" w14:textId="77777777" w:rsidR="00571DFF" w:rsidRPr="008632AF" w:rsidRDefault="00571DFF" w:rsidP="003212F1">
            <w:pPr>
              <w:pStyle w:val="headertabella0"/>
              <w:rPr>
                <w:color w:val="002060"/>
              </w:rPr>
            </w:pPr>
            <w:r w:rsidRPr="008632A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D5D76" w14:textId="77777777" w:rsidR="00571DFF" w:rsidRPr="008632AF" w:rsidRDefault="00571DFF" w:rsidP="003212F1">
            <w:pPr>
              <w:pStyle w:val="headertabella0"/>
              <w:rPr>
                <w:color w:val="002060"/>
              </w:rPr>
            </w:pPr>
            <w:r w:rsidRPr="008632A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74185" w14:textId="77777777" w:rsidR="00571DFF" w:rsidRPr="008632AF" w:rsidRDefault="00571DFF" w:rsidP="003212F1">
            <w:pPr>
              <w:pStyle w:val="headertabella0"/>
              <w:rPr>
                <w:color w:val="002060"/>
              </w:rPr>
            </w:pPr>
            <w:r w:rsidRPr="008632A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97A5C" w14:textId="77777777" w:rsidR="00571DFF" w:rsidRPr="008632AF" w:rsidRDefault="00571DFF" w:rsidP="003212F1">
            <w:pPr>
              <w:pStyle w:val="headertabella0"/>
              <w:rPr>
                <w:color w:val="002060"/>
              </w:rPr>
            </w:pPr>
            <w:r w:rsidRPr="008632A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7FCC1" w14:textId="77777777" w:rsidR="00571DFF" w:rsidRPr="008632AF" w:rsidRDefault="00571DFF" w:rsidP="003212F1">
            <w:pPr>
              <w:pStyle w:val="headertabella0"/>
              <w:rPr>
                <w:color w:val="002060"/>
              </w:rPr>
            </w:pPr>
            <w:r w:rsidRPr="008632A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85013" w14:textId="77777777" w:rsidR="00571DFF" w:rsidRPr="008632AF" w:rsidRDefault="00571DFF" w:rsidP="003212F1">
            <w:pPr>
              <w:pStyle w:val="headertabella0"/>
              <w:rPr>
                <w:color w:val="002060"/>
              </w:rPr>
            </w:pPr>
            <w:r w:rsidRPr="008632A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4F28C" w14:textId="77777777" w:rsidR="00571DFF" w:rsidRPr="008632AF" w:rsidRDefault="00571DFF" w:rsidP="003212F1">
            <w:pPr>
              <w:pStyle w:val="headertabella0"/>
              <w:rPr>
                <w:color w:val="002060"/>
              </w:rPr>
            </w:pPr>
            <w:r w:rsidRPr="008632A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9B243" w14:textId="77777777" w:rsidR="00571DFF" w:rsidRPr="008632AF" w:rsidRDefault="00571DFF" w:rsidP="003212F1">
            <w:pPr>
              <w:pStyle w:val="headertabella0"/>
              <w:rPr>
                <w:color w:val="002060"/>
              </w:rPr>
            </w:pPr>
            <w:r w:rsidRPr="008632AF">
              <w:rPr>
                <w:color w:val="002060"/>
              </w:rPr>
              <w:t>PE</w:t>
            </w:r>
          </w:p>
        </w:tc>
      </w:tr>
      <w:tr w:rsidR="00571DFF" w:rsidRPr="008632AF" w14:paraId="2EA0EA9A" w14:textId="77777777" w:rsidTr="003212F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09C491" w14:textId="77777777" w:rsidR="00571DFF" w:rsidRPr="008632AF" w:rsidRDefault="00571DFF" w:rsidP="003212F1">
            <w:pPr>
              <w:pStyle w:val="rowtabella0"/>
              <w:rPr>
                <w:color w:val="002060"/>
              </w:rPr>
            </w:pPr>
            <w:r w:rsidRPr="008632A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CB71"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5C95"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924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7E1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EDD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B88F"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318C"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9B68"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AC90" w14:textId="77777777" w:rsidR="00571DFF" w:rsidRPr="008632AF" w:rsidRDefault="00571DFF" w:rsidP="003212F1">
            <w:pPr>
              <w:pStyle w:val="rowtabella0"/>
              <w:jc w:val="center"/>
              <w:rPr>
                <w:color w:val="002060"/>
              </w:rPr>
            </w:pPr>
            <w:r w:rsidRPr="008632AF">
              <w:rPr>
                <w:color w:val="002060"/>
              </w:rPr>
              <w:t>0</w:t>
            </w:r>
          </w:p>
        </w:tc>
      </w:tr>
      <w:tr w:rsidR="00571DFF" w:rsidRPr="008632AF" w14:paraId="1AB4587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4EB10" w14:textId="77777777" w:rsidR="00571DFF" w:rsidRPr="008632AF" w:rsidRDefault="00571DFF" w:rsidP="003212F1">
            <w:pPr>
              <w:pStyle w:val="rowtabella0"/>
              <w:rPr>
                <w:color w:val="002060"/>
              </w:rPr>
            </w:pPr>
            <w:r w:rsidRPr="008632AF">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ABD7"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27A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15A0"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5A7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5673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5083"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94A6"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5CE1"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DC89" w14:textId="77777777" w:rsidR="00571DFF" w:rsidRPr="008632AF" w:rsidRDefault="00571DFF" w:rsidP="003212F1">
            <w:pPr>
              <w:pStyle w:val="rowtabella0"/>
              <w:jc w:val="center"/>
              <w:rPr>
                <w:color w:val="002060"/>
              </w:rPr>
            </w:pPr>
            <w:r w:rsidRPr="008632AF">
              <w:rPr>
                <w:color w:val="002060"/>
              </w:rPr>
              <w:t>0</w:t>
            </w:r>
          </w:p>
        </w:tc>
      </w:tr>
      <w:tr w:rsidR="00571DFF" w:rsidRPr="008632AF" w14:paraId="306A2DE7"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2F898" w14:textId="77777777" w:rsidR="00571DFF" w:rsidRPr="008632AF" w:rsidRDefault="00571DFF" w:rsidP="003212F1">
            <w:pPr>
              <w:pStyle w:val="rowtabella0"/>
              <w:rPr>
                <w:color w:val="002060"/>
              </w:rPr>
            </w:pPr>
            <w:r w:rsidRPr="008632A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A28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0D0C"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B6B8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43D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32E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A10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5C3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AAC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79DB6" w14:textId="77777777" w:rsidR="00571DFF" w:rsidRPr="008632AF" w:rsidRDefault="00571DFF" w:rsidP="003212F1">
            <w:pPr>
              <w:pStyle w:val="rowtabella0"/>
              <w:jc w:val="center"/>
              <w:rPr>
                <w:color w:val="002060"/>
              </w:rPr>
            </w:pPr>
            <w:r w:rsidRPr="008632AF">
              <w:rPr>
                <w:color w:val="002060"/>
              </w:rPr>
              <w:t>0</w:t>
            </w:r>
          </w:p>
        </w:tc>
      </w:tr>
      <w:tr w:rsidR="00571DFF" w:rsidRPr="008632AF" w14:paraId="2A39672A"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FC823" w14:textId="77777777" w:rsidR="00571DFF" w:rsidRPr="008632AF" w:rsidRDefault="00571DFF" w:rsidP="003212F1">
            <w:pPr>
              <w:pStyle w:val="rowtabella0"/>
              <w:rPr>
                <w:color w:val="002060"/>
              </w:rPr>
            </w:pPr>
            <w:r w:rsidRPr="008632A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E30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1DD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B80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556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5C7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E10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4977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86BE"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05F5" w14:textId="77777777" w:rsidR="00571DFF" w:rsidRPr="008632AF" w:rsidRDefault="00571DFF" w:rsidP="003212F1">
            <w:pPr>
              <w:pStyle w:val="rowtabella0"/>
              <w:jc w:val="center"/>
              <w:rPr>
                <w:color w:val="002060"/>
              </w:rPr>
            </w:pPr>
            <w:r w:rsidRPr="008632AF">
              <w:rPr>
                <w:color w:val="002060"/>
              </w:rPr>
              <w:t>0</w:t>
            </w:r>
          </w:p>
        </w:tc>
      </w:tr>
      <w:tr w:rsidR="00571DFF" w:rsidRPr="008632AF" w14:paraId="26660C7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783F5" w14:textId="77777777" w:rsidR="00571DFF" w:rsidRPr="008632AF" w:rsidRDefault="00571DFF" w:rsidP="003212F1">
            <w:pPr>
              <w:pStyle w:val="rowtabella0"/>
              <w:rPr>
                <w:color w:val="002060"/>
              </w:rPr>
            </w:pPr>
            <w:r w:rsidRPr="008632AF">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35B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2337"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D33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B856"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6616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B18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B2C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781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7389" w14:textId="77777777" w:rsidR="00571DFF" w:rsidRPr="008632AF" w:rsidRDefault="00571DFF" w:rsidP="003212F1">
            <w:pPr>
              <w:pStyle w:val="rowtabella0"/>
              <w:jc w:val="center"/>
              <w:rPr>
                <w:color w:val="002060"/>
              </w:rPr>
            </w:pPr>
            <w:r w:rsidRPr="008632AF">
              <w:rPr>
                <w:color w:val="002060"/>
              </w:rPr>
              <w:t>0</w:t>
            </w:r>
          </w:p>
        </w:tc>
      </w:tr>
      <w:tr w:rsidR="00571DFF" w:rsidRPr="008632AF" w14:paraId="4056D37E"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801F9" w14:textId="77777777" w:rsidR="00571DFF" w:rsidRPr="008632AF" w:rsidRDefault="00571DFF" w:rsidP="003212F1">
            <w:pPr>
              <w:pStyle w:val="rowtabella0"/>
              <w:rPr>
                <w:color w:val="002060"/>
              </w:rPr>
            </w:pPr>
            <w:r w:rsidRPr="008632A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8CC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16D8"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159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1EE3"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C1AE"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1A89" w14:textId="77777777" w:rsidR="00571DFF" w:rsidRPr="008632AF" w:rsidRDefault="00571DFF" w:rsidP="003212F1">
            <w:pPr>
              <w:pStyle w:val="rowtabella0"/>
              <w:jc w:val="center"/>
              <w:rPr>
                <w:color w:val="002060"/>
              </w:rPr>
            </w:pPr>
            <w:r w:rsidRPr="008632A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4C9F2" w14:textId="77777777" w:rsidR="00571DFF" w:rsidRPr="008632AF" w:rsidRDefault="00571DFF" w:rsidP="003212F1">
            <w:pPr>
              <w:pStyle w:val="rowtabella0"/>
              <w:jc w:val="center"/>
              <w:rPr>
                <w:color w:val="002060"/>
              </w:rPr>
            </w:pPr>
            <w:r w:rsidRPr="008632A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40A08"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18277" w14:textId="77777777" w:rsidR="00571DFF" w:rsidRPr="008632AF" w:rsidRDefault="00571DFF" w:rsidP="003212F1">
            <w:pPr>
              <w:pStyle w:val="rowtabella0"/>
              <w:jc w:val="center"/>
              <w:rPr>
                <w:color w:val="002060"/>
              </w:rPr>
            </w:pPr>
            <w:r w:rsidRPr="008632AF">
              <w:rPr>
                <w:color w:val="002060"/>
              </w:rPr>
              <w:t>0</w:t>
            </w:r>
          </w:p>
        </w:tc>
      </w:tr>
      <w:tr w:rsidR="00571DFF" w:rsidRPr="008632AF" w14:paraId="004CA779"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C4E75" w14:textId="77777777" w:rsidR="00571DFF" w:rsidRPr="008632AF" w:rsidRDefault="00571DFF" w:rsidP="003212F1">
            <w:pPr>
              <w:pStyle w:val="rowtabella0"/>
              <w:rPr>
                <w:color w:val="002060"/>
              </w:rPr>
            </w:pPr>
            <w:r w:rsidRPr="008632A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B57F"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9E8E"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8A2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AD9D"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3E86"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500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02F9"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0C99F" w14:textId="77777777" w:rsidR="00571DFF" w:rsidRPr="008632AF" w:rsidRDefault="00571DFF" w:rsidP="003212F1">
            <w:pPr>
              <w:pStyle w:val="rowtabella0"/>
              <w:jc w:val="center"/>
              <w:rPr>
                <w:color w:val="002060"/>
              </w:rPr>
            </w:pPr>
            <w:r w:rsidRPr="008632A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B752" w14:textId="77777777" w:rsidR="00571DFF" w:rsidRPr="008632AF" w:rsidRDefault="00571DFF" w:rsidP="003212F1">
            <w:pPr>
              <w:pStyle w:val="rowtabella0"/>
              <w:jc w:val="center"/>
              <w:rPr>
                <w:color w:val="002060"/>
              </w:rPr>
            </w:pPr>
            <w:r w:rsidRPr="008632AF">
              <w:rPr>
                <w:color w:val="002060"/>
              </w:rPr>
              <w:t>0</w:t>
            </w:r>
          </w:p>
        </w:tc>
      </w:tr>
      <w:tr w:rsidR="00571DFF" w:rsidRPr="008632AF" w14:paraId="7EB1DCC1" w14:textId="77777777" w:rsidTr="003212F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188E7" w14:textId="77777777" w:rsidR="00571DFF" w:rsidRPr="008632AF" w:rsidRDefault="00571DFF" w:rsidP="003212F1">
            <w:pPr>
              <w:pStyle w:val="rowtabella0"/>
              <w:rPr>
                <w:color w:val="002060"/>
              </w:rPr>
            </w:pPr>
            <w:proofErr w:type="spellStart"/>
            <w:proofErr w:type="gramStart"/>
            <w:r w:rsidRPr="008632AF">
              <w:rPr>
                <w:color w:val="002060"/>
              </w:rPr>
              <w:t>sq.B</w:t>
            </w:r>
            <w:proofErr w:type="spellEnd"/>
            <w:proofErr w:type="gramEnd"/>
            <w:r w:rsidRPr="008632AF">
              <w:rPr>
                <w:color w:val="002060"/>
              </w:rPr>
              <w:t xml:space="preserve"> SPORTING GROTTAMMARE </w:t>
            </w:r>
            <w:proofErr w:type="spellStart"/>
            <w:proofErr w:type="gramStart"/>
            <w:r w:rsidRPr="008632AF">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C561"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230B"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0BF9"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4B6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7FF96"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098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CA20"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6030B"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9989" w14:textId="77777777" w:rsidR="00571DFF" w:rsidRPr="008632AF" w:rsidRDefault="00571DFF" w:rsidP="003212F1">
            <w:pPr>
              <w:pStyle w:val="rowtabella0"/>
              <w:jc w:val="center"/>
              <w:rPr>
                <w:color w:val="002060"/>
              </w:rPr>
            </w:pPr>
            <w:r w:rsidRPr="008632AF">
              <w:rPr>
                <w:color w:val="002060"/>
              </w:rPr>
              <w:t>0</w:t>
            </w:r>
          </w:p>
        </w:tc>
      </w:tr>
      <w:tr w:rsidR="00571DFF" w:rsidRPr="008632AF" w14:paraId="49C29D25" w14:textId="77777777" w:rsidTr="003212F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EDCF7" w14:textId="77777777" w:rsidR="00571DFF" w:rsidRPr="008632AF" w:rsidRDefault="00571DFF" w:rsidP="003212F1">
            <w:pPr>
              <w:pStyle w:val="rowtabella0"/>
              <w:rPr>
                <w:color w:val="002060"/>
              </w:rPr>
            </w:pPr>
            <w:r w:rsidRPr="008632AF">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A528"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B68F" w14:textId="77777777" w:rsidR="00571DFF" w:rsidRPr="008632AF" w:rsidRDefault="00571DFF" w:rsidP="003212F1">
            <w:pPr>
              <w:pStyle w:val="rowtabella0"/>
              <w:jc w:val="center"/>
              <w:rPr>
                <w:color w:val="002060"/>
              </w:rPr>
            </w:pPr>
            <w:r w:rsidRPr="008632A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93A4"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F8FC"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B9F82"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0E6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4687"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A355" w14:textId="77777777" w:rsidR="00571DFF" w:rsidRPr="008632AF" w:rsidRDefault="00571DFF" w:rsidP="003212F1">
            <w:pPr>
              <w:pStyle w:val="rowtabella0"/>
              <w:jc w:val="center"/>
              <w:rPr>
                <w:color w:val="002060"/>
              </w:rPr>
            </w:pPr>
            <w:r w:rsidRPr="008632A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A8DA" w14:textId="77777777" w:rsidR="00571DFF" w:rsidRPr="008632AF" w:rsidRDefault="00571DFF" w:rsidP="003212F1">
            <w:pPr>
              <w:pStyle w:val="rowtabella0"/>
              <w:jc w:val="center"/>
              <w:rPr>
                <w:color w:val="002060"/>
              </w:rPr>
            </w:pPr>
            <w:r w:rsidRPr="008632AF">
              <w:rPr>
                <w:color w:val="002060"/>
              </w:rPr>
              <w:t>0</w:t>
            </w:r>
          </w:p>
        </w:tc>
      </w:tr>
    </w:tbl>
    <w:p w14:paraId="4A13739A" w14:textId="77777777" w:rsidR="00571DFF" w:rsidRPr="008632AF" w:rsidRDefault="00571DFF" w:rsidP="00571DFF">
      <w:pPr>
        <w:pStyle w:val="breakline"/>
        <w:rPr>
          <w:rFonts w:eastAsiaTheme="minorEastAsia"/>
          <w:color w:val="002060"/>
        </w:rPr>
      </w:pPr>
    </w:p>
    <w:p w14:paraId="6746A8A5" w14:textId="77777777" w:rsidR="00571DFF" w:rsidRPr="008632AF" w:rsidRDefault="00571DFF" w:rsidP="00571DFF">
      <w:pPr>
        <w:pStyle w:val="titoloprinc0"/>
        <w:rPr>
          <w:color w:val="002060"/>
        </w:rPr>
      </w:pPr>
      <w:r>
        <w:rPr>
          <w:color w:val="002060"/>
        </w:rPr>
        <w:t>PROGRAMM</w:t>
      </w:r>
      <w:r w:rsidRPr="008632AF">
        <w:rPr>
          <w:color w:val="002060"/>
        </w:rPr>
        <w:t>A</w:t>
      </w:r>
      <w:r>
        <w:rPr>
          <w:color w:val="002060"/>
        </w:rPr>
        <w:t xml:space="preserve"> GARE</w:t>
      </w:r>
    </w:p>
    <w:p w14:paraId="1CC0A9A5" w14:textId="77777777" w:rsidR="00571DFF" w:rsidRDefault="00571DFF" w:rsidP="00571DFF">
      <w:pPr>
        <w:pStyle w:val="breakline"/>
        <w:rPr>
          <w:color w:val="002060"/>
        </w:rPr>
      </w:pPr>
    </w:p>
    <w:p w14:paraId="25F07E58" w14:textId="77777777" w:rsidR="006E4484" w:rsidRPr="005F7CB0" w:rsidRDefault="006E4484" w:rsidP="006E4484">
      <w:pPr>
        <w:pStyle w:val="sottotitolocampionato10"/>
        <w:rPr>
          <w:color w:val="002060"/>
        </w:rPr>
      </w:pPr>
      <w:r w:rsidRPr="005F7CB0">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84"/>
        <w:gridCol w:w="1556"/>
        <w:gridCol w:w="1548"/>
      </w:tblGrid>
      <w:tr w:rsidR="006E4484" w:rsidRPr="005F7CB0" w14:paraId="40DF6CD7"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BBBE1" w14:textId="77777777" w:rsidR="006E4484" w:rsidRPr="005F7CB0" w:rsidRDefault="006E4484" w:rsidP="003212F1">
            <w:pPr>
              <w:pStyle w:val="headertabella0"/>
              <w:rPr>
                <w:color w:val="002060"/>
              </w:rPr>
            </w:pPr>
            <w:r w:rsidRPr="005F7CB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36C46"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D827D"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ACB6"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5778B"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7D688"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DDA5F"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1BA5B67E"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F5789" w14:textId="77777777" w:rsidR="006E4484" w:rsidRPr="005F7CB0" w:rsidRDefault="006E4484" w:rsidP="003212F1">
            <w:pPr>
              <w:pStyle w:val="rowtabella0"/>
              <w:rPr>
                <w:color w:val="002060"/>
              </w:rPr>
            </w:pPr>
            <w:r w:rsidRPr="005F7CB0">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DFE09" w14:textId="77777777" w:rsidR="006E4484" w:rsidRPr="005F7CB0" w:rsidRDefault="006E4484" w:rsidP="003212F1">
            <w:pPr>
              <w:pStyle w:val="rowtabella0"/>
              <w:rPr>
                <w:color w:val="002060"/>
              </w:rPr>
            </w:pPr>
            <w:r w:rsidRPr="005F7CB0">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F75BE4" w14:textId="77777777" w:rsidR="006E4484" w:rsidRPr="005F7CB0" w:rsidRDefault="006E4484" w:rsidP="003212F1">
            <w:pPr>
              <w:pStyle w:val="rowtabella0"/>
              <w:jc w:val="center"/>
              <w:rPr>
                <w:color w:val="002060"/>
              </w:rPr>
            </w:pPr>
            <w:r w:rsidRPr="005F7CB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CEB48" w14:textId="77777777" w:rsidR="006E4484" w:rsidRPr="005F7CB0" w:rsidRDefault="006E4484" w:rsidP="003212F1">
            <w:pPr>
              <w:pStyle w:val="rowtabella0"/>
              <w:rPr>
                <w:color w:val="002060"/>
              </w:rPr>
            </w:pPr>
            <w:r w:rsidRPr="005F7CB0">
              <w:rPr>
                <w:color w:val="002060"/>
              </w:rPr>
              <w:t>17/01/2026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AFE80" w14:textId="77777777" w:rsidR="006E4484" w:rsidRPr="005F7CB0" w:rsidRDefault="006E4484" w:rsidP="003212F1">
            <w:pPr>
              <w:pStyle w:val="rowtabella0"/>
              <w:rPr>
                <w:color w:val="002060"/>
              </w:rPr>
            </w:pPr>
            <w:r w:rsidRPr="005F7CB0">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24A11" w14:textId="77777777" w:rsidR="006E4484" w:rsidRPr="005F7CB0" w:rsidRDefault="006E4484" w:rsidP="003212F1">
            <w:pPr>
              <w:pStyle w:val="rowtabella0"/>
              <w:rPr>
                <w:color w:val="002060"/>
              </w:rPr>
            </w:pPr>
            <w:r w:rsidRPr="005F7CB0">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058A6" w14:textId="77777777" w:rsidR="006E4484" w:rsidRPr="005F7CB0" w:rsidRDefault="006E4484" w:rsidP="003212F1">
            <w:pPr>
              <w:pStyle w:val="rowtabella0"/>
              <w:rPr>
                <w:color w:val="002060"/>
              </w:rPr>
            </w:pPr>
            <w:r w:rsidRPr="005F7CB0">
              <w:rPr>
                <w:color w:val="002060"/>
              </w:rPr>
              <w:t>VIA BRAMANTE</w:t>
            </w:r>
          </w:p>
        </w:tc>
      </w:tr>
      <w:tr w:rsidR="006E4484" w:rsidRPr="005F7CB0" w14:paraId="60289A42"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56BFB0" w14:textId="77777777" w:rsidR="006E4484" w:rsidRPr="005F7CB0" w:rsidRDefault="006E4484" w:rsidP="003212F1">
            <w:pPr>
              <w:pStyle w:val="rowtabella0"/>
              <w:rPr>
                <w:color w:val="002060"/>
              </w:rPr>
            </w:pPr>
            <w:r w:rsidRPr="005F7CB0">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049A73" w14:textId="77777777" w:rsidR="006E4484" w:rsidRPr="005F7CB0" w:rsidRDefault="006E4484" w:rsidP="003212F1">
            <w:pPr>
              <w:pStyle w:val="rowtabella0"/>
              <w:rPr>
                <w:color w:val="002060"/>
              </w:rPr>
            </w:pPr>
            <w:r w:rsidRPr="005F7CB0">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633FA"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4BD96" w14:textId="77777777" w:rsidR="006E4484" w:rsidRPr="005F7CB0" w:rsidRDefault="006E4484" w:rsidP="003212F1">
            <w:pPr>
              <w:pStyle w:val="rowtabella0"/>
              <w:rPr>
                <w:color w:val="002060"/>
              </w:rPr>
            </w:pPr>
            <w:r w:rsidRPr="005F7CB0">
              <w:rPr>
                <w:color w:val="002060"/>
              </w:rPr>
              <w:t>18/01/2026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89ED13" w14:textId="77777777" w:rsidR="006E4484" w:rsidRPr="005F7CB0" w:rsidRDefault="006E4484" w:rsidP="003212F1">
            <w:pPr>
              <w:pStyle w:val="rowtabella0"/>
              <w:rPr>
                <w:color w:val="002060"/>
              </w:rPr>
            </w:pPr>
            <w:r w:rsidRPr="005F7CB0">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8B39E" w14:textId="77777777" w:rsidR="006E4484" w:rsidRPr="005F7CB0" w:rsidRDefault="006E4484" w:rsidP="003212F1">
            <w:pPr>
              <w:pStyle w:val="rowtabella0"/>
              <w:rPr>
                <w:color w:val="002060"/>
              </w:rPr>
            </w:pPr>
            <w:r w:rsidRPr="005F7CB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F7357" w14:textId="77777777" w:rsidR="006E4484" w:rsidRPr="005F7CB0" w:rsidRDefault="006E4484" w:rsidP="003212F1">
            <w:pPr>
              <w:pStyle w:val="rowtabella0"/>
              <w:rPr>
                <w:color w:val="002060"/>
              </w:rPr>
            </w:pPr>
            <w:r w:rsidRPr="005F7CB0">
              <w:rPr>
                <w:color w:val="002060"/>
              </w:rPr>
              <w:t>VIA GROTTE DI POSATORA 19/A</w:t>
            </w:r>
          </w:p>
        </w:tc>
      </w:tr>
      <w:tr w:rsidR="006E4484" w:rsidRPr="005F7CB0" w14:paraId="38B121A9"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2C506" w14:textId="77777777" w:rsidR="006E4484" w:rsidRPr="005F7CB0" w:rsidRDefault="006E4484" w:rsidP="003212F1">
            <w:pPr>
              <w:pStyle w:val="rowtabella0"/>
              <w:rPr>
                <w:color w:val="002060"/>
              </w:rPr>
            </w:pPr>
            <w:r w:rsidRPr="005F7CB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3D3200" w14:textId="77777777" w:rsidR="006E4484" w:rsidRPr="005F7CB0" w:rsidRDefault="006E4484" w:rsidP="003212F1">
            <w:pPr>
              <w:pStyle w:val="rowtabella0"/>
              <w:rPr>
                <w:color w:val="002060"/>
              </w:rPr>
            </w:pPr>
            <w:r w:rsidRPr="005F7CB0">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B3F408"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A59C11" w14:textId="77777777" w:rsidR="006E4484" w:rsidRPr="005F7CB0" w:rsidRDefault="006E4484" w:rsidP="003212F1">
            <w:pPr>
              <w:pStyle w:val="rowtabella0"/>
              <w:rPr>
                <w:color w:val="002060"/>
              </w:rPr>
            </w:pPr>
            <w:r w:rsidRPr="005F7CB0">
              <w:rPr>
                <w:color w:val="002060"/>
              </w:rPr>
              <w:t>18/01/2026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6104C0" w14:textId="77777777" w:rsidR="006E4484" w:rsidRPr="005F7CB0" w:rsidRDefault="006E4484" w:rsidP="003212F1">
            <w:pPr>
              <w:pStyle w:val="rowtabella0"/>
              <w:rPr>
                <w:color w:val="002060"/>
              </w:rPr>
            </w:pPr>
            <w:r w:rsidRPr="005F7CB0">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02C04" w14:textId="77777777" w:rsidR="006E4484" w:rsidRPr="005F7CB0" w:rsidRDefault="006E4484" w:rsidP="003212F1">
            <w:pPr>
              <w:pStyle w:val="rowtabella0"/>
              <w:rPr>
                <w:color w:val="002060"/>
              </w:rPr>
            </w:pPr>
            <w:r w:rsidRPr="005F7CB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56F70" w14:textId="77777777" w:rsidR="006E4484" w:rsidRPr="005F7CB0" w:rsidRDefault="006E4484" w:rsidP="003212F1">
            <w:pPr>
              <w:pStyle w:val="rowtabella0"/>
              <w:rPr>
                <w:color w:val="002060"/>
              </w:rPr>
            </w:pPr>
            <w:r w:rsidRPr="005F7CB0">
              <w:rPr>
                <w:color w:val="002060"/>
              </w:rPr>
              <w:t>VIA VERDI</w:t>
            </w:r>
          </w:p>
        </w:tc>
      </w:tr>
      <w:tr w:rsidR="006E4484" w:rsidRPr="005F7CB0" w14:paraId="2CD65D5C"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65218A" w14:textId="77777777" w:rsidR="006E4484" w:rsidRPr="005F7CB0" w:rsidRDefault="006E4484" w:rsidP="003212F1">
            <w:pPr>
              <w:pStyle w:val="rowtabella0"/>
              <w:rPr>
                <w:color w:val="002060"/>
              </w:rPr>
            </w:pPr>
            <w:r w:rsidRPr="005F7CB0">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4A079" w14:textId="77777777" w:rsidR="006E4484" w:rsidRPr="005F7CB0" w:rsidRDefault="006E4484" w:rsidP="003212F1">
            <w:pPr>
              <w:pStyle w:val="rowtabella0"/>
              <w:rPr>
                <w:color w:val="002060"/>
              </w:rPr>
            </w:pPr>
            <w:r w:rsidRPr="005F7CB0">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D06D0"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B56FD" w14:textId="77777777" w:rsidR="006E4484" w:rsidRPr="005F7CB0" w:rsidRDefault="006E4484" w:rsidP="003212F1">
            <w:pPr>
              <w:pStyle w:val="rowtabella0"/>
              <w:rPr>
                <w:color w:val="002060"/>
              </w:rPr>
            </w:pPr>
            <w:r w:rsidRPr="005F7CB0">
              <w:rPr>
                <w:color w:val="002060"/>
              </w:rPr>
              <w:t>18/01/2026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52ACF" w14:textId="77777777" w:rsidR="006E4484" w:rsidRPr="005F7CB0" w:rsidRDefault="006E4484" w:rsidP="003212F1">
            <w:pPr>
              <w:pStyle w:val="rowtabella0"/>
              <w:rPr>
                <w:color w:val="002060"/>
              </w:rPr>
            </w:pPr>
            <w:r w:rsidRPr="005F7CB0">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82DA0" w14:textId="77777777" w:rsidR="006E4484" w:rsidRPr="005F7CB0" w:rsidRDefault="006E4484" w:rsidP="003212F1">
            <w:pPr>
              <w:pStyle w:val="rowtabella0"/>
              <w:rPr>
                <w:color w:val="002060"/>
              </w:rPr>
            </w:pPr>
            <w:r w:rsidRPr="005F7CB0">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B3895" w14:textId="77777777" w:rsidR="006E4484" w:rsidRPr="005F7CB0" w:rsidRDefault="006E4484" w:rsidP="003212F1">
            <w:pPr>
              <w:pStyle w:val="rowtabella0"/>
              <w:rPr>
                <w:color w:val="002060"/>
              </w:rPr>
            </w:pPr>
            <w:r w:rsidRPr="005F7CB0">
              <w:rPr>
                <w:color w:val="002060"/>
              </w:rPr>
              <w:t>VIA FONTE ABECETO, 4</w:t>
            </w:r>
          </w:p>
        </w:tc>
      </w:tr>
    </w:tbl>
    <w:p w14:paraId="36C852DC" w14:textId="77777777" w:rsidR="006E4484" w:rsidRPr="005F7CB0" w:rsidRDefault="006E4484" w:rsidP="006E4484">
      <w:pPr>
        <w:pStyle w:val="breakline"/>
        <w:rPr>
          <w:rFonts w:eastAsiaTheme="minorEastAsia"/>
          <w:color w:val="002060"/>
        </w:rPr>
      </w:pPr>
    </w:p>
    <w:p w14:paraId="3E1FA3DB" w14:textId="77777777" w:rsidR="006E4484" w:rsidRPr="005F7CB0" w:rsidRDefault="006E4484" w:rsidP="006E4484">
      <w:pPr>
        <w:pStyle w:val="breakline"/>
        <w:rPr>
          <w:color w:val="002060"/>
        </w:rPr>
      </w:pPr>
    </w:p>
    <w:p w14:paraId="5EDDCB8B" w14:textId="77777777" w:rsidR="006E4484" w:rsidRPr="005F7CB0" w:rsidRDefault="006E4484" w:rsidP="006E4484">
      <w:pPr>
        <w:pStyle w:val="breakline"/>
        <w:rPr>
          <w:color w:val="002060"/>
        </w:rPr>
      </w:pPr>
    </w:p>
    <w:p w14:paraId="7DD67C2B" w14:textId="77777777" w:rsidR="006E4484" w:rsidRPr="005F7CB0" w:rsidRDefault="006E4484" w:rsidP="006E4484">
      <w:pPr>
        <w:pStyle w:val="sottotitolocampionato10"/>
        <w:rPr>
          <w:color w:val="002060"/>
        </w:rPr>
      </w:pPr>
      <w:r w:rsidRPr="005F7CB0">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E4484" w:rsidRPr="005F7CB0" w14:paraId="502A6217"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6744F"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8C9BF"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966E"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7BF1F"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BD4D6"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10803"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D0EB7"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5F4D8C51"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01DD82" w14:textId="77777777" w:rsidR="006E4484" w:rsidRPr="005F7CB0" w:rsidRDefault="006E4484" w:rsidP="003212F1">
            <w:pPr>
              <w:pStyle w:val="rowtabella0"/>
              <w:rPr>
                <w:color w:val="002060"/>
              </w:rPr>
            </w:pPr>
            <w:r w:rsidRPr="005F7CB0">
              <w:rPr>
                <w:color w:val="002060"/>
              </w:rPr>
              <w:t>ACSS MONDOLFO C5 SQ.C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B6CD7" w14:textId="77777777" w:rsidR="006E4484" w:rsidRPr="005F7CB0" w:rsidRDefault="006E4484" w:rsidP="003212F1">
            <w:pPr>
              <w:pStyle w:val="rowtabella0"/>
              <w:rPr>
                <w:color w:val="002060"/>
              </w:rPr>
            </w:pPr>
            <w:r w:rsidRPr="005F7CB0">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B38D0" w14:textId="77777777" w:rsidR="006E4484" w:rsidRPr="005F7CB0" w:rsidRDefault="006E4484" w:rsidP="003212F1">
            <w:pPr>
              <w:pStyle w:val="rowtabella0"/>
              <w:jc w:val="center"/>
              <w:rPr>
                <w:color w:val="002060"/>
              </w:rPr>
            </w:pPr>
            <w:r w:rsidRPr="005F7CB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F730D" w14:textId="77777777" w:rsidR="006E4484" w:rsidRPr="005F7CB0" w:rsidRDefault="006E4484" w:rsidP="003212F1">
            <w:pPr>
              <w:pStyle w:val="rowtabella0"/>
              <w:rPr>
                <w:color w:val="002060"/>
              </w:rPr>
            </w:pPr>
            <w:r w:rsidRPr="005F7CB0">
              <w:rPr>
                <w:color w:val="002060"/>
              </w:rPr>
              <w:t>18/01/2026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DC4B8" w14:textId="77777777" w:rsidR="006E4484" w:rsidRPr="005F7CB0" w:rsidRDefault="006E4484" w:rsidP="003212F1">
            <w:pPr>
              <w:pStyle w:val="rowtabella0"/>
              <w:rPr>
                <w:color w:val="002060"/>
              </w:rPr>
            </w:pPr>
            <w:r w:rsidRPr="005F7CB0">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07839" w14:textId="77777777" w:rsidR="006E4484" w:rsidRPr="005F7CB0" w:rsidRDefault="006E4484" w:rsidP="003212F1">
            <w:pPr>
              <w:pStyle w:val="rowtabella0"/>
              <w:rPr>
                <w:color w:val="002060"/>
              </w:rPr>
            </w:pPr>
            <w:r w:rsidRPr="005F7CB0">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0F115" w14:textId="77777777" w:rsidR="006E4484" w:rsidRPr="005F7CB0" w:rsidRDefault="006E4484" w:rsidP="003212F1">
            <w:pPr>
              <w:pStyle w:val="rowtabella0"/>
              <w:rPr>
                <w:color w:val="002060"/>
              </w:rPr>
            </w:pPr>
            <w:r w:rsidRPr="005F7CB0">
              <w:rPr>
                <w:color w:val="002060"/>
              </w:rPr>
              <w:t>VIA AMATO</w:t>
            </w:r>
          </w:p>
        </w:tc>
      </w:tr>
      <w:tr w:rsidR="006E4484" w:rsidRPr="005F7CB0" w14:paraId="7956702A"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0CE986" w14:textId="77777777" w:rsidR="006E4484" w:rsidRPr="005F7CB0" w:rsidRDefault="006E4484" w:rsidP="003212F1">
            <w:pPr>
              <w:pStyle w:val="rowtabella0"/>
              <w:rPr>
                <w:color w:val="002060"/>
              </w:rPr>
            </w:pPr>
            <w:r w:rsidRPr="005F7CB0">
              <w:rPr>
                <w:color w:val="002060"/>
              </w:rPr>
              <w:t xml:space="preserve">AUDAX 1970 </w:t>
            </w:r>
            <w:proofErr w:type="gramStart"/>
            <w:r w:rsidRPr="005F7CB0">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679B50" w14:textId="77777777" w:rsidR="006E4484" w:rsidRPr="005F7CB0" w:rsidRDefault="006E4484" w:rsidP="003212F1">
            <w:pPr>
              <w:pStyle w:val="rowtabella0"/>
              <w:rPr>
                <w:color w:val="002060"/>
              </w:rPr>
            </w:pPr>
            <w:r w:rsidRPr="005F7CB0">
              <w:rPr>
                <w:color w:val="002060"/>
              </w:rPr>
              <w:t xml:space="preserve">ACSS MONDOLFO C5 </w:t>
            </w:r>
            <w:proofErr w:type="gramStart"/>
            <w:r w:rsidRPr="005F7CB0">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E198A"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E695EE" w14:textId="77777777" w:rsidR="006E4484" w:rsidRPr="005F7CB0" w:rsidRDefault="006E4484" w:rsidP="003212F1">
            <w:pPr>
              <w:pStyle w:val="rowtabella0"/>
              <w:rPr>
                <w:color w:val="002060"/>
              </w:rPr>
            </w:pPr>
            <w:r w:rsidRPr="005F7CB0">
              <w:rPr>
                <w:color w:val="002060"/>
              </w:rPr>
              <w:t>18/01/2026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129A48" w14:textId="77777777" w:rsidR="006E4484" w:rsidRPr="005F7CB0" w:rsidRDefault="006E4484" w:rsidP="003212F1">
            <w:pPr>
              <w:pStyle w:val="rowtabella0"/>
              <w:rPr>
                <w:color w:val="002060"/>
              </w:rPr>
            </w:pPr>
            <w:r w:rsidRPr="005F7CB0">
              <w:rPr>
                <w:color w:val="002060"/>
              </w:rPr>
              <w:t>5108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5BFA8" w14:textId="77777777" w:rsidR="006E4484" w:rsidRPr="005F7CB0" w:rsidRDefault="006E4484" w:rsidP="003212F1">
            <w:pPr>
              <w:pStyle w:val="rowtabella0"/>
              <w:rPr>
                <w:color w:val="002060"/>
              </w:rPr>
            </w:pPr>
            <w:r w:rsidRPr="005F7CB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86617A" w14:textId="77777777" w:rsidR="006E4484" w:rsidRPr="005F7CB0" w:rsidRDefault="006E4484" w:rsidP="003212F1">
            <w:pPr>
              <w:pStyle w:val="rowtabella0"/>
              <w:rPr>
                <w:color w:val="002060"/>
              </w:rPr>
            </w:pPr>
            <w:r w:rsidRPr="005F7CB0">
              <w:rPr>
                <w:color w:val="002060"/>
              </w:rPr>
              <w:t>VIA CELLINI</w:t>
            </w:r>
          </w:p>
        </w:tc>
      </w:tr>
      <w:tr w:rsidR="006E4484" w:rsidRPr="005F7CB0" w14:paraId="62C0A1ED"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19FC5D" w14:textId="77777777" w:rsidR="006E4484" w:rsidRPr="005F7CB0" w:rsidRDefault="006E4484" w:rsidP="003212F1">
            <w:pPr>
              <w:pStyle w:val="rowtabella0"/>
              <w:rPr>
                <w:color w:val="002060"/>
              </w:rPr>
            </w:pPr>
            <w:r w:rsidRPr="005F7CB0">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32E0F" w14:textId="77777777" w:rsidR="006E4484" w:rsidRPr="005F7CB0" w:rsidRDefault="006E4484" w:rsidP="003212F1">
            <w:pPr>
              <w:pStyle w:val="rowtabella0"/>
              <w:rPr>
                <w:color w:val="002060"/>
              </w:rPr>
            </w:pPr>
            <w:r w:rsidRPr="005F7CB0">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3AF114"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3F8162" w14:textId="77777777" w:rsidR="006E4484" w:rsidRPr="005F7CB0" w:rsidRDefault="006E4484" w:rsidP="003212F1">
            <w:pPr>
              <w:pStyle w:val="rowtabella0"/>
              <w:rPr>
                <w:color w:val="002060"/>
              </w:rPr>
            </w:pPr>
            <w:r w:rsidRPr="005F7CB0">
              <w:rPr>
                <w:color w:val="002060"/>
              </w:rPr>
              <w:t>18/01/2026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33C67" w14:textId="77777777" w:rsidR="006E4484" w:rsidRPr="005F7CB0" w:rsidRDefault="006E4484" w:rsidP="003212F1">
            <w:pPr>
              <w:pStyle w:val="rowtabella0"/>
              <w:rPr>
                <w:color w:val="002060"/>
              </w:rPr>
            </w:pPr>
            <w:r w:rsidRPr="005F7CB0">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413746" w14:textId="77777777" w:rsidR="006E4484" w:rsidRPr="005F7CB0" w:rsidRDefault="006E4484" w:rsidP="003212F1">
            <w:pPr>
              <w:pStyle w:val="rowtabella0"/>
              <w:rPr>
                <w:color w:val="002060"/>
              </w:rPr>
            </w:pPr>
            <w:r w:rsidRPr="005F7CB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F25C02" w14:textId="77777777" w:rsidR="006E4484" w:rsidRPr="005F7CB0" w:rsidRDefault="006E4484" w:rsidP="003212F1">
            <w:pPr>
              <w:pStyle w:val="rowtabella0"/>
              <w:rPr>
                <w:color w:val="002060"/>
              </w:rPr>
            </w:pPr>
            <w:r w:rsidRPr="005F7CB0">
              <w:rPr>
                <w:color w:val="002060"/>
              </w:rPr>
              <w:t>VIA NAZARIO SAURO</w:t>
            </w:r>
          </w:p>
        </w:tc>
      </w:tr>
      <w:tr w:rsidR="006E4484" w:rsidRPr="005F7CB0" w14:paraId="0A9E4E2D"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10DBD7" w14:textId="77777777" w:rsidR="006E4484" w:rsidRPr="005F7CB0" w:rsidRDefault="006E4484" w:rsidP="003212F1">
            <w:pPr>
              <w:pStyle w:val="rowtabella0"/>
              <w:rPr>
                <w:color w:val="002060"/>
              </w:rPr>
            </w:pPr>
            <w:proofErr w:type="gramStart"/>
            <w:r w:rsidRPr="005F7CB0">
              <w:rPr>
                <w:color w:val="002060"/>
              </w:rPr>
              <w:t>CITTA</w:t>
            </w:r>
            <w:proofErr w:type="gramEnd"/>
            <w:r w:rsidRPr="005F7CB0">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CE7950" w14:textId="77777777" w:rsidR="006E4484" w:rsidRPr="005F7CB0" w:rsidRDefault="006E4484" w:rsidP="003212F1">
            <w:pPr>
              <w:pStyle w:val="rowtabella0"/>
              <w:rPr>
                <w:color w:val="002060"/>
              </w:rPr>
            </w:pPr>
            <w:r w:rsidRPr="005F7CB0">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1099FF"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0C4B9" w14:textId="77777777" w:rsidR="006E4484" w:rsidRPr="005F7CB0" w:rsidRDefault="006E4484" w:rsidP="003212F1">
            <w:pPr>
              <w:pStyle w:val="rowtabella0"/>
              <w:rPr>
                <w:color w:val="002060"/>
              </w:rPr>
            </w:pPr>
            <w:r w:rsidRPr="005F7CB0">
              <w:rPr>
                <w:color w:val="002060"/>
              </w:rPr>
              <w:t>18/01/2026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7B511" w14:textId="77777777" w:rsidR="006E4484" w:rsidRPr="005F7CB0" w:rsidRDefault="006E4484" w:rsidP="003212F1">
            <w:pPr>
              <w:pStyle w:val="rowtabella0"/>
              <w:rPr>
                <w:color w:val="002060"/>
              </w:rPr>
            </w:pPr>
            <w:r w:rsidRPr="005F7CB0">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AA0813" w14:textId="77777777" w:rsidR="006E4484" w:rsidRPr="005F7CB0" w:rsidRDefault="006E4484" w:rsidP="003212F1">
            <w:pPr>
              <w:pStyle w:val="rowtabella0"/>
              <w:rPr>
                <w:color w:val="002060"/>
              </w:rPr>
            </w:pPr>
            <w:r w:rsidRPr="005F7CB0">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46B88" w14:textId="77777777" w:rsidR="006E4484" w:rsidRPr="005F7CB0" w:rsidRDefault="006E4484" w:rsidP="003212F1">
            <w:pPr>
              <w:pStyle w:val="rowtabella0"/>
              <w:rPr>
                <w:color w:val="002060"/>
              </w:rPr>
            </w:pPr>
            <w:r w:rsidRPr="005F7CB0">
              <w:rPr>
                <w:color w:val="002060"/>
              </w:rPr>
              <w:t>VIA MATTEOTTI</w:t>
            </w:r>
          </w:p>
        </w:tc>
      </w:tr>
      <w:tr w:rsidR="006E4484" w:rsidRPr="005F7CB0" w14:paraId="46CC05C1"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29BAEF" w14:textId="77777777" w:rsidR="006E4484" w:rsidRPr="005F7CB0" w:rsidRDefault="006E4484" w:rsidP="003212F1">
            <w:pPr>
              <w:pStyle w:val="rowtabella0"/>
              <w:rPr>
                <w:color w:val="002060"/>
              </w:rPr>
            </w:pPr>
            <w:r w:rsidRPr="005F7CB0">
              <w:rPr>
                <w:color w:val="002060"/>
              </w:rPr>
              <w:t xml:space="preserve">ITALSERVICE C5 </w:t>
            </w:r>
            <w:proofErr w:type="gramStart"/>
            <w:r w:rsidRPr="005F7CB0">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55192" w14:textId="77777777" w:rsidR="006E4484" w:rsidRPr="005F7CB0" w:rsidRDefault="006E4484" w:rsidP="003212F1">
            <w:pPr>
              <w:pStyle w:val="rowtabella0"/>
              <w:rPr>
                <w:color w:val="002060"/>
              </w:rPr>
            </w:pPr>
            <w:r w:rsidRPr="005F7CB0">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71380"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3D797" w14:textId="77777777" w:rsidR="006E4484" w:rsidRPr="005F7CB0" w:rsidRDefault="006E4484" w:rsidP="003212F1">
            <w:pPr>
              <w:pStyle w:val="rowtabella0"/>
              <w:rPr>
                <w:color w:val="002060"/>
              </w:rPr>
            </w:pPr>
            <w:r w:rsidRPr="005F7CB0">
              <w:rPr>
                <w:color w:val="002060"/>
              </w:rPr>
              <w:t>18/01/2026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27745" w14:textId="77777777" w:rsidR="006E4484" w:rsidRPr="005F7CB0" w:rsidRDefault="006E4484" w:rsidP="003212F1">
            <w:pPr>
              <w:pStyle w:val="rowtabella0"/>
              <w:rPr>
                <w:color w:val="002060"/>
              </w:rPr>
            </w:pPr>
            <w:r w:rsidRPr="005F7CB0">
              <w:rPr>
                <w:color w:val="002060"/>
              </w:rPr>
              <w:t xml:space="preserve">5442 TENSOSTRUTTURA </w:t>
            </w:r>
            <w:proofErr w:type="gramStart"/>
            <w:r w:rsidRPr="005F7CB0">
              <w:rPr>
                <w:color w:val="002060"/>
              </w:rPr>
              <w:t>B.GO</w:t>
            </w:r>
            <w:proofErr w:type="gramEnd"/>
            <w:r w:rsidRPr="005F7CB0">
              <w:rPr>
                <w:color w:val="002060"/>
              </w:rPr>
              <w:t xml:space="preserve"> </w:t>
            </w:r>
            <w:proofErr w:type="gramStart"/>
            <w:r w:rsidRPr="005F7CB0">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693D8" w14:textId="77777777" w:rsidR="006E4484" w:rsidRPr="005F7CB0" w:rsidRDefault="006E4484" w:rsidP="003212F1">
            <w:pPr>
              <w:pStyle w:val="rowtabella0"/>
              <w:rPr>
                <w:color w:val="002060"/>
              </w:rPr>
            </w:pPr>
            <w:r w:rsidRPr="005F7CB0">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29005" w14:textId="77777777" w:rsidR="006E4484" w:rsidRPr="005F7CB0" w:rsidRDefault="006E4484" w:rsidP="003212F1">
            <w:pPr>
              <w:pStyle w:val="rowtabella0"/>
              <w:rPr>
                <w:color w:val="002060"/>
              </w:rPr>
            </w:pPr>
            <w:r w:rsidRPr="005F7CB0">
              <w:rPr>
                <w:color w:val="002060"/>
              </w:rPr>
              <w:t xml:space="preserve">STRADA DEL FOGLIA - </w:t>
            </w:r>
            <w:proofErr w:type="gramStart"/>
            <w:r w:rsidRPr="005F7CB0">
              <w:rPr>
                <w:color w:val="002060"/>
              </w:rPr>
              <w:t>B.GO</w:t>
            </w:r>
            <w:proofErr w:type="gramEnd"/>
            <w:r w:rsidRPr="005F7CB0">
              <w:rPr>
                <w:color w:val="002060"/>
              </w:rPr>
              <w:t xml:space="preserve"> S.MAR</w:t>
            </w:r>
          </w:p>
        </w:tc>
      </w:tr>
    </w:tbl>
    <w:p w14:paraId="1C05935C" w14:textId="77777777" w:rsidR="006E4484" w:rsidRPr="005F7CB0" w:rsidRDefault="006E4484" w:rsidP="006E4484">
      <w:pPr>
        <w:pStyle w:val="breakline"/>
        <w:rPr>
          <w:rFonts w:eastAsiaTheme="minorEastAsia"/>
          <w:color w:val="002060"/>
        </w:rPr>
      </w:pPr>
    </w:p>
    <w:p w14:paraId="1CF2E686" w14:textId="77777777" w:rsidR="006E4484" w:rsidRPr="005F7CB0" w:rsidRDefault="006E4484" w:rsidP="006E4484">
      <w:pPr>
        <w:pStyle w:val="breakline"/>
        <w:rPr>
          <w:color w:val="002060"/>
        </w:rPr>
      </w:pPr>
    </w:p>
    <w:p w14:paraId="2D825BB4" w14:textId="77777777" w:rsidR="006E4484" w:rsidRPr="005F7CB0" w:rsidRDefault="006E4484" w:rsidP="006E4484">
      <w:pPr>
        <w:pStyle w:val="breakline"/>
        <w:rPr>
          <w:color w:val="002060"/>
        </w:rPr>
      </w:pPr>
    </w:p>
    <w:p w14:paraId="7D04C4A1" w14:textId="77777777" w:rsidR="006E4484" w:rsidRPr="005F7CB0" w:rsidRDefault="006E4484" w:rsidP="006E4484">
      <w:pPr>
        <w:pStyle w:val="sottotitolocampionato10"/>
        <w:rPr>
          <w:color w:val="002060"/>
        </w:rPr>
      </w:pPr>
      <w:r w:rsidRPr="005F7CB0">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6E4484" w:rsidRPr="005F7CB0" w14:paraId="5C40018A" w14:textId="77777777" w:rsidTr="003212F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85631" w14:textId="77777777" w:rsidR="006E4484" w:rsidRPr="005F7CB0" w:rsidRDefault="006E4484" w:rsidP="003212F1">
            <w:pPr>
              <w:pStyle w:val="headertabella0"/>
              <w:rPr>
                <w:color w:val="002060"/>
              </w:rPr>
            </w:pPr>
            <w:r w:rsidRPr="005F7CB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F5976" w14:textId="77777777" w:rsidR="006E4484" w:rsidRPr="005F7CB0" w:rsidRDefault="006E4484" w:rsidP="003212F1">
            <w:pPr>
              <w:pStyle w:val="headertabella0"/>
              <w:rPr>
                <w:color w:val="002060"/>
              </w:rPr>
            </w:pPr>
            <w:r w:rsidRPr="005F7CB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7DE88" w14:textId="77777777" w:rsidR="006E4484" w:rsidRPr="005F7CB0" w:rsidRDefault="006E4484" w:rsidP="003212F1">
            <w:pPr>
              <w:pStyle w:val="headertabella0"/>
              <w:rPr>
                <w:color w:val="002060"/>
              </w:rPr>
            </w:pPr>
            <w:r w:rsidRPr="005F7CB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0D901" w14:textId="77777777" w:rsidR="006E4484" w:rsidRPr="005F7CB0" w:rsidRDefault="006E4484" w:rsidP="003212F1">
            <w:pPr>
              <w:pStyle w:val="headertabella0"/>
              <w:rPr>
                <w:color w:val="002060"/>
              </w:rPr>
            </w:pPr>
            <w:r w:rsidRPr="005F7CB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1CDC9" w14:textId="77777777" w:rsidR="006E4484" w:rsidRPr="005F7CB0" w:rsidRDefault="006E4484" w:rsidP="003212F1">
            <w:pPr>
              <w:pStyle w:val="headertabella0"/>
              <w:rPr>
                <w:color w:val="002060"/>
              </w:rPr>
            </w:pPr>
            <w:r w:rsidRPr="005F7CB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06A5F" w14:textId="77777777" w:rsidR="006E4484" w:rsidRPr="005F7CB0" w:rsidRDefault="006E4484" w:rsidP="003212F1">
            <w:pPr>
              <w:pStyle w:val="headertabella0"/>
              <w:rPr>
                <w:color w:val="002060"/>
              </w:rPr>
            </w:pPr>
            <w:proofErr w:type="spellStart"/>
            <w:r w:rsidRPr="005F7CB0">
              <w:rPr>
                <w:color w:val="002060"/>
              </w:rPr>
              <w:t>Localita'</w:t>
            </w:r>
            <w:proofErr w:type="spellEnd"/>
            <w:r w:rsidRPr="005F7CB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D6387" w14:textId="77777777" w:rsidR="006E4484" w:rsidRPr="005F7CB0" w:rsidRDefault="006E4484" w:rsidP="003212F1">
            <w:pPr>
              <w:pStyle w:val="headertabella0"/>
              <w:rPr>
                <w:color w:val="002060"/>
              </w:rPr>
            </w:pPr>
            <w:r w:rsidRPr="005F7CB0">
              <w:rPr>
                <w:color w:val="002060"/>
              </w:rPr>
              <w:t>Indirizzo Impianto</w:t>
            </w:r>
          </w:p>
        </w:tc>
      </w:tr>
      <w:tr w:rsidR="006E4484" w:rsidRPr="005F7CB0" w14:paraId="59D70D75" w14:textId="77777777" w:rsidTr="003212F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8009F" w14:textId="77777777" w:rsidR="006E4484" w:rsidRPr="005F7CB0" w:rsidRDefault="006E4484" w:rsidP="003212F1">
            <w:pPr>
              <w:pStyle w:val="rowtabella0"/>
              <w:rPr>
                <w:color w:val="002060"/>
              </w:rPr>
            </w:pPr>
            <w:r w:rsidRPr="005F7CB0">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CA668" w14:textId="77777777" w:rsidR="006E4484" w:rsidRPr="005F7CB0" w:rsidRDefault="006E4484" w:rsidP="003212F1">
            <w:pPr>
              <w:pStyle w:val="rowtabella0"/>
              <w:rPr>
                <w:color w:val="002060"/>
              </w:rPr>
            </w:pPr>
            <w:r w:rsidRPr="005F7CB0">
              <w:rPr>
                <w:color w:val="002060"/>
              </w:rPr>
              <w:t>LORETO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8CB08" w14:textId="77777777" w:rsidR="006E4484" w:rsidRPr="005F7CB0" w:rsidRDefault="006E4484" w:rsidP="003212F1">
            <w:pPr>
              <w:pStyle w:val="rowtabella0"/>
              <w:jc w:val="center"/>
              <w:rPr>
                <w:color w:val="002060"/>
              </w:rPr>
            </w:pPr>
            <w:r w:rsidRPr="005F7CB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1D749" w14:textId="77777777" w:rsidR="006E4484" w:rsidRPr="005F7CB0" w:rsidRDefault="006E4484" w:rsidP="003212F1">
            <w:pPr>
              <w:pStyle w:val="rowtabella0"/>
              <w:rPr>
                <w:color w:val="002060"/>
              </w:rPr>
            </w:pPr>
            <w:r w:rsidRPr="005F7CB0">
              <w:rPr>
                <w:color w:val="002060"/>
              </w:rPr>
              <w:t>17/01/2026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CDC25" w14:textId="77777777" w:rsidR="006E4484" w:rsidRPr="005F7CB0" w:rsidRDefault="006E4484" w:rsidP="003212F1">
            <w:pPr>
              <w:pStyle w:val="rowtabella0"/>
              <w:rPr>
                <w:color w:val="002060"/>
              </w:rPr>
            </w:pPr>
            <w:r w:rsidRPr="005F7CB0">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63C01" w14:textId="77777777" w:rsidR="006E4484" w:rsidRPr="005F7CB0" w:rsidRDefault="006E4484" w:rsidP="003212F1">
            <w:pPr>
              <w:pStyle w:val="rowtabella0"/>
              <w:rPr>
                <w:color w:val="002060"/>
              </w:rPr>
            </w:pPr>
            <w:r w:rsidRPr="005F7CB0">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8AD8E" w14:textId="77777777" w:rsidR="006E4484" w:rsidRPr="005F7CB0" w:rsidRDefault="006E4484" w:rsidP="003212F1">
            <w:pPr>
              <w:pStyle w:val="rowtabella0"/>
              <w:rPr>
                <w:color w:val="002060"/>
              </w:rPr>
            </w:pPr>
            <w:r w:rsidRPr="005F7CB0">
              <w:rPr>
                <w:color w:val="002060"/>
              </w:rPr>
              <w:t>VIA ALDO MORO</w:t>
            </w:r>
          </w:p>
        </w:tc>
      </w:tr>
      <w:tr w:rsidR="006E4484" w:rsidRPr="005F7CB0" w14:paraId="4DDCEA5C"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2C186C" w14:textId="77777777" w:rsidR="006E4484" w:rsidRPr="005F7CB0" w:rsidRDefault="006E4484" w:rsidP="003212F1">
            <w:pPr>
              <w:pStyle w:val="rowtabella0"/>
              <w:rPr>
                <w:color w:val="002060"/>
              </w:rPr>
            </w:pPr>
            <w:r w:rsidRPr="005F7CB0">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B1B5AE" w14:textId="77777777" w:rsidR="006E4484" w:rsidRPr="005F7CB0" w:rsidRDefault="006E4484" w:rsidP="003212F1">
            <w:pPr>
              <w:pStyle w:val="rowtabella0"/>
              <w:rPr>
                <w:color w:val="002060"/>
              </w:rPr>
            </w:pPr>
            <w:r w:rsidRPr="005F7CB0">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93DB3B"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4E4C90" w14:textId="77777777" w:rsidR="006E4484" w:rsidRPr="005F7CB0" w:rsidRDefault="006E4484" w:rsidP="003212F1">
            <w:pPr>
              <w:pStyle w:val="rowtabella0"/>
              <w:rPr>
                <w:color w:val="002060"/>
              </w:rPr>
            </w:pPr>
            <w:r w:rsidRPr="005F7CB0">
              <w:rPr>
                <w:color w:val="002060"/>
              </w:rPr>
              <w:t>18/01/2026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DBF9E5" w14:textId="77777777" w:rsidR="006E4484" w:rsidRPr="005F7CB0" w:rsidRDefault="006E4484" w:rsidP="003212F1">
            <w:pPr>
              <w:pStyle w:val="rowtabella0"/>
              <w:rPr>
                <w:color w:val="002060"/>
              </w:rPr>
            </w:pPr>
            <w:r w:rsidRPr="005F7CB0">
              <w:rPr>
                <w:color w:val="002060"/>
              </w:rPr>
              <w:t xml:space="preserve">5295 TENSOSTRUTTURA VIA </w:t>
            </w:r>
            <w:proofErr w:type="gramStart"/>
            <w:r w:rsidRPr="005F7CB0">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E87E8" w14:textId="77777777" w:rsidR="006E4484" w:rsidRPr="005F7CB0" w:rsidRDefault="006E4484" w:rsidP="003212F1">
            <w:pPr>
              <w:pStyle w:val="rowtabella0"/>
              <w:rPr>
                <w:color w:val="002060"/>
              </w:rPr>
            </w:pPr>
            <w:r w:rsidRPr="005F7CB0">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808E39" w14:textId="77777777" w:rsidR="006E4484" w:rsidRPr="005F7CB0" w:rsidRDefault="006E4484" w:rsidP="003212F1">
            <w:pPr>
              <w:pStyle w:val="rowtabella0"/>
              <w:rPr>
                <w:color w:val="002060"/>
              </w:rPr>
            </w:pPr>
            <w:r w:rsidRPr="005F7CB0">
              <w:rPr>
                <w:color w:val="002060"/>
              </w:rPr>
              <w:t xml:space="preserve">VIA </w:t>
            </w:r>
            <w:proofErr w:type="gramStart"/>
            <w:r w:rsidRPr="005F7CB0">
              <w:rPr>
                <w:color w:val="002060"/>
              </w:rPr>
              <w:t>E.MATTEI</w:t>
            </w:r>
            <w:proofErr w:type="gramEnd"/>
          </w:p>
        </w:tc>
      </w:tr>
      <w:tr w:rsidR="006E4484" w:rsidRPr="005F7CB0" w14:paraId="59B77202" w14:textId="77777777" w:rsidTr="003212F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17BA78" w14:textId="77777777" w:rsidR="006E4484" w:rsidRPr="005F7CB0" w:rsidRDefault="006E4484" w:rsidP="003212F1">
            <w:pPr>
              <w:pStyle w:val="rowtabella0"/>
              <w:rPr>
                <w:color w:val="002060"/>
              </w:rPr>
            </w:pPr>
            <w:r w:rsidRPr="005F7CB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59486A" w14:textId="77777777" w:rsidR="006E4484" w:rsidRPr="005F7CB0" w:rsidRDefault="006E4484" w:rsidP="003212F1">
            <w:pPr>
              <w:pStyle w:val="rowtabella0"/>
              <w:rPr>
                <w:color w:val="002060"/>
              </w:rPr>
            </w:pPr>
            <w:r w:rsidRPr="005F7CB0">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3BD489"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55774B" w14:textId="77777777" w:rsidR="006E4484" w:rsidRPr="005F7CB0" w:rsidRDefault="006E4484" w:rsidP="003212F1">
            <w:pPr>
              <w:pStyle w:val="rowtabella0"/>
              <w:rPr>
                <w:color w:val="002060"/>
              </w:rPr>
            </w:pPr>
            <w:r w:rsidRPr="005F7CB0">
              <w:rPr>
                <w:color w:val="002060"/>
              </w:rPr>
              <w:t>18/01/2026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CE44D2" w14:textId="77777777" w:rsidR="006E4484" w:rsidRPr="005F7CB0" w:rsidRDefault="006E4484" w:rsidP="003212F1">
            <w:pPr>
              <w:pStyle w:val="rowtabella0"/>
              <w:rPr>
                <w:color w:val="002060"/>
              </w:rPr>
            </w:pPr>
            <w:r w:rsidRPr="005F7CB0">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31E8E" w14:textId="77777777" w:rsidR="006E4484" w:rsidRPr="005F7CB0" w:rsidRDefault="006E4484" w:rsidP="003212F1">
            <w:pPr>
              <w:pStyle w:val="rowtabella0"/>
              <w:rPr>
                <w:color w:val="002060"/>
              </w:rPr>
            </w:pPr>
            <w:r w:rsidRPr="005F7CB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80793" w14:textId="77777777" w:rsidR="006E4484" w:rsidRPr="005F7CB0" w:rsidRDefault="006E4484" w:rsidP="003212F1">
            <w:pPr>
              <w:pStyle w:val="rowtabella0"/>
              <w:rPr>
                <w:color w:val="002060"/>
              </w:rPr>
            </w:pPr>
            <w:r w:rsidRPr="005F7CB0">
              <w:rPr>
                <w:color w:val="002060"/>
              </w:rPr>
              <w:t>VIA SAN SERGIO FZ. GROTTACCIA</w:t>
            </w:r>
          </w:p>
        </w:tc>
      </w:tr>
      <w:tr w:rsidR="006E4484" w:rsidRPr="005F7CB0" w14:paraId="5AD536AB" w14:textId="77777777" w:rsidTr="003212F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9DAE3C" w14:textId="77777777" w:rsidR="006E4484" w:rsidRPr="005F7CB0" w:rsidRDefault="006E4484" w:rsidP="003212F1">
            <w:pPr>
              <w:pStyle w:val="rowtabella0"/>
              <w:rPr>
                <w:color w:val="002060"/>
              </w:rPr>
            </w:pPr>
            <w:r w:rsidRPr="005F7CB0">
              <w:rPr>
                <w:color w:val="002060"/>
              </w:rPr>
              <w:t xml:space="preserve">SPORTING GROTTAMMARE </w:t>
            </w:r>
            <w:proofErr w:type="spellStart"/>
            <w:proofErr w:type="gramStart"/>
            <w:r w:rsidRPr="005F7CB0">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322922" w14:textId="77777777" w:rsidR="006E4484" w:rsidRPr="005F7CB0" w:rsidRDefault="006E4484" w:rsidP="003212F1">
            <w:pPr>
              <w:pStyle w:val="rowtabella0"/>
              <w:rPr>
                <w:color w:val="002060"/>
              </w:rPr>
            </w:pPr>
            <w:r w:rsidRPr="005F7CB0">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0E894" w14:textId="77777777" w:rsidR="006E4484" w:rsidRPr="005F7CB0" w:rsidRDefault="006E4484" w:rsidP="003212F1">
            <w:pPr>
              <w:pStyle w:val="rowtabella0"/>
              <w:jc w:val="center"/>
              <w:rPr>
                <w:color w:val="002060"/>
              </w:rPr>
            </w:pPr>
            <w:r w:rsidRPr="005F7CB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72679" w14:textId="77777777" w:rsidR="006E4484" w:rsidRPr="005F7CB0" w:rsidRDefault="006E4484" w:rsidP="003212F1">
            <w:pPr>
              <w:pStyle w:val="rowtabella0"/>
              <w:rPr>
                <w:color w:val="002060"/>
              </w:rPr>
            </w:pPr>
            <w:r w:rsidRPr="005F7CB0">
              <w:rPr>
                <w:color w:val="002060"/>
              </w:rPr>
              <w:t>20/01/2026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BA5FC" w14:textId="77777777" w:rsidR="006E4484" w:rsidRPr="005F7CB0" w:rsidRDefault="006E4484" w:rsidP="003212F1">
            <w:pPr>
              <w:pStyle w:val="rowtabella0"/>
              <w:rPr>
                <w:color w:val="002060"/>
              </w:rPr>
            </w:pPr>
            <w:r w:rsidRPr="005F7CB0">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B74FD" w14:textId="77777777" w:rsidR="006E4484" w:rsidRPr="005F7CB0" w:rsidRDefault="006E4484" w:rsidP="003212F1">
            <w:pPr>
              <w:pStyle w:val="rowtabella0"/>
              <w:rPr>
                <w:color w:val="002060"/>
              </w:rPr>
            </w:pPr>
            <w:r w:rsidRPr="005F7CB0">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3C97B" w14:textId="77777777" w:rsidR="006E4484" w:rsidRPr="005F7CB0" w:rsidRDefault="006E4484" w:rsidP="003212F1">
            <w:pPr>
              <w:pStyle w:val="rowtabella0"/>
              <w:rPr>
                <w:color w:val="002060"/>
              </w:rPr>
            </w:pPr>
            <w:r w:rsidRPr="005F7CB0">
              <w:rPr>
                <w:color w:val="002060"/>
              </w:rPr>
              <w:t>VIA PERTINI</w:t>
            </w:r>
          </w:p>
        </w:tc>
      </w:tr>
    </w:tbl>
    <w:p w14:paraId="488809E5" w14:textId="77777777" w:rsidR="006E4484" w:rsidRPr="008632AF" w:rsidRDefault="006E4484" w:rsidP="00571DFF">
      <w:pPr>
        <w:pStyle w:val="breakline"/>
        <w:rPr>
          <w:color w:val="002060"/>
        </w:rPr>
      </w:pPr>
    </w:p>
    <w:p w14:paraId="41AD89ED" w14:textId="77777777" w:rsidR="00695FC6" w:rsidRDefault="00695FC6" w:rsidP="000C149E">
      <w:pPr>
        <w:pStyle w:val="breakline"/>
        <w:jc w:val="center"/>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4F37662D"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163E4">
        <w:rPr>
          <w:rFonts w:ascii="Arial" w:hAnsi="Arial" w:cs="Arial"/>
          <w:b/>
          <w:bCs/>
          <w:color w:val="002060"/>
        </w:rPr>
        <w:t>26</w:t>
      </w:r>
      <w:r w:rsidR="00C21FC0">
        <w:rPr>
          <w:rFonts w:ascii="Arial" w:hAnsi="Arial" w:cs="Arial"/>
          <w:b/>
          <w:bCs/>
          <w:color w:val="002060"/>
        </w:rPr>
        <w:t xml:space="preserve"> gennaio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lastRenderedPageBreak/>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bookmarkEnd w:id="15"/>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28046AF"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163E4">
        <w:rPr>
          <w:b/>
          <w:color w:val="002060"/>
          <w:u w:val="single"/>
        </w:rPr>
        <w:t>14</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6488B" w14:textId="77777777" w:rsidR="00867978" w:rsidRDefault="00867978">
      <w:r>
        <w:separator/>
      </w:r>
    </w:p>
  </w:endnote>
  <w:endnote w:type="continuationSeparator" w:id="0">
    <w:p w14:paraId="58DB8692" w14:textId="77777777" w:rsidR="00867978" w:rsidRDefault="0086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B95663B"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w:t>
    </w:r>
    <w:r w:rsidR="00B973DC">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6E113" w14:textId="77777777" w:rsidR="00867978" w:rsidRDefault="00867978">
      <w:r>
        <w:separator/>
      </w:r>
    </w:p>
  </w:footnote>
  <w:footnote w:type="continuationSeparator" w:id="0">
    <w:p w14:paraId="335C0036" w14:textId="77777777" w:rsidR="00867978" w:rsidRDefault="00867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61F0"/>
    <w:rsid w:val="006F6438"/>
    <w:rsid w:val="006F66CC"/>
    <w:rsid w:val="006F69D2"/>
    <w:rsid w:val="006F6C4A"/>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sgs@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scrizioni.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843</TotalTime>
  <Pages>1</Pages>
  <Words>9659</Words>
  <Characters>55057</Characters>
  <Application>Microsoft Office Word</Application>
  <DocSecurity>0</DocSecurity>
  <Lines>458</Lines>
  <Paragraphs>129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64587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14</cp:revision>
  <cp:lastPrinted>2026-01-14T13:40:00Z</cp:lastPrinted>
  <dcterms:created xsi:type="dcterms:W3CDTF">2026-01-12T13:22:00Z</dcterms:created>
  <dcterms:modified xsi:type="dcterms:W3CDTF">2026-01-14T13:49:00Z</dcterms:modified>
</cp:coreProperties>
</file>