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53DFA7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E1D7D">
              <w:rPr>
                <w:rFonts w:ascii="Arial" w:hAnsi="Arial" w:cs="Arial"/>
                <w:color w:val="002060"/>
                <w:sz w:val="40"/>
                <w:szCs w:val="40"/>
              </w:rPr>
              <w:t>7</w:t>
            </w:r>
            <w:r w:rsidR="006F4E3A">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6F4E3A">
              <w:rPr>
                <w:rFonts w:ascii="Arial" w:hAnsi="Arial" w:cs="Arial"/>
                <w:color w:val="002060"/>
                <w:sz w:val="40"/>
                <w:szCs w:val="40"/>
              </w:rPr>
              <w:t>21</w:t>
            </w:r>
            <w:r w:rsidR="00580BE5">
              <w:rPr>
                <w:rFonts w:ascii="Arial" w:hAnsi="Arial" w:cs="Arial"/>
                <w:color w:val="002060"/>
                <w:sz w:val="40"/>
                <w:szCs w:val="40"/>
              </w:rPr>
              <w:t>/</w:t>
            </w:r>
            <w:r w:rsidR="00F3715D">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1965CDB"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43631">
          <w:rPr>
            <w:noProof/>
            <w:webHidden/>
          </w:rPr>
          <w:t>1</w:t>
        </w:r>
        <w:r w:rsidR="00AC19D9" w:rsidRPr="00DE1EF7">
          <w:rPr>
            <w:noProof/>
            <w:webHidden/>
          </w:rPr>
          <w:fldChar w:fldCharType="end"/>
        </w:r>
      </w:hyperlink>
    </w:p>
    <w:p w14:paraId="112EDB38" w14:textId="6D3AE04C"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43631">
          <w:rPr>
            <w:noProof/>
            <w:webHidden/>
          </w:rPr>
          <w:t>1</w:t>
        </w:r>
        <w:r w:rsidRPr="00DE1EF7">
          <w:rPr>
            <w:noProof/>
            <w:webHidden/>
          </w:rPr>
          <w:fldChar w:fldCharType="end"/>
        </w:r>
      </w:hyperlink>
    </w:p>
    <w:p w14:paraId="4D9CAD43" w14:textId="6A0C4E7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43631">
          <w:rPr>
            <w:noProof/>
            <w:webHidden/>
          </w:rPr>
          <w:t>1</w:t>
        </w:r>
        <w:r w:rsidRPr="00DE1EF7">
          <w:rPr>
            <w:noProof/>
            <w:webHidden/>
          </w:rPr>
          <w:fldChar w:fldCharType="end"/>
        </w:r>
      </w:hyperlink>
    </w:p>
    <w:p w14:paraId="0EAFCCD8" w14:textId="2FBEF581"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43631">
          <w:rPr>
            <w:noProof/>
            <w:webHidden/>
          </w:rPr>
          <w:t>1</w:t>
        </w:r>
        <w:r w:rsidRPr="00DE1EF7">
          <w:rPr>
            <w:noProof/>
            <w:webHidden/>
          </w:rPr>
          <w:fldChar w:fldCharType="end"/>
        </w:r>
      </w:hyperlink>
    </w:p>
    <w:p w14:paraId="0952245B" w14:textId="7B48CE6D"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43631">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37F3D47" w14:textId="77777777" w:rsidR="00E30BDC" w:rsidRDefault="00E30BDC" w:rsidP="00CE2EDF">
      <w:pPr>
        <w:tabs>
          <w:tab w:val="left" w:pos="3225"/>
        </w:tabs>
        <w:rPr>
          <w:rFonts w:ascii="Arial" w:hAnsi="Arial" w:cs="Arial"/>
          <w:color w:val="002060"/>
          <w:sz w:val="22"/>
          <w:szCs w:val="22"/>
        </w:rPr>
      </w:pPr>
    </w:p>
    <w:p w14:paraId="7405CC2E" w14:textId="77777777" w:rsidR="00AE57D4" w:rsidRPr="00AE57D4" w:rsidRDefault="00AE57D4" w:rsidP="00AE57D4">
      <w:pPr>
        <w:pStyle w:val="LndNormale1"/>
        <w:rPr>
          <w:b/>
          <w:color w:val="002060"/>
          <w:sz w:val="28"/>
          <w:szCs w:val="28"/>
        </w:rPr>
      </w:pPr>
      <w:r w:rsidRPr="00AE57D4">
        <w:rPr>
          <w:b/>
          <w:color w:val="002060"/>
          <w:sz w:val="28"/>
          <w:szCs w:val="28"/>
        </w:rPr>
        <w:t>CIRCOLARE N. 28 DEL 16.01.2026</w:t>
      </w:r>
    </w:p>
    <w:p w14:paraId="18534471" w14:textId="77777777" w:rsidR="00AE57D4" w:rsidRPr="00AE57D4" w:rsidRDefault="00AE57D4" w:rsidP="00AE57D4">
      <w:pPr>
        <w:pStyle w:val="LndNormale1"/>
        <w:rPr>
          <w:color w:val="002060"/>
        </w:rPr>
      </w:pPr>
    </w:p>
    <w:p w14:paraId="1D76EC89" w14:textId="3A56359B" w:rsidR="00AE57D4" w:rsidRPr="00AE57D4" w:rsidRDefault="00AE57D4" w:rsidP="00AE57D4">
      <w:pPr>
        <w:pStyle w:val="LndNormale1"/>
        <w:rPr>
          <w:color w:val="002060"/>
        </w:rPr>
      </w:pPr>
      <w:r w:rsidRPr="00AE57D4">
        <w:rPr>
          <w:color w:val="002060"/>
        </w:rPr>
        <w:t>Si pubblica, per opportuna conoscenza copa della Circolare n. 03-2026 elaborata dal Centro Studi Tributari della L.N.D., avente per oggetto:</w:t>
      </w:r>
    </w:p>
    <w:p w14:paraId="765D05EE" w14:textId="77777777" w:rsidR="00AE57D4" w:rsidRPr="00AE57D4" w:rsidRDefault="00AE57D4" w:rsidP="00AE57D4">
      <w:pPr>
        <w:pStyle w:val="Nessunaspaziatura"/>
        <w:jc w:val="both"/>
        <w:rPr>
          <w:rFonts w:ascii="Arial" w:hAnsi="Arial" w:cs="Arial"/>
          <w:b/>
          <w:i/>
          <w:color w:val="002060"/>
        </w:rPr>
      </w:pPr>
      <w:r w:rsidRPr="00AE57D4">
        <w:rPr>
          <w:rFonts w:ascii="Arial" w:hAnsi="Arial" w:cs="Arial"/>
          <w:b/>
          <w:i/>
          <w:color w:val="002060"/>
        </w:rPr>
        <w:t xml:space="preserve">“Pubblicazione dei Modelli IVA 2026 e Certificazione Unica – “CU 2026”” </w:t>
      </w:r>
    </w:p>
    <w:p w14:paraId="33197E0F" w14:textId="77777777" w:rsidR="00AE57D4" w:rsidRDefault="00AE57D4" w:rsidP="00CE2EDF">
      <w:pPr>
        <w:tabs>
          <w:tab w:val="left" w:pos="3225"/>
        </w:tabs>
        <w:rPr>
          <w:rFonts w:ascii="Arial" w:hAnsi="Arial" w:cs="Arial"/>
          <w:color w:val="002060"/>
          <w:sz w:val="22"/>
          <w:szCs w:val="22"/>
        </w:rPr>
      </w:pPr>
    </w:p>
    <w:p w14:paraId="35447CA8" w14:textId="77777777" w:rsidR="00AE57D4" w:rsidRPr="00AE57D4" w:rsidRDefault="00AE57D4"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Pr="00BD7780" w:rsidRDefault="00387589" w:rsidP="00387589">
      <w:pPr>
        <w:rPr>
          <w:rFonts w:ascii="Arial" w:hAnsi="Arial" w:cs="Arial"/>
          <w:i/>
          <w:iCs/>
          <w:color w:val="002060"/>
          <w:sz w:val="22"/>
          <w:szCs w:val="22"/>
        </w:rPr>
      </w:pPr>
    </w:p>
    <w:p w14:paraId="2FA31CE0" w14:textId="77777777" w:rsidR="00387589" w:rsidRPr="00BD7780" w:rsidRDefault="00387589" w:rsidP="00387589">
      <w:pPr>
        <w:pStyle w:val="LndNormale1"/>
        <w:jc w:val="left"/>
        <w:rPr>
          <w:b/>
          <w:color w:val="002060"/>
          <w:sz w:val="24"/>
          <w:szCs w:val="24"/>
        </w:rPr>
      </w:pPr>
      <w:r w:rsidRPr="00BD7780">
        <w:rPr>
          <w:b/>
          <w:color w:val="002060"/>
          <w:sz w:val="24"/>
          <w:szCs w:val="24"/>
        </w:rPr>
        <w:t>NUOVA PROCEDURA</w:t>
      </w:r>
    </w:p>
    <w:p w14:paraId="1F977832" w14:textId="77777777" w:rsidR="00387589" w:rsidRPr="00BD7780" w:rsidRDefault="00387589" w:rsidP="00387589">
      <w:pPr>
        <w:rPr>
          <w:rFonts w:ascii="Arial" w:hAnsi="Arial" w:cs="Arial"/>
          <w:color w:val="002060"/>
          <w:sz w:val="22"/>
          <w:szCs w:val="22"/>
        </w:rPr>
      </w:pPr>
    </w:p>
    <w:p w14:paraId="10EAE032"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DA7A353" w14:textId="77777777" w:rsidR="00387589" w:rsidRPr="00D24124" w:rsidRDefault="00387589" w:rsidP="00387589">
      <w:pPr>
        <w:rPr>
          <w:rFonts w:ascii="Arial" w:hAnsi="Arial" w:cs="Arial"/>
          <w:color w:val="002060"/>
          <w:sz w:val="22"/>
          <w:szCs w:val="22"/>
        </w:rPr>
      </w:pPr>
      <w:r w:rsidRPr="00D24124">
        <w:rPr>
          <w:rFonts w:ascii="Arial" w:hAnsi="Arial" w:cs="Arial"/>
          <w:color w:val="002060"/>
          <w:sz w:val="22"/>
          <w:szCs w:val="22"/>
        </w:rPr>
        <w:t xml:space="preserve">Le richieste di variazione </w:t>
      </w:r>
      <w:r>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433173BB" w14:textId="77777777" w:rsidR="00387589" w:rsidRPr="005D48AD" w:rsidRDefault="00387589" w:rsidP="00387589">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5B3198D6" w14:textId="77777777" w:rsidR="00387589" w:rsidRDefault="00387589" w:rsidP="00387589">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18C123A9" w14:textId="77777777" w:rsidR="00387589" w:rsidRPr="00995225" w:rsidRDefault="00387589" w:rsidP="00387589">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4481BCAC"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402FE7C1"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08DAA5B7"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471425B6"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6AF794DA" w14:textId="77777777" w:rsidR="00387589" w:rsidRPr="00242103" w:rsidRDefault="00387589" w:rsidP="00387589">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371651F4" w14:textId="77777777" w:rsidR="00387589" w:rsidRPr="00734D42" w:rsidRDefault="00387589" w:rsidP="00387589">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6E52C0B3"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77B782AB" w14:textId="77777777" w:rsidR="00387589" w:rsidRPr="00FB53FD" w:rsidRDefault="00387589" w:rsidP="00387589">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561CCCD6" w14:textId="77777777" w:rsidR="00387589" w:rsidRPr="00BD7780" w:rsidRDefault="00387589" w:rsidP="00387589">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29EB0B2E" w14:textId="77777777" w:rsidR="00387589" w:rsidRDefault="00387589" w:rsidP="00387589">
      <w:pPr>
        <w:rPr>
          <w:rFonts w:ascii="Arial" w:hAnsi="Arial" w:cs="Arial"/>
          <w:color w:val="002060"/>
          <w:sz w:val="22"/>
          <w:szCs w:val="22"/>
          <w:highlight w:val="yellow"/>
        </w:rPr>
      </w:pPr>
    </w:p>
    <w:p w14:paraId="3918AA98"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2555C9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lastRenderedPageBreak/>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1FCED33F" w14:textId="77777777" w:rsidR="00387589" w:rsidRPr="00BD7780" w:rsidRDefault="00387589" w:rsidP="00387589">
      <w:pPr>
        <w:rPr>
          <w:rFonts w:ascii="Arial" w:hAnsi="Arial" w:cs="Arial"/>
          <w:color w:val="002060"/>
          <w:sz w:val="22"/>
          <w:szCs w:val="22"/>
          <w:highlight w:val="yellow"/>
        </w:rPr>
      </w:pPr>
    </w:p>
    <w:p w14:paraId="5C8AD40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LEGENDA</w:t>
      </w:r>
    </w:p>
    <w:p w14:paraId="54F6087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7DAF5581"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4A70305F"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4CFC85C0"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0EA3FD68"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43D2C6A"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79DDA9BC"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47C57939" w14:textId="77777777" w:rsidR="00387589" w:rsidRPr="0085558C" w:rsidRDefault="00387589" w:rsidP="00387589">
      <w:pPr>
        <w:rPr>
          <w:rFonts w:ascii="Arial" w:hAnsi="Arial" w:cs="Arial"/>
          <w:color w:val="002060"/>
          <w:sz w:val="22"/>
          <w:szCs w:val="22"/>
        </w:rPr>
      </w:pPr>
    </w:p>
    <w:p w14:paraId="7DC8572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09C425AC"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44E5FB72"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45EC1496"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CDEA5F9"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5491EF03" w14:textId="77777777" w:rsidR="00387589" w:rsidRDefault="00387589" w:rsidP="00387589">
      <w:pPr>
        <w:rPr>
          <w:rFonts w:ascii="Arial" w:hAnsi="Arial" w:cs="Arial"/>
          <w:color w:val="002060"/>
          <w:sz w:val="22"/>
          <w:szCs w:val="22"/>
        </w:rPr>
      </w:pPr>
    </w:p>
    <w:p w14:paraId="7D8B30B6" w14:textId="77777777" w:rsidR="00387589" w:rsidRDefault="00387589"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lastRenderedPageBreak/>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1A36D401" w14:textId="77777777" w:rsidR="00AE57D4" w:rsidRDefault="00AE57D4" w:rsidP="0047674B">
      <w:pPr>
        <w:pStyle w:val="LndNormale1"/>
        <w:rPr>
          <w:rFonts w:cs="Arial"/>
          <w:color w:val="002060"/>
          <w:szCs w:val="22"/>
        </w:rPr>
      </w:pPr>
    </w:p>
    <w:p w14:paraId="7FC4C813" w14:textId="5E8AC0AB" w:rsidR="00AE57D4" w:rsidRPr="00D802FF" w:rsidRDefault="00AE57D4" w:rsidP="00AE57D4">
      <w:pPr>
        <w:pStyle w:val="LndNormale1"/>
        <w:rPr>
          <w:rFonts w:cs="Arial"/>
          <w:b/>
          <w:color w:val="002060"/>
          <w:sz w:val="28"/>
          <w:szCs w:val="28"/>
        </w:rPr>
      </w:pPr>
      <w:r>
        <w:rPr>
          <w:rFonts w:cs="Arial"/>
          <w:b/>
          <w:color w:val="002060"/>
          <w:sz w:val="28"/>
          <w:szCs w:val="28"/>
        </w:rPr>
        <w:t>CONSIGLIO DIRETTIVO</w:t>
      </w:r>
    </w:p>
    <w:p w14:paraId="5DD59D5E" w14:textId="77777777" w:rsidR="00AE57D4" w:rsidRDefault="00AE57D4" w:rsidP="0047674B">
      <w:pPr>
        <w:pStyle w:val="LndNormale1"/>
        <w:rPr>
          <w:rFonts w:cs="Arial"/>
          <w:color w:val="002060"/>
          <w:szCs w:val="22"/>
        </w:rPr>
      </w:pPr>
    </w:p>
    <w:p w14:paraId="70C0C9AE" w14:textId="77777777" w:rsidR="00AE57D4" w:rsidRPr="00AE57D4" w:rsidRDefault="00AE57D4" w:rsidP="00AE57D4">
      <w:pPr>
        <w:pStyle w:val="LndNormale1"/>
        <w:rPr>
          <w:color w:val="002060"/>
          <w:u w:val="single"/>
        </w:rPr>
      </w:pPr>
      <w:r w:rsidRPr="00AE57D4">
        <w:rPr>
          <w:color w:val="002060"/>
          <w:u w:val="single"/>
        </w:rPr>
        <w:t>RIUNIONE DEL CONSIGLIO DIRETTIVO N. 5  DEL 15.01.2026</w:t>
      </w:r>
    </w:p>
    <w:p w14:paraId="2F060FCC" w14:textId="77777777" w:rsidR="00AE57D4" w:rsidRPr="00AE57D4" w:rsidRDefault="00AE57D4" w:rsidP="00AE57D4">
      <w:pPr>
        <w:rPr>
          <w:rFonts w:ascii="Arial" w:hAnsi="Arial" w:cs="Arial"/>
          <w:color w:val="002060"/>
          <w:sz w:val="22"/>
          <w:szCs w:val="22"/>
        </w:rPr>
      </w:pPr>
      <w:r w:rsidRPr="00AE57D4">
        <w:rPr>
          <w:rFonts w:ascii="Arial" w:hAnsi="Arial" w:cs="Arial"/>
          <w:color w:val="002060"/>
          <w:sz w:val="22"/>
          <w:szCs w:val="22"/>
          <w:u w:val="single"/>
        </w:rPr>
        <w:t>Sono presenti</w:t>
      </w:r>
      <w:r w:rsidRPr="00AE57D4">
        <w:rPr>
          <w:rFonts w:ascii="Arial" w:hAnsi="Arial" w:cs="Arial"/>
          <w:color w:val="002060"/>
          <w:sz w:val="22"/>
          <w:szCs w:val="22"/>
        </w:rPr>
        <w:t xml:space="preserve">: Panichi (Presidente), Arriva, Battistini, Capretti, Colò, Diomedi, Mughetti, Salvoni, Scarpini, </w:t>
      </w:r>
      <w:proofErr w:type="spellStart"/>
      <w:r w:rsidRPr="00AE57D4">
        <w:rPr>
          <w:rFonts w:ascii="Arial" w:hAnsi="Arial" w:cs="Arial"/>
          <w:color w:val="002060"/>
          <w:sz w:val="22"/>
          <w:szCs w:val="22"/>
        </w:rPr>
        <w:t>Schippa</w:t>
      </w:r>
      <w:proofErr w:type="spellEnd"/>
      <w:r w:rsidRPr="00AE57D4">
        <w:rPr>
          <w:rFonts w:ascii="Arial" w:hAnsi="Arial" w:cs="Arial"/>
          <w:color w:val="002060"/>
          <w:sz w:val="22"/>
          <w:szCs w:val="22"/>
        </w:rPr>
        <w:t xml:space="preserve">, </w:t>
      </w:r>
      <w:proofErr w:type="spellStart"/>
      <w:proofErr w:type="gramStart"/>
      <w:r w:rsidRPr="00AE57D4">
        <w:rPr>
          <w:rFonts w:ascii="Arial" w:hAnsi="Arial" w:cs="Arial"/>
          <w:color w:val="002060"/>
          <w:sz w:val="22"/>
          <w:szCs w:val="22"/>
        </w:rPr>
        <w:t>MancinelIi</w:t>
      </w:r>
      <w:proofErr w:type="spellEnd"/>
      <w:proofErr w:type="gramEnd"/>
      <w:r w:rsidRPr="00AE57D4">
        <w:rPr>
          <w:rFonts w:ascii="Arial" w:hAnsi="Arial" w:cs="Arial"/>
          <w:color w:val="002060"/>
          <w:sz w:val="22"/>
          <w:szCs w:val="22"/>
        </w:rPr>
        <w:t xml:space="preserve"> (CF), Castellana (Segretario), Torresi (</w:t>
      </w:r>
      <w:proofErr w:type="spellStart"/>
      <w:proofErr w:type="gramStart"/>
      <w:r w:rsidRPr="00AE57D4">
        <w:rPr>
          <w:rFonts w:ascii="Arial" w:hAnsi="Arial" w:cs="Arial"/>
          <w:color w:val="002060"/>
          <w:sz w:val="22"/>
          <w:szCs w:val="22"/>
        </w:rPr>
        <w:t>V.Segr</w:t>
      </w:r>
      <w:proofErr w:type="spellEnd"/>
      <w:proofErr w:type="gramEnd"/>
      <w:r w:rsidRPr="00AE57D4">
        <w:rPr>
          <w:rFonts w:ascii="Arial" w:hAnsi="Arial" w:cs="Arial"/>
          <w:color w:val="002060"/>
          <w:sz w:val="22"/>
          <w:szCs w:val="22"/>
        </w:rPr>
        <w:t>.), Marziali (SGS</w:t>
      </w:r>
      <w:proofErr w:type="gramStart"/>
      <w:r w:rsidRPr="00AE57D4">
        <w:rPr>
          <w:rFonts w:ascii="Arial" w:hAnsi="Arial" w:cs="Arial"/>
          <w:color w:val="002060"/>
          <w:sz w:val="22"/>
          <w:szCs w:val="22"/>
        </w:rPr>
        <w:t>)..</w:t>
      </w:r>
      <w:proofErr w:type="gramEnd"/>
    </w:p>
    <w:p w14:paraId="5D1E5C1E" w14:textId="77777777" w:rsidR="00AE57D4" w:rsidRPr="00AE57D4" w:rsidRDefault="00AE57D4" w:rsidP="0047674B">
      <w:pPr>
        <w:pStyle w:val="LndNormale1"/>
        <w:rPr>
          <w:rFonts w:cs="Arial"/>
          <w:color w:val="002060"/>
          <w:szCs w:val="22"/>
        </w:rPr>
      </w:pPr>
    </w:p>
    <w:p w14:paraId="1A6C432E" w14:textId="77777777" w:rsidR="00AE57D4" w:rsidRPr="00AE57D4" w:rsidRDefault="00AE57D4" w:rsidP="0047674B">
      <w:pPr>
        <w:pStyle w:val="LndNormale1"/>
        <w:rPr>
          <w:rFonts w:cs="Arial"/>
          <w:color w:val="002060"/>
          <w:szCs w:val="22"/>
        </w:rPr>
      </w:pPr>
    </w:p>
    <w:p w14:paraId="0418BDE9" w14:textId="77777777" w:rsidR="00AE57D4" w:rsidRPr="00AE57D4" w:rsidRDefault="00AE57D4" w:rsidP="00AE57D4">
      <w:pPr>
        <w:pStyle w:val="LndNormale1"/>
        <w:rPr>
          <w:b/>
          <w:color w:val="002060"/>
          <w:sz w:val="28"/>
          <w:szCs w:val="28"/>
        </w:rPr>
      </w:pPr>
      <w:r w:rsidRPr="00AE57D4">
        <w:rPr>
          <w:b/>
          <w:color w:val="002060"/>
          <w:sz w:val="28"/>
          <w:szCs w:val="28"/>
        </w:rPr>
        <w:t>SVINCOLI EX ART. 117 BIS NOIF</w:t>
      </w:r>
    </w:p>
    <w:p w14:paraId="443A55BB" w14:textId="77777777" w:rsidR="00AE57D4" w:rsidRPr="00AE57D4" w:rsidRDefault="00AE57D4" w:rsidP="00AE57D4">
      <w:pPr>
        <w:pStyle w:val="LndNormale1"/>
        <w:rPr>
          <w:color w:val="002060"/>
        </w:rPr>
      </w:pPr>
    </w:p>
    <w:p w14:paraId="0CF7C8B8" w14:textId="77777777" w:rsidR="00AE57D4" w:rsidRPr="00AE57D4" w:rsidRDefault="00AE57D4" w:rsidP="00AE57D4">
      <w:pPr>
        <w:pStyle w:val="LndNormale1"/>
        <w:rPr>
          <w:b/>
          <w:color w:val="002060"/>
        </w:rPr>
      </w:pPr>
      <w:r w:rsidRPr="00AE57D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E57D4">
        <w:rPr>
          <w:b/>
          <w:color w:val="002060"/>
        </w:rPr>
        <w:t>14.01.2026:</w:t>
      </w:r>
    </w:p>
    <w:tbl>
      <w:tblPr>
        <w:tblW w:w="0" w:type="auto"/>
        <w:tblLook w:val="04A0" w:firstRow="1" w:lastRow="0" w:firstColumn="1" w:lastColumn="0" w:noHBand="0" w:noVBand="1"/>
      </w:tblPr>
      <w:tblGrid>
        <w:gridCol w:w="1265"/>
        <w:gridCol w:w="2756"/>
        <w:gridCol w:w="1273"/>
        <w:gridCol w:w="1182"/>
        <w:gridCol w:w="3436"/>
      </w:tblGrid>
      <w:tr w:rsidR="00AE57D4" w:rsidRPr="00AE57D4" w14:paraId="221B4BF5" w14:textId="77777777" w:rsidTr="00A04BA1">
        <w:tc>
          <w:tcPr>
            <w:tcW w:w="1265" w:type="dxa"/>
            <w:tcBorders>
              <w:top w:val="single" w:sz="4" w:space="0" w:color="auto"/>
              <w:left w:val="single" w:sz="4" w:space="0" w:color="auto"/>
              <w:bottom w:val="single" w:sz="4" w:space="0" w:color="auto"/>
              <w:right w:val="single" w:sz="4" w:space="0" w:color="auto"/>
            </w:tcBorders>
            <w:hideMark/>
          </w:tcPr>
          <w:p w14:paraId="18DBEFE5" w14:textId="77777777" w:rsidR="00AE57D4" w:rsidRPr="00AE57D4" w:rsidRDefault="00AE57D4" w:rsidP="00A04BA1">
            <w:pPr>
              <w:pStyle w:val="LndNormale1"/>
              <w:jc w:val="center"/>
              <w:rPr>
                <w:color w:val="002060"/>
              </w:rPr>
            </w:pPr>
            <w:r w:rsidRPr="00AE57D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88EEEBF" w14:textId="77777777" w:rsidR="00AE57D4" w:rsidRPr="00AE57D4" w:rsidRDefault="00AE57D4" w:rsidP="00A04BA1">
            <w:pPr>
              <w:pStyle w:val="LndNormale1"/>
              <w:jc w:val="center"/>
              <w:rPr>
                <w:color w:val="002060"/>
              </w:rPr>
            </w:pPr>
            <w:r w:rsidRPr="00AE57D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E69E4F6" w14:textId="77777777" w:rsidR="00AE57D4" w:rsidRPr="00AE57D4" w:rsidRDefault="00AE57D4" w:rsidP="00A04BA1">
            <w:pPr>
              <w:pStyle w:val="LndNormale1"/>
              <w:jc w:val="center"/>
              <w:rPr>
                <w:color w:val="002060"/>
              </w:rPr>
            </w:pPr>
            <w:r w:rsidRPr="00AE57D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F818776" w14:textId="77777777" w:rsidR="00AE57D4" w:rsidRPr="00AE57D4" w:rsidRDefault="00AE57D4" w:rsidP="00A04BA1">
            <w:pPr>
              <w:pStyle w:val="LndNormale1"/>
              <w:jc w:val="center"/>
              <w:rPr>
                <w:color w:val="002060"/>
              </w:rPr>
            </w:pPr>
            <w:r w:rsidRPr="00AE57D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7368865" w14:textId="77777777" w:rsidR="00AE57D4" w:rsidRPr="00AE57D4" w:rsidRDefault="00AE57D4" w:rsidP="00A04BA1">
            <w:pPr>
              <w:pStyle w:val="LndNormale1"/>
              <w:jc w:val="center"/>
              <w:rPr>
                <w:color w:val="002060"/>
              </w:rPr>
            </w:pPr>
            <w:r w:rsidRPr="00AE57D4">
              <w:rPr>
                <w:color w:val="002060"/>
              </w:rPr>
              <w:t>Società</w:t>
            </w:r>
          </w:p>
        </w:tc>
      </w:tr>
      <w:tr w:rsidR="00AE57D4" w:rsidRPr="00AE57D4" w14:paraId="2A4026DE" w14:textId="77777777" w:rsidTr="00A04BA1">
        <w:tc>
          <w:tcPr>
            <w:tcW w:w="1265" w:type="dxa"/>
            <w:tcBorders>
              <w:top w:val="single" w:sz="4" w:space="0" w:color="auto"/>
              <w:left w:val="single" w:sz="4" w:space="0" w:color="auto"/>
              <w:bottom w:val="single" w:sz="4" w:space="0" w:color="auto"/>
              <w:right w:val="single" w:sz="4" w:space="0" w:color="auto"/>
            </w:tcBorders>
          </w:tcPr>
          <w:p w14:paraId="0C3DB180" w14:textId="77777777" w:rsidR="00AE57D4" w:rsidRPr="00AE57D4" w:rsidRDefault="00AE57D4" w:rsidP="00A04BA1">
            <w:pPr>
              <w:pStyle w:val="LndNormale1"/>
              <w:rPr>
                <w:color w:val="002060"/>
                <w:sz w:val="20"/>
              </w:rPr>
            </w:pPr>
            <w:r w:rsidRPr="00AE57D4">
              <w:rPr>
                <w:color w:val="002060"/>
                <w:sz w:val="20"/>
              </w:rPr>
              <w:t>6875945</w:t>
            </w:r>
          </w:p>
        </w:tc>
        <w:tc>
          <w:tcPr>
            <w:tcW w:w="2756" w:type="dxa"/>
            <w:tcBorders>
              <w:top w:val="single" w:sz="4" w:space="0" w:color="auto"/>
              <w:left w:val="single" w:sz="4" w:space="0" w:color="auto"/>
              <w:bottom w:val="single" w:sz="4" w:space="0" w:color="auto"/>
              <w:right w:val="single" w:sz="4" w:space="0" w:color="auto"/>
            </w:tcBorders>
          </w:tcPr>
          <w:p w14:paraId="35CF3785" w14:textId="77777777" w:rsidR="00AE57D4" w:rsidRPr="00AE57D4" w:rsidRDefault="00AE57D4" w:rsidP="00A04BA1">
            <w:pPr>
              <w:pStyle w:val="LndNormale1"/>
              <w:rPr>
                <w:color w:val="002060"/>
                <w:sz w:val="20"/>
              </w:rPr>
            </w:pPr>
            <w:r w:rsidRPr="00AE57D4">
              <w:rPr>
                <w:color w:val="002060"/>
                <w:sz w:val="20"/>
              </w:rPr>
              <w:t>DE CAROLIS NICOLO</w:t>
            </w:r>
          </w:p>
        </w:tc>
        <w:tc>
          <w:tcPr>
            <w:tcW w:w="1273" w:type="dxa"/>
            <w:tcBorders>
              <w:top w:val="single" w:sz="4" w:space="0" w:color="auto"/>
              <w:left w:val="single" w:sz="4" w:space="0" w:color="auto"/>
              <w:bottom w:val="single" w:sz="4" w:space="0" w:color="auto"/>
              <w:right w:val="single" w:sz="4" w:space="0" w:color="auto"/>
            </w:tcBorders>
          </w:tcPr>
          <w:p w14:paraId="6991AFBF" w14:textId="77777777" w:rsidR="00AE57D4" w:rsidRPr="00AE57D4" w:rsidRDefault="00AE57D4" w:rsidP="00A04BA1">
            <w:pPr>
              <w:pStyle w:val="LndNormale1"/>
              <w:rPr>
                <w:color w:val="002060"/>
                <w:sz w:val="20"/>
              </w:rPr>
            </w:pPr>
            <w:r w:rsidRPr="00AE57D4">
              <w:rPr>
                <w:color w:val="002060"/>
                <w:sz w:val="20"/>
              </w:rPr>
              <w:t>27.07.2004</w:t>
            </w:r>
          </w:p>
        </w:tc>
        <w:tc>
          <w:tcPr>
            <w:tcW w:w="1182" w:type="dxa"/>
            <w:tcBorders>
              <w:top w:val="single" w:sz="4" w:space="0" w:color="auto"/>
              <w:left w:val="single" w:sz="4" w:space="0" w:color="auto"/>
              <w:bottom w:val="single" w:sz="4" w:space="0" w:color="auto"/>
              <w:right w:val="single" w:sz="4" w:space="0" w:color="auto"/>
            </w:tcBorders>
          </w:tcPr>
          <w:p w14:paraId="151028B4" w14:textId="77777777" w:rsidR="00AE57D4" w:rsidRPr="00AE57D4" w:rsidRDefault="00AE57D4" w:rsidP="00A04BA1">
            <w:pPr>
              <w:pStyle w:val="LndNormale1"/>
              <w:jc w:val="left"/>
              <w:rPr>
                <w:color w:val="002060"/>
                <w:sz w:val="20"/>
              </w:rPr>
            </w:pPr>
            <w:r w:rsidRPr="00AE57D4">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27F62D9A" w14:textId="77777777" w:rsidR="00AE57D4" w:rsidRPr="00AE57D4" w:rsidRDefault="00AE57D4" w:rsidP="00A04BA1">
            <w:pPr>
              <w:pStyle w:val="LndNormale1"/>
              <w:jc w:val="left"/>
              <w:rPr>
                <w:color w:val="002060"/>
                <w:sz w:val="20"/>
              </w:rPr>
            </w:pPr>
            <w:r w:rsidRPr="00AE57D4">
              <w:rPr>
                <w:color w:val="002060"/>
                <w:sz w:val="20"/>
              </w:rPr>
              <w:t>G.S. PALMENSE-FERMANA SSDA</w:t>
            </w:r>
          </w:p>
        </w:tc>
      </w:tr>
      <w:tr w:rsidR="00AE57D4" w:rsidRPr="00AE57D4" w14:paraId="2ACED048" w14:textId="77777777" w:rsidTr="00A04BA1">
        <w:tc>
          <w:tcPr>
            <w:tcW w:w="1265" w:type="dxa"/>
            <w:tcBorders>
              <w:top w:val="single" w:sz="4" w:space="0" w:color="auto"/>
              <w:left w:val="single" w:sz="4" w:space="0" w:color="auto"/>
              <w:bottom w:val="single" w:sz="4" w:space="0" w:color="auto"/>
              <w:right w:val="single" w:sz="4" w:space="0" w:color="auto"/>
            </w:tcBorders>
          </w:tcPr>
          <w:p w14:paraId="7A1FD5C8" w14:textId="77777777" w:rsidR="00AE57D4" w:rsidRPr="00AE57D4" w:rsidRDefault="00AE57D4" w:rsidP="00A04BA1">
            <w:pPr>
              <w:pStyle w:val="LndNormale1"/>
              <w:rPr>
                <w:color w:val="002060"/>
                <w:sz w:val="20"/>
              </w:rPr>
            </w:pPr>
            <w:r w:rsidRPr="00AE57D4">
              <w:rPr>
                <w:color w:val="002060"/>
                <w:sz w:val="20"/>
              </w:rPr>
              <w:t>3663827</w:t>
            </w:r>
          </w:p>
        </w:tc>
        <w:tc>
          <w:tcPr>
            <w:tcW w:w="2756" w:type="dxa"/>
            <w:tcBorders>
              <w:top w:val="single" w:sz="4" w:space="0" w:color="auto"/>
              <w:left w:val="single" w:sz="4" w:space="0" w:color="auto"/>
              <w:bottom w:val="single" w:sz="4" w:space="0" w:color="auto"/>
              <w:right w:val="single" w:sz="4" w:space="0" w:color="auto"/>
            </w:tcBorders>
          </w:tcPr>
          <w:p w14:paraId="32595045" w14:textId="77777777" w:rsidR="00AE57D4" w:rsidRPr="00AE57D4" w:rsidRDefault="00AE57D4" w:rsidP="00A04BA1">
            <w:pPr>
              <w:pStyle w:val="LndNormale1"/>
              <w:rPr>
                <w:color w:val="002060"/>
                <w:sz w:val="20"/>
              </w:rPr>
            </w:pPr>
            <w:r w:rsidRPr="00AE57D4">
              <w:rPr>
                <w:color w:val="002060"/>
                <w:sz w:val="20"/>
              </w:rPr>
              <w:t>ULISSI MAICOL</w:t>
            </w:r>
          </w:p>
        </w:tc>
        <w:tc>
          <w:tcPr>
            <w:tcW w:w="1273" w:type="dxa"/>
            <w:tcBorders>
              <w:top w:val="single" w:sz="4" w:space="0" w:color="auto"/>
              <w:left w:val="single" w:sz="4" w:space="0" w:color="auto"/>
              <w:bottom w:val="single" w:sz="4" w:space="0" w:color="auto"/>
              <w:right w:val="single" w:sz="4" w:space="0" w:color="auto"/>
            </w:tcBorders>
          </w:tcPr>
          <w:p w14:paraId="27692F39" w14:textId="77777777" w:rsidR="00AE57D4" w:rsidRPr="00AE57D4" w:rsidRDefault="00AE57D4" w:rsidP="00A04BA1">
            <w:pPr>
              <w:pStyle w:val="LndNormale1"/>
              <w:rPr>
                <w:color w:val="002060"/>
                <w:sz w:val="20"/>
              </w:rPr>
            </w:pPr>
            <w:r w:rsidRPr="00AE57D4">
              <w:rPr>
                <w:color w:val="002060"/>
                <w:sz w:val="20"/>
              </w:rPr>
              <w:t>19.02.1986</w:t>
            </w:r>
          </w:p>
        </w:tc>
        <w:tc>
          <w:tcPr>
            <w:tcW w:w="1182" w:type="dxa"/>
            <w:tcBorders>
              <w:top w:val="single" w:sz="4" w:space="0" w:color="auto"/>
              <w:left w:val="single" w:sz="4" w:space="0" w:color="auto"/>
              <w:bottom w:val="single" w:sz="4" w:space="0" w:color="auto"/>
              <w:right w:val="single" w:sz="4" w:space="0" w:color="auto"/>
            </w:tcBorders>
          </w:tcPr>
          <w:p w14:paraId="0945747A" w14:textId="77777777" w:rsidR="00AE57D4" w:rsidRPr="00AE57D4" w:rsidRDefault="00AE57D4" w:rsidP="00A04BA1">
            <w:pPr>
              <w:pStyle w:val="LndNormale1"/>
              <w:jc w:val="left"/>
              <w:rPr>
                <w:color w:val="002060"/>
                <w:sz w:val="20"/>
              </w:rPr>
            </w:pPr>
            <w:r w:rsidRPr="00AE57D4">
              <w:rPr>
                <w:color w:val="002060"/>
                <w:sz w:val="20"/>
              </w:rPr>
              <w:t>700007</w:t>
            </w:r>
          </w:p>
        </w:tc>
        <w:tc>
          <w:tcPr>
            <w:tcW w:w="3436" w:type="dxa"/>
            <w:tcBorders>
              <w:top w:val="single" w:sz="4" w:space="0" w:color="auto"/>
              <w:left w:val="single" w:sz="4" w:space="0" w:color="auto"/>
              <w:bottom w:val="single" w:sz="4" w:space="0" w:color="auto"/>
              <w:right w:val="single" w:sz="4" w:space="0" w:color="auto"/>
            </w:tcBorders>
          </w:tcPr>
          <w:p w14:paraId="48922CD5" w14:textId="77777777" w:rsidR="00AE57D4" w:rsidRPr="00AE57D4" w:rsidRDefault="00AE57D4" w:rsidP="00A04BA1">
            <w:pPr>
              <w:pStyle w:val="LndNormale1"/>
              <w:jc w:val="left"/>
              <w:rPr>
                <w:color w:val="002060"/>
                <w:sz w:val="20"/>
              </w:rPr>
            </w:pPr>
            <w:r w:rsidRPr="00AE57D4">
              <w:rPr>
                <w:color w:val="002060"/>
                <w:sz w:val="20"/>
              </w:rPr>
              <w:t>A.S.D. FOLGORE CASTELRAIMO</w:t>
            </w:r>
          </w:p>
        </w:tc>
      </w:tr>
      <w:tr w:rsidR="00AE57D4" w:rsidRPr="00AE57D4" w14:paraId="6AAAAFA6" w14:textId="77777777" w:rsidTr="00A04BA1">
        <w:tc>
          <w:tcPr>
            <w:tcW w:w="1265" w:type="dxa"/>
            <w:tcBorders>
              <w:top w:val="single" w:sz="4" w:space="0" w:color="auto"/>
              <w:left w:val="single" w:sz="4" w:space="0" w:color="auto"/>
              <w:bottom w:val="single" w:sz="4" w:space="0" w:color="auto"/>
              <w:right w:val="single" w:sz="4" w:space="0" w:color="auto"/>
            </w:tcBorders>
          </w:tcPr>
          <w:p w14:paraId="5B191905" w14:textId="77777777" w:rsidR="00AE57D4" w:rsidRPr="00AE57D4" w:rsidRDefault="00AE57D4" w:rsidP="00A04BA1">
            <w:pPr>
              <w:pStyle w:val="LndNormale1"/>
              <w:rPr>
                <w:color w:val="002060"/>
                <w:sz w:val="20"/>
              </w:rPr>
            </w:pPr>
            <w:r w:rsidRPr="00AE57D4">
              <w:rPr>
                <w:color w:val="002060"/>
                <w:sz w:val="20"/>
              </w:rPr>
              <w:t>4392273</w:t>
            </w:r>
          </w:p>
        </w:tc>
        <w:tc>
          <w:tcPr>
            <w:tcW w:w="2756" w:type="dxa"/>
            <w:tcBorders>
              <w:top w:val="single" w:sz="4" w:space="0" w:color="auto"/>
              <w:left w:val="single" w:sz="4" w:space="0" w:color="auto"/>
              <w:bottom w:val="single" w:sz="4" w:space="0" w:color="auto"/>
              <w:right w:val="single" w:sz="4" w:space="0" w:color="auto"/>
            </w:tcBorders>
          </w:tcPr>
          <w:p w14:paraId="6CE1BDDD" w14:textId="77777777" w:rsidR="00AE57D4" w:rsidRPr="00AE57D4" w:rsidRDefault="00AE57D4" w:rsidP="00A04BA1">
            <w:pPr>
              <w:pStyle w:val="LndNormale1"/>
              <w:rPr>
                <w:color w:val="002060"/>
                <w:sz w:val="20"/>
              </w:rPr>
            </w:pPr>
            <w:r w:rsidRPr="00AE57D4">
              <w:rPr>
                <w:color w:val="002060"/>
                <w:sz w:val="20"/>
              </w:rPr>
              <w:t>CARTECHINI FABIO</w:t>
            </w:r>
          </w:p>
        </w:tc>
        <w:tc>
          <w:tcPr>
            <w:tcW w:w="1273" w:type="dxa"/>
            <w:tcBorders>
              <w:top w:val="single" w:sz="4" w:space="0" w:color="auto"/>
              <w:left w:val="single" w:sz="4" w:space="0" w:color="auto"/>
              <w:bottom w:val="single" w:sz="4" w:space="0" w:color="auto"/>
              <w:right w:val="single" w:sz="4" w:space="0" w:color="auto"/>
            </w:tcBorders>
          </w:tcPr>
          <w:p w14:paraId="2B3DBA74" w14:textId="77777777" w:rsidR="00AE57D4" w:rsidRPr="00AE57D4" w:rsidRDefault="00AE57D4" w:rsidP="00A04BA1">
            <w:pPr>
              <w:pStyle w:val="LndNormale1"/>
              <w:rPr>
                <w:color w:val="002060"/>
                <w:sz w:val="20"/>
              </w:rPr>
            </w:pPr>
            <w:r w:rsidRPr="00AE57D4">
              <w:rPr>
                <w:color w:val="002060"/>
                <w:sz w:val="20"/>
              </w:rPr>
              <w:t>10.11.1995</w:t>
            </w:r>
          </w:p>
        </w:tc>
        <w:tc>
          <w:tcPr>
            <w:tcW w:w="1182" w:type="dxa"/>
            <w:tcBorders>
              <w:top w:val="single" w:sz="4" w:space="0" w:color="auto"/>
              <w:left w:val="single" w:sz="4" w:space="0" w:color="auto"/>
              <w:bottom w:val="single" w:sz="4" w:space="0" w:color="auto"/>
              <w:right w:val="single" w:sz="4" w:space="0" w:color="auto"/>
            </w:tcBorders>
          </w:tcPr>
          <w:p w14:paraId="7A26AEA8" w14:textId="77777777" w:rsidR="00AE57D4" w:rsidRPr="00AE57D4" w:rsidRDefault="00AE57D4" w:rsidP="00A04BA1">
            <w:pPr>
              <w:pStyle w:val="LndNormale1"/>
              <w:jc w:val="left"/>
              <w:rPr>
                <w:color w:val="002060"/>
                <w:sz w:val="20"/>
              </w:rPr>
            </w:pPr>
            <w:r w:rsidRPr="00AE57D4">
              <w:rPr>
                <w:color w:val="002060"/>
                <w:sz w:val="20"/>
              </w:rPr>
              <w:t>2450</w:t>
            </w:r>
          </w:p>
        </w:tc>
        <w:tc>
          <w:tcPr>
            <w:tcW w:w="3436" w:type="dxa"/>
            <w:tcBorders>
              <w:top w:val="single" w:sz="4" w:space="0" w:color="auto"/>
              <w:left w:val="single" w:sz="4" w:space="0" w:color="auto"/>
              <w:bottom w:val="single" w:sz="4" w:space="0" w:color="auto"/>
              <w:right w:val="single" w:sz="4" w:space="0" w:color="auto"/>
            </w:tcBorders>
          </w:tcPr>
          <w:p w14:paraId="39075DEA" w14:textId="77777777" w:rsidR="00AE57D4" w:rsidRPr="00AE57D4" w:rsidRDefault="00AE57D4" w:rsidP="00A04BA1">
            <w:pPr>
              <w:pStyle w:val="LndNormale1"/>
              <w:jc w:val="left"/>
              <w:rPr>
                <w:color w:val="002060"/>
                <w:sz w:val="20"/>
              </w:rPr>
            </w:pPr>
            <w:r w:rsidRPr="00AE57D4">
              <w:rPr>
                <w:color w:val="002060"/>
                <w:sz w:val="20"/>
              </w:rPr>
              <w:t>U.S. APPIGNANESE</w:t>
            </w:r>
          </w:p>
        </w:tc>
      </w:tr>
      <w:tr w:rsidR="00AE57D4" w:rsidRPr="00AE57D4" w14:paraId="37D4BFA9" w14:textId="77777777" w:rsidTr="00A04BA1">
        <w:tc>
          <w:tcPr>
            <w:tcW w:w="1265" w:type="dxa"/>
            <w:tcBorders>
              <w:top w:val="single" w:sz="4" w:space="0" w:color="auto"/>
              <w:left w:val="single" w:sz="4" w:space="0" w:color="auto"/>
              <w:bottom w:val="single" w:sz="4" w:space="0" w:color="auto"/>
              <w:right w:val="single" w:sz="4" w:space="0" w:color="auto"/>
            </w:tcBorders>
          </w:tcPr>
          <w:p w14:paraId="312164BF" w14:textId="77777777" w:rsidR="00AE57D4" w:rsidRPr="00AE57D4" w:rsidRDefault="00AE57D4" w:rsidP="00A04BA1">
            <w:pPr>
              <w:pStyle w:val="LndNormale1"/>
              <w:rPr>
                <w:color w:val="002060"/>
                <w:sz w:val="20"/>
              </w:rPr>
            </w:pPr>
            <w:r w:rsidRPr="00AE57D4">
              <w:rPr>
                <w:color w:val="002060"/>
                <w:sz w:val="20"/>
              </w:rPr>
              <w:lastRenderedPageBreak/>
              <w:t>4385090</w:t>
            </w:r>
          </w:p>
        </w:tc>
        <w:tc>
          <w:tcPr>
            <w:tcW w:w="2756" w:type="dxa"/>
            <w:tcBorders>
              <w:top w:val="single" w:sz="4" w:space="0" w:color="auto"/>
              <w:left w:val="single" w:sz="4" w:space="0" w:color="auto"/>
              <w:bottom w:val="single" w:sz="4" w:space="0" w:color="auto"/>
              <w:right w:val="single" w:sz="4" w:space="0" w:color="auto"/>
            </w:tcBorders>
          </w:tcPr>
          <w:p w14:paraId="6922CD60" w14:textId="77777777" w:rsidR="00AE57D4" w:rsidRPr="00AE57D4" w:rsidRDefault="00AE57D4" w:rsidP="00A04BA1">
            <w:pPr>
              <w:pStyle w:val="LndNormale1"/>
              <w:rPr>
                <w:color w:val="002060"/>
                <w:sz w:val="20"/>
              </w:rPr>
            </w:pPr>
            <w:r w:rsidRPr="00AE57D4">
              <w:rPr>
                <w:color w:val="002060"/>
                <w:sz w:val="20"/>
              </w:rPr>
              <w:t>ALLEVI FEDERICO</w:t>
            </w:r>
          </w:p>
        </w:tc>
        <w:tc>
          <w:tcPr>
            <w:tcW w:w="1273" w:type="dxa"/>
            <w:tcBorders>
              <w:top w:val="single" w:sz="4" w:space="0" w:color="auto"/>
              <w:left w:val="single" w:sz="4" w:space="0" w:color="auto"/>
              <w:bottom w:val="single" w:sz="4" w:space="0" w:color="auto"/>
              <w:right w:val="single" w:sz="4" w:space="0" w:color="auto"/>
            </w:tcBorders>
          </w:tcPr>
          <w:p w14:paraId="772DBB7B" w14:textId="77777777" w:rsidR="00AE57D4" w:rsidRPr="00AE57D4" w:rsidRDefault="00AE57D4" w:rsidP="00A04BA1">
            <w:pPr>
              <w:pStyle w:val="LndNormale1"/>
              <w:rPr>
                <w:color w:val="002060"/>
                <w:sz w:val="20"/>
              </w:rPr>
            </w:pPr>
            <w:r w:rsidRPr="00AE57D4">
              <w:rPr>
                <w:color w:val="002060"/>
                <w:sz w:val="20"/>
              </w:rPr>
              <w:t>06.10.1992</w:t>
            </w:r>
          </w:p>
        </w:tc>
        <w:tc>
          <w:tcPr>
            <w:tcW w:w="1182" w:type="dxa"/>
            <w:tcBorders>
              <w:top w:val="single" w:sz="4" w:space="0" w:color="auto"/>
              <w:left w:val="single" w:sz="4" w:space="0" w:color="auto"/>
              <w:bottom w:val="single" w:sz="4" w:space="0" w:color="auto"/>
              <w:right w:val="single" w:sz="4" w:space="0" w:color="auto"/>
            </w:tcBorders>
          </w:tcPr>
          <w:p w14:paraId="307E5532" w14:textId="77777777" w:rsidR="00AE57D4" w:rsidRPr="00AE57D4" w:rsidRDefault="00AE57D4" w:rsidP="00A04BA1">
            <w:pPr>
              <w:pStyle w:val="LndNormale1"/>
              <w:jc w:val="left"/>
              <w:rPr>
                <w:color w:val="002060"/>
                <w:sz w:val="20"/>
              </w:rPr>
            </w:pPr>
            <w:r w:rsidRPr="00AE57D4">
              <w:rPr>
                <w:color w:val="002060"/>
                <w:sz w:val="20"/>
              </w:rPr>
              <w:t>934064</w:t>
            </w:r>
          </w:p>
        </w:tc>
        <w:tc>
          <w:tcPr>
            <w:tcW w:w="3436" w:type="dxa"/>
            <w:tcBorders>
              <w:top w:val="single" w:sz="4" w:space="0" w:color="auto"/>
              <w:left w:val="single" w:sz="4" w:space="0" w:color="auto"/>
              <w:bottom w:val="single" w:sz="4" w:space="0" w:color="auto"/>
              <w:right w:val="single" w:sz="4" w:space="0" w:color="auto"/>
            </w:tcBorders>
          </w:tcPr>
          <w:p w14:paraId="79972E36" w14:textId="77777777" w:rsidR="00AE57D4" w:rsidRPr="00AE57D4" w:rsidRDefault="00AE57D4" w:rsidP="00A04BA1">
            <w:pPr>
              <w:pStyle w:val="LndNormale1"/>
              <w:jc w:val="left"/>
              <w:rPr>
                <w:color w:val="002060"/>
                <w:sz w:val="20"/>
              </w:rPr>
            </w:pPr>
            <w:r w:rsidRPr="00AE57D4">
              <w:rPr>
                <w:color w:val="002060"/>
                <w:sz w:val="20"/>
              </w:rPr>
              <w:t>A.S.D. ATLETICO PORCHIA</w:t>
            </w:r>
          </w:p>
        </w:tc>
      </w:tr>
      <w:tr w:rsidR="00AE57D4" w:rsidRPr="00AE57D4" w14:paraId="06030AC9" w14:textId="77777777" w:rsidTr="00A04BA1">
        <w:tc>
          <w:tcPr>
            <w:tcW w:w="1265" w:type="dxa"/>
            <w:tcBorders>
              <w:top w:val="single" w:sz="4" w:space="0" w:color="auto"/>
              <w:left w:val="single" w:sz="4" w:space="0" w:color="auto"/>
              <w:bottom w:val="single" w:sz="4" w:space="0" w:color="auto"/>
              <w:right w:val="single" w:sz="4" w:space="0" w:color="auto"/>
            </w:tcBorders>
          </w:tcPr>
          <w:p w14:paraId="77C97B8D" w14:textId="77777777" w:rsidR="00AE57D4" w:rsidRPr="00AE57D4" w:rsidRDefault="00AE57D4" w:rsidP="00A04BA1">
            <w:pPr>
              <w:pStyle w:val="LndNormale1"/>
              <w:rPr>
                <w:color w:val="002060"/>
                <w:sz w:val="20"/>
              </w:rPr>
            </w:pPr>
            <w:r w:rsidRPr="00AE57D4">
              <w:rPr>
                <w:color w:val="002060"/>
                <w:sz w:val="20"/>
              </w:rPr>
              <w:t>3876586</w:t>
            </w:r>
          </w:p>
        </w:tc>
        <w:tc>
          <w:tcPr>
            <w:tcW w:w="2756" w:type="dxa"/>
            <w:tcBorders>
              <w:top w:val="single" w:sz="4" w:space="0" w:color="auto"/>
              <w:left w:val="single" w:sz="4" w:space="0" w:color="auto"/>
              <w:bottom w:val="single" w:sz="4" w:space="0" w:color="auto"/>
              <w:right w:val="single" w:sz="4" w:space="0" w:color="auto"/>
            </w:tcBorders>
          </w:tcPr>
          <w:p w14:paraId="0795C32B" w14:textId="77777777" w:rsidR="00AE57D4" w:rsidRPr="00AE57D4" w:rsidRDefault="00AE57D4" w:rsidP="00A04BA1">
            <w:pPr>
              <w:pStyle w:val="LndNormale1"/>
              <w:rPr>
                <w:color w:val="002060"/>
                <w:sz w:val="20"/>
              </w:rPr>
            </w:pPr>
            <w:r w:rsidRPr="00AE57D4">
              <w:rPr>
                <w:color w:val="002060"/>
                <w:sz w:val="20"/>
              </w:rPr>
              <w:t>LANARI GIACOMO</w:t>
            </w:r>
          </w:p>
        </w:tc>
        <w:tc>
          <w:tcPr>
            <w:tcW w:w="1273" w:type="dxa"/>
            <w:tcBorders>
              <w:top w:val="single" w:sz="4" w:space="0" w:color="auto"/>
              <w:left w:val="single" w:sz="4" w:space="0" w:color="auto"/>
              <w:bottom w:val="single" w:sz="4" w:space="0" w:color="auto"/>
              <w:right w:val="single" w:sz="4" w:space="0" w:color="auto"/>
            </w:tcBorders>
          </w:tcPr>
          <w:p w14:paraId="176CEE50" w14:textId="77777777" w:rsidR="00AE57D4" w:rsidRPr="00AE57D4" w:rsidRDefault="00AE57D4" w:rsidP="00A04BA1">
            <w:pPr>
              <w:pStyle w:val="LndNormale1"/>
              <w:rPr>
                <w:color w:val="002060"/>
                <w:sz w:val="20"/>
              </w:rPr>
            </w:pPr>
            <w:r w:rsidRPr="00AE57D4">
              <w:rPr>
                <w:color w:val="002060"/>
                <w:sz w:val="20"/>
              </w:rPr>
              <w:t>20.03.1982</w:t>
            </w:r>
          </w:p>
        </w:tc>
        <w:tc>
          <w:tcPr>
            <w:tcW w:w="1182" w:type="dxa"/>
            <w:tcBorders>
              <w:top w:val="single" w:sz="4" w:space="0" w:color="auto"/>
              <w:left w:val="single" w:sz="4" w:space="0" w:color="auto"/>
              <w:bottom w:val="single" w:sz="4" w:space="0" w:color="auto"/>
              <w:right w:val="single" w:sz="4" w:space="0" w:color="auto"/>
            </w:tcBorders>
          </w:tcPr>
          <w:p w14:paraId="48FF348D" w14:textId="77777777" w:rsidR="00AE57D4" w:rsidRPr="00AE57D4" w:rsidRDefault="00AE57D4" w:rsidP="00A04BA1">
            <w:pPr>
              <w:pStyle w:val="LndNormale1"/>
              <w:jc w:val="left"/>
              <w:rPr>
                <w:color w:val="002060"/>
                <w:sz w:val="20"/>
              </w:rPr>
            </w:pPr>
            <w:r w:rsidRPr="00AE57D4">
              <w:rPr>
                <w:color w:val="002060"/>
                <w:sz w:val="20"/>
              </w:rPr>
              <w:t>955214</w:t>
            </w:r>
          </w:p>
        </w:tc>
        <w:tc>
          <w:tcPr>
            <w:tcW w:w="3436" w:type="dxa"/>
            <w:tcBorders>
              <w:top w:val="single" w:sz="4" w:space="0" w:color="auto"/>
              <w:left w:val="single" w:sz="4" w:space="0" w:color="auto"/>
              <w:bottom w:val="single" w:sz="4" w:space="0" w:color="auto"/>
              <w:right w:val="single" w:sz="4" w:space="0" w:color="auto"/>
            </w:tcBorders>
          </w:tcPr>
          <w:p w14:paraId="018FD5A0" w14:textId="77777777" w:rsidR="00AE57D4" w:rsidRPr="00AE57D4" w:rsidRDefault="00AE57D4" w:rsidP="00A04BA1">
            <w:pPr>
              <w:pStyle w:val="LndNormale1"/>
              <w:jc w:val="left"/>
              <w:rPr>
                <w:color w:val="002060"/>
                <w:sz w:val="20"/>
                <w:lang w:val="en-US"/>
              </w:rPr>
            </w:pPr>
            <w:r w:rsidRPr="00AE57D4">
              <w:rPr>
                <w:color w:val="002060"/>
                <w:sz w:val="20"/>
                <w:lang w:val="en-US"/>
              </w:rPr>
              <w:t>A.S.D. FUTSAL CASTELFIDARDO</w:t>
            </w:r>
          </w:p>
        </w:tc>
      </w:tr>
    </w:tbl>
    <w:p w14:paraId="3DC16237" w14:textId="77777777" w:rsidR="00AE57D4" w:rsidRPr="00AE57D4" w:rsidRDefault="00AE57D4" w:rsidP="00AE57D4">
      <w:pPr>
        <w:pStyle w:val="LndNormale1"/>
        <w:rPr>
          <w:color w:val="002060"/>
          <w:lang w:val="en-US"/>
        </w:rPr>
      </w:pPr>
    </w:p>
    <w:p w14:paraId="3EE1A8DC" w14:textId="77777777" w:rsidR="00AE57D4" w:rsidRPr="00AE57D4" w:rsidRDefault="00AE57D4" w:rsidP="00AE57D4">
      <w:pPr>
        <w:pStyle w:val="LndNormale1"/>
        <w:rPr>
          <w:b/>
          <w:color w:val="002060"/>
        </w:rPr>
      </w:pPr>
      <w:r w:rsidRPr="00AE57D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E57D4">
        <w:rPr>
          <w:b/>
          <w:color w:val="002060"/>
        </w:rPr>
        <w:t>15.01.2026:</w:t>
      </w:r>
    </w:p>
    <w:tbl>
      <w:tblPr>
        <w:tblW w:w="0" w:type="auto"/>
        <w:tblLook w:val="04A0" w:firstRow="1" w:lastRow="0" w:firstColumn="1" w:lastColumn="0" w:noHBand="0" w:noVBand="1"/>
      </w:tblPr>
      <w:tblGrid>
        <w:gridCol w:w="1265"/>
        <w:gridCol w:w="2756"/>
        <w:gridCol w:w="1273"/>
        <w:gridCol w:w="1182"/>
        <w:gridCol w:w="3436"/>
      </w:tblGrid>
      <w:tr w:rsidR="00AE57D4" w:rsidRPr="00AE57D4" w14:paraId="7BC99C99" w14:textId="77777777" w:rsidTr="00A04BA1">
        <w:tc>
          <w:tcPr>
            <w:tcW w:w="1265" w:type="dxa"/>
            <w:tcBorders>
              <w:top w:val="single" w:sz="4" w:space="0" w:color="auto"/>
              <w:left w:val="single" w:sz="4" w:space="0" w:color="auto"/>
              <w:bottom w:val="single" w:sz="4" w:space="0" w:color="auto"/>
              <w:right w:val="single" w:sz="4" w:space="0" w:color="auto"/>
            </w:tcBorders>
            <w:hideMark/>
          </w:tcPr>
          <w:p w14:paraId="7217E872" w14:textId="77777777" w:rsidR="00AE57D4" w:rsidRPr="00AE57D4" w:rsidRDefault="00AE57D4" w:rsidP="00A04BA1">
            <w:pPr>
              <w:pStyle w:val="LndNormale1"/>
              <w:jc w:val="center"/>
              <w:rPr>
                <w:color w:val="002060"/>
              </w:rPr>
            </w:pPr>
            <w:r w:rsidRPr="00AE57D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A3D462B" w14:textId="77777777" w:rsidR="00AE57D4" w:rsidRPr="00AE57D4" w:rsidRDefault="00AE57D4" w:rsidP="00A04BA1">
            <w:pPr>
              <w:pStyle w:val="LndNormale1"/>
              <w:jc w:val="center"/>
              <w:rPr>
                <w:color w:val="002060"/>
              </w:rPr>
            </w:pPr>
            <w:r w:rsidRPr="00AE57D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BB990B3" w14:textId="77777777" w:rsidR="00AE57D4" w:rsidRPr="00AE57D4" w:rsidRDefault="00AE57D4" w:rsidP="00A04BA1">
            <w:pPr>
              <w:pStyle w:val="LndNormale1"/>
              <w:jc w:val="center"/>
              <w:rPr>
                <w:color w:val="002060"/>
              </w:rPr>
            </w:pPr>
            <w:r w:rsidRPr="00AE57D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8F0FBE4" w14:textId="77777777" w:rsidR="00AE57D4" w:rsidRPr="00AE57D4" w:rsidRDefault="00AE57D4" w:rsidP="00A04BA1">
            <w:pPr>
              <w:pStyle w:val="LndNormale1"/>
              <w:jc w:val="center"/>
              <w:rPr>
                <w:color w:val="002060"/>
              </w:rPr>
            </w:pPr>
            <w:r w:rsidRPr="00AE57D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FFC4401" w14:textId="77777777" w:rsidR="00AE57D4" w:rsidRPr="00AE57D4" w:rsidRDefault="00AE57D4" w:rsidP="00A04BA1">
            <w:pPr>
              <w:pStyle w:val="LndNormale1"/>
              <w:jc w:val="center"/>
              <w:rPr>
                <w:color w:val="002060"/>
              </w:rPr>
            </w:pPr>
            <w:r w:rsidRPr="00AE57D4">
              <w:rPr>
                <w:color w:val="002060"/>
              </w:rPr>
              <w:t>Società</w:t>
            </w:r>
          </w:p>
        </w:tc>
      </w:tr>
      <w:tr w:rsidR="00AE57D4" w:rsidRPr="00AE57D4" w14:paraId="30219150" w14:textId="77777777" w:rsidTr="00A04BA1">
        <w:tc>
          <w:tcPr>
            <w:tcW w:w="1265" w:type="dxa"/>
            <w:tcBorders>
              <w:top w:val="single" w:sz="4" w:space="0" w:color="auto"/>
              <w:left w:val="single" w:sz="4" w:space="0" w:color="auto"/>
              <w:bottom w:val="single" w:sz="4" w:space="0" w:color="auto"/>
              <w:right w:val="single" w:sz="4" w:space="0" w:color="auto"/>
            </w:tcBorders>
          </w:tcPr>
          <w:p w14:paraId="0089894E" w14:textId="77777777" w:rsidR="00AE57D4" w:rsidRPr="00AE57D4" w:rsidRDefault="00AE57D4" w:rsidP="00A04BA1">
            <w:pPr>
              <w:pStyle w:val="LndNormale1"/>
              <w:rPr>
                <w:color w:val="002060"/>
                <w:sz w:val="20"/>
              </w:rPr>
            </w:pPr>
            <w:r w:rsidRPr="00AE57D4">
              <w:rPr>
                <w:color w:val="002060"/>
                <w:sz w:val="20"/>
              </w:rPr>
              <w:t>2094211</w:t>
            </w:r>
          </w:p>
        </w:tc>
        <w:tc>
          <w:tcPr>
            <w:tcW w:w="2756" w:type="dxa"/>
            <w:tcBorders>
              <w:top w:val="single" w:sz="4" w:space="0" w:color="auto"/>
              <w:left w:val="single" w:sz="4" w:space="0" w:color="auto"/>
              <w:bottom w:val="single" w:sz="4" w:space="0" w:color="auto"/>
              <w:right w:val="single" w:sz="4" w:space="0" w:color="auto"/>
            </w:tcBorders>
          </w:tcPr>
          <w:p w14:paraId="37652238" w14:textId="77777777" w:rsidR="00AE57D4" w:rsidRPr="00AE57D4" w:rsidRDefault="00AE57D4" w:rsidP="00A04BA1">
            <w:pPr>
              <w:pStyle w:val="LndNormale1"/>
              <w:rPr>
                <w:color w:val="002060"/>
                <w:sz w:val="20"/>
              </w:rPr>
            </w:pPr>
            <w:r w:rsidRPr="00AE57D4">
              <w:rPr>
                <w:color w:val="002060"/>
                <w:sz w:val="20"/>
              </w:rPr>
              <w:t>SCIAMANNA ALESSANDR</w:t>
            </w:r>
          </w:p>
        </w:tc>
        <w:tc>
          <w:tcPr>
            <w:tcW w:w="1273" w:type="dxa"/>
            <w:tcBorders>
              <w:top w:val="single" w:sz="4" w:space="0" w:color="auto"/>
              <w:left w:val="single" w:sz="4" w:space="0" w:color="auto"/>
              <w:bottom w:val="single" w:sz="4" w:space="0" w:color="auto"/>
              <w:right w:val="single" w:sz="4" w:space="0" w:color="auto"/>
            </w:tcBorders>
          </w:tcPr>
          <w:p w14:paraId="3DDE909E" w14:textId="77777777" w:rsidR="00AE57D4" w:rsidRPr="00AE57D4" w:rsidRDefault="00AE57D4" w:rsidP="00A04BA1">
            <w:pPr>
              <w:pStyle w:val="LndNormale1"/>
              <w:rPr>
                <w:color w:val="002060"/>
                <w:sz w:val="20"/>
              </w:rPr>
            </w:pPr>
            <w:r w:rsidRPr="00AE57D4">
              <w:rPr>
                <w:color w:val="002060"/>
                <w:sz w:val="20"/>
              </w:rPr>
              <w:t>09.06.2004</w:t>
            </w:r>
          </w:p>
        </w:tc>
        <w:tc>
          <w:tcPr>
            <w:tcW w:w="1182" w:type="dxa"/>
            <w:tcBorders>
              <w:top w:val="single" w:sz="4" w:space="0" w:color="auto"/>
              <w:left w:val="single" w:sz="4" w:space="0" w:color="auto"/>
              <w:bottom w:val="single" w:sz="4" w:space="0" w:color="auto"/>
              <w:right w:val="single" w:sz="4" w:space="0" w:color="auto"/>
            </w:tcBorders>
          </w:tcPr>
          <w:p w14:paraId="1E5ECD46" w14:textId="77777777" w:rsidR="00AE57D4" w:rsidRPr="00AE57D4" w:rsidRDefault="00AE57D4" w:rsidP="00A04BA1">
            <w:pPr>
              <w:pStyle w:val="LndNormale1"/>
              <w:jc w:val="left"/>
              <w:rPr>
                <w:color w:val="002060"/>
                <w:sz w:val="20"/>
              </w:rPr>
            </w:pPr>
            <w:r w:rsidRPr="00AE57D4">
              <w:rPr>
                <w:color w:val="002060"/>
                <w:sz w:val="20"/>
              </w:rPr>
              <w:t>61506</w:t>
            </w:r>
          </w:p>
        </w:tc>
        <w:tc>
          <w:tcPr>
            <w:tcW w:w="3436" w:type="dxa"/>
            <w:tcBorders>
              <w:top w:val="single" w:sz="4" w:space="0" w:color="auto"/>
              <w:left w:val="single" w:sz="4" w:space="0" w:color="auto"/>
              <w:bottom w:val="single" w:sz="4" w:space="0" w:color="auto"/>
              <w:right w:val="single" w:sz="4" w:space="0" w:color="auto"/>
            </w:tcBorders>
          </w:tcPr>
          <w:p w14:paraId="35F5C209" w14:textId="77777777" w:rsidR="00AE57D4" w:rsidRPr="00AE57D4" w:rsidRDefault="00AE57D4" w:rsidP="00A04BA1">
            <w:pPr>
              <w:pStyle w:val="LndNormale1"/>
              <w:jc w:val="left"/>
              <w:rPr>
                <w:color w:val="002060"/>
                <w:sz w:val="20"/>
              </w:rPr>
            </w:pPr>
            <w:r w:rsidRPr="00AE57D4">
              <w:rPr>
                <w:color w:val="002060"/>
                <w:sz w:val="20"/>
              </w:rPr>
              <w:t>A.S.D. TAVULLIA VALFOGLIA</w:t>
            </w:r>
          </w:p>
        </w:tc>
      </w:tr>
      <w:tr w:rsidR="00AE57D4" w:rsidRPr="00AE57D4" w14:paraId="1C3D36AE" w14:textId="77777777" w:rsidTr="00A04BA1">
        <w:tc>
          <w:tcPr>
            <w:tcW w:w="1265" w:type="dxa"/>
            <w:tcBorders>
              <w:top w:val="single" w:sz="4" w:space="0" w:color="auto"/>
              <w:left w:val="single" w:sz="4" w:space="0" w:color="auto"/>
              <w:bottom w:val="single" w:sz="4" w:space="0" w:color="auto"/>
              <w:right w:val="single" w:sz="4" w:space="0" w:color="auto"/>
            </w:tcBorders>
          </w:tcPr>
          <w:p w14:paraId="12D06CD4" w14:textId="77777777" w:rsidR="00AE57D4" w:rsidRPr="00AE57D4" w:rsidRDefault="00AE57D4" w:rsidP="00A04BA1">
            <w:pPr>
              <w:pStyle w:val="LndNormale1"/>
              <w:rPr>
                <w:color w:val="002060"/>
                <w:sz w:val="20"/>
              </w:rPr>
            </w:pPr>
            <w:r w:rsidRPr="00AE57D4">
              <w:rPr>
                <w:color w:val="002060"/>
                <w:sz w:val="20"/>
              </w:rPr>
              <w:t>6580061</w:t>
            </w:r>
          </w:p>
        </w:tc>
        <w:tc>
          <w:tcPr>
            <w:tcW w:w="2756" w:type="dxa"/>
            <w:tcBorders>
              <w:top w:val="single" w:sz="4" w:space="0" w:color="auto"/>
              <w:left w:val="single" w:sz="4" w:space="0" w:color="auto"/>
              <w:bottom w:val="single" w:sz="4" w:space="0" w:color="auto"/>
              <w:right w:val="single" w:sz="4" w:space="0" w:color="auto"/>
            </w:tcBorders>
          </w:tcPr>
          <w:p w14:paraId="60EBAE6C" w14:textId="77777777" w:rsidR="00AE57D4" w:rsidRPr="00AE57D4" w:rsidRDefault="00AE57D4" w:rsidP="00A04BA1">
            <w:pPr>
              <w:pStyle w:val="LndNormale1"/>
              <w:rPr>
                <w:color w:val="002060"/>
                <w:sz w:val="20"/>
              </w:rPr>
            </w:pPr>
            <w:r w:rsidRPr="00AE57D4">
              <w:rPr>
                <w:color w:val="002060"/>
                <w:sz w:val="20"/>
              </w:rPr>
              <w:t>MARINI RICCARDO</w:t>
            </w:r>
          </w:p>
        </w:tc>
        <w:tc>
          <w:tcPr>
            <w:tcW w:w="1273" w:type="dxa"/>
            <w:tcBorders>
              <w:top w:val="single" w:sz="4" w:space="0" w:color="auto"/>
              <w:left w:val="single" w:sz="4" w:space="0" w:color="auto"/>
              <w:bottom w:val="single" w:sz="4" w:space="0" w:color="auto"/>
              <w:right w:val="single" w:sz="4" w:space="0" w:color="auto"/>
            </w:tcBorders>
          </w:tcPr>
          <w:p w14:paraId="4C8F41EC" w14:textId="77777777" w:rsidR="00AE57D4" w:rsidRPr="00AE57D4" w:rsidRDefault="00AE57D4" w:rsidP="00A04BA1">
            <w:pPr>
              <w:pStyle w:val="LndNormale1"/>
              <w:rPr>
                <w:color w:val="002060"/>
                <w:sz w:val="20"/>
              </w:rPr>
            </w:pPr>
            <w:r w:rsidRPr="00AE57D4">
              <w:rPr>
                <w:color w:val="002060"/>
                <w:sz w:val="20"/>
              </w:rPr>
              <w:t>20.10.2003</w:t>
            </w:r>
          </w:p>
        </w:tc>
        <w:tc>
          <w:tcPr>
            <w:tcW w:w="1182" w:type="dxa"/>
            <w:tcBorders>
              <w:top w:val="single" w:sz="4" w:space="0" w:color="auto"/>
              <w:left w:val="single" w:sz="4" w:space="0" w:color="auto"/>
              <w:bottom w:val="single" w:sz="4" w:space="0" w:color="auto"/>
              <w:right w:val="single" w:sz="4" w:space="0" w:color="auto"/>
            </w:tcBorders>
          </w:tcPr>
          <w:p w14:paraId="2EE0C8A9" w14:textId="77777777" w:rsidR="00AE57D4" w:rsidRPr="00AE57D4" w:rsidRDefault="00AE57D4" w:rsidP="00A04BA1">
            <w:pPr>
              <w:pStyle w:val="LndNormale1"/>
              <w:jc w:val="left"/>
              <w:rPr>
                <w:color w:val="002060"/>
                <w:sz w:val="20"/>
              </w:rPr>
            </w:pPr>
            <w:r w:rsidRPr="00AE57D4">
              <w:rPr>
                <w:color w:val="002060"/>
                <w:sz w:val="20"/>
              </w:rPr>
              <w:t>60247</w:t>
            </w:r>
          </w:p>
        </w:tc>
        <w:tc>
          <w:tcPr>
            <w:tcW w:w="3436" w:type="dxa"/>
            <w:tcBorders>
              <w:top w:val="single" w:sz="4" w:space="0" w:color="auto"/>
              <w:left w:val="single" w:sz="4" w:space="0" w:color="auto"/>
              <w:bottom w:val="single" w:sz="4" w:space="0" w:color="auto"/>
              <w:right w:val="single" w:sz="4" w:space="0" w:color="auto"/>
            </w:tcBorders>
          </w:tcPr>
          <w:p w14:paraId="007ED1A4" w14:textId="77777777" w:rsidR="00AE57D4" w:rsidRPr="00AE57D4" w:rsidRDefault="00AE57D4" w:rsidP="00A04BA1">
            <w:pPr>
              <w:pStyle w:val="LndNormale1"/>
              <w:jc w:val="left"/>
              <w:rPr>
                <w:color w:val="002060"/>
                <w:sz w:val="20"/>
              </w:rPr>
            </w:pPr>
            <w:r w:rsidRPr="00AE57D4">
              <w:rPr>
                <w:color w:val="002060"/>
                <w:sz w:val="20"/>
              </w:rPr>
              <w:t>A.S.D. BELFORTESE R.SALVATO</w:t>
            </w:r>
          </w:p>
        </w:tc>
      </w:tr>
      <w:tr w:rsidR="00AE57D4" w:rsidRPr="00AE57D4" w14:paraId="6A4C0E42" w14:textId="77777777" w:rsidTr="00A04BA1">
        <w:tc>
          <w:tcPr>
            <w:tcW w:w="1265" w:type="dxa"/>
            <w:tcBorders>
              <w:top w:val="single" w:sz="4" w:space="0" w:color="auto"/>
              <w:left w:val="single" w:sz="4" w:space="0" w:color="auto"/>
              <w:bottom w:val="single" w:sz="4" w:space="0" w:color="auto"/>
              <w:right w:val="single" w:sz="4" w:space="0" w:color="auto"/>
            </w:tcBorders>
          </w:tcPr>
          <w:p w14:paraId="73676A3B" w14:textId="77777777" w:rsidR="00AE57D4" w:rsidRPr="00AE57D4" w:rsidRDefault="00AE57D4" w:rsidP="00A04BA1">
            <w:pPr>
              <w:pStyle w:val="LndNormale1"/>
              <w:rPr>
                <w:color w:val="002060"/>
                <w:sz w:val="20"/>
              </w:rPr>
            </w:pPr>
            <w:r w:rsidRPr="00AE57D4">
              <w:rPr>
                <w:color w:val="002060"/>
                <w:sz w:val="20"/>
              </w:rPr>
              <w:t>2516741</w:t>
            </w:r>
          </w:p>
        </w:tc>
        <w:tc>
          <w:tcPr>
            <w:tcW w:w="2756" w:type="dxa"/>
            <w:tcBorders>
              <w:top w:val="single" w:sz="4" w:space="0" w:color="auto"/>
              <w:left w:val="single" w:sz="4" w:space="0" w:color="auto"/>
              <w:bottom w:val="single" w:sz="4" w:space="0" w:color="auto"/>
              <w:right w:val="single" w:sz="4" w:space="0" w:color="auto"/>
            </w:tcBorders>
          </w:tcPr>
          <w:p w14:paraId="6163478A" w14:textId="77777777" w:rsidR="00AE57D4" w:rsidRPr="00AE57D4" w:rsidRDefault="00AE57D4" w:rsidP="00A04BA1">
            <w:pPr>
              <w:pStyle w:val="LndNormale1"/>
              <w:rPr>
                <w:color w:val="002060"/>
                <w:sz w:val="20"/>
              </w:rPr>
            </w:pPr>
            <w:r w:rsidRPr="00AE57D4">
              <w:rPr>
                <w:color w:val="002060"/>
                <w:sz w:val="20"/>
              </w:rPr>
              <w:t>TRABELSI KASSEM</w:t>
            </w:r>
          </w:p>
        </w:tc>
        <w:tc>
          <w:tcPr>
            <w:tcW w:w="1273" w:type="dxa"/>
            <w:tcBorders>
              <w:top w:val="single" w:sz="4" w:space="0" w:color="auto"/>
              <w:left w:val="single" w:sz="4" w:space="0" w:color="auto"/>
              <w:bottom w:val="single" w:sz="4" w:space="0" w:color="auto"/>
              <w:right w:val="single" w:sz="4" w:space="0" w:color="auto"/>
            </w:tcBorders>
          </w:tcPr>
          <w:p w14:paraId="38BC6328" w14:textId="77777777" w:rsidR="00AE57D4" w:rsidRPr="00AE57D4" w:rsidRDefault="00AE57D4" w:rsidP="00A04BA1">
            <w:pPr>
              <w:pStyle w:val="LndNormale1"/>
              <w:rPr>
                <w:color w:val="002060"/>
                <w:sz w:val="20"/>
              </w:rPr>
            </w:pPr>
            <w:r w:rsidRPr="00AE57D4">
              <w:rPr>
                <w:color w:val="002060"/>
                <w:sz w:val="20"/>
              </w:rPr>
              <w:t>07.04.2001</w:t>
            </w:r>
          </w:p>
        </w:tc>
        <w:tc>
          <w:tcPr>
            <w:tcW w:w="1182" w:type="dxa"/>
            <w:tcBorders>
              <w:top w:val="single" w:sz="4" w:space="0" w:color="auto"/>
              <w:left w:val="single" w:sz="4" w:space="0" w:color="auto"/>
              <w:bottom w:val="single" w:sz="4" w:space="0" w:color="auto"/>
              <w:right w:val="single" w:sz="4" w:space="0" w:color="auto"/>
            </w:tcBorders>
          </w:tcPr>
          <w:p w14:paraId="2E34D032" w14:textId="77777777" w:rsidR="00AE57D4" w:rsidRPr="00AE57D4" w:rsidRDefault="00AE57D4" w:rsidP="00A04BA1">
            <w:pPr>
              <w:pStyle w:val="LndNormale1"/>
              <w:jc w:val="left"/>
              <w:rPr>
                <w:color w:val="002060"/>
                <w:sz w:val="20"/>
              </w:rPr>
            </w:pPr>
            <w:r w:rsidRPr="00AE57D4">
              <w:rPr>
                <w:color w:val="002060"/>
                <w:sz w:val="20"/>
              </w:rPr>
              <w:t>75969</w:t>
            </w:r>
          </w:p>
        </w:tc>
        <w:tc>
          <w:tcPr>
            <w:tcW w:w="3436" w:type="dxa"/>
            <w:tcBorders>
              <w:top w:val="single" w:sz="4" w:space="0" w:color="auto"/>
              <w:left w:val="single" w:sz="4" w:space="0" w:color="auto"/>
              <w:bottom w:val="single" w:sz="4" w:space="0" w:color="auto"/>
              <w:right w:val="single" w:sz="4" w:space="0" w:color="auto"/>
            </w:tcBorders>
          </w:tcPr>
          <w:p w14:paraId="3B23DFC3" w14:textId="77777777" w:rsidR="00AE57D4" w:rsidRPr="00AE57D4" w:rsidRDefault="00AE57D4" w:rsidP="00A04BA1">
            <w:pPr>
              <w:pStyle w:val="LndNormale1"/>
              <w:jc w:val="left"/>
              <w:rPr>
                <w:color w:val="002060"/>
                <w:sz w:val="20"/>
              </w:rPr>
            </w:pPr>
            <w:r w:rsidRPr="00AE57D4">
              <w:rPr>
                <w:color w:val="002060"/>
                <w:sz w:val="20"/>
              </w:rPr>
              <w:t>U.S.D. MR.SANGIORGESE CALCI</w:t>
            </w:r>
          </w:p>
        </w:tc>
      </w:tr>
      <w:tr w:rsidR="00AE57D4" w:rsidRPr="00AE57D4" w14:paraId="6FAF3361" w14:textId="77777777" w:rsidTr="00A04BA1">
        <w:tc>
          <w:tcPr>
            <w:tcW w:w="1265" w:type="dxa"/>
            <w:tcBorders>
              <w:top w:val="single" w:sz="4" w:space="0" w:color="auto"/>
              <w:left w:val="single" w:sz="4" w:space="0" w:color="auto"/>
              <w:bottom w:val="single" w:sz="4" w:space="0" w:color="auto"/>
              <w:right w:val="single" w:sz="4" w:space="0" w:color="auto"/>
            </w:tcBorders>
          </w:tcPr>
          <w:p w14:paraId="02CBF2B1" w14:textId="77777777" w:rsidR="00AE57D4" w:rsidRPr="00AE57D4" w:rsidRDefault="00AE57D4" w:rsidP="00A04BA1">
            <w:pPr>
              <w:pStyle w:val="LndNormale1"/>
              <w:rPr>
                <w:color w:val="002060"/>
                <w:sz w:val="20"/>
              </w:rPr>
            </w:pPr>
            <w:r w:rsidRPr="00AE57D4">
              <w:rPr>
                <w:color w:val="002060"/>
                <w:sz w:val="20"/>
              </w:rPr>
              <w:t>2426034</w:t>
            </w:r>
          </w:p>
        </w:tc>
        <w:tc>
          <w:tcPr>
            <w:tcW w:w="2756" w:type="dxa"/>
            <w:tcBorders>
              <w:top w:val="single" w:sz="4" w:space="0" w:color="auto"/>
              <w:left w:val="single" w:sz="4" w:space="0" w:color="auto"/>
              <w:bottom w:val="single" w:sz="4" w:space="0" w:color="auto"/>
              <w:right w:val="single" w:sz="4" w:space="0" w:color="auto"/>
            </w:tcBorders>
          </w:tcPr>
          <w:p w14:paraId="652A1550" w14:textId="77777777" w:rsidR="00AE57D4" w:rsidRPr="00AE57D4" w:rsidRDefault="00AE57D4" w:rsidP="00A04BA1">
            <w:pPr>
              <w:pStyle w:val="LndNormale1"/>
              <w:rPr>
                <w:color w:val="002060"/>
                <w:sz w:val="20"/>
              </w:rPr>
            </w:pPr>
            <w:r w:rsidRPr="00AE57D4">
              <w:rPr>
                <w:color w:val="002060"/>
                <w:sz w:val="20"/>
              </w:rPr>
              <w:t>BICIUFFI LUCA</w:t>
            </w:r>
          </w:p>
        </w:tc>
        <w:tc>
          <w:tcPr>
            <w:tcW w:w="1273" w:type="dxa"/>
            <w:tcBorders>
              <w:top w:val="single" w:sz="4" w:space="0" w:color="auto"/>
              <w:left w:val="single" w:sz="4" w:space="0" w:color="auto"/>
              <w:bottom w:val="single" w:sz="4" w:space="0" w:color="auto"/>
              <w:right w:val="single" w:sz="4" w:space="0" w:color="auto"/>
            </w:tcBorders>
          </w:tcPr>
          <w:p w14:paraId="1A8093EE" w14:textId="77777777" w:rsidR="00AE57D4" w:rsidRPr="00AE57D4" w:rsidRDefault="00AE57D4" w:rsidP="00A04BA1">
            <w:pPr>
              <w:pStyle w:val="LndNormale1"/>
              <w:rPr>
                <w:color w:val="002060"/>
                <w:sz w:val="20"/>
              </w:rPr>
            </w:pPr>
            <w:r w:rsidRPr="00AE57D4">
              <w:rPr>
                <w:color w:val="002060"/>
                <w:sz w:val="20"/>
              </w:rPr>
              <w:t>22.04.1996</w:t>
            </w:r>
          </w:p>
        </w:tc>
        <w:tc>
          <w:tcPr>
            <w:tcW w:w="1182" w:type="dxa"/>
            <w:tcBorders>
              <w:top w:val="single" w:sz="4" w:space="0" w:color="auto"/>
              <w:left w:val="single" w:sz="4" w:space="0" w:color="auto"/>
              <w:bottom w:val="single" w:sz="4" w:space="0" w:color="auto"/>
              <w:right w:val="single" w:sz="4" w:space="0" w:color="auto"/>
            </w:tcBorders>
          </w:tcPr>
          <w:p w14:paraId="51B7D139" w14:textId="77777777" w:rsidR="00AE57D4" w:rsidRPr="00AE57D4" w:rsidRDefault="00AE57D4" w:rsidP="00A04BA1">
            <w:pPr>
              <w:pStyle w:val="LndNormale1"/>
              <w:jc w:val="left"/>
              <w:rPr>
                <w:color w:val="002060"/>
                <w:sz w:val="20"/>
              </w:rPr>
            </w:pPr>
            <w:r w:rsidRPr="00AE57D4">
              <w:rPr>
                <w:color w:val="002060"/>
                <w:sz w:val="20"/>
              </w:rPr>
              <w:t>964512</w:t>
            </w:r>
          </w:p>
        </w:tc>
        <w:tc>
          <w:tcPr>
            <w:tcW w:w="3436" w:type="dxa"/>
            <w:tcBorders>
              <w:top w:val="single" w:sz="4" w:space="0" w:color="auto"/>
              <w:left w:val="single" w:sz="4" w:space="0" w:color="auto"/>
              <w:bottom w:val="single" w:sz="4" w:space="0" w:color="auto"/>
              <w:right w:val="single" w:sz="4" w:space="0" w:color="auto"/>
            </w:tcBorders>
          </w:tcPr>
          <w:p w14:paraId="13E267A7" w14:textId="77777777" w:rsidR="00AE57D4" w:rsidRPr="00AE57D4" w:rsidRDefault="00AE57D4" w:rsidP="00A04BA1">
            <w:pPr>
              <w:pStyle w:val="LndNormale1"/>
              <w:jc w:val="left"/>
              <w:rPr>
                <w:color w:val="002060"/>
                <w:sz w:val="20"/>
              </w:rPr>
            </w:pPr>
            <w:r w:rsidRPr="00AE57D4">
              <w:rPr>
                <w:color w:val="002060"/>
                <w:sz w:val="20"/>
              </w:rPr>
              <w:t>A.S.D. CALCIO NOVA TOLENTINO</w:t>
            </w:r>
          </w:p>
        </w:tc>
      </w:tr>
      <w:tr w:rsidR="00AE57D4" w:rsidRPr="00AE57D4" w14:paraId="03BB5636" w14:textId="77777777" w:rsidTr="00A04BA1">
        <w:tc>
          <w:tcPr>
            <w:tcW w:w="1265" w:type="dxa"/>
            <w:tcBorders>
              <w:top w:val="single" w:sz="4" w:space="0" w:color="auto"/>
              <w:left w:val="single" w:sz="4" w:space="0" w:color="auto"/>
              <w:bottom w:val="single" w:sz="4" w:space="0" w:color="auto"/>
              <w:right w:val="single" w:sz="4" w:space="0" w:color="auto"/>
            </w:tcBorders>
          </w:tcPr>
          <w:p w14:paraId="2F52F58B" w14:textId="77777777" w:rsidR="00AE57D4" w:rsidRPr="00AE57D4" w:rsidRDefault="00AE57D4" w:rsidP="00A04BA1">
            <w:pPr>
              <w:pStyle w:val="LndNormale1"/>
              <w:rPr>
                <w:color w:val="002060"/>
                <w:sz w:val="20"/>
              </w:rPr>
            </w:pPr>
            <w:r w:rsidRPr="00AE57D4">
              <w:rPr>
                <w:color w:val="002060"/>
                <w:sz w:val="20"/>
              </w:rPr>
              <w:t>2074163</w:t>
            </w:r>
          </w:p>
        </w:tc>
        <w:tc>
          <w:tcPr>
            <w:tcW w:w="2756" w:type="dxa"/>
            <w:tcBorders>
              <w:top w:val="single" w:sz="4" w:space="0" w:color="auto"/>
              <w:left w:val="single" w:sz="4" w:space="0" w:color="auto"/>
              <w:bottom w:val="single" w:sz="4" w:space="0" w:color="auto"/>
              <w:right w:val="single" w:sz="4" w:space="0" w:color="auto"/>
            </w:tcBorders>
          </w:tcPr>
          <w:p w14:paraId="1CA29F27" w14:textId="77777777" w:rsidR="00AE57D4" w:rsidRPr="00AE57D4" w:rsidRDefault="00AE57D4" w:rsidP="00A04BA1">
            <w:pPr>
              <w:pStyle w:val="LndNormale1"/>
              <w:rPr>
                <w:color w:val="002060"/>
                <w:sz w:val="20"/>
              </w:rPr>
            </w:pPr>
            <w:r w:rsidRPr="00AE57D4">
              <w:rPr>
                <w:color w:val="002060"/>
                <w:sz w:val="20"/>
              </w:rPr>
              <w:t>DIOP SALLIU</w:t>
            </w:r>
          </w:p>
        </w:tc>
        <w:tc>
          <w:tcPr>
            <w:tcW w:w="1273" w:type="dxa"/>
            <w:tcBorders>
              <w:top w:val="single" w:sz="4" w:space="0" w:color="auto"/>
              <w:left w:val="single" w:sz="4" w:space="0" w:color="auto"/>
              <w:bottom w:val="single" w:sz="4" w:space="0" w:color="auto"/>
              <w:right w:val="single" w:sz="4" w:space="0" w:color="auto"/>
            </w:tcBorders>
          </w:tcPr>
          <w:p w14:paraId="25C063DA" w14:textId="77777777" w:rsidR="00AE57D4" w:rsidRPr="00AE57D4" w:rsidRDefault="00AE57D4" w:rsidP="00A04BA1">
            <w:pPr>
              <w:pStyle w:val="LndNormale1"/>
              <w:rPr>
                <w:color w:val="002060"/>
                <w:sz w:val="20"/>
              </w:rPr>
            </w:pPr>
            <w:r w:rsidRPr="00AE57D4">
              <w:rPr>
                <w:color w:val="002060"/>
                <w:sz w:val="20"/>
              </w:rPr>
              <w:t>21.09.2001</w:t>
            </w:r>
          </w:p>
        </w:tc>
        <w:tc>
          <w:tcPr>
            <w:tcW w:w="1182" w:type="dxa"/>
            <w:tcBorders>
              <w:top w:val="single" w:sz="4" w:space="0" w:color="auto"/>
              <w:left w:val="single" w:sz="4" w:space="0" w:color="auto"/>
              <w:bottom w:val="single" w:sz="4" w:space="0" w:color="auto"/>
              <w:right w:val="single" w:sz="4" w:space="0" w:color="auto"/>
            </w:tcBorders>
          </w:tcPr>
          <w:p w14:paraId="60C35D03" w14:textId="77777777" w:rsidR="00AE57D4" w:rsidRPr="00AE57D4" w:rsidRDefault="00AE57D4" w:rsidP="00A04BA1">
            <w:pPr>
              <w:pStyle w:val="LndNormale1"/>
              <w:jc w:val="left"/>
              <w:rPr>
                <w:color w:val="002060"/>
                <w:sz w:val="20"/>
              </w:rPr>
            </w:pPr>
            <w:r w:rsidRPr="00AE57D4">
              <w:rPr>
                <w:color w:val="002060"/>
                <w:sz w:val="20"/>
              </w:rPr>
              <w:t>916133</w:t>
            </w:r>
          </w:p>
        </w:tc>
        <w:tc>
          <w:tcPr>
            <w:tcW w:w="3436" w:type="dxa"/>
            <w:tcBorders>
              <w:top w:val="single" w:sz="4" w:space="0" w:color="auto"/>
              <w:left w:val="single" w:sz="4" w:space="0" w:color="auto"/>
              <w:bottom w:val="single" w:sz="4" w:space="0" w:color="auto"/>
              <w:right w:val="single" w:sz="4" w:space="0" w:color="auto"/>
            </w:tcBorders>
          </w:tcPr>
          <w:p w14:paraId="41D42C7C" w14:textId="77777777" w:rsidR="00AE57D4" w:rsidRPr="00AE57D4" w:rsidRDefault="00AE57D4" w:rsidP="00A04BA1">
            <w:pPr>
              <w:pStyle w:val="LndNormale1"/>
              <w:jc w:val="left"/>
              <w:rPr>
                <w:color w:val="002060"/>
                <w:sz w:val="20"/>
              </w:rPr>
            </w:pPr>
            <w:r w:rsidRPr="00AE57D4">
              <w:rPr>
                <w:color w:val="002060"/>
                <w:sz w:val="20"/>
              </w:rPr>
              <w:t>A.S.D. EUROPA CALCIO LORETO</w:t>
            </w:r>
          </w:p>
        </w:tc>
      </w:tr>
      <w:tr w:rsidR="00AE57D4" w:rsidRPr="00AE57D4" w14:paraId="0988D4C8" w14:textId="77777777" w:rsidTr="00A04BA1">
        <w:tc>
          <w:tcPr>
            <w:tcW w:w="1265" w:type="dxa"/>
            <w:tcBorders>
              <w:top w:val="single" w:sz="4" w:space="0" w:color="auto"/>
              <w:left w:val="single" w:sz="4" w:space="0" w:color="auto"/>
              <w:bottom w:val="single" w:sz="4" w:space="0" w:color="auto"/>
              <w:right w:val="single" w:sz="4" w:space="0" w:color="auto"/>
            </w:tcBorders>
          </w:tcPr>
          <w:p w14:paraId="44E6FBD5" w14:textId="77777777" w:rsidR="00AE57D4" w:rsidRPr="00AE57D4" w:rsidRDefault="00AE57D4" w:rsidP="00A04BA1">
            <w:pPr>
              <w:pStyle w:val="LndNormale1"/>
              <w:rPr>
                <w:color w:val="002060"/>
                <w:sz w:val="20"/>
              </w:rPr>
            </w:pPr>
            <w:r w:rsidRPr="00AE57D4">
              <w:rPr>
                <w:color w:val="002060"/>
                <w:sz w:val="20"/>
              </w:rPr>
              <w:t>2939019</w:t>
            </w:r>
          </w:p>
        </w:tc>
        <w:tc>
          <w:tcPr>
            <w:tcW w:w="2756" w:type="dxa"/>
            <w:tcBorders>
              <w:top w:val="single" w:sz="4" w:space="0" w:color="auto"/>
              <w:left w:val="single" w:sz="4" w:space="0" w:color="auto"/>
              <w:bottom w:val="single" w:sz="4" w:space="0" w:color="auto"/>
              <w:right w:val="single" w:sz="4" w:space="0" w:color="auto"/>
            </w:tcBorders>
          </w:tcPr>
          <w:p w14:paraId="6C57E647" w14:textId="77777777" w:rsidR="00AE57D4" w:rsidRPr="00AE57D4" w:rsidRDefault="00AE57D4" w:rsidP="00A04BA1">
            <w:pPr>
              <w:pStyle w:val="LndNormale1"/>
              <w:rPr>
                <w:color w:val="002060"/>
                <w:sz w:val="20"/>
              </w:rPr>
            </w:pPr>
            <w:r w:rsidRPr="00AE57D4">
              <w:rPr>
                <w:color w:val="002060"/>
                <w:sz w:val="20"/>
              </w:rPr>
              <w:t>MALASPINA LORENZO</w:t>
            </w:r>
          </w:p>
        </w:tc>
        <w:tc>
          <w:tcPr>
            <w:tcW w:w="1273" w:type="dxa"/>
            <w:tcBorders>
              <w:top w:val="single" w:sz="4" w:space="0" w:color="auto"/>
              <w:left w:val="single" w:sz="4" w:space="0" w:color="auto"/>
              <w:bottom w:val="single" w:sz="4" w:space="0" w:color="auto"/>
              <w:right w:val="single" w:sz="4" w:space="0" w:color="auto"/>
            </w:tcBorders>
          </w:tcPr>
          <w:p w14:paraId="032A3213" w14:textId="77777777" w:rsidR="00AE57D4" w:rsidRPr="00AE57D4" w:rsidRDefault="00AE57D4" w:rsidP="00A04BA1">
            <w:pPr>
              <w:pStyle w:val="LndNormale1"/>
              <w:rPr>
                <w:color w:val="002060"/>
                <w:sz w:val="20"/>
              </w:rPr>
            </w:pPr>
            <w:r w:rsidRPr="00AE57D4">
              <w:rPr>
                <w:color w:val="002060"/>
                <w:sz w:val="20"/>
              </w:rPr>
              <w:t>10.01.2009</w:t>
            </w:r>
          </w:p>
        </w:tc>
        <w:tc>
          <w:tcPr>
            <w:tcW w:w="1182" w:type="dxa"/>
            <w:tcBorders>
              <w:top w:val="single" w:sz="4" w:space="0" w:color="auto"/>
              <w:left w:val="single" w:sz="4" w:space="0" w:color="auto"/>
              <w:bottom w:val="single" w:sz="4" w:space="0" w:color="auto"/>
              <w:right w:val="single" w:sz="4" w:space="0" w:color="auto"/>
            </w:tcBorders>
          </w:tcPr>
          <w:p w14:paraId="04CFB52F" w14:textId="77777777" w:rsidR="00AE57D4" w:rsidRPr="00AE57D4" w:rsidRDefault="00AE57D4" w:rsidP="00A04BA1">
            <w:pPr>
              <w:pStyle w:val="LndNormale1"/>
              <w:jc w:val="left"/>
              <w:rPr>
                <w:color w:val="002060"/>
                <w:sz w:val="20"/>
              </w:rPr>
            </w:pPr>
            <w:r w:rsidRPr="00AE57D4">
              <w:rPr>
                <w:color w:val="002060"/>
                <w:sz w:val="20"/>
              </w:rPr>
              <w:t>69883</w:t>
            </w:r>
          </w:p>
        </w:tc>
        <w:tc>
          <w:tcPr>
            <w:tcW w:w="3436" w:type="dxa"/>
            <w:tcBorders>
              <w:top w:val="single" w:sz="4" w:space="0" w:color="auto"/>
              <w:left w:val="single" w:sz="4" w:space="0" w:color="auto"/>
              <w:bottom w:val="single" w:sz="4" w:space="0" w:color="auto"/>
              <w:right w:val="single" w:sz="4" w:space="0" w:color="auto"/>
            </w:tcBorders>
          </w:tcPr>
          <w:p w14:paraId="2F667AFC" w14:textId="77777777" w:rsidR="00AE57D4" w:rsidRPr="00AE57D4" w:rsidRDefault="00AE57D4" w:rsidP="00A04BA1">
            <w:pPr>
              <w:pStyle w:val="LndNormale1"/>
              <w:jc w:val="left"/>
              <w:rPr>
                <w:color w:val="002060"/>
                <w:sz w:val="20"/>
              </w:rPr>
            </w:pPr>
            <w:r w:rsidRPr="00AE57D4">
              <w:rPr>
                <w:color w:val="002060"/>
                <w:sz w:val="20"/>
              </w:rPr>
              <w:t>A.S.D. CAMPIGLIONE CALCIO</w:t>
            </w:r>
          </w:p>
        </w:tc>
      </w:tr>
    </w:tbl>
    <w:p w14:paraId="04030D0F" w14:textId="77777777" w:rsidR="00AE57D4" w:rsidRPr="00314B1A" w:rsidRDefault="00AE57D4" w:rsidP="0047674B">
      <w:pPr>
        <w:pStyle w:val="LndNormale1"/>
        <w:rPr>
          <w:rFonts w:cs="Arial"/>
          <w:color w:val="002060"/>
          <w:szCs w:val="22"/>
        </w:rPr>
      </w:pPr>
    </w:p>
    <w:p w14:paraId="108776D1" w14:textId="77777777" w:rsidR="00314B1A" w:rsidRPr="00314B1A" w:rsidRDefault="00314B1A" w:rsidP="00314B1A">
      <w:pPr>
        <w:pStyle w:val="LndNormale1"/>
        <w:rPr>
          <w:b/>
          <w:color w:val="002060"/>
        </w:rPr>
      </w:pPr>
      <w:r w:rsidRPr="00314B1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14B1A">
        <w:rPr>
          <w:b/>
          <w:color w:val="002060"/>
        </w:rPr>
        <w:t>16.01.2026:</w:t>
      </w:r>
    </w:p>
    <w:tbl>
      <w:tblPr>
        <w:tblW w:w="0" w:type="auto"/>
        <w:tblLook w:val="04A0" w:firstRow="1" w:lastRow="0" w:firstColumn="1" w:lastColumn="0" w:noHBand="0" w:noVBand="1"/>
      </w:tblPr>
      <w:tblGrid>
        <w:gridCol w:w="1265"/>
        <w:gridCol w:w="2756"/>
        <w:gridCol w:w="1273"/>
        <w:gridCol w:w="1182"/>
        <w:gridCol w:w="3436"/>
      </w:tblGrid>
      <w:tr w:rsidR="00314B1A" w:rsidRPr="00314B1A" w14:paraId="78A358DC" w14:textId="77777777" w:rsidTr="004D46C3">
        <w:tc>
          <w:tcPr>
            <w:tcW w:w="1265" w:type="dxa"/>
            <w:tcBorders>
              <w:top w:val="single" w:sz="4" w:space="0" w:color="auto"/>
              <w:left w:val="single" w:sz="4" w:space="0" w:color="auto"/>
              <w:bottom w:val="single" w:sz="4" w:space="0" w:color="auto"/>
              <w:right w:val="single" w:sz="4" w:space="0" w:color="auto"/>
            </w:tcBorders>
            <w:hideMark/>
          </w:tcPr>
          <w:p w14:paraId="37E5F8AF" w14:textId="77777777" w:rsidR="00314B1A" w:rsidRPr="00314B1A" w:rsidRDefault="00314B1A" w:rsidP="004D46C3">
            <w:pPr>
              <w:pStyle w:val="LndNormale1"/>
              <w:jc w:val="center"/>
              <w:rPr>
                <w:color w:val="002060"/>
              </w:rPr>
            </w:pPr>
            <w:r w:rsidRPr="00314B1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C82135D" w14:textId="77777777" w:rsidR="00314B1A" w:rsidRPr="00314B1A" w:rsidRDefault="00314B1A" w:rsidP="004D46C3">
            <w:pPr>
              <w:pStyle w:val="LndNormale1"/>
              <w:jc w:val="center"/>
              <w:rPr>
                <w:color w:val="002060"/>
              </w:rPr>
            </w:pPr>
            <w:r w:rsidRPr="00314B1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52D9CB1" w14:textId="77777777" w:rsidR="00314B1A" w:rsidRPr="00314B1A" w:rsidRDefault="00314B1A" w:rsidP="004D46C3">
            <w:pPr>
              <w:pStyle w:val="LndNormale1"/>
              <w:jc w:val="center"/>
              <w:rPr>
                <w:color w:val="002060"/>
              </w:rPr>
            </w:pPr>
            <w:r w:rsidRPr="00314B1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1E11E32" w14:textId="77777777" w:rsidR="00314B1A" w:rsidRPr="00314B1A" w:rsidRDefault="00314B1A" w:rsidP="004D46C3">
            <w:pPr>
              <w:pStyle w:val="LndNormale1"/>
              <w:jc w:val="center"/>
              <w:rPr>
                <w:color w:val="002060"/>
              </w:rPr>
            </w:pPr>
            <w:r w:rsidRPr="00314B1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4505395" w14:textId="77777777" w:rsidR="00314B1A" w:rsidRPr="00314B1A" w:rsidRDefault="00314B1A" w:rsidP="004D46C3">
            <w:pPr>
              <w:pStyle w:val="LndNormale1"/>
              <w:jc w:val="center"/>
              <w:rPr>
                <w:color w:val="002060"/>
              </w:rPr>
            </w:pPr>
            <w:r w:rsidRPr="00314B1A">
              <w:rPr>
                <w:color w:val="002060"/>
              </w:rPr>
              <w:t>Società</w:t>
            </w:r>
          </w:p>
        </w:tc>
      </w:tr>
      <w:tr w:rsidR="00314B1A" w:rsidRPr="00314B1A" w14:paraId="6DDEDC7E" w14:textId="77777777" w:rsidTr="004D46C3">
        <w:tc>
          <w:tcPr>
            <w:tcW w:w="1265" w:type="dxa"/>
            <w:tcBorders>
              <w:top w:val="single" w:sz="4" w:space="0" w:color="auto"/>
              <w:left w:val="single" w:sz="4" w:space="0" w:color="auto"/>
              <w:bottom w:val="single" w:sz="4" w:space="0" w:color="auto"/>
              <w:right w:val="single" w:sz="4" w:space="0" w:color="auto"/>
            </w:tcBorders>
          </w:tcPr>
          <w:p w14:paraId="2D94F90B" w14:textId="77777777" w:rsidR="00314B1A" w:rsidRPr="00314B1A" w:rsidRDefault="00314B1A" w:rsidP="004D46C3">
            <w:pPr>
              <w:pStyle w:val="LndNormale1"/>
              <w:rPr>
                <w:color w:val="002060"/>
                <w:sz w:val="20"/>
              </w:rPr>
            </w:pPr>
            <w:r w:rsidRPr="00314B1A">
              <w:rPr>
                <w:color w:val="002060"/>
                <w:sz w:val="20"/>
              </w:rPr>
              <w:t>2795066</w:t>
            </w:r>
          </w:p>
        </w:tc>
        <w:tc>
          <w:tcPr>
            <w:tcW w:w="2756" w:type="dxa"/>
            <w:tcBorders>
              <w:top w:val="single" w:sz="4" w:space="0" w:color="auto"/>
              <w:left w:val="single" w:sz="4" w:space="0" w:color="auto"/>
              <w:bottom w:val="single" w:sz="4" w:space="0" w:color="auto"/>
              <w:right w:val="single" w:sz="4" w:space="0" w:color="auto"/>
            </w:tcBorders>
          </w:tcPr>
          <w:p w14:paraId="4722DDE8" w14:textId="77777777" w:rsidR="00314B1A" w:rsidRPr="00314B1A" w:rsidRDefault="00314B1A" w:rsidP="004D46C3">
            <w:pPr>
              <w:pStyle w:val="LndNormale1"/>
              <w:rPr>
                <w:color w:val="002060"/>
                <w:sz w:val="20"/>
              </w:rPr>
            </w:pPr>
            <w:r w:rsidRPr="00314B1A">
              <w:rPr>
                <w:color w:val="002060"/>
                <w:sz w:val="20"/>
              </w:rPr>
              <w:t>ZIRA ALDO</w:t>
            </w:r>
          </w:p>
        </w:tc>
        <w:tc>
          <w:tcPr>
            <w:tcW w:w="1273" w:type="dxa"/>
            <w:tcBorders>
              <w:top w:val="single" w:sz="4" w:space="0" w:color="auto"/>
              <w:left w:val="single" w:sz="4" w:space="0" w:color="auto"/>
              <w:bottom w:val="single" w:sz="4" w:space="0" w:color="auto"/>
              <w:right w:val="single" w:sz="4" w:space="0" w:color="auto"/>
            </w:tcBorders>
          </w:tcPr>
          <w:p w14:paraId="1FA7EEFD" w14:textId="77777777" w:rsidR="00314B1A" w:rsidRPr="00314B1A" w:rsidRDefault="00314B1A" w:rsidP="004D46C3">
            <w:pPr>
              <w:pStyle w:val="LndNormale1"/>
              <w:rPr>
                <w:color w:val="002060"/>
                <w:sz w:val="20"/>
              </w:rPr>
            </w:pPr>
            <w:r w:rsidRPr="00314B1A">
              <w:rPr>
                <w:color w:val="002060"/>
                <w:sz w:val="20"/>
              </w:rPr>
              <w:t>14.10.2006</w:t>
            </w:r>
          </w:p>
        </w:tc>
        <w:tc>
          <w:tcPr>
            <w:tcW w:w="1182" w:type="dxa"/>
            <w:tcBorders>
              <w:top w:val="single" w:sz="4" w:space="0" w:color="auto"/>
              <w:left w:val="single" w:sz="4" w:space="0" w:color="auto"/>
              <w:bottom w:val="single" w:sz="4" w:space="0" w:color="auto"/>
              <w:right w:val="single" w:sz="4" w:space="0" w:color="auto"/>
            </w:tcBorders>
          </w:tcPr>
          <w:p w14:paraId="0888345C" w14:textId="77777777" w:rsidR="00314B1A" w:rsidRPr="00314B1A" w:rsidRDefault="00314B1A" w:rsidP="004D46C3">
            <w:pPr>
              <w:pStyle w:val="LndNormale1"/>
              <w:jc w:val="left"/>
              <w:rPr>
                <w:color w:val="002060"/>
                <w:sz w:val="20"/>
              </w:rPr>
            </w:pPr>
            <w:r w:rsidRPr="00314B1A">
              <w:rPr>
                <w:color w:val="002060"/>
                <w:sz w:val="20"/>
              </w:rPr>
              <w:t>700403</w:t>
            </w:r>
          </w:p>
        </w:tc>
        <w:tc>
          <w:tcPr>
            <w:tcW w:w="3436" w:type="dxa"/>
            <w:tcBorders>
              <w:top w:val="single" w:sz="4" w:space="0" w:color="auto"/>
              <w:left w:val="single" w:sz="4" w:space="0" w:color="auto"/>
              <w:bottom w:val="single" w:sz="4" w:space="0" w:color="auto"/>
              <w:right w:val="single" w:sz="4" w:space="0" w:color="auto"/>
            </w:tcBorders>
          </w:tcPr>
          <w:p w14:paraId="6C4D55BB" w14:textId="77777777" w:rsidR="00314B1A" w:rsidRPr="00314B1A" w:rsidRDefault="00314B1A" w:rsidP="004D46C3">
            <w:pPr>
              <w:pStyle w:val="LndNormale1"/>
              <w:jc w:val="left"/>
              <w:rPr>
                <w:color w:val="002060"/>
                <w:sz w:val="20"/>
              </w:rPr>
            </w:pPr>
            <w:r w:rsidRPr="00314B1A">
              <w:rPr>
                <w:color w:val="002060"/>
                <w:sz w:val="20"/>
              </w:rPr>
              <w:t>U.S. PINTURETTA FALCOR</w:t>
            </w:r>
          </w:p>
        </w:tc>
      </w:tr>
      <w:tr w:rsidR="00314B1A" w:rsidRPr="00314B1A" w14:paraId="05178F03" w14:textId="77777777" w:rsidTr="004D46C3">
        <w:tc>
          <w:tcPr>
            <w:tcW w:w="1265" w:type="dxa"/>
            <w:tcBorders>
              <w:top w:val="single" w:sz="4" w:space="0" w:color="auto"/>
              <w:left w:val="single" w:sz="4" w:space="0" w:color="auto"/>
              <w:bottom w:val="single" w:sz="4" w:space="0" w:color="auto"/>
              <w:right w:val="single" w:sz="4" w:space="0" w:color="auto"/>
            </w:tcBorders>
          </w:tcPr>
          <w:p w14:paraId="19BDCDD4" w14:textId="77777777" w:rsidR="00314B1A" w:rsidRPr="00314B1A" w:rsidRDefault="00314B1A" w:rsidP="004D46C3">
            <w:pPr>
              <w:pStyle w:val="LndNormale1"/>
              <w:rPr>
                <w:color w:val="002060"/>
                <w:sz w:val="20"/>
              </w:rPr>
            </w:pPr>
            <w:r w:rsidRPr="00314B1A">
              <w:rPr>
                <w:color w:val="002060"/>
                <w:sz w:val="20"/>
              </w:rPr>
              <w:t>3066769</w:t>
            </w:r>
          </w:p>
        </w:tc>
        <w:tc>
          <w:tcPr>
            <w:tcW w:w="2756" w:type="dxa"/>
            <w:tcBorders>
              <w:top w:val="single" w:sz="4" w:space="0" w:color="auto"/>
              <w:left w:val="single" w:sz="4" w:space="0" w:color="auto"/>
              <w:bottom w:val="single" w:sz="4" w:space="0" w:color="auto"/>
              <w:right w:val="single" w:sz="4" w:space="0" w:color="auto"/>
            </w:tcBorders>
          </w:tcPr>
          <w:p w14:paraId="218E01D4" w14:textId="77777777" w:rsidR="00314B1A" w:rsidRPr="00314B1A" w:rsidRDefault="00314B1A" w:rsidP="004D46C3">
            <w:pPr>
              <w:pStyle w:val="LndNormale1"/>
              <w:rPr>
                <w:color w:val="002060"/>
                <w:sz w:val="20"/>
              </w:rPr>
            </w:pPr>
            <w:r w:rsidRPr="00314B1A">
              <w:rPr>
                <w:color w:val="002060"/>
                <w:sz w:val="20"/>
              </w:rPr>
              <w:t>BELLUCCI DAVIDE</w:t>
            </w:r>
          </w:p>
        </w:tc>
        <w:tc>
          <w:tcPr>
            <w:tcW w:w="1273" w:type="dxa"/>
            <w:tcBorders>
              <w:top w:val="single" w:sz="4" w:space="0" w:color="auto"/>
              <w:left w:val="single" w:sz="4" w:space="0" w:color="auto"/>
              <w:bottom w:val="single" w:sz="4" w:space="0" w:color="auto"/>
              <w:right w:val="single" w:sz="4" w:space="0" w:color="auto"/>
            </w:tcBorders>
          </w:tcPr>
          <w:p w14:paraId="5FE8E440" w14:textId="77777777" w:rsidR="00314B1A" w:rsidRPr="00314B1A" w:rsidRDefault="00314B1A" w:rsidP="004D46C3">
            <w:pPr>
              <w:pStyle w:val="LndNormale1"/>
              <w:rPr>
                <w:color w:val="002060"/>
                <w:sz w:val="20"/>
              </w:rPr>
            </w:pPr>
            <w:r w:rsidRPr="00314B1A">
              <w:rPr>
                <w:color w:val="002060"/>
                <w:sz w:val="20"/>
              </w:rPr>
              <w:t>03.10.1979</w:t>
            </w:r>
          </w:p>
        </w:tc>
        <w:tc>
          <w:tcPr>
            <w:tcW w:w="1182" w:type="dxa"/>
            <w:tcBorders>
              <w:top w:val="single" w:sz="4" w:space="0" w:color="auto"/>
              <w:left w:val="single" w:sz="4" w:space="0" w:color="auto"/>
              <w:bottom w:val="single" w:sz="4" w:space="0" w:color="auto"/>
              <w:right w:val="single" w:sz="4" w:space="0" w:color="auto"/>
            </w:tcBorders>
          </w:tcPr>
          <w:p w14:paraId="04895AF9" w14:textId="77777777" w:rsidR="00314B1A" w:rsidRPr="00314B1A" w:rsidRDefault="00314B1A" w:rsidP="004D46C3">
            <w:pPr>
              <w:pStyle w:val="LndNormale1"/>
              <w:jc w:val="left"/>
              <w:rPr>
                <w:color w:val="002060"/>
                <w:sz w:val="20"/>
              </w:rPr>
            </w:pPr>
            <w:r w:rsidRPr="00314B1A">
              <w:rPr>
                <w:color w:val="002060"/>
                <w:sz w:val="20"/>
              </w:rPr>
              <w:t>953154</w:t>
            </w:r>
          </w:p>
        </w:tc>
        <w:tc>
          <w:tcPr>
            <w:tcW w:w="3436" w:type="dxa"/>
            <w:tcBorders>
              <w:top w:val="single" w:sz="4" w:space="0" w:color="auto"/>
              <w:left w:val="single" w:sz="4" w:space="0" w:color="auto"/>
              <w:bottom w:val="single" w:sz="4" w:space="0" w:color="auto"/>
              <w:right w:val="single" w:sz="4" w:space="0" w:color="auto"/>
            </w:tcBorders>
          </w:tcPr>
          <w:p w14:paraId="2473AF44" w14:textId="77777777" w:rsidR="00314B1A" w:rsidRPr="00314B1A" w:rsidRDefault="00314B1A" w:rsidP="004D46C3">
            <w:pPr>
              <w:pStyle w:val="LndNormale1"/>
              <w:jc w:val="left"/>
              <w:rPr>
                <w:color w:val="002060"/>
                <w:sz w:val="20"/>
              </w:rPr>
            </w:pPr>
            <w:r w:rsidRPr="00314B1A">
              <w:rPr>
                <w:color w:val="002060"/>
                <w:sz w:val="20"/>
              </w:rPr>
              <w:t>A.S.D. MONTELABBATE</w:t>
            </w:r>
          </w:p>
        </w:tc>
      </w:tr>
      <w:tr w:rsidR="00314B1A" w:rsidRPr="00314B1A" w14:paraId="243276F3" w14:textId="77777777" w:rsidTr="004D46C3">
        <w:tc>
          <w:tcPr>
            <w:tcW w:w="1265" w:type="dxa"/>
            <w:tcBorders>
              <w:top w:val="single" w:sz="4" w:space="0" w:color="auto"/>
              <w:left w:val="single" w:sz="4" w:space="0" w:color="auto"/>
              <w:bottom w:val="single" w:sz="4" w:space="0" w:color="auto"/>
              <w:right w:val="single" w:sz="4" w:space="0" w:color="auto"/>
            </w:tcBorders>
          </w:tcPr>
          <w:p w14:paraId="73D60841" w14:textId="77777777" w:rsidR="00314B1A" w:rsidRPr="00314B1A" w:rsidRDefault="00314B1A" w:rsidP="004D46C3">
            <w:pPr>
              <w:pStyle w:val="LndNormale1"/>
              <w:rPr>
                <w:color w:val="002060"/>
                <w:sz w:val="20"/>
              </w:rPr>
            </w:pPr>
            <w:r w:rsidRPr="00314B1A">
              <w:rPr>
                <w:color w:val="002060"/>
                <w:sz w:val="20"/>
              </w:rPr>
              <w:t>2250859</w:t>
            </w:r>
          </w:p>
        </w:tc>
        <w:tc>
          <w:tcPr>
            <w:tcW w:w="2756" w:type="dxa"/>
            <w:tcBorders>
              <w:top w:val="single" w:sz="4" w:space="0" w:color="auto"/>
              <w:left w:val="single" w:sz="4" w:space="0" w:color="auto"/>
              <w:bottom w:val="single" w:sz="4" w:space="0" w:color="auto"/>
              <w:right w:val="single" w:sz="4" w:space="0" w:color="auto"/>
            </w:tcBorders>
          </w:tcPr>
          <w:p w14:paraId="75079F38" w14:textId="77777777" w:rsidR="00314B1A" w:rsidRPr="00314B1A" w:rsidRDefault="00314B1A" w:rsidP="004D46C3">
            <w:pPr>
              <w:pStyle w:val="LndNormale1"/>
              <w:rPr>
                <w:color w:val="002060"/>
                <w:sz w:val="20"/>
              </w:rPr>
            </w:pPr>
            <w:r w:rsidRPr="00314B1A">
              <w:rPr>
                <w:color w:val="002060"/>
                <w:sz w:val="20"/>
              </w:rPr>
              <w:t>VALERI PAOLO</w:t>
            </w:r>
          </w:p>
        </w:tc>
        <w:tc>
          <w:tcPr>
            <w:tcW w:w="1273" w:type="dxa"/>
            <w:tcBorders>
              <w:top w:val="single" w:sz="4" w:space="0" w:color="auto"/>
              <w:left w:val="single" w:sz="4" w:space="0" w:color="auto"/>
              <w:bottom w:val="single" w:sz="4" w:space="0" w:color="auto"/>
              <w:right w:val="single" w:sz="4" w:space="0" w:color="auto"/>
            </w:tcBorders>
          </w:tcPr>
          <w:p w14:paraId="4074200E" w14:textId="77777777" w:rsidR="00314B1A" w:rsidRPr="00314B1A" w:rsidRDefault="00314B1A" w:rsidP="004D46C3">
            <w:pPr>
              <w:pStyle w:val="LndNormale1"/>
              <w:rPr>
                <w:color w:val="002060"/>
                <w:sz w:val="20"/>
              </w:rPr>
            </w:pPr>
            <w:r w:rsidRPr="00314B1A">
              <w:rPr>
                <w:color w:val="002060"/>
                <w:sz w:val="20"/>
              </w:rPr>
              <w:t>26.12.2006</w:t>
            </w:r>
          </w:p>
        </w:tc>
        <w:tc>
          <w:tcPr>
            <w:tcW w:w="1182" w:type="dxa"/>
            <w:tcBorders>
              <w:top w:val="single" w:sz="4" w:space="0" w:color="auto"/>
              <w:left w:val="single" w:sz="4" w:space="0" w:color="auto"/>
              <w:bottom w:val="single" w:sz="4" w:space="0" w:color="auto"/>
              <w:right w:val="single" w:sz="4" w:space="0" w:color="auto"/>
            </w:tcBorders>
          </w:tcPr>
          <w:p w14:paraId="41FE848A" w14:textId="77777777" w:rsidR="00314B1A" w:rsidRPr="00314B1A" w:rsidRDefault="00314B1A" w:rsidP="004D46C3">
            <w:pPr>
              <w:pStyle w:val="LndNormale1"/>
              <w:jc w:val="left"/>
              <w:rPr>
                <w:color w:val="002060"/>
                <w:sz w:val="20"/>
              </w:rPr>
            </w:pPr>
            <w:r w:rsidRPr="00314B1A">
              <w:rPr>
                <w:color w:val="002060"/>
                <w:sz w:val="20"/>
              </w:rPr>
              <w:t>953154</w:t>
            </w:r>
          </w:p>
        </w:tc>
        <w:tc>
          <w:tcPr>
            <w:tcW w:w="3436" w:type="dxa"/>
            <w:tcBorders>
              <w:top w:val="single" w:sz="4" w:space="0" w:color="auto"/>
              <w:left w:val="single" w:sz="4" w:space="0" w:color="auto"/>
              <w:bottom w:val="single" w:sz="4" w:space="0" w:color="auto"/>
              <w:right w:val="single" w:sz="4" w:space="0" w:color="auto"/>
            </w:tcBorders>
          </w:tcPr>
          <w:p w14:paraId="5C2F7899" w14:textId="77777777" w:rsidR="00314B1A" w:rsidRPr="00314B1A" w:rsidRDefault="00314B1A" w:rsidP="004D46C3">
            <w:pPr>
              <w:pStyle w:val="LndNormale1"/>
              <w:jc w:val="left"/>
              <w:rPr>
                <w:color w:val="002060"/>
                <w:sz w:val="20"/>
              </w:rPr>
            </w:pPr>
            <w:r w:rsidRPr="00314B1A">
              <w:rPr>
                <w:color w:val="002060"/>
                <w:sz w:val="20"/>
              </w:rPr>
              <w:t>A.S.D. MONTELABBATE</w:t>
            </w:r>
          </w:p>
        </w:tc>
      </w:tr>
    </w:tbl>
    <w:p w14:paraId="3F0A1B4C" w14:textId="77777777" w:rsidR="00314B1A" w:rsidRPr="00314B1A" w:rsidRDefault="00314B1A" w:rsidP="00314B1A">
      <w:pPr>
        <w:pStyle w:val="LndNormale1"/>
        <w:rPr>
          <w:color w:val="002060"/>
        </w:rPr>
      </w:pPr>
    </w:p>
    <w:p w14:paraId="01C61658" w14:textId="77777777" w:rsidR="00314B1A" w:rsidRPr="00314B1A" w:rsidRDefault="00314B1A" w:rsidP="00314B1A">
      <w:pPr>
        <w:pStyle w:val="LndNormale1"/>
        <w:rPr>
          <w:b/>
          <w:color w:val="002060"/>
        </w:rPr>
      </w:pPr>
      <w:r w:rsidRPr="00314B1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14B1A">
        <w:rPr>
          <w:b/>
          <w:color w:val="002060"/>
        </w:rPr>
        <w:t>19.01.2026:</w:t>
      </w:r>
    </w:p>
    <w:tbl>
      <w:tblPr>
        <w:tblW w:w="0" w:type="auto"/>
        <w:tblLook w:val="04A0" w:firstRow="1" w:lastRow="0" w:firstColumn="1" w:lastColumn="0" w:noHBand="0" w:noVBand="1"/>
      </w:tblPr>
      <w:tblGrid>
        <w:gridCol w:w="1265"/>
        <w:gridCol w:w="2756"/>
        <w:gridCol w:w="1273"/>
        <w:gridCol w:w="1182"/>
        <w:gridCol w:w="3436"/>
      </w:tblGrid>
      <w:tr w:rsidR="00314B1A" w:rsidRPr="00314B1A" w14:paraId="493DF21D" w14:textId="77777777" w:rsidTr="004D46C3">
        <w:tc>
          <w:tcPr>
            <w:tcW w:w="1265" w:type="dxa"/>
            <w:tcBorders>
              <w:top w:val="single" w:sz="4" w:space="0" w:color="auto"/>
              <w:left w:val="single" w:sz="4" w:space="0" w:color="auto"/>
              <w:bottom w:val="single" w:sz="4" w:space="0" w:color="auto"/>
              <w:right w:val="single" w:sz="4" w:space="0" w:color="auto"/>
            </w:tcBorders>
            <w:hideMark/>
          </w:tcPr>
          <w:p w14:paraId="2753D861" w14:textId="77777777" w:rsidR="00314B1A" w:rsidRPr="00314B1A" w:rsidRDefault="00314B1A" w:rsidP="004D46C3">
            <w:pPr>
              <w:pStyle w:val="LndNormale1"/>
              <w:jc w:val="center"/>
              <w:rPr>
                <w:color w:val="002060"/>
              </w:rPr>
            </w:pPr>
            <w:r w:rsidRPr="00314B1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6A0D3BC" w14:textId="77777777" w:rsidR="00314B1A" w:rsidRPr="00314B1A" w:rsidRDefault="00314B1A" w:rsidP="004D46C3">
            <w:pPr>
              <w:pStyle w:val="LndNormale1"/>
              <w:jc w:val="center"/>
              <w:rPr>
                <w:color w:val="002060"/>
              </w:rPr>
            </w:pPr>
            <w:r w:rsidRPr="00314B1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2E7C39D" w14:textId="77777777" w:rsidR="00314B1A" w:rsidRPr="00314B1A" w:rsidRDefault="00314B1A" w:rsidP="004D46C3">
            <w:pPr>
              <w:pStyle w:val="LndNormale1"/>
              <w:jc w:val="center"/>
              <w:rPr>
                <w:color w:val="002060"/>
              </w:rPr>
            </w:pPr>
            <w:r w:rsidRPr="00314B1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0484297" w14:textId="77777777" w:rsidR="00314B1A" w:rsidRPr="00314B1A" w:rsidRDefault="00314B1A" w:rsidP="004D46C3">
            <w:pPr>
              <w:pStyle w:val="LndNormale1"/>
              <w:jc w:val="center"/>
              <w:rPr>
                <w:color w:val="002060"/>
              </w:rPr>
            </w:pPr>
            <w:r w:rsidRPr="00314B1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F2F6B8E" w14:textId="77777777" w:rsidR="00314B1A" w:rsidRPr="00314B1A" w:rsidRDefault="00314B1A" w:rsidP="004D46C3">
            <w:pPr>
              <w:pStyle w:val="LndNormale1"/>
              <w:jc w:val="center"/>
              <w:rPr>
                <w:color w:val="002060"/>
              </w:rPr>
            </w:pPr>
            <w:r w:rsidRPr="00314B1A">
              <w:rPr>
                <w:color w:val="002060"/>
              </w:rPr>
              <w:t>Società</w:t>
            </w:r>
          </w:p>
        </w:tc>
      </w:tr>
      <w:tr w:rsidR="00314B1A" w:rsidRPr="00314B1A" w14:paraId="735F4563" w14:textId="77777777" w:rsidTr="004D46C3">
        <w:tc>
          <w:tcPr>
            <w:tcW w:w="1265" w:type="dxa"/>
            <w:tcBorders>
              <w:top w:val="single" w:sz="4" w:space="0" w:color="auto"/>
              <w:left w:val="single" w:sz="4" w:space="0" w:color="auto"/>
              <w:bottom w:val="single" w:sz="4" w:space="0" w:color="auto"/>
              <w:right w:val="single" w:sz="4" w:space="0" w:color="auto"/>
            </w:tcBorders>
          </w:tcPr>
          <w:p w14:paraId="687E1FF8" w14:textId="77777777" w:rsidR="00314B1A" w:rsidRPr="00314B1A" w:rsidRDefault="00314B1A" w:rsidP="004D46C3">
            <w:pPr>
              <w:pStyle w:val="LndNormale1"/>
              <w:rPr>
                <w:color w:val="002060"/>
                <w:sz w:val="20"/>
              </w:rPr>
            </w:pPr>
            <w:r w:rsidRPr="00314B1A">
              <w:rPr>
                <w:color w:val="002060"/>
                <w:sz w:val="20"/>
              </w:rPr>
              <w:t>1091278</w:t>
            </w:r>
          </w:p>
        </w:tc>
        <w:tc>
          <w:tcPr>
            <w:tcW w:w="2756" w:type="dxa"/>
            <w:tcBorders>
              <w:top w:val="single" w:sz="4" w:space="0" w:color="auto"/>
              <w:left w:val="single" w:sz="4" w:space="0" w:color="auto"/>
              <w:bottom w:val="single" w:sz="4" w:space="0" w:color="auto"/>
              <w:right w:val="single" w:sz="4" w:space="0" w:color="auto"/>
            </w:tcBorders>
          </w:tcPr>
          <w:p w14:paraId="499D5A57" w14:textId="77777777" w:rsidR="00314B1A" w:rsidRPr="00314B1A" w:rsidRDefault="00314B1A" w:rsidP="004D46C3">
            <w:pPr>
              <w:pStyle w:val="LndNormale1"/>
              <w:rPr>
                <w:color w:val="002060"/>
                <w:sz w:val="20"/>
              </w:rPr>
            </w:pPr>
            <w:r w:rsidRPr="00314B1A">
              <w:rPr>
                <w:color w:val="002060"/>
                <w:sz w:val="20"/>
              </w:rPr>
              <w:t>FAGAN RYAN</w:t>
            </w:r>
          </w:p>
        </w:tc>
        <w:tc>
          <w:tcPr>
            <w:tcW w:w="1273" w:type="dxa"/>
            <w:tcBorders>
              <w:top w:val="single" w:sz="4" w:space="0" w:color="auto"/>
              <w:left w:val="single" w:sz="4" w:space="0" w:color="auto"/>
              <w:bottom w:val="single" w:sz="4" w:space="0" w:color="auto"/>
              <w:right w:val="single" w:sz="4" w:space="0" w:color="auto"/>
            </w:tcBorders>
          </w:tcPr>
          <w:p w14:paraId="349F8F00" w14:textId="77777777" w:rsidR="00314B1A" w:rsidRPr="00314B1A" w:rsidRDefault="00314B1A" w:rsidP="004D46C3">
            <w:pPr>
              <w:pStyle w:val="LndNormale1"/>
              <w:rPr>
                <w:color w:val="002060"/>
                <w:sz w:val="20"/>
              </w:rPr>
            </w:pPr>
            <w:r w:rsidRPr="00314B1A">
              <w:rPr>
                <w:color w:val="002060"/>
                <w:sz w:val="20"/>
              </w:rPr>
              <w:t>29.11.2006</w:t>
            </w:r>
          </w:p>
        </w:tc>
        <w:tc>
          <w:tcPr>
            <w:tcW w:w="1182" w:type="dxa"/>
            <w:tcBorders>
              <w:top w:val="single" w:sz="4" w:space="0" w:color="auto"/>
              <w:left w:val="single" w:sz="4" w:space="0" w:color="auto"/>
              <w:bottom w:val="single" w:sz="4" w:space="0" w:color="auto"/>
              <w:right w:val="single" w:sz="4" w:space="0" w:color="auto"/>
            </w:tcBorders>
          </w:tcPr>
          <w:p w14:paraId="683DD335" w14:textId="77777777" w:rsidR="00314B1A" w:rsidRPr="00314B1A" w:rsidRDefault="00314B1A" w:rsidP="004D46C3">
            <w:pPr>
              <w:pStyle w:val="LndNormale1"/>
              <w:jc w:val="left"/>
              <w:rPr>
                <w:color w:val="002060"/>
                <w:sz w:val="20"/>
              </w:rPr>
            </w:pPr>
            <w:r w:rsidRPr="00314B1A">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26DC7AC9" w14:textId="77777777" w:rsidR="00314B1A" w:rsidRPr="00314B1A" w:rsidRDefault="00314B1A" w:rsidP="004D46C3">
            <w:pPr>
              <w:pStyle w:val="LndNormale1"/>
              <w:jc w:val="left"/>
              <w:rPr>
                <w:color w:val="002060"/>
                <w:sz w:val="20"/>
              </w:rPr>
            </w:pPr>
            <w:r w:rsidRPr="00314B1A">
              <w:rPr>
                <w:color w:val="002060"/>
                <w:sz w:val="20"/>
              </w:rPr>
              <w:t>SSDARL CIVITANOVESE CALCIO</w:t>
            </w:r>
          </w:p>
        </w:tc>
      </w:tr>
      <w:tr w:rsidR="00314B1A" w:rsidRPr="00314B1A" w14:paraId="7EF623D2" w14:textId="77777777" w:rsidTr="004D46C3">
        <w:tc>
          <w:tcPr>
            <w:tcW w:w="1265" w:type="dxa"/>
            <w:tcBorders>
              <w:top w:val="single" w:sz="4" w:space="0" w:color="auto"/>
              <w:left w:val="single" w:sz="4" w:space="0" w:color="auto"/>
              <w:bottom w:val="single" w:sz="4" w:space="0" w:color="auto"/>
              <w:right w:val="single" w:sz="4" w:space="0" w:color="auto"/>
            </w:tcBorders>
          </w:tcPr>
          <w:p w14:paraId="28F5D509" w14:textId="77777777" w:rsidR="00314B1A" w:rsidRPr="00314B1A" w:rsidRDefault="00314B1A" w:rsidP="004D46C3">
            <w:pPr>
              <w:pStyle w:val="LndNormale1"/>
              <w:rPr>
                <w:color w:val="002060"/>
                <w:sz w:val="20"/>
              </w:rPr>
            </w:pPr>
            <w:r w:rsidRPr="00314B1A">
              <w:rPr>
                <w:color w:val="002060"/>
                <w:sz w:val="20"/>
              </w:rPr>
              <w:t>1097039</w:t>
            </w:r>
          </w:p>
        </w:tc>
        <w:tc>
          <w:tcPr>
            <w:tcW w:w="2756" w:type="dxa"/>
            <w:tcBorders>
              <w:top w:val="single" w:sz="4" w:space="0" w:color="auto"/>
              <w:left w:val="single" w:sz="4" w:space="0" w:color="auto"/>
              <w:bottom w:val="single" w:sz="4" w:space="0" w:color="auto"/>
              <w:right w:val="single" w:sz="4" w:space="0" w:color="auto"/>
            </w:tcBorders>
          </w:tcPr>
          <w:p w14:paraId="79FA8DA9" w14:textId="77777777" w:rsidR="00314B1A" w:rsidRPr="00314B1A" w:rsidRDefault="00314B1A" w:rsidP="004D46C3">
            <w:pPr>
              <w:pStyle w:val="LndNormale1"/>
              <w:rPr>
                <w:color w:val="002060"/>
                <w:sz w:val="20"/>
              </w:rPr>
            </w:pPr>
            <w:r w:rsidRPr="00314B1A">
              <w:rPr>
                <w:color w:val="002060"/>
                <w:sz w:val="20"/>
              </w:rPr>
              <w:t>SANCHEZ MONTILLA ALB</w:t>
            </w:r>
          </w:p>
        </w:tc>
        <w:tc>
          <w:tcPr>
            <w:tcW w:w="1273" w:type="dxa"/>
            <w:tcBorders>
              <w:top w:val="single" w:sz="4" w:space="0" w:color="auto"/>
              <w:left w:val="single" w:sz="4" w:space="0" w:color="auto"/>
              <w:bottom w:val="single" w:sz="4" w:space="0" w:color="auto"/>
              <w:right w:val="single" w:sz="4" w:space="0" w:color="auto"/>
            </w:tcBorders>
          </w:tcPr>
          <w:p w14:paraId="1C1992F8" w14:textId="77777777" w:rsidR="00314B1A" w:rsidRPr="00314B1A" w:rsidRDefault="00314B1A" w:rsidP="004D46C3">
            <w:pPr>
              <w:pStyle w:val="LndNormale1"/>
              <w:rPr>
                <w:color w:val="002060"/>
                <w:sz w:val="20"/>
              </w:rPr>
            </w:pPr>
            <w:r w:rsidRPr="00314B1A">
              <w:rPr>
                <w:color w:val="002060"/>
                <w:sz w:val="20"/>
              </w:rPr>
              <w:t>20.02.1996</w:t>
            </w:r>
          </w:p>
        </w:tc>
        <w:tc>
          <w:tcPr>
            <w:tcW w:w="1182" w:type="dxa"/>
            <w:tcBorders>
              <w:top w:val="single" w:sz="4" w:space="0" w:color="auto"/>
              <w:left w:val="single" w:sz="4" w:space="0" w:color="auto"/>
              <w:bottom w:val="single" w:sz="4" w:space="0" w:color="auto"/>
              <w:right w:val="single" w:sz="4" w:space="0" w:color="auto"/>
            </w:tcBorders>
          </w:tcPr>
          <w:p w14:paraId="1C27F044" w14:textId="77777777" w:rsidR="00314B1A" w:rsidRPr="00314B1A" w:rsidRDefault="00314B1A" w:rsidP="004D46C3">
            <w:pPr>
              <w:pStyle w:val="LndNormale1"/>
              <w:jc w:val="left"/>
              <w:rPr>
                <w:color w:val="002060"/>
                <w:sz w:val="20"/>
              </w:rPr>
            </w:pPr>
            <w:r w:rsidRPr="00314B1A">
              <w:rPr>
                <w:color w:val="002060"/>
                <w:sz w:val="20"/>
              </w:rPr>
              <w:t>700119</w:t>
            </w:r>
          </w:p>
        </w:tc>
        <w:tc>
          <w:tcPr>
            <w:tcW w:w="3436" w:type="dxa"/>
            <w:tcBorders>
              <w:top w:val="single" w:sz="4" w:space="0" w:color="auto"/>
              <w:left w:val="single" w:sz="4" w:space="0" w:color="auto"/>
              <w:bottom w:val="single" w:sz="4" w:space="0" w:color="auto"/>
              <w:right w:val="single" w:sz="4" w:space="0" w:color="auto"/>
            </w:tcBorders>
          </w:tcPr>
          <w:p w14:paraId="43390EB6" w14:textId="77777777" w:rsidR="00314B1A" w:rsidRPr="00314B1A" w:rsidRDefault="00314B1A" w:rsidP="004D46C3">
            <w:pPr>
              <w:pStyle w:val="LndNormale1"/>
              <w:jc w:val="left"/>
              <w:rPr>
                <w:color w:val="002060"/>
                <w:sz w:val="20"/>
              </w:rPr>
            </w:pPr>
            <w:r w:rsidRPr="00314B1A">
              <w:rPr>
                <w:color w:val="002060"/>
                <w:sz w:val="20"/>
              </w:rPr>
              <w:t>S.S. MATELICA CALCIO 1921</w:t>
            </w:r>
          </w:p>
        </w:tc>
      </w:tr>
      <w:tr w:rsidR="00314B1A" w:rsidRPr="00314B1A" w14:paraId="0860CECD" w14:textId="77777777" w:rsidTr="004D46C3">
        <w:tc>
          <w:tcPr>
            <w:tcW w:w="1265" w:type="dxa"/>
            <w:tcBorders>
              <w:top w:val="single" w:sz="4" w:space="0" w:color="auto"/>
              <w:left w:val="single" w:sz="4" w:space="0" w:color="auto"/>
              <w:bottom w:val="single" w:sz="4" w:space="0" w:color="auto"/>
              <w:right w:val="single" w:sz="4" w:space="0" w:color="auto"/>
            </w:tcBorders>
          </w:tcPr>
          <w:p w14:paraId="43C928F9" w14:textId="77777777" w:rsidR="00314B1A" w:rsidRPr="00314B1A" w:rsidRDefault="00314B1A" w:rsidP="004D46C3">
            <w:pPr>
              <w:pStyle w:val="LndNormale1"/>
              <w:rPr>
                <w:color w:val="002060"/>
                <w:sz w:val="20"/>
              </w:rPr>
            </w:pPr>
            <w:r w:rsidRPr="00314B1A">
              <w:rPr>
                <w:color w:val="002060"/>
                <w:sz w:val="20"/>
              </w:rPr>
              <w:t>3887114</w:t>
            </w:r>
          </w:p>
        </w:tc>
        <w:tc>
          <w:tcPr>
            <w:tcW w:w="2756" w:type="dxa"/>
            <w:tcBorders>
              <w:top w:val="single" w:sz="4" w:space="0" w:color="auto"/>
              <w:left w:val="single" w:sz="4" w:space="0" w:color="auto"/>
              <w:bottom w:val="single" w:sz="4" w:space="0" w:color="auto"/>
              <w:right w:val="single" w:sz="4" w:space="0" w:color="auto"/>
            </w:tcBorders>
          </w:tcPr>
          <w:p w14:paraId="1735B1B3" w14:textId="77777777" w:rsidR="00314B1A" w:rsidRPr="00314B1A" w:rsidRDefault="00314B1A" w:rsidP="004D46C3">
            <w:pPr>
              <w:pStyle w:val="LndNormale1"/>
              <w:rPr>
                <w:color w:val="002060"/>
                <w:sz w:val="20"/>
              </w:rPr>
            </w:pPr>
            <w:r w:rsidRPr="00314B1A">
              <w:rPr>
                <w:color w:val="002060"/>
                <w:sz w:val="20"/>
              </w:rPr>
              <w:t>LATTANZI ANDREA</w:t>
            </w:r>
          </w:p>
        </w:tc>
        <w:tc>
          <w:tcPr>
            <w:tcW w:w="1273" w:type="dxa"/>
            <w:tcBorders>
              <w:top w:val="single" w:sz="4" w:space="0" w:color="auto"/>
              <w:left w:val="single" w:sz="4" w:space="0" w:color="auto"/>
              <w:bottom w:val="single" w:sz="4" w:space="0" w:color="auto"/>
              <w:right w:val="single" w:sz="4" w:space="0" w:color="auto"/>
            </w:tcBorders>
          </w:tcPr>
          <w:p w14:paraId="01EEE052" w14:textId="77777777" w:rsidR="00314B1A" w:rsidRPr="00314B1A" w:rsidRDefault="00314B1A" w:rsidP="004D46C3">
            <w:pPr>
              <w:pStyle w:val="LndNormale1"/>
              <w:rPr>
                <w:color w:val="002060"/>
                <w:sz w:val="20"/>
              </w:rPr>
            </w:pPr>
            <w:r w:rsidRPr="00314B1A">
              <w:rPr>
                <w:color w:val="002060"/>
                <w:sz w:val="20"/>
              </w:rPr>
              <w:t>20.04.1994</w:t>
            </w:r>
          </w:p>
        </w:tc>
        <w:tc>
          <w:tcPr>
            <w:tcW w:w="1182" w:type="dxa"/>
            <w:tcBorders>
              <w:top w:val="single" w:sz="4" w:space="0" w:color="auto"/>
              <w:left w:val="single" w:sz="4" w:space="0" w:color="auto"/>
              <w:bottom w:val="single" w:sz="4" w:space="0" w:color="auto"/>
              <w:right w:val="single" w:sz="4" w:space="0" w:color="auto"/>
            </w:tcBorders>
          </w:tcPr>
          <w:p w14:paraId="4420576C" w14:textId="77777777" w:rsidR="00314B1A" w:rsidRPr="00314B1A" w:rsidRDefault="00314B1A" w:rsidP="004D46C3">
            <w:pPr>
              <w:pStyle w:val="LndNormale1"/>
              <w:jc w:val="left"/>
              <w:rPr>
                <w:color w:val="002060"/>
                <w:sz w:val="20"/>
              </w:rPr>
            </w:pPr>
            <w:r w:rsidRPr="00314B1A">
              <w:rPr>
                <w:color w:val="002060"/>
                <w:sz w:val="20"/>
              </w:rPr>
              <w:t>917251</w:t>
            </w:r>
          </w:p>
        </w:tc>
        <w:tc>
          <w:tcPr>
            <w:tcW w:w="3436" w:type="dxa"/>
            <w:tcBorders>
              <w:top w:val="single" w:sz="4" w:space="0" w:color="auto"/>
              <w:left w:val="single" w:sz="4" w:space="0" w:color="auto"/>
              <w:bottom w:val="single" w:sz="4" w:space="0" w:color="auto"/>
              <w:right w:val="single" w:sz="4" w:space="0" w:color="auto"/>
            </w:tcBorders>
          </w:tcPr>
          <w:p w14:paraId="27C69577" w14:textId="77777777" w:rsidR="00314B1A" w:rsidRPr="00314B1A" w:rsidRDefault="00314B1A" w:rsidP="004D46C3">
            <w:pPr>
              <w:pStyle w:val="LndNormale1"/>
              <w:jc w:val="left"/>
              <w:rPr>
                <w:color w:val="002060"/>
                <w:sz w:val="20"/>
              </w:rPr>
            </w:pPr>
            <w:r w:rsidRPr="00314B1A">
              <w:rPr>
                <w:color w:val="002060"/>
                <w:sz w:val="20"/>
              </w:rPr>
              <w:t>SSDARL ELPIDIENSE CASCINAR</w:t>
            </w:r>
          </w:p>
        </w:tc>
      </w:tr>
      <w:tr w:rsidR="00314B1A" w:rsidRPr="00314B1A" w14:paraId="6B4F3760" w14:textId="77777777" w:rsidTr="004D46C3">
        <w:tc>
          <w:tcPr>
            <w:tcW w:w="1265" w:type="dxa"/>
            <w:tcBorders>
              <w:top w:val="single" w:sz="4" w:space="0" w:color="auto"/>
              <w:left w:val="single" w:sz="4" w:space="0" w:color="auto"/>
              <w:bottom w:val="single" w:sz="4" w:space="0" w:color="auto"/>
              <w:right w:val="single" w:sz="4" w:space="0" w:color="auto"/>
            </w:tcBorders>
          </w:tcPr>
          <w:p w14:paraId="04EA366A" w14:textId="77777777" w:rsidR="00314B1A" w:rsidRPr="00314B1A" w:rsidRDefault="00314B1A" w:rsidP="004D46C3">
            <w:pPr>
              <w:pStyle w:val="LndNormale1"/>
              <w:rPr>
                <w:color w:val="002060"/>
                <w:sz w:val="20"/>
              </w:rPr>
            </w:pPr>
            <w:r w:rsidRPr="00314B1A">
              <w:rPr>
                <w:color w:val="002060"/>
                <w:sz w:val="20"/>
              </w:rPr>
              <w:t>2339491</w:t>
            </w:r>
          </w:p>
        </w:tc>
        <w:tc>
          <w:tcPr>
            <w:tcW w:w="2756" w:type="dxa"/>
            <w:tcBorders>
              <w:top w:val="single" w:sz="4" w:space="0" w:color="auto"/>
              <w:left w:val="single" w:sz="4" w:space="0" w:color="auto"/>
              <w:bottom w:val="single" w:sz="4" w:space="0" w:color="auto"/>
              <w:right w:val="single" w:sz="4" w:space="0" w:color="auto"/>
            </w:tcBorders>
          </w:tcPr>
          <w:p w14:paraId="28362CDE" w14:textId="77777777" w:rsidR="00314B1A" w:rsidRPr="00314B1A" w:rsidRDefault="00314B1A" w:rsidP="004D46C3">
            <w:pPr>
              <w:pStyle w:val="LndNormale1"/>
              <w:rPr>
                <w:color w:val="002060"/>
                <w:sz w:val="20"/>
              </w:rPr>
            </w:pPr>
            <w:r w:rsidRPr="00314B1A">
              <w:rPr>
                <w:color w:val="002060"/>
                <w:sz w:val="20"/>
              </w:rPr>
              <w:t>DIENE ALIOUNE</w:t>
            </w:r>
          </w:p>
        </w:tc>
        <w:tc>
          <w:tcPr>
            <w:tcW w:w="1273" w:type="dxa"/>
            <w:tcBorders>
              <w:top w:val="single" w:sz="4" w:space="0" w:color="auto"/>
              <w:left w:val="single" w:sz="4" w:space="0" w:color="auto"/>
              <w:bottom w:val="single" w:sz="4" w:space="0" w:color="auto"/>
              <w:right w:val="single" w:sz="4" w:space="0" w:color="auto"/>
            </w:tcBorders>
          </w:tcPr>
          <w:p w14:paraId="41640881" w14:textId="77777777" w:rsidR="00314B1A" w:rsidRPr="00314B1A" w:rsidRDefault="00314B1A" w:rsidP="004D46C3">
            <w:pPr>
              <w:pStyle w:val="LndNormale1"/>
              <w:rPr>
                <w:color w:val="002060"/>
                <w:sz w:val="20"/>
              </w:rPr>
            </w:pPr>
            <w:r w:rsidRPr="00314B1A">
              <w:rPr>
                <w:color w:val="002060"/>
                <w:sz w:val="20"/>
              </w:rPr>
              <w:t>20.09.2006</w:t>
            </w:r>
          </w:p>
        </w:tc>
        <w:tc>
          <w:tcPr>
            <w:tcW w:w="1182" w:type="dxa"/>
            <w:tcBorders>
              <w:top w:val="single" w:sz="4" w:space="0" w:color="auto"/>
              <w:left w:val="single" w:sz="4" w:space="0" w:color="auto"/>
              <w:bottom w:val="single" w:sz="4" w:space="0" w:color="auto"/>
              <w:right w:val="single" w:sz="4" w:space="0" w:color="auto"/>
            </w:tcBorders>
          </w:tcPr>
          <w:p w14:paraId="35A71E1F" w14:textId="77777777" w:rsidR="00314B1A" w:rsidRPr="00314B1A" w:rsidRDefault="00314B1A" w:rsidP="004D46C3">
            <w:pPr>
              <w:pStyle w:val="LndNormale1"/>
              <w:jc w:val="left"/>
              <w:rPr>
                <w:color w:val="002060"/>
                <w:sz w:val="20"/>
              </w:rPr>
            </w:pPr>
            <w:r w:rsidRPr="00314B1A">
              <w:rPr>
                <w:color w:val="002060"/>
                <w:sz w:val="20"/>
              </w:rPr>
              <w:t>16390</w:t>
            </w:r>
          </w:p>
        </w:tc>
        <w:tc>
          <w:tcPr>
            <w:tcW w:w="3436" w:type="dxa"/>
            <w:tcBorders>
              <w:top w:val="single" w:sz="4" w:space="0" w:color="auto"/>
              <w:left w:val="single" w:sz="4" w:space="0" w:color="auto"/>
              <w:bottom w:val="single" w:sz="4" w:space="0" w:color="auto"/>
              <w:right w:val="single" w:sz="4" w:space="0" w:color="auto"/>
            </w:tcBorders>
          </w:tcPr>
          <w:p w14:paraId="673B5C42" w14:textId="77777777" w:rsidR="00314B1A" w:rsidRPr="00314B1A" w:rsidRDefault="00314B1A" w:rsidP="004D46C3">
            <w:pPr>
              <w:pStyle w:val="LndNormale1"/>
              <w:jc w:val="left"/>
              <w:rPr>
                <w:color w:val="002060"/>
                <w:sz w:val="20"/>
              </w:rPr>
            </w:pPr>
            <w:r w:rsidRPr="00314B1A">
              <w:rPr>
                <w:color w:val="002060"/>
                <w:sz w:val="20"/>
              </w:rPr>
              <w:t>URBANIA CALCIO SSD ARL</w:t>
            </w:r>
          </w:p>
        </w:tc>
      </w:tr>
      <w:tr w:rsidR="00314B1A" w:rsidRPr="00314B1A" w14:paraId="4A69A0FB" w14:textId="77777777" w:rsidTr="004D46C3">
        <w:tc>
          <w:tcPr>
            <w:tcW w:w="1265" w:type="dxa"/>
            <w:tcBorders>
              <w:top w:val="single" w:sz="4" w:space="0" w:color="auto"/>
              <w:left w:val="single" w:sz="4" w:space="0" w:color="auto"/>
              <w:bottom w:val="single" w:sz="4" w:space="0" w:color="auto"/>
              <w:right w:val="single" w:sz="4" w:space="0" w:color="auto"/>
            </w:tcBorders>
          </w:tcPr>
          <w:p w14:paraId="590C5130" w14:textId="77777777" w:rsidR="00314B1A" w:rsidRPr="00314B1A" w:rsidRDefault="00314B1A" w:rsidP="004D46C3">
            <w:pPr>
              <w:pStyle w:val="LndNormale1"/>
              <w:rPr>
                <w:color w:val="002060"/>
                <w:sz w:val="20"/>
              </w:rPr>
            </w:pPr>
            <w:r w:rsidRPr="00314B1A">
              <w:rPr>
                <w:color w:val="002060"/>
                <w:sz w:val="20"/>
              </w:rPr>
              <w:t>5820236</w:t>
            </w:r>
          </w:p>
        </w:tc>
        <w:tc>
          <w:tcPr>
            <w:tcW w:w="2756" w:type="dxa"/>
            <w:tcBorders>
              <w:top w:val="single" w:sz="4" w:space="0" w:color="auto"/>
              <w:left w:val="single" w:sz="4" w:space="0" w:color="auto"/>
              <w:bottom w:val="single" w:sz="4" w:space="0" w:color="auto"/>
              <w:right w:val="single" w:sz="4" w:space="0" w:color="auto"/>
            </w:tcBorders>
          </w:tcPr>
          <w:p w14:paraId="48938D42" w14:textId="77777777" w:rsidR="00314B1A" w:rsidRPr="00314B1A" w:rsidRDefault="00314B1A" w:rsidP="004D46C3">
            <w:pPr>
              <w:pStyle w:val="LndNormale1"/>
              <w:rPr>
                <w:color w:val="002060"/>
                <w:sz w:val="20"/>
              </w:rPr>
            </w:pPr>
            <w:r w:rsidRPr="00314B1A">
              <w:rPr>
                <w:color w:val="002060"/>
                <w:sz w:val="20"/>
              </w:rPr>
              <w:t>MOUFANIN SOHAIL</w:t>
            </w:r>
          </w:p>
        </w:tc>
        <w:tc>
          <w:tcPr>
            <w:tcW w:w="1273" w:type="dxa"/>
            <w:tcBorders>
              <w:top w:val="single" w:sz="4" w:space="0" w:color="auto"/>
              <w:left w:val="single" w:sz="4" w:space="0" w:color="auto"/>
              <w:bottom w:val="single" w:sz="4" w:space="0" w:color="auto"/>
              <w:right w:val="single" w:sz="4" w:space="0" w:color="auto"/>
            </w:tcBorders>
          </w:tcPr>
          <w:p w14:paraId="5F9EE941" w14:textId="77777777" w:rsidR="00314B1A" w:rsidRPr="00314B1A" w:rsidRDefault="00314B1A" w:rsidP="004D46C3">
            <w:pPr>
              <w:pStyle w:val="LndNormale1"/>
              <w:rPr>
                <w:color w:val="002060"/>
                <w:sz w:val="20"/>
              </w:rPr>
            </w:pPr>
            <w:r w:rsidRPr="00314B1A">
              <w:rPr>
                <w:color w:val="002060"/>
                <w:sz w:val="20"/>
              </w:rPr>
              <w:t>24.01.2001</w:t>
            </w:r>
          </w:p>
        </w:tc>
        <w:tc>
          <w:tcPr>
            <w:tcW w:w="1182" w:type="dxa"/>
            <w:tcBorders>
              <w:top w:val="single" w:sz="4" w:space="0" w:color="auto"/>
              <w:left w:val="single" w:sz="4" w:space="0" w:color="auto"/>
              <w:bottom w:val="single" w:sz="4" w:space="0" w:color="auto"/>
              <w:right w:val="single" w:sz="4" w:space="0" w:color="auto"/>
            </w:tcBorders>
          </w:tcPr>
          <w:p w14:paraId="6E673901" w14:textId="77777777" w:rsidR="00314B1A" w:rsidRPr="00314B1A" w:rsidRDefault="00314B1A" w:rsidP="004D46C3">
            <w:pPr>
              <w:pStyle w:val="LndNormale1"/>
              <w:jc w:val="left"/>
              <w:rPr>
                <w:color w:val="002060"/>
                <w:sz w:val="20"/>
              </w:rPr>
            </w:pPr>
            <w:r w:rsidRPr="00314B1A">
              <w:rPr>
                <w:color w:val="002060"/>
                <w:sz w:val="20"/>
              </w:rPr>
              <w:t>700113</w:t>
            </w:r>
          </w:p>
        </w:tc>
        <w:tc>
          <w:tcPr>
            <w:tcW w:w="3436" w:type="dxa"/>
            <w:tcBorders>
              <w:top w:val="single" w:sz="4" w:space="0" w:color="auto"/>
              <w:left w:val="single" w:sz="4" w:space="0" w:color="auto"/>
              <w:bottom w:val="single" w:sz="4" w:space="0" w:color="auto"/>
              <w:right w:val="single" w:sz="4" w:space="0" w:color="auto"/>
            </w:tcBorders>
          </w:tcPr>
          <w:p w14:paraId="0902C5C4" w14:textId="77777777" w:rsidR="00314B1A" w:rsidRPr="00314B1A" w:rsidRDefault="00314B1A" w:rsidP="004D46C3">
            <w:pPr>
              <w:pStyle w:val="LndNormale1"/>
              <w:jc w:val="left"/>
              <w:rPr>
                <w:color w:val="002060"/>
                <w:sz w:val="20"/>
              </w:rPr>
            </w:pPr>
            <w:r w:rsidRPr="00314B1A">
              <w:rPr>
                <w:color w:val="002060"/>
                <w:sz w:val="20"/>
              </w:rPr>
              <w:t>A.S.D. CAPODARCO CALCIO</w:t>
            </w:r>
          </w:p>
        </w:tc>
      </w:tr>
      <w:tr w:rsidR="00314B1A" w:rsidRPr="00314B1A" w14:paraId="279F3E8D" w14:textId="77777777" w:rsidTr="004D46C3">
        <w:tc>
          <w:tcPr>
            <w:tcW w:w="1265" w:type="dxa"/>
            <w:tcBorders>
              <w:top w:val="single" w:sz="4" w:space="0" w:color="auto"/>
              <w:left w:val="single" w:sz="4" w:space="0" w:color="auto"/>
              <w:bottom w:val="single" w:sz="4" w:space="0" w:color="auto"/>
              <w:right w:val="single" w:sz="4" w:space="0" w:color="auto"/>
            </w:tcBorders>
          </w:tcPr>
          <w:p w14:paraId="5151A08A" w14:textId="77777777" w:rsidR="00314B1A" w:rsidRPr="00314B1A" w:rsidRDefault="00314B1A" w:rsidP="004D46C3">
            <w:pPr>
              <w:pStyle w:val="LndNormale1"/>
              <w:rPr>
                <w:color w:val="002060"/>
                <w:sz w:val="20"/>
              </w:rPr>
            </w:pPr>
            <w:r w:rsidRPr="00314B1A">
              <w:rPr>
                <w:color w:val="002060"/>
                <w:sz w:val="20"/>
              </w:rPr>
              <w:t>5372063</w:t>
            </w:r>
          </w:p>
        </w:tc>
        <w:tc>
          <w:tcPr>
            <w:tcW w:w="2756" w:type="dxa"/>
            <w:tcBorders>
              <w:top w:val="single" w:sz="4" w:space="0" w:color="auto"/>
              <w:left w:val="single" w:sz="4" w:space="0" w:color="auto"/>
              <w:bottom w:val="single" w:sz="4" w:space="0" w:color="auto"/>
              <w:right w:val="single" w:sz="4" w:space="0" w:color="auto"/>
            </w:tcBorders>
          </w:tcPr>
          <w:p w14:paraId="4388A26D" w14:textId="77777777" w:rsidR="00314B1A" w:rsidRPr="00314B1A" w:rsidRDefault="00314B1A" w:rsidP="004D46C3">
            <w:pPr>
              <w:pStyle w:val="LndNormale1"/>
              <w:rPr>
                <w:color w:val="002060"/>
                <w:sz w:val="20"/>
              </w:rPr>
            </w:pPr>
            <w:r w:rsidRPr="00314B1A">
              <w:rPr>
                <w:color w:val="002060"/>
                <w:sz w:val="20"/>
              </w:rPr>
              <w:t>ANGELOZZI PAOLO</w:t>
            </w:r>
          </w:p>
        </w:tc>
        <w:tc>
          <w:tcPr>
            <w:tcW w:w="1273" w:type="dxa"/>
            <w:tcBorders>
              <w:top w:val="single" w:sz="4" w:space="0" w:color="auto"/>
              <w:left w:val="single" w:sz="4" w:space="0" w:color="auto"/>
              <w:bottom w:val="single" w:sz="4" w:space="0" w:color="auto"/>
              <w:right w:val="single" w:sz="4" w:space="0" w:color="auto"/>
            </w:tcBorders>
          </w:tcPr>
          <w:p w14:paraId="6BCC16B2" w14:textId="77777777" w:rsidR="00314B1A" w:rsidRPr="00314B1A" w:rsidRDefault="00314B1A" w:rsidP="004D46C3">
            <w:pPr>
              <w:pStyle w:val="LndNormale1"/>
              <w:rPr>
                <w:color w:val="002060"/>
                <w:sz w:val="20"/>
              </w:rPr>
            </w:pPr>
            <w:r w:rsidRPr="00314B1A">
              <w:rPr>
                <w:color w:val="002060"/>
                <w:sz w:val="20"/>
              </w:rPr>
              <w:t>25.01.2001</w:t>
            </w:r>
          </w:p>
        </w:tc>
        <w:tc>
          <w:tcPr>
            <w:tcW w:w="1182" w:type="dxa"/>
            <w:tcBorders>
              <w:top w:val="single" w:sz="4" w:space="0" w:color="auto"/>
              <w:left w:val="single" w:sz="4" w:space="0" w:color="auto"/>
              <w:bottom w:val="single" w:sz="4" w:space="0" w:color="auto"/>
              <w:right w:val="single" w:sz="4" w:space="0" w:color="auto"/>
            </w:tcBorders>
          </w:tcPr>
          <w:p w14:paraId="0F8FA879" w14:textId="77777777" w:rsidR="00314B1A" w:rsidRPr="00314B1A" w:rsidRDefault="00314B1A" w:rsidP="004D46C3">
            <w:pPr>
              <w:pStyle w:val="LndNormale1"/>
              <w:jc w:val="left"/>
              <w:rPr>
                <w:color w:val="002060"/>
                <w:sz w:val="20"/>
              </w:rPr>
            </w:pPr>
            <w:r w:rsidRPr="00314B1A">
              <w:rPr>
                <w:color w:val="002060"/>
                <w:sz w:val="20"/>
              </w:rPr>
              <w:t>68087</w:t>
            </w:r>
          </w:p>
        </w:tc>
        <w:tc>
          <w:tcPr>
            <w:tcW w:w="3436" w:type="dxa"/>
            <w:tcBorders>
              <w:top w:val="single" w:sz="4" w:space="0" w:color="auto"/>
              <w:left w:val="single" w:sz="4" w:space="0" w:color="auto"/>
              <w:bottom w:val="single" w:sz="4" w:space="0" w:color="auto"/>
              <w:right w:val="single" w:sz="4" w:space="0" w:color="auto"/>
            </w:tcBorders>
          </w:tcPr>
          <w:p w14:paraId="153EDC89" w14:textId="77777777" w:rsidR="00314B1A" w:rsidRPr="00314B1A" w:rsidRDefault="00314B1A" w:rsidP="004D46C3">
            <w:pPr>
              <w:pStyle w:val="LndNormale1"/>
              <w:jc w:val="left"/>
              <w:rPr>
                <w:color w:val="002060"/>
                <w:sz w:val="20"/>
                <w:lang w:val="en-US"/>
              </w:rPr>
            </w:pPr>
            <w:r w:rsidRPr="00314B1A">
              <w:rPr>
                <w:color w:val="002060"/>
                <w:sz w:val="20"/>
                <w:lang w:val="en-US"/>
              </w:rPr>
              <w:t>A.S.D. FOOTBALLCLUBREAL MO</w:t>
            </w:r>
          </w:p>
        </w:tc>
      </w:tr>
      <w:tr w:rsidR="00314B1A" w:rsidRPr="00314B1A" w14:paraId="6677E753" w14:textId="77777777" w:rsidTr="004D46C3">
        <w:tc>
          <w:tcPr>
            <w:tcW w:w="1265" w:type="dxa"/>
            <w:tcBorders>
              <w:top w:val="single" w:sz="4" w:space="0" w:color="auto"/>
              <w:left w:val="single" w:sz="4" w:space="0" w:color="auto"/>
              <w:bottom w:val="single" w:sz="4" w:space="0" w:color="auto"/>
              <w:right w:val="single" w:sz="4" w:space="0" w:color="auto"/>
            </w:tcBorders>
          </w:tcPr>
          <w:p w14:paraId="232F6557" w14:textId="77777777" w:rsidR="00314B1A" w:rsidRPr="00314B1A" w:rsidRDefault="00314B1A" w:rsidP="004D46C3">
            <w:pPr>
              <w:pStyle w:val="LndNormale1"/>
              <w:rPr>
                <w:color w:val="002060"/>
                <w:sz w:val="20"/>
                <w:lang w:val="en-US"/>
              </w:rPr>
            </w:pPr>
            <w:r w:rsidRPr="00314B1A">
              <w:rPr>
                <w:color w:val="002060"/>
                <w:sz w:val="20"/>
                <w:lang w:val="en-US"/>
              </w:rPr>
              <w:t>2276261</w:t>
            </w:r>
          </w:p>
        </w:tc>
        <w:tc>
          <w:tcPr>
            <w:tcW w:w="2756" w:type="dxa"/>
            <w:tcBorders>
              <w:top w:val="single" w:sz="4" w:space="0" w:color="auto"/>
              <w:left w:val="single" w:sz="4" w:space="0" w:color="auto"/>
              <w:bottom w:val="single" w:sz="4" w:space="0" w:color="auto"/>
              <w:right w:val="single" w:sz="4" w:space="0" w:color="auto"/>
            </w:tcBorders>
          </w:tcPr>
          <w:p w14:paraId="6C4F8455" w14:textId="77777777" w:rsidR="00314B1A" w:rsidRPr="00314B1A" w:rsidRDefault="00314B1A" w:rsidP="004D46C3">
            <w:pPr>
              <w:pStyle w:val="LndNormale1"/>
              <w:rPr>
                <w:color w:val="002060"/>
                <w:sz w:val="20"/>
                <w:lang w:val="en-US"/>
              </w:rPr>
            </w:pPr>
            <w:r w:rsidRPr="00314B1A">
              <w:rPr>
                <w:color w:val="002060"/>
                <w:sz w:val="20"/>
                <w:lang w:val="en-US"/>
              </w:rPr>
              <w:t>POLENTA MATTEO</w:t>
            </w:r>
          </w:p>
        </w:tc>
        <w:tc>
          <w:tcPr>
            <w:tcW w:w="1273" w:type="dxa"/>
            <w:tcBorders>
              <w:top w:val="single" w:sz="4" w:space="0" w:color="auto"/>
              <w:left w:val="single" w:sz="4" w:space="0" w:color="auto"/>
              <w:bottom w:val="single" w:sz="4" w:space="0" w:color="auto"/>
              <w:right w:val="single" w:sz="4" w:space="0" w:color="auto"/>
            </w:tcBorders>
          </w:tcPr>
          <w:p w14:paraId="4194A6E4" w14:textId="77777777" w:rsidR="00314B1A" w:rsidRPr="00314B1A" w:rsidRDefault="00314B1A" w:rsidP="004D46C3">
            <w:pPr>
              <w:pStyle w:val="LndNormale1"/>
              <w:rPr>
                <w:color w:val="002060"/>
                <w:sz w:val="20"/>
                <w:lang w:val="en-US"/>
              </w:rPr>
            </w:pPr>
            <w:r w:rsidRPr="00314B1A">
              <w:rPr>
                <w:color w:val="002060"/>
                <w:sz w:val="20"/>
                <w:lang w:val="en-US"/>
              </w:rPr>
              <w:t>26.07.2004</w:t>
            </w:r>
          </w:p>
        </w:tc>
        <w:tc>
          <w:tcPr>
            <w:tcW w:w="1182" w:type="dxa"/>
            <w:tcBorders>
              <w:top w:val="single" w:sz="4" w:space="0" w:color="auto"/>
              <w:left w:val="single" w:sz="4" w:space="0" w:color="auto"/>
              <w:bottom w:val="single" w:sz="4" w:space="0" w:color="auto"/>
              <w:right w:val="single" w:sz="4" w:space="0" w:color="auto"/>
            </w:tcBorders>
          </w:tcPr>
          <w:p w14:paraId="7ED355F6" w14:textId="77777777" w:rsidR="00314B1A" w:rsidRPr="00314B1A" w:rsidRDefault="00314B1A" w:rsidP="004D46C3">
            <w:pPr>
              <w:pStyle w:val="LndNormale1"/>
              <w:jc w:val="left"/>
              <w:rPr>
                <w:color w:val="002060"/>
                <w:sz w:val="20"/>
                <w:lang w:val="en-US"/>
              </w:rPr>
            </w:pPr>
            <w:r w:rsidRPr="00314B1A">
              <w:rPr>
                <w:color w:val="002060"/>
                <w:sz w:val="20"/>
                <w:lang w:val="en-US"/>
              </w:rPr>
              <w:t>700545</w:t>
            </w:r>
          </w:p>
        </w:tc>
        <w:tc>
          <w:tcPr>
            <w:tcW w:w="3436" w:type="dxa"/>
            <w:tcBorders>
              <w:top w:val="single" w:sz="4" w:space="0" w:color="auto"/>
              <w:left w:val="single" w:sz="4" w:space="0" w:color="auto"/>
              <w:bottom w:val="single" w:sz="4" w:space="0" w:color="auto"/>
              <w:right w:val="single" w:sz="4" w:space="0" w:color="auto"/>
            </w:tcBorders>
          </w:tcPr>
          <w:p w14:paraId="0C95B61B" w14:textId="77777777" w:rsidR="00314B1A" w:rsidRPr="00314B1A" w:rsidRDefault="00314B1A" w:rsidP="004D46C3">
            <w:pPr>
              <w:pStyle w:val="LndNormale1"/>
              <w:jc w:val="left"/>
              <w:rPr>
                <w:color w:val="002060"/>
                <w:sz w:val="20"/>
                <w:lang w:val="en-US"/>
              </w:rPr>
            </w:pPr>
            <w:r w:rsidRPr="00314B1A">
              <w:rPr>
                <w:color w:val="002060"/>
                <w:sz w:val="20"/>
                <w:lang w:val="en-US"/>
              </w:rPr>
              <w:t>A.S.D. PIETRALACROCE 73</w:t>
            </w:r>
          </w:p>
        </w:tc>
      </w:tr>
      <w:tr w:rsidR="00314B1A" w:rsidRPr="00314B1A" w14:paraId="211C8913" w14:textId="77777777" w:rsidTr="004D46C3">
        <w:tc>
          <w:tcPr>
            <w:tcW w:w="1265" w:type="dxa"/>
            <w:tcBorders>
              <w:top w:val="single" w:sz="4" w:space="0" w:color="auto"/>
              <w:left w:val="single" w:sz="4" w:space="0" w:color="auto"/>
              <w:bottom w:val="single" w:sz="4" w:space="0" w:color="auto"/>
              <w:right w:val="single" w:sz="4" w:space="0" w:color="auto"/>
            </w:tcBorders>
          </w:tcPr>
          <w:p w14:paraId="20F239DD" w14:textId="77777777" w:rsidR="00314B1A" w:rsidRPr="00314B1A" w:rsidRDefault="00314B1A" w:rsidP="004D46C3">
            <w:pPr>
              <w:pStyle w:val="LndNormale1"/>
              <w:rPr>
                <w:color w:val="002060"/>
                <w:sz w:val="20"/>
              </w:rPr>
            </w:pPr>
            <w:r w:rsidRPr="00314B1A">
              <w:rPr>
                <w:color w:val="002060"/>
                <w:sz w:val="20"/>
              </w:rPr>
              <w:t>6932352</w:t>
            </w:r>
          </w:p>
        </w:tc>
        <w:tc>
          <w:tcPr>
            <w:tcW w:w="2756" w:type="dxa"/>
            <w:tcBorders>
              <w:top w:val="single" w:sz="4" w:space="0" w:color="auto"/>
              <w:left w:val="single" w:sz="4" w:space="0" w:color="auto"/>
              <w:bottom w:val="single" w:sz="4" w:space="0" w:color="auto"/>
              <w:right w:val="single" w:sz="4" w:space="0" w:color="auto"/>
            </w:tcBorders>
          </w:tcPr>
          <w:p w14:paraId="07A29D8B" w14:textId="77777777" w:rsidR="00314B1A" w:rsidRPr="00314B1A" w:rsidRDefault="00314B1A" w:rsidP="004D46C3">
            <w:pPr>
              <w:pStyle w:val="LndNormale1"/>
              <w:rPr>
                <w:color w:val="002060"/>
                <w:sz w:val="20"/>
              </w:rPr>
            </w:pPr>
            <w:r w:rsidRPr="00314B1A">
              <w:rPr>
                <w:color w:val="002060"/>
                <w:sz w:val="20"/>
              </w:rPr>
              <w:t>PETRONE DANIELE</w:t>
            </w:r>
          </w:p>
        </w:tc>
        <w:tc>
          <w:tcPr>
            <w:tcW w:w="1273" w:type="dxa"/>
            <w:tcBorders>
              <w:top w:val="single" w:sz="4" w:space="0" w:color="auto"/>
              <w:left w:val="single" w:sz="4" w:space="0" w:color="auto"/>
              <w:bottom w:val="single" w:sz="4" w:space="0" w:color="auto"/>
              <w:right w:val="single" w:sz="4" w:space="0" w:color="auto"/>
            </w:tcBorders>
          </w:tcPr>
          <w:p w14:paraId="04829133" w14:textId="77777777" w:rsidR="00314B1A" w:rsidRPr="00314B1A" w:rsidRDefault="00314B1A" w:rsidP="004D46C3">
            <w:pPr>
              <w:pStyle w:val="LndNormale1"/>
              <w:rPr>
                <w:color w:val="002060"/>
                <w:sz w:val="20"/>
              </w:rPr>
            </w:pPr>
            <w:r w:rsidRPr="00314B1A">
              <w:rPr>
                <w:color w:val="002060"/>
                <w:sz w:val="20"/>
              </w:rPr>
              <w:t>13.09.2002</w:t>
            </w:r>
          </w:p>
        </w:tc>
        <w:tc>
          <w:tcPr>
            <w:tcW w:w="1182" w:type="dxa"/>
            <w:tcBorders>
              <w:top w:val="single" w:sz="4" w:space="0" w:color="auto"/>
              <w:left w:val="single" w:sz="4" w:space="0" w:color="auto"/>
              <w:bottom w:val="single" w:sz="4" w:space="0" w:color="auto"/>
              <w:right w:val="single" w:sz="4" w:space="0" w:color="auto"/>
            </w:tcBorders>
          </w:tcPr>
          <w:p w14:paraId="200911BE" w14:textId="77777777" w:rsidR="00314B1A" w:rsidRPr="00314B1A" w:rsidRDefault="00314B1A" w:rsidP="004D46C3">
            <w:pPr>
              <w:pStyle w:val="LndNormale1"/>
              <w:jc w:val="left"/>
              <w:rPr>
                <w:color w:val="002060"/>
                <w:sz w:val="20"/>
              </w:rPr>
            </w:pPr>
            <w:r w:rsidRPr="00314B1A">
              <w:rPr>
                <w:color w:val="002060"/>
                <w:sz w:val="20"/>
              </w:rPr>
              <w:t>934477</w:t>
            </w:r>
          </w:p>
        </w:tc>
        <w:tc>
          <w:tcPr>
            <w:tcW w:w="3436" w:type="dxa"/>
            <w:tcBorders>
              <w:top w:val="single" w:sz="4" w:space="0" w:color="auto"/>
              <w:left w:val="single" w:sz="4" w:space="0" w:color="auto"/>
              <w:bottom w:val="single" w:sz="4" w:space="0" w:color="auto"/>
              <w:right w:val="single" w:sz="4" w:space="0" w:color="auto"/>
            </w:tcBorders>
          </w:tcPr>
          <w:p w14:paraId="16FA730D" w14:textId="77777777" w:rsidR="00314B1A" w:rsidRPr="00314B1A" w:rsidRDefault="00314B1A" w:rsidP="004D46C3">
            <w:pPr>
              <w:pStyle w:val="LndNormale1"/>
              <w:jc w:val="left"/>
              <w:rPr>
                <w:color w:val="002060"/>
                <w:sz w:val="20"/>
              </w:rPr>
            </w:pPr>
            <w:r w:rsidRPr="00314B1A">
              <w:rPr>
                <w:color w:val="002060"/>
                <w:sz w:val="20"/>
              </w:rPr>
              <w:t>A.P.D. CERRETO D ESI APD</w:t>
            </w:r>
          </w:p>
        </w:tc>
      </w:tr>
      <w:tr w:rsidR="00314B1A" w:rsidRPr="00314B1A" w14:paraId="39F95BAF" w14:textId="77777777" w:rsidTr="004D46C3">
        <w:tc>
          <w:tcPr>
            <w:tcW w:w="1265" w:type="dxa"/>
            <w:tcBorders>
              <w:top w:val="single" w:sz="4" w:space="0" w:color="auto"/>
              <w:left w:val="single" w:sz="4" w:space="0" w:color="auto"/>
              <w:bottom w:val="single" w:sz="4" w:space="0" w:color="auto"/>
              <w:right w:val="single" w:sz="4" w:space="0" w:color="auto"/>
            </w:tcBorders>
          </w:tcPr>
          <w:p w14:paraId="5EC35F17" w14:textId="77777777" w:rsidR="00314B1A" w:rsidRPr="00314B1A" w:rsidRDefault="00314B1A" w:rsidP="004D46C3">
            <w:pPr>
              <w:pStyle w:val="LndNormale1"/>
              <w:rPr>
                <w:color w:val="002060"/>
                <w:sz w:val="20"/>
              </w:rPr>
            </w:pPr>
            <w:r w:rsidRPr="00314B1A">
              <w:rPr>
                <w:color w:val="002060"/>
                <w:sz w:val="20"/>
              </w:rPr>
              <w:t>1057165</w:t>
            </w:r>
          </w:p>
        </w:tc>
        <w:tc>
          <w:tcPr>
            <w:tcW w:w="2756" w:type="dxa"/>
            <w:tcBorders>
              <w:top w:val="single" w:sz="4" w:space="0" w:color="auto"/>
              <w:left w:val="single" w:sz="4" w:space="0" w:color="auto"/>
              <w:bottom w:val="single" w:sz="4" w:space="0" w:color="auto"/>
              <w:right w:val="single" w:sz="4" w:space="0" w:color="auto"/>
            </w:tcBorders>
          </w:tcPr>
          <w:p w14:paraId="0823D03F" w14:textId="77777777" w:rsidR="00314B1A" w:rsidRPr="00314B1A" w:rsidRDefault="00314B1A" w:rsidP="004D46C3">
            <w:pPr>
              <w:pStyle w:val="LndNormale1"/>
              <w:rPr>
                <w:color w:val="002060"/>
                <w:sz w:val="20"/>
              </w:rPr>
            </w:pPr>
            <w:r w:rsidRPr="00314B1A">
              <w:rPr>
                <w:color w:val="002060"/>
                <w:sz w:val="20"/>
              </w:rPr>
              <w:t>GUERRINI MATTEO</w:t>
            </w:r>
          </w:p>
        </w:tc>
        <w:tc>
          <w:tcPr>
            <w:tcW w:w="1273" w:type="dxa"/>
            <w:tcBorders>
              <w:top w:val="single" w:sz="4" w:space="0" w:color="auto"/>
              <w:left w:val="single" w:sz="4" w:space="0" w:color="auto"/>
              <w:bottom w:val="single" w:sz="4" w:space="0" w:color="auto"/>
              <w:right w:val="single" w:sz="4" w:space="0" w:color="auto"/>
            </w:tcBorders>
          </w:tcPr>
          <w:p w14:paraId="60F8C106" w14:textId="77777777" w:rsidR="00314B1A" w:rsidRPr="00314B1A" w:rsidRDefault="00314B1A" w:rsidP="004D46C3">
            <w:pPr>
              <w:pStyle w:val="LndNormale1"/>
              <w:rPr>
                <w:color w:val="002060"/>
                <w:sz w:val="20"/>
              </w:rPr>
            </w:pPr>
            <w:r w:rsidRPr="00314B1A">
              <w:rPr>
                <w:color w:val="002060"/>
                <w:sz w:val="20"/>
              </w:rPr>
              <w:t>10.07.1990</w:t>
            </w:r>
          </w:p>
        </w:tc>
        <w:tc>
          <w:tcPr>
            <w:tcW w:w="1182" w:type="dxa"/>
            <w:tcBorders>
              <w:top w:val="single" w:sz="4" w:space="0" w:color="auto"/>
              <w:left w:val="single" w:sz="4" w:space="0" w:color="auto"/>
              <w:bottom w:val="single" w:sz="4" w:space="0" w:color="auto"/>
              <w:right w:val="single" w:sz="4" w:space="0" w:color="auto"/>
            </w:tcBorders>
          </w:tcPr>
          <w:p w14:paraId="4211EF9A" w14:textId="77777777" w:rsidR="00314B1A" w:rsidRPr="00314B1A" w:rsidRDefault="00314B1A" w:rsidP="004D46C3">
            <w:pPr>
              <w:pStyle w:val="LndNormale1"/>
              <w:jc w:val="left"/>
              <w:rPr>
                <w:color w:val="002060"/>
                <w:sz w:val="20"/>
              </w:rPr>
            </w:pPr>
            <w:r w:rsidRPr="00314B1A">
              <w:rPr>
                <w:color w:val="002060"/>
                <w:sz w:val="20"/>
              </w:rPr>
              <w:t>932889</w:t>
            </w:r>
          </w:p>
        </w:tc>
        <w:tc>
          <w:tcPr>
            <w:tcW w:w="3436" w:type="dxa"/>
            <w:tcBorders>
              <w:top w:val="single" w:sz="4" w:space="0" w:color="auto"/>
              <w:left w:val="single" w:sz="4" w:space="0" w:color="auto"/>
              <w:bottom w:val="single" w:sz="4" w:space="0" w:color="auto"/>
              <w:right w:val="single" w:sz="4" w:space="0" w:color="auto"/>
            </w:tcBorders>
          </w:tcPr>
          <w:p w14:paraId="4521BA6A" w14:textId="77777777" w:rsidR="00314B1A" w:rsidRPr="00314B1A" w:rsidRDefault="00314B1A" w:rsidP="004D46C3">
            <w:pPr>
              <w:pStyle w:val="LndNormale1"/>
              <w:jc w:val="left"/>
              <w:rPr>
                <w:color w:val="002060"/>
                <w:sz w:val="20"/>
              </w:rPr>
            </w:pPr>
            <w:r w:rsidRPr="00314B1A">
              <w:rPr>
                <w:color w:val="002060"/>
                <w:sz w:val="20"/>
              </w:rPr>
              <w:t>A.S.D. MANTOVANI C5</w:t>
            </w:r>
          </w:p>
        </w:tc>
      </w:tr>
    </w:tbl>
    <w:p w14:paraId="2E3F26FC" w14:textId="77777777" w:rsidR="00314B1A" w:rsidRPr="00314B1A" w:rsidRDefault="00314B1A" w:rsidP="00314B1A">
      <w:pPr>
        <w:pStyle w:val="LndNormale1"/>
        <w:rPr>
          <w:color w:val="002060"/>
        </w:rPr>
      </w:pPr>
    </w:p>
    <w:p w14:paraId="47C7664A" w14:textId="77777777" w:rsidR="00314B1A" w:rsidRPr="00314B1A" w:rsidRDefault="00314B1A" w:rsidP="00314B1A">
      <w:pPr>
        <w:pStyle w:val="LndNormale1"/>
        <w:rPr>
          <w:b/>
          <w:color w:val="002060"/>
        </w:rPr>
      </w:pPr>
      <w:r w:rsidRPr="00314B1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14B1A">
        <w:rPr>
          <w:b/>
          <w:color w:val="002060"/>
        </w:rPr>
        <w:t>20.01.2026:</w:t>
      </w:r>
    </w:p>
    <w:tbl>
      <w:tblPr>
        <w:tblW w:w="0" w:type="auto"/>
        <w:tblLook w:val="04A0" w:firstRow="1" w:lastRow="0" w:firstColumn="1" w:lastColumn="0" w:noHBand="0" w:noVBand="1"/>
      </w:tblPr>
      <w:tblGrid>
        <w:gridCol w:w="1265"/>
        <w:gridCol w:w="2756"/>
        <w:gridCol w:w="1273"/>
        <w:gridCol w:w="1182"/>
        <w:gridCol w:w="3436"/>
      </w:tblGrid>
      <w:tr w:rsidR="00314B1A" w:rsidRPr="00314B1A" w14:paraId="3278EA69" w14:textId="77777777" w:rsidTr="004D46C3">
        <w:tc>
          <w:tcPr>
            <w:tcW w:w="1265" w:type="dxa"/>
            <w:tcBorders>
              <w:top w:val="single" w:sz="4" w:space="0" w:color="auto"/>
              <w:left w:val="single" w:sz="4" w:space="0" w:color="auto"/>
              <w:bottom w:val="single" w:sz="4" w:space="0" w:color="auto"/>
              <w:right w:val="single" w:sz="4" w:space="0" w:color="auto"/>
            </w:tcBorders>
            <w:hideMark/>
          </w:tcPr>
          <w:p w14:paraId="47AC0F6E" w14:textId="77777777" w:rsidR="00314B1A" w:rsidRPr="00314B1A" w:rsidRDefault="00314B1A" w:rsidP="004D46C3">
            <w:pPr>
              <w:pStyle w:val="LndNormale1"/>
              <w:jc w:val="center"/>
              <w:rPr>
                <w:color w:val="002060"/>
              </w:rPr>
            </w:pPr>
            <w:r w:rsidRPr="00314B1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ED8D40A" w14:textId="77777777" w:rsidR="00314B1A" w:rsidRPr="00314B1A" w:rsidRDefault="00314B1A" w:rsidP="004D46C3">
            <w:pPr>
              <w:pStyle w:val="LndNormale1"/>
              <w:jc w:val="center"/>
              <w:rPr>
                <w:color w:val="002060"/>
              </w:rPr>
            </w:pPr>
            <w:r w:rsidRPr="00314B1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F4B5EBF" w14:textId="77777777" w:rsidR="00314B1A" w:rsidRPr="00314B1A" w:rsidRDefault="00314B1A" w:rsidP="004D46C3">
            <w:pPr>
              <w:pStyle w:val="LndNormale1"/>
              <w:jc w:val="center"/>
              <w:rPr>
                <w:color w:val="002060"/>
              </w:rPr>
            </w:pPr>
            <w:r w:rsidRPr="00314B1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97E9A6F" w14:textId="77777777" w:rsidR="00314B1A" w:rsidRPr="00314B1A" w:rsidRDefault="00314B1A" w:rsidP="004D46C3">
            <w:pPr>
              <w:pStyle w:val="LndNormale1"/>
              <w:jc w:val="center"/>
              <w:rPr>
                <w:color w:val="002060"/>
              </w:rPr>
            </w:pPr>
            <w:r w:rsidRPr="00314B1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8F74E05" w14:textId="77777777" w:rsidR="00314B1A" w:rsidRPr="00314B1A" w:rsidRDefault="00314B1A" w:rsidP="004D46C3">
            <w:pPr>
              <w:pStyle w:val="LndNormale1"/>
              <w:jc w:val="center"/>
              <w:rPr>
                <w:color w:val="002060"/>
              </w:rPr>
            </w:pPr>
            <w:r w:rsidRPr="00314B1A">
              <w:rPr>
                <w:color w:val="002060"/>
              </w:rPr>
              <w:t>Società</w:t>
            </w:r>
          </w:p>
        </w:tc>
      </w:tr>
      <w:tr w:rsidR="00314B1A" w:rsidRPr="00314B1A" w14:paraId="16F664D8" w14:textId="77777777" w:rsidTr="004D46C3">
        <w:tc>
          <w:tcPr>
            <w:tcW w:w="1265" w:type="dxa"/>
            <w:tcBorders>
              <w:top w:val="single" w:sz="4" w:space="0" w:color="auto"/>
              <w:left w:val="single" w:sz="4" w:space="0" w:color="auto"/>
              <w:bottom w:val="single" w:sz="4" w:space="0" w:color="auto"/>
              <w:right w:val="single" w:sz="4" w:space="0" w:color="auto"/>
            </w:tcBorders>
          </w:tcPr>
          <w:p w14:paraId="63C59AC1" w14:textId="77777777" w:rsidR="00314B1A" w:rsidRPr="00314B1A" w:rsidRDefault="00314B1A" w:rsidP="004D46C3">
            <w:pPr>
              <w:pStyle w:val="LndNormale1"/>
              <w:rPr>
                <w:color w:val="002060"/>
                <w:sz w:val="20"/>
              </w:rPr>
            </w:pPr>
            <w:r w:rsidRPr="00314B1A">
              <w:rPr>
                <w:color w:val="002060"/>
                <w:sz w:val="20"/>
              </w:rPr>
              <w:t>5160846</w:t>
            </w:r>
          </w:p>
        </w:tc>
        <w:tc>
          <w:tcPr>
            <w:tcW w:w="2756" w:type="dxa"/>
            <w:tcBorders>
              <w:top w:val="single" w:sz="4" w:space="0" w:color="auto"/>
              <w:left w:val="single" w:sz="4" w:space="0" w:color="auto"/>
              <w:bottom w:val="single" w:sz="4" w:space="0" w:color="auto"/>
              <w:right w:val="single" w:sz="4" w:space="0" w:color="auto"/>
            </w:tcBorders>
          </w:tcPr>
          <w:p w14:paraId="2ECECB6F" w14:textId="77777777" w:rsidR="00314B1A" w:rsidRPr="00314B1A" w:rsidRDefault="00314B1A" w:rsidP="004D46C3">
            <w:pPr>
              <w:pStyle w:val="LndNormale1"/>
              <w:rPr>
                <w:color w:val="002060"/>
                <w:sz w:val="20"/>
              </w:rPr>
            </w:pPr>
            <w:r w:rsidRPr="00314B1A">
              <w:rPr>
                <w:color w:val="002060"/>
                <w:sz w:val="20"/>
              </w:rPr>
              <w:t>IUVALO MATTIA</w:t>
            </w:r>
          </w:p>
        </w:tc>
        <w:tc>
          <w:tcPr>
            <w:tcW w:w="1273" w:type="dxa"/>
            <w:tcBorders>
              <w:top w:val="single" w:sz="4" w:space="0" w:color="auto"/>
              <w:left w:val="single" w:sz="4" w:space="0" w:color="auto"/>
              <w:bottom w:val="single" w:sz="4" w:space="0" w:color="auto"/>
              <w:right w:val="single" w:sz="4" w:space="0" w:color="auto"/>
            </w:tcBorders>
          </w:tcPr>
          <w:p w14:paraId="4E5F3BB0" w14:textId="77777777" w:rsidR="00314B1A" w:rsidRPr="00314B1A" w:rsidRDefault="00314B1A" w:rsidP="004D46C3">
            <w:pPr>
              <w:pStyle w:val="LndNormale1"/>
              <w:rPr>
                <w:color w:val="002060"/>
                <w:sz w:val="20"/>
              </w:rPr>
            </w:pPr>
            <w:r w:rsidRPr="00314B1A">
              <w:rPr>
                <w:color w:val="002060"/>
                <w:sz w:val="20"/>
              </w:rPr>
              <w:t>14.04.2000</w:t>
            </w:r>
          </w:p>
        </w:tc>
        <w:tc>
          <w:tcPr>
            <w:tcW w:w="1182" w:type="dxa"/>
            <w:tcBorders>
              <w:top w:val="single" w:sz="4" w:space="0" w:color="auto"/>
              <w:left w:val="single" w:sz="4" w:space="0" w:color="auto"/>
              <w:bottom w:val="single" w:sz="4" w:space="0" w:color="auto"/>
              <w:right w:val="single" w:sz="4" w:space="0" w:color="auto"/>
            </w:tcBorders>
          </w:tcPr>
          <w:p w14:paraId="3681AB06" w14:textId="77777777" w:rsidR="00314B1A" w:rsidRPr="00314B1A" w:rsidRDefault="00314B1A" w:rsidP="004D46C3">
            <w:pPr>
              <w:pStyle w:val="LndNormale1"/>
              <w:jc w:val="left"/>
              <w:rPr>
                <w:color w:val="002060"/>
                <w:sz w:val="20"/>
              </w:rPr>
            </w:pPr>
            <w:r w:rsidRPr="00314B1A">
              <w:rPr>
                <w:color w:val="002060"/>
                <w:sz w:val="20"/>
              </w:rPr>
              <w:t>81859</w:t>
            </w:r>
          </w:p>
        </w:tc>
        <w:tc>
          <w:tcPr>
            <w:tcW w:w="3436" w:type="dxa"/>
            <w:tcBorders>
              <w:top w:val="single" w:sz="4" w:space="0" w:color="auto"/>
              <w:left w:val="single" w:sz="4" w:space="0" w:color="auto"/>
              <w:bottom w:val="single" w:sz="4" w:space="0" w:color="auto"/>
              <w:right w:val="single" w:sz="4" w:space="0" w:color="auto"/>
            </w:tcBorders>
          </w:tcPr>
          <w:p w14:paraId="278AE816" w14:textId="77777777" w:rsidR="00314B1A" w:rsidRPr="00314B1A" w:rsidRDefault="00314B1A" w:rsidP="004D46C3">
            <w:pPr>
              <w:pStyle w:val="LndNormale1"/>
              <w:jc w:val="left"/>
              <w:rPr>
                <w:color w:val="002060"/>
                <w:sz w:val="20"/>
              </w:rPr>
            </w:pPr>
            <w:r w:rsidRPr="00314B1A">
              <w:rPr>
                <w:color w:val="002060"/>
                <w:sz w:val="20"/>
              </w:rPr>
              <w:t>SSDARL GROTTAMMARE CALCI</w:t>
            </w:r>
          </w:p>
        </w:tc>
      </w:tr>
      <w:tr w:rsidR="00314B1A" w:rsidRPr="00314B1A" w14:paraId="3D0FBF83" w14:textId="77777777" w:rsidTr="004D46C3">
        <w:tc>
          <w:tcPr>
            <w:tcW w:w="1265" w:type="dxa"/>
            <w:tcBorders>
              <w:top w:val="single" w:sz="4" w:space="0" w:color="auto"/>
              <w:left w:val="single" w:sz="4" w:space="0" w:color="auto"/>
              <w:bottom w:val="single" w:sz="4" w:space="0" w:color="auto"/>
              <w:right w:val="single" w:sz="4" w:space="0" w:color="auto"/>
            </w:tcBorders>
          </w:tcPr>
          <w:p w14:paraId="05876593" w14:textId="77777777" w:rsidR="00314B1A" w:rsidRPr="00314B1A" w:rsidRDefault="00314B1A" w:rsidP="004D46C3">
            <w:pPr>
              <w:pStyle w:val="LndNormale1"/>
              <w:rPr>
                <w:color w:val="002060"/>
                <w:sz w:val="20"/>
              </w:rPr>
            </w:pPr>
            <w:r w:rsidRPr="00314B1A">
              <w:rPr>
                <w:color w:val="002060"/>
                <w:sz w:val="20"/>
              </w:rPr>
              <w:t>2080736</w:t>
            </w:r>
          </w:p>
        </w:tc>
        <w:tc>
          <w:tcPr>
            <w:tcW w:w="2756" w:type="dxa"/>
            <w:tcBorders>
              <w:top w:val="single" w:sz="4" w:space="0" w:color="auto"/>
              <w:left w:val="single" w:sz="4" w:space="0" w:color="auto"/>
              <w:bottom w:val="single" w:sz="4" w:space="0" w:color="auto"/>
              <w:right w:val="single" w:sz="4" w:space="0" w:color="auto"/>
            </w:tcBorders>
          </w:tcPr>
          <w:p w14:paraId="3650673C" w14:textId="77777777" w:rsidR="00314B1A" w:rsidRPr="00314B1A" w:rsidRDefault="00314B1A" w:rsidP="004D46C3">
            <w:pPr>
              <w:pStyle w:val="LndNormale1"/>
              <w:rPr>
                <w:color w:val="002060"/>
                <w:sz w:val="20"/>
              </w:rPr>
            </w:pPr>
            <w:r w:rsidRPr="00314B1A">
              <w:rPr>
                <w:color w:val="002060"/>
                <w:sz w:val="20"/>
              </w:rPr>
              <w:t>KHOUZIMA BADER</w:t>
            </w:r>
          </w:p>
        </w:tc>
        <w:tc>
          <w:tcPr>
            <w:tcW w:w="1273" w:type="dxa"/>
            <w:tcBorders>
              <w:top w:val="single" w:sz="4" w:space="0" w:color="auto"/>
              <w:left w:val="single" w:sz="4" w:space="0" w:color="auto"/>
              <w:bottom w:val="single" w:sz="4" w:space="0" w:color="auto"/>
              <w:right w:val="single" w:sz="4" w:space="0" w:color="auto"/>
            </w:tcBorders>
          </w:tcPr>
          <w:p w14:paraId="4595306E" w14:textId="77777777" w:rsidR="00314B1A" w:rsidRPr="00314B1A" w:rsidRDefault="00314B1A" w:rsidP="004D46C3">
            <w:pPr>
              <w:pStyle w:val="LndNormale1"/>
              <w:rPr>
                <w:color w:val="002060"/>
                <w:sz w:val="20"/>
              </w:rPr>
            </w:pPr>
            <w:r w:rsidRPr="00314B1A">
              <w:rPr>
                <w:color w:val="002060"/>
                <w:sz w:val="20"/>
              </w:rPr>
              <w:t>17.05.2004</w:t>
            </w:r>
          </w:p>
        </w:tc>
        <w:tc>
          <w:tcPr>
            <w:tcW w:w="1182" w:type="dxa"/>
            <w:tcBorders>
              <w:top w:val="single" w:sz="4" w:space="0" w:color="auto"/>
              <w:left w:val="single" w:sz="4" w:space="0" w:color="auto"/>
              <w:bottom w:val="single" w:sz="4" w:space="0" w:color="auto"/>
              <w:right w:val="single" w:sz="4" w:space="0" w:color="auto"/>
            </w:tcBorders>
          </w:tcPr>
          <w:p w14:paraId="076FB851" w14:textId="77777777" w:rsidR="00314B1A" w:rsidRPr="00314B1A" w:rsidRDefault="00314B1A" w:rsidP="004D46C3">
            <w:pPr>
              <w:pStyle w:val="LndNormale1"/>
              <w:jc w:val="left"/>
              <w:rPr>
                <w:color w:val="002060"/>
                <w:sz w:val="20"/>
              </w:rPr>
            </w:pPr>
            <w:r w:rsidRPr="00314B1A">
              <w:rPr>
                <w:color w:val="002060"/>
                <w:sz w:val="20"/>
              </w:rPr>
              <w:t>60247</w:t>
            </w:r>
          </w:p>
        </w:tc>
        <w:tc>
          <w:tcPr>
            <w:tcW w:w="3436" w:type="dxa"/>
            <w:tcBorders>
              <w:top w:val="single" w:sz="4" w:space="0" w:color="auto"/>
              <w:left w:val="single" w:sz="4" w:space="0" w:color="auto"/>
              <w:bottom w:val="single" w:sz="4" w:space="0" w:color="auto"/>
              <w:right w:val="single" w:sz="4" w:space="0" w:color="auto"/>
            </w:tcBorders>
          </w:tcPr>
          <w:p w14:paraId="63FEB26C" w14:textId="77777777" w:rsidR="00314B1A" w:rsidRPr="00314B1A" w:rsidRDefault="00314B1A" w:rsidP="004D46C3">
            <w:pPr>
              <w:pStyle w:val="LndNormale1"/>
              <w:jc w:val="left"/>
              <w:rPr>
                <w:color w:val="002060"/>
                <w:sz w:val="20"/>
              </w:rPr>
            </w:pPr>
            <w:r w:rsidRPr="00314B1A">
              <w:rPr>
                <w:color w:val="002060"/>
                <w:sz w:val="20"/>
              </w:rPr>
              <w:t>A.S.D. BELFORTESE R.SALVATO</w:t>
            </w:r>
          </w:p>
        </w:tc>
      </w:tr>
      <w:tr w:rsidR="00314B1A" w:rsidRPr="00314B1A" w14:paraId="60316E9C" w14:textId="77777777" w:rsidTr="004D46C3">
        <w:tc>
          <w:tcPr>
            <w:tcW w:w="1265" w:type="dxa"/>
            <w:tcBorders>
              <w:top w:val="single" w:sz="4" w:space="0" w:color="auto"/>
              <w:left w:val="single" w:sz="4" w:space="0" w:color="auto"/>
              <w:bottom w:val="single" w:sz="4" w:space="0" w:color="auto"/>
              <w:right w:val="single" w:sz="4" w:space="0" w:color="auto"/>
            </w:tcBorders>
          </w:tcPr>
          <w:p w14:paraId="2032DC1C" w14:textId="77777777" w:rsidR="00314B1A" w:rsidRPr="00314B1A" w:rsidRDefault="00314B1A" w:rsidP="004D46C3">
            <w:pPr>
              <w:pStyle w:val="LndNormale1"/>
              <w:rPr>
                <w:color w:val="002060"/>
                <w:sz w:val="20"/>
              </w:rPr>
            </w:pPr>
            <w:r w:rsidRPr="00314B1A">
              <w:rPr>
                <w:color w:val="002060"/>
                <w:sz w:val="20"/>
              </w:rPr>
              <w:t>4640251</w:t>
            </w:r>
          </w:p>
        </w:tc>
        <w:tc>
          <w:tcPr>
            <w:tcW w:w="2756" w:type="dxa"/>
            <w:tcBorders>
              <w:top w:val="single" w:sz="4" w:space="0" w:color="auto"/>
              <w:left w:val="single" w:sz="4" w:space="0" w:color="auto"/>
              <w:bottom w:val="single" w:sz="4" w:space="0" w:color="auto"/>
              <w:right w:val="single" w:sz="4" w:space="0" w:color="auto"/>
            </w:tcBorders>
          </w:tcPr>
          <w:p w14:paraId="5A32D7A4" w14:textId="77777777" w:rsidR="00314B1A" w:rsidRPr="00314B1A" w:rsidRDefault="00314B1A" w:rsidP="004D46C3">
            <w:pPr>
              <w:pStyle w:val="LndNormale1"/>
              <w:rPr>
                <w:color w:val="002060"/>
                <w:sz w:val="20"/>
              </w:rPr>
            </w:pPr>
            <w:r w:rsidRPr="00314B1A">
              <w:rPr>
                <w:color w:val="002060"/>
                <w:sz w:val="20"/>
              </w:rPr>
              <w:t>VOLUNNI DANIEL</w:t>
            </w:r>
          </w:p>
        </w:tc>
        <w:tc>
          <w:tcPr>
            <w:tcW w:w="1273" w:type="dxa"/>
            <w:tcBorders>
              <w:top w:val="single" w:sz="4" w:space="0" w:color="auto"/>
              <w:left w:val="single" w:sz="4" w:space="0" w:color="auto"/>
              <w:bottom w:val="single" w:sz="4" w:space="0" w:color="auto"/>
              <w:right w:val="single" w:sz="4" w:space="0" w:color="auto"/>
            </w:tcBorders>
          </w:tcPr>
          <w:p w14:paraId="6B8794A1" w14:textId="77777777" w:rsidR="00314B1A" w:rsidRPr="00314B1A" w:rsidRDefault="00314B1A" w:rsidP="004D46C3">
            <w:pPr>
              <w:pStyle w:val="LndNormale1"/>
              <w:rPr>
                <w:color w:val="002060"/>
                <w:sz w:val="20"/>
              </w:rPr>
            </w:pPr>
            <w:r w:rsidRPr="00314B1A">
              <w:rPr>
                <w:color w:val="002060"/>
                <w:sz w:val="20"/>
              </w:rPr>
              <w:t>08.06.1992</w:t>
            </w:r>
          </w:p>
        </w:tc>
        <w:tc>
          <w:tcPr>
            <w:tcW w:w="1182" w:type="dxa"/>
            <w:tcBorders>
              <w:top w:val="single" w:sz="4" w:space="0" w:color="auto"/>
              <w:left w:val="single" w:sz="4" w:space="0" w:color="auto"/>
              <w:bottom w:val="single" w:sz="4" w:space="0" w:color="auto"/>
              <w:right w:val="single" w:sz="4" w:space="0" w:color="auto"/>
            </w:tcBorders>
          </w:tcPr>
          <w:p w14:paraId="4B5DCD76" w14:textId="77777777" w:rsidR="00314B1A" w:rsidRPr="00314B1A" w:rsidRDefault="00314B1A" w:rsidP="004D46C3">
            <w:pPr>
              <w:pStyle w:val="LndNormale1"/>
              <w:jc w:val="left"/>
              <w:rPr>
                <w:color w:val="002060"/>
                <w:sz w:val="20"/>
              </w:rPr>
            </w:pPr>
            <w:r w:rsidRPr="00314B1A">
              <w:rPr>
                <w:color w:val="002060"/>
                <w:sz w:val="20"/>
              </w:rPr>
              <w:t>943036</w:t>
            </w:r>
          </w:p>
        </w:tc>
        <w:tc>
          <w:tcPr>
            <w:tcW w:w="3436" w:type="dxa"/>
            <w:tcBorders>
              <w:top w:val="single" w:sz="4" w:space="0" w:color="auto"/>
              <w:left w:val="single" w:sz="4" w:space="0" w:color="auto"/>
              <w:bottom w:val="single" w:sz="4" w:space="0" w:color="auto"/>
              <w:right w:val="single" w:sz="4" w:space="0" w:color="auto"/>
            </w:tcBorders>
          </w:tcPr>
          <w:p w14:paraId="68A01423" w14:textId="77777777" w:rsidR="00314B1A" w:rsidRPr="00314B1A" w:rsidRDefault="00314B1A" w:rsidP="004D46C3">
            <w:pPr>
              <w:pStyle w:val="LndNormale1"/>
              <w:jc w:val="left"/>
              <w:rPr>
                <w:color w:val="002060"/>
                <w:sz w:val="20"/>
              </w:rPr>
            </w:pPr>
            <w:r w:rsidRPr="00314B1A">
              <w:rPr>
                <w:color w:val="002060"/>
                <w:sz w:val="20"/>
              </w:rPr>
              <w:t>A.S.D. ACQUAVIVA CALCIO</w:t>
            </w:r>
          </w:p>
        </w:tc>
      </w:tr>
      <w:tr w:rsidR="00314B1A" w:rsidRPr="00314B1A" w14:paraId="366DC13A" w14:textId="77777777" w:rsidTr="004D46C3">
        <w:tc>
          <w:tcPr>
            <w:tcW w:w="1265" w:type="dxa"/>
            <w:tcBorders>
              <w:top w:val="single" w:sz="4" w:space="0" w:color="auto"/>
              <w:left w:val="single" w:sz="4" w:space="0" w:color="auto"/>
              <w:bottom w:val="single" w:sz="4" w:space="0" w:color="auto"/>
              <w:right w:val="single" w:sz="4" w:space="0" w:color="auto"/>
            </w:tcBorders>
          </w:tcPr>
          <w:p w14:paraId="636D4617" w14:textId="77777777" w:rsidR="00314B1A" w:rsidRPr="00314B1A" w:rsidRDefault="00314B1A" w:rsidP="004D46C3">
            <w:pPr>
              <w:pStyle w:val="LndNormale1"/>
              <w:rPr>
                <w:color w:val="002060"/>
                <w:sz w:val="20"/>
              </w:rPr>
            </w:pPr>
            <w:r w:rsidRPr="00314B1A">
              <w:rPr>
                <w:color w:val="002060"/>
                <w:sz w:val="20"/>
              </w:rPr>
              <w:t>4603251</w:t>
            </w:r>
          </w:p>
        </w:tc>
        <w:tc>
          <w:tcPr>
            <w:tcW w:w="2756" w:type="dxa"/>
            <w:tcBorders>
              <w:top w:val="single" w:sz="4" w:space="0" w:color="auto"/>
              <w:left w:val="single" w:sz="4" w:space="0" w:color="auto"/>
              <w:bottom w:val="single" w:sz="4" w:space="0" w:color="auto"/>
              <w:right w:val="single" w:sz="4" w:space="0" w:color="auto"/>
            </w:tcBorders>
          </w:tcPr>
          <w:p w14:paraId="7226BE03" w14:textId="77777777" w:rsidR="00314B1A" w:rsidRPr="00314B1A" w:rsidRDefault="00314B1A" w:rsidP="004D46C3">
            <w:pPr>
              <w:pStyle w:val="LndNormale1"/>
              <w:rPr>
                <w:color w:val="002060"/>
                <w:sz w:val="20"/>
              </w:rPr>
            </w:pPr>
            <w:r w:rsidRPr="00314B1A">
              <w:rPr>
                <w:color w:val="002060"/>
                <w:sz w:val="20"/>
              </w:rPr>
              <w:t>SADRAOUI  NABIL</w:t>
            </w:r>
          </w:p>
        </w:tc>
        <w:tc>
          <w:tcPr>
            <w:tcW w:w="1273" w:type="dxa"/>
            <w:tcBorders>
              <w:top w:val="single" w:sz="4" w:space="0" w:color="auto"/>
              <w:left w:val="single" w:sz="4" w:space="0" w:color="auto"/>
              <w:bottom w:val="single" w:sz="4" w:space="0" w:color="auto"/>
              <w:right w:val="single" w:sz="4" w:space="0" w:color="auto"/>
            </w:tcBorders>
          </w:tcPr>
          <w:p w14:paraId="53547B3D" w14:textId="77777777" w:rsidR="00314B1A" w:rsidRPr="00314B1A" w:rsidRDefault="00314B1A" w:rsidP="004D46C3">
            <w:pPr>
              <w:pStyle w:val="LndNormale1"/>
              <w:rPr>
                <w:color w:val="002060"/>
                <w:sz w:val="20"/>
              </w:rPr>
            </w:pPr>
            <w:r w:rsidRPr="00314B1A">
              <w:rPr>
                <w:color w:val="002060"/>
                <w:sz w:val="20"/>
              </w:rPr>
              <w:t>30.08.1992</w:t>
            </w:r>
          </w:p>
        </w:tc>
        <w:tc>
          <w:tcPr>
            <w:tcW w:w="1182" w:type="dxa"/>
            <w:tcBorders>
              <w:top w:val="single" w:sz="4" w:space="0" w:color="auto"/>
              <w:left w:val="single" w:sz="4" w:space="0" w:color="auto"/>
              <w:bottom w:val="single" w:sz="4" w:space="0" w:color="auto"/>
              <w:right w:val="single" w:sz="4" w:space="0" w:color="auto"/>
            </w:tcBorders>
          </w:tcPr>
          <w:p w14:paraId="6B08C0A1" w14:textId="77777777" w:rsidR="00314B1A" w:rsidRPr="00314B1A" w:rsidRDefault="00314B1A" w:rsidP="004D46C3">
            <w:pPr>
              <w:pStyle w:val="LndNormale1"/>
              <w:jc w:val="left"/>
              <w:rPr>
                <w:color w:val="002060"/>
                <w:sz w:val="20"/>
              </w:rPr>
            </w:pPr>
            <w:r w:rsidRPr="00314B1A">
              <w:rPr>
                <w:color w:val="002060"/>
                <w:sz w:val="20"/>
              </w:rPr>
              <w:t>943403</w:t>
            </w:r>
          </w:p>
        </w:tc>
        <w:tc>
          <w:tcPr>
            <w:tcW w:w="3436" w:type="dxa"/>
            <w:tcBorders>
              <w:top w:val="single" w:sz="4" w:space="0" w:color="auto"/>
              <w:left w:val="single" w:sz="4" w:space="0" w:color="auto"/>
              <w:bottom w:val="single" w:sz="4" w:space="0" w:color="auto"/>
              <w:right w:val="single" w:sz="4" w:space="0" w:color="auto"/>
            </w:tcBorders>
          </w:tcPr>
          <w:p w14:paraId="49D2C8CA" w14:textId="77777777" w:rsidR="00314B1A" w:rsidRPr="00314B1A" w:rsidRDefault="00314B1A" w:rsidP="004D46C3">
            <w:pPr>
              <w:pStyle w:val="LndNormale1"/>
              <w:jc w:val="left"/>
              <w:rPr>
                <w:color w:val="002060"/>
                <w:sz w:val="20"/>
              </w:rPr>
            </w:pPr>
            <w:r w:rsidRPr="00314B1A">
              <w:rPr>
                <w:color w:val="002060"/>
                <w:sz w:val="20"/>
              </w:rPr>
              <w:t>SSDARL ACADEMY CIVITANOVE</w:t>
            </w:r>
          </w:p>
        </w:tc>
      </w:tr>
    </w:tbl>
    <w:p w14:paraId="2B9AB1BA" w14:textId="77777777" w:rsidR="00314B1A" w:rsidRPr="00314B1A" w:rsidRDefault="00314B1A" w:rsidP="00314B1A">
      <w:pPr>
        <w:pStyle w:val="LndNormale1"/>
        <w:rPr>
          <w:color w:val="002060"/>
        </w:rPr>
      </w:pPr>
    </w:p>
    <w:p w14:paraId="68A0F65F" w14:textId="77777777" w:rsidR="00314B1A" w:rsidRPr="00314B1A" w:rsidRDefault="00314B1A" w:rsidP="00314B1A">
      <w:pPr>
        <w:pStyle w:val="LndNormale1"/>
        <w:rPr>
          <w:b/>
          <w:color w:val="002060"/>
        </w:rPr>
      </w:pPr>
      <w:r w:rsidRPr="00314B1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14B1A">
        <w:rPr>
          <w:b/>
          <w:color w:val="002060"/>
        </w:rPr>
        <w:t>21.01.2026:</w:t>
      </w:r>
    </w:p>
    <w:tbl>
      <w:tblPr>
        <w:tblW w:w="0" w:type="auto"/>
        <w:tblLook w:val="04A0" w:firstRow="1" w:lastRow="0" w:firstColumn="1" w:lastColumn="0" w:noHBand="0" w:noVBand="1"/>
      </w:tblPr>
      <w:tblGrid>
        <w:gridCol w:w="1265"/>
        <w:gridCol w:w="2756"/>
        <w:gridCol w:w="1273"/>
        <w:gridCol w:w="1182"/>
        <w:gridCol w:w="3436"/>
      </w:tblGrid>
      <w:tr w:rsidR="00314B1A" w:rsidRPr="00314B1A" w14:paraId="0D82634A" w14:textId="77777777" w:rsidTr="004D46C3">
        <w:tc>
          <w:tcPr>
            <w:tcW w:w="1265" w:type="dxa"/>
            <w:tcBorders>
              <w:top w:val="single" w:sz="4" w:space="0" w:color="auto"/>
              <w:left w:val="single" w:sz="4" w:space="0" w:color="auto"/>
              <w:bottom w:val="single" w:sz="4" w:space="0" w:color="auto"/>
              <w:right w:val="single" w:sz="4" w:space="0" w:color="auto"/>
            </w:tcBorders>
            <w:hideMark/>
          </w:tcPr>
          <w:p w14:paraId="0218977F" w14:textId="77777777" w:rsidR="00314B1A" w:rsidRPr="00314B1A" w:rsidRDefault="00314B1A" w:rsidP="004D46C3">
            <w:pPr>
              <w:pStyle w:val="LndNormale1"/>
              <w:jc w:val="center"/>
              <w:rPr>
                <w:color w:val="002060"/>
              </w:rPr>
            </w:pPr>
            <w:r w:rsidRPr="00314B1A">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47895B8" w14:textId="77777777" w:rsidR="00314B1A" w:rsidRPr="00314B1A" w:rsidRDefault="00314B1A" w:rsidP="004D46C3">
            <w:pPr>
              <w:pStyle w:val="LndNormale1"/>
              <w:jc w:val="center"/>
              <w:rPr>
                <w:color w:val="002060"/>
              </w:rPr>
            </w:pPr>
            <w:r w:rsidRPr="00314B1A">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1145843" w14:textId="77777777" w:rsidR="00314B1A" w:rsidRPr="00314B1A" w:rsidRDefault="00314B1A" w:rsidP="004D46C3">
            <w:pPr>
              <w:pStyle w:val="LndNormale1"/>
              <w:jc w:val="center"/>
              <w:rPr>
                <w:color w:val="002060"/>
              </w:rPr>
            </w:pPr>
            <w:r w:rsidRPr="00314B1A">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48AD775" w14:textId="77777777" w:rsidR="00314B1A" w:rsidRPr="00314B1A" w:rsidRDefault="00314B1A" w:rsidP="004D46C3">
            <w:pPr>
              <w:pStyle w:val="LndNormale1"/>
              <w:jc w:val="center"/>
              <w:rPr>
                <w:color w:val="002060"/>
              </w:rPr>
            </w:pPr>
            <w:r w:rsidRPr="00314B1A">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D785C85" w14:textId="77777777" w:rsidR="00314B1A" w:rsidRPr="00314B1A" w:rsidRDefault="00314B1A" w:rsidP="004D46C3">
            <w:pPr>
              <w:pStyle w:val="LndNormale1"/>
              <w:jc w:val="center"/>
              <w:rPr>
                <w:color w:val="002060"/>
              </w:rPr>
            </w:pPr>
            <w:r w:rsidRPr="00314B1A">
              <w:rPr>
                <w:color w:val="002060"/>
              </w:rPr>
              <w:t>Società</w:t>
            </w:r>
          </w:p>
        </w:tc>
      </w:tr>
      <w:tr w:rsidR="00314B1A" w:rsidRPr="00314B1A" w14:paraId="2AAEC14F" w14:textId="77777777" w:rsidTr="004D46C3">
        <w:tc>
          <w:tcPr>
            <w:tcW w:w="1265" w:type="dxa"/>
            <w:tcBorders>
              <w:top w:val="single" w:sz="4" w:space="0" w:color="auto"/>
              <w:left w:val="single" w:sz="4" w:space="0" w:color="auto"/>
              <w:bottom w:val="single" w:sz="4" w:space="0" w:color="auto"/>
              <w:right w:val="single" w:sz="4" w:space="0" w:color="auto"/>
            </w:tcBorders>
          </w:tcPr>
          <w:p w14:paraId="5E27C2DB" w14:textId="77777777" w:rsidR="00314B1A" w:rsidRPr="00314B1A" w:rsidRDefault="00314B1A" w:rsidP="004D46C3">
            <w:pPr>
              <w:pStyle w:val="LndNormale1"/>
              <w:rPr>
                <w:color w:val="002060"/>
                <w:sz w:val="20"/>
              </w:rPr>
            </w:pPr>
            <w:r w:rsidRPr="00314B1A">
              <w:rPr>
                <w:color w:val="002060"/>
                <w:sz w:val="20"/>
              </w:rPr>
              <w:t>5892341</w:t>
            </w:r>
          </w:p>
        </w:tc>
        <w:tc>
          <w:tcPr>
            <w:tcW w:w="2756" w:type="dxa"/>
            <w:tcBorders>
              <w:top w:val="single" w:sz="4" w:space="0" w:color="auto"/>
              <w:left w:val="single" w:sz="4" w:space="0" w:color="auto"/>
              <w:bottom w:val="single" w:sz="4" w:space="0" w:color="auto"/>
              <w:right w:val="single" w:sz="4" w:space="0" w:color="auto"/>
            </w:tcBorders>
          </w:tcPr>
          <w:p w14:paraId="366B3582" w14:textId="77777777" w:rsidR="00314B1A" w:rsidRPr="00314B1A" w:rsidRDefault="00314B1A" w:rsidP="004D46C3">
            <w:pPr>
              <w:pStyle w:val="LndNormale1"/>
              <w:rPr>
                <w:color w:val="002060"/>
                <w:sz w:val="20"/>
              </w:rPr>
            </w:pPr>
            <w:r w:rsidRPr="00314B1A">
              <w:rPr>
                <w:color w:val="002060"/>
                <w:sz w:val="20"/>
              </w:rPr>
              <w:t>REMEDIA GIUSEPPE</w:t>
            </w:r>
          </w:p>
        </w:tc>
        <w:tc>
          <w:tcPr>
            <w:tcW w:w="1273" w:type="dxa"/>
            <w:tcBorders>
              <w:top w:val="single" w:sz="4" w:space="0" w:color="auto"/>
              <w:left w:val="single" w:sz="4" w:space="0" w:color="auto"/>
              <w:bottom w:val="single" w:sz="4" w:space="0" w:color="auto"/>
              <w:right w:val="single" w:sz="4" w:space="0" w:color="auto"/>
            </w:tcBorders>
          </w:tcPr>
          <w:p w14:paraId="49F08FEC" w14:textId="77777777" w:rsidR="00314B1A" w:rsidRPr="00314B1A" w:rsidRDefault="00314B1A" w:rsidP="004D46C3">
            <w:pPr>
              <w:pStyle w:val="LndNormale1"/>
              <w:rPr>
                <w:color w:val="002060"/>
                <w:sz w:val="20"/>
              </w:rPr>
            </w:pPr>
            <w:r w:rsidRPr="00314B1A">
              <w:rPr>
                <w:color w:val="002060"/>
                <w:sz w:val="20"/>
              </w:rPr>
              <w:t>28.07.2003</w:t>
            </w:r>
          </w:p>
        </w:tc>
        <w:tc>
          <w:tcPr>
            <w:tcW w:w="1182" w:type="dxa"/>
            <w:tcBorders>
              <w:top w:val="single" w:sz="4" w:space="0" w:color="auto"/>
              <w:left w:val="single" w:sz="4" w:space="0" w:color="auto"/>
              <w:bottom w:val="single" w:sz="4" w:space="0" w:color="auto"/>
              <w:right w:val="single" w:sz="4" w:space="0" w:color="auto"/>
            </w:tcBorders>
          </w:tcPr>
          <w:p w14:paraId="2CCE2674" w14:textId="77777777" w:rsidR="00314B1A" w:rsidRPr="00314B1A" w:rsidRDefault="00314B1A" w:rsidP="004D46C3">
            <w:pPr>
              <w:pStyle w:val="LndNormale1"/>
              <w:jc w:val="left"/>
              <w:rPr>
                <w:color w:val="002060"/>
                <w:sz w:val="20"/>
              </w:rPr>
            </w:pPr>
            <w:r w:rsidRPr="00314B1A">
              <w:rPr>
                <w:color w:val="002060"/>
                <w:sz w:val="20"/>
              </w:rPr>
              <w:t>4100</w:t>
            </w:r>
          </w:p>
        </w:tc>
        <w:tc>
          <w:tcPr>
            <w:tcW w:w="3436" w:type="dxa"/>
            <w:tcBorders>
              <w:top w:val="single" w:sz="4" w:space="0" w:color="auto"/>
              <w:left w:val="single" w:sz="4" w:space="0" w:color="auto"/>
              <w:bottom w:val="single" w:sz="4" w:space="0" w:color="auto"/>
              <w:right w:val="single" w:sz="4" w:space="0" w:color="auto"/>
            </w:tcBorders>
          </w:tcPr>
          <w:p w14:paraId="7BA6022F" w14:textId="77777777" w:rsidR="00314B1A" w:rsidRPr="00314B1A" w:rsidRDefault="00314B1A" w:rsidP="004D46C3">
            <w:pPr>
              <w:pStyle w:val="LndNormale1"/>
              <w:jc w:val="left"/>
              <w:rPr>
                <w:color w:val="002060"/>
                <w:sz w:val="20"/>
              </w:rPr>
            </w:pPr>
            <w:r w:rsidRPr="00314B1A">
              <w:rPr>
                <w:color w:val="002060"/>
                <w:sz w:val="20"/>
              </w:rPr>
              <w:t>A.S.D. AUDAX PIOBBICO CALCIO</w:t>
            </w:r>
          </w:p>
        </w:tc>
      </w:tr>
      <w:tr w:rsidR="00314B1A" w:rsidRPr="00314B1A" w14:paraId="6DC533FE" w14:textId="77777777" w:rsidTr="004D46C3">
        <w:tc>
          <w:tcPr>
            <w:tcW w:w="1265" w:type="dxa"/>
            <w:tcBorders>
              <w:top w:val="single" w:sz="4" w:space="0" w:color="auto"/>
              <w:left w:val="single" w:sz="4" w:space="0" w:color="auto"/>
              <w:bottom w:val="single" w:sz="4" w:space="0" w:color="auto"/>
              <w:right w:val="single" w:sz="4" w:space="0" w:color="auto"/>
            </w:tcBorders>
          </w:tcPr>
          <w:p w14:paraId="0D3AAD53" w14:textId="77777777" w:rsidR="00314B1A" w:rsidRPr="00314B1A" w:rsidRDefault="00314B1A" w:rsidP="004D46C3">
            <w:pPr>
              <w:pStyle w:val="LndNormale1"/>
              <w:rPr>
                <w:color w:val="002060"/>
                <w:sz w:val="20"/>
              </w:rPr>
            </w:pPr>
            <w:r w:rsidRPr="00314B1A">
              <w:rPr>
                <w:color w:val="002060"/>
                <w:sz w:val="20"/>
              </w:rPr>
              <w:t>3061013</w:t>
            </w:r>
          </w:p>
        </w:tc>
        <w:tc>
          <w:tcPr>
            <w:tcW w:w="2756" w:type="dxa"/>
            <w:tcBorders>
              <w:top w:val="single" w:sz="4" w:space="0" w:color="auto"/>
              <w:left w:val="single" w:sz="4" w:space="0" w:color="auto"/>
              <w:bottom w:val="single" w:sz="4" w:space="0" w:color="auto"/>
              <w:right w:val="single" w:sz="4" w:space="0" w:color="auto"/>
            </w:tcBorders>
          </w:tcPr>
          <w:p w14:paraId="1F17F06B" w14:textId="77777777" w:rsidR="00314B1A" w:rsidRPr="00314B1A" w:rsidRDefault="00314B1A" w:rsidP="004D46C3">
            <w:pPr>
              <w:pStyle w:val="LndNormale1"/>
              <w:rPr>
                <w:color w:val="002060"/>
                <w:sz w:val="20"/>
              </w:rPr>
            </w:pPr>
            <w:r w:rsidRPr="00314B1A">
              <w:rPr>
                <w:color w:val="002060"/>
                <w:sz w:val="20"/>
              </w:rPr>
              <w:t>TANGHERLINI MARCO</w:t>
            </w:r>
          </w:p>
        </w:tc>
        <w:tc>
          <w:tcPr>
            <w:tcW w:w="1273" w:type="dxa"/>
            <w:tcBorders>
              <w:top w:val="single" w:sz="4" w:space="0" w:color="auto"/>
              <w:left w:val="single" w:sz="4" w:space="0" w:color="auto"/>
              <w:bottom w:val="single" w:sz="4" w:space="0" w:color="auto"/>
              <w:right w:val="single" w:sz="4" w:space="0" w:color="auto"/>
            </w:tcBorders>
          </w:tcPr>
          <w:p w14:paraId="746EF33D" w14:textId="77777777" w:rsidR="00314B1A" w:rsidRPr="00314B1A" w:rsidRDefault="00314B1A" w:rsidP="004D46C3">
            <w:pPr>
              <w:pStyle w:val="LndNormale1"/>
              <w:rPr>
                <w:color w:val="002060"/>
                <w:sz w:val="20"/>
              </w:rPr>
            </w:pPr>
            <w:r w:rsidRPr="00314B1A">
              <w:rPr>
                <w:color w:val="002060"/>
                <w:sz w:val="20"/>
              </w:rPr>
              <w:t>01.08.1980</w:t>
            </w:r>
          </w:p>
        </w:tc>
        <w:tc>
          <w:tcPr>
            <w:tcW w:w="1182" w:type="dxa"/>
            <w:tcBorders>
              <w:top w:val="single" w:sz="4" w:space="0" w:color="auto"/>
              <w:left w:val="single" w:sz="4" w:space="0" w:color="auto"/>
              <w:bottom w:val="single" w:sz="4" w:space="0" w:color="auto"/>
              <w:right w:val="single" w:sz="4" w:space="0" w:color="auto"/>
            </w:tcBorders>
          </w:tcPr>
          <w:p w14:paraId="5F76581B" w14:textId="77777777" w:rsidR="00314B1A" w:rsidRPr="00314B1A" w:rsidRDefault="00314B1A" w:rsidP="004D46C3">
            <w:pPr>
              <w:pStyle w:val="LndNormale1"/>
              <w:jc w:val="left"/>
              <w:rPr>
                <w:color w:val="002060"/>
                <w:sz w:val="20"/>
              </w:rPr>
            </w:pPr>
            <w:r w:rsidRPr="00314B1A">
              <w:rPr>
                <w:color w:val="002060"/>
                <w:sz w:val="20"/>
              </w:rPr>
              <w:t>75960</w:t>
            </w:r>
          </w:p>
        </w:tc>
        <w:tc>
          <w:tcPr>
            <w:tcW w:w="3436" w:type="dxa"/>
            <w:tcBorders>
              <w:top w:val="single" w:sz="4" w:space="0" w:color="auto"/>
              <w:left w:val="single" w:sz="4" w:space="0" w:color="auto"/>
              <w:bottom w:val="single" w:sz="4" w:space="0" w:color="auto"/>
              <w:right w:val="single" w:sz="4" w:space="0" w:color="auto"/>
            </w:tcBorders>
          </w:tcPr>
          <w:p w14:paraId="5A1EE1B1" w14:textId="77777777" w:rsidR="00314B1A" w:rsidRPr="00314B1A" w:rsidRDefault="00314B1A" w:rsidP="004D46C3">
            <w:pPr>
              <w:pStyle w:val="LndNormale1"/>
              <w:jc w:val="left"/>
              <w:rPr>
                <w:color w:val="002060"/>
                <w:sz w:val="20"/>
              </w:rPr>
            </w:pPr>
            <w:r w:rsidRPr="00314B1A">
              <w:rPr>
                <w:color w:val="002060"/>
                <w:sz w:val="20"/>
              </w:rPr>
              <w:t>ASD P.CANDIA BARACCOLA ASP</w:t>
            </w:r>
          </w:p>
        </w:tc>
      </w:tr>
    </w:tbl>
    <w:p w14:paraId="4168784E" w14:textId="77777777" w:rsidR="00314B1A" w:rsidRPr="00314B1A" w:rsidRDefault="00314B1A" w:rsidP="00314B1A">
      <w:pPr>
        <w:pStyle w:val="LndNormale1"/>
        <w:rPr>
          <w:color w:val="002060"/>
        </w:rPr>
      </w:pPr>
    </w:p>
    <w:p w14:paraId="5FDC2ADD" w14:textId="77777777" w:rsidR="00314B1A" w:rsidRPr="00314B1A" w:rsidRDefault="00314B1A" w:rsidP="00314B1A">
      <w:pPr>
        <w:pStyle w:val="LndNormale1"/>
        <w:rPr>
          <w:color w:val="002060"/>
        </w:rPr>
      </w:pPr>
    </w:p>
    <w:p w14:paraId="1C655B05" w14:textId="77777777" w:rsidR="00314B1A" w:rsidRPr="00314B1A" w:rsidRDefault="00314B1A" w:rsidP="00314B1A">
      <w:pPr>
        <w:pStyle w:val="LndNormale1"/>
        <w:rPr>
          <w:b/>
          <w:color w:val="002060"/>
          <w:sz w:val="28"/>
          <w:szCs w:val="28"/>
        </w:rPr>
      </w:pPr>
      <w:r w:rsidRPr="00314B1A">
        <w:rPr>
          <w:b/>
          <w:color w:val="002060"/>
          <w:sz w:val="28"/>
          <w:szCs w:val="28"/>
        </w:rPr>
        <w:t>SVINCOLI PER INATTIVITA’ (ART. 109 NOIF)</w:t>
      </w:r>
    </w:p>
    <w:p w14:paraId="77619685" w14:textId="77777777" w:rsidR="00314B1A" w:rsidRPr="00314B1A" w:rsidRDefault="00314B1A" w:rsidP="00314B1A">
      <w:pPr>
        <w:pStyle w:val="LndNormale1"/>
        <w:rPr>
          <w:color w:val="002060"/>
        </w:rPr>
      </w:pPr>
    </w:p>
    <w:p w14:paraId="75D865FF" w14:textId="77777777" w:rsidR="00314B1A" w:rsidRPr="00314B1A" w:rsidRDefault="00314B1A" w:rsidP="00314B1A">
      <w:pPr>
        <w:pStyle w:val="LndNormale1"/>
        <w:rPr>
          <w:color w:val="002060"/>
        </w:rPr>
      </w:pPr>
      <w:r w:rsidRPr="00314B1A">
        <w:rPr>
          <w:color w:val="002060"/>
        </w:rPr>
        <w:t>Vista la richiesta di svincolo per inattività ai sensi dell’art. 109 delle NOIF, si procede allo svincolo dei seguenti calciatori:</w:t>
      </w:r>
    </w:p>
    <w:p w14:paraId="09CDE73E" w14:textId="77777777" w:rsidR="00314B1A" w:rsidRPr="00314B1A" w:rsidRDefault="00314B1A" w:rsidP="00314B1A">
      <w:pPr>
        <w:pStyle w:val="LndNormale1"/>
        <w:rPr>
          <w:b/>
          <w:color w:val="002060"/>
        </w:rPr>
      </w:pPr>
      <w:r w:rsidRPr="00314B1A">
        <w:rPr>
          <w:b/>
          <w:color w:val="002060"/>
        </w:rPr>
        <w:t>OTTAVI ALESSANDRO</w:t>
      </w:r>
      <w:r w:rsidRPr="00314B1A">
        <w:rPr>
          <w:b/>
          <w:color w:val="002060"/>
        </w:rPr>
        <w:tab/>
        <w:t>nato 01.08.2005</w:t>
      </w:r>
      <w:r w:rsidRPr="00314B1A">
        <w:rPr>
          <w:b/>
          <w:color w:val="002060"/>
        </w:rPr>
        <w:tab/>
        <w:t>951.905 U.S.D. FURLO</w:t>
      </w:r>
    </w:p>
    <w:p w14:paraId="3B2CF5E3" w14:textId="77777777" w:rsidR="00314B1A" w:rsidRPr="00314B1A" w:rsidRDefault="00314B1A" w:rsidP="00314B1A">
      <w:pPr>
        <w:pStyle w:val="LndNormale1"/>
        <w:rPr>
          <w:color w:val="002060"/>
        </w:rPr>
      </w:pPr>
    </w:p>
    <w:p w14:paraId="46E1E06D" w14:textId="77777777" w:rsidR="00314B1A" w:rsidRPr="00314B1A" w:rsidRDefault="00314B1A" w:rsidP="00314B1A">
      <w:pPr>
        <w:pStyle w:val="LndNormale1"/>
        <w:rPr>
          <w:color w:val="002060"/>
        </w:rPr>
      </w:pPr>
    </w:p>
    <w:p w14:paraId="626BA311" w14:textId="77777777" w:rsidR="00314B1A" w:rsidRPr="00314B1A" w:rsidRDefault="00314B1A" w:rsidP="00314B1A">
      <w:pPr>
        <w:pStyle w:val="LndNormale1"/>
        <w:rPr>
          <w:b/>
          <w:color w:val="002060"/>
          <w:sz w:val="28"/>
          <w:szCs w:val="28"/>
        </w:rPr>
      </w:pPr>
      <w:r w:rsidRPr="00314B1A">
        <w:rPr>
          <w:b/>
          <w:color w:val="002060"/>
          <w:sz w:val="28"/>
          <w:szCs w:val="28"/>
        </w:rPr>
        <w:t>ANNULLAMENTO TESSERAMENTI ANNUALI</w:t>
      </w:r>
    </w:p>
    <w:p w14:paraId="565BAB7A" w14:textId="77777777" w:rsidR="00314B1A" w:rsidRPr="00314B1A" w:rsidRDefault="00314B1A" w:rsidP="00314B1A">
      <w:pPr>
        <w:pStyle w:val="LndNormale1"/>
        <w:rPr>
          <w:color w:val="002060"/>
        </w:rPr>
      </w:pPr>
    </w:p>
    <w:p w14:paraId="15CE3B2B" w14:textId="77777777" w:rsidR="00314B1A" w:rsidRPr="00314B1A" w:rsidRDefault="00314B1A" w:rsidP="00314B1A">
      <w:pPr>
        <w:pStyle w:val="LndNormale1"/>
        <w:rPr>
          <w:color w:val="002060"/>
        </w:rPr>
      </w:pPr>
      <w:r w:rsidRPr="00314B1A">
        <w:rPr>
          <w:color w:val="002060"/>
        </w:rPr>
        <w:t>Vista la richiesta di svincolo per inattività ai sensi dell’art. 109 delle NOIF, presentate dagli esercenti la potestà genitoriale, esperiti i dovuti accertamenti, si procede allo svincolo dei seguenti calciatori:</w:t>
      </w:r>
    </w:p>
    <w:p w14:paraId="23C09DEA" w14:textId="77777777" w:rsidR="00314B1A" w:rsidRPr="00314B1A" w:rsidRDefault="00314B1A" w:rsidP="00314B1A">
      <w:pPr>
        <w:pStyle w:val="LndNormale1"/>
        <w:rPr>
          <w:b/>
          <w:color w:val="002060"/>
          <w:lang w:val="en-US"/>
        </w:rPr>
      </w:pPr>
      <w:r w:rsidRPr="00314B1A">
        <w:rPr>
          <w:b/>
          <w:color w:val="002060"/>
          <w:lang w:val="en-US"/>
        </w:rPr>
        <w:t>CANESTRARI MANUEL</w:t>
      </w:r>
      <w:r w:rsidRPr="00314B1A">
        <w:rPr>
          <w:b/>
          <w:color w:val="002060"/>
          <w:lang w:val="en-US"/>
        </w:rPr>
        <w:tab/>
        <w:t>nato 18.12.2010</w:t>
      </w:r>
      <w:r w:rsidRPr="00314B1A">
        <w:rPr>
          <w:b/>
          <w:color w:val="002060"/>
          <w:lang w:val="en-US"/>
        </w:rPr>
        <w:tab/>
        <w:t>962.304 FOOTBALL CLUB ACADEMY ASD</w:t>
      </w:r>
    </w:p>
    <w:p w14:paraId="75170E2B" w14:textId="77777777" w:rsidR="00314B1A" w:rsidRPr="00AE57D4" w:rsidRDefault="00314B1A" w:rsidP="0047674B">
      <w:pPr>
        <w:pStyle w:val="LndNormale1"/>
        <w:rPr>
          <w:rFonts w:cs="Arial"/>
          <w:color w:val="002060"/>
          <w:szCs w:val="22"/>
        </w:rPr>
      </w:pPr>
    </w:p>
    <w:p w14:paraId="60B3E6B6" w14:textId="77777777" w:rsidR="00A14A22" w:rsidRPr="00AE57D4" w:rsidRDefault="00A14A22" w:rsidP="0047674B">
      <w:pPr>
        <w:pStyle w:val="LndNormale1"/>
        <w:rPr>
          <w:rFonts w:cs="Arial"/>
          <w:color w:val="002060"/>
          <w:szCs w:val="22"/>
        </w:rPr>
      </w:pPr>
    </w:p>
    <w:p w14:paraId="188BA11A" w14:textId="77777777" w:rsidR="00387589" w:rsidRPr="00D802FF" w:rsidRDefault="00387589" w:rsidP="00387589">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3FB02EB9" w14:textId="77777777" w:rsidR="00387589" w:rsidRPr="00D802FF" w:rsidRDefault="00387589" w:rsidP="00387589">
      <w:pPr>
        <w:pStyle w:val="LndNormale1"/>
        <w:rPr>
          <w:rFonts w:cs="Arial"/>
          <w:color w:val="002060"/>
          <w:szCs w:val="22"/>
        </w:rPr>
      </w:pPr>
    </w:p>
    <w:p w14:paraId="64FD4599" w14:textId="77777777" w:rsidR="00387589" w:rsidRPr="00D802FF" w:rsidRDefault="00387589" w:rsidP="00387589">
      <w:pPr>
        <w:pStyle w:val="Corpodeltesto21"/>
        <w:rPr>
          <w:rFonts w:ascii="Arial" w:hAnsi="Arial" w:cs="Arial"/>
          <w:color w:val="002060"/>
          <w:sz w:val="22"/>
          <w:szCs w:val="22"/>
        </w:rPr>
      </w:pPr>
      <w:bookmarkStart w:id="6"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6363E8FA" w14:textId="77777777" w:rsidR="00387589" w:rsidRPr="00D802FF" w:rsidRDefault="00387589" w:rsidP="00387589">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387589" w:rsidRPr="00D802FF" w14:paraId="0D455F6C" w14:textId="77777777" w:rsidTr="00391F72">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0AEDBC54" w14:textId="77777777" w:rsidR="00387589" w:rsidRPr="00D802FF" w:rsidRDefault="00387589" w:rsidP="00391F72">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D5E9F81" w14:textId="77777777" w:rsidR="00387589" w:rsidRPr="00D802FF" w:rsidRDefault="00387589" w:rsidP="00391F72">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121A1286" w14:textId="77777777" w:rsidR="00387589" w:rsidRPr="00D802FF" w:rsidRDefault="00387589" w:rsidP="00391F72">
            <w:pPr>
              <w:jc w:val="center"/>
              <w:rPr>
                <w:rFonts w:ascii="Arial" w:hAnsi="Arial" w:cs="Arial"/>
                <w:color w:val="002060"/>
              </w:rPr>
            </w:pPr>
            <w:r w:rsidRPr="00D802FF">
              <w:rPr>
                <w:rFonts w:ascii="Arial" w:hAnsi="Arial" w:cs="Arial"/>
                <w:color w:val="002060"/>
              </w:rPr>
              <w:t>A</w:t>
            </w:r>
          </w:p>
        </w:tc>
      </w:tr>
      <w:tr w:rsidR="00387589" w:rsidRPr="00D802FF" w14:paraId="082F61A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396A635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4170CCE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F728A4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041811E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CC2A67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279697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36D0D214"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13/05/2026</w:t>
            </w:r>
          </w:p>
        </w:tc>
      </w:tr>
      <w:tr w:rsidR="00387589" w:rsidRPr="00D802FF" w14:paraId="328755DF"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A72723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394E939"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2C3F47F"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bookmarkEnd w:id="6"/>
      <w:tr w:rsidR="00387589" w:rsidRPr="00D802FF" w14:paraId="33352757"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0CF62C86"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B16D95C"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69D7F9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69251BD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932F9C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3A4A0C7"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6DB8E48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3AAF1BFB" w14:textId="77777777" w:rsidTr="00391F72">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4FAAC5ED"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6577EA5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4466E6C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705415"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AD149EB"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A0D9F2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779E780C"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049F934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156568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3841B1D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B512FB2"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7FE3742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8E2264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16E2FB3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CD0271"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BC950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3EAEFF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705298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1611F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65EA5B29" w14:textId="77777777" w:rsidTr="00391F72">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7EAE65B7"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03810975"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854773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2B6F3FA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2ABCFCAE" w14:textId="77777777" w:rsidTr="00391F72">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6AB81E2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34693AA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43FBB78A"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15/06/2026</w:t>
            </w:r>
          </w:p>
        </w:tc>
      </w:tr>
      <w:tr w:rsidR="00387589" w:rsidRPr="00D802FF" w14:paraId="39369D62" w14:textId="77777777" w:rsidTr="00391F72">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2F3666FE"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5519F89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6061816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17AF3FF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25/06/2026</w:t>
            </w:r>
          </w:p>
        </w:tc>
      </w:tr>
    </w:tbl>
    <w:p w14:paraId="7F409596" w14:textId="77777777" w:rsidR="00387589" w:rsidRDefault="00387589" w:rsidP="00387589">
      <w:pPr>
        <w:pStyle w:val="LndNormale1"/>
        <w:rPr>
          <w:rFonts w:cs="Arial"/>
          <w:bCs/>
          <w:color w:val="002060"/>
        </w:rPr>
      </w:pPr>
    </w:p>
    <w:p w14:paraId="386A1BFC" w14:textId="77777777" w:rsidR="00CE489D" w:rsidRPr="00CE489D" w:rsidRDefault="00CE489D" w:rsidP="00387589">
      <w:pPr>
        <w:pStyle w:val="LndNormale1"/>
        <w:rPr>
          <w:rFonts w:cs="Arial"/>
          <w:bCs/>
          <w:color w:val="002060"/>
        </w:rPr>
      </w:pPr>
    </w:p>
    <w:p w14:paraId="11E6E830" w14:textId="77777777" w:rsidR="00806918" w:rsidRPr="00B774C7" w:rsidRDefault="00806918" w:rsidP="00806918">
      <w:pPr>
        <w:pStyle w:val="Default"/>
        <w:rPr>
          <w:rFonts w:ascii="Arial" w:hAnsi="Arial" w:cs="Arial"/>
          <w:b/>
          <w:color w:val="002060"/>
          <w:sz w:val="28"/>
          <w:szCs w:val="28"/>
        </w:rPr>
      </w:pPr>
      <w:bookmarkStart w:id="7" w:name="_Hlk113435821"/>
      <w:r w:rsidRPr="00B774C7">
        <w:rPr>
          <w:rFonts w:ascii="Arial" w:hAnsi="Arial" w:cs="Arial"/>
          <w:b/>
          <w:bCs/>
          <w:color w:val="002060"/>
          <w:sz w:val="28"/>
          <w:szCs w:val="28"/>
        </w:rPr>
        <w:t>TORNEI PRIMAVERILI ATTIVITA’ DI BASE CALCIO A CINQUE</w:t>
      </w:r>
    </w:p>
    <w:p w14:paraId="62664437" w14:textId="77777777" w:rsidR="00806918" w:rsidRPr="006C6F07" w:rsidRDefault="00806918" w:rsidP="00806918">
      <w:pPr>
        <w:rPr>
          <w:rFonts w:ascii="Arial" w:hAnsi="Arial" w:cs="Arial"/>
          <w:color w:val="002060"/>
          <w:sz w:val="22"/>
          <w:szCs w:val="22"/>
        </w:rPr>
      </w:pPr>
    </w:p>
    <w:p w14:paraId="0853D677" w14:textId="77777777" w:rsidR="00806918" w:rsidRPr="006C6F07" w:rsidRDefault="00806918" w:rsidP="00806918">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w:t>
      </w:r>
      <w:r w:rsidRPr="006C6F07">
        <w:rPr>
          <w:rFonts w:cs="Arial"/>
          <w:color w:val="002060"/>
          <w:sz w:val="22"/>
          <w:szCs w:val="22"/>
          <w:lang w:eastAsia="it-IT"/>
        </w:rPr>
        <w:lastRenderedPageBreak/>
        <w:t>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1357369A" w14:textId="77777777" w:rsidR="00806918" w:rsidRPr="006C6F07" w:rsidRDefault="00806918" w:rsidP="00806918">
      <w:pPr>
        <w:pStyle w:val="A121"/>
        <w:ind w:left="0"/>
        <w:rPr>
          <w:rFonts w:cs="Arial"/>
          <w:color w:val="002060"/>
          <w:sz w:val="22"/>
          <w:szCs w:val="22"/>
        </w:rPr>
      </w:pPr>
    </w:p>
    <w:p w14:paraId="13D65B3C" w14:textId="42AD502C" w:rsidR="00806918" w:rsidRPr="006C6F07" w:rsidRDefault="00806918" w:rsidP="00806918">
      <w:pPr>
        <w:pStyle w:val="A121"/>
        <w:ind w:left="0"/>
        <w:jc w:val="center"/>
        <w:rPr>
          <w:rFonts w:cs="Arial"/>
          <w:b/>
          <w:color w:val="002060"/>
          <w:sz w:val="22"/>
          <w:szCs w:val="22"/>
        </w:rPr>
      </w:pPr>
      <w:r>
        <w:rPr>
          <w:rFonts w:cs="Arial"/>
          <w:b/>
          <w:color w:val="002060"/>
          <w:sz w:val="22"/>
          <w:szCs w:val="22"/>
        </w:rPr>
        <w:t>LUNEDI’ 26 GENNAIO 2026</w:t>
      </w:r>
      <w:r w:rsidRPr="006C6F07">
        <w:rPr>
          <w:rFonts w:cs="Arial"/>
          <w:b/>
          <w:color w:val="002060"/>
          <w:sz w:val="22"/>
          <w:szCs w:val="22"/>
        </w:rPr>
        <w:t>, ORE 19:00</w:t>
      </w:r>
    </w:p>
    <w:p w14:paraId="2176C37F" w14:textId="77777777" w:rsidR="00806918" w:rsidRPr="006C6F07" w:rsidRDefault="00806918" w:rsidP="00806918">
      <w:pPr>
        <w:rPr>
          <w:rFonts w:ascii="Arial" w:hAnsi="Arial" w:cs="Arial"/>
          <w:color w:val="002060"/>
          <w:sz w:val="22"/>
          <w:szCs w:val="22"/>
          <w:shd w:val="clear" w:color="auto" w:fill="FFFFFF"/>
        </w:rPr>
      </w:pPr>
    </w:p>
    <w:p w14:paraId="6436A98A" w14:textId="77777777" w:rsidR="00806918" w:rsidRPr="006C6F07" w:rsidRDefault="00806918" w:rsidP="0080691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012FB23" w14:textId="77777777" w:rsidR="00806918" w:rsidRPr="006C6F07" w:rsidRDefault="00806918" w:rsidP="0080691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33925B0" w14:textId="77777777" w:rsidR="00806918" w:rsidRPr="00AE6479" w:rsidRDefault="00806918" w:rsidP="00806918">
      <w:pPr>
        <w:rPr>
          <w:rFonts w:ascii="Arial" w:hAnsi="Arial" w:cs="Arial"/>
          <w:color w:val="002060"/>
          <w:sz w:val="22"/>
          <w:szCs w:val="22"/>
          <w:highlight w:val="yellow"/>
        </w:rPr>
      </w:pPr>
    </w:p>
    <w:p w14:paraId="12679EB7" w14:textId="77777777" w:rsidR="00806918" w:rsidRPr="00CC3901" w:rsidRDefault="00806918" w:rsidP="00806918">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C409ACA" w14:textId="77777777" w:rsidR="00806918" w:rsidRPr="006C6F07" w:rsidRDefault="00806918" w:rsidP="00806918">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7"/>
    <w:p w14:paraId="457EF5B9" w14:textId="77777777" w:rsidR="00806918" w:rsidRDefault="00806918" w:rsidP="00806918">
      <w:pPr>
        <w:pStyle w:val="LndNormale1"/>
        <w:rPr>
          <w:b/>
          <w:color w:val="002060"/>
          <w:u w:val="single"/>
        </w:rPr>
      </w:pPr>
    </w:p>
    <w:p w14:paraId="32A598D8" w14:textId="77777777" w:rsidR="00806918" w:rsidRPr="00CC3901" w:rsidRDefault="00806918" w:rsidP="00806918">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15E559C2" w14:textId="5F00B42F" w:rsidR="00806918" w:rsidRPr="004E6A1D" w:rsidRDefault="00806918" w:rsidP="00806918">
      <w:pPr>
        <w:pStyle w:val="LndNormale1"/>
        <w:rPr>
          <w:b/>
          <w:bCs/>
          <w:color w:val="002060"/>
          <w:u w:val="single"/>
        </w:rPr>
      </w:pPr>
      <w:r>
        <w:rPr>
          <w:color w:val="002060"/>
          <w:spacing w:val="-2"/>
          <w:lang w:eastAsia="it-IT"/>
        </w:rPr>
        <w:t xml:space="preserve">La Fase Primaverile dei Tornei Esordienti e Pulcini Calcio a Cinque avrà inizio </w:t>
      </w:r>
      <w:r w:rsidRPr="004E6A1D">
        <w:rPr>
          <w:b/>
          <w:bCs/>
          <w:color w:val="002060"/>
          <w:spacing w:val="-2"/>
          <w:lang w:eastAsia="it-IT"/>
        </w:rPr>
        <w:t xml:space="preserve">DOMENICA </w:t>
      </w:r>
      <w:r>
        <w:rPr>
          <w:b/>
          <w:bCs/>
          <w:color w:val="002060"/>
          <w:spacing w:val="-2"/>
          <w:lang w:eastAsia="it-IT"/>
        </w:rPr>
        <w:t>8</w:t>
      </w:r>
      <w:r w:rsidRPr="004E6A1D">
        <w:rPr>
          <w:b/>
          <w:bCs/>
          <w:color w:val="002060"/>
          <w:spacing w:val="-2"/>
          <w:lang w:eastAsia="it-IT"/>
        </w:rPr>
        <w:t xml:space="preserve"> FEBBRAIO </w:t>
      </w:r>
      <w:r>
        <w:rPr>
          <w:b/>
          <w:bCs/>
          <w:color w:val="002060"/>
          <w:spacing w:val="-2"/>
          <w:lang w:eastAsia="it-IT"/>
        </w:rPr>
        <w:t>2026</w:t>
      </w:r>
      <w:r w:rsidRPr="004E6A1D">
        <w:rPr>
          <w:b/>
          <w:bCs/>
          <w:color w:val="002060"/>
          <w:spacing w:val="-2"/>
          <w:lang w:eastAsia="it-IT"/>
        </w:rPr>
        <w:t>.</w:t>
      </w:r>
    </w:p>
    <w:p w14:paraId="50D0609E" w14:textId="77777777" w:rsidR="00806918" w:rsidRDefault="00806918" w:rsidP="00387589">
      <w:pPr>
        <w:pStyle w:val="LndNormale1"/>
        <w:rPr>
          <w:rFonts w:cs="Arial"/>
          <w:bCs/>
          <w:color w:val="002060"/>
        </w:rPr>
      </w:pPr>
    </w:p>
    <w:p w14:paraId="4C4863CE" w14:textId="77777777" w:rsidR="00BF1BC5" w:rsidRDefault="00BF1BC5" w:rsidP="00387589">
      <w:pPr>
        <w:pStyle w:val="LndNormale1"/>
        <w:rPr>
          <w:rFonts w:cs="Arial"/>
          <w:bCs/>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6C430EFD" w14:textId="77777777" w:rsidR="00DC0676" w:rsidRPr="007520C9" w:rsidRDefault="00DC0676" w:rsidP="00DC0676">
      <w:pPr>
        <w:pStyle w:val="breakline"/>
        <w:rPr>
          <w:color w:val="002060"/>
        </w:rPr>
      </w:pPr>
    </w:p>
    <w:p w14:paraId="63A2F851" w14:textId="77777777" w:rsidR="00DC0676" w:rsidRPr="007520C9" w:rsidRDefault="00DC0676" w:rsidP="00DC0676">
      <w:pPr>
        <w:pStyle w:val="titolocampionato0"/>
        <w:shd w:val="clear" w:color="auto" w:fill="CCCCCC"/>
        <w:spacing w:before="80" w:after="40"/>
        <w:rPr>
          <w:color w:val="002060"/>
        </w:rPr>
      </w:pPr>
      <w:r w:rsidRPr="007520C9">
        <w:rPr>
          <w:color w:val="002060"/>
        </w:rPr>
        <w:t>CALCIO A CINQUE SERIE C1</w:t>
      </w:r>
    </w:p>
    <w:p w14:paraId="0B993050" w14:textId="77777777" w:rsidR="00DC0676" w:rsidRPr="007520C9" w:rsidRDefault="00DC0676" w:rsidP="00DC0676">
      <w:pPr>
        <w:pStyle w:val="titoloprinc0"/>
        <w:rPr>
          <w:color w:val="002060"/>
        </w:rPr>
      </w:pPr>
      <w:r w:rsidRPr="007520C9">
        <w:rPr>
          <w:color w:val="002060"/>
        </w:rPr>
        <w:t>RISULTATI</w:t>
      </w:r>
    </w:p>
    <w:p w14:paraId="0EDF2A48" w14:textId="77777777" w:rsidR="00DC0676" w:rsidRPr="007520C9" w:rsidRDefault="00DC0676" w:rsidP="00DC0676">
      <w:pPr>
        <w:pStyle w:val="breakline"/>
        <w:rPr>
          <w:color w:val="002060"/>
        </w:rPr>
      </w:pPr>
    </w:p>
    <w:p w14:paraId="2265CEFF" w14:textId="77777777" w:rsidR="00DC0676" w:rsidRPr="007520C9" w:rsidRDefault="00DC0676" w:rsidP="00DC0676">
      <w:pPr>
        <w:pStyle w:val="sottotitolocampionato10"/>
        <w:rPr>
          <w:color w:val="002060"/>
        </w:rPr>
      </w:pPr>
      <w:r w:rsidRPr="007520C9">
        <w:rPr>
          <w:color w:val="002060"/>
        </w:rPr>
        <w:t>RISULTATI UFFICIALI GARE DEL 16/01/2026</w:t>
      </w:r>
    </w:p>
    <w:p w14:paraId="36C2C103" w14:textId="77777777" w:rsidR="00DC0676" w:rsidRPr="00DC0676" w:rsidRDefault="00DC0676" w:rsidP="00DC0676">
      <w:pPr>
        <w:pStyle w:val="sottotitolocampionato20"/>
        <w:spacing w:before="0" w:beforeAutospacing="0" w:after="0" w:afterAutospacing="0"/>
        <w:rPr>
          <w:rFonts w:ascii="Arial" w:hAnsi="Arial" w:cs="Arial"/>
          <w:color w:val="002060"/>
          <w:sz w:val="20"/>
          <w:szCs w:val="20"/>
        </w:rPr>
      </w:pPr>
      <w:r w:rsidRPr="00DC0676">
        <w:rPr>
          <w:rFonts w:ascii="Arial" w:hAnsi="Arial" w:cs="Arial"/>
          <w:color w:val="002060"/>
          <w:sz w:val="20"/>
          <w:szCs w:val="20"/>
        </w:rPr>
        <w:t>Si trascrivono qui di seguito i risultati ufficiali delle gare disputate</w:t>
      </w:r>
    </w:p>
    <w:p w14:paraId="687368A7" w14:textId="77777777" w:rsidR="00DC0676" w:rsidRPr="007520C9" w:rsidRDefault="00DC0676" w:rsidP="00DC06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0676" w:rsidRPr="007520C9" w14:paraId="5A97803F" w14:textId="77777777" w:rsidTr="004D46C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698C6699"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2C355" w14:textId="77777777" w:rsidR="00DC0676" w:rsidRPr="007520C9" w:rsidRDefault="00DC0676" w:rsidP="004D46C3">
                  <w:pPr>
                    <w:pStyle w:val="headertabella0"/>
                    <w:rPr>
                      <w:color w:val="002060"/>
                    </w:rPr>
                  </w:pPr>
                  <w:r w:rsidRPr="007520C9">
                    <w:rPr>
                      <w:color w:val="002060"/>
                    </w:rPr>
                    <w:t>GIRONE A - 2 Giornata - R</w:t>
                  </w:r>
                </w:p>
              </w:tc>
            </w:tr>
            <w:tr w:rsidR="00DC0676" w:rsidRPr="007520C9" w14:paraId="220DD43D"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48E9CD" w14:textId="77777777" w:rsidR="00DC0676" w:rsidRPr="007520C9" w:rsidRDefault="00DC0676" w:rsidP="004D46C3">
                  <w:pPr>
                    <w:pStyle w:val="rowtabella0"/>
                    <w:rPr>
                      <w:color w:val="002060"/>
                    </w:rPr>
                  </w:pPr>
                  <w:r w:rsidRPr="007520C9">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E3EBA" w14:textId="77777777" w:rsidR="00DC0676" w:rsidRPr="007520C9" w:rsidRDefault="00DC0676" w:rsidP="004D46C3">
                  <w:pPr>
                    <w:pStyle w:val="rowtabella0"/>
                    <w:rPr>
                      <w:color w:val="002060"/>
                    </w:rPr>
                  </w:pPr>
                  <w:r w:rsidRPr="007520C9">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95CEE" w14:textId="77777777" w:rsidR="00DC0676" w:rsidRPr="007520C9" w:rsidRDefault="00DC0676" w:rsidP="004D46C3">
                  <w:pPr>
                    <w:pStyle w:val="rowtabella0"/>
                    <w:jc w:val="center"/>
                    <w:rPr>
                      <w:color w:val="002060"/>
                    </w:rPr>
                  </w:pPr>
                  <w:r w:rsidRPr="007520C9">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EFDDD" w14:textId="77777777" w:rsidR="00DC0676" w:rsidRPr="007520C9" w:rsidRDefault="00DC0676" w:rsidP="004D46C3">
                  <w:pPr>
                    <w:pStyle w:val="rowtabella0"/>
                    <w:jc w:val="center"/>
                    <w:rPr>
                      <w:color w:val="002060"/>
                    </w:rPr>
                  </w:pPr>
                  <w:r w:rsidRPr="007520C9">
                    <w:rPr>
                      <w:color w:val="002060"/>
                    </w:rPr>
                    <w:t> </w:t>
                  </w:r>
                </w:p>
              </w:tc>
            </w:tr>
            <w:tr w:rsidR="00DC0676" w:rsidRPr="007520C9" w14:paraId="1493EBBA"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93F08B" w14:textId="77777777" w:rsidR="00DC0676" w:rsidRPr="007520C9" w:rsidRDefault="00DC0676" w:rsidP="004D46C3">
                  <w:pPr>
                    <w:pStyle w:val="rowtabella0"/>
                    <w:rPr>
                      <w:color w:val="002060"/>
                    </w:rPr>
                  </w:pPr>
                  <w:r w:rsidRPr="007520C9">
                    <w:rPr>
                      <w:color w:val="002060"/>
                    </w:rPr>
                    <w:t>(1) 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7FC9CE" w14:textId="77777777" w:rsidR="00DC0676" w:rsidRPr="007520C9" w:rsidRDefault="00DC0676" w:rsidP="004D46C3">
                  <w:pPr>
                    <w:pStyle w:val="rowtabella0"/>
                    <w:rPr>
                      <w:color w:val="002060"/>
                    </w:rPr>
                  </w:pPr>
                  <w:r w:rsidRPr="007520C9">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6DBE5A" w14:textId="77777777" w:rsidR="00DC0676" w:rsidRPr="007520C9" w:rsidRDefault="00DC0676" w:rsidP="004D46C3">
                  <w:pPr>
                    <w:pStyle w:val="rowtabella0"/>
                    <w:jc w:val="center"/>
                    <w:rPr>
                      <w:color w:val="002060"/>
                    </w:rPr>
                  </w:pPr>
                  <w:r w:rsidRPr="007520C9">
                    <w:rPr>
                      <w:color w:val="002060"/>
                    </w:rPr>
                    <w:t>6 - 9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2C465B" w14:textId="77777777" w:rsidR="00DC0676" w:rsidRPr="007520C9" w:rsidRDefault="00DC0676" w:rsidP="004D46C3">
                  <w:pPr>
                    <w:pStyle w:val="rowtabella0"/>
                    <w:jc w:val="center"/>
                    <w:rPr>
                      <w:color w:val="002060"/>
                    </w:rPr>
                  </w:pPr>
                  <w:r w:rsidRPr="007520C9">
                    <w:rPr>
                      <w:color w:val="002060"/>
                    </w:rPr>
                    <w:t> </w:t>
                  </w:r>
                </w:p>
              </w:tc>
            </w:tr>
            <w:tr w:rsidR="00DC0676" w:rsidRPr="007520C9" w14:paraId="358633E8"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C6E9CF" w14:textId="77777777" w:rsidR="00DC0676" w:rsidRPr="007520C9" w:rsidRDefault="00DC0676" w:rsidP="004D46C3">
                  <w:pPr>
                    <w:pStyle w:val="rowtabella0"/>
                    <w:rPr>
                      <w:color w:val="002060"/>
                    </w:rPr>
                  </w:pPr>
                  <w:r w:rsidRPr="007520C9">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045642" w14:textId="77777777" w:rsidR="00DC0676" w:rsidRPr="007520C9" w:rsidRDefault="00DC0676" w:rsidP="004D46C3">
                  <w:pPr>
                    <w:pStyle w:val="rowtabella0"/>
                    <w:rPr>
                      <w:color w:val="002060"/>
                    </w:rPr>
                  </w:pPr>
                  <w:r w:rsidRPr="007520C9">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6DF452" w14:textId="77777777" w:rsidR="00DC0676" w:rsidRPr="007520C9" w:rsidRDefault="00DC0676" w:rsidP="004D46C3">
                  <w:pPr>
                    <w:pStyle w:val="rowtabella0"/>
                    <w:jc w:val="center"/>
                    <w:rPr>
                      <w:color w:val="002060"/>
                    </w:rPr>
                  </w:pPr>
                  <w:r w:rsidRPr="007520C9">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42DF88" w14:textId="77777777" w:rsidR="00DC0676" w:rsidRPr="007520C9" w:rsidRDefault="00DC0676" w:rsidP="004D46C3">
                  <w:pPr>
                    <w:pStyle w:val="rowtabella0"/>
                    <w:jc w:val="center"/>
                    <w:rPr>
                      <w:color w:val="002060"/>
                    </w:rPr>
                  </w:pPr>
                  <w:r w:rsidRPr="007520C9">
                    <w:rPr>
                      <w:color w:val="002060"/>
                    </w:rPr>
                    <w:t> </w:t>
                  </w:r>
                </w:p>
              </w:tc>
            </w:tr>
            <w:tr w:rsidR="00DC0676" w:rsidRPr="007520C9" w14:paraId="35523222"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821A67" w14:textId="77777777" w:rsidR="00DC0676" w:rsidRPr="007520C9" w:rsidRDefault="00DC0676" w:rsidP="004D46C3">
                  <w:pPr>
                    <w:pStyle w:val="rowtabella0"/>
                    <w:rPr>
                      <w:color w:val="002060"/>
                    </w:rPr>
                  </w:pPr>
                  <w:r w:rsidRPr="007520C9">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3BDA6E" w14:textId="77777777" w:rsidR="00DC0676" w:rsidRPr="007520C9" w:rsidRDefault="00DC0676" w:rsidP="004D46C3">
                  <w:pPr>
                    <w:pStyle w:val="rowtabella0"/>
                    <w:rPr>
                      <w:color w:val="002060"/>
                    </w:rPr>
                  </w:pPr>
                  <w:r w:rsidRPr="007520C9">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376EED" w14:textId="77777777" w:rsidR="00DC0676" w:rsidRPr="007520C9" w:rsidRDefault="00DC0676" w:rsidP="004D46C3">
                  <w:pPr>
                    <w:pStyle w:val="rowtabella0"/>
                    <w:jc w:val="center"/>
                    <w:rPr>
                      <w:color w:val="002060"/>
                    </w:rPr>
                  </w:pPr>
                  <w:r w:rsidRPr="007520C9">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A74015" w14:textId="77777777" w:rsidR="00DC0676" w:rsidRPr="007520C9" w:rsidRDefault="00DC0676" w:rsidP="004D46C3">
                  <w:pPr>
                    <w:pStyle w:val="rowtabella0"/>
                    <w:jc w:val="center"/>
                    <w:rPr>
                      <w:color w:val="002060"/>
                    </w:rPr>
                  </w:pPr>
                  <w:r w:rsidRPr="007520C9">
                    <w:rPr>
                      <w:color w:val="002060"/>
                    </w:rPr>
                    <w:t> </w:t>
                  </w:r>
                </w:p>
              </w:tc>
            </w:tr>
            <w:tr w:rsidR="00DC0676" w:rsidRPr="007520C9" w14:paraId="659251C0"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5A0749" w14:textId="77777777" w:rsidR="00DC0676" w:rsidRPr="007520C9" w:rsidRDefault="00DC0676" w:rsidP="004D46C3">
                  <w:pPr>
                    <w:pStyle w:val="rowtabella0"/>
                    <w:rPr>
                      <w:color w:val="002060"/>
                    </w:rPr>
                  </w:pPr>
                  <w:r w:rsidRPr="007520C9">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D6598D" w14:textId="77777777" w:rsidR="00DC0676" w:rsidRPr="007520C9" w:rsidRDefault="00DC0676" w:rsidP="004D46C3">
                  <w:pPr>
                    <w:pStyle w:val="rowtabella0"/>
                    <w:rPr>
                      <w:color w:val="002060"/>
                    </w:rPr>
                  </w:pPr>
                  <w:r w:rsidRPr="007520C9">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3674DA" w14:textId="77777777" w:rsidR="00DC0676" w:rsidRPr="007520C9" w:rsidRDefault="00DC0676" w:rsidP="004D46C3">
                  <w:pPr>
                    <w:pStyle w:val="rowtabella0"/>
                    <w:jc w:val="center"/>
                    <w:rPr>
                      <w:color w:val="002060"/>
                    </w:rPr>
                  </w:pPr>
                  <w:r w:rsidRPr="007520C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2DA7FD" w14:textId="77777777" w:rsidR="00DC0676" w:rsidRPr="007520C9" w:rsidRDefault="00DC0676" w:rsidP="004D46C3">
                  <w:pPr>
                    <w:pStyle w:val="rowtabella0"/>
                    <w:jc w:val="center"/>
                    <w:rPr>
                      <w:color w:val="002060"/>
                    </w:rPr>
                  </w:pPr>
                  <w:r w:rsidRPr="007520C9">
                    <w:rPr>
                      <w:color w:val="002060"/>
                    </w:rPr>
                    <w:t> </w:t>
                  </w:r>
                </w:p>
              </w:tc>
            </w:tr>
            <w:tr w:rsidR="00DC0676" w:rsidRPr="007520C9" w14:paraId="032A57F7"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571F79" w14:textId="77777777" w:rsidR="00DC0676" w:rsidRPr="007520C9" w:rsidRDefault="00DC0676" w:rsidP="004D46C3">
                  <w:pPr>
                    <w:pStyle w:val="rowtabella0"/>
                    <w:rPr>
                      <w:color w:val="002060"/>
                    </w:rPr>
                  </w:pPr>
                  <w:r w:rsidRPr="007520C9">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5F2DF0" w14:textId="77777777" w:rsidR="00DC0676" w:rsidRPr="007520C9" w:rsidRDefault="00DC0676" w:rsidP="004D46C3">
                  <w:pPr>
                    <w:pStyle w:val="rowtabella0"/>
                    <w:rPr>
                      <w:color w:val="002060"/>
                    </w:rPr>
                  </w:pPr>
                  <w:r w:rsidRPr="007520C9">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7226E2" w14:textId="77777777" w:rsidR="00DC0676" w:rsidRPr="007520C9" w:rsidRDefault="00DC0676" w:rsidP="004D46C3">
                  <w:pPr>
                    <w:pStyle w:val="rowtabella0"/>
                    <w:jc w:val="center"/>
                    <w:rPr>
                      <w:color w:val="002060"/>
                    </w:rPr>
                  </w:pPr>
                  <w:r w:rsidRPr="007520C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4A65A6" w14:textId="77777777" w:rsidR="00DC0676" w:rsidRPr="007520C9" w:rsidRDefault="00DC0676" w:rsidP="004D46C3">
                  <w:pPr>
                    <w:pStyle w:val="rowtabella0"/>
                    <w:jc w:val="center"/>
                    <w:rPr>
                      <w:color w:val="002060"/>
                    </w:rPr>
                  </w:pPr>
                  <w:r w:rsidRPr="007520C9">
                    <w:rPr>
                      <w:color w:val="002060"/>
                    </w:rPr>
                    <w:t> </w:t>
                  </w:r>
                </w:p>
              </w:tc>
            </w:tr>
            <w:tr w:rsidR="00DC0676" w:rsidRPr="007520C9" w14:paraId="74DB996A"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7D5D39" w14:textId="77777777" w:rsidR="00DC0676" w:rsidRPr="007520C9" w:rsidRDefault="00DC0676" w:rsidP="004D46C3">
                  <w:pPr>
                    <w:pStyle w:val="rowtabella0"/>
                    <w:rPr>
                      <w:color w:val="002060"/>
                    </w:rPr>
                  </w:pPr>
                  <w:r w:rsidRPr="007520C9">
                    <w:rPr>
                      <w:color w:val="002060"/>
                    </w:rPr>
                    <w:t>SAMBENEDETTESE C5 SSDARL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E19EC" w14:textId="77777777" w:rsidR="00DC0676" w:rsidRPr="007520C9" w:rsidRDefault="00DC0676" w:rsidP="004D46C3">
                  <w:pPr>
                    <w:pStyle w:val="rowtabella0"/>
                    <w:rPr>
                      <w:color w:val="002060"/>
                    </w:rPr>
                  </w:pPr>
                  <w:r w:rsidRPr="007520C9">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51E68" w14:textId="77777777" w:rsidR="00DC0676" w:rsidRPr="007520C9" w:rsidRDefault="00DC0676" w:rsidP="004D46C3">
                  <w:pPr>
                    <w:pStyle w:val="rowtabella0"/>
                    <w:jc w:val="center"/>
                    <w:rPr>
                      <w:color w:val="002060"/>
                    </w:rPr>
                  </w:pPr>
                  <w:r w:rsidRPr="007520C9">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C68C2" w14:textId="77777777" w:rsidR="00DC0676" w:rsidRPr="007520C9" w:rsidRDefault="00DC0676" w:rsidP="004D46C3">
                  <w:pPr>
                    <w:pStyle w:val="rowtabella0"/>
                    <w:jc w:val="center"/>
                    <w:rPr>
                      <w:color w:val="002060"/>
                    </w:rPr>
                  </w:pPr>
                  <w:r w:rsidRPr="007520C9">
                    <w:rPr>
                      <w:color w:val="002060"/>
                    </w:rPr>
                    <w:t> </w:t>
                  </w:r>
                </w:p>
              </w:tc>
            </w:tr>
            <w:tr w:rsidR="00DC0676" w:rsidRPr="007520C9" w14:paraId="43256ECC" w14:textId="77777777" w:rsidTr="004D46C3">
              <w:tc>
                <w:tcPr>
                  <w:tcW w:w="4700" w:type="dxa"/>
                  <w:gridSpan w:val="4"/>
                  <w:tcBorders>
                    <w:top w:val="nil"/>
                    <w:left w:val="nil"/>
                    <w:bottom w:val="nil"/>
                    <w:right w:val="nil"/>
                  </w:tcBorders>
                  <w:tcMar>
                    <w:top w:w="20" w:type="dxa"/>
                    <w:left w:w="20" w:type="dxa"/>
                    <w:bottom w:w="20" w:type="dxa"/>
                    <w:right w:w="20" w:type="dxa"/>
                  </w:tcMar>
                  <w:vAlign w:val="center"/>
                  <w:hideMark/>
                </w:tcPr>
                <w:p w14:paraId="27996787" w14:textId="77777777" w:rsidR="00DC0676" w:rsidRPr="007520C9" w:rsidRDefault="00DC0676" w:rsidP="004D46C3">
                  <w:pPr>
                    <w:pStyle w:val="rowtabella0"/>
                    <w:rPr>
                      <w:color w:val="002060"/>
                    </w:rPr>
                  </w:pPr>
                  <w:r w:rsidRPr="007520C9">
                    <w:rPr>
                      <w:color w:val="002060"/>
                    </w:rPr>
                    <w:t>(1) - disputata il 17/01/2026</w:t>
                  </w:r>
                </w:p>
              </w:tc>
            </w:tr>
          </w:tbl>
          <w:p w14:paraId="0E187043" w14:textId="77777777" w:rsidR="00DC0676" w:rsidRPr="007520C9" w:rsidRDefault="00DC0676" w:rsidP="004D46C3">
            <w:pPr>
              <w:rPr>
                <w:color w:val="002060"/>
              </w:rPr>
            </w:pPr>
          </w:p>
        </w:tc>
      </w:tr>
    </w:tbl>
    <w:p w14:paraId="011FDCCA" w14:textId="77777777" w:rsidR="00DC0676" w:rsidRPr="007520C9" w:rsidRDefault="00DC0676" w:rsidP="00DC0676">
      <w:pPr>
        <w:pStyle w:val="breakline"/>
        <w:rPr>
          <w:rFonts w:eastAsiaTheme="minorEastAsia"/>
          <w:color w:val="002060"/>
        </w:rPr>
      </w:pPr>
    </w:p>
    <w:p w14:paraId="3E65D413" w14:textId="77777777" w:rsidR="00DC0676" w:rsidRPr="007520C9" w:rsidRDefault="00DC0676" w:rsidP="00DC0676">
      <w:pPr>
        <w:pStyle w:val="breakline"/>
        <w:rPr>
          <w:color w:val="002060"/>
        </w:rPr>
      </w:pPr>
    </w:p>
    <w:p w14:paraId="6385BA90" w14:textId="77777777" w:rsidR="00DC0676" w:rsidRPr="007520C9" w:rsidRDefault="00DC0676" w:rsidP="00DC0676">
      <w:pPr>
        <w:pStyle w:val="titoloprinc0"/>
        <w:rPr>
          <w:color w:val="002060"/>
        </w:rPr>
      </w:pPr>
      <w:r w:rsidRPr="007520C9">
        <w:rPr>
          <w:color w:val="002060"/>
        </w:rPr>
        <w:t>GIUDICE SPORTIVO</w:t>
      </w:r>
    </w:p>
    <w:p w14:paraId="1C530D91" w14:textId="77777777" w:rsidR="00DC0676" w:rsidRPr="007520C9" w:rsidRDefault="00DC0676" w:rsidP="00DC0676">
      <w:pPr>
        <w:pStyle w:val="diffida"/>
        <w:rPr>
          <w:color w:val="002060"/>
        </w:rPr>
      </w:pPr>
      <w:r w:rsidRPr="007520C9">
        <w:rPr>
          <w:color w:val="002060"/>
        </w:rPr>
        <w:t>Il Giudice Sportivo Avv. Agnese Lazzaretti, con l'assistenza del Segretario Angelo Castellana, nella seduta del 21/01/2026, ha adottato le decisioni che di seguito integralmente si riportano:</w:t>
      </w:r>
    </w:p>
    <w:p w14:paraId="393C32B1" w14:textId="77777777" w:rsidR="00DC0676" w:rsidRPr="007520C9" w:rsidRDefault="00DC0676" w:rsidP="00DC0676">
      <w:pPr>
        <w:pStyle w:val="titolo10"/>
        <w:rPr>
          <w:color w:val="002060"/>
        </w:rPr>
      </w:pPr>
      <w:r w:rsidRPr="007520C9">
        <w:rPr>
          <w:color w:val="002060"/>
        </w:rPr>
        <w:t xml:space="preserve">GARE DEL 16/ 1/2026 </w:t>
      </w:r>
    </w:p>
    <w:p w14:paraId="557180EC" w14:textId="77777777" w:rsidR="00DC0676" w:rsidRPr="007520C9" w:rsidRDefault="00DC0676" w:rsidP="00DC0676">
      <w:pPr>
        <w:pStyle w:val="titolo7a"/>
        <w:rPr>
          <w:color w:val="002060"/>
        </w:rPr>
      </w:pPr>
      <w:r w:rsidRPr="007520C9">
        <w:rPr>
          <w:color w:val="002060"/>
        </w:rPr>
        <w:t xml:space="preserve">PROVVEDIMENTI DISCIPLINARI </w:t>
      </w:r>
    </w:p>
    <w:p w14:paraId="7E6BC8A7" w14:textId="77777777" w:rsidR="00DC0676" w:rsidRPr="007520C9" w:rsidRDefault="00DC0676" w:rsidP="00DC0676">
      <w:pPr>
        <w:pStyle w:val="titolo7b0"/>
        <w:rPr>
          <w:color w:val="002060"/>
        </w:rPr>
      </w:pPr>
      <w:r w:rsidRPr="007520C9">
        <w:rPr>
          <w:color w:val="002060"/>
        </w:rPr>
        <w:lastRenderedPageBreak/>
        <w:t xml:space="preserve">In base alle risultanze degli atti ufficiali sono state deliberate le seguenti sanzioni disciplinari. </w:t>
      </w:r>
    </w:p>
    <w:p w14:paraId="07FDB697" w14:textId="77777777" w:rsidR="00DC0676" w:rsidRPr="007520C9" w:rsidRDefault="00DC0676" w:rsidP="00DC0676">
      <w:pPr>
        <w:pStyle w:val="titolo30"/>
        <w:rPr>
          <w:color w:val="002060"/>
        </w:rPr>
      </w:pPr>
      <w:r w:rsidRPr="007520C9">
        <w:rPr>
          <w:color w:val="002060"/>
        </w:rPr>
        <w:t xml:space="preserve">DIRIGENTI </w:t>
      </w:r>
    </w:p>
    <w:p w14:paraId="2B52855D" w14:textId="77777777" w:rsidR="00DC0676" w:rsidRPr="007520C9" w:rsidRDefault="00DC0676" w:rsidP="00DC0676">
      <w:pPr>
        <w:pStyle w:val="titolo20"/>
        <w:rPr>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2484E9C8" w14:textId="77777777" w:rsidTr="004D46C3">
        <w:tc>
          <w:tcPr>
            <w:tcW w:w="2200" w:type="dxa"/>
            <w:tcMar>
              <w:top w:w="20" w:type="dxa"/>
              <w:left w:w="20" w:type="dxa"/>
              <w:bottom w:w="20" w:type="dxa"/>
              <w:right w:w="20" w:type="dxa"/>
            </w:tcMar>
            <w:vAlign w:val="center"/>
            <w:hideMark/>
          </w:tcPr>
          <w:p w14:paraId="17D317B4" w14:textId="77777777" w:rsidR="00DC0676" w:rsidRPr="007520C9" w:rsidRDefault="00DC0676" w:rsidP="004D46C3">
            <w:pPr>
              <w:pStyle w:val="movimento"/>
              <w:rPr>
                <w:color w:val="002060"/>
              </w:rPr>
            </w:pPr>
            <w:r w:rsidRPr="007520C9">
              <w:rPr>
                <w:color w:val="002060"/>
              </w:rPr>
              <w:t>PICCHIO MANOLO</w:t>
            </w:r>
          </w:p>
        </w:tc>
        <w:tc>
          <w:tcPr>
            <w:tcW w:w="2200" w:type="dxa"/>
            <w:tcMar>
              <w:top w:w="20" w:type="dxa"/>
              <w:left w:w="20" w:type="dxa"/>
              <w:bottom w:w="20" w:type="dxa"/>
              <w:right w:w="20" w:type="dxa"/>
            </w:tcMar>
            <w:vAlign w:val="center"/>
            <w:hideMark/>
          </w:tcPr>
          <w:p w14:paraId="184122D8" w14:textId="77777777" w:rsidR="00DC0676" w:rsidRPr="007520C9" w:rsidRDefault="00DC0676" w:rsidP="004D46C3">
            <w:pPr>
              <w:pStyle w:val="movimento2"/>
              <w:rPr>
                <w:color w:val="002060"/>
              </w:rPr>
            </w:pPr>
            <w:r w:rsidRPr="007520C9">
              <w:rPr>
                <w:color w:val="002060"/>
              </w:rPr>
              <w:t xml:space="preserve">(BAYER CAPPUCCINI) </w:t>
            </w:r>
          </w:p>
        </w:tc>
        <w:tc>
          <w:tcPr>
            <w:tcW w:w="800" w:type="dxa"/>
            <w:tcMar>
              <w:top w:w="20" w:type="dxa"/>
              <w:left w:w="20" w:type="dxa"/>
              <w:bottom w:w="20" w:type="dxa"/>
              <w:right w:w="20" w:type="dxa"/>
            </w:tcMar>
            <w:vAlign w:val="center"/>
            <w:hideMark/>
          </w:tcPr>
          <w:p w14:paraId="15E272C4"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B5988D2"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4E29BEF" w14:textId="77777777" w:rsidR="00DC0676" w:rsidRPr="007520C9" w:rsidRDefault="00DC0676" w:rsidP="004D46C3">
            <w:pPr>
              <w:pStyle w:val="movimento2"/>
              <w:rPr>
                <w:color w:val="002060"/>
              </w:rPr>
            </w:pPr>
            <w:r w:rsidRPr="007520C9">
              <w:rPr>
                <w:color w:val="002060"/>
              </w:rPr>
              <w:t> </w:t>
            </w:r>
          </w:p>
        </w:tc>
      </w:tr>
    </w:tbl>
    <w:p w14:paraId="1A095BD9" w14:textId="77777777" w:rsidR="00DC0676" w:rsidRPr="007520C9" w:rsidRDefault="00DC0676" w:rsidP="00DC0676">
      <w:pPr>
        <w:pStyle w:val="titolo30"/>
        <w:rPr>
          <w:rFonts w:eastAsiaTheme="minorEastAsia"/>
          <w:color w:val="002060"/>
        </w:rPr>
      </w:pPr>
      <w:r w:rsidRPr="007520C9">
        <w:rPr>
          <w:color w:val="002060"/>
        </w:rPr>
        <w:t xml:space="preserve">CALCIATORI ESPULSI </w:t>
      </w:r>
    </w:p>
    <w:p w14:paraId="74156487" w14:textId="77777777" w:rsidR="00DC0676" w:rsidRPr="007520C9" w:rsidRDefault="00DC0676" w:rsidP="00DC0676">
      <w:pPr>
        <w:pStyle w:val="titolo20"/>
        <w:rPr>
          <w:color w:val="002060"/>
        </w:rPr>
      </w:pPr>
      <w:r w:rsidRPr="007520C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3F11A54B" w14:textId="77777777" w:rsidTr="004D46C3">
        <w:tc>
          <w:tcPr>
            <w:tcW w:w="2200" w:type="dxa"/>
            <w:tcMar>
              <w:top w:w="20" w:type="dxa"/>
              <w:left w:w="20" w:type="dxa"/>
              <w:bottom w:w="20" w:type="dxa"/>
              <w:right w:w="20" w:type="dxa"/>
            </w:tcMar>
            <w:vAlign w:val="center"/>
            <w:hideMark/>
          </w:tcPr>
          <w:p w14:paraId="73BE80EE" w14:textId="77777777" w:rsidR="00DC0676" w:rsidRPr="007520C9" w:rsidRDefault="00DC0676" w:rsidP="004D46C3">
            <w:pPr>
              <w:pStyle w:val="movimento"/>
              <w:rPr>
                <w:color w:val="002060"/>
              </w:rPr>
            </w:pPr>
            <w:r w:rsidRPr="007520C9">
              <w:rPr>
                <w:color w:val="002060"/>
              </w:rPr>
              <w:t>GRASSELLI MARCO</w:t>
            </w:r>
          </w:p>
        </w:tc>
        <w:tc>
          <w:tcPr>
            <w:tcW w:w="2200" w:type="dxa"/>
            <w:tcMar>
              <w:top w:w="20" w:type="dxa"/>
              <w:left w:w="20" w:type="dxa"/>
              <w:bottom w:w="20" w:type="dxa"/>
              <w:right w:w="20" w:type="dxa"/>
            </w:tcMar>
            <w:vAlign w:val="center"/>
            <w:hideMark/>
          </w:tcPr>
          <w:p w14:paraId="6E652E42" w14:textId="77777777" w:rsidR="00DC0676" w:rsidRPr="007520C9" w:rsidRDefault="00DC0676" w:rsidP="004D46C3">
            <w:pPr>
              <w:pStyle w:val="movimento2"/>
              <w:rPr>
                <w:color w:val="002060"/>
              </w:rPr>
            </w:pPr>
            <w:r w:rsidRPr="007520C9">
              <w:rPr>
                <w:color w:val="002060"/>
              </w:rPr>
              <w:t xml:space="preserve">(MONTELUPONE CALCIO A 5) </w:t>
            </w:r>
          </w:p>
        </w:tc>
        <w:tc>
          <w:tcPr>
            <w:tcW w:w="800" w:type="dxa"/>
            <w:tcMar>
              <w:top w:w="20" w:type="dxa"/>
              <w:left w:w="20" w:type="dxa"/>
              <w:bottom w:w="20" w:type="dxa"/>
              <w:right w:w="20" w:type="dxa"/>
            </w:tcMar>
            <w:vAlign w:val="center"/>
            <w:hideMark/>
          </w:tcPr>
          <w:p w14:paraId="3AAC874C"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7CF490D"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632346A" w14:textId="77777777" w:rsidR="00DC0676" w:rsidRPr="007520C9" w:rsidRDefault="00DC0676" w:rsidP="004D46C3">
            <w:pPr>
              <w:pStyle w:val="movimento2"/>
              <w:rPr>
                <w:color w:val="002060"/>
              </w:rPr>
            </w:pPr>
            <w:r w:rsidRPr="007520C9">
              <w:rPr>
                <w:color w:val="002060"/>
              </w:rPr>
              <w:t> </w:t>
            </w:r>
          </w:p>
        </w:tc>
      </w:tr>
    </w:tbl>
    <w:p w14:paraId="22FEFF78" w14:textId="77777777" w:rsidR="00DC0676" w:rsidRPr="007520C9" w:rsidRDefault="00DC0676" w:rsidP="00DC0676">
      <w:pPr>
        <w:pStyle w:val="titolo30"/>
        <w:rPr>
          <w:rFonts w:eastAsiaTheme="minorEastAsia"/>
          <w:color w:val="002060"/>
        </w:rPr>
      </w:pPr>
      <w:r w:rsidRPr="007520C9">
        <w:rPr>
          <w:color w:val="002060"/>
        </w:rPr>
        <w:t xml:space="preserve">CALCIATORI NON ESPULSI </w:t>
      </w:r>
    </w:p>
    <w:p w14:paraId="2B9B748A" w14:textId="77777777" w:rsidR="00DC0676" w:rsidRPr="007520C9" w:rsidRDefault="00DC0676" w:rsidP="00DC0676">
      <w:pPr>
        <w:pStyle w:val="titolo20"/>
        <w:rPr>
          <w:color w:val="002060"/>
        </w:rPr>
      </w:pPr>
      <w:r w:rsidRPr="007520C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4552D2ED" w14:textId="77777777" w:rsidTr="004D46C3">
        <w:tc>
          <w:tcPr>
            <w:tcW w:w="2200" w:type="dxa"/>
            <w:tcMar>
              <w:top w:w="20" w:type="dxa"/>
              <w:left w:w="20" w:type="dxa"/>
              <w:bottom w:w="20" w:type="dxa"/>
              <w:right w:w="20" w:type="dxa"/>
            </w:tcMar>
            <w:vAlign w:val="center"/>
            <w:hideMark/>
          </w:tcPr>
          <w:p w14:paraId="05D292BA" w14:textId="77777777" w:rsidR="00DC0676" w:rsidRPr="007520C9" w:rsidRDefault="00DC0676" w:rsidP="004D46C3">
            <w:pPr>
              <w:pStyle w:val="movimento"/>
              <w:rPr>
                <w:color w:val="002060"/>
              </w:rPr>
            </w:pPr>
            <w:r w:rsidRPr="007520C9">
              <w:rPr>
                <w:color w:val="002060"/>
              </w:rPr>
              <w:t>CATINI LEONARDO</w:t>
            </w:r>
          </w:p>
        </w:tc>
        <w:tc>
          <w:tcPr>
            <w:tcW w:w="2200" w:type="dxa"/>
            <w:tcMar>
              <w:top w:w="20" w:type="dxa"/>
              <w:left w:w="20" w:type="dxa"/>
              <w:bottom w:w="20" w:type="dxa"/>
              <w:right w:w="20" w:type="dxa"/>
            </w:tcMar>
            <w:vAlign w:val="center"/>
            <w:hideMark/>
          </w:tcPr>
          <w:p w14:paraId="7A538CB5" w14:textId="77777777" w:rsidR="00DC0676" w:rsidRPr="007520C9" w:rsidRDefault="00DC0676" w:rsidP="004D46C3">
            <w:pPr>
              <w:pStyle w:val="movimento2"/>
              <w:rPr>
                <w:color w:val="002060"/>
              </w:rPr>
            </w:pPr>
            <w:r w:rsidRPr="007520C9">
              <w:rPr>
                <w:color w:val="002060"/>
              </w:rPr>
              <w:t xml:space="preserve">(FUTSAL MONTURANO) </w:t>
            </w:r>
          </w:p>
        </w:tc>
        <w:tc>
          <w:tcPr>
            <w:tcW w:w="800" w:type="dxa"/>
            <w:tcMar>
              <w:top w:w="20" w:type="dxa"/>
              <w:left w:w="20" w:type="dxa"/>
              <w:bottom w:w="20" w:type="dxa"/>
              <w:right w:w="20" w:type="dxa"/>
            </w:tcMar>
            <w:vAlign w:val="center"/>
            <w:hideMark/>
          </w:tcPr>
          <w:p w14:paraId="724A0339"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C6A8B22" w14:textId="77777777" w:rsidR="00DC0676" w:rsidRPr="007520C9" w:rsidRDefault="00DC0676" w:rsidP="004D46C3">
            <w:pPr>
              <w:pStyle w:val="movimento"/>
              <w:rPr>
                <w:color w:val="002060"/>
              </w:rPr>
            </w:pPr>
            <w:r w:rsidRPr="007520C9">
              <w:rPr>
                <w:color w:val="002060"/>
              </w:rPr>
              <w:t>PALMIERI EDOARDO</w:t>
            </w:r>
          </w:p>
        </w:tc>
        <w:tc>
          <w:tcPr>
            <w:tcW w:w="2200" w:type="dxa"/>
            <w:tcMar>
              <w:top w:w="20" w:type="dxa"/>
              <w:left w:w="20" w:type="dxa"/>
              <w:bottom w:w="20" w:type="dxa"/>
              <w:right w:w="20" w:type="dxa"/>
            </w:tcMar>
            <w:vAlign w:val="center"/>
            <w:hideMark/>
          </w:tcPr>
          <w:p w14:paraId="3E6860B5" w14:textId="77777777" w:rsidR="00DC0676" w:rsidRPr="007520C9" w:rsidRDefault="00DC0676" w:rsidP="004D46C3">
            <w:pPr>
              <w:pStyle w:val="movimento2"/>
              <w:rPr>
                <w:color w:val="002060"/>
              </w:rPr>
            </w:pPr>
            <w:r w:rsidRPr="007520C9">
              <w:rPr>
                <w:color w:val="002060"/>
              </w:rPr>
              <w:t xml:space="preserve">(MONTELUPONE CALCIO A 5) </w:t>
            </w:r>
          </w:p>
        </w:tc>
      </w:tr>
    </w:tbl>
    <w:p w14:paraId="15729967" w14:textId="77777777" w:rsidR="00DC0676" w:rsidRPr="007520C9" w:rsidRDefault="00DC0676" w:rsidP="00DC0676">
      <w:pPr>
        <w:pStyle w:val="titolo20"/>
        <w:rPr>
          <w:rFonts w:eastAsiaTheme="minorEastAsia"/>
          <w:color w:val="002060"/>
        </w:rPr>
      </w:pPr>
      <w:r w:rsidRPr="007520C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2671B097" w14:textId="77777777" w:rsidTr="004D46C3">
        <w:tc>
          <w:tcPr>
            <w:tcW w:w="2200" w:type="dxa"/>
            <w:tcMar>
              <w:top w:w="20" w:type="dxa"/>
              <w:left w:w="20" w:type="dxa"/>
              <w:bottom w:w="20" w:type="dxa"/>
              <w:right w:w="20" w:type="dxa"/>
            </w:tcMar>
            <w:vAlign w:val="center"/>
            <w:hideMark/>
          </w:tcPr>
          <w:p w14:paraId="6873CCF2" w14:textId="77777777" w:rsidR="00DC0676" w:rsidRPr="007520C9" w:rsidRDefault="00DC0676" w:rsidP="004D46C3">
            <w:pPr>
              <w:pStyle w:val="movimento"/>
              <w:rPr>
                <w:color w:val="002060"/>
              </w:rPr>
            </w:pPr>
            <w:r w:rsidRPr="007520C9">
              <w:rPr>
                <w:color w:val="002060"/>
              </w:rPr>
              <w:t>PAOLUCCI DANIELE</w:t>
            </w:r>
          </w:p>
        </w:tc>
        <w:tc>
          <w:tcPr>
            <w:tcW w:w="2200" w:type="dxa"/>
            <w:tcMar>
              <w:top w:w="20" w:type="dxa"/>
              <w:left w:w="20" w:type="dxa"/>
              <w:bottom w:w="20" w:type="dxa"/>
              <w:right w:w="20" w:type="dxa"/>
            </w:tcMar>
            <w:vAlign w:val="center"/>
            <w:hideMark/>
          </w:tcPr>
          <w:p w14:paraId="3D8A5986" w14:textId="77777777" w:rsidR="00DC0676" w:rsidRPr="007520C9" w:rsidRDefault="00DC0676" w:rsidP="004D46C3">
            <w:pPr>
              <w:pStyle w:val="movimento2"/>
              <w:rPr>
                <w:color w:val="002060"/>
              </w:rPr>
            </w:pPr>
            <w:r w:rsidRPr="007520C9">
              <w:rPr>
                <w:color w:val="002060"/>
              </w:rPr>
              <w:t xml:space="preserve">(SAMBENEDETTESE C5 SSDARL) </w:t>
            </w:r>
          </w:p>
        </w:tc>
        <w:tc>
          <w:tcPr>
            <w:tcW w:w="800" w:type="dxa"/>
            <w:tcMar>
              <w:top w:w="20" w:type="dxa"/>
              <w:left w:w="20" w:type="dxa"/>
              <w:bottom w:w="20" w:type="dxa"/>
              <w:right w:w="20" w:type="dxa"/>
            </w:tcMar>
            <w:vAlign w:val="center"/>
            <w:hideMark/>
          </w:tcPr>
          <w:p w14:paraId="7F993BF3"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49DC40D"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376FA6B" w14:textId="77777777" w:rsidR="00DC0676" w:rsidRPr="007520C9" w:rsidRDefault="00DC0676" w:rsidP="004D46C3">
            <w:pPr>
              <w:pStyle w:val="movimento2"/>
              <w:rPr>
                <w:color w:val="002060"/>
              </w:rPr>
            </w:pPr>
            <w:r w:rsidRPr="007520C9">
              <w:rPr>
                <w:color w:val="002060"/>
              </w:rPr>
              <w:t> </w:t>
            </w:r>
          </w:p>
        </w:tc>
      </w:tr>
    </w:tbl>
    <w:p w14:paraId="729062E6" w14:textId="77777777" w:rsidR="00DC0676" w:rsidRPr="007520C9" w:rsidRDefault="00DC0676" w:rsidP="00DC0676">
      <w:pPr>
        <w:pStyle w:val="titolo20"/>
        <w:rPr>
          <w:rFonts w:eastAsiaTheme="minorEastAsia"/>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78AA0390" w14:textId="77777777" w:rsidTr="004D46C3">
        <w:tc>
          <w:tcPr>
            <w:tcW w:w="2200" w:type="dxa"/>
            <w:tcMar>
              <w:top w:w="20" w:type="dxa"/>
              <w:left w:w="20" w:type="dxa"/>
              <w:bottom w:w="20" w:type="dxa"/>
              <w:right w:w="20" w:type="dxa"/>
            </w:tcMar>
            <w:vAlign w:val="center"/>
            <w:hideMark/>
          </w:tcPr>
          <w:p w14:paraId="282F0DCA" w14:textId="77777777" w:rsidR="00DC0676" w:rsidRPr="007520C9" w:rsidRDefault="00DC0676" w:rsidP="004D46C3">
            <w:pPr>
              <w:pStyle w:val="movimento"/>
              <w:rPr>
                <w:color w:val="002060"/>
              </w:rPr>
            </w:pPr>
            <w:r w:rsidRPr="007520C9">
              <w:rPr>
                <w:color w:val="002060"/>
              </w:rPr>
              <w:t>REININI ROBERTO</w:t>
            </w:r>
          </w:p>
        </w:tc>
        <w:tc>
          <w:tcPr>
            <w:tcW w:w="2200" w:type="dxa"/>
            <w:tcMar>
              <w:top w:w="20" w:type="dxa"/>
              <w:left w:w="20" w:type="dxa"/>
              <w:bottom w:w="20" w:type="dxa"/>
              <w:right w:w="20" w:type="dxa"/>
            </w:tcMar>
            <w:vAlign w:val="center"/>
            <w:hideMark/>
          </w:tcPr>
          <w:p w14:paraId="3030B801" w14:textId="77777777" w:rsidR="00DC0676" w:rsidRPr="007520C9" w:rsidRDefault="00DC0676" w:rsidP="004D46C3">
            <w:pPr>
              <w:pStyle w:val="movimento2"/>
              <w:rPr>
                <w:color w:val="002060"/>
              </w:rPr>
            </w:pPr>
            <w:r w:rsidRPr="007520C9">
              <w:rPr>
                <w:color w:val="002060"/>
              </w:rPr>
              <w:t xml:space="preserve">(FUTSAL MONTURANO) </w:t>
            </w:r>
          </w:p>
        </w:tc>
        <w:tc>
          <w:tcPr>
            <w:tcW w:w="800" w:type="dxa"/>
            <w:tcMar>
              <w:top w:w="20" w:type="dxa"/>
              <w:left w:w="20" w:type="dxa"/>
              <w:bottom w:w="20" w:type="dxa"/>
              <w:right w:w="20" w:type="dxa"/>
            </w:tcMar>
            <w:vAlign w:val="center"/>
            <w:hideMark/>
          </w:tcPr>
          <w:p w14:paraId="580FCBFD"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711189A4" w14:textId="77777777" w:rsidR="00DC0676" w:rsidRPr="007520C9" w:rsidRDefault="00DC0676" w:rsidP="004D46C3">
            <w:pPr>
              <w:pStyle w:val="movimento"/>
              <w:rPr>
                <w:color w:val="002060"/>
              </w:rPr>
            </w:pPr>
            <w:r w:rsidRPr="007520C9">
              <w:rPr>
                <w:color w:val="002060"/>
              </w:rPr>
              <w:t>FARABINI MATTIA</w:t>
            </w:r>
          </w:p>
        </w:tc>
        <w:tc>
          <w:tcPr>
            <w:tcW w:w="2200" w:type="dxa"/>
            <w:tcMar>
              <w:top w:w="20" w:type="dxa"/>
              <w:left w:w="20" w:type="dxa"/>
              <w:bottom w:w="20" w:type="dxa"/>
              <w:right w:w="20" w:type="dxa"/>
            </w:tcMar>
            <w:vAlign w:val="center"/>
            <w:hideMark/>
          </w:tcPr>
          <w:p w14:paraId="48DA4586" w14:textId="77777777" w:rsidR="00DC0676" w:rsidRPr="007520C9" w:rsidRDefault="00DC0676" w:rsidP="004D46C3">
            <w:pPr>
              <w:pStyle w:val="movimento2"/>
              <w:rPr>
                <w:color w:val="002060"/>
              </w:rPr>
            </w:pPr>
            <w:r w:rsidRPr="007520C9">
              <w:rPr>
                <w:color w:val="002060"/>
              </w:rPr>
              <w:t xml:space="preserve">(LUCREZIA CALCIO A 5) </w:t>
            </w:r>
          </w:p>
        </w:tc>
      </w:tr>
      <w:tr w:rsidR="00DC0676" w:rsidRPr="007520C9" w14:paraId="46829493" w14:textId="77777777" w:rsidTr="004D46C3">
        <w:tc>
          <w:tcPr>
            <w:tcW w:w="2200" w:type="dxa"/>
            <w:tcMar>
              <w:top w:w="20" w:type="dxa"/>
              <w:left w:w="20" w:type="dxa"/>
              <w:bottom w:w="20" w:type="dxa"/>
              <w:right w:w="20" w:type="dxa"/>
            </w:tcMar>
            <w:vAlign w:val="center"/>
            <w:hideMark/>
          </w:tcPr>
          <w:p w14:paraId="2D579C02" w14:textId="77777777" w:rsidR="00DC0676" w:rsidRPr="007520C9" w:rsidRDefault="00DC0676" w:rsidP="004D46C3">
            <w:pPr>
              <w:pStyle w:val="movimento"/>
              <w:rPr>
                <w:color w:val="002060"/>
              </w:rPr>
            </w:pPr>
            <w:r w:rsidRPr="007520C9">
              <w:rPr>
                <w:color w:val="002060"/>
              </w:rPr>
              <w:t>RAGAINI TOMMASO</w:t>
            </w:r>
          </w:p>
        </w:tc>
        <w:tc>
          <w:tcPr>
            <w:tcW w:w="2200" w:type="dxa"/>
            <w:tcMar>
              <w:top w:w="20" w:type="dxa"/>
              <w:left w:w="20" w:type="dxa"/>
              <w:bottom w:w="20" w:type="dxa"/>
              <w:right w:w="20" w:type="dxa"/>
            </w:tcMar>
            <w:vAlign w:val="center"/>
            <w:hideMark/>
          </w:tcPr>
          <w:p w14:paraId="1508B366" w14:textId="77777777" w:rsidR="00DC0676" w:rsidRPr="007520C9" w:rsidRDefault="00DC0676" w:rsidP="004D46C3">
            <w:pPr>
              <w:pStyle w:val="movimento2"/>
              <w:rPr>
                <w:color w:val="002060"/>
              </w:rPr>
            </w:pPr>
            <w:r w:rsidRPr="007520C9">
              <w:rPr>
                <w:color w:val="002060"/>
              </w:rPr>
              <w:t xml:space="preserve">(LUCREZIA CALCIO A 5) </w:t>
            </w:r>
          </w:p>
        </w:tc>
        <w:tc>
          <w:tcPr>
            <w:tcW w:w="800" w:type="dxa"/>
            <w:tcMar>
              <w:top w:w="20" w:type="dxa"/>
              <w:left w:w="20" w:type="dxa"/>
              <w:bottom w:w="20" w:type="dxa"/>
              <w:right w:w="20" w:type="dxa"/>
            </w:tcMar>
            <w:vAlign w:val="center"/>
            <w:hideMark/>
          </w:tcPr>
          <w:p w14:paraId="09D70C2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9F9DB35"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15B4C15" w14:textId="77777777" w:rsidR="00DC0676" w:rsidRPr="007520C9" w:rsidRDefault="00DC0676" w:rsidP="004D46C3">
            <w:pPr>
              <w:pStyle w:val="movimento2"/>
              <w:rPr>
                <w:color w:val="002060"/>
              </w:rPr>
            </w:pPr>
            <w:r w:rsidRPr="007520C9">
              <w:rPr>
                <w:color w:val="002060"/>
              </w:rPr>
              <w:t> </w:t>
            </w:r>
          </w:p>
        </w:tc>
      </w:tr>
    </w:tbl>
    <w:p w14:paraId="1A8AA82B" w14:textId="77777777" w:rsidR="00DC0676" w:rsidRPr="007520C9" w:rsidRDefault="00DC0676" w:rsidP="00DC0676">
      <w:pPr>
        <w:pStyle w:val="titolo20"/>
        <w:rPr>
          <w:rFonts w:eastAsiaTheme="minorEastAsia"/>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6AFED152" w14:textId="77777777" w:rsidTr="004D46C3">
        <w:tc>
          <w:tcPr>
            <w:tcW w:w="2200" w:type="dxa"/>
            <w:tcMar>
              <w:top w:w="20" w:type="dxa"/>
              <w:left w:w="20" w:type="dxa"/>
              <w:bottom w:w="20" w:type="dxa"/>
              <w:right w:w="20" w:type="dxa"/>
            </w:tcMar>
            <w:vAlign w:val="center"/>
            <w:hideMark/>
          </w:tcPr>
          <w:p w14:paraId="54622827" w14:textId="77777777" w:rsidR="00DC0676" w:rsidRPr="007520C9" w:rsidRDefault="00DC0676" w:rsidP="004D46C3">
            <w:pPr>
              <w:pStyle w:val="movimento"/>
              <w:rPr>
                <w:color w:val="002060"/>
              </w:rPr>
            </w:pPr>
            <w:r w:rsidRPr="007520C9">
              <w:rPr>
                <w:color w:val="002060"/>
              </w:rPr>
              <w:t>NAZAROLF CARLOS AUGUSTIN</w:t>
            </w:r>
          </w:p>
        </w:tc>
        <w:tc>
          <w:tcPr>
            <w:tcW w:w="2200" w:type="dxa"/>
            <w:tcMar>
              <w:top w:w="20" w:type="dxa"/>
              <w:left w:w="20" w:type="dxa"/>
              <w:bottom w:w="20" w:type="dxa"/>
              <w:right w:w="20" w:type="dxa"/>
            </w:tcMar>
            <w:vAlign w:val="center"/>
            <w:hideMark/>
          </w:tcPr>
          <w:p w14:paraId="54AB324A" w14:textId="77777777" w:rsidR="00DC0676" w:rsidRPr="007520C9" w:rsidRDefault="00DC0676" w:rsidP="004D46C3">
            <w:pPr>
              <w:pStyle w:val="movimento2"/>
              <w:rPr>
                <w:color w:val="002060"/>
              </w:rPr>
            </w:pPr>
            <w:r w:rsidRPr="007520C9">
              <w:rPr>
                <w:color w:val="002060"/>
              </w:rPr>
              <w:t xml:space="preserve">(BAYER CAPPUCCINI) </w:t>
            </w:r>
          </w:p>
        </w:tc>
        <w:tc>
          <w:tcPr>
            <w:tcW w:w="800" w:type="dxa"/>
            <w:tcMar>
              <w:top w:w="20" w:type="dxa"/>
              <w:left w:w="20" w:type="dxa"/>
              <w:bottom w:w="20" w:type="dxa"/>
              <w:right w:w="20" w:type="dxa"/>
            </w:tcMar>
            <w:vAlign w:val="center"/>
            <w:hideMark/>
          </w:tcPr>
          <w:p w14:paraId="46B51DB8"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D41F7B5" w14:textId="77777777" w:rsidR="00DC0676" w:rsidRPr="007520C9" w:rsidRDefault="00DC0676" w:rsidP="004D46C3">
            <w:pPr>
              <w:pStyle w:val="movimento"/>
              <w:rPr>
                <w:color w:val="002060"/>
              </w:rPr>
            </w:pPr>
            <w:r w:rsidRPr="007520C9">
              <w:rPr>
                <w:color w:val="002060"/>
              </w:rPr>
              <w:t>GRASSELLI LUCA</w:t>
            </w:r>
          </w:p>
        </w:tc>
        <w:tc>
          <w:tcPr>
            <w:tcW w:w="2200" w:type="dxa"/>
            <w:tcMar>
              <w:top w:w="20" w:type="dxa"/>
              <w:left w:w="20" w:type="dxa"/>
              <w:bottom w:w="20" w:type="dxa"/>
              <w:right w:w="20" w:type="dxa"/>
            </w:tcMar>
            <w:vAlign w:val="center"/>
            <w:hideMark/>
          </w:tcPr>
          <w:p w14:paraId="56C8A8C1" w14:textId="77777777" w:rsidR="00DC0676" w:rsidRPr="007520C9" w:rsidRDefault="00DC0676" w:rsidP="004D46C3">
            <w:pPr>
              <w:pStyle w:val="movimento2"/>
              <w:rPr>
                <w:color w:val="002060"/>
              </w:rPr>
            </w:pPr>
            <w:r w:rsidRPr="007520C9">
              <w:rPr>
                <w:color w:val="002060"/>
              </w:rPr>
              <w:t xml:space="preserve">(FUTSAL CAMPIGLIONE) </w:t>
            </w:r>
          </w:p>
        </w:tc>
      </w:tr>
    </w:tbl>
    <w:p w14:paraId="4CB1357E" w14:textId="77777777" w:rsidR="00DC0676" w:rsidRPr="007520C9" w:rsidRDefault="00DC0676" w:rsidP="00DC0676">
      <w:pPr>
        <w:pStyle w:val="titolo10"/>
        <w:rPr>
          <w:rFonts w:eastAsiaTheme="minorEastAsia"/>
          <w:color w:val="002060"/>
        </w:rPr>
      </w:pPr>
      <w:r w:rsidRPr="007520C9">
        <w:rPr>
          <w:color w:val="002060"/>
        </w:rPr>
        <w:t xml:space="preserve">GARE DEL 17/ 1/2026 </w:t>
      </w:r>
    </w:p>
    <w:p w14:paraId="455E029B" w14:textId="77777777" w:rsidR="00DC0676" w:rsidRPr="007520C9" w:rsidRDefault="00DC0676" w:rsidP="00DC0676">
      <w:pPr>
        <w:pStyle w:val="titolo7a"/>
        <w:rPr>
          <w:color w:val="002060"/>
        </w:rPr>
      </w:pPr>
      <w:r w:rsidRPr="007520C9">
        <w:rPr>
          <w:color w:val="002060"/>
        </w:rPr>
        <w:t xml:space="preserve">PROVVEDIMENTI DISCIPLINARI </w:t>
      </w:r>
    </w:p>
    <w:p w14:paraId="4296DA5C" w14:textId="77777777" w:rsidR="00DC0676" w:rsidRPr="007520C9" w:rsidRDefault="00DC0676" w:rsidP="00DC0676">
      <w:pPr>
        <w:pStyle w:val="titolo7b0"/>
        <w:rPr>
          <w:color w:val="002060"/>
        </w:rPr>
      </w:pPr>
      <w:r w:rsidRPr="007520C9">
        <w:rPr>
          <w:color w:val="002060"/>
        </w:rPr>
        <w:t xml:space="preserve">In base alle risultanze degli atti ufficiali sono state deliberate le seguenti sanzioni disciplinari. </w:t>
      </w:r>
    </w:p>
    <w:p w14:paraId="3043E466" w14:textId="77777777" w:rsidR="00DC0676" w:rsidRPr="007520C9" w:rsidRDefault="00DC0676" w:rsidP="00DC0676">
      <w:pPr>
        <w:pStyle w:val="titolo30"/>
        <w:rPr>
          <w:color w:val="002060"/>
        </w:rPr>
      </w:pPr>
      <w:r w:rsidRPr="007520C9">
        <w:rPr>
          <w:color w:val="002060"/>
        </w:rPr>
        <w:t xml:space="preserve">DIRIGENTI </w:t>
      </w:r>
    </w:p>
    <w:p w14:paraId="379DE2E4" w14:textId="77777777" w:rsidR="00DC0676" w:rsidRPr="007520C9" w:rsidRDefault="00DC0676" w:rsidP="00DC0676">
      <w:pPr>
        <w:pStyle w:val="titolo20"/>
        <w:rPr>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552ECB71" w14:textId="77777777" w:rsidTr="004D46C3">
        <w:tc>
          <w:tcPr>
            <w:tcW w:w="2200" w:type="dxa"/>
            <w:tcMar>
              <w:top w:w="20" w:type="dxa"/>
              <w:left w:w="20" w:type="dxa"/>
              <w:bottom w:w="20" w:type="dxa"/>
              <w:right w:w="20" w:type="dxa"/>
            </w:tcMar>
            <w:vAlign w:val="center"/>
            <w:hideMark/>
          </w:tcPr>
          <w:p w14:paraId="3F160365" w14:textId="77777777" w:rsidR="00DC0676" w:rsidRPr="007520C9" w:rsidRDefault="00DC0676" w:rsidP="004D46C3">
            <w:pPr>
              <w:pStyle w:val="movimento"/>
              <w:rPr>
                <w:color w:val="002060"/>
              </w:rPr>
            </w:pPr>
            <w:r w:rsidRPr="007520C9">
              <w:rPr>
                <w:color w:val="002060"/>
              </w:rPr>
              <w:t>PETRONE SIMONE</w:t>
            </w:r>
          </w:p>
        </w:tc>
        <w:tc>
          <w:tcPr>
            <w:tcW w:w="2200" w:type="dxa"/>
            <w:tcMar>
              <w:top w:w="20" w:type="dxa"/>
              <w:left w:w="20" w:type="dxa"/>
              <w:bottom w:w="20" w:type="dxa"/>
              <w:right w:w="20" w:type="dxa"/>
            </w:tcMar>
            <w:vAlign w:val="center"/>
            <w:hideMark/>
          </w:tcPr>
          <w:p w14:paraId="4A8D06DE" w14:textId="77777777" w:rsidR="00DC0676" w:rsidRPr="007520C9" w:rsidRDefault="00DC0676" w:rsidP="004D46C3">
            <w:pPr>
              <w:pStyle w:val="movimento2"/>
              <w:rPr>
                <w:color w:val="002060"/>
              </w:rPr>
            </w:pPr>
            <w:r w:rsidRPr="007520C9">
              <w:rPr>
                <w:color w:val="002060"/>
              </w:rPr>
              <w:t xml:space="preserve">(CERRETO D ESI ASD) </w:t>
            </w:r>
          </w:p>
        </w:tc>
        <w:tc>
          <w:tcPr>
            <w:tcW w:w="800" w:type="dxa"/>
            <w:tcMar>
              <w:top w:w="20" w:type="dxa"/>
              <w:left w:w="20" w:type="dxa"/>
              <w:bottom w:w="20" w:type="dxa"/>
              <w:right w:w="20" w:type="dxa"/>
            </w:tcMar>
            <w:vAlign w:val="center"/>
            <w:hideMark/>
          </w:tcPr>
          <w:p w14:paraId="1F4D4FF0"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74006321"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DE7EAFD" w14:textId="77777777" w:rsidR="00DC0676" w:rsidRPr="007520C9" w:rsidRDefault="00DC0676" w:rsidP="004D46C3">
            <w:pPr>
              <w:pStyle w:val="movimento2"/>
              <w:rPr>
                <w:color w:val="002060"/>
              </w:rPr>
            </w:pPr>
            <w:r w:rsidRPr="007520C9">
              <w:rPr>
                <w:color w:val="002060"/>
              </w:rPr>
              <w:t> </w:t>
            </w:r>
          </w:p>
        </w:tc>
      </w:tr>
    </w:tbl>
    <w:p w14:paraId="7F3F9E97" w14:textId="77777777" w:rsidR="00DC0676" w:rsidRPr="007520C9" w:rsidRDefault="00DC0676" w:rsidP="00DC0676">
      <w:pPr>
        <w:pStyle w:val="titolo30"/>
        <w:rPr>
          <w:rFonts w:eastAsiaTheme="minorEastAsia"/>
          <w:color w:val="002060"/>
        </w:rPr>
      </w:pPr>
      <w:r w:rsidRPr="007520C9">
        <w:rPr>
          <w:color w:val="002060"/>
        </w:rPr>
        <w:t xml:space="preserve">MASSAGGIATORI </w:t>
      </w:r>
    </w:p>
    <w:p w14:paraId="46B40050" w14:textId="77777777" w:rsidR="00DC0676" w:rsidRPr="007520C9" w:rsidRDefault="00DC0676" w:rsidP="00DC0676">
      <w:pPr>
        <w:pStyle w:val="titolo20"/>
        <w:rPr>
          <w:color w:val="002060"/>
        </w:rPr>
      </w:pPr>
      <w:r w:rsidRPr="007520C9">
        <w:rPr>
          <w:color w:val="002060"/>
        </w:rPr>
        <w:t xml:space="preserve">INIBIZIONE FINO AL 4/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2BB228F0" w14:textId="77777777" w:rsidTr="004D46C3">
        <w:tc>
          <w:tcPr>
            <w:tcW w:w="2200" w:type="dxa"/>
            <w:tcMar>
              <w:top w:w="20" w:type="dxa"/>
              <w:left w:w="20" w:type="dxa"/>
              <w:bottom w:w="20" w:type="dxa"/>
              <w:right w:w="20" w:type="dxa"/>
            </w:tcMar>
            <w:vAlign w:val="center"/>
            <w:hideMark/>
          </w:tcPr>
          <w:p w14:paraId="027CE7D7" w14:textId="77777777" w:rsidR="00DC0676" w:rsidRPr="007520C9" w:rsidRDefault="00DC0676" w:rsidP="004D46C3">
            <w:pPr>
              <w:pStyle w:val="movimento"/>
              <w:rPr>
                <w:color w:val="002060"/>
              </w:rPr>
            </w:pPr>
            <w:r w:rsidRPr="007520C9">
              <w:rPr>
                <w:color w:val="002060"/>
              </w:rPr>
              <w:t>SECCACINI MAURO</w:t>
            </w:r>
          </w:p>
        </w:tc>
        <w:tc>
          <w:tcPr>
            <w:tcW w:w="2200" w:type="dxa"/>
            <w:tcMar>
              <w:top w:w="20" w:type="dxa"/>
              <w:left w:w="20" w:type="dxa"/>
              <w:bottom w:w="20" w:type="dxa"/>
              <w:right w:w="20" w:type="dxa"/>
            </w:tcMar>
            <w:vAlign w:val="center"/>
            <w:hideMark/>
          </w:tcPr>
          <w:p w14:paraId="0CD6D05E" w14:textId="77777777" w:rsidR="00DC0676" w:rsidRPr="007520C9" w:rsidRDefault="00DC0676" w:rsidP="004D46C3">
            <w:pPr>
              <w:pStyle w:val="movimento2"/>
              <w:rPr>
                <w:color w:val="002060"/>
              </w:rPr>
            </w:pPr>
            <w:r w:rsidRPr="007520C9">
              <w:rPr>
                <w:color w:val="002060"/>
              </w:rPr>
              <w:t xml:space="preserve">(TRE TORRI A.S.D.) </w:t>
            </w:r>
          </w:p>
        </w:tc>
        <w:tc>
          <w:tcPr>
            <w:tcW w:w="800" w:type="dxa"/>
            <w:tcMar>
              <w:top w:w="20" w:type="dxa"/>
              <w:left w:w="20" w:type="dxa"/>
              <w:bottom w:w="20" w:type="dxa"/>
              <w:right w:w="20" w:type="dxa"/>
            </w:tcMar>
            <w:vAlign w:val="center"/>
            <w:hideMark/>
          </w:tcPr>
          <w:p w14:paraId="28044E8A"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845CAEE"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886F001" w14:textId="77777777" w:rsidR="00DC0676" w:rsidRPr="007520C9" w:rsidRDefault="00DC0676" w:rsidP="004D46C3">
            <w:pPr>
              <w:pStyle w:val="movimento2"/>
              <w:rPr>
                <w:color w:val="002060"/>
              </w:rPr>
            </w:pPr>
            <w:r w:rsidRPr="007520C9">
              <w:rPr>
                <w:color w:val="002060"/>
              </w:rPr>
              <w:t> </w:t>
            </w:r>
          </w:p>
        </w:tc>
      </w:tr>
    </w:tbl>
    <w:p w14:paraId="6CD9391B" w14:textId="77777777" w:rsidR="00DC0676" w:rsidRPr="007520C9" w:rsidRDefault="00DC0676" w:rsidP="00DC0676">
      <w:pPr>
        <w:pStyle w:val="diffida"/>
        <w:spacing w:before="80" w:beforeAutospacing="0" w:after="40" w:afterAutospacing="0"/>
        <w:rPr>
          <w:rFonts w:eastAsiaTheme="minorEastAsia"/>
          <w:color w:val="002060"/>
        </w:rPr>
      </w:pPr>
      <w:r w:rsidRPr="007520C9">
        <w:rPr>
          <w:color w:val="002060"/>
        </w:rPr>
        <w:t xml:space="preserve">Per aver protestato e per aver pronunciato frase blasfema. Allontanato. </w:t>
      </w:r>
    </w:p>
    <w:p w14:paraId="6470AA4E" w14:textId="77777777" w:rsidR="00DC0676" w:rsidRPr="007520C9" w:rsidRDefault="00DC0676" w:rsidP="00DC0676">
      <w:pPr>
        <w:pStyle w:val="titolo30"/>
        <w:rPr>
          <w:color w:val="002060"/>
        </w:rPr>
      </w:pPr>
      <w:r w:rsidRPr="007520C9">
        <w:rPr>
          <w:color w:val="002060"/>
        </w:rPr>
        <w:t xml:space="preserve">CALCIATORI ESPULSI </w:t>
      </w:r>
    </w:p>
    <w:p w14:paraId="514268F2" w14:textId="77777777" w:rsidR="00DC0676" w:rsidRPr="007520C9" w:rsidRDefault="00DC0676" w:rsidP="00DC0676">
      <w:pPr>
        <w:pStyle w:val="titolo20"/>
        <w:rPr>
          <w:color w:val="002060"/>
        </w:rPr>
      </w:pPr>
      <w:r w:rsidRPr="007520C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0AFE9428" w14:textId="77777777" w:rsidTr="004D46C3">
        <w:tc>
          <w:tcPr>
            <w:tcW w:w="2200" w:type="dxa"/>
            <w:tcMar>
              <w:top w:w="20" w:type="dxa"/>
              <w:left w:w="20" w:type="dxa"/>
              <w:bottom w:w="20" w:type="dxa"/>
              <w:right w:w="20" w:type="dxa"/>
            </w:tcMar>
            <w:vAlign w:val="center"/>
            <w:hideMark/>
          </w:tcPr>
          <w:p w14:paraId="7BC0FA5B" w14:textId="77777777" w:rsidR="00DC0676" w:rsidRPr="007520C9" w:rsidRDefault="00DC0676" w:rsidP="004D46C3">
            <w:pPr>
              <w:pStyle w:val="movimento"/>
              <w:rPr>
                <w:color w:val="002060"/>
              </w:rPr>
            </w:pPr>
            <w:r w:rsidRPr="007520C9">
              <w:rPr>
                <w:color w:val="002060"/>
              </w:rPr>
              <w:t>LIPPERA TOMMASO</w:t>
            </w:r>
          </w:p>
        </w:tc>
        <w:tc>
          <w:tcPr>
            <w:tcW w:w="2200" w:type="dxa"/>
            <w:tcMar>
              <w:top w:w="20" w:type="dxa"/>
              <w:left w:w="20" w:type="dxa"/>
              <w:bottom w:w="20" w:type="dxa"/>
              <w:right w:w="20" w:type="dxa"/>
            </w:tcMar>
            <w:vAlign w:val="center"/>
            <w:hideMark/>
          </w:tcPr>
          <w:p w14:paraId="35516B39" w14:textId="77777777" w:rsidR="00DC0676" w:rsidRPr="007520C9" w:rsidRDefault="00DC0676" w:rsidP="004D46C3">
            <w:pPr>
              <w:pStyle w:val="movimento2"/>
              <w:rPr>
                <w:color w:val="002060"/>
              </w:rPr>
            </w:pPr>
            <w:r w:rsidRPr="007520C9">
              <w:rPr>
                <w:color w:val="002060"/>
              </w:rPr>
              <w:t xml:space="preserve">(CERRETO D ESI ASD) </w:t>
            </w:r>
          </w:p>
        </w:tc>
        <w:tc>
          <w:tcPr>
            <w:tcW w:w="800" w:type="dxa"/>
            <w:tcMar>
              <w:top w:w="20" w:type="dxa"/>
              <w:left w:w="20" w:type="dxa"/>
              <w:bottom w:w="20" w:type="dxa"/>
              <w:right w:w="20" w:type="dxa"/>
            </w:tcMar>
            <w:vAlign w:val="center"/>
            <w:hideMark/>
          </w:tcPr>
          <w:p w14:paraId="0F8B2E6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9808800" w14:textId="77777777" w:rsidR="00DC0676" w:rsidRPr="007520C9" w:rsidRDefault="00DC0676" w:rsidP="004D46C3">
            <w:pPr>
              <w:pStyle w:val="movimento"/>
              <w:rPr>
                <w:color w:val="002060"/>
              </w:rPr>
            </w:pPr>
            <w:r w:rsidRPr="007520C9">
              <w:rPr>
                <w:color w:val="002060"/>
              </w:rPr>
              <w:t>FABBRONI MARCO</w:t>
            </w:r>
          </w:p>
        </w:tc>
        <w:tc>
          <w:tcPr>
            <w:tcW w:w="2200" w:type="dxa"/>
            <w:tcMar>
              <w:top w:w="20" w:type="dxa"/>
              <w:left w:w="20" w:type="dxa"/>
              <w:bottom w:w="20" w:type="dxa"/>
              <w:right w:w="20" w:type="dxa"/>
            </w:tcMar>
            <w:vAlign w:val="center"/>
            <w:hideMark/>
          </w:tcPr>
          <w:p w14:paraId="02EE4CA2" w14:textId="77777777" w:rsidR="00DC0676" w:rsidRPr="007520C9" w:rsidRDefault="00DC0676" w:rsidP="004D46C3">
            <w:pPr>
              <w:pStyle w:val="movimento2"/>
              <w:rPr>
                <w:color w:val="002060"/>
              </w:rPr>
            </w:pPr>
            <w:r w:rsidRPr="007520C9">
              <w:rPr>
                <w:color w:val="002060"/>
              </w:rPr>
              <w:t xml:space="preserve">(U.S. FORTUNA FANO) </w:t>
            </w:r>
          </w:p>
        </w:tc>
      </w:tr>
    </w:tbl>
    <w:p w14:paraId="638689F0" w14:textId="77777777" w:rsidR="00DC0676" w:rsidRPr="007520C9" w:rsidRDefault="00DC0676" w:rsidP="00DC0676">
      <w:pPr>
        <w:pStyle w:val="titolo30"/>
        <w:rPr>
          <w:rFonts w:eastAsiaTheme="minorEastAsia"/>
          <w:color w:val="002060"/>
        </w:rPr>
      </w:pPr>
      <w:r w:rsidRPr="007520C9">
        <w:rPr>
          <w:color w:val="002060"/>
        </w:rPr>
        <w:t xml:space="preserve">CALCIATORI NON ESPULSI </w:t>
      </w:r>
    </w:p>
    <w:p w14:paraId="3B66B0FE" w14:textId="77777777" w:rsidR="00DC0676" w:rsidRPr="007520C9" w:rsidRDefault="00DC0676" w:rsidP="00DC0676">
      <w:pPr>
        <w:pStyle w:val="titolo20"/>
        <w:rPr>
          <w:color w:val="002060"/>
        </w:rPr>
      </w:pPr>
      <w:r w:rsidRPr="007520C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2651F5A1" w14:textId="77777777" w:rsidTr="004D46C3">
        <w:tc>
          <w:tcPr>
            <w:tcW w:w="2200" w:type="dxa"/>
            <w:tcMar>
              <w:top w:w="20" w:type="dxa"/>
              <w:left w:w="20" w:type="dxa"/>
              <w:bottom w:w="20" w:type="dxa"/>
              <w:right w:w="20" w:type="dxa"/>
            </w:tcMar>
            <w:vAlign w:val="center"/>
            <w:hideMark/>
          </w:tcPr>
          <w:p w14:paraId="6DA0D1A5" w14:textId="77777777" w:rsidR="00DC0676" w:rsidRPr="007520C9" w:rsidRDefault="00DC0676" w:rsidP="004D46C3">
            <w:pPr>
              <w:pStyle w:val="movimento"/>
              <w:rPr>
                <w:color w:val="002060"/>
              </w:rPr>
            </w:pPr>
            <w:r w:rsidRPr="007520C9">
              <w:rPr>
                <w:color w:val="002060"/>
              </w:rPr>
              <w:t>ZAMBUTO RENZO JAVIER</w:t>
            </w:r>
          </w:p>
        </w:tc>
        <w:tc>
          <w:tcPr>
            <w:tcW w:w="2200" w:type="dxa"/>
            <w:tcMar>
              <w:top w:w="20" w:type="dxa"/>
              <w:left w:w="20" w:type="dxa"/>
              <w:bottom w:w="20" w:type="dxa"/>
              <w:right w:w="20" w:type="dxa"/>
            </w:tcMar>
            <w:vAlign w:val="center"/>
            <w:hideMark/>
          </w:tcPr>
          <w:p w14:paraId="4D978AD2" w14:textId="77777777" w:rsidR="00DC0676" w:rsidRPr="007520C9" w:rsidRDefault="00DC0676" w:rsidP="004D46C3">
            <w:pPr>
              <w:pStyle w:val="movimento2"/>
              <w:rPr>
                <w:color w:val="002060"/>
              </w:rPr>
            </w:pPr>
            <w:r w:rsidRPr="007520C9">
              <w:rPr>
                <w:color w:val="002060"/>
              </w:rPr>
              <w:t xml:space="preserve">(TRE TORRI A.S.D.) </w:t>
            </w:r>
          </w:p>
        </w:tc>
        <w:tc>
          <w:tcPr>
            <w:tcW w:w="800" w:type="dxa"/>
            <w:tcMar>
              <w:top w:w="20" w:type="dxa"/>
              <w:left w:w="20" w:type="dxa"/>
              <w:bottom w:w="20" w:type="dxa"/>
              <w:right w:w="20" w:type="dxa"/>
            </w:tcMar>
            <w:vAlign w:val="center"/>
            <w:hideMark/>
          </w:tcPr>
          <w:p w14:paraId="49B57913"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1F29F20"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3CF6491" w14:textId="77777777" w:rsidR="00DC0676" w:rsidRPr="007520C9" w:rsidRDefault="00DC0676" w:rsidP="004D46C3">
            <w:pPr>
              <w:pStyle w:val="movimento2"/>
              <w:rPr>
                <w:color w:val="002060"/>
              </w:rPr>
            </w:pPr>
            <w:r w:rsidRPr="007520C9">
              <w:rPr>
                <w:color w:val="002060"/>
              </w:rPr>
              <w:t> </w:t>
            </w:r>
          </w:p>
        </w:tc>
      </w:tr>
    </w:tbl>
    <w:p w14:paraId="3148EAFF" w14:textId="77777777" w:rsidR="00DC0676" w:rsidRPr="007520C9" w:rsidRDefault="00DC0676" w:rsidP="00DC0676">
      <w:pPr>
        <w:pStyle w:val="titolo20"/>
        <w:rPr>
          <w:rFonts w:eastAsiaTheme="minorEastAsia"/>
          <w:color w:val="002060"/>
        </w:rPr>
      </w:pPr>
      <w:r w:rsidRPr="007520C9">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7B2031C6" w14:textId="77777777" w:rsidTr="004D46C3">
        <w:tc>
          <w:tcPr>
            <w:tcW w:w="2200" w:type="dxa"/>
            <w:tcMar>
              <w:top w:w="20" w:type="dxa"/>
              <w:left w:w="20" w:type="dxa"/>
              <w:bottom w:w="20" w:type="dxa"/>
              <w:right w:w="20" w:type="dxa"/>
            </w:tcMar>
            <w:vAlign w:val="center"/>
            <w:hideMark/>
          </w:tcPr>
          <w:p w14:paraId="556BF361" w14:textId="77777777" w:rsidR="00DC0676" w:rsidRPr="007520C9" w:rsidRDefault="00DC0676" w:rsidP="004D46C3">
            <w:pPr>
              <w:pStyle w:val="movimento"/>
              <w:rPr>
                <w:color w:val="002060"/>
              </w:rPr>
            </w:pPr>
            <w:r w:rsidRPr="007520C9">
              <w:rPr>
                <w:color w:val="002060"/>
              </w:rPr>
              <w:t>SOPRANO GIACOMO</w:t>
            </w:r>
          </w:p>
        </w:tc>
        <w:tc>
          <w:tcPr>
            <w:tcW w:w="2200" w:type="dxa"/>
            <w:tcMar>
              <w:top w:w="20" w:type="dxa"/>
              <w:left w:w="20" w:type="dxa"/>
              <w:bottom w:w="20" w:type="dxa"/>
              <w:right w:w="20" w:type="dxa"/>
            </w:tcMar>
            <w:vAlign w:val="center"/>
            <w:hideMark/>
          </w:tcPr>
          <w:p w14:paraId="2964B9AA" w14:textId="77777777" w:rsidR="00DC0676" w:rsidRPr="007520C9" w:rsidRDefault="00DC0676" w:rsidP="004D46C3">
            <w:pPr>
              <w:pStyle w:val="movimento2"/>
              <w:rPr>
                <w:color w:val="002060"/>
              </w:rPr>
            </w:pPr>
            <w:r w:rsidRPr="007520C9">
              <w:rPr>
                <w:color w:val="002060"/>
              </w:rPr>
              <w:t xml:space="preserve">(TRE TORRI A.S.D.) </w:t>
            </w:r>
          </w:p>
        </w:tc>
        <w:tc>
          <w:tcPr>
            <w:tcW w:w="800" w:type="dxa"/>
            <w:tcMar>
              <w:top w:w="20" w:type="dxa"/>
              <w:left w:w="20" w:type="dxa"/>
              <w:bottom w:w="20" w:type="dxa"/>
              <w:right w:w="20" w:type="dxa"/>
            </w:tcMar>
            <w:vAlign w:val="center"/>
            <w:hideMark/>
          </w:tcPr>
          <w:p w14:paraId="1833780A"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990E3D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681582B" w14:textId="77777777" w:rsidR="00DC0676" w:rsidRPr="007520C9" w:rsidRDefault="00DC0676" w:rsidP="004D46C3">
            <w:pPr>
              <w:pStyle w:val="movimento2"/>
              <w:rPr>
                <w:color w:val="002060"/>
              </w:rPr>
            </w:pPr>
            <w:r w:rsidRPr="007520C9">
              <w:rPr>
                <w:color w:val="002060"/>
              </w:rPr>
              <w:t> </w:t>
            </w:r>
          </w:p>
        </w:tc>
      </w:tr>
    </w:tbl>
    <w:p w14:paraId="1D227610" w14:textId="77777777" w:rsidR="00DC0676" w:rsidRPr="007520C9" w:rsidRDefault="00DC0676" w:rsidP="00DC0676">
      <w:pPr>
        <w:pStyle w:val="titolo20"/>
        <w:rPr>
          <w:rFonts w:eastAsiaTheme="minorEastAsia"/>
          <w:color w:val="002060"/>
        </w:rPr>
      </w:pPr>
      <w:r w:rsidRPr="007520C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56F3B63B" w14:textId="77777777" w:rsidTr="004D46C3">
        <w:tc>
          <w:tcPr>
            <w:tcW w:w="2200" w:type="dxa"/>
            <w:tcMar>
              <w:top w:w="20" w:type="dxa"/>
              <w:left w:w="20" w:type="dxa"/>
              <w:bottom w:w="20" w:type="dxa"/>
              <w:right w:w="20" w:type="dxa"/>
            </w:tcMar>
            <w:vAlign w:val="center"/>
            <w:hideMark/>
          </w:tcPr>
          <w:p w14:paraId="4E180453" w14:textId="77777777" w:rsidR="00DC0676" w:rsidRPr="007520C9" w:rsidRDefault="00DC0676" w:rsidP="004D46C3">
            <w:pPr>
              <w:pStyle w:val="movimento"/>
              <w:rPr>
                <w:color w:val="002060"/>
              </w:rPr>
            </w:pPr>
            <w:r w:rsidRPr="007520C9">
              <w:rPr>
                <w:color w:val="002060"/>
              </w:rPr>
              <w:t>QUERCETTI DANIEL</w:t>
            </w:r>
          </w:p>
        </w:tc>
        <w:tc>
          <w:tcPr>
            <w:tcW w:w="2200" w:type="dxa"/>
            <w:tcMar>
              <w:top w:w="20" w:type="dxa"/>
              <w:left w:w="20" w:type="dxa"/>
              <w:bottom w:w="20" w:type="dxa"/>
              <w:right w:w="20" w:type="dxa"/>
            </w:tcMar>
            <w:vAlign w:val="center"/>
            <w:hideMark/>
          </w:tcPr>
          <w:p w14:paraId="0A6ACD0E" w14:textId="77777777" w:rsidR="00DC0676" w:rsidRPr="007520C9" w:rsidRDefault="00DC0676" w:rsidP="004D46C3">
            <w:pPr>
              <w:pStyle w:val="movimento2"/>
              <w:rPr>
                <w:color w:val="002060"/>
              </w:rPr>
            </w:pPr>
            <w:r w:rsidRPr="007520C9">
              <w:rPr>
                <w:color w:val="002060"/>
              </w:rPr>
              <w:t xml:space="preserve">(CHIARAVALLE FUTSAL) </w:t>
            </w:r>
          </w:p>
        </w:tc>
        <w:tc>
          <w:tcPr>
            <w:tcW w:w="800" w:type="dxa"/>
            <w:tcMar>
              <w:top w:w="20" w:type="dxa"/>
              <w:left w:w="20" w:type="dxa"/>
              <w:bottom w:w="20" w:type="dxa"/>
              <w:right w:w="20" w:type="dxa"/>
            </w:tcMar>
            <w:vAlign w:val="center"/>
            <w:hideMark/>
          </w:tcPr>
          <w:p w14:paraId="3E4950F4"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DB36354"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5F65A52" w14:textId="77777777" w:rsidR="00DC0676" w:rsidRPr="007520C9" w:rsidRDefault="00DC0676" w:rsidP="004D46C3">
            <w:pPr>
              <w:pStyle w:val="movimento2"/>
              <w:rPr>
                <w:color w:val="002060"/>
              </w:rPr>
            </w:pPr>
            <w:r w:rsidRPr="007520C9">
              <w:rPr>
                <w:color w:val="002060"/>
              </w:rPr>
              <w:t> </w:t>
            </w:r>
          </w:p>
        </w:tc>
      </w:tr>
    </w:tbl>
    <w:p w14:paraId="5EA2E959" w14:textId="77777777" w:rsidR="00DC0676" w:rsidRPr="007520C9" w:rsidRDefault="00DC0676" w:rsidP="00DC0676">
      <w:pPr>
        <w:pStyle w:val="titolo20"/>
        <w:rPr>
          <w:rFonts w:eastAsiaTheme="minorEastAsia"/>
          <w:color w:val="002060"/>
        </w:rPr>
      </w:pPr>
      <w:r w:rsidRPr="007520C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79B83BB4" w14:textId="77777777" w:rsidTr="004D46C3">
        <w:tc>
          <w:tcPr>
            <w:tcW w:w="2200" w:type="dxa"/>
            <w:tcMar>
              <w:top w:w="20" w:type="dxa"/>
              <w:left w:w="20" w:type="dxa"/>
              <w:bottom w:w="20" w:type="dxa"/>
              <w:right w:w="20" w:type="dxa"/>
            </w:tcMar>
            <w:vAlign w:val="center"/>
            <w:hideMark/>
          </w:tcPr>
          <w:p w14:paraId="2ADED519" w14:textId="77777777" w:rsidR="00DC0676" w:rsidRPr="007520C9" w:rsidRDefault="00DC0676" w:rsidP="004D46C3">
            <w:pPr>
              <w:pStyle w:val="movimento"/>
              <w:rPr>
                <w:color w:val="002060"/>
              </w:rPr>
            </w:pPr>
            <w:r w:rsidRPr="007520C9">
              <w:rPr>
                <w:color w:val="002060"/>
              </w:rPr>
              <w:t>VIOLA FRANCESCO</w:t>
            </w:r>
          </w:p>
        </w:tc>
        <w:tc>
          <w:tcPr>
            <w:tcW w:w="2200" w:type="dxa"/>
            <w:tcMar>
              <w:top w:w="20" w:type="dxa"/>
              <w:left w:w="20" w:type="dxa"/>
              <w:bottom w:w="20" w:type="dxa"/>
              <w:right w:w="20" w:type="dxa"/>
            </w:tcMar>
            <w:vAlign w:val="center"/>
            <w:hideMark/>
          </w:tcPr>
          <w:p w14:paraId="41A1EAC9" w14:textId="77777777" w:rsidR="00DC0676" w:rsidRPr="007520C9" w:rsidRDefault="00DC0676" w:rsidP="004D46C3">
            <w:pPr>
              <w:pStyle w:val="movimento2"/>
              <w:rPr>
                <w:color w:val="002060"/>
              </w:rPr>
            </w:pPr>
            <w:r w:rsidRPr="007520C9">
              <w:rPr>
                <w:color w:val="002060"/>
              </w:rPr>
              <w:t xml:space="preserve">(CHIARAVALLE FUTSAL) </w:t>
            </w:r>
          </w:p>
        </w:tc>
        <w:tc>
          <w:tcPr>
            <w:tcW w:w="800" w:type="dxa"/>
            <w:tcMar>
              <w:top w:w="20" w:type="dxa"/>
              <w:left w:w="20" w:type="dxa"/>
              <w:bottom w:w="20" w:type="dxa"/>
              <w:right w:w="20" w:type="dxa"/>
            </w:tcMar>
            <w:vAlign w:val="center"/>
            <w:hideMark/>
          </w:tcPr>
          <w:p w14:paraId="7BB8FE8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3097543" w14:textId="77777777" w:rsidR="00DC0676" w:rsidRPr="007520C9" w:rsidRDefault="00DC0676" w:rsidP="004D46C3">
            <w:pPr>
              <w:pStyle w:val="movimento"/>
              <w:rPr>
                <w:color w:val="002060"/>
              </w:rPr>
            </w:pPr>
            <w:r w:rsidRPr="007520C9">
              <w:rPr>
                <w:color w:val="002060"/>
              </w:rPr>
              <w:t>PROCACCINI MARCO</w:t>
            </w:r>
          </w:p>
        </w:tc>
        <w:tc>
          <w:tcPr>
            <w:tcW w:w="2200" w:type="dxa"/>
            <w:tcMar>
              <w:top w:w="20" w:type="dxa"/>
              <w:left w:w="20" w:type="dxa"/>
              <w:bottom w:w="20" w:type="dxa"/>
              <w:right w:w="20" w:type="dxa"/>
            </w:tcMar>
            <w:vAlign w:val="center"/>
            <w:hideMark/>
          </w:tcPr>
          <w:p w14:paraId="1CE43454" w14:textId="77777777" w:rsidR="00DC0676" w:rsidRPr="007520C9" w:rsidRDefault="00DC0676" w:rsidP="004D46C3">
            <w:pPr>
              <w:pStyle w:val="movimento2"/>
              <w:rPr>
                <w:color w:val="002060"/>
              </w:rPr>
            </w:pPr>
            <w:r w:rsidRPr="007520C9">
              <w:rPr>
                <w:color w:val="002060"/>
              </w:rPr>
              <w:t xml:space="preserve">(TRE TORRI A.S.D.) </w:t>
            </w:r>
          </w:p>
        </w:tc>
      </w:tr>
      <w:tr w:rsidR="00DC0676" w:rsidRPr="007520C9" w14:paraId="4F9B7E98" w14:textId="77777777" w:rsidTr="004D46C3">
        <w:tc>
          <w:tcPr>
            <w:tcW w:w="2200" w:type="dxa"/>
            <w:tcMar>
              <w:top w:w="20" w:type="dxa"/>
              <w:left w:w="20" w:type="dxa"/>
              <w:bottom w:w="20" w:type="dxa"/>
              <w:right w:w="20" w:type="dxa"/>
            </w:tcMar>
            <w:vAlign w:val="center"/>
            <w:hideMark/>
          </w:tcPr>
          <w:p w14:paraId="2BD75A48" w14:textId="77777777" w:rsidR="00DC0676" w:rsidRPr="007520C9" w:rsidRDefault="00DC0676" w:rsidP="004D46C3">
            <w:pPr>
              <w:pStyle w:val="movimento"/>
              <w:rPr>
                <w:color w:val="002060"/>
              </w:rPr>
            </w:pPr>
            <w:r w:rsidRPr="007520C9">
              <w:rPr>
                <w:color w:val="002060"/>
              </w:rPr>
              <w:t>BRESCINI ALESSANDRO</w:t>
            </w:r>
          </w:p>
        </w:tc>
        <w:tc>
          <w:tcPr>
            <w:tcW w:w="2200" w:type="dxa"/>
            <w:tcMar>
              <w:top w:w="20" w:type="dxa"/>
              <w:left w:w="20" w:type="dxa"/>
              <w:bottom w:w="20" w:type="dxa"/>
              <w:right w:w="20" w:type="dxa"/>
            </w:tcMar>
            <w:vAlign w:val="center"/>
            <w:hideMark/>
          </w:tcPr>
          <w:p w14:paraId="7FAF5997" w14:textId="77777777" w:rsidR="00DC0676" w:rsidRPr="007520C9" w:rsidRDefault="00DC0676" w:rsidP="004D46C3">
            <w:pPr>
              <w:pStyle w:val="movimento2"/>
              <w:rPr>
                <w:color w:val="002060"/>
              </w:rPr>
            </w:pPr>
            <w:r w:rsidRPr="007520C9">
              <w:rPr>
                <w:color w:val="002060"/>
              </w:rPr>
              <w:t xml:space="preserve">(U.S. FORTUNA FANO) </w:t>
            </w:r>
          </w:p>
        </w:tc>
        <w:tc>
          <w:tcPr>
            <w:tcW w:w="800" w:type="dxa"/>
            <w:tcMar>
              <w:top w:w="20" w:type="dxa"/>
              <w:left w:w="20" w:type="dxa"/>
              <w:bottom w:w="20" w:type="dxa"/>
              <w:right w:w="20" w:type="dxa"/>
            </w:tcMar>
            <w:vAlign w:val="center"/>
            <w:hideMark/>
          </w:tcPr>
          <w:p w14:paraId="050CE31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A712FD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3452B50" w14:textId="77777777" w:rsidR="00DC0676" w:rsidRPr="007520C9" w:rsidRDefault="00DC0676" w:rsidP="004D46C3">
            <w:pPr>
              <w:pStyle w:val="movimento2"/>
              <w:rPr>
                <w:color w:val="002060"/>
              </w:rPr>
            </w:pPr>
            <w:r w:rsidRPr="007520C9">
              <w:rPr>
                <w:color w:val="002060"/>
              </w:rPr>
              <w:t> </w:t>
            </w:r>
          </w:p>
        </w:tc>
      </w:tr>
    </w:tbl>
    <w:p w14:paraId="1B546197" w14:textId="77777777" w:rsidR="00DC0676" w:rsidRPr="007520C9" w:rsidRDefault="00DC0676" w:rsidP="00DC0676">
      <w:pPr>
        <w:pStyle w:val="titolo20"/>
        <w:rPr>
          <w:rFonts w:eastAsiaTheme="minorEastAsia"/>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50AD7D6F" w14:textId="77777777" w:rsidTr="004D46C3">
        <w:tc>
          <w:tcPr>
            <w:tcW w:w="2200" w:type="dxa"/>
            <w:tcMar>
              <w:top w:w="20" w:type="dxa"/>
              <w:left w:w="20" w:type="dxa"/>
              <w:bottom w:w="20" w:type="dxa"/>
              <w:right w:w="20" w:type="dxa"/>
            </w:tcMar>
            <w:vAlign w:val="center"/>
            <w:hideMark/>
          </w:tcPr>
          <w:p w14:paraId="0F30A591" w14:textId="77777777" w:rsidR="00DC0676" w:rsidRPr="007520C9" w:rsidRDefault="00DC0676" w:rsidP="004D46C3">
            <w:pPr>
              <w:pStyle w:val="movimento"/>
              <w:rPr>
                <w:color w:val="002060"/>
              </w:rPr>
            </w:pPr>
            <w:r w:rsidRPr="007520C9">
              <w:rPr>
                <w:color w:val="002060"/>
              </w:rPr>
              <w:t>ARGALIA ALAN</w:t>
            </w:r>
          </w:p>
        </w:tc>
        <w:tc>
          <w:tcPr>
            <w:tcW w:w="2200" w:type="dxa"/>
            <w:tcMar>
              <w:top w:w="20" w:type="dxa"/>
              <w:left w:w="20" w:type="dxa"/>
              <w:bottom w:w="20" w:type="dxa"/>
              <w:right w:w="20" w:type="dxa"/>
            </w:tcMar>
            <w:vAlign w:val="center"/>
            <w:hideMark/>
          </w:tcPr>
          <w:p w14:paraId="584C58A2" w14:textId="77777777" w:rsidR="00DC0676" w:rsidRPr="007520C9" w:rsidRDefault="00DC0676" w:rsidP="004D46C3">
            <w:pPr>
              <w:pStyle w:val="movimento2"/>
              <w:rPr>
                <w:color w:val="002060"/>
              </w:rPr>
            </w:pPr>
            <w:r w:rsidRPr="007520C9">
              <w:rPr>
                <w:color w:val="002060"/>
              </w:rPr>
              <w:t xml:space="preserve">(CERRETO D ESI ASD) </w:t>
            </w:r>
          </w:p>
        </w:tc>
        <w:tc>
          <w:tcPr>
            <w:tcW w:w="800" w:type="dxa"/>
            <w:tcMar>
              <w:top w:w="20" w:type="dxa"/>
              <w:left w:w="20" w:type="dxa"/>
              <w:bottom w:w="20" w:type="dxa"/>
              <w:right w:w="20" w:type="dxa"/>
            </w:tcMar>
            <w:vAlign w:val="center"/>
            <w:hideMark/>
          </w:tcPr>
          <w:p w14:paraId="03F11818"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3361102" w14:textId="77777777" w:rsidR="00DC0676" w:rsidRPr="007520C9" w:rsidRDefault="00DC0676" w:rsidP="004D46C3">
            <w:pPr>
              <w:pStyle w:val="movimento"/>
              <w:rPr>
                <w:color w:val="002060"/>
              </w:rPr>
            </w:pPr>
            <w:r w:rsidRPr="007520C9">
              <w:rPr>
                <w:color w:val="002060"/>
              </w:rPr>
              <w:t>PALUDO EDUARDO OLIVIO</w:t>
            </w:r>
          </w:p>
        </w:tc>
        <w:tc>
          <w:tcPr>
            <w:tcW w:w="2200" w:type="dxa"/>
            <w:tcMar>
              <w:top w:w="20" w:type="dxa"/>
              <w:left w:w="20" w:type="dxa"/>
              <w:bottom w:w="20" w:type="dxa"/>
              <w:right w:w="20" w:type="dxa"/>
            </w:tcMar>
            <w:vAlign w:val="center"/>
            <w:hideMark/>
          </w:tcPr>
          <w:p w14:paraId="5C374DB8" w14:textId="77777777" w:rsidR="00DC0676" w:rsidRPr="007520C9" w:rsidRDefault="00DC0676" w:rsidP="004D46C3">
            <w:pPr>
              <w:pStyle w:val="movimento2"/>
              <w:rPr>
                <w:color w:val="002060"/>
              </w:rPr>
            </w:pPr>
            <w:r w:rsidRPr="007520C9">
              <w:rPr>
                <w:color w:val="002060"/>
              </w:rPr>
              <w:t xml:space="preserve">(CERRETO D ESI ASD) </w:t>
            </w:r>
          </w:p>
        </w:tc>
      </w:tr>
      <w:tr w:rsidR="00DC0676" w:rsidRPr="007520C9" w14:paraId="1FFD1760" w14:textId="77777777" w:rsidTr="004D46C3">
        <w:tc>
          <w:tcPr>
            <w:tcW w:w="2200" w:type="dxa"/>
            <w:tcMar>
              <w:top w:w="20" w:type="dxa"/>
              <w:left w:w="20" w:type="dxa"/>
              <w:bottom w:w="20" w:type="dxa"/>
              <w:right w:w="20" w:type="dxa"/>
            </w:tcMar>
            <w:vAlign w:val="center"/>
            <w:hideMark/>
          </w:tcPr>
          <w:p w14:paraId="2AB1F340" w14:textId="77777777" w:rsidR="00DC0676" w:rsidRPr="007520C9" w:rsidRDefault="00DC0676" w:rsidP="004D46C3">
            <w:pPr>
              <w:pStyle w:val="movimento"/>
              <w:rPr>
                <w:color w:val="002060"/>
              </w:rPr>
            </w:pPr>
            <w:r w:rsidRPr="007520C9">
              <w:rPr>
                <w:color w:val="002060"/>
              </w:rPr>
              <w:t>FABBRONI MATTEO</w:t>
            </w:r>
          </w:p>
        </w:tc>
        <w:tc>
          <w:tcPr>
            <w:tcW w:w="2200" w:type="dxa"/>
            <w:tcMar>
              <w:top w:w="20" w:type="dxa"/>
              <w:left w:w="20" w:type="dxa"/>
              <w:bottom w:w="20" w:type="dxa"/>
              <w:right w:w="20" w:type="dxa"/>
            </w:tcMar>
            <w:vAlign w:val="center"/>
            <w:hideMark/>
          </w:tcPr>
          <w:p w14:paraId="07CDB59F" w14:textId="77777777" w:rsidR="00DC0676" w:rsidRPr="007520C9" w:rsidRDefault="00DC0676" w:rsidP="004D46C3">
            <w:pPr>
              <w:pStyle w:val="movimento2"/>
              <w:rPr>
                <w:color w:val="002060"/>
              </w:rPr>
            </w:pPr>
            <w:r w:rsidRPr="007520C9">
              <w:rPr>
                <w:color w:val="002060"/>
              </w:rPr>
              <w:t xml:space="preserve">(U.S. FORTUNA FANO) </w:t>
            </w:r>
          </w:p>
        </w:tc>
        <w:tc>
          <w:tcPr>
            <w:tcW w:w="800" w:type="dxa"/>
            <w:tcMar>
              <w:top w:w="20" w:type="dxa"/>
              <w:left w:w="20" w:type="dxa"/>
              <w:bottom w:w="20" w:type="dxa"/>
              <w:right w:w="20" w:type="dxa"/>
            </w:tcMar>
            <w:vAlign w:val="center"/>
            <w:hideMark/>
          </w:tcPr>
          <w:p w14:paraId="79BD404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C586B8A"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722755C" w14:textId="77777777" w:rsidR="00DC0676" w:rsidRPr="007520C9" w:rsidRDefault="00DC0676" w:rsidP="004D46C3">
            <w:pPr>
              <w:pStyle w:val="movimento2"/>
              <w:rPr>
                <w:color w:val="002060"/>
              </w:rPr>
            </w:pPr>
            <w:r w:rsidRPr="007520C9">
              <w:rPr>
                <w:color w:val="002060"/>
              </w:rPr>
              <w:t> </w:t>
            </w:r>
          </w:p>
        </w:tc>
      </w:tr>
    </w:tbl>
    <w:p w14:paraId="4B768641" w14:textId="77777777" w:rsidR="00DC0676" w:rsidRDefault="00DC0676" w:rsidP="00DC0676">
      <w:pPr>
        <w:pStyle w:val="breakline"/>
        <w:rPr>
          <w:color w:val="002060"/>
        </w:rPr>
      </w:pPr>
    </w:p>
    <w:p w14:paraId="1D09574A" w14:textId="77777777" w:rsidR="00DC0676" w:rsidRPr="00B0381A" w:rsidRDefault="00DC0676" w:rsidP="00DC067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0A666609" w14:textId="77777777" w:rsidR="00DC0676" w:rsidRPr="00B0381A" w:rsidRDefault="00DC0676" w:rsidP="00DC067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15652AEF" w14:textId="77777777" w:rsidR="00DC0676" w:rsidRPr="008632AF" w:rsidRDefault="00DC0676" w:rsidP="00DC0676">
      <w:pPr>
        <w:pStyle w:val="breakline"/>
        <w:rPr>
          <w:rFonts w:eastAsiaTheme="minorEastAsia"/>
          <w:color w:val="002060"/>
        </w:rPr>
      </w:pPr>
    </w:p>
    <w:p w14:paraId="652CC71F" w14:textId="77777777" w:rsidR="00DC0676" w:rsidRPr="007520C9" w:rsidRDefault="00DC0676" w:rsidP="00DC0676">
      <w:pPr>
        <w:pStyle w:val="breakline"/>
        <w:rPr>
          <w:rFonts w:eastAsiaTheme="minorEastAsia"/>
          <w:color w:val="002060"/>
        </w:rPr>
      </w:pPr>
    </w:p>
    <w:p w14:paraId="01DFE83A" w14:textId="77777777" w:rsidR="00DC0676" w:rsidRPr="007520C9" w:rsidRDefault="00DC0676" w:rsidP="00DC0676">
      <w:pPr>
        <w:pStyle w:val="titoloprinc0"/>
        <w:rPr>
          <w:color w:val="002060"/>
        </w:rPr>
      </w:pPr>
      <w:r w:rsidRPr="007520C9">
        <w:rPr>
          <w:color w:val="002060"/>
        </w:rPr>
        <w:t>CLASSIFICA</w:t>
      </w:r>
    </w:p>
    <w:p w14:paraId="05DCA522" w14:textId="77777777" w:rsidR="00DC0676" w:rsidRPr="007520C9" w:rsidRDefault="00DC0676" w:rsidP="00DC0676">
      <w:pPr>
        <w:pStyle w:val="breakline"/>
        <w:rPr>
          <w:color w:val="002060"/>
        </w:rPr>
      </w:pPr>
    </w:p>
    <w:p w14:paraId="7CB7B555" w14:textId="77777777" w:rsidR="00DC0676" w:rsidRPr="007520C9" w:rsidRDefault="00DC0676" w:rsidP="00DC0676">
      <w:pPr>
        <w:pStyle w:val="breakline"/>
        <w:rPr>
          <w:color w:val="002060"/>
        </w:rPr>
      </w:pPr>
    </w:p>
    <w:p w14:paraId="2EB4869F" w14:textId="77777777" w:rsidR="00DC0676" w:rsidRPr="007520C9" w:rsidRDefault="00DC0676" w:rsidP="00DC0676">
      <w:pPr>
        <w:pStyle w:val="sottotitolocampionato10"/>
        <w:rPr>
          <w:color w:val="002060"/>
        </w:rPr>
      </w:pPr>
      <w:r w:rsidRPr="007520C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625BE0CA"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D40A0"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5232C"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34227"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D8C9D"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83097"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CC442"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1E2AD"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20AB9"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2290E"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DF3B9" w14:textId="77777777" w:rsidR="00DC0676" w:rsidRPr="007520C9" w:rsidRDefault="00DC0676" w:rsidP="004D46C3">
            <w:pPr>
              <w:pStyle w:val="headertabella0"/>
              <w:rPr>
                <w:color w:val="002060"/>
              </w:rPr>
            </w:pPr>
            <w:r w:rsidRPr="007520C9">
              <w:rPr>
                <w:color w:val="002060"/>
              </w:rPr>
              <w:t>PE</w:t>
            </w:r>
          </w:p>
        </w:tc>
      </w:tr>
      <w:tr w:rsidR="00DC0676" w:rsidRPr="007520C9" w14:paraId="1ECE58D6"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CB8464" w14:textId="77777777" w:rsidR="00DC0676" w:rsidRPr="007520C9" w:rsidRDefault="00DC0676" w:rsidP="004D46C3">
            <w:pPr>
              <w:pStyle w:val="rowtabella0"/>
              <w:rPr>
                <w:color w:val="002060"/>
              </w:rPr>
            </w:pPr>
            <w:r w:rsidRPr="007520C9">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D675"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1028"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BD94"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79197"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F186"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66D8" w14:textId="77777777" w:rsidR="00DC0676" w:rsidRPr="007520C9" w:rsidRDefault="00DC0676" w:rsidP="004D46C3">
            <w:pPr>
              <w:pStyle w:val="rowtabella0"/>
              <w:jc w:val="center"/>
              <w:rPr>
                <w:color w:val="002060"/>
              </w:rPr>
            </w:pPr>
            <w:r w:rsidRPr="007520C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429AD"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ABCC"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A074" w14:textId="77777777" w:rsidR="00DC0676" w:rsidRPr="007520C9" w:rsidRDefault="00DC0676" w:rsidP="004D46C3">
            <w:pPr>
              <w:pStyle w:val="rowtabella0"/>
              <w:jc w:val="center"/>
              <w:rPr>
                <w:color w:val="002060"/>
              </w:rPr>
            </w:pPr>
            <w:r w:rsidRPr="007520C9">
              <w:rPr>
                <w:color w:val="002060"/>
              </w:rPr>
              <w:t>0</w:t>
            </w:r>
          </w:p>
        </w:tc>
      </w:tr>
      <w:tr w:rsidR="00DC0676" w:rsidRPr="007520C9" w14:paraId="227DD83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32C349" w14:textId="77777777" w:rsidR="00DC0676" w:rsidRPr="007520C9" w:rsidRDefault="00DC0676" w:rsidP="004D46C3">
            <w:pPr>
              <w:pStyle w:val="rowtabella0"/>
              <w:rPr>
                <w:color w:val="002060"/>
              </w:rPr>
            </w:pPr>
            <w:r w:rsidRPr="007520C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B48A"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CF710"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EEDFD"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CE032"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1BD78"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EA697" w14:textId="77777777" w:rsidR="00DC0676" w:rsidRPr="007520C9" w:rsidRDefault="00DC0676" w:rsidP="004D46C3">
            <w:pPr>
              <w:pStyle w:val="rowtabella0"/>
              <w:jc w:val="center"/>
              <w:rPr>
                <w:color w:val="002060"/>
              </w:rPr>
            </w:pPr>
            <w:r w:rsidRPr="007520C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F4C1" w14:textId="77777777" w:rsidR="00DC0676" w:rsidRPr="007520C9" w:rsidRDefault="00DC0676" w:rsidP="004D46C3">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5A5E" w14:textId="77777777" w:rsidR="00DC0676" w:rsidRPr="007520C9" w:rsidRDefault="00DC0676" w:rsidP="004D46C3">
            <w:pPr>
              <w:pStyle w:val="rowtabella0"/>
              <w:jc w:val="center"/>
              <w:rPr>
                <w:color w:val="002060"/>
              </w:rPr>
            </w:pPr>
            <w:r w:rsidRPr="007520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A237" w14:textId="77777777" w:rsidR="00DC0676" w:rsidRPr="007520C9" w:rsidRDefault="00DC0676" w:rsidP="004D46C3">
            <w:pPr>
              <w:pStyle w:val="rowtabella0"/>
              <w:jc w:val="center"/>
              <w:rPr>
                <w:color w:val="002060"/>
              </w:rPr>
            </w:pPr>
            <w:r w:rsidRPr="007520C9">
              <w:rPr>
                <w:color w:val="002060"/>
              </w:rPr>
              <w:t>0</w:t>
            </w:r>
          </w:p>
        </w:tc>
      </w:tr>
      <w:tr w:rsidR="00DC0676" w:rsidRPr="007520C9" w14:paraId="35881A33"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BC331" w14:textId="77777777" w:rsidR="00DC0676" w:rsidRPr="007520C9" w:rsidRDefault="00DC0676" w:rsidP="004D46C3">
            <w:pPr>
              <w:pStyle w:val="rowtabella0"/>
              <w:rPr>
                <w:color w:val="002060"/>
              </w:rPr>
            </w:pPr>
            <w:r w:rsidRPr="007520C9">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FE27"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DF5B"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280F2"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AA6B"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B90ED"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3CDEE"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0AA3"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4ED9F"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CE7DE" w14:textId="77777777" w:rsidR="00DC0676" w:rsidRPr="007520C9" w:rsidRDefault="00DC0676" w:rsidP="004D46C3">
            <w:pPr>
              <w:pStyle w:val="rowtabella0"/>
              <w:jc w:val="center"/>
              <w:rPr>
                <w:color w:val="002060"/>
              </w:rPr>
            </w:pPr>
            <w:r w:rsidRPr="007520C9">
              <w:rPr>
                <w:color w:val="002060"/>
              </w:rPr>
              <w:t>0</w:t>
            </w:r>
          </w:p>
        </w:tc>
      </w:tr>
      <w:tr w:rsidR="00DC0676" w:rsidRPr="007520C9" w14:paraId="6892821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1D53E" w14:textId="77777777" w:rsidR="00DC0676" w:rsidRPr="007520C9" w:rsidRDefault="00DC0676" w:rsidP="004D46C3">
            <w:pPr>
              <w:pStyle w:val="rowtabella0"/>
              <w:rPr>
                <w:color w:val="002060"/>
              </w:rPr>
            </w:pPr>
            <w:r w:rsidRPr="007520C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86A2"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FF042"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F408"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ED1D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5E7F9"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10962" w14:textId="77777777" w:rsidR="00DC0676" w:rsidRPr="007520C9" w:rsidRDefault="00DC0676" w:rsidP="004D46C3">
            <w:pPr>
              <w:pStyle w:val="rowtabella0"/>
              <w:jc w:val="center"/>
              <w:rPr>
                <w:color w:val="002060"/>
              </w:rPr>
            </w:pPr>
            <w:r w:rsidRPr="007520C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CAD7" w14:textId="77777777" w:rsidR="00DC0676" w:rsidRPr="007520C9" w:rsidRDefault="00DC0676" w:rsidP="004D46C3">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9CEE" w14:textId="77777777" w:rsidR="00DC0676" w:rsidRPr="007520C9" w:rsidRDefault="00DC0676" w:rsidP="004D46C3">
            <w:pPr>
              <w:pStyle w:val="rowtabella0"/>
              <w:jc w:val="center"/>
              <w:rPr>
                <w:color w:val="002060"/>
              </w:rPr>
            </w:pPr>
            <w:r w:rsidRPr="007520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435D9" w14:textId="77777777" w:rsidR="00DC0676" w:rsidRPr="007520C9" w:rsidRDefault="00DC0676" w:rsidP="004D46C3">
            <w:pPr>
              <w:pStyle w:val="rowtabella0"/>
              <w:jc w:val="center"/>
              <w:rPr>
                <w:color w:val="002060"/>
              </w:rPr>
            </w:pPr>
            <w:r w:rsidRPr="007520C9">
              <w:rPr>
                <w:color w:val="002060"/>
              </w:rPr>
              <w:t>0</w:t>
            </w:r>
          </w:p>
        </w:tc>
      </w:tr>
      <w:tr w:rsidR="00DC0676" w:rsidRPr="007520C9" w14:paraId="6AE5EF2A"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4EE3D" w14:textId="77777777" w:rsidR="00DC0676" w:rsidRPr="007520C9" w:rsidRDefault="00DC0676" w:rsidP="004D46C3">
            <w:pPr>
              <w:pStyle w:val="rowtabella0"/>
              <w:rPr>
                <w:color w:val="002060"/>
              </w:rPr>
            </w:pPr>
            <w:r w:rsidRPr="007520C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4841D"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F9DF"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8F5E"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DB32"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FA0A"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00230" w14:textId="77777777" w:rsidR="00DC0676" w:rsidRPr="007520C9" w:rsidRDefault="00DC0676" w:rsidP="004D46C3">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0B9E3"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1A1F"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FD3E" w14:textId="77777777" w:rsidR="00DC0676" w:rsidRPr="007520C9" w:rsidRDefault="00DC0676" w:rsidP="004D46C3">
            <w:pPr>
              <w:pStyle w:val="rowtabella0"/>
              <w:jc w:val="center"/>
              <w:rPr>
                <w:color w:val="002060"/>
              </w:rPr>
            </w:pPr>
            <w:r w:rsidRPr="007520C9">
              <w:rPr>
                <w:color w:val="002060"/>
              </w:rPr>
              <w:t>0</w:t>
            </w:r>
          </w:p>
        </w:tc>
      </w:tr>
      <w:tr w:rsidR="00DC0676" w:rsidRPr="007520C9" w14:paraId="652110A8"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50E94" w14:textId="77777777" w:rsidR="00DC0676" w:rsidRPr="007520C9" w:rsidRDefault="00DC0676" w:rsidP="004D46C3">
            <w:pPr>
              <w:pStyle w:val="rowtabella0"/>
              <w:rPr>
                <w:color w:val="002060"/>
              </w:rPr>
            </w:pPr>
            <w:r w:rsidRPr="007520C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0208"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C492"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02D0"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9D03"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3F73"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803EF" w14:textId="77777777" w:rsidR="00DC0676" w:rsidRPr="007520C9" w:rsidRDefault="00DC0676" w:rsidP="004D46C3">
            <w:pPr>
              <w:pStyle w:val="rowtabella0"/>
              <w:jc w:val="center"/>
              <w:rPr>
                <w:color w:val="002060"/>
              </w:rPr>
            </w:pPr>
            <w:r w:rsidRPr="007520C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BBA8B" w14:textId="77777777" w:rsidR="00DC0676" w:rsidRPr="007520C9" w:rsidRDefault="00DC0676" w:rsidP="004D46C3">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054B8"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D1BD" w14:textId="77777777" w:rsidR="00DC0676" w:rsidRPr="007520C9" w:rsidRDefault="00DC0676" w:rsidP="004D46C3">
            <w:pPr>
              <w:pStyle w:val="rowtabella0"/>
              <w:jc w:val="center"/>
              <w:rPr>
                <w:color w:val="002060"/>
              </w:rPr>
            </w:pPr>
            <w:r w:rsidRPr="007520C9">
              <w:rPr>
                <w:color w:val="002060"/>
              </w:rPr>
              <w:t>0</w:t>
            </w:r>
          </w:p>
        </w:tc>
      </w:tr>
      <w:tr w:rsidR="00DC0676" w:rsidRPr="007520C9" w14:paraId="70E17FB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8E46F" w14:textId="77777777" w:rsidR="00DC0676" w:rsidRPr="007520C9" w:rsidRDefault="00DC0676" w:rsidP="004D46C3">
            <w:pPr>
              <w:pStyle w:val="rowtabella0"/>
              <w:rPr>
                <w:color w:val="002060"/>
              </w:rPr>
            </w:pPr>
            <w:r w:rsidRPr="007520C9">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04346"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C32D"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5AA8"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B98B"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5F384"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0FFC" w14:textId="77777777" w:rsidR="00DC0676" w:rsidRPr="007520C9" w:rsidRDefault="00DC0676" w:rsidP="004D46C3">
            <w:pPr>
              <w:pStyle w:val="rowtabella0"/>
              <w:jc w:val="center"/>
              <w:rPr>
                <w:color w:val="002060"/>
              </w:rPr>
            </w:pPr>
            <w:r w:rsidRPr="007520C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E1C9" w14:textId="77777777" w:rsidR="00DC0676" w:rsidRPr="007520C9" w:rsidRDefault="00DC0676" w:rsidP="004D46C3">
            <w:pPr>
              <w:pStyle w:val="rowtabella0"/>
              <w:jc w:val="center"/>
              <w:rPr>
                <w:color w:val="002060"/>
              </w:rPr>
            </w:pPr>
            <w:r w:rsidRPr="007520C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B8814"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509D" w14:textId="77777777" w:rsidR="00DC0676" w:rsidRPr="007520C9" w:rsidRDefault="00DC0676" w:rsidP="004D46C3">
            <w:pPr>
              <w:pStyle w:val="rowtabella0"/>
              <w:jc w:val="center"/>
              <w:rPr>
                <w:color w:val="002060"/>
              </w:rPr>
            </w:pPr>
            <w:r w:rsidRPr="007520C9">
              <w:rPr>
                <w:color w:val="002060"/>
              </w:rPr>
              <w:t>0</w:t>
            </w:r>
          </w:p>
        </w:tc>
      </w:tr>
      <w:tr w:rsidR="00DC0676" w:rsidRPr="007520C9" w14:paraId="0381288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ED3971" w14:textId="77777777" w:rsidR="00DC0676" w:rsidRPr="007520C9" w:rsidRDefault="00DC0676" w:rsidP="004D46C3">
            <w:pPr>
              <w:pStyle w:val="rowtabella0"/>
              <w:rPr>
                <w:color w:val="002060"/>
              </w:rPr>
            </w:pPr>
            <w:r w:rsidRPr="007520C9">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731A"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97820"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228A3"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DB3DC"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ACB4"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4E8F"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97D45" w14:textId="77777777" w:rsidR="00DC0676" w:rsidRPr="007520C9" w:rsidRDefault="00DC0676" w:rsidP="004D46C3">
            <w:pPr>
              <w:pStyle w:val="rowtabella0"/>
              <w:jc w:val="center"/>
              <w:rPr>
                <w:color w:val="002060"/>
              </w:rPr>
            </w:pPr>
            <w:r w:rsidRPr="007520C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982F"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0DEE" w14:textId="77777777" w:rsidR="00DC0676" w:rsidRPr="007520C9" w:rsidRDefault="00DC0676" w:rsidP="004D46C3">
            <w:pPr>
              <w:pStyle w:val="rowtabella0"/>
              <w:jc w:val="center"/>
              <w:rPr>
                <w:color w:val="002060"/>
              </w:rPr>
            </w:pPr>
            <w:r w:rsidRPr="007520C9">
              <w:rPr>
                <w:color w:val="002060"/>
              </w:rPr>
              <w:t>0</w:t>
            </w:r>
          </w:p>
        </w:tc>
      </w:tr>
      <w:tr w:rsidR="00DC0676" w:rsidRPr="007520C9" w14:paraId="201D16E1"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D4879" w14:textId="77777777" w:rsidR="00DC0676" w:rsidRPr="007520C9" w:rsidRDefault="00DC0676" w:rsidP="004D46C3">
            <w:pPr>
              <w:pStyle w:val="rowtabella0"/>
              <w:rPr>
                <w:color w:val="002060"/>
              </w:rPr>
            </w:pPr>
            <w:r w:rsidRPr="007520C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F39D"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BCDEF"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4C6C"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BC26"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6F3BD"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961E"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CB7F" w14:textId="77777777" w:rsidR="00DC0676" w:rsidRPr="007520C9" w:rsidRDefault="00DC0676" w:rsidP="004D46C3">
            <w:pPr>
              <w:pStyle w:val="rowtabella0"/>
              <w:jc w:val="center"/>
              <w:rPr>
                <w:color w:val="002060"/>
              </w:rPr>
            </w:pPr>
            <w:r w:rsidRPr="007520C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B5BB"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FA4AC" w14:textId="77777777" w:rsidR="00DC0676" w:rsidRPr="007520C9" w:rsidRDefault="00DC0676" w:rsidP="004D46C3">
            <w:pPr>
              <w:pStyle w:val="rowtabella0"/>
              <w:jc w:val="center"/>
              <w:rPr>
                <w:color w:val="002060"/>
              </w:rPr>
            </w:pPr>
            <w:r w:rsidRPr="007520C9">
              <w:rPr>
                <w:color w:val="002060"/>
              </w:rPr>
              <w:t>0</w:t>
            </w:r>
          </w:p>
        </w:tc>
      </w:tr>
      <w:tr w:rsidR="00DC0676" w:rsidRPr="007520C9" w14:paraId="29F1F39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378A7" w14:textId="77777777" w:rsidR="00DC0676" w:rsidRPr="007520C9" w:rsidRDefault="00DC0676" w:rsidP="004D46C3">
            <w:pPr>
              <w:pStyle w:val="rowtabella0"/>
              <w:rPr>
                <w:color w:val="002060"/>
              </w:rPr>
            </w:pPr>
            <w:r w:rsidRPr="007520C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5A02"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F989"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ECB84"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837D"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B018A"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EEA3" w14:textId="77777777" w:rsidR="00DC0676" w:rsidRPr="007520C9" w:rsidRDefault="00DC0676" w:rsidP="004D46C3">
            <w:pPr>
              <w:pStyle w:val="rowtabella0"/>
              <w:jc w:val="center"/>
              <w:rPr>
                <w:color w:val="002060"/>
              </w:rPr>
            </w:pPr>
            <w:r w:rsidRPr="007520C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C573" w14:textId="77777777" w:rsidR="00DC0676" w:rsidRPr="007520C9" w:rsidRDefault="00DC0676" w:rsidP="004D46C3">
            <w:pPr>
              <w:pStyle w:val="rowtabella0"/>
              <w:jc w:val="center"/>
              <w:rPr>
                <w:color w:val="002060"/>
              </w:rPr>
            </w:pPr>
            <w:r w:rsidRPr="007520C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8545"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A69E" w14:textId="77777777" w:rsidR="00DC0676" w:rsidRPr="007520C9" w:rsidRDefault="00DC0676" w:rsidP="004D46C3">
            <w:pPr>
              <w:pStyle w:val="rowtabella0"/>
              <w:jc w:val="center"/>
              <w:rPr>
                <w:color w:val="002060"/>
              </w:rPr>
            </w:pPr>
            <w:r w:rsidRPr="007520C9">
              <w:rPr>
                <w:color w:val="002060"/>
              </w:rPr>
              <w:t>0</w:t>
            </w:r>
          </w:p>
        </w:tc>
      </w:tr>
      <w:tr w:rsidR="00DC0676" w:rsidRPr="007520C9" w14:paraId="61E22188"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1A8275" w14:textId="77777777" w:rsidR="00DC0676" w:rsidRPr="007520C9" w:rsidRDefault="00DC0676" w:rsidP="004D46C3">
            <w:pPr>
              <w:pStyle w:val="rowtabella0"/>
              <w:rPr>
                <w:color w:val="002060"/>
              </w:rPr>
            </w:pPr>
            <w:r w:rsidRPr="007520C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B887E" w14:textId="77777777" w:rsidR="00DC0676" w:rsidRPr="007520C9" w:rsidRDefault="00DC0676" w:rsidP="004D46C3">
            <w:pPr>
              <w:pStyle w:val="rowtabella0"/>
              <w:jc w:val="center"/>
              <w:rPr>
                <w:color w:val="002060"/>
              </w:rPr>
            </w:pPr>
            <w:r w:rsidRPr="007520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EFE9"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3A8F2"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0396"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769C2"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11045" w14:textId="77777777" w:rsidR="00DC0676" w:rsidRPr="007520C9" w:rsidRDefault="00DC0676" w:rsidP="004D46C3">
            <w:pPr>
              <w:pStyle w:val="rowtabella0"/>
              <w:jc w:val="center"/>
              <w:rPr>
                <w:color w:val="002060"/>
              </w:rPr>
            </w:pPr>
            <w:r w:rsidRPr="007520C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E3E8" w14:textId="77777777" w:rsidR="00DC0676" w:rsidRPr="007520C9" w:rsidRDefault="00DC0676" w:rsidP="004D46C3">
            <w:pPr>
              <w:pStyle w:val="rowtabella0"/>
              <w:jc w:val="center"/>
              <w:rPr>
                <w:color w:val="002060"/>
              </w:rPr>
            </w:pPr>
            <w:r w:rsidRPr="007520C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92801"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776B" w14:textId="77777777" w:rsidR="00DC0676" w:rsidRPr="007520C9" w:rsidRDefault="00DC0676" w:rsidP="004D46C3">
            <w:pPr>
              <w:pStyle w:val="rowtabella0"/>
              <w:jc w:val="center"/>
              <w:rPr>
                <w:color w:val="002060"/>
              </w:rPr>
            </w:pPr>
            <w:r w:rsidRPr="007520C9">
              <w:rPr>
                <w:color w:val="002060"/>
              </w:rPr>
              <w:t>0</w:t>
            </w:r>
          </w:p>
        </w:tc>
      </w:tr>
      <w:tr w:rsidR="00DC0676" w:rsidRPr="007520C9" w14:paraId="409876D1"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D3A32" w14:textId="77777777" w:rsidR="00DC0676" w:rsidRPr="007520C9" w:rsidRDefault="00DC0676" w:rsidP="004D46C3">
            <w:pPr>
              <w:pStyle w:val="rowtabella0"/>
              <w:rPr>
                <w:color w:val="002060"/>
              </w:rPr>
            </w:pPr>
            <w:r w:rsidRPr="007520C9">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E5732"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3FA80"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B219"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72B9"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C16F8"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1A49" w14:textId="77777777" w:rsidR="00DC0676" w:rsidRPr="007520C9" w:rsidRDefault="00DC0676" w:rsidP="004D46C3">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3576" w14:textId="77777777" w:rsidR="00DC0676" w:rsidRPr="007520C9" w:rsidRDefault="00DC0676" w:rsidP="004D46C3">
            <w:pPr>
              <w:pStyle w:val="rowtabella0"/>
              <w:jc w:val="center"/>
              <w:rPr>
                <w:color w:val="002060"/>
              </w:rPr>
            </w:pPr>
            <w:r w:rsidRPr="007520C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2F2FD" w14:textId="77777777" w:rsidR="00DC0676" w:rsidRPr="007520C9" w:rsidRDefault="00DC0676" w:rsidP="004D46C3">
            <w:pPr>
              <w:pStyle w:val="rowtabella0"/>
              <w:jc w:val="center"/>
              <w:rPr>
                <w:color w:val="002060"/>
              </w:rPr>
            </w:pPr>
            <w:r w:rsidRPr="007520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0CF2B" w14:textId="77777777" w:rsidR="00DC0676" w:rsidRPr="007520C9" w:rsidRDefault="00DC0676" w:rsidP="004D46C3">
            <w:pPr>
              <w:pStyle w:val="rowtabella0"/>
              <w:jc w:val="center"/>
              <w:rPr>
                <w:color w:val="002060"/>
              </w:rPr>
            </w:pPr>
            <w:r w:rsidRPr="007520C9">
              <w:rPr>
                <w:color w:val="002060"/>
              </w:rPr>
              <w:t>0</w:t>
            </w:r>
          </w:p>
        </w:tc>
      </w:tr>
      <w:tr w:rsidR="00DC0676" w:rsidRPr="007520C9" w14:paraId="7F0AFFEE"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313BB" w14:textId="77777777" w:rsidR="00DC0676" w:rsidRPr="007520C9" w:rsidRDefault="00DC0676" w:rsidP="004D46C3">
            <w:pPr>
              <w:pStyle w:val="rowtabella0"/>
              <w:rPr>
                <w:color w:val="002060"/>
              </w:rPr>
            </w:pPr>
            <w:r w:rsidRPr="007520C9">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C4AC"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DEF39"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F3766"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D07CA"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B204"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10ED"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4D42" w14:textId="77777777" w:rsidR="00DC0676" w:rsidRPr="007520C9" w:rsidRDefault="00DC0676" w:rsidP="004D46C3">
            <w:pPr>
              <w:pStyle w:val="rowtabella0"/>
              <w:jc w:val="center"/>
              <w:rPr>
                <w:color w:val="002060"/>
              </w:rPr>
            </w:pPr>
            <w:r w:rsidRPr="007520C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8ABE1"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947A" w14:textId="77777777" w:rsidR="00DC0676" w:rsidRPr="007520C9" w:rsidRDefault="00DC0676" w:rsidP="004D46C3">
            <w:pPr>
              <w:pStyle w:val="rowtabella0"/>
              <w:jc w:val="center"/>
              <w:rPr>
                <w:color w:val="002060"/>
              </w:rPr>
            </w:pPr>
            <w:r w:rsidRPr="007520C9">
              <w:rPr>
                <w:color w:val="002060"/>
              </w:rPr>
              <w:t>0</w:t>
            </w:r>
          </w:p>
        </w:tc>
      </w:tr>
      <w:tr w:rsidR="00DC0676" w:rsidRPr="007520C9" w14:paraId="700CFCE5"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095827" w14:textId="77777777" w:rsidR="00DC0676" w:rsidRPr="007520C9" w:rsidRDefault="00DC0676" w:rsidP="004D46C3">
            <w:pPr>
              <w:pStyle w:val="rowtabella0"/>
              <w:rPr>
                <w:color w:val="002060"/>
              </w:rPr>
            </w:pPr>
            <w:r w:rsidRPr="007520C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B266"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3D1EA"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8D633"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345A"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B21A8"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71660"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253BE" w14:textId="77777777" w:rsidR="00DC0676" w:rsidRPr="007520C9" w:rsidRDefault="00DC0676" w:rsidP="004D46C3">
            <w:pPr>
              <w:pStyle w:val="rowtabella0"/>
              <w:jc w:val="center"/>
              <w:rPr>
                <w:color w:val="002060"/>
              </w:rPr>
            </w:pPr>
            <w:r w:rsidRPr="007520C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64F5" w14:textId="77777777" w:rsidR="00DC0676" w:rsidRPr="007520C9" w:rsidRDefault="00DC0676" w:rsidP="004D46C3">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4E90A" w14:textId="77777777" w:rsidR="00DC0676" w:rsidRPr="007520C9" w:rsidRDefault="00DC0676" w:rsidP="004D46C3">
            <w:pPr>
              <w:pStyle w:val="rowtabella0"/>
              <w:jc w:val="center"/>
              <w:rPr>
                <w:color w:val="002060"/>
              </w:rPr>
            </w:pPr>
            <w:r w:rsidRPr="007520C9">
              <w:rPr>
                <w:color w:val="002060"/>
              </w:rPr>
              <w:t>0</w:t>
            </w:r>
          </w:p>
        </w:tc>
      </w:tr>
    </w:tbl>
    <w:p w14:paraId="3D4EDC58" w14:textId="77777777" w:rsidR="00DC0676" w:rsidRDefault="00DC0676" w:rsidP="00DC0676">
      <w:pPr>
        <w:pStyle w:val="breakline"/>
        <w:rPr>
          <w:color w:val="002060"/>
        </w:rPr>
      </w:pPr>
    </w:p>
    <w:p w14:paraId="1567FF40" w14:textId="77777777" w:rsidR="00DC0676" w:rsidRPr="007520C9" w:rsidRDefault="00DC0676" w:rsidP="00DC0676">
      <w:pPr>
        <w:pStyle w:val="titoloprinc0"/>
        <w:rPr>
          <w:color w:val="002060"/>
        </w:rPr>
      </w:pPr>
      <w:r>
        <w:rPr>
          <w:color w:val="002060"/>
        </w:rPr>
        <w:t>PROGRAMMA GARE</w:t>
      </w:r>
    </w:p>
    <w:p w14:paraId="51B80793" w14:textId="77777777" w:rsidR="00DC0676" w:rsidRDefault="00DC0676" w:rsidP="00DC0676">
      <w:pPr>
        <w:pStyle w:val="breakline"/>
        <w:rPr>
          <w:rFonts w:eastAsiaTheme="minorEastAsia"/>
          <w:color w:val="002060"/>
        </w:rPr>
      </w:pPr>
    </w:p>
    <w:p w14:paraId="639A21B3" w14:textId="77777777" w:rsidR="00410EDE" w:rsidRPr="004C4F32" w:rsidRDefault="00410EDE" w:rsidP="00410EDE">
      <w:pPr>
        <w:pStyle w:val="sottotitolocampionato10"/>
        <w:rPr>
          <w:color w:val="002060"/>
        </w:rPr>
      </w:pPr>
      <w:r w:rsidRPr="004C4F32">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191"/>
        <w:gridCol w:w="1550"/>
        <w:gridCol w:w="1550"/>
      </w:tblGrid>
      <w:tr w:rsidR="00410EDE" w:rsidRPr="004C4F32" w14:paraId="05290C05"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BBB40"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B5D50"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7C8D0"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FAC0E"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85C6A"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E4BB7"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B730A"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4497837A"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BED6F0" w14:textId="77777777" w:rsidR="00410EDE" w:rsidRPr="004C4F32" w:rsidRDefault="00410EDE" w:rsidP="004D46C3">
            <w:pPr>
              <w:pStyle w:val="rowtabella0"/>
              <w:rPr>
                <w:color w:val="002060"/>
              </w:rPr>
            </w:pPr>
            <w:r w:rsidRPr="004C4F32">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874BA" w14:textId="77777777" w:rsidR="00410EDE" w:rsidRPr="004C4F32" w:rsidRDefault="00410EDE" w:rsidP="004D46C3">
            <w:pPr>
              <w:pStyle w:val="rowtabella0"/>
              <w:rPr>
                <w:color w:val="002060"/>
              </w:rPr>
            </w:pPr>
            <w:r w:rsidRPr="004C4F32">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2DE9B"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2D4BF" w14:textId="77777777" w:rsidR="00410EDE" w:rsidRPr="004C4F32" w:rsidRDefault="00410EDE" w:rsidP="004D46C3">
            <w:pPr>
              <w:pStyle w:val="rowtabella0"/>
              <w:rPr>
                <w:color w:val="002060"/>
              </w:rPr>
            </w:pPr>
            <w:r w:rsidRPr="004C4F32">
              <w:rPr>
                <w:color w:val="002060"/>
              </w:rPr>
              <w:t>23/01/2026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88790" w14:textId="77777777" w:rsidR="00410EDE" w:rsidRPr="004C4F32" w:rsidRDefault="00410EDE" w:rsidP="004D46C3">
            <w:pPr>
              <w:pStyle w:val="rowtabella0"/>
              <w:rPr>
                <w:color w:val="002060"/>
              </w:rPr>
            </w:pPr>
            <w:r w:rsidRPr="004C4F32">
              <w:rPr>
                <w:color w:val="002060"/>
              </w:rPr>
              <w:t xml:space="preserve">5286 PALESTRA </w:t>
            </w:r>
            <w:proofErr w:type="gramStart"/>
            <w:r w:rsidRPr="004C4F32">
              <w:rPr>
                <w:color w:val="002060"/>
              </w:rPr>
              <w:t>C.SPORTIVO</w:t>
            </w:r>
            <w:proofErr w:type="gramEnd"/>
            <w:r w:rsidRPr="004C4F32">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599F9" w14:textId="77777777" w:rsidR="00410EDE" w:rsidRPr="004C4F32" w:rsidRDefault="00410EDE" w:rsidP="004D46C3">
            <w:pPr>
              <w:pStyle w:val="rowtabella0"/>
              <w:rPr>
                <w:color w:val="002060"/>
              </w:rPr>
            </w:pPr>
            <w:r w:rsidRPr="004C4F3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0A646" w14:textId="77777777" w:rsidR="00410EDE" w:rsidRPr="004C4F32" w:rsidRDefault="00410EDE" w:rsidP="004D46C3">
            <w:pPr>
              <w:pStyle w:val="rowtabella0"/>
              <w:rPr>
                <w:color w:val="002060"/>
              </w:rPr>
            </w:pPr>
            <w:r w:rsidRPr="004C4F32">
              <w:rPr>
                <w:color w:val="002060"/>
              </w:rPr>
              <w:t>VIA ALFIERI SNC</w:t>
            </w:r>
          </w:p>
        </w:tc>
      </w:tr>
      <w:tr w:rsidR="00410EDE" w:rsidRPr="004C4F32" w14:paraId="693015FF"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9BB411" w14:textId="77777777" w:rsidR="00410EDE" w:rsidRPr="004C4F32" w:rsidRDefault="00410EDE" w:rsidP="004D46C3">
            <w:pPr>
              <w:pStyle w:val="rowtabella0"/>
              <w:rPr>
                <w:color w:val="002060"/>
              </w:rPr>
            </w:pPr>
            <w:r w:rsidRPr="004C4F32">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57B45D" w14:textId="77777777" w:rsidR="00410EDE" w:rsidRPr="004C4F32" w:rsidRDefault="00410EDE" w:rsidP="004D46C3">
            <w:pPr>
              <w:pStyle w:val="rowtabella0"/>
              <w:rPr>
                <w:color w:val="002060"/>
              </w:rPr>
            </w:pPr>
            <w:r w:rsidRPr="004C4F32">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AF1280"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65939D"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DCC315" w14:textId="77777777" w:rsidR="00410EDE" w:rsidRPr="004C4F32" w:rsidRDefault="00410EDE" w:rsidP="004D46C3">
            <w:pPr>
              <w:pStyle w:val="rowtabella0"/>
              <w:rPr>
                <w:color w:val="002060"/>
              </w:rPr>
            </w:pPr>
            <w:r w:rsidRPr="004C4F32">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4B654" w14:textId="77777777" w:rsidR="00410EDE" w:rsidRPr="004C4F32" w:rsidRDefault="00410EDE" w:rsidP="004D46C3">
            <w:pPr>
              <w:pStyle w:val="rowtabella0"/>
              <w:rPr>
                <w:color w:val="002060"/>
              </w:rPr>
            </w:pPr>
            <w:r w:rsidRPr="004C4F32">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4362BF" w14:textId="77777777" w:rsidR="00410EDE" w:rsidRPr="004C4F32" w:rsidRDefault="00410EDE" w:rsidP="004D46C3">
            <w:pPr>
              <w:pStyle w:val="rowtabella0"/>
              <w:rPr>
                <w:color w:val="002060"/>
              </w:rPr>
            </w:pPr>
            <w:r w:rsidRPr="004C4F32">
              <w:rPr>
                <w:color w:val="002060"/>
              </w:rPr>
              <w:t>VIA TOBAGI STAZ. CASTELBELLINO</w:t>
            </w:r>
          </w:p>
        </w:tc>
      </w:tr>
      <w:tr w:rsidR="00410EDE" w:rsidRPr="004C4F32" w14:paraId="6017026C"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C8C4F4" w14:textId="77777777" w:rsidR="00410EDE" w:rsidRPr="004C4F32" w:rsidRDefault="00410EDE" w:rsidP="004D46C3">
            <w:pPr>
              <w:pStyle w:val="rowtabella0"/>
              <w:rPr>
                <w:color w:val="002060"/>
              </w:rPr>
            </w:pPr>
            <w:r w:rsidRPr="004C4F32">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38C55E" w14:textId="77777777" w:rsidR="00410EDE" w:rsidRPr="004C4F32" w:rsidRDefault="00410EDE" w:rsidP="004D46C3">
            <w:pPr>
              <w:pStyle w:val="rowtabella0"/>
              <w:rPr>
                <w:color w:val="002060"/>
              </w:rPr>
            </w:pPr>
            <w:r w:rsidRPr="004C4F32">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F8833B"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CF77B4"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30053D" w14:textId="77777777" w:rsidR="00410EDE" w:rsidRPr="004C4F32" w:rsidRDefault="00410EDE" w:rsidP="004D46C3">
            <w:pPr>
              <w:pStyle w:val="rowtabella0"/>
              <w:rPr>
                <w:color w:val="002060"/>
              </w:rPr>
            </w:pPr>
            <w:r w:rsidRPr="004C4F32">
              <w:rPr>
                <w:color w:val="002060"/>
              </w:rPr>
              <w:t>5704 POLIV.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45CEA1" w14:textId="77777777" w:rsidR="00410EDE" w:rsidRPr="004C4F32" w:rsidRDefault="00410EDE" w:rsidP="004D46C3">
            <w:pPr>
              <w:pStyle w:val="rowtabella0"/>
              <w:rPr>
                <w:color w:val="002060"/>
              </w:rPr>
            </w:pPr>
            <w:r w:rsidRPr="004C4F3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4A552" w14:textId="77777777" w:rsidR="00410EDE" w:rsidRPr="004C4F32" w:rsidRDefault="00410EDE" w:rsidP="004D46C3">
            <w:pPr>
              <w:pStyle w:val="rowtabella0"/>
              <w:rPr>
                <w:color w:val="002060"/>
              </w:rPr>
            </w:pPr>
            <w:r w:rsidRPr="004C4F32">
              <w:rPr>
                <w:color w:val="002060"/>
              </w:rPr>
              <w:t>VIA CELSO ULPIANI</w:t>
            </w:r>
          </w:p>
        </w:tc>
      </w:tr>
      <w:tr w:rsidR="00410EDE" w:rsidRPr="004C4F32" w14:paraId="245D260E"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C4C3F4" w14:textId="77777777" w:rsidR="00410EDE" w:rsidRPr="004C4F32" w:rsidRDefault="00410EDE" w:rsidP="004D46C3">
            <w:pPr>
              <w:pStyle w:val="rowtabella0"/>
              <w:rPr>
                <w:color w:val="002060"/>
              </w:rPr>
            </w:pPr>
            <w:r w:rsidRPr="004C4F3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9E4813" w14:textId="77777777" w:rsidR="00410EDE" w:rsidRPr="004C4F32" w:rsidRDefault="00410EDE" w:rsidP="004D46C3">
            <w:pPr>
              <w:pStyle w:val="rowtabella0"/>
              <w:rPr>
                <w:color w:val="002060"/>
              </w:rPr>
            </w:pPr>
            <w:r w:rsidRPr="004C4F32">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3FD20D"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6A0BB3"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4F96BD" w14:textId="77777777" w:rsidR="00410EDE" w:rsidRPr="004C4F32" w:rsidRDefault="00410EDE" w:rsidP="004D46C3">
            <w:pPr>
              <w:pStyle w:val="rowtabella0"/>
              <w:rPr>
                <w:color w:val="002060"/>
              </w:rPr>
            </w:pPr>
            <w:r w:rsidRPr="004C4F3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699CB" w14:textId="77777777" w:rsidR="00410EDE" w:rsidRPr="004C4F32" w:rsidRDefault="00410EDE" w:rsidP="004D46C3">
            <w:pPr>
              <w:pStyle w:val="rowtabella0"/>
              <w:rPr>
                <w:color w:val="002060"/>
              </w:rPr>
            </w:pPr>
            <w:r w:rsidRPr="004C4F3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56D604" w14:textId="77777777" w:rsidR="00410EDE" w:rsidRPr="004C4F32" w:rsidRDefault="00410EDE" w:rsidP="004D46C3">
            <w:pPr>
              <w:pStyle w:val="rowtabella0"/>
              <w:rPr>
                <w:color w:val="002060"/>
              </w:rPr>
            </w:pPr>
            <w:r w:rsidRPr="004C4F32">
              <w:rPr>
                <w:color w:val="002060"/>
              </w:rPr>
              <w:t xml:space="preserve">VIA </w:t>
            </w:r>
            <w:proofErr w:type="gramStart"/>
            <w:r w:rsidRPr="004C4F32">
              <w:rPr>
                <w:color w:val="002060"/>
              </w:rPr>
              <w:t>B.BUOZZI</w:t>
            </w:r>
            <w:proofErr w:type="gramEnd"/>
          </w:p>
        </w:tc>
      </w:tr>
      <w:tr w:rsidR="00410EDE" w:rsidRPr="004C4F32" w14:paraId="5FE266EB"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89AF52" w14:textId="77777777" w:rsidR="00410EDE" w:rsidRPr="004C4F32" w:rsidRDefault="00410EDE" w:rsidP="004D46C3">
            <w:pPr>
              <w:pStyle w:val="rowtabella0"/>
              <w:rPr>
                <w:color w:val="002060"/>
              </w:rPr>
            </w:pPr>
            <w:r w:rsidRPr="004C4F32">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179429" w14:textId="77777777" w:rsidR="00410EDE" w:rsidRPr="004C4F32" w:rsidRDefault="00410EDE" w:rsidP="004D46C3">
            <w:pPr>
              <w:pStyle w:val="rowtabella0"/>
              <w:rPr>
                <w:color w:val="002060"/>
              </w:rPr>
            </w:pPr>
            <w:r w:rsidRPr="004C4F32">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9BCBA7"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E08894"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E4777A" w14:textId="77777777" w:rsidR="00410EDE" w:rsidRPr="004C4F32" w:rsidRDefault="00410EDE" w:rsidP="004D46C3">
            <w:pPr>
              <w:pStyle w:val="rowtabella0"/>
              <w:rPr>
                <w:color w:val="002060"/>
              </w:rPr>
            </w:pPr>
            <w:r w:rsidRPr="004C4F32">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C83167" w14:textId="77777777" w:rsidR="00410EDE" w:rsidRPr="004C4F32" w:rsidRDefault="00410EDE" w:rsidP="004D46C3">
            <w:pPr>
              <w:pStyle w:val="rowtabella0"/>
              <w:rPr>
                <w:color w:val="002060"/>
              </w:rPr>
            </w:pPr>
            <w:r w:rsidRPr="004C4F32">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C0B18" w14:textId="77777777" w:rsidR="00410EDE" w:rsidRPr="004C4F32" w:rsidRDefault="00410EDE" w:rsidP="004D46C3">
            <w:pPr>
              <w:pStyle w:val="rowtabella0"/>
              <w:rPr>
                <w:color w:val="002060"/>
              </w:rPr>
            </w:pPr>
            <w:r w:rsidRPr="004C4F32">
              <w:rPr>
                <w:color w:val="002060"/>
              </w:rPr>
              <w:t>VIA LUDOVICO SCARFIOTTI</w:t>
            </w:r>
          </w:p>
        </w:tc>
      </w:tr>
      <w:tr w:rsidR="00410EDE" w:rsidRPr="004C4F32" w14:paraId="13746012"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931EFD" w14:textId="77777777" w:rsidR="00410EDE" w:rsidRPr="004C4F32" w:rsidRDefault="00410EDE" w:rsidP="004D46C3">
            <w:pPr>
              <w:pStyle w:val="rowtabella0"/>
              <w:rPr>
                <w:color w:val="002060"/>
              </w:rPr>
            </w:pPr>
            <w:r w:rsidRPr="004C4F32">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188CAE" w14:textId="77777777" w:rsidR="00410EDE" w:rsidRPr="004C4F32" w:rsidRDefault="00410EDE" w:rsidP="004D46C3">
            <w:pPr>
              <w:pStyle w:val="rowtabella0"/>
              <w:rPr>
                <w:color w:val="002060"/>
              </w:rPr>
            </w:pPr>
            <w:r w:rsidRPr="004C4F3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D9AE9A"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0C170C"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DCFDAD" w14:textId="77777777" w:rsidR="00410EDE" w:rsidRPr="004C4F32" w:rsidRDefault="00410EDE" w:rsidP="004D46C3">
            <w:pPr>
              <w:pStyle w:val="rowtabella0"/>
              <w:rPr>
                <w:color w:val="002060"/>
              </w:rPr>
            </w:pPr>
            <w:r w:rsidRPr="004C4F32">
              <w:rPr>
                <w:color w:val="002060"/>
              </w:rPr>
              <w:t xml:space="preserve">5454 </w:t>
            </w:r>
            <w:proofErr w:type="gramStart"/>
            <w:r w:rsidRPr="004C4F32">
              <w:rPr>
                <w:color w:val="002060"/>
              </w:rPr>
              <w:t>C.COPERTO</w:t>
            </w:r>
            <w:proofErr w:type="gramEnd"/>
            <w:r w:rsidRPr="004C4F32">
              <w:rPr>
                <w:color w:val="002060"/>
              </w:rPr>
              <w:t xml:space="preserve"> </w:t>
            </w:r>
            <w:proofErr w:type="gramStart"/>
            <w:r w:rsidRPr="004C4F32">
              <w:rPr>
                <w:color w:val="002060"/>
              </w:rPr>
              <w:t>C.TENNIS</w:t>
            </w:r>
            <w:proofErr w:type="gramEnd"/>
            <w:r w:rsidRPr="004C4F32">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FCB947" w14:textId="77777777" w:rsidR="00410EDE" w:rsidRPr="004C4F32" w:rsidRDefault="00410EDE" w:rsidP="004D46C3">
            <w:pPr>
              <w:pStyle w:val="rowtabella0"/>
              <w:rPr>
                <w:color w:val="002060"/>
              </w:rPr>
            </w:pPr>
            <w:r w:rsidRPr="004C4F3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CB40F" w14:textId="77777777" w:rsidR="00410EDE" w:rsidRPr="004C4F32" w:rsidRDefault="00410EDE" w:rsidP="004D46C3">
            <w:pPr>
              <w:pStyle w:val="rowtabella0"/>
              <w:rPr>
                <w:color w:val="002060"/>
              </w:rPr>
            </w:pPr>
            <w:r w:rsidRPr="004C4F32">
              <w:rPr>
                <w:color w:val="002060"/>
              </w:rPr>
              <w:t>VIA VILLA TOMBARI</w:t>
            </w:r>
          </w:p>
        </w:tc>
      </w:tr>
      <w:tr w:rsidR="00410EDE" w:rsidRPr="004C4F32" w14:paraId="239E392F"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9643FD" w14:textId="77777777" w:rsidR="00410EDE" w:rsidRPr="004C4F32" w:rsidRDefault="00410EDE" w:rsidP="004D46C3">
            <w:pPr>
              <w:pStyle w:val="rowtabella0"/>
              <w:rPr>
                <w:color w:val="002060"/>
              </w:rPr>
            </w:pPr>
            <w:r w:rsidRPr="004C4F32">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B3C9F" w14:textId="77777777" w:rsidR="00410EDE" w:rsidRPr="004C4F32" w:rsidRDefault="00410EDE" w:rsidP="004D46C3">
            <w:pPr>
              <w:pStyle w:val="rowtabella0"/>
              <w:rPr>
                <w:color w:val="002060"/>
              </w:rPr>
            </w:pPr>
            <w:r w:rsidRPr="004C4F32">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14F0A"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22414" w14:textId="77777777" w:rsidR="00410EDE" w:rsidRPr="004C4F32" w:rsidRDefault="00410EDE" w:rsidP="004D46C3">
            <w:pPr>
              <w:pStyle w:val="rowtabella0"/>
              <w:rPr>
                <w:color w:val="002060"/>
              </w:rPr>
            </w:pPr>
            <w:r w:rsidRPr="004C4F32">
              <w:rPr>
                <w:color w:val="002060"/>
              </w:rPr>
              <w:t>24/01/2026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EC6E5" w14:textId="77777777" w:rsidR="00410EDE" w:rsidRPr="004C4F32" w:rsidRDefault="00410EDE" w:rsidP="004D46C3">
            <w:pPr>
              <w:pStyle w:val="rowtabella0"/>
              <w:rPr>
                <w:color w:val="002060"/>
              </w:rPr>
            </w:pPr>
            <w:r w:rsidRPr="004C4F32">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0F870" w14:textId="77777777" w:rsidR="00410EDE" w:rsidRPr="004C4F32" w:rsidRDefault="00410EDE" w:rsidP="004D46C3">
            <w:pPr>
              <w:pStyle w:val="rowtabella0"/>
              <w:rPr>
                <w:color w:val="002060"/>
              </w:rPr>
            </w:pPr>
            <w:r w:rsidRPr="004C4F32">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7B1D7" w14:textId="77777777" w:rsidR="00410EDE" w:rsidRPr="004C4F32" w:rsidRDefault="00410EDE" w:rsidP="004D46C3">
            <w:pPr>
              <w:pStyle w:val="rowtabella0"/>
              <w:rPr>
                <w:color w:val="002060"/>
              </w:rPr>
            </w:pPr>
            <w:r w:rsidRPr="004C4F32">
              <w:rPr>
                <w:color w:val="002060"/>
              </w:rPr>
              <w:t>VIA FALCONARA</w:t>
            </w:r>
          </w:p>
        </w:tc>
      </w:tr>
    </w:tbl>
    <w:p w14:paraId="39789FE0" w14:textId="77777777" w:rsidR="00410EDE" w:rsidRPr="007520C9" w:rsidRDefault="00410EDE" w:rsidP="00DC0676">
      <w:pPr>
        <w:pStyle w:val="breakline"/>
        <w:rPr>
          <w:rFonts w:eastAsiaTheme="minorEastAsia"/>
          <w:color w:val="002060"/>
        </w:rPr>
      </w:pPr>
    </w:p>
    <w:p w14:paraId="1C077DA1" w14:textId="77777777" w:rsidR="00DC0676" w:rsidRPr="007520C9" w:rsidRDefault="00DC0676" w:rsidP="00DC0676">
      <w:pPr>
        <w:pStyle w:val="breakline"/>
        <w:rPr>
          <w:color w:val="002060"/>
        </w:rPr>
      </w:pPr>
    </w:p>
    <w:p w14:paraId="666B3A31" w14:textId="77777777" w:rsidR="00DC0676" w:rsidRPr="007520C9" w:rsidRDefault="00DC0676" w:rsidP="00DC0676">
      <w:pPr>
        <w:pStyle w:val="titolocampionato0"/>
        <w:shd w:val="clear" w:color="auto" w:fill="CCCCCC"/>
        <w:spacing w:before="80" w:after="40"/>
        <w:rPr>
          <w:color w:val="002060"/>
        </w:rPr>
      </w:pPr>
      <w:r w:rsidRPr="007520C9">
        <w:rPr>
          <w:color w:val="002060"/>
        </w:rPr>
        <w:t>CALCIO A CINQUE SERIE C2</w:t>
      </w:r>
    </w:p>
    <w:p w14:paraId="5365B032" w14:textId="77777777" w:rsidR="00DC0676" w:rsidRPr="007520C9" w:rsidRDefault="00DC0676" w:rsidP="00DC0676">
      <w:pPr>
        <w:pStyle w:val="titoloprinc0"/>
        <w:rPr>
          <w:color w:val="002060"/>
        </w:rPr>
      </w:pPr>
      <w:r w:rsidRPr="007520C9">
        <w:rPr>
          <w:color w:val="002060"/>
        </w:rPr>
        <w:t>RISULTATI</w:t>
      </w:r>
    </w:p>
    <w:p w14:paraId="7F2552B7" w14:textId="77777777" w:rsidR="00DC0676" w:rsidRPr="007520C9" w:rsidRDefault="00DC0676" w:rsidP="00DC0676">
      <w:pPr>
        <w:pStyle w:val="breakline"/>
        <w:rPr>
          <w:color w:val="002060"/>
        </w:rPr>
      </w:pPr>
    </w:p>
    <w:p w14:paraId="55E32D8A" w14:textId="77777777" w:rsidR="00DC0676" w:rsidRPr="007520C9" w:rsidRDefault="00DC0676" w:rsidP="00DC0676">
      <w:pPr>
        <w:pStyle w:val="sottotitolocampionato10"/>
        <w:rPr>
          <w:color w:val="002060"/>
        </w:rPr>
      </w:pPr>
      <w:r w:rsidRPr="007520C9">
        <w:rPr>
          <w:color w:val="002060"/>
        </w:rPr>
        <w:t>RISULTATI UFFICIALI GARE DEL 16/01/2026</w:t>
      </w:r>
    </w:p>
    <w:p w14:paraId="3B96CB54" w14:textId="77777777" w:rsidR="00DC0676" w:rsidRPr="00DC0676" w:rsidRDefault="00DC0676" w:rsidP="00DC0676">
      <w:pPr>
        <w:pStyle w:val="sottotitolocampionato20"/>
        <w:spacing w:before="0" w:beforeAutospacing="0" w:after="0" w:afterAutospacing="0"/>
        <w:rPr>
          <w:rFonts w:ascii="Arial" w:hAnsi="Arial" w:cs="Arial"/>
          <w:color w:val="002060"/>
          <w:sz w:val="20"/>
          <w:szCs w:val="20"/>
        </w:rPr>
      </w:pPr>
      <w:r w:rsidRPr="00DC0676">
        <w:rPr>
          <w:rFonts w:ascii="Arial" w:hAnsi="Arial" w:cs="Arial"/>
          <w:color w:val="002060"/>
          <w:sz w:val="20"/>
          <w:szCs w:val="20"/>
        </w:rPr>
        <w:t>Si trascrivono qui di seguito i risultati ufficiali delle gare disputate</w:t>
      </w:r>
    </w:p>
    <w:p w14:paraId="2E9F187D" w14:textId="77777777" w:rsidR="00DC0676" w:rsidRPr="007520C9" w:rsidRDefault="00DC0676" w:rsidP="00DC06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C0676" w:rsidRPr="007520C9" w14:paraId="4767CD1A" w14:textId="77777777" w:rsidTr="004D46C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19DA09C2"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B362C" w14:textId="77777777" w:rsidR="00DC0676" w:rsidRPr="007520C9" w:rsidRDefault="00DC0676" w:rsidP="004D46C3">
                  <w:pPr>
                    <w:pStyle w:val="headertabella0"/>
                    <w:rPr>
                      <w:color w:val="002060"/>
                    </w:rPr>
                  </w:pPr>
                  <w:r w:rsidRPr="007520C9">
                    <w:rPr>
                      <w:color w:val="002060"/>
                    </w:rPr>
                    <w:t>GIRONE A - 2 Giornata - R</w:t>
                  </w:r>
                </w:p>
              </w:tc>
            </w:tr>
            <w:tr w:rsidR="00DC0676" w:rsidRPr="007520C9" w14:paraId="5BEA63EC"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B50DCC" w14:textId="77777777" w:rsidR="00DC0676" w:rsidRPr="007520C9" w:rsidRDefault="00DC0676" w:rsidP="004D46C3">
                  <w:pPr>
                    <w:pStyle w:val="rowtabella0"/>
                    <w:rPr>
                      <w:color w:val="002060"/>
                    </w:rPr>
                  </w:pPr>
                  <w:r w:rsidRPr="007520C9">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F3F66" w14:textId="77777777" w:rsidR="00DC0676" w:rsidRPr="007520C9" w:rsidRDefault="00DC0676" w:rsidP="004D46C3">
                  <w:pPr>
                    <w:pStyle w:val="rowtabella0"/>
                    <w:rPr>
                      <w:color w:val="002060"/>
                    </w:rPr>
                  </w:pPr>
                  <w:r w:rsidRPr="007520C9">
                    <w:rPr>
                      <w:color w:val="002060"/>
                    </w:rPr>
                    <w:t>- ANKON NOVA MARMI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90024D" w14:textId="77777777" w:rsidR="00DC0676" w:rsidRPr="007520C9" w:rsidRDefault="00DC0676" w:rsidP="004D46C3">
                  <w:pPr>
                    <w:pStyle w:val="rowtabella0"/>
                    <w:jc w:val="center"/>
                    <w:rPr>
                      <w:color w:val="002060"/>
                    </w:rPr>
                  </w:pPr>
                  <w:r w:rsidRPr="007520C9">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4FA13" w14:textId="77777777" w:rsidR="00DC0676" w:rsidRPr="007520C9" w:rsidRDefault="00DC0676" w:rsidP="004D46C3">
                  <w:pPr>
                    <w:pStyle w:val="rowtabella0"/>
                    <w:jc w:val="center"/>
                    <w:rPr>
                      <w:color w:val="002060"/>
                    </w:rPr>
                  </w:pPr>
                  <w:r w:rsidRPr="007520C9">
                    <w:rPr>
                      <w:color w:val="002060"/>
                    </w:rPr>
                    <w:t> </w:t>
                  </w:r>
                </w:p>
              </w:tc>
            </w:tr>
            <w:tr w:rsidR="00DC0676" w:rsidRPr="007520C9" w14:paraId="4721E7E2"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083757" w14:textId="77777777" w:rsidR="00DC0676" w:rsidRPr="007520C9" w:rsidRDefault="00DC0676" w:rsidP="004D46C3">
                  <w:pPr>
                    <w:pStyle w:val="rowtabella0"/>
                    <w:rPr>
                      <w:color w:val="002060"/>
                    </w:rPr>
                  </w:pPr>
                  <w:r w:rsidRPr="007520C9">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3FDFF2" w14:textId="77777777" w:rsidR="00DC0676" w:rsidRPr="007520C9" w:rsidRDefault="00DC0676" w:rsidP="004D46C3">
                  <w:pPr>
                    <w:pStyle w:val="rowtabella0"/>
                    <w:rPr>
                      <w:color w:val="002060"/>
                    </w:rPr>
                  </w:pPr>
                  <w:r w:rsidRPr="007520C9">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7F0A81" w14:textId="77777777" w:rsidR="00DC0676" w:rsidRPr="007520C9" w:rsidRDefault="00DC0676" w:rsidP="004D46C3">
                  <w:pPr>
                    <w:pStyle w:val="rowtabella0"/>
                    <w:jc w:val="center"/>
                    <w:rPr>
                      <w:color w:val="002060"/>
                    </w:rPr>
                  </w:pPr>
                  <w:r w:rsidRPr="007520C9">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C2A431" w14:textId="77777777" w:rsidR="00DC0676" w:rsidRPr="007520C9" w:rsidRDefault="00DC0676" w:rsidP="004D46C3">
                  <w:pPr>
                    <w:pStyle w:val="rowtabella0"/>
                    <w:jc w:val="center"/>
                    <w:rPr>
                      <w:color w:val="002060"/>
                    </w:rPr>
                  </w:pPr>
                  <w:r w:rsidRPr="007520C9">
                    <w:rPr>
                      <w:color w:val="002060"/>
                    </w:rPr>
                    <w:t> </w:t>
                  </w:r>
                </w:p>
              </w:tc>
            </w:tr>
            <w:tr w:rsidR="00DC0676" w:rsidRPr="007520C9" w14:paraId="3CC9CE14"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C99B25" w14:textId="77777777" w:rsidR="00DC0676" w:rsidRPr="007520C9" w:rsidRDefault="00DC0676" w:rsidP="004D46C3">
                  <w:pPr>
                    <w:pStyle w:val="rowtabella0"/>
                    <w:rPr>
                      <w:color w:val="002060"/>
                    </w:rPr>
                  </w:pPr>
                  <w:r w:rsidRPr="007520C9">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51D6AD" w14:textId="77777777" w:rsidR="00DC0676" w:rsidRPr="007520C9" w:rsidRDefault="00DC0676" w:rsidP="004D46C3">
                  <w:pPr>
                    <w:pStyle w:val="rowtabella0"/>
                    <w:rPr>
                      <w:color w:val="002060"/>
                    </w:rPr>
                  </w:pPr>
                  <w:r w:rsidRPr="007520C9">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A56478" w14:textId="77777777" w:rsidR="00DC0676" w:rsidRPr="007520C9" w:rsidRDefault="00DC0676" w:rsidP="004D46C3">
                  <w:pPr>
                    <w:pStyle w:val="rowtabella0"/>
                    <w:jc w:val="center"/>
                    <w:rPr>
                      <w:color w:val="002060"/>
                    </w:rPr>
                  </w:pPr>
                  <w:r w:rsidRPr="007520C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0C1D39" w14:textId="77777777" w:rsidR="00DC0676" w:rsidRPr="007520C9" w:rsidRDefault="00DC0676" w:rsidP="004D46C3">
                  <w:pPr>
                    <w:pStyle w:val="rowtabella0"/>
                    <w:jc w:val="center"/>
                    <w:rPr>
                      <w:color w:val="002060"/>
                    </w:rPr>
                  </w:pPr>
                  <w:r w:rsidRPr="007520C9">
                    <w:rPr>
                      <w:color w:val="002060"/>
                    </w:rPr>
                    <w:t> </w:t>
                  </w:r>
                </w:p>
              </w:tc>
            </w:tr>
            <w:tr w:rsidR="00DC0676" w:rsidRPr="007520C9" w14:paraId="2821EAE9"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F39BDA" w14:textId="77777777" w:rsidR="00DC0676" w:rsidRPr="007520C9" w:rsidRDefault="00DC0676" w:rsidP="004D46C3">
                  <w:pPr>
                    <w:pStyle w:val="rowtabella0"/>
                    <w:rPr>
                      <w:color w:val="002060"/>
                    </w:rPr>
                  </w:pPr>
                  <w:r w:rsidRPr="007520C9">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AEB1B8" w14:textId="77777777" w:rsidR="00DC0676" w:rsidRPr="007520C9" w:rsidRDefault="00DC0676" w:rsidP="004D46C3">
                  <w:pPr>
                    <w:pStyle w:val="rowtabella0"/>
                    <w:rPr>
                      <w:color w:val="002060"/>
                    </w:rPr>
                  </w:pPr>
                  <w:r w:rsidRPr="007520C9">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E4AA2C" w14:textId="77777777" w:rsidR="00DC0676" w:rsidRPr="007520C9" w:rsidRDefault="00DC0676" w:rsidP="004D46C3">
                  <w:pPr>
                    <w:pStyle w:val="rowtabella0"/>
                    <w:jc w:val="center"/>
                    <w:rPr>
                      <w:color w:val="002060"/>
                    </w:rPr>
                  </w:pPr>
                  <w:r w:rsidRPr="007520C9">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613B04" w14:textId="77777777" w:rsidR="00DC0676" w:rsidRPr="007520C9" w:rsidRDefault="00DC0676" w:rsidP="004D46C3">
                  <w:pPr>
                    <w:pStyle w:val="rowtabella0"/>
                    <w:jc w:val="center"/>
                    <w:rPr>
                      <w:color w:val="002060"/>
                    </w:rPr>
                  </w:pPr>
                  <w:r w:rsidRPr="007520C9">
                    <w:rPr>
                      <w:color w:val="002060"/>
                    </w:rPr>
                    <w:t> </w:t>
                  </w:r>
                </w:p>
              </w:tc>
            </w:tr>
            <w:tr w:rsidR="00DC0676" w:rsidRPr="007520C9" w14:paraId="46D396AE"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3DBA0C" w14:textId="77777777" w:rsidR="00DC0676" w:rsidRPr="007520C9" w:rsidRDefault="00DC0676" w:rsidP="004D46C3">
                  <w:pPr>
                    <w:pStyle w:val="rowtabella0"/>
                    <w:rPr>
                      <w:color w:val="002060"/>
                    </w:rPr>
                  </w:pPr>
                  <w:r w:rsidRPr="007520C9">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172A30" w14:textId="77777777" w:rsidR="00DC0676" w:rsidRPr="007520C9" w:rsidRDefault="00DC0676" w:rsidP="004D46C3">
                  <w:pPr>
                    <w:pStyle w:val="rowtabella0"/>
                    <w:rPr>
                      <w:color w:val="002060"/>
                    </w:rPr>
                  </w:pPr>
                  <w:r w:rsidRPr="007520C9">
                    <w:rPr>
                      <w:color w:val="002060"/>
                    </w:rPr>
                    <w:t xml:space="preserve">- </w:t>
                  </w:r>
                  <w:proofErr w:type="gramStart"/>
                  <w:r w:rsidRPr="007520C9">
                    <w:rPr>
                      <w:color w:val="002060"/>
                    </w:rPr>
                    <w:t>CITTA</w:t>
                  </w:r>
                  <w:proofErr w:type="gramEnd"/>
                  <w:r w:rsidRPr="007520C9">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BA4663" w14:textId="77777777" w:rsidR="00DC0676" w:rsidRPr="007520C9" w:rsidRDefault="00DC0676" w:rsidP="004D46C3">
                  <w:pPr>
                    <w:pStyle w:val="rowtabella0"/>
                    <w:jc w:val="center"/>
                    <w:rPr>
                      <w:color w:val="002060"/>
                    </w:rPr>
                  </w:pPr>
                  <w:r w:rsidRPr="007520C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2AFA5C" w14:textId="77777777" w:rsidR="00DC0676" w:rsidRPr="007520C9" w:rsidRDefault="00DC0676" w:rsidP="004D46C3">
                  <w:pPr>
                    <w:pStyle w:val="rowtabella0"/>
                    <w:jc w:val="center"/>
                    <w:rPr>
                      <w:color w:val="002060"/>
                    </w:rPr>
                  </w:pPr>
                  <w:r w:rsidRPr="007520C9">
                    <w:rPr>
                      <w:color w:val="002060"/>
                    </w:rPr>
                    <w:t> </w:t>
                  </w:r>
                </w:p>
              </w:tc>
            </w:tr>
            <w:tr w:rsidR="00DC0676" w:rsidRPr="007520C9" w14:paraId="1892FF8C"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486368" w14:textId="77777777" w:rsidR="00DC0676" w:rsidRPr="007520C9" w:rsidRDefault="00DC0676" w:rsidP="004D46C3">
                  <w:pPr>
                    <w:pStyle w:val="rowtabella0"/>
                    <w:rPr>
                      <w:color w:val="002060"/>
                    </w:rPr>
                  </w:pPr>
                  <w:r w:rsidRPr="007520C9">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1A7095" w14:textId="77777777" w:rsidR="00DC0676" w:rsidRPr="007520C9" w:rsidRDefault="00DC0676" w:rsidP="004D46C3">
                  <w:pPr>
                    <w:pStyle w:val="rowtabella0"/>
                    <w:rPr>
                      <w:color w:val="002060"/>
                    </w:rPr>
                  </w:pPr>
                  <w:r w:rsidRPr="007520C9">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5E023B" w14:textId="77777777" w:rsidR="00DC0676" w:rsidRPr="007520C9" w:rsidRDefault="00DC0676" w:rsidP="004D46C3">
                  <w:pPr>
                    <w:pStyle w:val="rowtabella0"/>
                    <w:jc w:val="center"/>
                    <w:rPr>
                      <w:color w:val="002060"/>
                    </w:rPr>
                  </w:pPr>
                  <w:r w:rsidRPr="007520C9">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888640" w14:textId="77777777" w:rsidR="00DC0676" w:rsidRPr="007520C9" w:rsidRDefault="00DC0676" w:rsidP="004D46C3">
                  <w:pPr>
                    <w:pStyle w:val="rowtabella0"/>
                    <w:jc w:val="center"/>
                    <w:rPr>
                      <w:color w:val="002060"/>
                    </w:rPr>
                  </w:pPr>
                  <w:r w:rsidRPr="007520C9">
                    <w:rPr>
                      <w:color w:val="002060"/>
                    </w:rPr>
                    <w:t> </w:t>
                  </w:r>
                </w:p>
              </w:tc>
            </w:tr>
            <w:tr w:rsidR="00DC0676" w:rsidRPr="007520C9" w14:paraId="10DA99B0"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625D79" w14:textId="77777777" w:rsidR="00DC0676" w:rsidRPr="007520C9" w:rsidRDefault="00DC0676" w:rsidP="004D46C3">
                  <w:pPr>
                    <w:pStyle w:val="rowtabella0"/>
                    <w:rPr>
                      <w:color w:val="002060"/>
                    </w:rPr>
                  </w:pPr>
                  <w:r w:rsidRPr="007520C9">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8CCF8" w14:textId="77777777" w:rsidR="00DC0676" w:rsidRPr="007520C9" w:rsidRDefault="00DC0676" w:rsidP="004D46C3">
                  <w:pPr>
                    <w:pStyle w:val="rowtabella0"/>
                    <w:rPr>
                      <w:color w:val="002060"/>
                    </w:rPr>
                  </w:pPr>
                  <w:r w:rsidRPr="007520C9">
                    <w:rPr>
                      <w:color w:val="002060"/>
                    </w:rPr>
                    <w:t>- VILLA CECCOLINI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BE9B0" w14:textId="77777777" w:rsidR="00DC0676" w:rsidRPr="007520C9" w:rsidRDefault="00DC0676" w:rsidP="004D46C3">
                  <w:pPr>
                    <w:pStyle w:val="rowtabella0"/>
                    <w:jc w:val="center"/>
                    <w:rPr>
                      <w:color w:val="002060"/>
                    </w:rPr>
                  </w:pPr>
                  <w:r w:rsidRPr="007520C9">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0C322" w14:textId="77777777" w:rsidR="00DC0676" w:rsidRPr="007520C9" w:rsidRDefault="00DC0676" w:rsidP="004D46C3">
                  <w:pPr>
                    <w:pStyle w:val="rowtabella0"/>
                    <w:jc w:val="center"/>
                    <w:rPr>
                      <w:color w:val="002060"/>
                    </w:rPr>
                  </w:pPr>
                  <w:r w:rsidRPr="007520C9">
                    <w:rPr>
                      <w:color w:val="002060"/>
                    </w:rPr>
                    <w:t> </w:t>
                  </w:r>
                </w:p>
              </w:tc>
            </w:tr>
            <w:tr w:rsidR="00DC0676" w:rsidRPr="007520C9" w14:paraId="0E5272AB" w14:textId="77777777" w:rsidTr="004D46C3">
              <w:tc>
                <w:tcPr>
                  <w:tcW w:w="4700" w:type="dxa"/>
                  <w:gridSpan w:val="4"/>
                  <w:tcBorders>
                    <w:top w:val="nil"/>
                    <w:left w:val="nil"/>
                    <w:bottom w:val="nil"/>
                    <w:right w:val="nil"/>
                  </w:tcBorders>
                  <w:tcMar>
                    <w:top w:w="20" w:type="dxa"/>
                    <w:left w:w="20" w:type="dxa"/>
                    <w:bottom w:w="20" w:type="dxa"/>
                    <w:right w:w="20" w:type="dxa"/>
                  </w:tcMar>
                  <w:vAlign w:val="center"/>
                  <w:hideMark/>
                </w:tcPr>
                <w:p w14:paraId="2D46C077" w14:textId="77777777" w:rsidR="00DC0676" w:rsidRPr="007520C9" w:rsidRDefault="00DC0676" w:rsidP="004D46C3">
                  <w:pPr>
                    <w:pStyle w:val="rowtabella0"/>
                    <w:rPr>
                      <w:color w:val="002060"/>
                    </w:rPr>
                  </w:pPr>
                  <w:r w:rsidRPr="007520C9">
                    <w:rPr>
                      <w:color w:val="002060"/>
                    </w:rPr>
                    <w:t>(1) - disputata il 17/01/2026</w:t>
                  </w:r>
                </w:p>
              </w:tc>
            </w:tr>
          </w:tbl>
          <w:p w14:paraId="0C05D102" w14:textId="77777777" w:rsidR="00DC0676" w:rsidRPr="007520C9" w:rsidRDefault="00DC0676" w:rsidP="004D46C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06B480B0"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FE6C2" w14:textId="77777777" w:rsidR="00DC0676" w:rsidRPr="007520C9" w:rsidRDefault="00DC0676" w:rsidP="004D46C3">
                  <w:pPr>
                    <w:pStyle w:val="headertabella0"/>
                    <w:rPr>
                      <w:color w:val="002060"/>
                    </w:rPr>
                  </w:pPr>
                  <w:r w:rsidRPr="007520C9">
                    <w:rPr>
                      <w:color w:val="002060"/>
                    </w:rPr>
                    <w:t>GIRONE B - 2 Giornata - R</w:t>
                  </w:r>
                </w:p>
              </w:tc>
            </w:tr>
            <w:tr w:rsidR="00DC0676" w:rsidRPr="007520C9" w14:paraId="5A46E50A"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B99C1B" w14:textId="77777777" w:rsidR="00DC0676" w:rsidRPr="007520C9" w:rsidRDefault="00DC0676" w:rsidP="004D46C3">
                  <w:pPr>
                    <w:pStyle w:val="rowtabella0"/>
                    <w:rPr>
                      <w:color w:val="002060"/>
                    </w:rPr>
                  </w:pPr>
                  <w:r w:rsidRPr="007520C9">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68C2D" w14:textId="77777777" w:rsidR="00DC0676" w:rsidRPr="007520C9" w:rsidRDefault="00DC0676" w:rsidP="004D46C3">
                  <w:pPr>
                    <w:pStyle w:val="rowtabella0"/>
                    <w:rPr>
                      <w:color w:val="002060"/>
                    </w:rPr>
                  </w:pPr>
                  <w:r w:rsidRPr="007520C9">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C886B" w14:textId="77777777" w:rsidR="00DC0676" w:rsidRPr="007520C9" w:rsidRDefault="00DC0676" w:rsidP="004D46C3">
                  <w:pPr>
                    <w:pStyle w:val="rowtabella0"/>
                    <w:jc w:val="center"/>
                    <w:rPr>
                      <w:color w:val="002060"/>
                    </w:rPr>
                  </w:pPr>
                  <w:r w:rsidRPr="007520C9">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A4430" w14:textId="77777777" w:rsidR="00DC0676" w:rsidRPr="007520C9" w:rsidRDefault="00DC0676" w:rsidP="004D46C3">
                  <w:pPr>
                    <w:pStyle w:val="rowtabella0"/>
                    <w:jc w:val="center"/>
                    <w:rPr>
                      <w:color w:val="002060"/>
                    </w:rPr>
                  </w:pPr>
                  <w:r w:rsidRPr="007520C9">
                    <w:rPr>
                      <w:color w:val="002060"/>
                    </w:rPr>
                    <w:t> </w:t>
                  </w:r>
                </w:p>
              </w:tc>
            </w:tr>
            <w:tr w:rsidR="00DC0676" w:rsidRPr="007520C9" w14:paraId="7E89BDF2"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CD975B" w14:textId="77777777" w:rsidR="00DC0676" w:rsidRPr="007520C9" w:rsidRDefault="00DC0676" w:rsidP="004D46C3">
                  <w:pPr>
                    <w:pStyle w:val="rowtabella0"/>
                    <w:rPr>
                      <w:color w:val="002060"/>
                    </w:rPr>
                  </w:pPr>
                  <w:r w:rsidRPr="007520C9">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347F63" w14:textId="77777777" w:rsidR="00DC0676" w:rsidRPr="007520C9" w:rsidRDefault="00DC0676" w:rsidP="004D46C3">
                  <w:pPr>
                    <w:pStyle w:val="rowtabella0"/>
                    <w:rPr>
                      <w:color w:val="002060"/>
                    </w:rPr>
                  </w:pPr>
                  <w:r w:rsidRPr="007520C9">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07C012" w14:textId="77777777" w:rsidR="00DC0676" w:rsidRPr="007520C9" w:rsidRDefault="00DC0676" w:rsidP="004D46C3">
                  <w:pPr>
                    <w:pStyle w:val="rowtabella0"/>
                    <w:jc w:val="center"/>
                    <w:rPr>
                      <w:color w:val="002060"/>
                    </w:rPr>
                  </w:pPr>
                  <w:r w:rsidRPr="007520C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605AD8" w14:textId="77777777" w:rsidR="00DC0676" w:rsidRPr="007520C9" w:rsidRDefault="00DC0676" w:rsidP="004D46C3">
                  <w:pPr>
                    <w:pStyle w:val="rowtabella0"/>
                    <w:jc w:val="center"/>
                    <w:rPr>
                      <w:color w:val="002060"/>
                    </w:rPr>
                  </w:pPr>
                  <w:r w:rsidRPr="007520C9">
                    <w:rPr>
                      <w:color w:val="002060"/>
                    </w:rPr>
                    <w:t> </w:t>
                  </w:r>
                </w:p>
              </w:tc>
            </w:tr>
            <w:tr w:rsidR="00DC0676" w:rsidRPr="007520C9" w14:paraId="2F532B88"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48F6F0" w14:textId="77777777" w:rsidR="00DC0676" w:rsidRPr="007520C9" w:rsidRDefault="00DC0676" w:rsidP="004D46C3">
                  <w:pPr>
                    <w:pStyle w:val="rowtabella0"/>
                    <w:rPr>
                      <w:color w:val="002060"/>
                    </w:rPr>
                  </w:pPr>
                  <w:r w:rsidRPr="007520C9">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35F8A1" w14:textId="77777777" w:rsidR="00DC0676" w:rsidRPr="007520C9" w:rsidRDefault="00DC0676" w:rsidP="004D46C3">
                  <w:pPr>
                    <w:pStyle w:val="rowtabella0"/>
                    <w:rPr>
                      <w:color w:val="002060"/>
                    </w:rPr>
                  </w:pPr>
                  <w:r w:rsidRPr="007520C9">
                    <w:rPr>
                      <w:color w:val="002060"/>
                    </w:rPr>
                    <w:t>- FUTSAL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900F1B" w14:textId="77777777" w:rsidR="00DC0676" w:rsidRPr="007520C9" w:rsidRDefault="00DC0676" w:rsidP="004D46C3">
                  <w:pPr>
                    <w:pStyle w:val="rowtabella0"/>
                    <w:jc w:val="center"/>
                    <w:rPr>
                      <w:color w:val="002060"/>
                    </w:rPr>
                  </w:pPr>
                  <w:r w:rsidRPr="007520C9">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A057BF" w14:textId="77777777" w:rsidR="00DC0676" w:rsidRPr="007520C9" w:rsidRDefault="00DC0676" w:rsidP="004D46C3">
                  <w:pPr>
                    <w:pStyle w:val="rowtabella0"/>
                    <w:jc w:val="center"/>
                    <w:rPr>
                      <w:color w:val="002060"/>
                    </w:rPr>
                  </w:pPr>
                  <w:r w:rsidRPr="007520C9">
                    <w:rPr>
                      <w:color w:val="002060"/>
                    </w:rPr>
                    <w:t> </w:t>
                  </w:r>
                </w:p>
              </w:tc>
            </w:tr>
            <w:tr w:rsidR="00DC0676" w:rsidRPr="007520C9" w14:paraId="1DC78E9B"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B9BE86" w14:textId="77777777" w:rsidR="00DC0676" w:rsidRPr="007520C9" w:rsidRDefault="00DC0676" w:rsidP="004D46C3">
                  <w:pPr>
                    <w:pStyle w:val="rowtabella0"/>
                    <w:rPr>
                      <w:color w:val="002060"/>
                    </w:rPr>
                  </w:pPr>
                  <w:r w:rsidRPr="007520C9">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CEE46A" w14:textId="77777777" w:rsidR="00DC0676" w:rsidRPr="007520C9" w:rsidRDefault="00DC0676" w:rsidP="004D46C3">
                  <w:pPr>
                    <w:pStyle w:val="rowtabella0"/>
                    <w:rPr>
                      <w:color w:val="002060"/>
                    </w:rPr>
                  </w:pPr>
                  <w:r w:rsidRPr="007520C9">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1D5FCC" w14:textId="77777777" w:rsidR="00DC0676" w:rsidRPr="007520C9" w:rsidRDefault="00DC0676" w:rsidP="004D46C3">
                  <w:pPr>
                    <w:pStyle w:val="rowtabella0"/>
                    <w:jc w:val="center"/>
                    <w:rPr>
                      <w:color w:val="002060"/>
                    </w:rPr>
                  </w:pPr>
                  <w:r w:rsidRPr="007520C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F0CBCE" w14:textId="77777777" w:rsidR="00DC0676" w:rsidRPr="007520C9" w:rsidRDefault="00DC0676" w:rsidP="004D46C3">
                  <w:pPr>
                    <w:pStyle w:val="rowtabella0"/>
                    <w:jc w:val="center"/>
                    <w:rPr>
                      <w:color w:val="002060"/>
                    </w:rPr>
                  </w:pPr>
                  <w:r w:rsidRPr="007520C9">
                    <w:rPr>
                      <w:color w:val="002060"/>
                    </w:rPr>
                    <w:t> </w:t>
                  </w:r>
                </w:p>
              </w:tc>
            </w:tr>
            <w:tr w:rsidR="00DC0676" w:rsidRPr="007520C9" w14:paraId="39BAC59C"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B691F3" w14:textId="77777777" w:rsidR="00DC0676" w:rsidRPr="007520C9" w:rsidRDefault="00DC0676" w:rsidP="004D46C3">
                  <w:pPr>
                    <w:pStyle w:val="rowtabella0"/>
                    <w:rPr>
                      <w:color w:val="002060"/>
                    </w:rPr>
                  </w:pPr>
                  <w:r w:rsidRPr="007520C9">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09CF3F" w14:textId="77777777" w:rsidR="00DC0676" w:rsidRPr="007520C9" w:rsidRDefault="00DC0676" w:rsidP="004D46C3">
                  <w:pPr>
                    <w:pStyle w:val="rowtabella0"/>
                    <w:rPr>
                      <w:color w:val="002060"/>
                    </w:rPr>
                  </w:pPr>
                  <w:r w:rsidRPr="007520C9">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609806" w14:textId="77777777" w:rsidR="00DC0676" w:rsidRPr="007520C9" w:rsidRDefault="00DC0676" w:rsidP="004D46C3">
                  <w:pPr>
                    <w:pStyle w:val="rowtabella0"/>
                    <w:jc w:val="center"/>
                    <w:rPr>
                      <w:color w:val="002060"/>
                    </w:rPr>
                  </w:pPr>
                  <w:r w:rsidRPr="007520C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B50CDA" w14:textId="77777777" w:rsidR="00DC0676" w:rsidRPr="007520C9" w:rsidRDefault="00DC0676" w:rsidP="004D46C3">
                  <w:pPr>
                    <w:pStyle w:val="rowtabella0"/>
                    <w:jc w:val="center"/>
                    <w:rPr>
                      <w:color w:val="002060"/>
                    </w:rPr>
                  </w:pPr>
                  <w:r w:rsidRPr="007520C9">
                    <w:rPr>
                      <w:color w:val="002060"/>
                    </w:rPr>
                    <w:t> </w:t>
                  </w:r>
                </w:p>
              </w:tc>
            </w:tr>
            <w:tr w:rsidR="00DC0676" w:rsidRPr="007520C9" w14:paraId="478B3E94"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3BD746" w14:textId="77777777" w:rsidR="00DC0676" w:rsidRPr="007520C9" w:rsidRDefault="00DC0676" w:rsidP="004D46C3">
                  <w:pPr>
                    <w:pStyle w:val="rowtabella0"/>
                    <w:rPr>
                      <w:color w:val="002060"/>
                    </w:rPr>
                  </w:pPr>
                  <w:r w:rsidRPr="007520C9">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BE7DF6" w14:textId="77777777" w:rsidR="00DC0676" w:rsidRPr="007520C9" w:rsidRDefault="00DC0676" w:rsidP="004D46C3">
                  <w:pPr>
                    <w:pStyle w:val="rowtabella0"/>
                    <w:rPr>
                      <w:color w:val="002060"/>
                    </w:rPr>
                  </w:pPr>
                  <w:r w:rsidRPr="007520C9">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F2FE91" w14:textId="77777777" w:rsidR="00DC0676" w:rsidRPr="007520C9" w:rsidRDefault="00DC0676" w:rsidP="004D46C3">
                  <w:pPr>
                    <w:pStyle w:val="rowtabella0"/>
                    <w:jc w:val="center"/>
                    <w:rPr>
                      <w:color w:val="002060"/>
                    </w:rPr>
                  </w:pPr>
                  <w:r w:rsidRPr="007520C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1CBCFD" w14:textId="77777777" w:rsidR="00DC0676" w:rsidRPr="007520C9" w:rsidRDefault="00DC0676" w:rsidP="004D46C3">
                  <w:pPr>
                    <w:pStyle w:val="rowtabella0"/>
                    <w:jc w:val="center"/>
                    <w:rPr>
                      <w:color w:val="002060"/>
                    </w:rPr>
                  </w:pPr>
                  <w:r w:rsidRPr="007520C9">
                    <w:rPr>
                      <w:color w:val="002060"/>
                    </w:rPr>
                    <w:t> </w:t>
                  </w:r>
                </w:p>
              </w:tc>
            </w:tr>
            <w:tr w:rsidR="00DC0676" w:rsidRPr="007520C9" w14:paraId="6ED3E247"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EC9998" w14:textId="77777777" w:rsidR="00DC0676" w:rsidRPr="007520C9" w:rsidRDefault="00DC0676" w:rsidP="004D46C3">
                  <w:pPr>
                    <w:pStyle w:val="rowtabella0"/>
                    <w:rPr>
                      <w:color w:val="002060"/>
                    </w:rPr>
                  </w:pPr>
                  <w:r w:rsidRPr="007520C9">
                    <w:rPr>
                      <w:color w:val="002060"/>
                    </w:rPr>
                    <w:t>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CD3049" w14:textId="77777777" w:rsidR="00DC0676" w:rsidRPr="007520C9" w:rsidRDefault="00DC0676" w:rsidP="004D46C3">
                  <w:pPr>
                    <w:pStyle w:val="rowtabella0"/>
                    <w:rPr>
                      <w:color w:val="002060"/>
                    </w:rPr>
                  </w:pPr>
                  <w:r w:rsidRPr="007520C9">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25914" w14:textId="77777777" w:rsidR="00DC0676" w:rsidRPr="007520C9" w:rsidRDefault="00DC0676" w:rsidP="004D46C3">
                  <w:pPr>
                    <w:pStyle w:val="rowtabella0"/>
                    <w:jc w:val="center"/>
                    <w:rPr>
                      <w:color w:val="002060"/>
                    </w:rPr>
                  </w:pPr>
                  <w:r w:rsidRPr="007520C9">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03813" w14:textId="77777777" w:rsidR="00DC0676" w:rsidRPr="007520C9" w:rsidRDefault="00DC0676" w:rsidP="004D46C3">
                  <w:pPr>
                    <w:pStyle w:val="rowtabella0"/>
                    <w:jc w:val="center"/>
                    <w:rPr>
                      <w:color w:val="002060"/>
                    </w:rPr>
                  </w:pPr>
                  <w:r w:rsidRPr="007520C9">
                    <w:rPr>
                      <w:color w:val="002060"/>
                    </w:rPr>
                    <w:t> </w:t>
                  </w:r>
                </w:p>
              </w:tc>
            </w:tr>
            <w:tr w:rsidR="00DC0676" w:rsidRPr="007520C9" w14:paraId="0379FC07" w14:textId="77777777" w:rsidTr="004D46C3">
              <w:tc>
                <w:tcPr>
                  <w:tcW w:w="4700" w:type="dxa"/>
                  <w:gridSpan w:val="4"/>
                  <w:tcBorders>
                    <w:top w:val="nil"/>
                    <w:left w:val="nil"/>
                    <w:bottom w:val="nil"/>
                    <w:right w:val="nil"/>
                  </w:tcBorders>
                  <w:tcMar>
                    <w:top w:w="20" w:type="dxa"/>
                    <w:left w:w="20" w:type="dxa"/>
                    <w:bottom w:w="20" w:type="dxa"/>
                    <w:right w:w="20" w:type="dxa"/>
                  </w:tcMar>
                  <w:vAlign w:val="center"/>
                  <w:hideMark/>
                </w:tcPr>
                <w:p w14:paraId="519CB288" w14:textId="77777777" w:rsidR="00DC0676" w:rsidRPr="007520C9" w:rsidRDefault="00DC0676" w:rsidP="004D46C3">
                  <w:pPr>
                    <w:pStyle w:val="rowtabella0"/>
                    <w:rPr>
                      <w:color w:val="002060"/>
                    </w:rPr>
                  </w:pPr>
                  <w:r w:rsidRPr="007520C9">
                    <w:rPr>
                      <w:color w:val="002060"/>
                    </w:rPr>
                    <w:t>(1) - disputata il 17/01/2026</w:t>
                  </w:r>
                </w:p>
              </w:tc>
            </w:tr>
          </w:tbl>
          <w:p w14:paraId="79C64C3E" w14:textId="77777777" w:rsidR="00DC0676" w:rsidRPr="007520C9" w:rsidRDefault="00DC0676" w:rsidP="004D46C3">
            <w:pPr>
              <w:rPr>
                <w:color w:val="002060"/>
              </w:rPr>
            </w:pPr>
          </w:p>
        </w:tc>
      </w:tr>
    </w:tbl>
    <w:p w14:paraId="74342B8B" w14:textId="77777777" w:rsidR="00DC0676" w:rsidRPr="007520C9" w:rsidRDefault="00DC0676" w:rsidP="00DC067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0676" w:rsidRPr="007520C9" w14:paraId="76DAE2BC" w14:textId="77777777" w:rsidTr="004D46C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511751C7"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7702E" w14:textId="77777777" w:rsidR="00DC0676" w:rsidRPr="007520C9" w:rsidRDefault="00DC0676" w:rsidP="004D46C3">
                  <w:pPr>
                    <w:pStyle w:val="headertabella0"/>
                    <w:rPr>
                      <w:color w:val="002060"/>
                    </w:rPr>
                  </w:pPr>
                  <w:r w:rsidRPr="007520C9">
                    <w:rPr>
                      <w:color w:val="002060"/>
                    </w:rPr>
                    <w:t>GIRONE C - 2 Giornata - R</w:t>
                  </w:r>
                </w:p>
              </w:tc>
            </w:tr>
            <w:tr w:rsidR="00DC0676" w:rsidRPr="007520C9" w14:paraId="7CAE7D77"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91A8F" w14:textId="77777777" w:rsidR="00DC0676" w:rsidRPr="007520C9" w:rsidRDefault="00DC0676" w:rsidP="004D46C3">
                  <w:pPr>
                    <w:pStyle w:val="rowtabella0"/>
                    <w:rPr>
                      <w:color w:val="002060"/>
                    </w:rPr>
                  </w:pPr>
                  <w:r w:rsidRPr="007520C9">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C9C92" w14:textId="77777777" w:rsidR="00DC0676" w:rsidRPr="007520C9" w:rsidRDefault="00DC0676" w:rsidP="004D46C3">
                  <w:pPr>
                    <w:pStyle w:val="rowtabella0"/>
                    <w:rPr>
                      <w:color w:val="002060"/>
                    </w:rPr>
                  </w:pPr>
                  <w:r w:rsidRPr="007520C9">
                    <w:rPr>
                      <w:color w:val="002060"/>
                    </w:rPr>
                    <w:t>-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F3E7F" w14:textId="77777777" w:rsidR="00DC0676" w:rsidRPr="007520C9" w:rsidRDefault="00DC0676" w:rsidP="004D46C3">
                  <w:pPr>
                    <w:pStyle w:val="rowtabella0"/>
                    <w:jc w:val="center"/>
                    <w:rPr>
                      <w:color w:val="002060"/>
                    </w:rPr>
                  </w:pPr>
                  <w:r w:rsidRPr="007520C9">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D3D1E" w14:textId="77777777" w:rsidR="00DC0676" w:rsidRPr="007520C9" w:rsidRDefault="00DC0676" w:rsidP="004D46C3">
                  <w:pPr>
                    <w:pStyle w:val="rowtabella0"/>
                    <w:jc w:val="center"/>
                    <w:rPr>
                      <w:color w:val="002060"/>
                    </w:rPr>
                  </w:pPr>
                  <w:r w:rsidRPr="007520C9">
                    <w:rPr>
                      <w:color w:val="002060"/>
                    </w:rPr>
                    <w:t> </w:t>
                  </w:r>
                </w:p>
              </w:tc>
            </w:tr>
            <w:tr w:rsidR="00DC0676" w:rsidRPr="007520C9" w14:paraId="71C43D97"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103FB5" w14:textId="77777777" w:rsidR="00DC0676" w:rsidRPr="007520C9" w:rsidRDefault="00DC0676" w:rsidP="004D46C3">
                  <w:pPr>
                    <w:pStyle w:val="rowtabella0"/>
                    <w:rPr>
                      <w:color w:val="002060"/>
                    </w:rPr>
                  </w:pPr>
                  <w:r w:rsidRPr="007520C9">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68D7CD" w14:textId="77777777" w:rsidR="00DC0676" w:rsidRPr="007520C9" w:rsidRDefault="00DC0676" w:rsidP="004D46C3">
                  <w:pPr>
                    <w:pStyle w:val="rowtabella0"/>
                    <w:rPr>
                      <w:color w:val="002060"/>
                    </w:rPr>
                  </w:pPr>
                  <w:r w:rsidRPr="007520C9">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2B8D2A" w14:textId="77777777" w:rsidR="00DC0676" w:rsidRPr="007520C9" w:rsidRDefault="00DC0676" w:rsidP="004D46C3">
                  <w:pPr>
                    <w:pStyle w:val="rowtabella0"/>
                    <w:jc w:val="center"/>
                    <w:rPr>
                      <w:color w:val="002060"/>
                    </w:rPr>
                  </w:pPr>
                  <w:r w:rsidRPr="007520C9">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D37F37" w14:textId="77777777" w:rsidR="00DC0676" w:rsidRPr="007520C9" w:rsidRDefault="00DC0676" w:rsidP="004D46C3">
                  <w:pPr>
                    <w:pStyle w:val="rowtabella0"/>
                    <w:jc w:val="center"/>
                    <w:rPr>
                      <w:color w:val="002060"/>
                    </w:rPr>
                  </w:pPr>
                  <w:r w:rsidRPr="007520C9">
                    <w:rPr>
                      <w:color w:val="002060"/>
                    </w:rPr>
                    <w:t> </w:t>
                  </w:r>
                </w:p>
              </w:tc>
            </w:tr>
            <w:tr w:rsidR="00DC0676" w:rsidRPr="007520C9" w14:paraId="12089D2A"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7BB72E" w14:textId="77777777" w:rsidR="00DC0676" w:rsidRPr="007520C9" w:rsidRDefault="00DC0676" w:rsidP="004D46C3">
                  <w:pPr>
                    <w:pStyle w:val="rowtabella0"/>
                    <w:rPr>
                      <w:color w:val="002060"/>
                    </w:rPr>
                  </w:pPr>
                  <w:r w:rsidRPr="007520C9">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2F13C8" w14:textId="77777777" w:rsidR="00DC0676" w:rsidRPr="007520C9" w:rsidRDefault="00DC0676" w:rsidP="004D46C3">
                  <w:pPr>
                    <w:pStyle w:val="rowtabella0"/>
                    <w:rPr>
                      <w:color w:val="002060"/>
                    </w:rPr>
                  </w:pPr>
                  <w:r w:rsidRPr="007520C9">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16E914" w14:textId="77777777" w:rsidR="00DC0676" w:rsidRPr="007520C9" w:rsidRDefault="00DC0676" w:rsidP="004D46C3">
                  <w:pPr>
                    <w:pStyle w:val="rowtabella0"/>
                    <w:jc w:val="center"/>
                    <w:rPr>
                      <w:color w:val="002060"/>
                    </w:rPr>
                  </w:pPr>
                  <w:r w:rsidRPr="007520C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F85CB0" w14:textId="77777777" w:rsidR="00DC0676" w:rsidRPr="007520C9" w:rsidRDefault="00DC0676" w:rsidP="004D46C3">
                  <w:pPr>
                    <w:pStyle w:val="rowtabella0"/>
                    <w:jc w:val="center"/>
                    <w:rPr>
                      <w:color w:val="002060"/>
                    </w:rPr>
                  </w:pPr>
                  <w:r w:rsidRPr="007520C9">
                    <w:rPr>
                      <w:color w:val="002060"/>
                    </w:rPr>
                    <w:t> </w:t>
                  </w:r>
                </w:p>
              </w:tc>
            </w:tr>
            <w:tr w:rsidR="00DC0676" w:rsidRPr="007520C9" w14:paraId="176D83FF"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8203D6" w14:textId="77777777" w:rsidR="00DC0676" w:rsidRPr="007520C9" w:rsidRDefault="00DC0676" w:rsidP="004D46C3">
                  <w:pPr>
                    <w:pStyle w:val="rowtabella0"/>
                    <w:rPr>
                      <w:color w:val="002060"/>
                    </w:rPr>
                  </w:pPr>
                  <w:r w:rsidRPr="007520C9">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DA0FB1" w14:textId="77777777" w:rsidR="00DC0676" w:rsidRPr="007520C9" w:rsidRDefault="00DC0676" w:rsidP="004D46C3">
                  <w:pPr>
                    <w:pStyle w:val="rowtabella0"/>
                    <w:rPr>
                      <w:color w:val="002060"/>
                    </w:rPr>
                  </w:pPr>
                  <w:r w:rsidRPr="007520C9">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98E92B" w14:textId="77777777" w:rsidR="00DC0676" w:rsidRPr="007520C9" w:rsidRDefault="00DC0676" w:rsidP="004D46C3">
                  <w:pPr>
                    <w:pStyle w:val="rowtabella0"/>
                    <w:jc w:val="center"/>
                    <w:rPr>
                      <w:color w:val="002060"/>
                    </w:rPr>
                  </w:pPr>
                  <w:r w:rsidRPr="007520C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35F7BB" w14:textId="77777777" w:rsidR="00DC0676" w:rsidRPr="007520C9" w:rsidRDefault="00DC0676" w:rsidP="004D46C3">
                  <w:pPr>
                    <w:pStyle w:val="rowtabella0"/>
                    <w:jc w:val="center"/>
                    <w:rPr>
                      <w:color w:val="002060"/>
                    </w:rPr>
                  </w:pPr>
                  <w:r w:rsidRPr="007520C9">
                    <w:rPr>
                      <w:color w:val="002060"/>
                    </w:rPr>
                    <w:t> </w:t>
                  </w:r>
                </w:p>
              </w:tc>
            </w:tr>
            <w:tr w:rsidR="00DC0676" w:rsidRPr="007520C9" w14:paraId="0AA232C1"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6D96EA" w14:textId="77777777" w:rsidR="00DC0676" w:rsidRPr="007520C9" w:rsidRDefault="00DC0676" w:rsidP="004D46C3">
                  <w:pPr>
                    <w:pStyle w:val="rowtabella0"/>
                    <w:rPr>
                      <w:color w:val="002060"/>
                    </w:rPr>
                  </w:pPr>
                  <w:r w:rsidRPr="007520C9">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438194" w14:textId="77777777" w:rsidR="00DC0676" w:rsidRPr="007520C9" w:rsidRDefault="00DC0676" w:rsidP="004D46C3">
                  <w:pPr>
                    <w:pStyle w:val="rowtabella0"/>
                    <w:rPr>
                      <w:color w:val="002060"/>
                    </w:rPr>
                  </w:pPr>
                  <w:r w:rsidRPr="007520C9">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CEB3D3" w14:textId="77777777" w:rsidR="00DC0676" w:rsidRPr="007520C9" w:rsidRDefault="00DC0676" w:rsidP="004D46C3">
                  <w:pPr>
                    <w:pStyle w:val="rowtabella0"/>
                    <w:jc w:val="center"/>
                    <w:rPr>
                      <w:color w:val="002060"/>
                    </w:rPr>
                  </w:pPr>
                  <w:r w:rsidRPr="007520C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D5942C" w14:textId="77777777" w:rsidR="00DC0676" w:rsidRPr="007520C9" w:rsidRDefault="00DC0676" w:rsidP="004D46C3">
                  <w:pPr>
                    <w:pStyle w:val="rowtabella0"/>
                    <w:jc w:val="center"/>
                    <w:rPr>
                      <w:color w:val="002060"/>
                    </w:rPr>
                  </w:pPr>
                  <w:r w:rsidRPr="007520C9">
                    <w:rPr>
                      <w:color w:val="002060"/>
                    </w:rPr>
                    <w:t> </w:t>
                  </w:r>
                </w:p>
              </w:tc>
            </w:tr>
            <w:tr w:rsidR="00DC0676" w:rsidRPr="007520C9" w14:paraId="6518062E"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81D6A1" w14:textId="77777777" w:rsidR="00DC0676" w:rsidRPr="007520C9" w:rsidRDefault="00DC0676" w:rsidP="004D46C3">
                  <w:pPr>
                    <w:pStyle w:val="rowtabella0"/>
                    <w:rPr>
                      <w:color w:val="002060"/>
                    </w:rPr>
                  </w:pPr>
                  <w:proofErr w:type="gramStart"/>
                  <w:r w:rsidRPr="007520C9">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3A107" w14:textId="77777777" w:rsidR="00DC0676" w:rsidRPr="007520C9" w:rsidRDefault="00DC0676" w:rsidP="004D46C3">
                  <w:pPr>
                    <w:pStyle w:val="rowtabella0"/>
                    <w:rPr>
                      <w:color w:val="002060"/>
                    </w:rPr>
                  </w:pPr>
                  <w:r w:rsidRPr="007520C9">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54867" w14:textId="77777777" w:rsidR="00DC0676" w:rsidRPr="007520C9" w:rsidRDefault="00DC0676" w:rsidP="004D46C3">
                  <w:pPr>
                    <w:pStyle w:val="rowtabella0"/>
                    <w:jc w:val="center"/>
                    <w:rPr>
                      <w:color w:val="002060"/>
                    </w:rPr>
                  </w:pPr>
                  <w:r w:rsidRPr="007520C9">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7A6D4" w14:textId="77777777" w:rsidR="00DC0676" w:rsidRPr="007520C9" w:rsidRDefault="00DC0676" w:rsidP="004D46C3">
                  <w:pPr>
                    <w:pStyle w:val="rowtabella0"/>
                    <w:jc w:val="center"/>
                    <w:rPr>
                      <w:color w:val="002060"/>
                    </w:rPr>
                  </w:pPr>
                  <w:r w:rsidRPr="007520C9">
                    <w:rPr>
                      <w:color w:val="002060"/>
                    </w:rPr>
                    <w:t> </w:t>
                  </w:r>
                </w:p>
              </w:tc>
            </w:tr>
          </w:tbl>
          <w:p w14:paraId="65B1F397" w14:textId="77777777" w:rsidR="00DC0676" w:rsidRPr="007520C9" w:rsidRDefault="00DC0676" w:rsidP="004D46C3">
            <w:pPr>
              <w:rPr>
                <w:color w:val="002060"/>
              </w:rPr>
            </w:pPr>
          </w:p>
        </w:tc>
      </w:tr>
    </w:tbl>
    <w:p w14:paraId="4639424E" w14:textId="77777777" w:rsidR="00DC0676" w:rsidRPr="007520C9" w:rsidRDefault="00DC0676" w:rsidP="00DC0676">
      <w:pPr>
        <w:pStyle w:val="breakline"/>
        <w:rPr>
          <w:rFonts w:eastAsiaTheme="minorEastAsia"/>
          <w:color w:val="002060"/>
        </w:rPr>
      </w:pPr>
    </w:p>
    <w:p w14:paraId="1DB1757E" w14:textId="77777777" w:rsidR="00DC0676" w:rsidRPr="007520C9" w:rsidRDefault="00DC0676" w:rsidP="00DC0676">
      <w:pPr>
        <w:pStyle w:val="breakline"/>
        <w:rPr>
          <w:color w:val="002060"/>
        </w:rPr>
      </w:pPr>
    </w:p>
    <w:p w14:paraId="3BF51D5E" w14:textId="77777777" w:rsidR="00DC0676" w:rsidRPr="007520C9" w:rsidRDefault="00DC0676" w:rsidP="00DC0676">
      <w:pPr>
        <w:pStyle w:val="titoloprinc0"/>
        <w:rPr>
          <w:color w:val="002060"/>
        </w:rPr>
      </w:pPr>
      <w:r w:rsidRPr="007520C9">
        <w:rPr>
          <w:color w:val="002060"/>
        </w:rPr>
        <w:t>GIUDICE SPORTIVO</w:t>
      </w:r>
    </w:p>
    <w:p w14:paraId="45747AA3" w14:textId="77777777" w:rsidR="00DC0676" w:rsidRPr="007520C9" w:rsidRDefault="00DC0676" w:rsidP="00DC0676">
      <w:pPr>
        <w:pStyle w:val="diffida"/>
        <w:rPr>
          <w:color w:val="002060"/>
        </w:rPr>
      </w:pPr>
      <w:r w:rsidRPr="007520C9">
        <w:rPr>
          <w:color w:val="002060"/>
        </w:rPr>
        <w:t>Il Giudice Sportivo Avv. Agnese Lazzaretti, con l'assistenza del Segretario Angelo Castellana, nella seduta del 21/01/2026, ha adottato le decisioni che di seguito integralmente si riportano:</w:t>
      </w:r>
    </w:p>
    <w:p w14:paraId="209190BD" w14:textId="77777777" w:rsidR="00DC0676" w:rsidRPr="007520C9" w:rsidRDefault="00DC0676" w:rsidP="00DC0676">
      <w:pPr>
        <w:pStyle w:val="titolo10"/>
        <w:rPr>
          <w:color w:val="002060"/>
        </w:rPr>
      </w:pPr>
      <w:r w:rsidRPr="007520C9">
        <w:rPr>
          <w:color w:val="002060"/>
        </w:rPr>
        <w:t xml:space="preserve">GARE DEL 16/ 1/2026 </w:t>
      </w:r>
    </w:p>
    <w:p w14:paraId="0B6A6E1E" w14:textId="77777777" w:rsidR="00DC0676" w:rsidRPr="007520C9" w:rsidRDefault="00DC0676" w:rsidP="00DC0676">
      <w:pPr>
        <w:pStyle w:val="titolo7a"/>
        <w:rPr>
          <w:color w:val="002060"/>
        </w:rPr>
      </w:pPr>
      <w:r w:rsidRPr="007520C9">
        <w:rPr>
          <w:color w:val="002060"/>
        </w:rPr>
        <w:t xml:space="preserve">PROVVEDIMENTI DISCIPLINARI </w:t>
      </w:r>
    </w:p>
    <w:p w14:paraId="0D0F2501" w14:textId="77777777" w:rsidR="00DC0676" w:rsidRPr="007520C9" w:rsidRDefault="00DC0676" w:rsidP="00DC0676">
      <w:pPr>
        <w:pStyle w:val="titolo7b0"/>
        <w:rPr>
          <w:color w:val="002060"/>
        </w:rPr>
      </w:pPr>
      <w:r w:rsidRPr="007520C9">
        <w:rPr>
          <w:color w:val="002060"/>
        </w:rPr>
        <w:t xml:space="preserve">In base alle risultanze degli atti ufficiali sono state deliberate le seguenti sanzioni disciplinari. </w:t>
      </w:r>
    </w:p>
    <w:p w14:paraId="190B625F" w14:textId="77777777" w:rsidR="00DC0676" w:rsidRPr="007520C9" w:rsidRDefault="00DC0676" w:rsidP="00DC0676">
      <w:pPr>
        <w:pStyle w:val="titolo30"/>
        <w:rPr>
          <w:color w:val="002060"/>
        </w:rPr>
      </w:pPr>
      <w:r w:rsidRPr="007520C9">
        <w:rPr>
          <w:color w:val="002060"/>
        </w:rPr>
        <w:t xml:space="preserve">ALLENATORI </w:t>
      </w:r>
    </w:p>
    <w:p w14:paraId="64C9832B" w14:textId="77777777" w:rsidR="00DC0676" w:rsidRPr="007520C9" w:rsidRDefault="00DC0676" w:rsidP="00DC0676">
      <w:pPr>
        <w:pStyle w:val="titolo20"/>
        <w:rPr>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3DF62DCA" w14:textId="77777777" w:rsidTr="004D46C3">
        <w:tc>
          <w:tcPr>
            <w:tcW w:w="2200" w:type="dxa"/>
            <w:tcMar>
              <w:top w:w="20" w:type="dxa"/>
              <w:left w:w="20" w:type="dxa"/>
              <w:bottom w:w="20" w:type="dxa"/>
              <w:right w:w="20" w:type="dxa"/>
            </w:tcMar>
            <w:vAlign w:val="center"/>
            <w:hideMark/>
          </w:tcPr>
          <w:p w14:paraId="21B9EC5A" w14:textId="77777777" w:rsidR="00DC0676" w:rsidRPr="007520C9" w:rsidRDefault="00DC0676" w:rsidP="004D46C3">
            <w:pPr>
              <w:pStyle w:val="movimento"/>
              <w:rPr>
                <w:color w:val="002060"/>
              </w:rPr>
            </w:pPr>
            <w:r w:rsidRPr="007520C9">
              <w:rPr>
                <w:color w:val="002060"/>
              </w:rPr>
              <w:t>ORSINI ANDREA</w:t>
            </w:r>
          </w:p>
        </w:tc>
        <w:tc>
          <w:tcPr>
            <w:tcW w:w="2200" w:type="dxa"/>
            <w:tcMar>
              <w:top w:w="20" w:type="dxa"/>
              <w:left w:w="20" w:type="dxa"/>
              <w:bottom w:w="20" w:type="dxa"/>
              <w:right w:w="20" w:type="dxa"/>
            </w:tcMar>
            <w:vAlign w:val="center"/>
            <w:hideMark/>
          </w:tcPr>
          <w:p w14:paraId="74AD0977" w14:textId="77777777" w:rsidR="00DC0676" w:rsidRPr="007520C9" w:rsidRDefault="00DC0676" w:rsidP="004D46C3">
            <w:pPr>
              <w:pStyle w:val="movimento2"/>
              <w:rPr>
                <w:color w:val="002060"/>
              </w:rPr>
            </w:pPr>
            <w:r w:rsidRPr="007520C9">
              <w:rPr>
                <w:color w:val="002060"/>
              </w:rPr>
              <w:t xml:space="preserve">(FUTSAL VIRE GEOSISTEM ASD) </w:t>
            </w:r>
          </w:p>
        </w:tc>
        <w:tc>
          <w:tcPr>
            <w:tcW w:w="800" w:type="dxa"/>
            <w:tcMar>
              <w:top w:w="20" w:type="dxa"/>
              <w:left w:w="20" w:type="dxa"/>
              <w:bottom w:w="20" w:type="dxa"/>
              <w:right w:w="20" w:type="dxa"/>
            </w:tcMar>
            <w:vAlign w:val="center"/>
            <w:hideMark/>
          </w:tcPr>
          <w:p w14:paraId="2D51131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A5632B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77E5979C" w14:textId="77777777" w:rsidR="00DC0676" w:rsidRPr="007520C9" w:rsidRDefault="00DC0676" w:rsidP="004D46C3">
            <w:pPr>
              <w:pStyle w:val="movimento2"/>
              <w:rPr>
                <w:color w:val="002060"/>
              </w:rPr>
            </w:pPr>
            <w:r w:rsidRPr="007520C9">
              <w:rPr>
                <w:color w:val="002060"/>
              </w:rPr>
              <w:t> </w:t>
            </w:r>
          </w:p>
        </w:tc>
      </w:tr>
    </w:tbl>
    <w:p w14:paraId="28476A70" w14:textId="77777777" w:rsidR="00DC0676" w:rsidRPr="007520C9" w:rsidRDefault="00DC0676" w:rsidP="00DC0676">
      <w:pPr>
        <w:pStyle w:val="titolo30"/>
        <w:rPr>
          <w:rFonts w:eastAsiaTheme="minorEastAsia"/>
          <w:color w:val="002060"/>
        </w:rPr>
      </w:pPr>
      <w:r w:rsidRPr="007520C9">
        <w:rPr>
          <w:color w:val="002060"/>
        </w:rPr>
        <w:t xml:space="preserve">CALCIATORI NON ESPULSI </w:t>
      </w:r>
    </w:p>
    <w:p w14:paraId="56CB0C2C" w14:textId="77777777" w:rsidR="00DC0676" w:rsidRPr="007520C9" w:rsidRDefault="00DC0676" w:rsidP="00DC0676">
      <w:pPr>
        <w:pStyle w:val="titolo20"/>
        <w:rPr>
          <w:color w:val="002060"/>
        </w:rPr>
      </w:pPr>
      <w:r w:rsidRPr="007520C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0022573C" w14:textId="77777777" w:rsidTr="004D46C3">
        <w:tc>
          <w:tcPr>
            <w:tcW w:w="2200" w:type="dxa"/>
            <w:tcMar>
              <w:top w:w="20" w:type="dxa"/>
              <w:left w:w="20" w:type="dxa"/>
              <w:bottom w:w="20" w:type="dxa"/>
              <w:right w:w="20" w:type="dxa"/>
            </w:tcMar>
            <w:vAlign w:val="center"/>
            <w:hideMark/>
          </w:tcPr>
          <w:p w14:paraId="469EEABF" w14:textId="77777777" w:rsidR="00DC0676" w:rsidRPr="007520C9" w:rsidRDefault="00DC0676" w:rsidP="004D46C3">
            <w:pPr>
              <w:pStyle w:val="movimento"/>
              <w:rPr>
                <w:color w:val="002060"/>
              </w:rPr>
            </w:pPr>
            <w:r w:rsidRPr="007520C9">
              <w:rPr>
                <w:color w:val="002060"/>
              </w:rPr>
              <w:t>MARINOZZI DIEGO</w:t>
            </w:r>
          </w:p>
        </w:tc>
        <w:tc>
          <w:tcPr>
            <w:tcW w:w="2200" w:type="dxa"/>
            <w:tcMar>
              <w:top w:w="20" w:type="dxa"/>
              <w:left w:w="20" w:type="dxa"/>
              <w:bottom w:w="20" w:type="dxa"/>
              <w:right w:w="20" w:type="dxa"/>
            </w:tcMar>
            <w:vAlign w:val="center"/>
            <w:hideMark/>
          </w:tcPr>
          <w:p w14:paraId="59A07767" w14:textId="77777777" w:rsidR="00DC0676" w:rsidRPr="007520C9" w:rsidRDefault="00DC0676" w:rsidP="004D46C3">
            <w:pPr>
              <w:pStyle w:val="movimento2"/>
              <w:rPr>
                <w:color w:val="002060"/>
              </w:rPr>
            </w:pPr>
            <w:r w:rsidRPr="007520C9">
              <w:rPr>
                <w:color w:val="002060"/>
              </w:rPr>
              <w:t xml:space="preserve">(FIGHT BULLS CORRIDONIA) </w:t>
            </w:r>
          </w:p>
        </w:tc>
        <w:tc>
          <w:tcPr>
            <w:tcW w:w="800" w:type="dxa"/>
            <w:tcMar>
              <w:top w:w="20" w:type="dxa"/>
              <w:left w:w="20" w:type="dxa"/>
              <w:bottom w:w="20" w:type="dxa"/>
              <w:right w:w="20" w:type="dxa"/>
            </w:tcMar>
            <w:vAlign w:val="center"/>
            <w:hideMark/>
          </w:tcPr>
          <w:p w14:paraId="7C119856"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A0E06FD" w14:textId="77777777" w:rsidR="00DC0676" w:rsidRPr="007520C9" w:rsidRDefault="00DC0676" w:rsidP="004D46C3">
            <w:pPr>
              <w:pStyle w:val="movimento"/>
              <w:rPr>
                <w:color w:val="002060"/>
              </w:rPr>
            </w:pPr>
            <w:r w:rsidRPr="007520C9">
              <w:rPr>
                <w:color w:val="002060"/>
              </w:rPr>
              <w:t>PEZZINI GRAZIANO</w:t>
            </w:r>
          </w:p>
        </w:tc>
        <w:tc>
          <w:tcPr>
            <w:tcW w:w="2200" w:type="dxa"/>
            <w:tcMar>
              <w:top w:w="20" w:type="dxa"/>
              <w:left w:w="20" w:type="dxa"/>
              <w:bottom w:w="20" w:type="dxa"/>
              <w:right w:w="20" w:type="dxa"/>
            </w:tcMar>
            <w:vAlign w:val="center"/>
            <w:hideMark/>
          </w:tcPr>
          <w:p w14:paraId="172EF965" w14:textId="77777777" w:rsidR="00DC0676" w:rsidRPr="007520C9" w:rsidRDefault="00DC0676" w:rsidP="004D46C3">
            <w:pPr>
              <w:pStyle w:val="movimento2"/>
              <w:rPr>
                <w:color w:val="002060"/>
              </w:rPr>
            </w:pPr>
            <w:r w:rsidRPr="007520C9">
              <w:rPr>
                <w:color w:val="002060"/>
              </w:rPr>
              <w:t xml:space="preserve">(FUTSAL VIRE GEOSISTEM ASD) </w:t>
            </w:r>
          </w:p>
        </w:tc>
      </w:tr>
      <w:tr w:rsidR="00DC0676" w:rsidRPr="007520C9" w14:paraId="3EDF4F3E" w14:textId="77777777" w:rsidTr="004D46C3">
        <w:tc>
          <w:tcPr>
            <w:tcW w:w="2200" w:type="dxa"/>
            <w:tcMar>
              <w:top w:w="20" w:type="dxa"/>
              <w:left w:w="20" w:type="dxa"/>
              <w:bottom w:w="20" w:type="dxa"/>
              <w:right w:w="20" w:type="dxa"/>
            </w:tcMar>
            <w:vAlign w:val="center"/>
            <w:hideMark/>
          </w:tcPr>
          <w:p w14:paraId="40794D79" w14:textId="77777777" w:rsidR="00DC0676" w:rsidRPr="007520C9" w:rsidRDefault="00DC0676" w:rsidP="004D46C3">
            <w:pPr>
              <w:pStyle w:val="movimento"/>
              <w:rPr>
                <w:color w:val="002060"/>
              </w:rPr>
            </w:pPr>
            <w:r w:rsidRPr="007520C9">
              <w:rPr>
                <w:color w:val="002060"/>
              </w:rPr>
              <w:t>PIETRACCI MARCO</w:t>
            </w:r>
          </w:p>
        </w:tc>
        <w:tc>
          <w:tcPr>
            <w:tcW w:w="2200" w:type="dxa"/>
            <w:tcMar>
              <w:top w:w="20" w:type="dxa"/>
              <w:left w:w="20" w:type="dxa"/>
              <w:bottom w:w="20" w:type="dxa"/>
              <w:right w:w="20" w:type="dxa"/>
            </w:tcMar>
            <w:vAlign w:val="center"/>
            <w:hideMark/>
          </w:tcPr>
          <w:p w14:paraId="089DE90A" w14:textId="77777777" w:rsidR="00DC0676" w:rsidRPr="007520C9" w:rsidRDefault="00DC0676" w:rsidP="004D46C3">
            <w:pPr>
              <w:pStyle w:val="movimento2"/>
              <w:rPr>
                <w:color w:val="002060"/>
              </w:rPr>
            </w:pPr>
            <w:r w:rsidRPr="007520C9">
              <w:rPr>
                <w:color w:val="002060"/>
              </w:rPr>
              <w:t xml:space="preserve">(POLISPORTIVA ROSSO BLU) </w:t>
            </w:r>
          </w:p>
        </w:tc>
        <w:tc>
          <w:tcPr>
            <w:tcW w:w="800" w:type="dxa"/>
            <w:tcMar>
              <w:top w:w="20" w:type="dxa"/>
              <w:left w:w="20" w:type="dxa"/>
              <w:bottom w:w="20" w:type="dxa"/>
              <w:right w:w="20" w:type="dxa"/>
            </w:tcMar>
            <w:vAlign w:val="center"/>
            <w:hideMark/>
          </w:tcPr>
          <w:p w14:paraId="2D01CA79"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8C15362"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BA89EC1" w14:textId="77777777" w:rsidR="00DC0676" w:rsidRPr="007520C9" w:rsidRDefault="00DC0676" w:rsidP="004D46C3">
            <w:pPr>
              <w:pStyle w:val="movimento2"/>
              <w:rPr>
                <w:color w:val="002060"/>
              </w:rPr>
            </w:pPr>
            <w:r w:rsidRPr="007520C9">
              <w:rPr>
                <w:color w:val="002060"/>
              </w:rPr>
              <w:t> </w:t>
            </w:r>
          </w:p>
        </w:tc>
      </w:tr>
    </w:tbl>
    <w:p w14:paraId="17EFE467" w14:textId="77777777" w:rsidR="00DC0676" w:rsidRPr="007520C9" w:rsidRDefault="00DC0676" w:rsidP="00DC0676">
      <w:pPr>
        <w:pStyle w:val="titolo20"/>
        <w:rPr>
          <w:rFonts w:eastAsiaTheme="minorEastAsia"/>
          <w:color w:val="002060"/>
        </w:rPr>
      </w:pPr>
      <w:r w:rsidRPr="007520C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08A63B35" w14:textId="77777777" w:rsidTr="004D46C3">
        <w:tc>
          <w:tcPr>
            <w:tcW w:w="2200" w:type="dxa"/>
            <w:tcMar>
              <w:top w:w="20" w:type="dxa"/>
              <w:left w:w="20" w:type="dxa"/>
              <w:bottom w:w="20" w:type="dxa"/>
              <w:right w:w="20" w:type="dxa"/>
            </w:tcMar>
            <w:vAlign w:val="center"/>
            <w:hideMark/>
          </w:tcPr>
          <w:p w14:paraId="691A05F4" w14:textId="77777777" w:rsidR="00DC0676" w:rsidRPr="007520C9" w:rsidRDefault="00DC0676" w:rsidP="004D46C3">
            <w:pPr>
              <w:pStyle w:val="movimento"/>
              <w:rPr>
                <w:color w:val="002060"/>
              </w:rPr>
            </w:pPr>
            <w:r w:rsidRPr="007520C9">
              <w:rPr>
                <w:color w:val="002060"/>
              </w:rPr>
              <w:t>FRONZI NICOLA</w:t>
            </w:r>
          </w:p>
        </w:tc>
        <w:tc>
          <w:tcPr>
            <w:tcW w:w="2200" w:type="dxa"/>
            <w:tcMar>
              <w:top w:w="20" w:type="dxa"/>
              <w:left w:w="20" w:type="dxa"/>
              <w:bottom w:w="20" w:type="dxa"/>
              <w:right w:w="20" w:type="dxa"/>
            </w:tcMar>
            <w:vAlign w:val="center"/>
            <w:hideMark/>
          </w:tcPr>
          <w:p w14:paraId="266346DF" w14:textId="77777777" w:rsidR="00DC0676" w:rsidRPr="007520C9" w:rsidRDefault="00DC0676" w:rsidP="004D46C3">
            <w:pPr>
              <w:pStyle w:val="movimento2"/>
              <w:rPr>
                <w:color w:val="002060"/>
              </w:rPr>
            </w:pPr>
            <w:r w:rsidRPr="007520C9">
              <w:rPr>
                <w:color w:val="002060"/>
              </w:rPr>
              <w:t xml:space="preserve">(ALMA JUVENTUS FANO) </w:t>
            </w:r>
          </w:p>
        </w:tc>
        <w:tc>
          <w:tcPr>
            <w:tcW w:w="800" w:type="dxa"/>
            <w:tcMar>
              <w:top w:w="20" w:type="dxa"/>
              <w:left w:w="20" w:type="dxa"/>
              <w:bottom w:w="20" w:type="dxa"/>
              <w:right w:w="20" w:type="dxa"/>
            </w:tcMar>
            <w:vAlign w:val="center"/>
            <w:hideMark/>
          </w:tcPr>
          <w:p w14:paraId="49A29BB3"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7E3BEED3" w14:textId="77777777" w:rsidR="00DC0676" w:rsidRPr="007520C9" w:rsidRDefault="00DC0676" w:rsidP="004D46C3">
            <w:pPr>
              <w:pStyle w:val="movimento"/>
              <w:rPr>
                <w:color w:val="002060"/>
              </w:rPr>
            </w:pPr>
            <w:r w:rsidRPr="007520C9">
              <w:rPr>
                <w:color w:val="002060"/>
              </w:rPr>
              <w:t>DI LENA SAMUEL</w:t>
            </w:r>
          </w:p>
        </w:tc>
        <w:tc>
          <w:tcPr>
            <w:tcW w:w="2200" w:type="dxa"/>
            <w:tcMar>
              <w:top w:w="20" w:type="dxa"/>
              <w:left w:w="20" w:type="dxa"/>
              <w:bottom w:w="20" w:type="dxa"/>
              <w:right w:w="20" w:type="dxa"/>
            </w:tcMar>
            <w:vAlign w:val="center"/>
            <w:hideMark/>
          </w:tcPr>
          <w:p w14:paraId="5C461BD2" w14:textId="77777777" w:rsidR="00DC0676" w:rsidRPr="007520C9" w:rsidRDefault="00DC0676" w:rsidP="004D46C3">
            <w:pPr>
              <w:pStyle w:val="movimento2"/>
              <w:rPr>
                <w:color w:val="002060"/>
              </w:rPr>
            </w:pPr>
            <w:r w:rsidRPr="007520C9">
              <w:rPr>
                <w:color w:val="002060"/>
              </w:rPr>
              <w:t xml:space="preserve">(CALCETTO NUMANA) </w:t>
            </w:r>
          </w:p>
        </w:tc>
      </w:tr>
      <w:tr w:rsidR="00DC0676" w:rsidRPr="007520C9" w14:paraId="549D9A6C" w14:textId="77777777" w:rsidTr="004D46C3">
        <w:tc>
          <w:tcPr>
            <w:tcW w:w="2200" w:type="dxa"/>
            <w:tcMar>
              <w:top w:w="20" w:type="dxa"/>
              <w:left w:w="20" w:type="dxa"/>
              <w:bottom w:w="20" w:type="dxa"/>
              <w:right w:w="20" w:type="dxa"/>
            </w:tcMar>
            <w:vAlign w:val="center"/>
            <w:hideMark/>
          </w:tcPr>
          <w:p w14:paraId="6C3A13A7" w14:textId="77777777" w:rsidR="00DC0676" w:rsidRPr="007520C9" w:rsidRDefault="00DC0676" w:rsidP="004D46C3">
            <w:pPr>
              <w:pStyle w:val="movimento"/>
              <w:rPr>
                <w:color w:val="002060"/>
              </w:rPr>
            </w:pPr>
            <w:r w:rsidRPr="007520C9">
              <w:rPr>
                <w:color w:val="002060"/>
              </w:rPr>
              <w:t>CASSANO CRISTIAN</w:t>
            </w:r>
          </w:p>
        </w:tc>
        <w:tc>
          <w:tcPr>
            <w:tcW w:w="2200" w:type="dxa"/>
            <w:tcMar>
              <w:top w:w="20" w:type="dxa"/>
              <w:left w:w="20" w:type="dxa"/>
              <w:bottom w:w="20" w:type="dxa"/>
              <w:right w:w="20" w:type="dxa"/>
            </w:tcMar>
            <w:vAlign w:val="center"/>
            <w:hideMark/>
          </w:tcPr>
          <w:p w14:paraId="0B10DEBD" w14:textId="77777777" w:rsidR="00DC0676" w:rsidRPr="007520C9" w:rsidRDefault="00DC0676" w:rsidP="004D46C3">
            <w:pPr>
              <w:pStyle w:val="movimento2"/>
              <w:rPr>
                <w:color w:val="002060"/>
              </w:rPr>
            </w:pPr>
            <w:r w:rsidRPr="007520C9">
              <w:rPr>
                <w:color w:val="002060"/>
              </w:rPr>
              <w:t xml:space="preserve">(MANTOVANI C5) </w:t>
            </w:r>
          </w:p>
        </w:tc>
        <w:tc>
          <w:tcPr>
            <w:tcW w:w="800" w:type="dxa"/>
            <w:tcMar>
              <w:top w:w="20" w:type="dxa"/>
              <w:left w:w="20" w:type="dxa"/>
              <w:bottom w:w="20" w:type="dxa"/>
              <w:right w:w="20" w:type="dxa"/>
            </w:tcMar>
            <w:vAlign w:val="center"/>
            <w:hideMark/>
          </w:tcPr>
          <w:p w14:paraId="213DAFE2"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69145E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E3439E4" w14:textId="77777777" w:rsidR="00DC0676" w:rsidRPr="007520C9" w:rsidRDefault="00DC0676" w:rsidP="004D46C3">
            <w:pPr>
              <w:pStyle w:val="movimento2"/>
              <w:rPr>
                <w:color w:val="002060"/>
              </w:rPr>
            </w:pPr>
            <w:r w:rsidRPr="007520C9">
              <w:rPr>
                <w:color w:val="002060"/>
              </w:rPr>
              <w:t> </w:t>
            </w:r>
          </w:p>
        </w:tc>
      </w:tr>
    </w:tbl>
    <w:p w14:paraId="3D39FCB9" w14:textId="77777777" w:rsidR="00DC0676" w:rsidRPr="007520C9" w:rsidRDefault="00DC0676" w:rsidP="00DC0676">
      <w:pPr>
        <w:pStyle w:val="titolo20"/>
        <w:rPr>
          <w:rFonts w:eastAsiaTheme="minorEastAsia"/>
          <w:color w:val="002060"/>
        </w:rPr>
      </w:pPr>
      <w:r w:rsidRPr="007520C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6E6FD0B3" w14:textId="77777777" w:rsidTr="004D46C3">
        <w:tc>
          <w:tcPr>
            <w:tcW w:w="2200" w:type="dxa"/>
            <w:tcMar>
              <w:top w:w="20" w:type="dxa"/>
              <w:left w:w="20" w:type="dxa"/>
              <w:bottom w:w="20" w:type="dxa"/>
              <w:right w:w="20" w:type="dxa"/>
            </w:tcMar>
            <w:vAlign w:val="center"/>
            <w:hideMark/>
          </w:tcPr>
          <w:p w14:paraId="74A116BA" w14:textId="77777777" w:rsidR="00DC0676" w:rsidRPr="007520C9" w:rsidRDefault="00DC0676" w:rsidP="004D46C3">
            <w:pPr>
              <w:pStyle w:val="movimento"/>
              <w:rPr>
                <w:color w:val="002060"/>
              </w:rPr>
            </w:pPr>
            <w:r w:rsidRPr="007520C9">
              <w:rPr>
                <w:color w:val="002060"/>
              </w:rPr>
              <w:t>VITALI MARCO</w:t>
            </w:r>
          </w:p>
        </w:tc>
        <w:tc>
          <w:tcPr>
            <w:tcW w:w="2200" w:type="dxa"/>
            <w:tcMar>
              <w:top w:w="20" w:type="dxa"/>
              <w:left w:w="20" w:type="dxa"/>
              <w:bottom w:w="20" w:type="dxa"/>
              <w:right w:w="20" w:type="dxa"/>
            </w:tcMar>
            <w:vAlign w:val="center"/>
            <w:hideMark/>
          </w:tcPr>
          <w:p w14:paraId="62F1CF62" w14:textId="77777777" w:rsidR="00DC0676" w:rsidRPr="007520C9" w:rsidRDefault="00DC0676" w:rsidP="004D46C3">
            <w:pPr>
              <w:pStyle w:val="movimento2"/>
              <w:rPr>
                <w:color w:val="002060"/>
              </w:rPr>
            </w:pPr>
            <w:r w:rsidRPr="007520C9">
              <w:rPr>
                <w:color w:val="002060"/>
              </w:rPr>
              <w:t xml:space="preserve">(ALMA JUVENTUS FANO) </w:t>
            </w:r>
          </w:p>
        </w:tc>
        <w:tc>
          <w:tcPr>
            <w:tcW w:w="800" w:type="dxa"/>
            <w:tcMar>
              <w:top w:w="20" w:type="dxa"/>
              <w:left w:w="20" w:type="dxa"/>
              <w:bottom w:w="20" w:type="dxa"/>
              <w:right w:w="20" w:type="dxa"/>
            </w:tcMar>
            <w:vAlign w:val="center"/>
            <w:hideMark/>
          </w:tcPr>
          <w:p w14:paraId="71ADDF81"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6645033" w14:textId="77777777" w:rsidR="00DC0676" w:rsidRPr="007520C9" w:rsidRDefault="00DC0676" w:rsidP="004D46C3">
            <w:pPr>
              <w:pStyle w:val="movimento"/>
              <w:rPr>
                <w:color w:val="002060"/>
              </w:rPr>
            </w:pPr>
            <w:r w:rsidRPr="007520C9">
              <w:rPr>
                <w:color w:val="002060"/>
              </w:rPr>
              <w:t>MAGGIORI ALESSIO</w:t>
            </w:r>
          </w:p>
        </w:tc>
        <w:tc>
          <w:tcPr>
            <w:tcW w:w="2200" w:type="dxa"/>
            <w:tcMar>
              <w:top w:w="20" w:type="dxa"/>
              <w:left w:w="20" w:type="dxa"/>
              <w:bottom w:w="20" w:type="dxa"/>
              <w:right w:w="20" w:type="dxa"/>
            </w:tcMar>
            <w:vAlign w:val="center"/>
            <w:hideMark/>
          </w:tcPr>
          <w:p w14:paraId="4165836D" w14:textId="77777777" w:rsidR="00DC0676" w:rsidRPr="007520C9" w:rsidRDefault="00DC0676" w:rsidP="004D46C3">
            <w:pPr>
              <w:pStyle w:val="movimento2"/>
              <w:rPr>
                <w:color w:val="002060"/>
              </w:rPr>
            </w:pPr>
            <w:r w:rsidRPr="007520C9">
              <w:rPr>
                <w:color w:val="002060"/>
              </w:rPr>
              <w:t xml:space="preserve">(ANKON NOVA MARMI) </w:t>
            </w:r>
          </w:p>
        </w:tc>
      </w:tr>
      <w:tr w:rsidR="00DC0676" w:rsidRPr="007520C9" w14:paraId="02E415B7" w14:textId="77777777" w:rsidTr="004D46C3">
        <w:tc>
          <w:tcPr>
            <w:tcW w:w="2200" w:type="dxa"/>
            <w:tcMar>
              <w:top w:w="20" w:type="dxa"/>
              <w:left w:w="20" w:type="dxa"/>
              <w:bottom w:w="20" w:type="dxa"/>
              <w:right w:w="20" w:type="dxa"/>
            </w:tcMar>
            <w:vAlign w:val="center"/>
            <w:hideMark/>
          </w:tcPr>
          <w:p w14:paraId="52A656A4" w14:textId="77777777" w:rsidR="00DC0676" w:rsidRPr="007520C9" w:rsidRDefault="00DC0676" w:rsidP="004D46C3">
            <w:pPr>
              <w:pStyle w:val="movimento"/>
              <w:rPr>
                <w:color w:val="002060"/>
              </w:rPr>
            </w:pPr>
            <w:r w:rsidRPr="007520C9">
              <w:rPr>
                <w:color w:val="002060"/>
              </w:rPr>
              <w:t>MARINOZZI ELIA</w:t>
            </w:r>
          </w:p>
        </w:tc>
        <w:tc>
          <w:tcPr>
            <w:tcW w:w="2200" w:type="dxa"/>
            <w:tcMar>
              <w:top w:w="20" w:type="dxa"/>
              <w:left w:w="20" w:type="dxa"/>
              <w:bottom w:w="20" w:type="dxa"/>
              <w:right w:w="20" w:type="dxa"/>
            </w:tcMar>
            <w:vAlign w:val="center"/>
            <w:hideMark/>
          </w:tcPr>
          <w:p w14:paraId="5256B5E8" w14:textId="77777777" w:rsidR="00DC0676" w:rsidRPr="007520C9" w:rsidRDefault="00DC0676" w:rsidP="004D46C3">
            <w:pPr>
              <w:pStyle w:val="movimento2"/>
              <w:rPr>
                <w:color w:val="002060"/>
              </w:rPr>
            </w:pPr>
            <w:r w:rsidRPr="007520C9">
              <w:rPr>
                <w:color w:val="002060"/>
              </w:rPr>
              <w:t xml:space="preserve">(FIGHT BULLS CORRIDONIA) </w:t>
            </w:r>
          </w:p>
        </w:tc>
        <w:tc>
          <w:tcPr>
            <w:tcW w:w="800" w:type="dxa"/>
            <w:tcMar>
              <w:top w:w="20" w:type="dxa"/>
              <w:left w:w="20" w:type="dxa"/>
              <w:bottom w:w="20" w:type="dxa"/>
              <w:right w:w="20" w:type="dxa"/>
            </w:tcMar>
            <w:vAlign w:val="center"/>
            <w:hideMark/>
          </w:tcPr>
          <w:p w14:paraId="638D676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2C60B94" w14:textId="77777777" w:rsidR="00DC0676" w:rsidRPr="007520C9" w:rsidRDefault="00DC0676" w:rsidP="004D46C3">
            <w:pPr>
              <w:pStyle w:val="movimento"/>
              <w:rPr>
                <w:color w:val="002060"/>
              </w:rPr>
            </w:pPr>
            <w:r w:rsidRPr="007520C9">
              <w:rPr>
                <w:color w:val="002060"/>
              </w:rPr>
              <w:t>MENCARELLI MICHELE</w:t>
            </w:r>
          </w:p>
        </w:tc>
        <w:tc>
          <w:tcPr>
            <w:tcW w:w="2200" w:type="dxa"/>
            <w:tcMar>
              <w:top w:w="20" w:type="dxa"/>
              <w:left w:w="20" w:type="dxa"/>
              <w:bottom w:w="20" w:type="dxa"/>
              <w:right w:w="20" w:type="dxa"/>
            </w:tcMar>
            <w:vAlign w:val="center"/>
            <w:hideMark/>
          </w:tcPr>
          <w:p w14:paraId="42B70914" w14:textId="77777777" w:rsidR="00DC0676" w:rsidRPr="007520C9" w:rsidRDefault="00DC0676" w:rsidP="004D46C3">
            <w:pPr>
              <w:pStyle w:val="movimento2"/>
              <w:rPr>
                <w:color w:val="002060"/>
              </w:rPr>
            </w:pPr>
            <w:r w:rsidRPr="007520C9">
              <w:rPr>
                <w:color w:val="002060"/>
              </w:rPr>
              <w:t xml:space="preserve">(GIOVANI SANT IPPOLITO) </w:t>
            </w:r>
          </w:p>
        </w:tc>
      </w:tr>
      <w:tr w:rsidR="00DC0676" w:rsidRPr="007520C9" w14:paraId="13250CF8" w14:textId="77777777" w:rsidTr="004D46C3">
        <w:tc>
          <w:tcPr>
            <w:tcW w:w="2200" w:type="dxa"/>
            <w:tcMar>
              <w:top w:w="20" w:type="dxa"/>
              <w:left w:w="20" w:type="dxa"/>
              <w:bottom w:w="20" w:type="dxa"/>
              <w:right w:w="20" w:type="dxa"/>
            </w:tcMar>
            <w:vAlign w:val="center"/>
            <w:hideMark/>
          </w:tcPr>
          <w:p w14:paraId="0321D1F8" w14:textId="77777777" w:rsidR="00DC0676" w:rsidRPr="007520C9" w:rsidRDefault="00DC0676" w:rsidP="004D46C3">
            <w:pPr>
              <w:pStyle w:val="movimento"/>
              <w:rPr>
                <w:color w:val="002060"/>
              </w:rPr>
            </w:pPr>
            <w:r w:rsidRPr="007520C9">
              <w:rPr>
                <w:color w:val="002060"/>
              </w:rPr>
              <w:t>TARSETTI MATTIA</w:t>
            </w:r>
          </w:p>
        </w:tc>
        <w:tc>
          <w:tcPr>
            <w:tcW w:w="2200" w:type="dxa"/>
            <w:tcMar>
              <w:top w:w="20" w:type="dxa"/>
              <w:left w:w="20" w:type="dxa"/>
              <w:bottom w:w="20" w:type="dxa"/>
              <w:right w:w="20" w:type="dxa"/>
            </w:tcMar>
            <w:vAlign w:val="center"/>
            <w:hideMark/>
          </w:tcPr>
          <w:p w14:paraId="4380CB52" w14:textId="77777777" w:rsidR="00DC0676" w:rsidRPr="007520C9" w:rsidRDefault="00DC0676" w:rsidP="004D46C3">
            <w:pPr>
              <w:pStyle w:val="movimento2"/>
              <w:rPr>
                <w:color w:val="002060"/>
              </w:rPr>
            </w:pPr>
            <w:r w:rsidRPr="007520C9">
              <w:rPr>
                <w:color w:val="002060"/>
              </w:rPr>
              <w:t xml:space="preserve">(PIEVE D ICO CALCIO A 5) </w:t>
            </w:r>
          </w:p>
        </w:tc>
        <w:tc>
          <w:tcPr>
            <w:tcW w:w="800" w:type="dxa"/>
            <w:tcMar>
              <w:top w:w="20" w:type="dxa"/>
              <w:left w:w="20" w:type="dxa"/>
              <w:bottom w:w="20" w:type="dxa"/>
              <w:right w:w="20" w:type="dxa"/>
            </w:tcMar>
            <w:vAlign w:val="center"/>
            <w:hideMark/>
          </w:tcPr>
          <w:p w14:paraId="3F04EA6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AA1D0B4" w14:textId="77777777" w:rsidR="00DC0676" w:rsidRPr="007520C9" w:rsidRDefault="00DC0676" w:rsidP="004D46C3">
            <w:pPr>
              <w:pStyle w:val="movimento"/>
              <w:rPr>
                <w:color w:val="002060"/>
              </w:rPr>
            </w:pPr>
            <w:r w:rsidRPr="007520C9">
              <w:rPr>
                <w:color w:val="002060"/>
              </w:rPr>
              <w:t>BAFFO JONNY</w:t>
            </w:r>
          </w:p>
        </w:tc>
        <w:tc>
          <w:tcPr>
            <w:tcW w:w="2200" w:type="dxa"/>
            <w:tcMar>
              <w:top w:w="20" w:type="dxa"/>
              <w:left w:w="20" w:type="dxa"/>
              <w:bottom w:w="20" w:type="dxa"/>
              <w:right w:w="20" w:type="dxa"/>
            </w:tcMar>
            <w:vAlign w:val="center"/>
            <w:hideMark/>
          </w:tcPr>
          <w:p w14:paraId="6CD06E51" w14:textId="77777777" w:rsidR="00DC0676" w:rsidRPr="007520C9" w:rsidRDefault="00DC0676" w:rsidP="004D46C3">
            <w:pPr>
              <w:pStyle w:val="movimento2"/>
              <w:rPr>
                <w:color w:val="002060"/>
              </w:rPr>
            </w:pPr>
            <w:r w:rsidRPr="007520C9">
              <w:rPr>
                <w:color w:val="002060"/>
              </w:rPr>
              <w:t xml:space="preserve">(POLISPORTIVA ROSSO BLU) </w:t>
            </w:r>
          </w:p>
        </w:tc>
      </w:tr>
      <w:tr w:rsidR="00DC0676" w:rsidRPr="007520C9" w14:paraId="0B377EF2" w14:textId="77777777" w:rsidTr="004D46C3">
        <w:tc>
          <w:tcPr>
            <w:tcW w:w="2200" w:type="dxa"/>
            <w:tcMar>
              <w:top w:w="20" w:type="dxa"/>
              <w:left w:w="20" w:type="dxa"/>
              <w:bottom w:w="20" w:type="dxa"/>
              <w:right w:w="20" w:type="dxa"/>
            </w:tcMar>
            <w:vAlign w:val="center"/>
            <w:hideMark/>
          </w:tcPr>
          <w:p w14:paraId="0F6F3D05" w14:textId="77777777" w:rsidR="00DC0676" w:rsidRPr="007520C9" w:rsidRDefault="00DC0676" w:rsidP="004D46C3">
            <w:pPr>
              <w:pStyle w:val="movimento"/>
              <w:rPr>
                <w:color w:val="002060"/>
              </w:rPr>
            </w:pPr>
            <w:r w:rsidRPr="007520C9">
              <w:rPr>
                <w:color w:val="002060"/>
              </w:rPr>
              <w:t>PULCINI ALEX</w:t>
            </w:r>
          </w:p>
        </w:tc>
        <w:tc>
          <w:tcPr>
            <w:tcW w:w="2200" w:type="dxa"/>
            <w:tcMar>
              <w:top w:w="20" w:type="dxa"/>
              <w:left w:w="20" w:type="dxa"/>
              <w:bottom w:w="20" w:type="dxa"/>
              <w:right w:w="20" w:type="dxa"/>
            </w:tcMar>
            <w:vAlign w:val="center"/>
            <w:hideMark/>
          </w:tcPr>
          <w:p w14:paraId="3984A1C3" w14:textId="77777777" w:rsidR="00DC0676" w:rsidRPr="007520C9" w:rsidRDefault="00DC0676" w:rsidP="004D46C3">
            <w:pPr>
              <w:pStyle w:val="movimento2"/>
              <w:rPr>
                <w:color w:val="002060"/>
              </w:rPr>
            </w:pPr>
            <w:r w:rsidRPr="007520C9">
              <w:rPr>
                <w:color w:val="002060"/>
              </w:rPr>
              <w:t xml:space="preserve">(REAL ANCARIA) </w:t>
            </w:r>
          </w:p>
        </w:tc>
        <w:tc>
          <w:tcPr>
            <w:tcW w:w="800" w:type="dxa"/>
            <w:tcMar>
              <w:top w:w="20" w:type="dxa"/>
              <w:left w:w="20" w:type="dxa"/>
              <w:bottom w:w="20" w:type="dxa"/>
              <w:right w:w="20" w:type="dxa"/>
            </w:tcMar>
            <w:vAlign w:val="center"/>
            <w:hideMark/>
          </w:tcPr>
          <w:p w14:paraId="303E917A"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B5FD4C7" w14:textId="77777777" w:rsidR="00DC0676" w:rsidRPr="007520C9" w:rsidRDefault="00DC0676" w:rsidP="004D46C3">
            <w:pPr>
              <w:pStyle w:val="movimento"/>
              <w:rPr>
                <w:color w:val="002060"/>
              </w:rPr>
            </w:pPr>
            <w:r w:rsidRPr="007520C9">
              <w:rPr>
                <w:color w:val="002060"/>
              </w:rPr>
              <w:t>VERBENESI MATTEO</w:t>
            </w:r>
          </w:p>
        </w:tc>
        <w:tc>
          <w:tcPr>
            <w:tcW w:w="2200" w:type="dxa"/>
            <w:tcMar>
              <w:top w:w="20" w:type="dxa"/>
              <w:left w:w="20" w:type="dxa"/>
              <w:bottom w:w="20" w:type="dxa"/>
              <w:right w:w="20" w:type="dxa"/>
            </w:tcMar>
            <w:vAlign w:val="center"/>
            <w:hideMark/>
          </w:tcPr>
          <w:p w14:paraId="5672BFDE" w14:textId="77777777" w:rsidR="00DC0676" w:rsidRPr="007520C9" w:rsidRDefault="00DC0676" w:rsidP="004D46C3">
            <w:pPr>
              <w:pStyle w:val="movimento2"/>
              <w:rPr>
                <w:color w:val="002060"/>
              </w:rPr>
            </w:pPr>
            <w:r w:rsidRPr="007520C9">
              <w:rPr>
                <w:color w:val="002060"/>
              </w:rPr>
              <w:t xml:space="preserve">(REAL SAN GIORGIO) </w:t>
            </w:r>
          </w:p>
        </w:tc>
      </w:tr>
      <w:tr w:rsidR="00DC0676" w:rsidRPr="007520C9" w14:paraId="69F00867" w14:textId="77777777" w:rsidTr="004D46C3">
        <w:tc>
          <w:tcPr>
            <w:tcW w:w="2200" w:type="dxa"/>
            <w:tcMar>
              <w:top w:w="20" w:type="dxa"/>
              <w:left w:w="20" w:type="dxa"/>
              <w:bottom w:w="20" w:type="dxa"/>
              <w:right w:w="20" w:type="dxa"/>
            </w:tcMar>
            <w:vAlign w:val="center"/>
            <w:hideMark/>
          </w:tcPr>
          <w:p w14:paraId="6B0DAE7A" w14:textId="77777777" w:rsidR="00DC0676" w:rsidRPr="007520C9" w:rsidRDefault="00DC0676" w:rsidP="004D46C3">
            <w:pPr>
              <w:pStyle w:val="movimento"/>
              <w:rPr>
                <w:color w:val="002060"/>
              </w:rPr>
            </w:pPr>
            <w:r w:rsidRPr="007520C9">
              <w:rPr>
                <w:color w:val="002060"/>
              </w:rPr>
              <w:t>ODDI PAOLO</w:t>
            </w:r>
          </w:p>
        </w:tc>
        <w:tc>
          <w:tcPr>
            <w:tcW w:w="2200" w:type="dxa"/>
            <w:tcMar>
              <w:top w:w="20" w:type="dxa"/>
              <w:left w:w="20" w:type="dxa"/>
              <w:bottom w:w="20" w:type="dxa"/>
              <w:right w:w="20" w:type="dxa"/>
            </w:tcMar>
            <w:vAlign w:val="center"/>
            <w:hideMark/>
          </w:tcPr>
          <w:p w14:paraId="06EB70BD" w14:textId="77777777" w:rsidR="00DC0676" w:rsidRPr="007520C9" w:rsidRDefault="00DC0676" w:rsidP="004D46C3">
            <w:pPr>
              <w:pStyle w:val="movimento2"/>
              <w:rPr>
                <w:color w:val="002060"/>
              </w:rPr>
            </w:pPr>
            <w:r w:rsidRPr="007520C9">
              <w:rPr>
                <w:color w:val="002060"/>
              </w:rPr>
              <w:t xml:space="preserve">(RIVIERA DELLE PALME) </w:t>
            </w:r>
          </w:p>
        </w:tc>
        <w:tc>
          <w:tcPr>
            <w:tcW w:w="800" w:type="dxa"/>
            <w:tcMar>
              <w:top w:w="20" w:type="dxa"/>
              <w:left w:w="20" w:type="dxa"/>
              <w:bottom w:w="20" w:type="dxa"/>
              <w:right w:w="20" w:type="dxa"/>
            </w:tcMar>
            <w:vAlign w:val="center"/>
            <w:hideMark/>
          </w:tcPr>
          <w:p w14:paraId="1150C43A"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2849612" w14:textId="77777777" w:rsidR="00DC0676" w:rsidRPr="007520C9" w:rsidRDefault="00DC0676" w:rsidP="004D46C3">
            <w:pPr>
              <w:pStyle w:val="movimento"/>
              <w:rPr>
                <w:color w:val="002060"/>
              </w:rPr>
            </w:pPr>
            <w:r w:rsidRPr="007520C9">
              <w:rPr>
                <w:color w:val="002060"/>
              </w:rPr>
              <w:t>BROCCHI YURI</w:t>
            </w:r>
          </w:p>
        </w:tc>
        <w:tc>
          <w:tcPr>
            <w:tcW w:w="2200" w:type="dxa"/>
            <w:tcMar>
              <w:top w:w="20" w:type="dxa"/>
              <w:left w:w="20" w:type="dxa"/>
              <w:bottom w:w="20" w:type="dxa"/>
              <w:right w:w="20" w:type="dxa"/>
            </w:tcMar>
            <w:vAlign w:val="center"/>
            <w:hideMark/>
          </w:tcPr>
          <w:p w14:paraId="137E28CD" w14:textId="77777777" w:rsidR="00DC0676" w:rsidRPr="007520C9" w:rsidRDefault="00DC0676" w:rsidP="004D46C3">
            <w:pPr>
              <w:pStyle w:val="movimento2"/>
              <w:rPr>
                <w:color w:val="002060"/>
              </w:rPr>
            </w:pPr>
            <w:r w:rsidRPr="007520C9">
              <w:rPr>
                <w:color w:val="002060"/>
              </w:rPr>
              <w:t>(</w:t>
            </w:r>
            <w:proofErr w:type="gramStart"/>
            <w:r w:rsidRPr="007520C9">
              <w:rPr>
                <w:color w:val="002060"/>
              </w:rPr>
              <w:t>U.MANDOLESI</w:t>
            </w:r>
            <w:proofErr w:type="gramEnd"/>
            <w:r w:rsidRPr="007520C9">
              <w:rPr>
                <w:color w:val="002060"/>
              </w:rPr>
              <w:t xml:space="preserve">) </w:t>
            </w:r>
          </w:p>
        </w:tc>
      </w:tr>
    </w:tbl>
    <w:p w14:paraId="387F3FA5" w14:textId="77777777" w:rsidR="00DC0676" w:rsidRPr="007520C9" w:rsidRDefault="00DC0676" w:rsidP="00DC0676">
      <w:pPr>
        <w:pStyle w:val="titolo20"/>
        <w:rPr>
          <w:rFonts w:eastAsiaTheme="minorEastAsia"/>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07217539" w14:textId="77777777" w:rsidTr="004D46C3">
        <w:tc>
          <w:tcPr>
            <w:tcW w:w="2200" w:type="dxa"/>
            <w:tcMar>
              <w:top w:w="20" w:type="dxa"/>
              <w:left w:w="20" w:type="dxa"/>
              <w:bottom w:w="20" w:type="dxa"/>
              <w:right w:w="20" w:type="dxa"/>
            </w:tcMar>
            <w:vAlign w:val="center"/>
            <w:hideMark/>
          </w:tcPr>
          <w:p w14:paraId="04B969D2" w14:textId="77777777" w:rsidR="00DC0676" w:rsidRPr="007520C9" w:rsidRDefault="00DC0676" w:rsidP="004D46C3">
            <w:pPr>
              <w:pStyle w:val="movimento"/>
              <w:rPr>
                <w:color w:val="002060"/>
              </w:rPr>
            </w:pPr>
            <w:r w:rsidRPr="007520C9">
              <w:rPr>
                <w:color w:val="002060"/>
              </w:rPr>
              <w:t>BENIGNI ALESSANDRO</w:t>
            </w:r>
          </w:p>
        </w:tc>
        <w:tc>
          <w:tcPr>
            <w:tcW w:w="2200" w:type="dxa"/>
            <w:tcMar>
              <w:top w:w="20" w:type="dxa"/>
              <w:left w:w="20" w:type="dxa"/>
              <w:bottom w:w="20" w:type="dxa"/>
              <w:right w:w="20" w:type="dxa"/>
            </w:tcMar>
            <w:vAlign w:val="center"/>
            <w:hideMark/>
          </w:tcPr>
          <w:p w14:paraId="581D5EB3" w14:textId="77777777" w:rsidR="00DC0676" w:rsidRPr="007520C9" w:rsidRDefault="00DC0676" w:rsidP="004D46C3">
            <w:pPr>
              <w:pStyle w:val="movimento2"/>
              <w:rPr>
                <w:color w:val="002060"/>
              </w:rPr>
            </w:pPr>
            <w:r w:rsidRPr="007520C9">
              <w:rPr>
                <w:color w:val="002060"/>
              </w:rPr>
              <w:t xml:space="preserve">(ASCOLI CALCIO A 5) </w:t>
            </w:r>
          </w:p>
        </w:tc>
        <w:tc>
          <w:tcPr>
            <w:tcW w:w="800" w:type="dxa"/>
            <w:tcMar>
              <w:top w:w="20" w:type="dxa"/>
              <w:left w:w="20" w:type="dxa"/>
              <w:bottom w:w="20" w:type="dxa"/>
              <w:right w:w="20" w:type="dxa"/>
            </w:tcMar>
            <w:vAlign w:val="center"/>
            <w:hideMark/>
          </w:tcPr>
          <w:p w14:paraId="79C6E8D1"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EDE9A6D" w14:textId="77777777" w:rsidR="00DC0676" w:rsidRPr="007520C9" w:rsidRDefault="00DC0676" w:rsidP="004D46C3">
            <w:pPr>
              <w:pStyle w:val="movimento"/>
              <w:rPr>
                <w:color w:val="002060"/>
              </w:rPr>
            </w:pPr>
            <w:r w:rsidRPr="007520C9">
              <w:rPr>
                <w:color w:val="002060"/>
              </w:rPr>
              <w:t>BALDUCCI EUGENIO</w:t>
            </w:r>
          </w:p>
        </w:tc>
        <w:tc>
          <w:tcPr>
            <w:tcW w:w="2200" w:type="dxa"/>
            <w:tcMar>
              <w:top w:w="20" w:type="dxa"/>
              <w:left w:w="20" w:type="dxa"/>
              <w:bottom w:w="20" w:type="dxa"/>
              <w:right w:w="20" w:type="dxa"/>
            </w:tcMar>
            <w:vAlign w:val="center"/>
            <w:hideMark/>
          </w:tcPr>
          <w:p w14:paraId="1CD73538" w14:textId="77777777" w:rsidR="00DC0676" w:rsidRPr="007520C9" w:rsidRDefault="00DC0676" w:rsidP="004D46C3">
            <w:pPr>
              <w:pStyle w:val="movimento2"/>
              <w:rPr>
                <w:color w:val="002060"/>
              </w:rPr>
            </w:pPr>
            <w:r w:rsidRPr="007520C9">
              <w:rPr>
                <w:color w:val="002060"/>
              </w:rPr>
              <w:t xml:space="preserve">(AVIS ARCEVIA 1964) </w:t>
            </w:r>
          </w:p>
        </w:tc>
      </w:tr>
      <w:tr w:rsidR="00DC0676" w:rsidRPr="007520C9" w14:paraId="2B11CF4B" w14:textId="77777777" w:rsidTr="004D46C3">
        <w:tc>
          <w:tcPr>
            <w:tcW w:w="2200" w:type="dxa"/>
            <w:tcMar>
              <w:top w:w="20" w:type="dxa"/>
              <w:left w:w="20" w:type="dxa"/>
              <w:bottom w:w="20" w:type="dxa"/>
              <w:right w:w="20" w:type="dxa"/>
            </w:tcMar>
            <w:vAlign w:val="center"/>
            <w:hideMark/>
          </w:tcPr>
          <w:p w14:paraId="299AB0F3" w14:textId="77777777" w:rsidR="00DC0676" w:rsidRPr="007520C9" w:rsidRDefault="00DC0676" w:rsidP="004D46C3">
            <w:pPr>
              <w:pStyle w:val="movimento"/>
              <w:rPr>
                <w:color w:val="002060"/>
              </w:rPr>
            </w:pPr>
            <w:r w:rsidRPr="007520C9">
              <w:rPr>
                <w:color w:val="002060"/>
              </w:rPr>
              <w:lastRenderedPageBreak/>
              <w:t>PERUCCI DANIELE</w:t>
            </w:r>
          </w:p>
        </w:tc>
        <w:tc>
          <w:tcPr>
            <w:tcW w:w="2200" w:type="dxa"/>
            <w:tcMar>
              <w:top w:w="20" w:type="dxa"/>
              <w:left w:w="20" w:type="dxa"/>
              <w:bottom w:w="20" w:type="dxa"/>
              <w:right w:w="20" w:type="dxa"/>
            </w:tcMar>
            <w:vAlign w:val="center"/>
            <w:hideMark/>
          </w:tcPr>
          <w:p w14:paraId="2E831852" w14:textId="77777777" w:rsidR="00DC0676" w:rsidRPr="007520C9" w:rsidRDefault="00DC0676" w:rsidP="004D46C3">
            <w:pPr>
              <w:pStyle w:val="movimento2"/>
              <w:rPr>
                <w:color w:val="002060"/>
              </w:rPr>
            </w:pPr>
            <w:r w:rsidRPr="007520C9">
              <w:rPr>
                <w:color w:val="002060"/>
              </w:rPr>
              <w:t xml:space="preserve">(BORGOROSSO TOLENTINO) </w:t>
            </w:r>
          </w:p>
        </w:tc>
        <w:tc>
          <w:tcPr>
            <w:tcW w:w="800" w:type="dxa"/>
            <w:tcMar>
              <w:top w:w="20" w:type="dxa"/>
              <w:left w:w="20" w:type="dxa"/>
              <w:bottom w:w="20" w:type="dxa"/>
              <w:right w:w="20" w:type="dxa"/>
            </w:tcMar>
            <w:vAlign w:val="center"/>
            <w:hideMark/>
          </w:tcPr>
          <w:p w14:paraId="7648C48C"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0A928FE" w14:textId="77777777" w:rsidR="00DC0676" w:rsidRPr="007520C9" w:rsidRDefault="00DC0676" w:rsidP="004D46C3">
            <w:pPr>
              <w:pStyle w:val="movimento"/>
              <w:rPr>
                <w:color w:val="002060"/>
              </w:rPr>
            </w:pPr>
            <w:r w:rsidRPr="007520C9">
              <w:rPr>
                <w:color w:val="002060"/>
              </w:rPr>
              <w:t>IMERAJ SKANDILAJDI</w:t>
            </w:r>
          </w:p>
        </w:tc>
        <w:tc>
          <w:tcPr>
            <w:tcW w:w="2200" w:type="dxa"/>
            <w:tcMar>
              <w:top w:w="20" w:type="dxa"/>
              <w:left w:w="20" w:type="dxa"/>
              <w:bottom w:w="20" w:type="dxa"/>
              <w:right w:w="20" w:type="dxa"/>
            </w:tcMar>
            <w:vAlign w:val="center"/>
            <w:hideMark/>
          </w:tcPr>
          <w:p w14:paraId="549674F5" w14:textId="77777777" w:rsidR="00DC0676" w:rsidRPr="007520C9" w:rsidRDefault="00DC0676" w:rsidP="004D46C3">
            <w:pPr>
              <w:pStyle w:val="movimento2"/>
              <w:rPr>
                <w:color w:val="002060"/>
              </w:rPr>
            </w:pPr>
            <w:r w:rsidRPr="007520C9">
              <w:rPr>
                <w:color w:val="002060"/>
              </w:rPr>
              <w:t xml:space="preserve">(C.F. MACERATESE A.S.D.) </w:t>
            </w:r>
          </w:p>
        </w:tc>
      </w:tr>
      <w:tr w:rsidR="00DC0676" w:rsidRPr="007520C9" w14:paraId="7D9891C0" w14:textId="77777777" w:rsidTr="004D46C3">
        <w:tc>
          <w:tcPr>
            <w:tcW w:w="2200" w:type="dxa"/>
            <w:tcMar>
              <w:top w:w="20" w:type="dxa"/>
              <w:left w:w="20" w:type="dxa"/>
              <w:bottom w:w="20" w:type="dxa"/>
              <w:right w:w="20" w:type="dxa"/>
            </w:tcMar>
            <w:vAlign w:val="center"/>
            <w:hideMark/>
          </w:tcPr>
          <w:p w14:paraId="654A467D" w14:textId="77777777" w:rsidR="00DC0676" w:rsidRPr="007520C9" w:rsidRDefault="00DC0676" w:rsidP="004D46C3">
            <w:pPr>
              <w:pStyle w:val="movimento"/>
              <w:rPr>
                <w:color w:val="002060"/>
              </w:rPr>
            </w:pPr>
            <w:r w:rsidRPr="007520C9">
              <w:rPr>
                <w:color w:val="002060"/>
              </w:rPr>
              <w:t>CONCETTI AMEDEO</w:t>
            </w:r>
          </w:p>
        </w:tc>
        <w:tc>
          <w:tcPr>
            <w:tcW w:w="2200" w:type="dxa"/>
            <w:tcMar>
              <w:top w:w="20" w:type="dxa"/>
              <w:left w:w="20" w:type="dxa"/>
              <w:bottom w:w="20" w:type="dxa"/>
              <w:right w:w="20" w:type="dxa"/>
            </w:tcMar>
            <w:vAlign w:val="center"/>
            <w:hideMark/>
          </w:tcPr>
          <w:p w14:paraId="6D7F05DF" w14:textId="77777777" w:rsidR="00DC0676" w:rsidRPr="007520C9" w:rsidRDefault="00DC0676" w:rsidP="004D46C3">
            <w:pPr>
              <w:pStyle w:val="movimento2"/>
              <w:rPr>
                <w:color w:val="002060"/>
              </w:rPr>
            </w:pPr>
            <w:r w:rsidRPr="007520C9">
              <w:rPr>
                <w:color w:val="002060"/>
              </w:rPr>
              <w:t xml:space="preserve">(G.S.A. LE DUE PALME) </w:t>
            </w:r>
          </w:p>
        </w:tc>
        <w:tc>
          <w:tcPr>
            <w:tcW w:w="800" w:type="dxa"/>
            <w:tcMar>
              <w:top w:w="20" w:type="dxa"/>
              <w:left w:w="20" w:type="dxa"/>
              <w:bottom w:w="20" w:type="dxa"/>
              <w:right w:w="20" w:type="dxa"/>
            </w:tcMar>
            <w:vAlign w:val="center"/>
            <w:hideMark/>
          </w:tcPr>
          <w:p w14:paraId="3D111B65"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454D45F" w14:textId="77777777" w:rsidR="00DC0676" w:rsidRPr="007520C9" w:rsidRDefault="00DC0676" w:rsidP="004D46C3">
            <w:pPr>
              <w:pStyle w:val="movimento"/>
              <w:rPr>
                <w:color w:val="002060"/>
              </w:rPr>
            </w:pPr>
            <w:r w:rsidRPr="007520C9">
              <w:rPr>
                <w:color w:val="002060"/>
              </w:rPr>
              <w:t>POMPONI DAVIDE</w:t>
            </w:r>
          </w:p>
        </w:tc>
        <w:tc>
          <w:tcPr>
            <w:tcW w:w="2200" w:type="dxa"/>
            <w:tcMar>
              <w:top w:w="20" w:type="dxa"/>
              <w:left w:w="20" w:type="dxa"/>
              <w:bottom w:w="20" w:type="dxa"/>
              <w:right w:w="20" w:type="dxa"/>
            </w:tcMar>
            <w:vAlign w:val="center"/>
            <w:hideMark/>
          </w:tcPr>
          <w:p w14:paraId="556422D1" w14:textId="77777777" w:rsidR="00DC0676" w:rsidRPr="007520C9" w:rsidRDefault="00DC0676" w:rsidP="004D46C3">
            <w:pPr>
              <w:pStyle w:val="movimento2"/>
              <w:rPr>
                <w:color w:val="002060"/>
              </w:rPr>
            </w:pPr>
            <w:r w:rsidRPr="007520C9">
              <w:rPr>
                <w:color w:val="002060"/>
              </w:rPr>
              <w:t xml:space="preserve">(PAGLIARE) </w:t>
            </w:r>
          </w:p>
        </w:tc>
      </w:tr>
      <w:tr w:rsidR="00DC0676" w:rsidRPr="007520C9" w14:paraId="783650F8" w14:textId="77777777" w:rsidTr="004D46C3">
        <w:tc>
          <w:tcPr>
            <w:tcW w:w="2200" w:type="dxa"/>
            <w:tcMar>
              <w:top w:w="20" w:type="dxa"/>
              <w:left w:w="20" w:type="dxa"/>
              <w:bottom w:w="20" w:type="dxa"/>
              <w:right w:w="20" w:type="dxa"/>
            </w:tcMar>
            <w:vAlign w:val="center"/>
            <w:hideMark/>
          </w:tcPr>
          <w:p w14:paraId="611C6D2E" w14:textId="77777777" w:rsidR="00DC0676" w:rsidRPr="007520C9" w:rsidRDefault="00DC0676" w:rsidP="004D46C3">
            <w:pPr>
              <w:pStyle w:val="movimento"/>
              <w:rPr>
                <w:color w:val="002060"/>
              </w:rPr>
            </w:pPr>
            <w:r w:rsidRPr="007520C9">
              <w:rPr>
                <w:color w:val="002060"/>
              </w:rPr>
              <w:t>GHISELLI ELIA</w:t>
            </w:r>
          </w:p>
        </w:tc>
        <w:tc>
          <w:tcPr>
            <w:tcW w:w="2200" w:type="dxa"/>
            <w:tcMar>
              <w:top w:w="20" w:type="dxa"/>
              <w:left w:w="20" w:type="dxa"/>
              <w:bottom w:w="20" w:type="dxa"/>
              <w:right w:w="20" w:type="dxa"/>
            </w:tcMar>
            <w:vAlign w:val="center"/>
            <w:hideMark/>
          </w:tcPr>
          <w:p w14:paraId="1A957646" w14:textId="77777777" w:rsidR="00DC0676" w:rsidRPr="007520C9" w:rsidRDefault="00DC0676" w:rsidP="004D46C3">
            <w:pPr>
              <w:pStyle w:val="movimento2"/>
              <w:rPr>
                <w:color w:val="002060"/>
              </w:rPr>
            </w:pPr>
            <w:r w:rsidRPr="007520C9">
              <w:rPr>
                <w:color w:val="002060"/>
              </w:rPr>
              <w:t xml:space="preserve">(PIEVE D ICO CALCIO A 5) </w:t>
            </w:r>
          </w:p>
        </w:tc>
        <w:tc>
          <w:tcPr>
            <w:tcW w:w="800" w:type="dxa"/>
            <w:tcMar>
              <w:top w:w="20" w:type="dxa"/>
              <w:left w:w="20" w:type="dxa"/>
              <w:bottom w:w="20" w:type="dxa"/>
              <w:right w:w="20" w:type="dxa"/>
            </w:tcMar>
            <w:vAlign w:val="center"/>
            <w:hideMark/>
          </w:tcPr>
          <w:p w14:paraId="72E718DE"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6B1FAC1" w14:textId="77777777" w:rsidR="00DC0676" w:rsidRPr="007520C9" w:rsidRDefault="00DC0676" w:rsidP="004D46C3">
            <w:pPr>
              <w:pStyle w:val="movimento"/>
              <w:rPr>
                <w:color w:val="002060"/>
              </w:rPr>
            </w:pPr>
            <w:r w:rsidRPr="007520C9">
              <w:rPr>
                <w:color w:val="002060"/>
              </w:rPr>
              <w:t>DUBBINI MATTIA</w:t>
            </w:r>
          </w:p>
        </w:tc>
        <w:tc>
          <w:tcPr>
            <w:tcW w:w="2200" w:type="dxa"/>
            <w:tcMar>
              <w:top w:w="20" w:type="dxa"/>
              <w:left w:w="20" w:type="dxa"/>
              <w:bottom w:w="20" w:type="dxa"/>
              <w:right w:w="20" w:type="dxa"/>
            </w:tcMar>
            <w:vAlign w:val="center"/>
            <w:hideMark/>
          </w:tcPr>
          <w:p w14:paraId="14ED8C91" w14:textId="77777777" w:rsidR="00DC0676" w:rsidRPr="007520C9" w:rsidRDefault="00DC0676" w:rsidP="004D46C3">
            <w:pPr>
              <w:pStyle w:val="movimento2"/>
              <w:rPr>
                <w:color w:val="002060"/>
              </w:rPr>
            </w:pPr>
            <w:r w:rsidRPr="007520C9">
              <w:rPr>
                <w:color w:val="002060"/>
              </w:rPr>
              <w:t xml:space="preserve">(SAN BIAGIO) </w:t>
            </w:r>
          </w:p>
        </w:tc>
      </w:tr>
      <w:tr w:rsidR="00DC0676" w:rsidRPr="007520C9" w14:paraId="66A41B7A" w14:textId="77777777" w:rsidTr="004D46C3">
        <w:tc>
          <w:tcPr>
            <w:tcW w:w="2200" w:type="dxa"/>
            <w:tcMar>
              <w:top w:w="20" w:type="dxa"/>
              <w:left w:w="20" w:type="dxa"/>
              <w:bottom w:w="20" w:type="dxa"/>
              <w:right w:w="20" w:type="dxa"/>
            </w:tcMar>
            <w:vAlign w:val="center"/>
            <w:hideMark/>
          </w:tcPr>
          <w:p w14:paraId="56CD2012" w14:textId="77777777" w:rsidR="00DC0676" w:rsidRPr="007520C9" w:rsidRDefault="00DC0676" w:rsidP="004D46C3">
            <w:pPr>
              <w:pStyle w:val="movimento"/>
              <w:rPr>
                <w:color w:val="002060"/>
              </w:rPr>
            </w:pPr>
            <w:r w:rsidRPr="007520C9">
              <w:rPr>
                <w:color w:val="002060"/>
              </w:rPr>
              <w:t>MORESCHI LEONARDO</w:t>
            </w:r>
          </w:p>
        </w:tc>
        <w:tc>
          <w:tcPr>
            <w:tcW w:w="2200" w:type="dxa"/>
            <w:tcMar>
              <w:top w:w="20" w:type="dxa"/>
              <w:left w:w="20" w:type="dxa"/>
              <w:bottom w:w="20" w:type="dxa"/>
              <w:right w:w="20" w:type="dxa"/>
            </w:tcMar>
            <w:vAlign w:val="center"/>
            <w:hideMark/>
          </w:tcPr>
          <w:p w14:paraId="165434A0" w14:textId="77777777" w:rsidR="00DC0676" w:rsidRPr="007520C9" w:rsidRDefault="00DC0676" w:rsidP="004D46C3">
            <w:pPr>
              <w:pStyle w:val="movimento2"/>
              <w:rPr>
                <w:color w:val="002060"/>
              </w:rPr>
            </w:pPr>
            <w:r w:rsidRPr="007520C9">
              <w:rPr>
                <w:color w:val="002060"/>
              </w:rPr>
              <w:t xml:space="preserve">(SAN BIAGIO) </w:t>
            </w:r>
          </w:p>
        </w:tc>
        <w:tc>
          <w:tcPr>
            <w:tcW w:w="800" w:type="dxa"/>
            <w:tcMar>
              <w:top w:w="20" w:type="dxa"/>
              <w:left w:w="20" w:type="dxa"/>
              <w:bottom w:w="20" w:type="dxa"/>
              <w:right w:w="20" w:type="dxa"/>
            </w:tcMar>
            <w:vAlign w:val="center"/>
            <w:hideMark/>
          </w:tcPr>
          <w:p w14:paraId="377388A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64F8201" w14:textId="77777777" w:rsidR="00DC0676" w:rsidRPr="007520C9" w:rsidRDefault="00DC0676" w:rsidP="004D46C3">
            <w:pPr>
              <w:pStyle w:val="movimento"/>
              <w:rPr>
                <w:color w:val="002060"/>
              </w:rPr>
            </w:pPr>
            <w:r w:rsidRPr="007520C9">
              <w:rPr>
                <w:color w:val="002060"/>
              </w:rPr>
              <w:t>DIOMEDI MARCO</w:t>
            </w:r>
          </w:p>
        </w:tc>
        <w:tc>
          <w:tcPr>
            <w:tcW w:w="2200" w:type="dxa"/>
            <w:tcMar>
              <w:top w:w="20" w:type="dxa"/>
              <w:left w:w="20" w:type="dxa"/>
              <w:bottom w:w="20" w:type="dxa"/>
              <w:right w:w="20" w:type="dxa"/>
            </w:tcMar>
            <w:vAlign w:val="center"/>
            <w:hideMark/>
          </w:tcPr>
          <w:p w14:paraId="133B57CD" w14:textId="77777777" w:rsidR="00DC0676" w:rsidRPr="007520C9" w:rsidRDefault="00DC0676" w:rsidP="004D46C3">
            <w:pPr>
              <w:pStyle w:val="movimento2"/>
              <w:rPr>
                <w:color w:val="002060"/>
              </w:rPr>
            </w:pPr>
            <w:r w:rsidRPr="007520C9">
              <w:rPr>
                <w:color w:val="002060"/>
              </w:rPr>
              <w:t>(</w:t>
            </w:r>
            <w:proofErr w:type="gramStart"/>
            <w:r w:rsidRPr="007520C9">
              <w:rPr>
                <w:color w:val="002060"/>
              </w:rPr>
              <w:t>U.MANDOLESI</w:t>
            </w:r>
            <w:proofErr w:type="gramEnd"/>
            <w:r w:rsidRPr="007520C9">
              <w:rPr>
                <w:color w:val="002060"/>
              </w:rPr>
              <w:t xml:space="preserve">) </w:t>
            </w:r>
          </w:p>
        </w:tc>
      </w:tr>
    </w:tbl>
    <w:p w14:paraId="40BF0684" w14:textId="77777777" w:rsidR="00DC0676" w:rsidRPr="007520C9" w:rsidRDefault="00DC0676" w:rsidP="00DC0676">
      <w:pPr>
        <w:pStyle w:val="titolo20"/>
        <w:rPr>
          <w:rFonts w:eastAsiaTheme="minorEastAsia"/>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1ED0D146" w14:textId="77777777" w:rsidTr="004D46C3">
        <w:tc>
          <w:tcPr>
            <w:tcW w:w="2200" w:type="dxa"/>
            <w:tcMar>
              <w:top w:w="20" w:type="dxa"/>
              <w:left w:w="20" w:type="dxa"/>
              <w:bottom w:w="20" w:type="dxa"/>
              <w:right w:w="20" w:type="dxa"/>
            </w:tcMar>
            <w:vAlign w:val="center"/>
            <w:hideMark/>
          </w:tcPr>
          <w:p w14:paraId="7B69BEB5" w14:textId="77777777" w:rsidR="00DC0676" w:rsidRPr="007520C9" w:rsidRDefault="00DC0676" w:rsidP="004D46C3">
            <w:pPr>
              <w:pStyle w:val="movimento"/>
              <w:rPr>
                <w:color w:val="002060"/>
              </w:rPr>
            </w:pPr>
            <w:r w:rsidRPr="007520C9">
              <w:rPr>
                <w:color w:val="002060"/>
              </w:rPr>
              <w:t>PANTOLI GIACOMO</w:t>
            </w:r>
          </w:p>
        </w:tc>
        <w:tc>
          <w:tcPr>
            <w:tcW w:w="2200" w:type="dxa"/>
            <w:tcMar>
              <w:top w:w="20" w:type="dxa"/>
              <w:left w:w="20" w:type="dxa"/>
              <w:bottom w:w="20" w:type="dxa"/>
              <w:right w:w="20" w:type="dxa"/>
            </w:tcMar>
            <w:vAlign w:val="center"/>
            <w:hideMark/>
          </w:tcPr>
          <w:p w14:paraId="22C60DE8" w14:textId="77777777" w:rsidR="00DC0676" w:rsidRPr="007520C9" w:rsidRDefault="00DC0676" w:rsidP="004D46C3">
            <w:pPr>
              <w:pStyle w:val="movimento2"/>
              <w:rPr>
                <w:color w:val="002060"/>
              </w:rPr>
            </w:pPr>
            <w:r w:rsidRPr="007520C9">
              <w:rPr>
                <w:color w:val="002060"/>
              </w:rPr>
              <w:t xml:space="preserve">(ALMA JUVENTUS FANO) </w:t>
            </w:r>
          </w:p>
        </w:tc>
        <w:tc>
          <w:tcPr>
            <w:tcW w:w="800" w:type="dxa"/>
            <w:tcMar>
              <w:top w:w="20" w:type="dxa"/>
              <w:left w:w="20" w:type="dxa"/>
              <w:bottom w:w="20" w:type="dxa"/>
              <w:right w:w="20" w:type="dxa"/>
            </w:tcMar>
            <w:vAlign w:val="center"/>
            <w:hideMark/>
          </w:tcPr>
          <w:p w14:paraId="23104331"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1EE7456" w14:textId="77777777" w:rsidR="00DC0676" w:rsidRPr="007520C9" w:rsidRDefault="00DC0676" w:rsidP="004D46C3">
            <w:pPr>
              <w:pStyle w:val="movimento"/>
              <w:rPr>
                <w:color w:val="002060"/>
              </w:rPr>
            </w:pPr>
            <w:r w:rsidRPr="007520C9">
              <w:rPr>
                <w:color w:val="002060"/>
              </w:rPr>
              <w:t>QUINELLATO CARLOS HENRIQUE</w:t>
            </w:r>
          </w:p>
        </w:tc>
        <w:tc>
          <w:tcPr>
            <w:tcW w:w="2200" w:type="dxa"/>
            <w:tcMar>
              <w:top w:w="20" w:type="dxa"/>
              <w:left w:w="20" w:type="dxa"/>
              <w:bottom w:w="20" w:type="dxa"/>
              <w:right w:w="20" w:type="dxa"/>
            </w:tcMar>
            <w:vAlign w:val="center"/>
            <w:hideMark/>
          </w:tcPr>
          <w:p w14:paraId="73F1D04B" w14:textId="77777777" w:rsidR="00DC0676" w:rsidRPr="007520C9" w:rsidRDefault="00DC0676" w:rsidP="004D46C3">
            <w:pPr>
              <w:pStyle w:val="movimento2"/>
              <w:rPr>
                <w:color w:val="002060"/>
              </w:rPr>
            </w:pPr>
            <w:r w:rsidRPr="007520C9">
              <w:rPr>
                <w:color w:val="002060"/>
              </w:rPr>
              <w:t xml:space="preserve">(ANKON NOVA MARMI) </w:t>
            </w:r>
          </w:p>
        </w:tc>
      </w:tr>
      <w:tr w:rsidR="00DC0676" w:rsidRPr="007520C9" w14:paraId="3B05D05B" w14:textId="77777777" w:rsidTr="004D46C3">
        <w:tc>
          <w:tcPr>
            <w:tcW w:w="2200" w:type="dxa"/>
            <w:tcMar>
              <w:top w:w="20" w:type="dxa"/>
              <w:left w:w="20" w:type="dxa"/>
              <w:bottom w:w="20" w:type="dxa"/>
              <w:right w:w="20" w:type="dxa"/>
            </w:tcMar>
            <w:vAlign w:val="center"/>
            <w:hideMark/>
          </w:tcPr>
          <w:p w14:paraId="4BF91FDA" w14:textId="77777777" w:rsidR="00DC0676" w:rsidRPr="007520C9" w:rsidRDefault="00DC0676" w:rsidP="004D46C3">
            <w:pPr>
              <w:pStyle w:val="movimento"/>
              <w:rPr>
                <w:color w:val="002060"/>
              </w:rPr>
            </w:pPr>
            <w:r w:rsidRPr="007520C9">
              <w:rPr>
                <w:color w:val="002060"/>
              </w:rPr>
              <w:t>CORRADINI FRANCESCO</w:t>
            </w:r>
          </w:p>
        </w:tc>
        <w:tc>
          <w:tcPr>
            <w:tcW w:w="2200" w:type="dxa"/>
            <w:tcMar>
              <w:top w:w="20" w:type="dxa"/>
              <w:left w:w="20" w:type="dxa"/>
              <w:bottom w:w="20" w:type="dxa"/>
              <w:right w:w="20" w:type="dxa"/>
            </w:tcMar>
            <w:vAlign w:val="center"/>
            <w:hideMark/>
          </w:tcPr>
          <w:p w14:paraId="2F47DB98" w14:textId="77777777" w:rsidR="00DC0676" w:rsidRPr="007520C9" w:rsidRDefault="00DC0676" w:rsidP="004D46C3">
            <w:pPr>
              <w:pStyle w:val="movimento2"/>
              <w:rPr>
                <w:color w:val="002060"/>
              </w:rPr>
            </w:pPr>
            <w:r w:rsidRPr="007520C9">
              <w:rPr>
                <w:color w:val="002060"/>
              </w:rPr>
              <w:t xml:space="preserve">(FIGHT BULLS CORRIDONIA) </w:t>
            </w:r>
          </w:p>
        </w:tc>
        <w:tc>
          <w:tcPr>
            <w:tcW w:w="800" w:type="dxa"/>
            <w:tcMar>
              <w:top w:w="20" w:type="dxa"/>
              <w:left w:w="20" w:type="dxa"/>
              <w:bottom w:w="20" w:type="dxa"/>
              <w:right w:w="20" w:type="dxa"/>
            </w:tcMar>
            <w:vAlign w:val="center"/>
            <w:hideMark/>
          </w:tcPr>
          <w:p w14:paraId="72C0112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D603667" w14:textId="77777777" w:rsidR="00DC0676" w:rsidRPr="007520C9" w:rsidRDefault="00DC0676" w:rsidP="004D46C3">
            <w:pPr>
              <w:pStyle w:val="movimento"/>
              <w:rPr>
                <w:color w:val="002060"/>
              </w:rPr>
            </w:pPr>
            <w:r w:rsidRPr="007520C9">
              <w:rPr>
                <w:color w:val="002060"/>
              </w:rPr>
              <w:t>ONORI DAVIDE</w:t>
            </w:r>
          </w:p>
        </w:tc>
        <w:tc>
          <w:tcPr>
            <w:tcW w:w="2200" w:type="dxa"/>
            <w:tcMar>
              <w:top w:w="20" w:type="dxa"/>
              <w:left w:w="20" w:type="dxa"/>
              <w:bottom w:w="20" w:type="dxa"/>
              <w:right w:w="20" w:type="dxa"/>
            </w:tcMar>
            <w:vAlign w:val="center"/>
            <w:hideMark/>
          </w:tcPr>
          <w:p w14:paraId="7F13F0B2" w14:textId="77777777" w:rsidR="00DC0676" w:rsidRPr="007520C9" w:rsidRDefault="00DC0676" w:rsidP="004D46C3">
            <w:pPr>
              <w:pStyle w:val="movimento2"/>
              <w:rPr>
                <w:color w:val="002060"/>
              </w:rPr>
            </w:pPr>
            <w:r w:rsidRPr="007520C9">
              <w:rPr>
                <w:color w:val="002060"/>
              </w:rPr>
              <w:t xml:space="preserve">(FUTSAL VIRE GEOSISTEM ASD) </w:t>
            </w:r>
          </w:p>
        </w:tc>
      </w:tr>
      <w:tr w:rsidR="00DC0676" w:rsidRPr="007520C9" w14:paraId="0FA6A022" w14:textId="77777777" w:rsidTr="004D46C3">
        <w:tc>
          <w:tcPr>
            <w:tcW w:w="2200" w:type="dxa"/>
            <w:tcMar>
              <w:top w:w="20" w:type="dxa"/>
              <w:left w:w="20" w:type="dxa"/>
              <w:bottom w:w="20" w:type="dxa"/>
              <w:right w:w="20" w:type="dxa"/>
            </w:tcMar>
            <w:vAlign w:val="center"/>
            <w:hideMark/>
          </w:tcPr>
          <w:p w14:paraId="6916F7EA" w14:textId="77777777" w:rsidR="00DC0676" w:rsidRPr="007520C9" w:rsidRDefault="00DC0676" w:rsidP="004D46C3">
            <w:pPr>
              <w:pStyle w:val="movimento"/>
              <w:rPr>
                <w:color w:val="002060"/>
              </w:rPr>
            </w:pPr>
            <w:r w:rsidRPr="007520C9">
              <w:rPr>
                <w:color w:val="002060"/>
              </w:rPr>
              <w:t>PERAZZOLI LUCA</w:t>
            </w:r>
          </w:p>
        </w:tc>
        <w:tc>
          <w:tcPr>
            <w:tcW w:w="2200" w:type="dxa"/>
            <w:tcMar>
              <w:top w:w="20" w:type="dxa"/>
              <w:left w:w="20" w:type="dxa"/>
              <w:bottom w:w="20" w:type="dxa"/>
              <w:right w:w="20" w:type="dxa"/>
            </w:tcMar>
            <w:vAlign w:val="center"/>
            <w:hideMark/>
          </w:tcPr>
          <w:p w14:paraId="3131C970" w14:textId="77777777" w:rsidR="00DC0676" w:rsidRPr="007520C9" w:rsidRDefault="00DC0676" w:rsidP="004D46C3">
            <w:pPr>
              <w:pStyle w:val="movimento2"/>
              <w:rPr>
                <w:color w:val="002060"/>
              </w:rPr>
            </w:pPr>
            <w:r w:rsidRPr="007520C9">
              <w:rPr>
                <w:color w:val="002060"/>
              </w:rPr>
              <w:t xml:space="preserve">(PAGLIARE) </w:t>
            </w:r>
          </w:p>
        </w:tc>
        <w:tc>
          <w:tcPr>
            <w:tcW w:w="800" w:type="dxa"/>
            <w:tcMar>
              <w:top w:w="20" w:type="dxa"/>
              <w:left w:w="20" w:type="dxa"/>
              <w:bottom w:w="20" w:type="dxa"/>
              <w:right w:w="20" w:type="dxa"/>
            </w:tcMar>
            <w:vAlign w:val="center"/>
            <w:hideMark/>
          </w:tcPr>
          <w:p w14:paraId="5E09AA13"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3CE7352" w14:textId="77777777" w:rsidR="00DC0676" w:rsidRPr="007520C9" w:rsidRDefault="00DC0676" w:rsidP="004D46C3">
            <w:pPr>
              <w:pStyle w:val="movimento"/>
              <w:rPr>
                <w:color w:val="002060"/>
              </w:rPr>
            </w:pPr>
            <w:r w:rsidRPr="007520C9">
              <w:rPr>
                <w:color w:val="002060"/>
              </w:rPr>
              <w:t>LAZZARINI FEDERICO</w:t>
            </w:r>
          </w:p>
        </w:tc>
        <w:tc>
          <w:tcPr>
            <w:tcW w:w="2200" w:type="dxa"/>
            <w:tcMar>
              <w:top w:w="20" w:type="dxa"/>
              <w:left w:w="20" w:type="dxa"/>
              <w:bottom w:w="20" w:type="dxa"/>
              <w:right w:w="20" w:type="dxa"/>
            </w:tcMar>
            <w:vAlign w:val="center"/>
            <w:hideMark/>
          </w:tcPr>
          <w:p w14:paraId="122AD128" w14:textId="77777777" w:rsidR="00DC0676" w:rsidRPr="007520C9" w:rsidRDefault="00DC0676" w:rsidP="004D46C3">
            <w:pPr>
              <w:pStyle w:val="movimento2"/>
              <w:rPr>
                <w:color w:val="002060"/>
              </w:rPr>
            </w:pPr>
            <w:r w:rsidRPr="007520C9">
              <w:rPr>
                <w:color w:val="002060"/>
              </w:rPr>
              <w:t xml:space="preserve">(REAL ANCARIA) </w:t>
            </w:r>
          </w:p>
        </w:tc>
      </w:tr>
      <w:tr w:rsidR="00DC0676" w:rsidRPr="007520C9" w14:paraId="7E8B71C1" w14:textId="77777777" w:rsidTr="004D46C3">
        <w:tc>
          <w:tcPr>
            <w:tcW w:w="2200" w:type="dxa"/>
            <w:tcMar>
              <w:top w:w="20" w:type="dxa"/>
              <w:left w:w="20" w:type="dxa"/>
              <w:bottom w:w="20" w:type="dxa"/>
              <w:right w:w="20" w:type="dxa"/>
            </w:tcMar>
            <w:vAlign w:val="center"/>
            <w:hideMark/>
          </w:tcPr>
          <w:p w14:paraId="0659FF76" w14:textId="77777777" w:rsidR="00DC0676" w:rsidRPr="007520C9" w:rsidRDefault="00DC0676" w:rsidP="004D46C3">
            <w:pPr>
              <w:pStyle w:val="movimento"/>
              <w:rPr>
                <w:color w:val="002060"/>
              </w:rPr>
            </w:pPr>
            <w:r w:rsidRPr="007520C9">
              <w:rPr>
                <w:color w:val="002060"/>
              </w:rPr>
              <w:t>ROSSINI LORENZO</w:t>
            </w:r>
          </w:p>
        </w:tc>
        <w:tc>
          <w:tcPr>
            <w:tcW w:w="2200" w:type="dxa"/>
            <w:tcMar>
              <w:top w:w="20" w:type="dxa"/>
              <w:left w:w="20" w:type="dxa"/>
              <w:bottom w:w="20" w:type="dxa"/>
              <w:right w:w="20" w:type="dxa"/>
            </w:tcMar>
            <w:vAlign w:val="center"/>
            <w:hideMark/>
          </w:tcPr>
          <w:p w14:paraId="45AA13CE" w14:textId="77777777" w:rsidR="00DC0676" w:rsidRPr="007520C9" w:rsidRDefault="00DC0676" w:rsidP="004D46C3">
            <w:pPr>
              <w:pStyle w:val="movimento2"/>
              <w:rPr>
                <w:color w:val="002060"/>
              </w:rPr>
            </w:pPr>
            <w:r w:rsidRPr="007520C9">
              <w:rPr>
                <w:color w:val="002060"/>
              </w:rPr>
              <w:t xml:space="preserve">(VERBENA C5 ANCONA) </w:t>
            </w:r>
          </w:p>
        </w:tc>
        <w:tc>
          <w:tcPr>
            <w:tcW w:w="800" w:type="dxa"/>
            <w:tcMar>
              <w:top w:w="20" w:type="dxa"/>
              <w:left w:w="20" w:type="dxa"/>
              <w:bottom w:w="20" w:type="dxa"/>
              <w:right w:w="20" w:type="dxa"/>
            </w:tcMar>
            <w:vAlign w:val="center"/>
            <w:hideMark/>
          </w:tcPr>
          <w:p w14:paraId="28C699A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6028BDD"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ABC8D75" w14:textId="77777777" w:rsidR="00DC0676" w:rsidRPr="007520C9" w:rsidRDefault="00DC0676" w:rsidP="004D46C3">
            <w:pPr>
              <w:pStyle w:val="movimento2"/>
              <w:rPr>
                <w:color w:val="002060"/>
              </w:rPr>
            </w:pPr>
            <w:r w:rsidRPr="007520C9">
              <w:rPr>
                <w:color w:val="002060"/>
              </w:rPr>
              <w:t> </w:t>
            </w:r>
          </w:p>
        </w:tc>
      </w:tr>
    </w:tbl>
    <w:p w14:paraId="4697F86B" w14:textId="77777777" w:rsidR="00DC0676" w:rsidRPr="007520C9" w:rsidRDefault="00DC0676" w:rsidP="00DC0676">
      <w:pPr>
        <w:pStyle w:val="titolo10"/>
        <w:rPr>
          <w:rFonts w:eastAsiaTheme="minorEastAsia"/>
          <w:color w:val="002060"/>
        </w:rPr>
      </w:pPr>
      <w:r w:rsidRPr="007520C9">
        <w:rPr>
          <w:color w:val="002060"/>
        </w:rPr>
        <w:t xml:space="preserve">GARE DEL 17/ 1/2026 </w:t>
      </w:r>
    </w:p>
    <w:p w14:paraId="4F21EBB9" w14:textId="77777777" w:rsidR="00DC0676" w:rsidRPr="007520C9" w:rsidRDefault="00DC0676" w:rsidP="00DC0676">
      <w:pPr>
        <w:pStyle w:val="titolo7a"/>
        <w:rPr>
          <w:color w:val="002060"/>
        </w:rPr>
      </w:pPr>
      <w:r w:rsidRPr="007520C9">
        <w:rPr>
          <w:color w:val="002060"/>
        </w:rPr>
        <w:t xml:space="preserve">PROVVEDIMENTI DISCIPLINARI </w:t>
      </w:r>
    </w:p>
    <w:p w14:paraId="635D03A7" w14:textId="77777777" w:rsidR="00DC0676" w:rsidRPr="007520C9" w:rsidRDefault="00DC0676" w:rsidP="00DC0676">
      <w:pPr>
        <w:pStyle w:val="titolo7b0"/>
        <w:rPr>
          <w:color w:val="002060"/>
        </w:rPr>
      </w:pPr>
      <w:r w:rsidRPr="007520C9">
        <w:rPr>
          <w:color w:val="002060"/>
        </w:rPr>
        <w:t xml:space="preserve">In base alle risultanze degli atti ufficiali sono state deliberate le seguenti sanzioni disciplinari. </w:t>
      </w:r>
    </w:p>
    <w:p w14:paraId="026209A5" w14:textId="77777777" w:rsidR="00DC0676" w:rsidRPr="007520C9" w:rsidRDefault="00DC0676" w:rsidP="00DC0676">
      <w:pPr>
        <w:pStyle w:val="titolo30"/>
        <w:rPr>
          <w:color w:val="002060"/>
        </w:rPr>
      </w:pPr>
      <w:r w:rsidRPr="007520C9">
        <w:rPr>
          <w:color w:val="002060"/>
        </w:rPr>
        <w:t xml:space="preserve">CALCIATORI NON ESPULSI </w:t>
      </w:r>
    </w:p>
    <w:p w14:paraId="0618A89B" w14:textId="77777777" w:rsidR="00DC0676" w:rsidRPr="007520C9" w:rsidRDefault="00DC0676" w:rsidP="00DC0676">
      <w:pPr>
        <w:pStyle w:val="titolo20"/>
        <w:rPr>
          <w:color w:val="002060"/>
        </w:rPr>
      </w:pPr>
      <w:r w:rsidRPr="007520C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5C524A72" w14:textId="77777777" w:rsidTr="004D46C3">
        <w:tc>
          <w:tcPr>
            <w:tcW w:w="2200" w:type="dxa"/>
            <w:tcMar>
              <w:top w:w="20" w:type="dxa"/>
              <w:left w:w="20" w:type="dxa"/>
              <w:bottom w:w="20" w:type="dxa"/>
              <w:right w:w="20" w:type="dxa"/>
            </w:tcMar>
            <w:vAlign w:val="center"/>
            <w:hideMark/>
          </w:tcPr>
          <w:p w14:paraId="7B08F57C" w14:textId="77777777" w:rsidR="00DC0676" w:rsidRPr="007520C9" w:rsidRDefault="00DC0676" w:rsidP="004D46C3">
            <w:pPr>
              <w:pStyle w:val="movimento"/>
              <w:rPr>
                <w:color w:val="002060"/>
              </w:rPr>
            </w:pPr>
            <w:r w:rsidRPr="007520C9">
              <w:rPr>
                <w:color w:val="002060"/>
              </w:rPr>
              <w:t>MARINGOLO DARIO</w:t>
            </w:r>
          </w:p>
        </w:tc>
        <w:tc>
          <w:tcPr>
            <w:tcW w:w="2200" w:type="dxa"/>
            <w:tcMar>
              <w:top w:w="20" w:type="dxa"/>
              <w:left w:w="20" w:type="dxa"/>
              <w:bottom w:w="20" w:type="dxa"/>
              <w:right w:w="20" w:type="dxa"/>
            </w:tcMar>
            <w:vAlign w:val="center"/>
            <w:hideMark/>
          </w:tcPr>
          <w:p w14:paraId="21BE8936" w14:textId="77777777" w:rsidR="00DC0676" w:rsidRPr="007520C9" w:rsidRDefault="00DC0676" w:rsidP="004D46C3">
            <w:pPr>
              <w:pStyle w:val="movimento2"/>
              <w:rPr>
                <w:color w:val="002060"/>
              </w:rPr>
            </w:pPr>
            <w:r w:rsidRPr="007520C9">
              <w:rPr>
                <w:color w:val="002060"/>
              </w:rPr>
              <w:t xml:space="preserve">(FUTSAL RECANATI) </w:t>
            </w:r>
          </w:p>
        </w:tc>
        <w:tc>
          <w:tcPr>
            <w:tcW w:w="800" w:type="dxa"/>
            <w:tcMar>
              <w:top w:w="20" w:type="dxa"/>
              <w:left w:w="20" w:type="dxa"/>
              <w:bottom w:w="20" w:type="dxa"/>
              <w:right w:w="20" w:type="dxa"/>
            </w:tcMar>
            <w:vAlign w:val="center"/>
            <w:hideMark/>
          </w:tcPr>
          <w:p w14:paraId="25A28F7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867BB6C" w14:textId="77777777" w:rsidR="00DC0676" w:rsidRPr="007520C9" w:rsidRDefault="00DC0676" w:rsidP="004D46C3">
            <w:pPr>
              <w:pStyle w:val="movimento"/>
              <w:rPr>
                <w:color w:val="002060"/>
              </w:rPr>
            </w:pPr>
            <w:r w:rsidRPr="007520C9">
              <w:rPr>
                <w:color w:val="002060"/>
              </w:rPr>
              <w:t>NWAKIRE CLINTON ONYEMAE</w:t>
            </w:r>
          </w:p>
        </w:tc>
        <w:tc>
          <w:tcPr>
            <w:tcW w:w="2200" w:type="dxa"/>
            <w:tcMar>
              <w:top w:w="20" w:type="dxa"/>
              <w:left w:w="20" w:type="dxa"/>
              <w:bottom w:w="20" w:type="dxa"/>
              <w:right w:w="20" w:type="dxa"/>
            </w:tcMar>
            <w:vAlign w:val="center"/>
            <w:hideMark/>
          </w:tcPr>
          <w:p w14:paraId="6E8E1897" w14:textId="77777777" w:rsidR="00DC0676" w:rsidRPr="007520C9" w:rsidRDefault="00DC0676" w:rsidP="004D46C3">
            <w:pPr>
              <w:pStyle w:val="movimento2"/>
              <w:rPr>
                <w:color w:val="002060"/>
              </w:rPr>
            </w:pPr>
            <w:r w:rsidRPr="007520C9">
              <w:rPr>
                <w:color w:val="002060"/>
              </w:rPr>
              <w:t xml:space="preserve">(GNANO 04) </w:t>
            </w:r>
          </w:p>
        </w:tc>
      </w:tr>
      <w:tr w:rsidR="00DC0676" w:rsidRPr="007520C9" w14:paraId="10368C98" w14:textId="77777777" w:rsidTr="004D46C3">
        <w:tc>
          <w:tcPr>
            <w:tcW w:w="2200" w:type="dxa"/>
            <w:tcMar>
              <w:top w:w="20" w:type="dxa"/>
              <w:left w:w="20" w:type="dxa"/>
              <w:bottom w:w="20" w:type="dxa"/>
              <w:right w:w="20" w:type="dxa"/>
            </w:tcMar>
            <w:vAlign w:val="center"/>
            <w:hideMark/>
          </w:tcPr>
          <w:p w14:paraId="5BFEDF57" w14:textId="77777777" w:rsidR="00DC0676" w:rsidRPr="007520C9" w:rsidRDefault="00DC0676" w:rsidP="004D46C3">
            <w:pPr>
              <w:pStyle w:val="movimento"/>
              <w:rPr>
                <w:color w:val="002060"/>
              </w:rPr>
            </w:pPr>
            <w:r w:rsidRPr="007520C9">
              <w:rPr>
                <w:color w:val="002060"/>
              </w:rPr>
              <w:t>CARANCINI GIULIO</w:t>
            </w:r>
          </w:p>
        </w:tc>
        <w:tc>
          <w:tcPr>
            <w:tcW w:w="2200" w:type="dxa"/>
            <w:tcMar>
              <w:top w:w="20" w:type="dxa"/>
              <w:left w:w="20" w:type="dxa"/>
              <w:bottom w:w="20" w:type="dxa"/>
              <w:right w:w="20" w:type="dxa"/>
            </w:tcMar>
            <w:vAlign w:val="center"/>
            <w:hideMark/>
          </w:tcPr>
          <w:p w14:paraId="5BCAE3F8" w14:textId="77777777" w:rsidR="00DC0676" w:rsidRPr="007520C9" w:rsidRDefault="00DC0676" w:rsidP="004D46C3">
            <w:pPr>
              <w:pStyle w:val="movimento2"/>
              <w:rPr>
                <w:color w:val="002060"/>
              </w:rPr>
            </w:pPr>
            <w:r w:rsidRPr="007520C9">
              <w:rPr>
                <w:color w:val="002060"/>
              </w:rPr>
              <w:t xml:space="preserve">(OSIMO FIVE) </w:t>
            </w:r>
          </w:p>
        </w:tc>
        <w:tc>
          <w:tcPr>
            <w:tcW w:w="800" w:type="dxa"/>
            <w:tcMar>
              <w:top w:w="20" w:type="dxa"/>
              <w:left w:w="20" w:type="dxa"/>
              <w:bottom w:w="20" w:type="dxa"/>
              <w:right w:w="20" w:type="dxa"/>
            </w:tcMar>
            <w:vAlign w:val="center"/>
            <w:hideMark/>
          </w:tcPr>
          <w:p w14:paraId="1198995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63FFFFE"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04C7524" w14:textId="77777777" w:rsidR="00DC0676" w:rsidRPr="007520C9" w:rsidRDefault="00DC0676" w:rsidP="004D46C3">
            <w:pPr>
              <w:pStyle w:val="movimento2"/>
              <w:rPr>
                <w:color w:val="002060"/>
              </w:rPr>
            </w:pPr>
            <w:r w:rsidRPr="007520C9">
              <w:rPr>
                <w:color w:val="002060"/>
              </w:rPr>
              <w:t> </w:t>
            </w:r>
          </w:p>
        </w:tc>
      </w:tr>
    </w:tbl>
    <w:p w14:paraId="17BC64A3" w14:textId="77777777" w:rsidR="00DC0676" w:rsidRPr="007520C9" w:rsidRDefault="00DC0676" w:rsidP="00DC0676">
      <w:pPr>
        <w:pStyle w:val="titolo20"/>
        <w:rPr>
          <w:rFonts w:eastAsiaTheme="minorEastAsia"/>
          <w:color w:val="002060"/>
        </w:rPr>
      </w:pPr>
      <w:r w:rsidRPr="007520C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6EA16DB7" w14:textId="77777777" w:rsidTr="004D46C3">
        <w:tc>
          <w:tcPr>
            <w:tcW w:w="2200" w:type="dxa"/>
            <w:tcMar>
              <w:top w:w="20" w:type="dxa"/>
              <w:left w:w="20" w:type="dxa"/>
              <w:bottom w:w="20" w:type="dxa"/>
              <w:right w:w="20" w:type="dxa"/>
            </w:tcMar>
            <w:vAlign w:val="center"/>
            <w:hideMark/>
          </w:tcPr>
          <w:p w14:paraId="316D72A6" w14:textId="77777777" w:rsidR="00DC0676" w:rsidRPr="007520C9" w:rsidRDefault="00DC0676" w:rsidP="004D46C3">
            <w:pPr>
              <w:pStyle w:val="movimento"/>
              <w:rPr>
                <w:color w:val="002060"/>
              </w:rPr>
            </w:pPr>
            <w:r w:rsidRPr="007520C9">
              <w:rPr>
                <w:color w:val="002060"/>
              </w:rPr>
              <w:t>FILIPPONI LORENZO</w:t>
            </w:r>
          </w:p>
        </w:tc>
        <w:tc>
          <w:tcPr>
            <w:tcW w:w="2200" w:type="dxa"/>
            <w:tcMar>
              <w:top w:w="20" w:type="dxa"/>
              <w:left w:w="20" w:type="dxa"/>
              <w:bottom w:w="20" w:type="dxa"/>
              <w:right w:w="20" w:type="dxa"/>
            </w:tcMar>
            <w:vAlign w:val="center"/>
            <w:hideMark/>
          </w:tcPr>
          <w:p w14:paraId="4ED4277F" w14:textId="77777777" w:rsidR="00DC0676" w:rsidRPr="007520C9" w:rsidRDefault="00DC0676" w:rsidP="004D46C3">
            <w:pPr>
              <w:pStyle w:val="movimento2"/>
              <w:rPr>
                <w:color w:val="002060"/>
              </w:rPr>
            </w:pPr>
            <w:r w:rsidRPr="007520C9">
              <w:rPr>
                <w:color w:val="002060"/>
              </w:rPr>
              <w:t xml:space="preserve">(CDC 2018) </w:t>
            </w:r>
          </w:p>
        </w:tc>
        <w:tc>
          <w:tcPr>
            <w:tcW w:w="800" w:type="dxa"/>
            <w:tcMar>
              <w:top w:w="20" w:type="dxa"/>
              <w:left w:w="20" w:type="dxa"/>
              <w:bottom w:w="20" w:type="dxa"/>
              <w:right w:w="20" w:type="dxa"/>
            </w:tcMar>
            <w:vAlign w:val="center"/>
            <w:hideMark/>
          </w:tcPr>
          <w:p w14:paraId="3BFC1358"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07EF980" w14:textId="77777777" w:rsidR="00DC0676" w:rsidRPr="007520C9" w:rsidRDefault="00DC0676" w:rsidP="004D46C3">
            <w:pPr>
              <w:pStyle w:val="movimento"/>
              <w:rPr>
                <w:color w:val="002060"/>
              </w:rPr>
            </w:pPr>
            <w:r w:rsidRPr="007520C9">
              <w:rPr>
                <w:color w:val="002060"/>
              </w:rPr>
              <w:t>CENSORI NICO</w:t>
            </w:r>
          </w:p>
        </w:tc>
        <w:tc>
          <w:tcPr>
            <w:tcW w:w="2200" w:type="dxa"/>
            <w:tcMar>
              <w:top w:w="20" w:type="dxa"/>
              <w:left w:w="20" w:type="dxa"/>
              <w:bottom w:w="20" w:type="dxa"/>
              <w:right w:w="20" w:type="dxa"/>
            </w:tcMar>
            <w:vAlign w:val="center"/>
            <w:hideMark/>
          </w:tcPr>
          <w:p w14:paraId="323677DF" w14:textId="77777777" w:rsidR="00DC0676" w:rsidRPr="007520C9" w:rsidRDefault="00DC0676" w:rsidP="004D46C3">
            <w:pPr>
              <w:pStyle w:val="movimento2"/>
              <w:rPr>
                <w:color w:val="002060"/>
              </w:rPr>
            </w:pPr>
            <w:r w:rsidRPr="007520C9">
              <w:rPr>
                <w:color w:val="002060"/>
              </w:rPr>
              <w:t xml:space="preserve">(OSIMO FIVE) </w:t>
            </w:r>
          </w:p>
        </w:tc>
      </w:tr>
      <w:tr w:rsidR="00DC0676" w:rsidRPr="007520C9" w14:paraId="7C1DFF27" w14:textId="77777777" w:rsidTr="004D46C3">
        <w:tc>
          <w:tcPr>
            <w:tcW w:w="2200" w:type="dxa"/>
            <w:tcMar>
              <w:top w:w="20" w:type="dxa"/>
              <w:left w:w="20" w:type="dxa"/>
              <w:bottom w:w="20" w:type="dxa"/>
              <w:right w:w="20" w:type="dxa"/>
            </w:tcMar>
            <w:vAlign w:val="center"/>
            <w:hideMark/>
          </w:tcPr>
          <w:p w14:paraId="41FAFF2A" w14:textId="77777777" w:rsidR="00DC0676" w:rsidRPr="007520C9" w:rsidRDefault="00DC0676" w:rsidP="004D46C3">
            <w:pPr>
              <w:pStyle w:val="movimento"/>
              <w:rPr>
                <w:color w:val="002060"/>
              </w:rPr>
            </w:pPr>
            <w:r w:rsidRPr="007520C9">
              <w:rPr>
                <w:color w:val="002060"/>
              </w:rPr>
              <w:t>DOLLANI CRISTIAN</w:t>
            </w:r>
          </w:p>
        </w:tc>
        <w:tc>
          <w:tcPr>
            <w:tcW w:w="2200" w:type="dxa"/>
            <w:tcMar>
              <w:top w:w="20" w:type="dxa"/>
              <w:left w:w="20" w:type="dxa"/>
              <w:bottom w:w="20" w:type="dxa"/>
              <w:right w:w="20" w:type="dxa"/>
            </w:tcMar>
            <w:vAlign w:val="center"/>
            <w:hideMark/>
          </w:tcPr>
          <w:p w14:paraId="551BC77F" w14:textId="77777777" w:rsidR="00DC0676" w:rsidRPr="007520C9" w:rsidRDefault="00DC0676" w:rsidP="004D46C3">
            <w:pPr>
              <w:pStyle w:val="movimento2"/>
              <w:rPr>
                <w:color w:val="002060"/>
              </w:rPr>
            </w:pPr>
            <w:r w:rsidRPr="007520C9">
              <w:rPr>
                <w:color w:val="002060"/>
              </w:rPr>
              <w:t xml:space="preserve">(OSIMO FIVE) </w:t>
            </w:r>
          </w:p>
        </w:tc>
        <w:tc>
          <w:tcPr>
            <w:tcW w:w="800" w:type="dxa"/>
            <w:tcMar>
              <w:top w:w="20" w:type="dxa"/>
              <w:left w:w="20" w:type="dxa"/>
              <w:bottom w:w="20" w:type="dxa"/>
              <w:right w:w="20" w:type="dxa"/>
            </w:tcMar>
            <w:vAlign w:val="center"/>
            <w:hideMark/>
          </w:tcPr>
          <w:p w14:paraId="25C139CA"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0D2CE62" w14:textId="77777777" w:rsidR="00DC0676" w:rsidRPr="007520C9" w:rsidRDefault="00DC0676" w:rsidP="004D46C3">
            <w:pPr>
              <w:pStyle w:val="movimento"/>
              <w:rPr>
                <w:color w:val="002060"/>
              </w:rPr>
            </w:pPr>
            <w:r w:rsidRPr="007520C9">
              <w:rPr>
                <w:color w:val="002060"/>
              </w:rPr>
              <w:t>ORLANDI MICHELE</w:t>
            </w:r>
          </w:p>
        </w:tc>
        <w:tc>
          <w:tcPr>
            <w:tcW w:w="2200" w:type="dxa"/>
            <w:tcMar>
              <w:top w:w="20" w:type="dxa"/>
              <w:left w:w="20" w:type="dxa"/>
              <w:bottom w:w="20" w:type="dxa"/>
              <w:right w:w="20" w:type="dxa"/>
            </w:tcMar>
            <w:vAlign w:val="center"/>
            <w:hideMark/>
          </w:tcPr>
          <w:p w14:paraId="32442A78" w14:textId="77777777" w:rsidR="00DC0676" w:rsidRPr="007520C9" w:rsidRDefault="00DC0676" w:rsidP="004D46C3">
            <w:pPr>
              <w:pStyle w:val="movimento2"/>
              <w:rPr>
                <w:color w:val="002060"/>
              </w:rPr>
            </w:pPr>
            <w:r w:rsidRPr="007520C9">
              <w:rPr>
                <w:color w:val="002060"/>
              </w:rPr>
              <w:t xml:space="preserve">(POL.CAGLI SPORT ASSOCIATI) </w:t>
            </w:r>
          </w:p>
        </w:tc>
      </w:tr>
    </w:tbl>
    <w:p w14:paraId="25D28467" w14:textId="77777777" w:rsidR="00DC0676" w:rsidRPr="007520C9" w:rsidRDefault="00DC0676" w:rsidP="00DC0676">
      <w:pPr>
        <w:pStyle w:val="titolo20"/>
        <w:rPr>
          <w:rFonts w:eastAsiaTheme="minorEastAsia"/>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4170D897" w14:textId="77777777" w:rsidTr="004D46C3">
        <w:tc>
          <w:tcPr>
            <w:tcW w:w="2200" w:type="dxa"/>
            <w:tcMar>
              <w:top w:w="20" w:type="dxa"/>
              <w:left w:w="20" w:type="dxa"/>
              <w:bottom w:w="20" w:type="dxa"/>
              <w:right w:w="20" w:type="dxa"/>
            </w:tcMar>
            <w:vAlign w:val="center"/>
            <w:hideMark/>
          </w:tcPr>
          <w:p w14:paraId="182E1DA4" w14:textId="77777777" w:rsidR="00DC0676" w:rsidRPr="007520C9" w:rsidRDefault="00DC0676" w:rsidP="004D46C3">
            <w:pPr>
              <w:pStyle w:val="movimento"/>
              <w:rPr>
                <w:color w:val="002060"/>
              </w:rPr>
            </w:pPr>
            <w:r w:rsidRPr="007520C9">
              <w:rPr>
                <w:color w:val="002060"/>
              </w:rPr>
              <w:t>NATALI LORENZO</w:t>
            </w:r>
          </w:p>
        </w:tc>
        <w:tc>
          <w:tcPr>
            <w:tcW w:w="2200" w:type="dxa"/>
            <w:tcMar>
              <w:top w:w="20" w:type="dxa"/>
              <w:left w:w="20" w:type="dxa"/>
              <w:bottom w:w="20" w:type="dxa"/>
              <w:right w:w="20" w:type="dxa"/>
            </w:tcMar>
            <w:vAlign w:val="center"/>
            <w:hideMark/>
          </w:tcPr>
          <w:p w14:paraId="3C33D539" w14:textId="77777777" w:rsidR="00DC0676" w:rsidRPr="007520C9" w:rsidRDefault="00DC0676" w:rsidP="004D46C3">
            <w:pPr>
              <w:pStyle w:val="movimento2"/>
              <w:rPr>
                <w:color w:val="002060"/>
              </w:rPr>
            </w:pPr>
            <w:r w:rsidRPr="007520C9">
              <w:rPr>
                <w:color w:val="002060"/>
              </w:rPr>
              <w:t xml:space="preserve">(FUTSAL RECANATI) </w:t>
            </w:r>
          </w:p>
        </w:tc>
        <w:tc>
          <w:tcPr>
            <w:tcW w:w="800" w:type="dxa"/>
            <w:tcMar>
              <w:top w:w="20" w:type="dxa"/>
              <w:left w:w="20" w:type="dxa"/>
              <w:bottom w:w="20" w:type="dxa"/>
              <w:right w:w="20" w:type="dxa"/>
            </w:tcMar>
            <w:vAlign w:val="center"/>
            <w:hideMark/>
          </w:tcPr>
          <w:p w14:paraId="2B87D1D6"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489C853" w14:textId="77777777" w:rsidR="00DC0676" w:rsidRPr="007520C9" w:rsidRDefault="00DC0676" w:rsidP="004D46C3">
            <w:pPr>
              <w:pStyle w:val="movimento"/>
              <w:rPr>
                <w:color w:val="002060"/>
              </w:rPr>
            </w:pPr>
            <w:r w:rsidRPr="007520C9">
              <w:rPr>
                <w:color w:val="002060"/>
              </w:rPr>
              <w:t>PJETRA ALESSIO</w:t>
            </w:r>
          </w:p>
        </w:tc>
        <w:tc>
          <w:tcPr>
            <w:tcW w:w="2200" w:type="dxa"/>
            <w:tcMar>
              <w:top w:w="20" w:type="dxa"/>
              <w:left w:w="20" w:type="dxa"/>
              <w:bottom w:w="20" w:type="dxa"/>
              <w:right w:w="20" w:type="dxa"/>
            </w:tcMar>
            <w:vAlign w:val="center"/>
            <w:hideMark/>
          </w:tcPr>
          <w:p w14:paraId="04D6D9DE" w14:textId="77777777" w:rsidR="00DC0676" w:rsidRPr="007520C9" w:rsidRDefault="00DC0676" w:rsidP="004D46C3">
            <w:pPr>
              <w:pStyle w:val="movimento2"/>
              <w:rPr>
                <w:color w:val="002060"/>
              </w:rPr>
            </w:pPr>
            <w:r w:rsidRPr="007520C9">
              <w:rPr>
                <w:color w:val="002060"/>
              </w:rPr>
              <w:t xml:space="preserve">(GNANO 04) </w:t>
            </w:r>
          </w:p>
        </w:tc>
      </w:tr>
      <w:tr w:rsidR="00DC0676" w:rsidRPr="007520C9" w14:paraId="5787E800" w14:textId="77777777" w:rsidTr="004D46C3">
        <w:tc>
          <w:tcPr>
            <w:tcW w:w="2200" w:type="dxa"/>
            <w:tcMar>
              <w:top w:w="20" w:type="dxa"/>
              <w:left w:w="20" w:type="dxa"/>
              <w:bottom w:w="20" w:type="dxa"/>
              <w:right w:w="20" w:type="dxa"/>
            </w:tcMar>
            <w:vAlign w:val="center"/>
            <w:hideMark/>
          </w:tcPr>
          <w:p w14:paraId="2131E283" w14:textId="77777777" w:rsidR="00DC0676" w:rsidRPr="007520C9" w:rsidRDefault="00DC0676" w:rsidP="004D46C3">
            <w:pPr>
              <w:pStyle w:val="movimento"/>
              <w:rPr>
                <w:color w:val="002060"/>
              </w:rPr>
            </w:pPr>
            <w:r w:rsidRPr="007520C9">
              <w:rPr>
                <w:color w:val="002060"/>
              </w:rPr>
              <w:t>REBISCINI TOMMASO</w:t>
            </w:r>
          </w:p>
        </w:tc>
        <w:tc>
          <w:tcPr>
            <w:tcW w:w="2200" w:type="dxa"/>
            <w:tcMar>
              <w:top w:w="20" w:type="dxa"/>
              <w:left w:w="20" w:type="dxa"/>
              <w:bottom w:w="20" w:type="dxa"/>
              <w:right w:w="20" w:type="dxa"/>
            </w:tcMar>
            <w:vAlign w:val="center"/>
            <w:hideMark/>
          </w:tcPr>
          <w:p w14:paraId="11CB8446" w14:textId="77777777" w:rsidR="00DC0676" w:rsidRPr="007520C9" w:rsidRDefault="00DC0676" w:rsidP="004D46C3">
            <w:pPr>
              <w:pStyle w:val="movimento2"/>
              <w:rPr>
                <w:color w:val="002060"/>
              </w:rPr>
            </w:pPr>
            <w:r w:rsidRPr="007520C9">
              <w:rPr>
                <w:color w:val="002060"/>
              </w:rPr>
              <w:t xml:space="preserve">(POL.CAGLI SPORT ASSOCIATI) </w:t>
            </w:r>
          </w:p>
        </w:tc>
        <w:tc>
          <w:tcPr>
            <w:tcW w:w="800" w:type="dxa"/>
            <w:tcMar>
              <w:top w:w="20" w:type="dxa"/>
              <w:left w:w="20" w:type="dxa"/>
              <w:bottom w:w="20" w:type="dxa"/>
              <w:right w:w="20" w:type="dxa"/>
            </w:tcMar>
            <w:vAlign w:val="center"/>
            <w:hideMark/>
          </w:tcPr>
          <w:p w14:paraId="479E2C40"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A145D48"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A4B5851" w14:textId="77777777" w:rsidR="00DC0676" w:rsidRPr="007520C9" w:rsidRDefault="00DC0676" w:rsidP="004D46C3">
            <w:pPr>
              <w:pStyle w:val="movimento2"/>
              <w:rPr>
                <w:color w:val="002060"/>
              </w:rPr>
            </w:pPr>
            <w:r w:rsidRPr="007520C9">
              <w:rPr>
                <w:color w:val="002060"/>
              </w:rPr>
              <w:t> </w:t>
            </w:r>
          </w:p>
        </w:tc>
      </w:tr>
    </w:tbl>
    <w:p w14:paraId="13DC3A45" w14:textId="77777777" w:rsidR="00DC0676" w:rsidRPr="007520C9" w:rsidRDefault="00DC0676" w:rsidP="00DC0676">
      <w:pPr>
        <w:pStyle w:val="titolo20"/>
        <w:rPr>
          <w:rFonts w:eastAsiaTheme="minorEastAsia"/>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5B61B507" w14:textId="77777777" w:rsidTr="004D46C3">
        <w:tc>
          <w:tcPr>
            <w:tcW w:w="2200" w:type="dxa"/>
            <w:tcMar>
              <w:top w:w="20" w:type="dxa"/>
              <w:left w:w="20" w:type="dxa"/>
              <w:bottom w:w="20" w:type="dxa"/>
              <w:right w:w="20" w:type="dxa"/>
            </w:tcMar>
            <w:vAlign w:val="center"/>
            <w:hideMark/>
          </w:tcPr>
          <w:p w14:paraId="02B41C9F" w14:textId="77777777" w:rsidR="00DC0676" w:rsidRPr="007520C9" w:rsidRDefault="00DC0676" w:rsidP="004D46C3">
            <w:pPr>
              <w:pStyle w:val="movimento"/>
              <w:rPr>
                <w:color w:val="002060"/>
              </w:rPr>
            </w:pPr>
            <w:r w:rsidRPr="007520C9">
              <w:rPr>
                <w:color w:val="002060"/>
              </w:rPr>
              <w:t>CALVISI MICHELE</w:t>
            </w:r>
          </w:p>
        </w:tc>
        <w:tc>
          <w:tcPr>
            <w:tcW w:w="2200" w:type="dxa"/>
            <w:tcMar>
              <w:top w:w="20" w:type="dxa"/>
              <w:left w:w="20" w:type="dxa"/>
              <w:bottom w:w="20" w:type="dxa"/>
              <w:right w:w="20" w:type="dxa"/>
            </w:tcMar>
            <w:vAlign w:val="center"/>
            <w:hideMark/>
          </w:tcPr>
          <w:p w14:paraId="52BAB20A" w14:textId="77777777" w:rsidR="00DC0676" w:rsidRPr="007520C9" w:rsidRDefault="00DC0676" w:rsidP="004D46C3">
            <w:pPr>
              <w:pStyle w:val="movimento2"/>
              <w:rPr>
                <w:color w:val="002060"/>
              </w:rPr>
            </w:pPr>
            <w:r w:rsidRPr="007520C9">
              <w:rPr>
                <w:color w:val="002060"/>
              </w:rPr>
              <w:t xml:space="preserve">(AVENALE) </w:t>
            </w:r>
          </w:p>
        </w:tc>
        <w:tc>
          <w:tcPr>
            <w:tcW w:w="800" w:type="dxa"/>
            <w:tcMar>
              <w:top w:w="20" w:type="dxa"/>
              <w:left w:w="20" w:type="dxa"/>
              <w:bottom w:w="20" w:type="dxa"/>
              <w:right w:w="20" w:type="dxa"/>
            </w:tcMar>
            <w:vAlign w:val="center"/>
            <w:hideMark/>
          </w:tcPr>
          <w:p w14:paraId="5F4CFEE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7DBC986" w14:textId="77777777" w:rsidR="00DC0676" w:rsidRPr="007520C9" w:rsidRDefault="00DC0676" w:rsidP="004D46C3">
            <w:pPr>
              <w:pStyle w:val="movimento"/>
              <w:rPr>
                <w:color w:val="002060"/>
              </w:rPr>
            </w:pPr>
            <w:r w:rsidRPr="007520C9">
              <w:rPr>
                <w:color w:val="002060"/>
              </w:rPr>
              <w:t>FUFI DAVIDE</w:t>
            </w:r>
          </w:p>
        </w:tc>
        <w:tc>
          <w:tcPr>
            <w:tcW w:w="2200" w:type="dxa"/>
            <w:tcMar>
              <w:top w:w="20" w:type="dxa"/>
              <w:left w:w="20" w:type="dxa"/>
              <w:bottom w:w="20" w:type="dxa"/>
              <w:right w:w="20" w:type="dxa"/>
            </w:tcMar>
            <w:vAlign w:val="center"/>
            <w:hideMark/>
          </w:tcPr>
          <w:p w14:paraId="35CED8D8" w14:textId="77777777" w:rsidR="00DC0676" w:rsidRPr="007520C9" w:rsidRDefault="00DC0676" w:rsidP="004D46C3">
            <w:pPr>
              <w:pStyle w:val="movimento2"/>
              <w:rPr>
                <w:color w:val="002060"/>
              </w:rPr>
            </w:pPr>
            <w:r w:rsidRPr="007520C9">
              <w:rPr>
                <w:color w:val="002060"/>
              </w:rPr>
              <w:t xml:space="preserve">(AVENALE) </w:t>
            </w:r>
          </w:p>
        </w:tc>
      </w:tr>
      <w:tr w:rsidR="00DC0676" w:rsidRPr="007520C9" w14:paraId="3D0A2395" w14:textId="77777777" w:rsidTr="004D46C3">
        <w:tc>
          <w:tcPr>
            <w:tcW w:w="2200" w:type="dxa"/>
            <w:tcMar>
              <w:top w:w="20" w:type="dxa"/>
              <w:left w:w="20" w:type="dxa"/>
              <w:bottom w:w="20" w:type="dxa"/>
              <w:right w:w="20" w:type="dxa"/>
            </w:tcMar>
            <w:vAlign w:val="center"/>
            <w:hideMark/>
          </w:tcPr>
          <w:p w14:paraId="4E6AB039" w14:textId="77777777" w:rsidR="00DC0676" w:rsidRPr="007520C9" w:rsidRDefault="00DC0676" w:rsidP="004D46C3">
            <w:pPr>
              <w:pStyle w:val="movimento"/>
              <w:rPr>
                <w:color w:val="002060"/>
              </w:rPr>
            </w:pPr>
            <w:r w:rsidRPr="007520C9">
              <w:rPr>
                <w:color w:val="002060"/>
              </w:rPr>
              <w:t>CENTAMORE RICCARDO</w:t>
            </w:r>
          </w:p>
        </w:tc>
        <w:tc>
          <w:tcPr>
            <w:tcW w:w="2200" w:type="dxa"/>
            <w:tcMar>
              <w:top w:w="20" w:type="dxa"/>
              <w:left w:w="20" w:type="dxa"/>
              <w:bottom w:w="20" w:type="dxa"/>
              <w:right w:w="20" w:type="dxa"/>
            </w:tcMar>
            <w:vAlign w:val="center"/>
            <w:hideMark/>
          </w:tcPr>
          <w:p w14:paraId="6DF75D03" w14:textId="77777777" w:rsidR="00DC0676" w:rsidRPr="007520C9" w:rsidRDefault="00DC0676" w:rsidP="004D46C3">
            <w:pPr>
              <w:pStyle w:val="movimento2"/>
              <w:rPr>
                <w:color w:val="002060"/>
              </w:rPr>
            </w:pPr>
            <w:r w:rsidRPr="007520C9">
              <w:rPr>
                <w:color w:val="002060"/>
              </w:rPr>
              <w:t xml:space="preserve">(CDC 2018) </w:t>
            </w:r>
          </w:p>
        </w:tc>
        <w:tc>
          <w:tcPr>
            <w:tcW w:w="800" w:type="dxa"/>
            <w:tcMar>
              <w:top w:w="20" w:type="dxa"/>
              <w:left w:w="20" w:type="dxa"/>
              <w:bottom w:w="20" w:type="dxa"/>
              <w:right w:w="20" w:type="dxa"/>
            </w:tcMar>
            <w:vAlign w:val="center"/>
            <w:hideMark/>
          </w:tcPr>
          <w:p w14:paraId="45B821E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3FA0884" w14:textId="77777777" w:rsidR="00DC0676" w:rsidRPr="007520C9" w:rsidRDefault="00DC0676" w:rsidP="004D46C3">
            <w:pPr>
              <w:pStyle w:val="movimento"/>
              <w:rPr>
                <w:color w:val="002060"/>
              </w:rPr>
            </w:pPr>
            <w:r w:rsidRPr="007520C9">
              <w:rPr>
                <w:color w:val="002060"/>
              </w:rPr>
              <w:t>DE SOUSA ANDRE VITOR</w:t>
            </w:r>
          </w:p>
        </w:tc>
        <w:tc>
          <w:tcPr>
            <w:tcW w:w="2200" w:type="dxa"/>
            <w:tcMar>
              <w:top w:w="20" w:type="dxa"/>
              <w:left w:w="20" w:type="dxa"/>
              <w:bottom w:w="20" w:type="dxa"/>
              <w:right w:w="20" w:type="dxa"/>
            </w:tcMar>
            <w:vAlign w:val="center"/>
            <w:hideMark/>
          </w:tcPr>
          <w:p w14:paraId="6A25891E" w14:textId="77777777" w:rsidR="00DC0676" w:rsidRPr="007520C9" w:rsidRDefault="00DC0676" w:rsidP="004D46C3">
            <w:pPr>
              <w:pStyle w:val="movimento2"/>
              <w:rPr>
                <w:color w:val="002060"/>
              </w:rPr>
            </w:pPr>
            <w:r w:rsidRPr="007520C9">
              <w:rPr>
                <w:color w:val="002060"/>
              </w:rPr>
              <w:t xml:space="preserve">(FUTSAL RECANATI) </w:t>
            </w:r>
          </w:p>
        </w:tc>
      </w:tr>
      <w:tr w:rsidR="00DC0676" w:rsidRPr="007520C9" w14:paraId="697D0BBF" w14:textId="77777777" w:rsidTr="004D46C3">
        <w:tc>
          <w:tcPr>
            <w:tcW w:w="2200" w:type="dxa"/>
            <w:tcMar>
              <w:top w:w="20" w:type="dxa"/>
              <w:left w:w="20" w:type="dxa"/>
              <w:bottom w:w="20" w:type="dxa"/>
              <w:right w:w="20" w:type="dxa"/>
            </w:tcMar>
            <w:vAlign w:val="center"/>
            <w:hideMark/>
          </w:tcPr>
          <w:p w14:paraId="4903E33F" w14:textId="77777777" w:rsidR="00DC0676" w:rsidRPr="007520C9" w:rsidRDefault="00DC0676" w:rsidP="004D46C3">
            <w:pPr>
              <w:pStyle w:val="movimento"/>
              <w:rPr>
                <w:color w:val="002060"/>
              </w:rPr>
            </w:pPr>
            <w:r w:rsidRPr="007520C9">
              <w:rPr>
                <w:color w:val="002060"/>
              </w:rPr>
              <w:t>SAROUT AZIZ</w:t>
            </w:r>
          </w:p>
        </w:tc>
        <w:tc>
          <w:tcPr>
            <w:tcW w:w="2200" w:type="dxa"/>
            <w:tcMar>
              <w:top w:w="20" w:type="dxa"/>
              <w:left w:w="20" w:type="dxa"/>
              <w:bottom w:w="20" w:type="dxa"/>
              <w:right w:w="20" w:type="dxa"/>
            </w:tcMar>
            <w:vAlign w:val="center"/>
            <w:hideMark/>
          </w:tcPr>
          <w:p w14:paraId="3531B2BE" w14:textId="77777777" w:rsidR="00DC0676" w:rsidRPr="007520C9" w:rsidRDefault="00DC0676" w:rsidP="004D46C3">
            <w:pPr>
              <w:pStyle w:val="movimento2"/>
              <w:rPr>
                <w:color w:val="002060"/>
              </w:rPr>
            </w:pPr>
            <w:r w:rsidRPr="007520C9">
              <w:rPr>
                <w:color w:val="002060"/>
              </w:rPr>
              <w:t xml:space="preserve">(GNANO 04) </w:t>
            </w:r>
          </w:p>
        </w:tc>
        <w:tc>
          <w:tcPr>
            <w:tcW w:w="800" w:type="dxa"/>
            <w:tcMar>
              <w:top w:w="20" w:type="dxa"/>
              <w:left w:w="20" w:type="dxa"/>
              <w:bottom w:w="20" w:type="dxa"/>
              <w:right w:w="20" w:type="dxa"/>
            </w:tcMar>
            <w:vAlign w:val="center"/>
            <w:hideMark/>
          </w:tcPr>
          <w:p w14:paraId="4EA2E81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AAF3FC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02EABAF" w14:textId="77777777" w:rsidR="00DC0676" w:rsidRPr="007520C9" w:rsidRDefault="00DC0676" w:rsidP="004D46C3">
            <w:pPr>
              <w:pStyle w:val="movimento2"/>
              <w:rPr>
                <w:color w:val="002060"/>
              </w:rPr>
            </w:pPr>
            <w:r w:rsidRPr="007520C9">
              <w:rPr>
                <w:color w:val="002060"/>
              </w:rPr>
              <w:t> </w:t>
            </w:r>
          </w:p>
        </w:tc>
      </w:tr>
    </w:tbl>
    <w:p w14:paraId="7D38A0E9" w14:textId="77777777" w:rsidR="00DC0676" w:rsidRDefault="00DC0676" w:rsidP="00DC0676">
      <w:pPr>
        <w:pStyle w:val="breakline"/>
        <w:rPr>
          <w:color w:val="002060"/>
        </w:rPr>
      </w:pPr>
    </w:p>
    <w:p w14:paraId="0081F486" w14:textId="77777777" w:rsidR="00DC0676" w:rsidRPr="00B0381A" w:rsidRDefault="00DC0676" w:rsidP="00DC067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148E5F1F" w14:textId="77777777" w:rsidR="00DC0676" w:rsidRPr="00B0381A" w:rsidRDefault="00DC0676" w:rsidP="00DC067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34E3E2B5" w14:textId="77777777" w:rsidR="00DC0676" w:rsidRPr="008632AF" w:rsidRDefault="00DC0676" w:rsidP="00DC0676">
      <w:pPr>
        <w:pStyle w:val="breakline"/>
        <w:rPr>
          <w:rFonts w:eastAsiaTheme="minorEastAsia"/>
          <w:color w:val="002060"/>
        </w:rPr>
      </w:pPr>
    </w:p>
    <w:p w14:paraId="257D12CF" w14:textId="77777777" w:rsidR="00DC0676" w:rsidRPr="007520C9" w:rsidRDefault="00DC0676" w:rsidP="00DC0676">
      <w:pPr>
        <w:pStyle w:val="breakline"/>
        <w:rPr>
          <w:rFonts w:eastAsiaTheme="minorEastAsia"/>
          <w:color w:val="002060"/>
        </w:rPr>
      </w:pPr>
    </w:p>
    <w:p w14:paraId="4A475140" w14:textId="77777777" w:rsidR="00DC0676" w:rsidRPr="007520C9" w:rsidRDefault="00DC0676" w:rsidP="00DC0676">
      <w:pPr>
        <w:pStyle w:val="titoloprinc0"/>
        <w:rPr>
          <w:color w:val="002060"/>
        </w:rPr>
      </w:pPr>
      <w:r w:rsidRPr="007520C9">
        <w:rPr>
          <w:color w:val="002060"/>
        </w:rPr>
        <w:t>CLASSIFICA</w:t>
      </w:r>
    </w:p>
    <w:p w14:paraId="2D04CF5E" w14:textId="77777777" w:rsidR="00DC0676" w:rsidRPr="007520C9" w:rsidRDefault="00DC0676" w:rsidP="00DC0676">
      <w:pPr>
        <w:pStyle w:val="breakline"/>
        <w:rPr>
          <w:color w:val="002060"/>
        </w:rPr>
      </w:pPr>
    </w:p>
    <w:p w14:paraId="2C94137B" w14:textId="77777777" w:rsidR="00DC0676" w:rsidRPr="007520C9" w:rsidRDefault="00DC0676" w:rsidP="00DC0676">
      <w:pPr>
        <w:pStyle w:val="breakline"/>
        <w:rPr>
          <w:color w:val="002060"/>
        </w:rPr>
      </w:pPr>
    </w:p>
    <w:p w14:paraId="47BC105A" w14:textId="77777777" w:rsidR="00DC0676" w:rsidRPr="007520C9" w:rsidRDefault="00DC0676" w:rsidP="00DC0676">
      <w:pPr>
        <w:pStyle w:val="sottotitolocampionato10"/>
        <w:rPr>
          <w:color w:val="002060"/>
        </w:rPr>
      </w:pPr>
      <w:r w:rsidRPr="007520C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195C1FBD"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C2F27"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9B891"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A84DE"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80B98"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1A2FB"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64C15"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16D64"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E4BCC"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ED356"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E583E" w14:textId="77777777" w:rsidR="00DC0676" w:rsidRPr="007520C9" w:rsidRDefault="00DC0676" w:rsidP="004D46C3">
            <w:pPr>
              <w:pStyle w:val="headertabella0"/>
              <w:rPr>
                <w:color w:val="002060"/>
              </w:rPr>
            </w:pPr>
            <w:r w:rsidRPr="007520C9">
              <w:rPr>
                <w:color w:val="002060"/>
              </w:rPr>
              <w:t>PE</w:t>
            </w:r>
          </w:p>
        </w:tc>
      </w:tr>
      <w:tr w:rsidR="00DC0676" w:rsidRPr="007520C9" w14:paraId="2F890B21"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3A47A2" w14:textId="77777777" w:rsidR="00DC0676" w:rsidRPr="007520C9" w:rsidRDefault="00DC0676" w:rsidP="004D46C3">
            <w:pPr>
              <w:pStyle w:val="rowtabella0"/>
              <w:rPr>
                <w:color w:val="002060"/>
              </w:rPr>
            </w:pPr>
            <w:r w:rsidRPr="007520C9">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B17FA"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8A8B"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6BD3C"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645E5"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42447"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0A7F2" w14:textId="77777777" w:rsidR="00DC0676" w:rsidRPr="007520C9" w:rsidRDefault="00DC0676" w:rsidP="004D46C3">
            <w:pPr>
              <w:pStyle w:val="rowtabella0"/>
              <w:jc w:val="center"/>
              <w:rPr>
                <w:color w:val="002060"/>
              </w:rPr>
            </w:pPr>
            <w:r w:rsidRPr="007520C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A70A"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FDFFB" w14:textId="77777777" w:rsidR="00DC0676" w:rsidRPr="007520C9" w:rsidRDefault="00DC0676" w:rsidP="004D46C3">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869D" w14:textId="77777777" w:rsidR="00DC0676" w:rsidRPr="007520C9" w:rsidRDefault="00DC0676" w:rsidP="004D46C3">
            <w:pPr>
              <w:pStyle w:val="rowtabella0"/>
              <w:jc w:val="center"/>
              <w:rPr>
                <w:color w:val="002060"/>
              </w:rPr>
            </w:pPr>
            <w:r w:rsidRPr="007520C9">
              <w:rPr>
                <w:color w:val="002060"/>
              </w:rPr>
              <w:t>0</w:t>
            </w:r>
          </w:p>
        </w:tc>
      </w:tr>
      <w:tr w:rsidR="00DC0676" w:rsidRPr="007520C9" w14:paraId="6904F80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CBF84" w14:textId="77777777" w:rsidR="00DC0676" w:rsidRPr="007520C9" w:rsidRDefault="00DC0676" w:rsidP="004D46C3">
            <w:pPr>
              <w:pStyle w:val="rowtabella0"/>
              <w:rPr>
                <w:color w:val="002060"/>
              </w:rPr>
            </w:pPr>
            <w:r w:rsidRPr="007520C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BEC37"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DBD5"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8320"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2922"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0D444"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C2985" w14:textId="77777777" w:rsidR="00DC0676" w:rsidRPr="007520C9" w:rsidRDefault="00DC0676" w:rsidP="004D46C3">
            <w:pPr>
              <w:pStyle w:val="rowtabella0"/>
              <w:jc w:val="center"/>
              <w:rPr>
                <w:color w:val="002060"/>
              </w:rPr>
            </w:pPr>
            <w:r w:rsidRPr="007520C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8D9D"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7FA5"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E551" w14:textId="77777777" w:rsidR="00DC0676" w:rsidRPr="007520C9" w:rsidRDefault="00DC0676" w:rsidP="004D46C3">
            <w:pPr>
              <w:pStyle w:val="rowtabella0"/>
              <w:jc w:val="center"/>
              <w:rPr>
                <w:color w:val="002060"/>
              </w:rPr>
            </w:pPr>
            <w:r w:rsidRPr="007520C9">
              <w:rPr>
                <w:color w:val="002060"/>
              </w:rPr>
              <w:t>0</w:t>
            </w:r>
          </w:p>
        </w:tc>
      </w:tr>
      <w:tr w:rsidR="00DC0676" w:rsidRPr="007520C9" w14:paraId="3E317E4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B9601" w14:textId="77777777" w:rsidR="00DC0676" w:rsidRPr="007520C9" w:rsidRDefault="00DC0676" w:rsidP="004D46C3">
            <w:pPr>
              <w:pStyle w:val="rowtabella0"/>
              <w:rPr>
                <w:color w:val="002060"/>
              </w:rPr>
            </w:pPr>
            <w:r w:rsidRPr="007520C9">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9B6D"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7033"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E38EE"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EB96"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AD56"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9FE5" w14:textId="77777777" w:rsidR="00DC0676" w:rsidRPr="007520C9" w:rsidRDefault="00DC0676" w:rsidP="004D46C3">
            <w:pPr>
              <w:pStyle w:val="rowtabella0"/>
              <w:jc w:val="center"/>
              <w:rPr>
                <w:color w:val="002060"/>
              </w:rPr>
            </w:pPr>
            <w:r w:rsidRPr="007520C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045B" w14:textId="77777777" w:rsidR="00DC0676" w:rsidRPr="007520C9" w:rsidRDefault="00DC0676" w:rsidP="004D46C3">
            <w:pPr>
              <w:pStyle w:val="rowtabella0"/>
              <w:jc w:val="center"/>
              <w:rPr>
                <w:color w:val="002060"/>
              </w:rPr>
            </w:pPr>
            <w:r w:rsidRPr="007520C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1409"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9C92" w14:textId="77777777" w:rsidR="00DC0676" w:rsidRPr="007520C9" w:rsidRDefault="00DC0676" w:rsidP="004D46C3">
            <w:pPr>
              <w:pStyle w:val="rowtabella0"/>
              <w:jc w:val="center"/>
              <w:rPr>
                <w:color w:val="002060"/>
              </w:rPr>
            </w:pPr>
            <w:r w:rsidRPr="007520C9">
              <w:rPr>
                <w:color w:val="002060"/>
              </w:rPr>
              <w:t>0</w:t>
            </w:r>
          </w:p>
        </w:tc>
      </w:tr>
      <w:tr w:rsidR="00DC0676" w:rsidRPr="007520C9" w14:paraId="3474DA63"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56F10" w14:textId="77777777" w:rsidR="00DC0676" w:rsidRPr="007520C9" w:rsidRDefault="00DC0676" w:rsidP="004D46C3">
            <w:pPr>
              <w:pStyle w:val="rowtabella0"/>
              <w:rPr>
                <w:color w:val="002060"/>
              </w:rPr>
            </w:pPr>
            <w:r w:rsidRPr="007520C9">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7E6C"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C543"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44E84"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FA1F"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C2B6A"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A452C" w14:textId="77777777" w:rsidR="00DC0676" w:rsidRPr="007520C9" w:rsidRDefault="00DC0676" w:rsidP="004D46C3">
            <w:pPr>
              <w:pStyle w:val="rowtabella0"/>
              <w:jc w:val="center"/>
              <w:rPr>
                <w:color w:val="002060"/>
              </w:rPr>
            </w:pPr>
            <w:r w:rsidRPr="007520C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744A" w14:textId="77777777" w:rsidR="00DC0676" w:rsidRPr="007520C9" w:rsidRDefault="00DC0676" w:rsidP="004D46C3">
            <w:pPr>
              <w:pStyle w:val="rowtabella0"/>
              <w:jc w:val="center"/>
              <w:rPr>
                <w:color w:val="002060"/>
              </w:rPr>
            </w:pPr>
            <w:r w:rsidRPr="007520C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036A"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CCC1" w14:textId="77777777" w:rsidR="00DC0676" w:rsidRPr="007520C9" w:rsidRDefault="00DC0676" w:rsidP="004D46C3">
            <w:pPr>
              <w:pStyle w:val="rowtabella0"/>
              <w:jc w:val="center"/>
              <w:rPr>
                <w:color w:val="002060"/>
              </w:rPr>
            </w:pPr>
            <w:r w:rsidRPr="007520C9">
              <w:rPr>
                <w:color w:val="002060"/>
              </w:rPr>
              <w:t>0</w:t>
            </w:r>
          </w:p>
        </w:tc>
      </w:tr>
      <w:tr w:rsidR="00DC0676" w:rsidRPr="007520C9" w14:paraId="270F61F7"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ACC61" w14:textId="77777777" w:rsidR="00DC0676" w:rsidRPr="007520C9" w:rsidRDefault="00DC0676" w:rsidP="004D46C3">
            <w:pPr>
              <w:pStyle w:val="rowtabella0"/>
              <w:rPr>
                <w:color w:val="002060"/>
              </w:rPr>
            </w:pPr>
            <w:r w:rsidRPr="007520C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527F"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A0E4"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11A2"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266A4"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85E8"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F771" w14:textId="77777777" w:rsidR="00DC0676" w:rsidRPr="007520C9" w:rsidRDefault="00DC0676" w:rsidP="004D46C3">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5B93" w14:textId="77777777" w:rsidR="00DC0676" w:rsidRPr="007520C9" w:rsidRDefault="00DC0676" w:rsidP="004D46C3">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1913"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EE5B7" w14:textId="77777777" w:rsidR="00DC0676" w:rsidRPr="007520C9" w:rsidRDefault="00DC0676" w:rsidP="004D46C3">
            <w:pPr>
              <w:pStyle w:val="rowtabella0"/>
              <w:jc w:val="center"/>
              <w:rPr>
                <w:color w:val="002060"/>
              </w:rPr>
            </w:pPr>
            <w:r w:rsidRPr="007520C9">
              <w:rPr>
                <w:color w:val="002060"/>
              </w:rPr>
              <w:t>0</w:t>
            </w:r>
          </w:p>
        </w:tc>
      </w:tr>
      <w:tr w:rsidR="00DC0676" w:rsidRPr="007520C9" w14:paraId="137640C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E1B52" w14:textId="77777777" w:rsidR="00DC0676" w:rsidRPr="007520C9" w:rsidRDefault="00DC0676" w:rsidP="004D46C3">
            <w:pPr>
              <w:pStyle w:val="rowtabella0"/>
              <w:rPr>
                <w:color w:val="002060"/>
              </w:rPr>
            </w:pPr>
            <w:r w:rsidRPr="007520C9">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E36B"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3566A"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F27B"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1279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8633B"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C20D" w14:textId="77777777" w:rsidR="00DC0676" w:rsidRPr="007520C9" w:rsidRDefault="00DC0676" w:rsidP="004D46C3">
            <w:pPr>
              <w:pStyle w:val="rowtabella0"/>
              <w:jc w:val="center"/>
              <w:rPr>
                <w:color w:val="002060"/>
              </w:rPr>
            </w:pPr>
            <w:r w:rsidRPr="007520C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2A9D" w14:textId="77777777" w:rsidR="00DC0676" w:rsidRPr="007520C9" w:rsidRDefault="00DC0676" w:rsidP="004D46C3">
            <w:pPr>
              <w:pStyle w:val="rowtabella0"/>
              <w:jc w:val="center"/>
              <w:rPr>
                <w:color w:val="002060"/>
              </w:rPr>
            </w:pPr>
            <w:r w:rsidRPr="007520C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A439"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FAB8" w14:textId="77777777" w:rsidR="00DC0676" w:rsidRPr="007520C9" w:rsidRDefault="00DC0676" w:rsidP="004D46C3">
            <w:pPr>
              <w:pStyle w:val="rowtabella0"/>
              <w:jc w:val="center"/>
              <w:rPr>
                <w:color w:val="002060"/>
              </w:rPr>
            </w:pPr>
            <w:r w:rsidRPr="007520C9">
              <w:rPr>
                <w:color w:val="002060"/>
              </w:rPr>
              <w:t>0</w:t>
            </w:r>
          </w:p>
        </w:tc>
      </w:tr>
      <w:tr w:rsidR="00DC0676" w:rsidRPr="007520C9" w14:paraId="2A37D49B"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00DA0" w14:textId="77777777" w:rsidR="00DC0676" w:rsidRPr="007520C9" w:rsidRDefault="00DC0676" w:rsidP="004D46C3">
            <w:pPr>
              <w:pStyle w:val="rowtabella0"/>
              <w:rPr>
                <w:color w:val="002060"/>
              </w:rPr>
            </w:pPr>
            <w:r w:rsidRPr="007520C9">
              <w:rPr>
                <w:color w:val="002060"/>
              </w:rPr>
              <w:t xml:space="preserve">A.S.D. </w:t>
            </w:r>
            <w:proofErr w:type="gramStart"/>
            <w:r w:rsidRPr="007520C9">
              <w:rPr>
                <w:color w:val="002060"/>
              </w:rPr>
              <w:t>CITTA</w:t>
            </w:r>
            <w:proofErr w:type="gramEnd"/>
            <w:r w:rsidRPr="007520C9">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8C37"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AF2B2"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72E6"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D26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D5BAA"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23C9D"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FAD3" w14:textId="77777777" w:rsidR="00DC0676" w:rsidRPr="007520C9" w:rsidRDefault="00DC0676" w:rsidP="004D46C3">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356F"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8D9CA" w14:textId="77777777" w:rsidR="00DC0676" w:rsidRPr="007520C9" w:rsidRDefault="00DC0676" w:rsidP="004D46C3">
            <w:pPr>
              <w:pStyle w:val="rowtabella0"/>
              <w:jc w:val="center"/>
              <w:rPr>
                <w:color w:val="002060"/>
              </w:rPr>
            </w:pPr>
            <w:r w:rsidRPr="007520C9">
              <w:rPr>
                <w:color w:val="002060"/>
              </w:rPr>
              <w:t>0</w:t>
            </w:r>
          </w:p>
        </w:tc>
      </w:tr>
      <w:tr w:rsidR="00DC0676" w:rsidRPr="007520C9" w14:paraId="31D23EB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3F6F4" w14:textId="77777777" w:rsidR="00DC0676" w:rsidRPr="007520C9" w:rsidRDefault="00DC0676" w:rsidP="004D46C3">
            <w:pPr>
              <w:pStyle w:val="rowtabella0"/>
              <w:rPr>
                <w:color w:val="002060"/>
              </w:rPr>
            </w:pPr>
            <w:r w:rsidRPr="007520C9">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5D4C4" w14:textId="77777777" w:rsidR="00DC0676" w:rsidRPr="007520C9" w:rsidRDefault="00DC0676" w:rsidP="004D46C3">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5325"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29A85"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9F42"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070A2"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BF89" w14:textId="77777777" w:rsidR="00DC0676" w:rsidRPr="007520C9" w:rsidRDefault="00DC0676" w:rsidP="004D46C3">
            <w:pPr>
              <w:pStyle w:val="rowtabella0"/>
              <w:jc w:val="center"/>
              <w:rPr>
                <w:color w:val="002060"/>
              </w:rPr>
            </w:pPr>
            <w:r w:rsidRPr="007520C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9A596" w14:textId="77777777" w:rsidR="00DC0676" w:rsidRPr="007520C9" w:rsidRDefault="00DC0676" w:rsidP="004D46C3">
            <w:pPr>
              <w:pStyle w:val="rowtabella0"/>
              <w:jc w:val="center"/>
              <w:rPr>
                <w:color w:val="002060"/>
              </w:rPr>
            </w:pPr>
            <w:r w:rsidRPr="007520C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25BE3"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BD89F" w14:textId="77777777" w:rsidR="00DC0676" w:rsidRPr="007520C9" w:rsidRDefault="00DC0676" w:rsidP="004D46C3">
            <w:pPr>
              <w:pStyle w:val="rowtabella0"/>
              <w:jc w:val="center"/>
              <w:rPr>
                <w:color w:val="002060"/>
              </w:rPr>
            </w:pPr>
            <w:r w:rsidRPr="007520C9">
              <w:rPr>
                <w:color w:val="002060"/>
              </w:rPr>
              <w:t>0</w:t>
            </w:r>
          </w:p>
        </w:tc>
      </w:tr>
      <w:tr w:rsidR="00DC0676" w:rsidRPr="007520C9" w14:paraId="69A650B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C4B4A" w14:textId="77777777" w:rsidR="00DC0676" w:rsidRPr="007520C9" w:rsidRDefault="00DC0676" w:rsidP="004D46C3">
            <w:pPr>
              <w:pStyle w:val="rowtabella0"/>
              <w:rPr>
                <w:color w:val="002060"/>
              </w:rPr>
            </w:pPr>
            <w:r w:rsidRPr="007520C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5628"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3B8A"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CC1C"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4A1B"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5B1EC"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7627A" w14:textId="77777777" w:rsidR="00DC0676" w:rsidRPr="007520C9" w:rsidRDefault="00DC0676" w:rsidP="004D46C3">
            <w:pPr>
              <w:pStyle w:val="rowtabella0"/>
              <w:jc w:val="center"/>
              <w:rPr>
                <w:color w:val="002060"/>
              </w:rPr>
            </w:pPr>
            <w:r w:rsidRPr="007520C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E7EB"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2F71E"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EFE15" w14:textId="77777777" w:rsidR="00DC0676" w:rsidRPr="007520C9" w:rsidRDefault="00DC0676" w:rsidP="004D46C3">
            <w:pPr>
              <w:pStyle w:val="rowtabella0"/>
              <w:jc w:val="center"/>
              <w:rPr>
                <w:color w:val="002060"/>
              </w:rPr>
            </w:pPr>
            <w:r w:rsidRPr="007520C9">
              <w:rPr>
                <w:color w:val="002060"/>
              </w:rPr>
              <w:t>0</w:t>
            </w:r>
          </w:p>
        </w:tc>
      </w:tr>
      <w:tr w:rsidR="00DC0676" w:rsidRPr="007520C9" w14:paraId="65C9C44A"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30AF1" w14:textId="77777777" w:rsidR="00DC0676" w:rsidRPr="007520C9" w:rsidRDefault="00DC0676" w:rsidP="004D46C3">
            <w:pPr>
              <w:pStyle w:val="rowtabella0"/>
              <w:rPr>
                <w:color w:val="002060"/>
              </w:rPr>
            </w:pPr>
            <w:r w:rsidRPr="007520C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9B90"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7BF41"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CF38"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A706E"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82B0A"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7FADF"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077D" w14:textId="77777777" w:rsidR="00DC0676" w:rsidRPr="007520C9" w:rsidRDefault="00DC0676" w:rsidP="004D46C3">
            <w:pPr>
              <w:pStyle w:val="rowtabella0"/>
              <w:jc w:val="center"/>
              <w:rPr>
                <w:color w:val="002060"/>
              </w:rPr>
            </w:pPr>
            <w:r w:rsidRPr="007520C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3560"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8A474" w14:textId="77777777" w:rsidR="00DC0676" w:rsidRPr="007520C9" w:rsidRDefault="00DC0676" w:rsidP="004D46C3">
            <w:pPr>
              <w:pStyle w:val="rowtabella0"/>
              <w:jc w:val="center"/>
              <w:rPr>
                <w:color w:val="002060"/>
              </w:rPr>
            </w:pPr>
            <w:r w:rsidRPr="007520C9">
              <w:rPr>
                <w:color w:val="002060"/>
              </w:rPr>
              <w:t>0</w:t>
            </w:r>
          </w:p>
        </w:tc>
      </w:tr>
      <w:tr w:rsidR="00DC0676" w:rsidRPr="007520C9" w14:paraId="08DDB007"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C3609" w14:textId="77777777" w:rsidR="00DC0676" w:rsidRPr="007520C9" w:rsidRDefault="00DC0676" w:rsidP="004D46C3">
            <w:pPr>
              <w:pStyle w:val="rowtabella0"/>
              <w:rPr>
                <w:color w:val="002060"/>
              </w:rPr>
            </w:pPr>
            <w:r w:rsidRPr="007520C9">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A102"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A83DF"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1DA0D"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0EF9"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62FAA"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F51FD"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50D2" w14:textId="77777777" w:rsidR="00DC0676" w:rsidRPr="007520C9" w:rsidRDefault="00DC0676" w:rsidP="004D46C3">
            <w:pPr>
              <w:pStyle w:val="rowtabella0"/>
              <w:jc w:val="center"/>
              <w:rPr>
                <w:color w:val="002060"/>
              </w:rPr>
            </w:pPr>
            <w:r w:rsidRPr="007520C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5026"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7CB3" w14:textId="77777777" w:rsidR="00DC0676" w:rsidRPr="007520C9" w:rsidRDefault="00DC0676" w:rsidP="004D46C3">
            <w:pPr>
              <w:pStyle w:val="rowtabella0"/>
              <w:jc w:val="center"/>
              <w:rPr>
                <w:color w:val="002060"/>
              </w:rPr>
            </w:pPr>
            <w:r w:rsidRPr="007520C9">
              <w:rPr>
                <w:color w:val="002060"/>
              </w:rPr>
              <w:t>0</w:t>
            </w:r>
          </w:p>
        </w:tc>
      </w:tr>
      <w:tr w:rsidR="00DC0676" w:rsidRPr="007520C9" w14:paraId="0C00EA28"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6BD95" w14:textId="77777777" w:rsidR="00DC0676" w:rsidRPr="007520C9" w:rsidRDefault="00DC0676" w:rsidP="004D46C3">
            <w:pPr>
              <w:pStyle w:val="rowtabella0"/>
              <w:rPr>
                <w:color w:val="002060"/>
              </w:rPr>
            </w:pPr>
            <w:r w:rsidRPr="007520C9">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CA14"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5002"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64866"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4BA5"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C391"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8E95" w14:textId="77777777" w:rsidR="00DC0676" w:rsidRPr="007520C9" w:rsidRDefault="00DC0676" w:rsidP="004D46C3">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BC1B" w14:textId="77777777" w:rsidR="00DC0676" w:rsidRPr="007520C9" w:rsidRDefault="00DC0676" w:rsidP="004D46C3">
            <w:pPr>
              <w:pStyle w:val="rowtabella0"/>
              <w:jc w:val="center"/>
              <w:rPr>
                <w:color w:val="002060"/>
              </w:rPr>
            </w:pPr>
            <w:r w:rsidRPr="007520C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00059" w14:textId="77777777" w:rsidR="00DC0676" w:rsidRPr="007520C9" w:rsidRDefault="00DC0676" w:rsidP="004D46C3">
            <w:pPr>
              <w:pStyle w:val="rowtabella0"/>
              <w:jc w:val="center"/>
              <w:rPr>
                <w:color w:val="002060"/>
              </w:rPr>
            </w:pPr>
            <w:r w:rsidRPr="007520C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1413" w14:textId="77777777" w:rsidR="00DC0676" w:rsidRPr="007520C9" w:rsidRDefault="00DC0676" w:rsidP="004D46C3">
            <w:pPr>
              <w:pStyle w:val="rowtabella0"/>
              <w:jc w:val="center"/>
              <w:rPr>
                <w:color w:val="002060"/>
              </w:rPr>
            </w:pPr>
            <w:r w:rsidRPr="007520C9">
              <w:rPr>
                <w:color w:val="002060"/>
              </w:rPr>
              <w:t>0</w:t>
            </w:r>
          </w:p>
        </w:tc>
      </w:tr>
      <w:tr w:rsidR="00DC0676" w:rsidRPr="007520C9" w14:paraId="54B25C9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3BE6D" w14:textId="77777777" w:rsidR="00DC0676" w:rsidRPr="007520C9" w:rsidRDefault="00DC0676" w:rsidP="004D46C3">
            <w:pPr>
              <w:pStyle w:val="rowtabella0"/>
              <w:rPr>
                <w:color w:val="002060"/>
              </w:rPr>
            </w:pPr>
            <w:r w:rsidRPr="007520C9">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106C"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DB3E"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DBD2"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02B3"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046CB"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DBAD"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02DFA" w14:textId="77777777" w:rsidR="00DC0676" w:rsidRPr="007520C9" w:rsidRDefault="00DC0676" w:rsidP="004D46C3">
            <w:pPr>
              <w:pStyle w:val="rowtabella0"/>
              <w:jc w:val="center"/>
              <w:rPr>
                <w:color w:val="002060"/>
              </w:rPr>
            </w:pPr>
            <w:r w:rsidRPr="007520C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09728"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38A03" w14:textId="77777777" w:rsidR="00DC0676" w:rsidRPr="007520C9" w:rsidRDefault="00DC0676" w:rsidP="004D46C3">
            <w:pPr>
              <w:pStyle w:val="rowtabella0"/>
              <w:jc w:val="center"/>
              <w:rPr>
                <w:color w:val="002060"/>
              </w:rPr>
            </w:pPr>
            <w:r w:rsidRPr="007520C9">
              <w:rPr>
                <w:color w:val="002060"/>
              </w:rPr>
              <w:t>0</w:t>
            </w:r>
          </w:p>
        </w:tc>
      </w:tr>
      <w:tr w:rsidR="00DC0676" w:rsidRPr="007520C9" w14:paraId="35113FF1"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9631D1" w14:textId="77777777" w:rsidR="00DC0676" w:rsidRPr="007520C9" w:rsidRDefault="00DC0676" w:rsidP="004D46C3">
            <w:pPr>
              <w:pStyle w:val="rowtabella0"/>
              <w:rPr>
                <w:color w:val="002060"/>
              </w:rPr>
            </w:pPr>
            <w:r w:rsidRPr="007520C9">
              <w:rPr>
                <w:color w:val="002060"/>
              </w:rPr>
              <w:lastRenderedPageBreak/>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0487"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49492"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483AC"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4722"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C189"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8AF9"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4301" w14:textId="77777777" w:rsidR="00DC0676" w:rsidRPr="007520C9" w:rsidRDefault="00DC0676" w:rsidP="004D46C3">
            <w:pPr>
              <w:pStyle w:val="rowtabella0"/>
              <w:jc w:val="center"/>
              <w:rPr>
                <w:color w:val="002060"/>
              </w:rPr>
            </w:pPr>
            <w:r w:rsidRPr="007520C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16151"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461A" w14:textId="77777777" w:rsidR="00DC0676" w:rsidRPr="007520C9" w:rsidRDefault="00DC0676" w:rsidP="004D46C3">
            <w:pPr>
              <w:pStyle w:val="rowtabella0"/>
              <w:jc w:val="center"/>
              <w:rPr>
                <w:color w:val="002060"/>
              </w:rPr>
            </w:pPr>
            <w:r w:rsidRPr="007520C9">
              <w:rPr>
                <w:color w:val="002060"/>
              </w:rPr>
              <w:t>0</w:t>
            </w:r>
          </w:p>
        </w:tc>
      </w:tr>
    </w:tbl>
    <w:p w14:paraId="71CEDAFD" w14:textId="77777777" w:rsidR="00DC0676" w:rsidRPr="007520C9" w:rsidRDefault="00DC0676" w:rsidP="00DC0676">
      <w:pPr>
        <w:pStyle w:val="breakline"/>
        <w:rPr>
          <w:rFonts w:eastAsiaTheme="minorEastAsia"/>
          <w:color w:val="002060"/>
        </w:rPr>
      </w:pPr>
    </w:p>
    <w:p w14:paraId="27B3FEF8" w14:textId="77777777" w:rsidR="00DC0676" w:rsidRPr="007520C9" w:rsidRDefault="00DC0676" w:rsidP="00DC0676">
      <w:pPr>
        <w:pStyle w:val="breakline"/>
        <w:rPr>
          <w:color w:val="002060"/>
        </w:rPr>
      </w:pPr>
    </w:p>
    <w:p w14:paraId="3F492884" w14:textId="77777777" w:rsidR="00DC0676" w:rsidRPr="007520C9" w:rsidRDefault="00DC0676" w:rsidP="00DC0676">
      <w:pPr>
        <w:pStyle w:val="sottotitolocampionato10"/>
        <w:rPr>
          <w:color w:val="002060"/>
        </w:rPr>
      </w:pPr>
      <w:r w:rsidRPr="007520C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65FC3883"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4212C"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9914A"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7AAE9"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47D1E"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0C4E3"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DFBE6"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592AE"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8EBD0"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B52CA"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4137B" w14:textId="77777777" w:rsidR="00DC0676" w:rsidRPr="007520C9" w:rsidRDefault="00DC0676" w:rsidP="004D46C3">
            <w:pPr>
              <w:pStyle w:val="headertabella0"/>
              <w:rPr>
                <w:color w:val="002060"/>
              </w:rPr>
            </w:pPr>
            <w:r w:rsidRPr="007520C9">
              <w:rPr>
                <w:color w:val="002060"/>
              </w:rPr>
              <w:t>PE</w:t>
            </w:r>
          </w:p>
        </w:tc>
      </w:tr>
      <w:tr w:rsidR="00DC0676" w:rsidRPr="007520C9" w14:paraId="16CACBAF"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10E9D6" w14:textId="77777777" w:rsidR="00DC0676" w:rsidRPr="007520C9" w:rsidRDefault="00DC0676" w:rsidP="004D46C3">
            <w:pPr>
              <w:pStyle w:val="rowtabella0"/>
              <w:rPr>
                <w:color w:val="002060"/>
              </w:rPr>
            </w:pPr>
            <w:r w:rsidRPr="007520C9">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6DF7"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718C"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AF960"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B8D5"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9EDE"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7C2B" w14:textId="77777777" w:rsidR="00DC0676" w:rsidRPr="007520C9" w:rsidRDefault="00DC0676" w:rsidP="004D46C3">
            <w:pPr>
              <w:pStyle w:val="rowtabella0"/>
              <w:jc w:val="center"/>
              <w:rPr>
                <w:color w:val="002060"/>
              </w:rPr>
            </w:pPr>
            <w:r w:rsidRPr="007520C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F6F71"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2F23C"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39367" w14:textId="77777777" w:rsidR="00DC0676" w:rsidRPr="007520C9" w:rsidRDefault="00DC0676" w:rsidP="004D46C3">
            <w:pPr>
              <w:pStyle w:val="rowtabella0"/>
              <w:jc w:val="center"/>
              <w:rPr>
                <w:color w:val="002060"/>
              </w:rPr>
            </w:pPr>
            <w:r w:rsidRPr="007520C9">
              <w:rPr>
                <w:color w:val="002060"/>
              </w:rPr>
              <w:t>0</w:t>
            </w:r>
          </w:p>
        </w:tc>
      </w:tr>
      <w:tr w:rsidR="00DC0676" w:rsidRPr="007520C9" w14:paraId="74007E4A"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4B663" w14:textId="77777777" w:rsidR="00DC0676" w:rsidRPr="007520C9" w:rsidRDefault="00DC0676" w:rsidP="004D46C3">
            <w:pPr>
              <w:pStyle w:val="rowtabella0"/>
              <w:rPr>
                <w:color w:val="002060"/>
              </w:rPr>
            </w:pPr>
            <w:r w:rsidRPr="007520C9">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EE8C"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50FF"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FBD7"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193B"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EDA20"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FAD5" w14:textId="77777777" w:rsidR="00DC0676" w:rsidRPr="007520C9" w:rsidRDefault="00DC0676" w:rsidP="004D46C3">
            <w:pPr>
              <w:pStyle w:val="rowtabella0"/>
              <w:jc w:val="center"/>
              <w:rPr>
                <w:color w:val="002060"/>
              </w:rPr>
            </w:pPr>
            <w:r w:rsidRPr="007520C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D84F0"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1B091" w14:textId="77777777" w:rsidR="00DC0676" w:rsidRPr="007520C9" w:rsidRDefault="00DC0676" w:rsidP="004D46C3">
            <w:pPr>
              <w:pStyle w:val="rowtabella0"/>
              <w:jc w:val="center"/>
              <w:rPr>
                <w:color w:val="002060"/>
              </w:rPr>
            </w:pPr>
            <w:r w:rsidRPr="007520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B286" w14:textId="77777777" w:rsidR="00DC0676" w:rsidRPr="007520C9" w:rsidRDefault="00DC0676" w:rsidP="004D46C3">
            <w:pPr>
              <w:pStyle w:val="rowtabella0"/>
              <w:jc w:val="center"/>
              <w:rPr>
                <w:color w:val="002060"/>
              </w:rPr>
            </w:pPr>
            <w:r w:rsidRPr="007520C9">
              <w:rPr>
                <w:color w:val="002060"/>
              </w:rPr>
              <w:t>0</w:t>
            </w:r>
          </w:p>
        </w:tc>
      </w:tr>
      <w:tr w:rsidR="00DC0676" w:rsidRPr="007520C9" w14:paraId="0F987750"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9E540" w14:textId="77777777" w:rsidR="00DC0676" w:rsidRPr="007520C9" w:rsidRDefault="00DC0676" w:rsidP="004D46C3">
            <w:pPr>
              <w:pStyle w:val="rowtabella0"/>
              <w:rPr>
                <w:color w:val="002060"/>
              </w:rPr>
            </w:pPr>
            <w:r w:rsidRPr="007520C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B890"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1773C"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E322"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5AE2"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52A3"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71C71" w14:textId="77777777" w:rsidR="00DC0676" w:rsidRPr="007520C9" w:rsidRDefault="00DC0676" w:rsidP="004D46C3">
            <w:pPr>
              <w:pStyle w:val="rowtabella0"/>
              <w:jc w:val="center"/>
              <w:rPr>
                <w:color w:val="002060"/>
              </w:rPr>
            </w:pPr>
            <w:r w:rsidRPr="007520C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042D" w14:textId="77777777" w:rsidR="00DC0676" w:rsidRPr="007520C9" w:rsidRDefault="00DC0676" w:rsidP="004D46C3">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0632"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6974" w14:textId="77777777" w:rsidR="00DC0676" w:rsidRPr="007520C9" w:rsidRDefault="00DC0676" w:rsidP="004D46C3">
            <w:pPr>
              <w:pStyle w:val="rowtabella0"/>
              <w:jc w:val="center"/>
              <w:rPr>
                <w:color w:val="002060"/>
              </w:rPr>
            </w:pPr>
            <w:r w:rsidRPr="007520C9">
              <w:rPr>
                <w:color w:val="002060"/>
              </w:rPr>
              <w:t>0</w:t>
            </w:r>
          </w:p>
        </w:tc>
      </w:tr>
      <w:tr w:rsidR="00DC0676" w:rsidRPr="007520C9" w14:paraId="3E949A6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5E864" w14:textId="77777777" w:rsidR="00DC0676" w:rsidRPr="007520C9" w:rsidRDefault="00DC0676" w:rsidP="004D46C3">
            <w:pPr>
              <w:pStyle w:val="rowtabella0"/>
              <w:rPr>
                <w:color w:val="002060"/>
              </w:rPr>
            </w:pPr>
            <w:r w:rsidRPr="007520C9">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1243D"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7FED2"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77CC8"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ACADE"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561B0"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A23C"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9B709"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8293"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24FC" w14:textId="77777777" w:rsidR="00DC0676" w:rsidRPr="007520C9" w:rsidRDefault="00DC0676" w:rsidP="004D46C3">
            <w:pPr>
              <w:pStyle w:val="rowtabella0"/>
              <w:jc w:val="center"/>
              <w:rPr>
                <w:color w:val="002060"/>
              </w:rPr>
            </w:pPr>
            <w:r w:rsidRPr="007520C9">
              <w:rPr>
                <w:color w:val="002060"/>
              </w:rPr>
              <w:t>0</w:t>
            </w:r>
          </w:p>
        </w:tc>
      </w:tr>
      <w:tr w:rsidR="00DC0676" w:rsidRPr="007520C9" w14:paraId="342D5B4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37C56" w14:textId="77777777" w:rsidR="00DC0676" w:rsidRPr="007520C9" w:rsidRDefault="00DC0676" w:rsidP="004D46C3">
            <w:pPr>
              <w:pStyle w:val="rowtabella0"/>
              <w:rPr>
                <w:color w:val="002060"/>
              </w:rPr>
            </w:pPr>
            <w:r w:rsidRPr="007520C9">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EE2C"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DC49"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5AF3E"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0A561"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55B80"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E822"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D47C1"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8411"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5488F" w14:textId="77777777" w:rsidR="00DC0676" w:rsidRPr="007520C9" w:rsidRDefault="00DC0676" w:rsidP="004D46C3">
            <w:pPr>
              <w:pStyle w:val="rowtabella0"/>
              <w:jc w:val="center"/>
              <w:rPr>
                <w:color w:val="002060"/>
              </w:rPr>
            </w:pPr>
            <w:r w:rsidRPr="007520C9">
              <w:rPr>
                <w:color w:val="002060"/>
              </w:rPr>
              <w:t>0</w:t>
            </w:r>
          </w:p>
        </w:tc>
      </w:tr>
      <w:tr w:rsidR="00DC0676" w:rsidRPr="007520C9" w14:paraId="50514AD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2CD7D" w14:textId="77777777" w:rsidR="00DC0676" w:rsidRPr="007520C9" w:rsidRDefault="00DC0676" w:rsidP="004D46C3">
            <w:pPr>
              <w:pStyle w:val="rowtabella0"/>
              <w:rPr>
                <w:color w:val="002060"/>
              </w:rPr>
            </w:pPr>
            <w:r w:rsidRPr="007520C9">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1E6F"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662FC"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05582"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2EB9"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4885"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03EF"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DE23"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EB75C"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D2BAC" w14:textId="77777777" w:rsidR="00DC0676" w:rsidRPr="007520C9" w:rsidRDefault="00DC0676" w:rsidP="004D46C3">
            <w:pPr>
              <w:pStyle w:val="rowtabella0"/>
              <w:jc w:val="center"/>
              <w:rPr>
                <w:color w:val="002060"/>
              </w:rPr>
            </w:pPr>
            <w:r w:rsidRPr="007520C9">
              <w:rPr>
                <w:color w:val="002060"/>
              </w:rPr>
              <w:t>0</w:t>
            </w:r>
          </w:p>
        </w:tc>
      </w:tr>
      <w:tr w:rsidR="00DC0676" w:rsidRPr="007520C9" w14:paraId="2D29CE2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1D0FB" w14:textId="77777777" w:rsidR="00DC0676" w:rsidRPr="007520C9" w:rsidRDefault="00DC0676" w:rsidP="004D46C3">
            <w:pPr>
              <w:pStyle w:val="rowtabella0"/>
              <w:rPr>
                <w:color w:val="002060"/>
              </w:rPr>
            </w:pPr>
            <w:r w:rsidRPr="007520C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B1F14"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F956"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457D"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9FCF"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6820B"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7C288" w14:textId="77777777" w:rsidR="00DC0676" w:rsidRPr="007520C9" w:rsidRDefault="00DC0676" w:rsidP="004D46C3">
            <w:pPr>
              <w:pStyle w:val="rowtabella0"/>
              <w:jc w:val="center"/>
              <w:rPr>
                <w:color w:val="002060"/>
              </w:rPr>
            </w:pPr>
            <w:r w:rsidRPr="007520C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896B" w14:textId="77777777" w:rsidR="00DC0676" w:rsidRPr="007520C9" w:rsidRDefault="00DC0676" w:rsidP="004D46C3">
            <w:pPr>
              <w:pStyle w:val="rowtabella0"/>
              <w:jc w:val="center"/>
              <w:rPr>
                <w:color w:val="002060"/>
              </w:rPr>
            </w:pPr>
            <w:r w:rsidRPr="007520C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6F36"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644E" w14:textId="77777777" w:rsidR="00DC0676" w:rsidRPr="007520C9" w:rsidRDefault="00DC0676" w:rsidP="004D46C3">
            <w:pPr>
              <w:pStyle w:val="rowtabella0"/>
              <w:jc w:val="center"/>
              <w:rPr>
                <w:color w:val="002060"/>
              </w:rPr>
            </w:pPr>
            <w:r w:rsidRPr="007520C9">
              <w:rPr>
                <w:color w:val="002060"/>
              </w:rPr>
              <w:t>0</w:t>
            </w:r>
          </w:p>
        </w:tc>
      </w:tr>
      <w:tr w:rsidR="00DC0676" w:rsidRPr="007520C9" w14:paraId="4C34FCF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611B2" w14:textId="77777777" w:rsidR="00DC0676" w:rsidRPr="007520C9" w:rsidRDefault="00DC0676" w:rsidP="004D46C3">
            <w:pPr>
              <w:pStyle w:val="rowtabella0"/>
              <w:rPr>
                <w:color w:val="002060"/>
              </w:rPr>
            </w:pPr>
            <w:r w:rsidRPr="007520C9">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B29B"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AF16"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C378"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C2AF"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A995"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4BC8F" w14:textId="77777777" w:rsidR="00DC0676" w:rsidRPr="007520C9" w:rsidRDefault="00DC0676" w:rsidP="004D46C3">
            <w:pPr>
              <w:pStyle w:val="rowtabella0"/>
              <w:jc w:val="center"/>
              <w:rPr>
                <w:color w:val="002060"/>
              </w:rPr>
            </w:pPr>
            <w:r w:rsidRPr="007520C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5DFD" w14:textId="77777777" w:rsidR="00DC0676" w:rsidRPr="007520C9" w:rsidRDefault="00DC0676" w:rsidP="004D46C3">
            <w:pPr>
              <w:pStyle w:val="rowtabella0"/>
              <w:jc w:val="center"/>
              <w:rPr>
                <w:color w:val="002060"/>
              </w:rPr>
            </w:pPr>
            <w:r w:rsidRPr="007520C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C9AE9"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BAFA" w14:textId="77777777" w:rsidR="00DC0676" w:rsidRPr="007520C9" w:rsidRDefault="00DC0676" w:rsidP="004D46C3">
            <w:pPr>
              <w:pStyle w:val="rowtabella0"/>
              <w:jc w:val="center"/>
              <w:rPr>
                <w:color w:val="002060"/>
              </w:rPr>
            </w:pPr>
            <w:r w:rsidRPr="007520C9">
              <w:rPr>
                <w:color w:val="002060"/>
              </w:rPr>
              <w:t>0</w:t>
            </w:r>
          </w:p>
        </w:tc>
      </w:tr>
      <w:tr w:rsidR="00DC0676" w:rsidRPr="007520C9" w14:paraId="6513CF23"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931AD" w14:textId="77777777" w:rsidR="00DC0676" w:rsidRPr="007520C9" w:rsidRDefault="00DC0676" w:rsidP="004D46C3">
            <w:pPr>
              <w:pStyle w:val="rowtabella0"/>
              <w:rPr>
                <w:color w:val="002060"/>
              </w:rPr>
            </w:pPr>
            <w:r w:rsidRPr="007520C9">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37830"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A812"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A430"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A39E"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F0F7"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70447" w14:textId="77777777" w:rsidR="00DC0676" w:rsidRPr="007520C9" w:rsidRDefault="00DC0676" w:rsidP="004D46C3">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FBC0"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B410"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9B64E" w14:textId="77777777" w:rsidR="00DC0676" w:rsidRPr="007520C9" w:rsidRDefault="00DC0676" w:rsidP="004D46C3">
            <w:pPr>
              <w:pStyle w:val="rowtabella0"/>
              <w:jc w:val="center"/>
              <w:rPr>
                <w:color w:val="002060"/>
              </w:rPr>
            </w:pPr>
            <w:r w:rsidRPr="007520C9">
              <w:rPr>
                <w:color w:val="002060"/>
              </w:rPr>
              <w:t>0</w:t>
            </w:r>
          </w:p>
        </w:tc>
      </w:tr>
      <w:tr w:rsidR="00DC0676" w:rsidRPr="007520C9" w14:paraId="7CD72ED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E54D8" w14:textId="77777777" w:rsidR="00DC0676" w:rsidRPr="007520C9" w:rsidRDefault="00DC0676" w:rsidP="004D46C3">
            <w:pPr>
              <w:pStyle w:val="rowtabella0"/>
              <w:rPr>
                <w:color w:val="002060"/>
              </w:rPr>
            </w:pPr>
            <w:r w:rsidRPr="007520C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C83A" w14:textId="77777777" w:rsidR="00DC0676" w:rsidRPr="007520C9" w:rsidRDefault="00DC0676" w:rsidP="004D46C3">
            <w:pPr>
              <w:pStyle w:val="rowtabella0"/>
              <w:jc w:val="center"/>
              <w:rPr>
                <w:color w:val="002060"/>
              </w:rPr>
            </w:pPr>
            <w:r w:rsidRPr="007520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FFD0"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C7E84"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7162"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097DE"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DC43" w14:textId="77777777" w:rsidR="00DC0676" w:rsidRPr="007520C9" w:rsidRDefault="00DC0676" w:rsidP="004D46C3">
            <w:pPr>
              <w:pStyle w:val="rowtabella0"/>
              <w:jc w:val="center"/>
              <w:rPr>
                <w:color w:val="002060"/>
              </w:rPr>
            </w:pPr>
            <w:r w:rsidRPr="007520C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4F485"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567AA"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93F6" w14:textId="77777777" w:rsidR="00DC0676" w:rsidRPr="007520C9" w:rsidRDefault="00DC0676" w:rsidP="004D46C3">
            <w:pPr>
              <w:pStyle w:val="rowtabella0"/>
              <w:jc w:val="center"/>
              <w:rPr>
                <w:color w:val="002060"/>
              </w:rPr>
            </w:pPr>
            <w:r w:rsidRPr="007520C9">
              <w:rPr>
                <w:color w:val="002060"/>
              </w:rPr>
              <w:t>0</w:t>
            </w:r>
          </w:p>
        </w:tc>
      </w:tr>
      <w:tr w:rsidR="00DC0676" w:rsidRPr="007520C9" w14:paraId="36EAD47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CCC37" w14:textId="77777777" w:rsidR="00DC0676" w:rsidRPr="007520C9" w:rsidRDefault="00DC0676" w:rsidP="004D46C3">
            <w:pPr>
              <w:pStyle w:val="rowtabella0"/>
              <w:rPr>
                <w:color w:val="002060"/>
              </w:rPr>
            </w:pPr>
            <w:r w:rsidRPr="007520C9">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33936"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C7A7"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60EE3"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DD4D"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7ADB6"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F7AF"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DC2DF" w14:textId="77777777" w:rsidR="00DC0676" w:rsidRPr="007520C9" w:rsidRDefault="00DC0676" w:rsidP="004D46C3">
            <w:pPr>
              <w:pStyle w:val="rowtabella0"/>
              <w:jc w:val="center"/>
              <w:rPr>
                <w:color w:val="002060"/>
              </w:rPr>
            </w:pPr>
            <w:r w:rsidRPr="007520C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9DE19"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2CF1" w14:textId="77777777" w:rsidR="00DC0676" w:rsidRPr="007520C9" w:rsidRDefault="00DC0676" w:rsidP="004D46C3">
            <w:pPr>
              <w:pStyle w:val="rowtabella0"/>
              <w:jc w:val="center"/>
              <w:rPr>
                <w:color w:val="002060"/>
              </w:rPr>
            </w:pPr>
            <w:r w:rsidRPr="007520C9">
              <w:rPr>
                <w:color w:val="002060"/>
              </w:rPr>
              <w:t>0</w:t>
            </w:r>
          </w:p>
        </w:tc>
      </w:tr>
      <w:tr w:rsidR="00DC0676" w:rsidRPr="007520C9" w14:paraId="48BA6FE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4EA69" w14:textId="77777777" w:rsidR="00DC0676" w:rsidRPr="007520C9" w:rsidRDefault="00DC0676" w:rsidP="004D46C3">
            <w:pPr>
              <w:pStyle w:val="rowtabella0"/>
              <w:rPr>
                <w:color w:val="002060"/>
              </w:rPr>
            </w:pPr>
            <w:r w:rsidRPr="007520C9">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1A58D"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B8CF"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6CBF1"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AC839"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0D39"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075D"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F7BD1" w14:textId="77777777" w:rsidR="00DC0676" w:rsidRPr="007520C9" w:rsidRDefault="00DC0676" w:rsidP="004D46C3">
            <w:pPr>
              <w:pStyle w:val="rowtabella0"/>
              <w:jc w:val="center"/>
              <w:rPr>
                <w:color w:val="002060"/>
              </w:rPr>
            </w:pPr>
            <w:r w:rsidRPr="007520C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B7B2"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D1F67" w14:textId="77777777" w:rsidR="00DC0676" w:rsidRPr="007520C9" w:rsidRDefault="00DC0676" w:rsidP="004D46C3">
            <w:pPr>
              <w:pStyle w:val="rowtabella0"/>
              <w:jc w:val="center"/>
              <w:rPr>
                <w:color w:val="002060"/>
              </w:rPr>
            </w:pPr>
            <w:r w:rsidRPr="007520C9">
              <w:rPr>
                <w:color w:val="002060"/>
              </w:rPr>
              <w:t>0</w:t>
            </w:r>
          </w:p>
        </w:tc>
      </w:tr>
      <w:tr w:rsidR="00DC0676" w:rsidRPr="007520C9" w14:paraId="64D14D0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50289" w14:textId="77777777" w:rsidR="00DC0676" w:rsidRPr="007520C9" w:rsidRDefault="00DC0676" w:rsidP="004D46C3">
            <w:pPr>
              <w:pStyle w:val="rowtabella0"/>
              <w:rPr>
                <w:color w:val="002060"/>
              </w:rPr>
            </w:pPr>
            <w:r w:rsidRPr="007520C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0C06"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D1C3E"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5D1A"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7B7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6A04F"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B7E3"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5A5A"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1532"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80B96" w14:textId="77777777" w:rsidR="00DC0676" w:rsidRPr="007520C9" w:rsidRDefault="00DC0676" w:rsidP="004D46C3">
            <w:pPr>
              <w:pStyle w:val="rowtabella0"/>
              <w:jc w:val="center"/>
              <w:rPr>
                <w:color w:val="002060"/>
              </w:rPr>
            </w:pPr>
            <w:r w:rsidRPr="007520C9">
              <w:rPr>
                <w:color w:val="002060"/>
              </w:rPr>
              <w:t>0</w:t>
            </w:r>
          </w:p>
        </w:tc>
      </w:tr>
      <w:tr w:rsidR="00DC0676" w:rsidRPr="007520C9" w14:paraId="5730EF23"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85406A" w14:textId="77777777" w:rsidR="00DC0676" w:rsidRPr="007520C9" w:rsidRDefault="00DC0676" w:rsidP="004D46C3">
            <w:pPr>
              <w:pStyle w:val="rowtabella0"/>
              <w:rPr>
                <w:color w:val="002060"/>
              </w:rPr>
            </w:pPr>
            <w:r w:rsidRPr="007520C9">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FCCC"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F33A"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DF1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92A1"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0E71"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EABA" w14:textId="77777777" w:rsidR="00DC0676" w:rsidRPr="007520C9" w:rsidRDefault="00DC0676" w:rsidP="004D46C3">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CE11" w14:textId="77777777" w:rsidR="00DC0676" w:rsidRPr="007520C9" w:rsidRDefault="00DC0676" w:rsidP="004D46C3">
            <w:pPr>
              <w:pStyle w:val="rowtabella0"/>
              <w:jc w:val="center"/>
              <w:rPr>
                <w:color w:val="002060"/>
              </w:rPr>
            </w:pPr>
            <w:r w:rsidRPr="007520C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3C9C" w14:textId="77777777" w:rsidR="00DC0676" w:rsidRPr="007520C9" w:rsidRDefault="00DC0676" w:rsidP="004D46C3">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3618" w14:textId="77777777" w:rsidR="00DC0676" w:rsidRPr="007520C9" w:rsidRDefault="00DC0676" w:rsidP="004D46C3">
            <w:pPr>
              <w:pStyle w:val="rowtabella0"/>
              <w:jc w:val="center"/>
              <w:rPr>
                <w:color w:val="002060"/>
              </w:rPr>
            </w:pPr>
            <w:r w:rsidRPr="007520C9">
              <w:rPr>
                <w:color w:val="002060"/>
              </w:rPr>
              <w:t>0</w:t>
            </w:r>
          </w:p>
        </w:tc>
      </w:tr>
    </w:tbl>
    <w:p w14:paraId="0B53094E" w14:textId="77777777" w:rsidR="00DC0676" w:rsidRPr="007520C9" w:rsidRDefault="00DC0676" w:rsidP="00DC0676">
      <w:pPr>
        <w:pStyle w:val="breakline"/>
        <w:rPr>
          <w:rFonts w:eastAsiaTheme="minorEastAsia"/>
          <w:color w:val="002060"/>
        </w:rPr>
      </w:pPr>
    </w:p>
    <w:p w14:paraId="0B98A4EB" w14:textId="77777777" w:rsidR="00DC0676" w:rsidRPr="007520C9" w:rsidRDefault="00DC0676" w:rsidP="00DC0676">
      <w:pPr>
        <w:pStyle w:val="breakline"/>
        <w:rPr>
          <w:color w:val="002060"/>
        </w:rPr>
      </w:pPr>
    </w:p>
    <w:p w14:paraId="79FB8BF5" w14:textId="77777777" w:rsidR="00DC0676" w:rsidRPr="007520C9" w:rsidRDefault="00DC0676" w:rsidP="00DC0676">
      <w:pPr>
        <w:pStyle w:val="sottotitolocampionato10"/>
        <w:rPr>
          <w:color w:val="002060"/>
        </w:rPr>
      </w:pPr>
      <w:r w:rsidRPr="007520C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5B84D6B6"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525DF"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ABD32"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8F132"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9D052"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9CCBB"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FEDD5"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404A8"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379AC"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F90C1"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10AB6" w14:textId="77777777" w:rsidR="00DC0676" w:rsidRPr="007520C9" w:rsidRDefault="00DC0676" w:rsidP="004D46C3">
            <w:pPr>
              <w:pStyle w:val="headertabella0"/>
              <w:rPr>
                <w:color w:val="002060"/>
              </w:rPr>
            </w:pPr>
            <w:r w:rsidRPr="007520C9">
              <w:rPr>
                <w:color w:val="002060"/>
              </w:rPr>
              <w:t>PE</w:t>
            </w:r>
          </w:p>
        </w:tc>
      </w:tr>
      <w:tr w:rsidR="00DC0676" w:rsidRPr="007520C9" w14:paraId="3E0BD784"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2DE1DB" w14:textId="77777777" w:rsidR="00DC0676" w:rsidRPr="007520C9" w:rsidRDefault="00DC0676" w:rsidP="004D46C3">
            <w:pPr>
              <w:pStyle w:val="rowtabella0"/>
              <w:rPr>
                <w:color w:val="002060"/>
              </w:rPr>
            </w:pPr>
            <w:r w:rsidRPr="007520C9">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4AF4"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358D"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43EE"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D5E7"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DF3F5"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4CD34" w14:textId="77777777" w:rsidR="00DC0676" w:rsidRPr="007520C9" w:rsidRDefault="00DC0676" w:rsidP="004D46C3">
            <w:pPr>
              <w:pStyle w:val="rowtabella0"/>
              <w:jc w:val="center"/>
              <w:rPr>
                <w:color w:val="002060"/>
              </w:rPr>
            </w:pPr>
            <w:r w:rsidRPr="007520C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1D80"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C0FE" w14:textId="77777777" w:rsidR="00DC0676" w:rsidRPr="007520C9" w:rsidRDefault="00DC0676" w:rsidP="004D46C3">
            <w:pPr>
              <w:pStyle w:val="rowtabella0"/>
              <w:jc w:val="center"/>
              <w:rPr>
                <w:color w:val="002060"/>
              </w:rPr>
            </w:pPr>
            <w:r w:rsidRPr="007520C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9B61A" w14:textId="77777777" w:rsidR="00DC0676" w:rsidRPr="007520C9" w:rsidRDefault="00DC0676" w:rsidP="004D46C3">
            <w:pPr>
              <w:pStyle w:val="rowtabella0"/>
              <w:jc w:val="center"/>
              <w:rPr>
                <w:color w:val="002060"/>
              </w:rPr>
            </w:pPr>
            <w:r w:rsidRPr="007520C9">
              <w:rPr>
                <w:color w:val="002060"/>
              </w:rPr>
              <w:t>0</w:t>
            </w:r>
          </w:p>
        </w:tc>
      </w:tr>
      <w:tr w:rsidR="00DC0676" w:rsidRPr="007520C9" w14:paraId="223344C0"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7B526" w14:textId="77777777" w:rsidR="00DC0676" w:rsidRPr="007520C9" w:rsidRDefault="00DC0676" w:rsidP="004D46C3">
            <w:pPr>
              <w:pStyle w:val="rowtabella0"/>
              <w:rPr>
                <w:color w:val="002060"/>
              </w:rPr>
            </w:pPr>
            <w:r w:rsidRPr="007520C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D569C" w14:textId="77777777" w:rsidR="00DC0676" w:rsidRPr="007520C9" w:rsidRDefault="00DC0676" w:rsidP="004D46C3">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766A"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8EE2"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4DCB"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287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BD850" w14:textId="77777777" w:rsidR="00DC0676" w:rsidRPr="007520C9" w:rsidRDefault="00DC0676" w:rsidP="004D46C3">
            <w:pPr>
              <w:pStyle w:val="rowtabella0"/>
              <w:jc w:val="center"/>
              <w:rPr>
                <w:color w:val="002060"/>
              </w:rPr>
            </w:pPr>
            <w:r w:rsidRPr="007520C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668F9" w14:textId="77777777" w:rsidR="00DC0676" w:rsidRPr="007520C9" w:rsidRDefault="00DC0676" w:rsidP="004D46C3">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61895" w14:textId="77777777" w:rsidR="00DC0676" w:rsidRPr="007520C9" w:rsidRDefault="00DC0676" w:rsidP="004D46C3">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9FD32" w14:textId="77777777" w:rsidR="00DC0676" w:rsidRPr="007520C9" w:rsidRDefault="00DC0676" w:rsidP="004D46C3">
            <w:pPr>
              <w:pStyle w:val="rowtabella0"/>
              <w:jc w:val="center"/>
              <w:rPr>
                <w:color w:val="002060"/>
              </w:rPr>
            </w:pPr>
            <w:r w:rsidRPr="007520C9">
              <w:rPr>
                <w:color w:val="002060"/>
              </w:rPr>
              <w:t>0</w:t>
            </w:r>
          </w:p>
        </w:tc>
      </w:tr>
      <w:tr w:rsidR="00DC0676" w:rsidRPr="007520C9" w14:paraId="469E9D5C"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14E92" w14:textId="77777777" w:rsidR="00DC0676" w:rsidRPr="007520C9" w:rsidRDefault="00DC0676" w:rsidP="004D46C3">
            <w:pPr>
              <w:pStyle w:val="rowtabella0"/>
              <w:rPr>
                <w:color w:val="002060"/>
              </w:rPr>
            </w:pPr>
            <w:r w:rsidRPr="007520C9">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0232" w14:textId="77777777" w:rsidR="00DC0676" w:rsidRPr="007520C9" w:rsidRDefault="00DC0676" w:rsidP="004D46C3">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F2C2"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DD7F7"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F041"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7B911"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97A5" w14:textId="77777777" w:rsidR="00DC0676" w:rsidRPr="007520C9" w:rsidRDefault="00DC0676" w:rsidP="004D46C3">
            <w:pPr>
              <w:pStyle w:val="rowtabella0"/>
              <w:jc w:val="center"/>
              <w:rPr>
                <w:color w:val="002060"/>
              </w:rPr>
            </w:pPr>
            <w:r w:rsidRPr="007520C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5FF2"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699F0" w14:textId="77777777" w:rsidR="00DC0676" w:rsidRPr="007520C9" w:rsidRDefault="00DC0676" w:rsidP="004D46C3">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C498F" w14:textId="77777777" w:rsidR="00DC0676" w:rsidRPr="007520C9" w:rsidRDefault="00DC0676" w:rsidP="004D46C3">
            <w:pPr>
              <w:pStyle w:val="rowtabella0"/>
              <w:jc w:val="center"/>
              <w:rPr>
                <w:color w:val="002060"/>
              </w:rPr>
            </w:pPr>
            <w:r w:rsidRPr="007520C9">
              <w:rPr>
                <w:color w:val="002060"/>
              </w:rPr>
              <w:t>0</w:t>
            </w:r>
          </w:p>
        </w:tc>
      </w:tr>
      <w:tr w:rsidR="00DC0676" w:rsidRPr="007520C9" w14:paraId="5202AEAA"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7A4EB" w14:textId="77777777" w:rsidR="00DC0676" w:rsidRPr="007520C9" w:rsidRDefault="00DC0676" w:rsidP="004D46C3">
            <w:pPr>
              <w:pStyle w:val="rowtabella0"/>
              <w:rPr>
                <w:color w:val="002060"/>
              </w:rPr>
            </w:pPr>
            <w:r w:rsidRPr="007520C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BBB1"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3337D"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3978"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A27C"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E4C7C"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F7EE" w14:textId="77777777" w:rsidR="00DC0676" w:rsidRPr="007520C9" w:rsidRDefault="00DC0676" w:rsidP="004D46C3">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C38DB"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E09C5"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986BC" w14:textId="77777777" w:rsidR="00DC0676" w:rsidRPr="007520C9" w:rsidRDefault="00DC0676" w:rsidP="004D46C3">
            <w:pPr>
              <w:pStyle w:val="rowtabella0"/>
              <w:jc w:val="center"/>
              <w:rPr>
                <w:color w:val="002060"/>
              </w:rPr>
            </w:pPr>
            <w:r w:rsidRPr="007520C9">
              <w:rPr>
                <w:color w:val="002060"/>
              </w:rPr>
              <w:t>0</w:t>
            </w:r>
          </w:p>
        </w:tc>
      </w:tr>
      <w:tr w:rsidR="00DC0676" w:rsidRPr="007520C9" w14:paraId="1922D540"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39DD4" w14:textId="77777777" w:rsidR="00DC0676" w:rsidRPr="007520C9" w:rsidRDefault="00DC0676" w:rsidP="004D46C3">
            <w:pPr>
              <w:pStyle w:val="rowtabella0"/>
              <w:rPr>
                <w:color w:val="002060"/>
              </w:rPr>
            </w:pPr>
            <w:r w:rsidRPr="007520C9">
              <w:rPr>
                <w:color w:val="002060"/>
              </w:rPr>
              <w:t xml:space="preserve">A.S.D. </w:t>
            </w:r>
            <w:proofErr w:type="gramStart"/>
            <w:r w:rsidRPr="007520C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AA156"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397C"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0A56"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7593C"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74463"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771E4"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0F32"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C310"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004BE" w14:textId="77777777" w:rsidR="00DC0676" w:rsidRPr="007520C9" w:rsidRDefault="00DC0676" w:rsidP="004D46C3">
            <w:pPr>
              <w:pStyle w:val="rowtabella0"/>
              <w:jc w:val="center"/>
              <w:rPr>
                <w:color w:val="002060"/>
              </w:rPr>
            </w:pPr>
            <w:r w:rsidRPr="007520C9">
              <w:rPr>
                <w:color w:val="002060"/>
              </w:rPr>
              <w:t>0</w:t>
            </w:r>
          </w:p>
        </w:tc>
      </w:tr>
      <w:tr w:rsidR="00DC0676" w:rsidRPr="007520C9" w14:paraId="03AD253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BC520" w14:textId="77777777" w:rsidR="00DC0676" w:rsidRPr="007520C9" w:rsidRDefault="00DC0676" w:rsidP="004D46C3">
            <w:pPr>
              <w:pStyle w:val="rowtabella0"/>
              <w:rPr>
                <w:color w:val="002060"/>
              </w:rPr>
            </w:pPr>
            <w:r w:rsidRPr="007520C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4467"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ECD9"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D1AF9"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089A4"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217C"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61C5"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A699" w14:textId="77777777" w:rsidR="00DC0676" w:rsidRPr="007520C9" w:rsidRDefault="00DC0676" w:rsidP="004D46C3">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501DD"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563AA" w14:textId="77777777" w:rsidR="00DC0676" w:rsidRPr="007520C9" w:rsidRDefault="00DC0676" w:rsidP="004D46C3">
            <w:pPr>
              <w:pStyle w:val="rowtabella0"/>
              <w:jc w:val="center"/>
              <w:rPr>
                <w:color w:val="002060"/>
              </w:rPr>
            </w:pPr>
            <w:r w:rsidRPr="007520C9">
              <w:rPr>
                <w:color w:val="002060"/>
              </w:rPr>
              <w:t>0</w:t>
            </w:r>
          </w:p>
        </w:tc>
      </w:tr>
      <w:tr w:rsidR="00DC0676" w:rsidRPr="007520C9" w14:paraId="5FE9050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7941CA" w14:textId="77777777" w:rsidR="00DC0676" w:rsidRPr="007520C9" w:rsidRDefault="00DC0676" w:rsidP="004D46C3">
            <w:pPr>
              <w:pStyle w:val="rowtabella0"/>
              <w:rPr>
                <w:color w:val="002060"/>
              </w:rPr>
            </w:pPr>
            <w:r w:rsidRPr="007520C9">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DAC8F"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E369"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F77A"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F655"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6141E"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7255" w14:textId="77777777" w:rsidR="00DC0676" w:rsidRPr="007520C9" w:rsidRDefault="00DC0676" w:rsidP="004D46C3">
            <w:pPr>
              <w:pStyle w:val="rowtabella0"/>
              <w:jc w:val="center"/>
              <w:rPr>
                <w:color w:val="002060"/>
              </w:rPr>
            </w:pPr>
            <w:r w:rsidRPr="007520C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4D987"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A0827"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7A09A" w14:textId="77777777" w:rsidR="00DC0676" w:rsidRPr="007520C9" w:rsidRDefault="00DC0676" w:rsidP="004D46C3">
            <w:pPr>
              <w:pStyle w:val="rowtabella0"/>
              <w:jc w:val="center"/>
              <w:rPr>
                <w:color w:val="002060"/>
              </w:rPr>
            </w:pPr>
            <w:r w:rsidRPr="007520C9">
              <w:rPr>
                <w:color w:val="002060"/>
              </w:rPr>
              <w:t>0</w:t>
            </w:r>
          </w:p>
        </w:tc>
      </w:tr>
      <w:tr w:rsidR="00DC0676" w:rsidRPr="007520C9" w14:paraId="6BB431B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258D3" w14:textId="77777777" w:rsidR="00DC0676" w:rsidRPr="007520C9" w:rsidRDefault="00DC0676" w:rsidP="004D46C3">
            <w:pPr>
              <w:pStyle w:val="rowtabella0"/>
              <w:rPr>
                <w:color w:val="002060"/>
              </w:rPr>
            </w:pPr>
            <w:r w:rsidRPr="007520C9">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65F7D"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E0CE"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200A1"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D70A"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C5719"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4A54" w14:textId="77777777" w:rsidR="00DC0676" w:rsidRPr="007520C9" w:rsidRDefault="00DC0676" w:rsidP="004D46C3">
            <w:pPr>
              <w:pStyle w:val="rowtabella0"/>
              <w:jc w:val="center"/>
              <w:rPr>
                <w:color w:val="002060"/>
              </w:rPr>
            </w:pPr>
            <w:r w:rsidRPr="007520C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E2FBD"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3A7B"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24BD6" w14:textId="77777777" w:rsidR="00DC0676" w:rsidRPr="007520C9" w:rsidRDefault="00DC0676" w:rsidP="004D46C3">
            <w:pPr>
              <w:pStyle w:val="rowtabella0"/>
              <w:jc w:val="center"/>
              <w:rPr>
                <w:color w:val="002060"/>
              </w:rPr>
            </w:pPr>
            <w:r w:rsidRPr="007520C9">
              <w:rPr>
                <w:color w:val="002060"/>
              </w:rPr>
              <w:t>0</w:t>
            </w:r>
          </w:p>
        </w:tc>
      </w:tr>
      <w:tr w:rsidR="00DC0676" w:rsidRPr="007520C9" w14:paraId="7477C18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37B83" w14:textId="77777777" w:rsidR="00DC0676" w:rsidRPr="007520C9" w:rsidRDefault="00DC0676" w:rsidP="004D46C3">
            <w:pPr>
              <w:pStyle w:val="rowtabella0"/>
              <w:rPr>
                <w:color w:val="002060"/>
              </w:rPr>
            </w:pPr>
            <w:r w:rsidRPr="007520C9">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488E"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1BB9"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3B2A"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85B2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DC56A"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B49C1" w14:textId="77777777" w:rsidR="00DC0676" w:rsidRPr="007520C9" w:rsidRDefault="00DC0676" w:rsidP="004D46C3">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92735" w14:textId="77777777" w:rsidR="00DC0676" w:rsidRPr="007520C9" w:rsidRDefault="00DC0676" w:rsidP="004D46C3">
            <w:pPr>
              <w:pStyle w:val="rowtabella0"/>
              <w:jc w:val="center"/>
              <w:rPr>
                <w:color w:val="002060"/>
              </w:rPr>
            </w:pPr>
            <w:r w:rsidRPr="007520C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22200"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F3CAF" w14:textId="77777777" w:rsidR="00DC0676" w:rsidRPr="007520C9" w:rsidRDefault="00DC0676" w:rsidP="004D46C3">
            <w:pPr>
              <w:pStyle w:val="rowtabella0"/>
              <w:jc w:val="center"/>
              <w:rPr>
                <w:color w:val="002060"/>
              </w:rPr>
            </w:pPr>
            <w:r w:rsidRPr="007520C9">
              <w:rPr>
                <w:color w:val="002060"/>
              </w:rPr>
              <w:t>0</w:t>
            </w:r>
          </w:p>
        </w:tc>
      </w:tr>
      <w:tr w:rsidR="00DC0676" w:rsidRPr="007520C9" w14:paraId="36A6AA8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7CAC8" w14:textId="77777777" w:rsidR="00DC0676" w:rsidRPr="007520C9" w:rsidRDefault="00DC0676" w:rsidP="004D46C3">
            <w:pPr>
              <w:pStyle w:val="rowtabella0"/>
              <w:rPr>
                <w:color w:val="002060"/>
              </w:rPr>
            </w:pPr>
            <w:r w:rsidRPr="007520C9">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B2ECD"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F47A3"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17E7"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DAAAC"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5357"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F5B0"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44CE8" w14:textId="77777777" w:rsidR="00DC0676" w:rsidRPr="007520C9" w:rsidRDefault="00DC0676" w:rsidP="004D46C3">
            <w:pPr>
              <w:pStyle w:val="rowtabella0"/>
              <w:jc w:val="center"/>
              <w:rPr>
                <w:color w:val="002060"/>
              </w:rPr>
            </w:pPr>
            <w:r w:rsidRPr="007520C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56AB"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4B7A9" w14:textId="77777777" w:rsidR="00DC0676" w:rsidRPr="007520C9" w:rsidRDefault="00DC0676" w:rsidP="004D46C3">
            <w:pPr>
              <w:pStyle w:val="rowtabella0"/>
              <w:jc w:val="center"/>
              <w:rPr>
                <w:color w:val="002060"/>
              </w:rPr>
            </w:pPr>
            <w:r w:rsidRPr="007520C9">
              <w:rPr>
                <w:color w:val="002060"/>
              </w:rPr>
              <w:t>0</w:t>
            </w:r>
          </w:p>
        </w:tc>
      </w:tr>
      <w:tr w:rsidR="00DC0676" w:rsidRPr="007520C9" w14:paraId="7A1670DB"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E9F376" w14:textId="77777777" w:rsidR="00DC0676" w:rsidRPr="007520C9" w:rsidRDefault="00DC0676" w:rsidP="004D46C3">
            <w:pPr>
              <w:pStyle w:val="rowtabella0"/>
              <w:rPr>
                <w:color w:val="002060"/>
              </w:rPr>
            </w:pPr>
            <w:r w:rsidRPr="007520C9">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C298"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1B0E"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E01F"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BDEA7"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7AE6"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C6EF2"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05E5" w14:textId="77777777" w:rsidR="00DC0676" w:rsidRPr="007520C9" w:rsidRDefault="00DC0676" w:rsidP="004D46C3">
            <w:pPr>
              <w:pStyle w:val="rowtabella0"/>
              <w:jc w:val="center"/>
              <w:rPr>
                <w:color w:val="002060"/>
              </w:rPr>
            </w:pPr>
            <w:r w:rsidRPr="007520C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DCB5"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706A2" w14:textId="77777777" w:rsidR="00DC0676" w:rsidRPr="007520C9" w:rsidRDefault="00DC0676" w:rsidP="004D46C3">
            <w:pPr>
              <w:pStyle w:val="rowtabella0"/>
              <w:jc w:val="center"/>
              <w:rPr>
                <w:color w:val="002060"/>
              </w:rPr>
            </w:pPr>
            <w:r w:rsidRPr="007520C9">
              <w:rPr>
                <w:color w:val="002060"/>
              </w:rPr>
              <w:t>0</w:t>
            </w:r>
          </w:p>
        </w:tc>
      </w:tr>
      <w:tr w:rsidR="00DC0676" w:rsidRPr="007520C9" w14:paraId="5A6C441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F47313" w14:textId="77777777" w:rsidR="00DC0676" w:rsidRPr="007520C9" w:rsidRDefault="00DC0676" w:rsidP="004D46C3">
            <w:pPr>
              <w:pStyle w:val="rowtabella0"/>
              <w:rPr>
                <w:color w:val="002060"/>
              </w:rPr>
            </w:pPr>
            <w:r w:rsidRPr="007520C9">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F80EF"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23348"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1E8F"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1FC7"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2E83D"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48EB"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E5AA0" w14:textId="77777777" w:rsidR="00DC0676" w:rsidRPr="007520C9" w:rsidRDefault="00DC0676" w:rsidP="004D46C3">
            <w:pPr>
              <w:pStyle w:val="rowtabella0"/>
              <w:jc w:val="center"/>
              <w:rPr>
                <w:color w:val="002060"/>
              </w:rPr>
            </w:pPr>
            <w:r w:rsidRPr="007520C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A49D"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D181" w14:textId="77777777" w:rsidR="00DC0676" w:rsidRPr="007520C9" w:rsidRDefault="00DC0676" w:rsidP="004D46C3">
            <w:pPr>
              <w:pStyle w:val="rowtabella0"/>
              <w:jc w:val="center"/>
              <w:rPr>
                <w:color w:val="002060"/>
              </w:rPr>
            </w:pPr>
            <w:r w:rsidRPr="007520C9">
              <w:rPr>
                <w:color w:val="002060"/>
              </w:rPr>
              <w:t>0</w:t>
            </w:r>
          </w:p>
        </w:tc>
      </w:tr>
      <w:tr w:rsidR="00DC0676" w:rsidRPr="007520C9" w14:paraId="779A2D29"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7CF45C" w14:textId="77777777" w:rsidR="00DC0676" w:rsidRPr="007520C9" w:rsidRDefault="00DC0676" w:rsidP="004D46C3">
            <w:pPr>
              <w:pStyle w:val="rowtabella0"/>
              <w:rPr>
                <w:color w:val="002060"/>
              </w:rPr>
            </w:pPr>
            <w:r w:rsidRPr="007520C9">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2446"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74368"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1CC8B"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C03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085F"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D113C"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F3C7" w14:textId="77777777" w:rsidR="00DC0676" w:rsidRPr="007520C9" w:rsidRDefault="00DC0676" w:rsidP="004D46C3">
            <w:pPr>
              <w:pStyle w:val="rowtabella0"/>
              <w:jc w:val="center"/>
              <w:rPr>
                <w:color w:val="002060"/>
              </w:rPr>
            </w:pPr>
            <w:r w:rsidRPr="007520C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6EFFB" w14:textId="77777777" w:rsidR="00DC0676" w:rsidRPr="007520C9" w:rsidRDefault="00DC0676" w:rsidP="004D46C3">
            <w:pPr>
              <w:pStyle w:val="rowtabella0"/>
              <w:jc w:val="center"/>
              <w:rPr>
                <w:color w:val="002060"/>
              </w:rPr>
            </w:pPr>
            <w:r w:rsidRPr="007520C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7675" w14:textId="77777777" w:rsidR="00DC0676" w:rsidRPr="007520C9" w:rsidRDefault="00DC0676" w:rsidP="004D46C3">
            <w:pPr>
              <w:pStyle w:val="rowtabella0"/>
              <w:jc w:val="center"/>
              <w:rPr>
                <w:color w:val="002060"/>
              </w:rPr>
            </w:pPr>
            <w:r w:rsidRPr="007520C9">
              <w:rPr>
                <w:color w:val="002060"/>
              </w:rPr>
              <w:t>0</w:t>
            </w:r>
          </w:p>
        </w:tc>
      </w:tr>
    </w:tbl>
    <w:p w14:paraId="70C362BF" w14:textId="77777777" w:rsidR="00DC0676" w:rsidRDefault="00DC0676" w:rsidP="00DC0676">
      <w:pPr>
        <w:pStyle w:val="breakline"/>
        <w:rPr>
          <w:color w:val="002060"/>
        </w:rPr>
      </w:pPr>
    </w:p>
    <w:p w14:paraId="12B025F6" w14:textId="77777777" w:rsidR="00DC0676" w:rsidRPr="007520C9" w:rsidRDefault="00DC0676" w:rsidP="00DC0676">
      <w:pPr>
        <w:pStyle w:val="titoloprinc0"/>
        <w:rPr>
          <w:color w:val="002060"/>
        </w:rPr>
      </w:pPr>
      <w:r>
        <w:rPr>
          <w:color w:val="002060"/>
        </w:rPr>
        <w:t>PROGRAMMA GARE</w:t>
      </w:r>
    </w:p>
    <w:p w14:paraId="0AAD097D" w14:textId="77777777" w:rsidR="00DC0676" w:rsidRDefault="00DC0676" w:rsidP="00DC0676">
      <w:pPr>
        <w:pStyle w:val="breakline"/>
        <w:rPr>
          <w:rFonts w:eastAsiaTheme="minorEastAsia"/>
          <w:color w:val="002060"/>
        </w:rPr>
      </w:pPr>
    </w:p>
    <w:p w14:paraId="44CE73A1" w14:textId="77777777" w:rsidR="00410EDE" w:rsidRPr="004C4F32" w:rsidRDefault="00410EDE" w:rsidP="00410EDE">
      <w:pPr>
        <w:pStyle w:val="sottotitolocampionato10"/>
        <w:rPr>
          <w:color w:val="002060"/>
        </w:rPr>
      </w:pPr>
      <w:r w:rsidRPr="004C4F32">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77"/>
        <w:gridCol w:w="1554"/>
        <w:gridCol w:w="1559"/>
      </w:tblGrid>
      <w:tr w:rsidR="00410EDE" w:rsidRPr="004C4F32" w14:paraId="7AEFFFB3"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6BFE7"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CE7A5"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F7FE8"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AAE63"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0F443"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7A88C"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9E698"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6EACB4A1"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3175DA" w14:textId="77777777" w:rsidR="00410EDE" w:rsidRPr="004C4F32" w:rsidRDefault="00410EDE" w:rsidP="004D46C3">
            <w:pPr>
              <w:pStyle w:val="rowtabella0"/>
              <w:rPr>
                <w:color w:val="002060"/>
              </w:rPr>
            </w:pPr>
            <w:r w:rsidRPr="004C4F32">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327C0" w14:textId="77777777" w:rsidR="00410EDE" w:rsidRPr="004C4F32" w:rsidRDefault="00410EDE" w:rsidP="004D46C3">
            <w:pPr>
              <w:pStyle w:val="rowtabella0"/>
              <w:rPr>
                <w:color w:val="002060"/>
              </w:rPr>
            </w:pPr>
            <w:r w:rsidRPr="004C4F32">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8DEBF"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611BE" w14:textId="77777777" w:rsidR="00410EDE" w:rsidRPr="004C4F32" w:rsidRDefault="00410EDE" w:rsidP="004D46C3">
            <w:pPr>
              <w:pStyle w:val="rowtabella0"/>
              <w:rPr>
                <w:color w:val="002060"/>
              </w:rPr>
            </w:pPr>
            <w:r w:rsidRPr="004C4F32">
              <w:rPr>
                <w:color w:val="002060"/>
              </w:rPr>
              <w:t>23/01/2026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35D06" w14:textId="77777777" w:rsidR="00410EDE" w:rsidRPr="004C4F32" w:rsidRDefault="00410EDE" w:rsidP="004D46C3">
            <w:pPr>
              <w:pStyle w:val="rowtabella0"/>
              <w:rPr>
                <w:color w:val="002060"/>
              </w:rPr>
            </w:pPr>
            <w:r w:rsidRPr="004C4F32">
              <w:rPr>
                <w:color w:val="002060"/>
              </w:rPr>
              <w:t>5056 STRUTTURA GEODETICA FIGC.</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46F18" w14:textId="77777777" w:rsidR="00410EDE" w:rsidRPr="004C4F32" w:rsidRDefault="00410EDE" w:rsidP="004D46C3">
            <w:pPr>
              <w:pStyle w:val="rowtabella0"/>
              <w:rPr>
                <w:color w:val="002060"/>
              </w:rPr>
            </w:pPr>
            <w:r w:rsidRPr="004C4F3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F6C33D" w14:textId="77777777" w:rsidR="00410EDE" w:rsidRPr="004C4F32" w:rsidRDefault="00410EDE" w:rsidP="004D46C3">
            <w:pPr>
              <w:pStyle w:val="rowtabella0"/>
              <w:rPr>
                <w:color w:val="002060"/>
              </w:rPr>
            </w:pPr>
            <w:r w:rsidRPr="004C4F32">
              <w:rPr>
                <w:color w:val="002060"/>
              </w:rPr>
              <w:t>LOC. BARACCOLA VIA SCHIAVONI</w:t>
            </w:r>
          </w:p>
        </w:tc>
      </w:tr>
      <w:tr w:rsidR="00410EDE" w:rsidRPr="004C4F32" w14:paraId="035D9D90"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9A6A8A" w14:textId="77777777" w:rsidR="00410EDE" w:rsidRPr="004C4F32" w:rsidRDefault="00410EDE" w:rsidP="004D46C3">
            <w:pPr>
              <w:pStyle w:val="rowtabella0"/>
              <w:rPr>
                <w:color w:val="002060"/>
              </w:rPr>
            </w:pPr>
            <w:proofErr w:type="gramStart"/>
            <w:r w:rsidRPr="004C4F32">
              <w:rPr>
                <w:color w:val="002060"/>
              </w:rPr>
              <w:t>CITTA</w:t>
            </w:r>
            <w:proofErr w:type="gramEnd"/>
            <w:r w:rsidRPr="004C4F32">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F6191C" w14:textId="77777777" w:rsidR="00410EDE" w:rsidRPr="004C4F32" w:rsidRDefault="00410EDE" w:rsidP="004D46C3">
            <w:pPr>
              <w:pStyle w:val="rowtabella0"/>
              <w:rPr>
                <w:color w:val="002060"/>
              </w:rPr>
            </w:pPr>
            <w:r w:rsidRPr="004C4F32">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2E0D15"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B8A429"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7EA850" w14:textId="77777777" w:rsidR="00410EDE" w:rsidRPr="004C4F32" w:rsidRDefault="00410EDE" w:rsidP="004D46C3">
            <w:pPr>
              <w:pStyle w:val="rowtabella0"/>
              <w:rPr>
                <w:color w:val="002060"/>
              </w:rPr>
            </w:pPr>
            <w:r w:rsidRPr="004C4F32">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BE2CC" w14:textId="77777777" w:rsidR="00410EDE" w:rsidRPr="004C4F32" w:rsidRDefault="00410EDE" w:rsidP="004D46C3">
            <w:pPr>
              <w:pStyle w:val="rowtabella0"/>
              <w:rPr>
                <w:color w:val="002060"/>
              </w:rPr>
            </w:pPr>
            <w:r w:rsidRPr="004C4F3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088EDE" w14:textId="77777777" w:rsidR="00410EDE" w:rsidRPr="004C4F32" w:rsidRDefault="00410EDE" w:rsidP="004D46C3">
            <w:pPr>
              <w:pStyle w:val="rowtabella0"/>
              <w:rPr>
                <w:color w:val="002060"/>
              </w:rPr>
            </w:pPr>
            <w:r w:rsidRPr="004C4F32">
              <w:rPr>
                <w:color w:val="002060"/>
              </w:rPr>
              <w:t>VIA MATTEOTTI</w:t>
            </w:r>
          </w:p>
        </w:tc>
      </w:tr>
      <w:tr w:rsidR="00410EDE" w:rsidRPr="004C4F32" w14:paraId="5FAD10E6"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7258A8" w14:textId="77777777" w:rsidR="00410EDE" w:rsidRPr="004C4F32" w:rsidRDefault="00410EDE" w:rsidP="004D46C3">
            <w:pPr>
              <w:pStyle w:val="rowtabella0"/>
              <w:rPr>
                <w:color w:val="002060"/>
              </w:rPr>
            </w:pPr>
            <w:r w:rsidRPr="004C4F32">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BFF979" w14:textId="77777777" w:rsidR="00410EDE" w:rsidRPr="004C4F32" w:rsidRDefault="00410EDE" w:rsidP="004D46C3">
            <w:pPr>
              <w:pStyle w:val="rowtabella0"/>
              <w:rPr>
                <w:color w:val="002060"/>
              </w:rPr>
            </w:pPr>
            <w:r w:rsidRPr="004C4F32">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D28BFF"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5184D6"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61DF5C" w14:textId="77777777" w:rsidR="00410EDE" w:rsidRPr="004C4F32" w:rsidRDefault="00410EDE" w:rsidP="004D46C3">
            <w:pPr>
              <w:pStyle w:val="rowtabella0"/>
              <w:rPr>
                <w:color w:val="002060"/>
              </w:rPr>
            </w:pPr>
            <w:r w:rsidRPr="004C4F32">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28930" w14:textId="77777777" w:rsidR="00410EDE" w:rsidRPr="004C4F32" w:rsidRDefault="00410EDE" w:rsidP="004D46C3">
            <w:pPr>
              <w:pStyle w:val="rowtabella0"/>
              <w:rPr>
                <w:color w:val="002060"/>
              </w:rPr>
            </w:pPr>
            <w:r w:rsidRPr="004C4F3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5DC31" w14:textId="77777777" w:rsidR="00410EDE" w:rsidRPr="004C4F32" w:rsidRDefault="00410EDE" w:rsidP="004D46C3">
            <w:pPr>
              <w:pStyle w:val="rowtabella0"/>
              <w:rPr>
                <w:color w:val="002060"/>
              </w:rPr>
            </w:pPr>
            <w:r w:rsidRPr="004C4F32">
              <w:rPr>
                <w:color w:val="002060"/>
              </w:rPr>
              <w:t>VIA ROMA, SNC</w:t>
            </w:r>
          </w:p>
        </w:tc>
      </w:tr>
      <w:tr w:rsidR="00410EDE" w:rsidRPr="004C4F32" w14:paraId="27402EF0"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6E443D" w14:textId="77777777" w:rsidR="00410EDE" w:rsidRPr="004C4F32" w:rsidRDefault="00410EDE" w:rsidP="004D46C3">
            <w:pPr>
              <w:pStyle w:val="rowtabella0"/>
              <w:rPr>
                <w:color w:val="002060"/>
              </w:rPr>
            </w:pPr>
            <w:r w:rsidRPr="004C4F32">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3C953A" w14:textId="77777777" w:rsidR="00410EDE" w:rsidRPr="004C4F32" w:rsidRDefault="00410EDE" w:rsidP="004D46C3">
            <w:pPr>
              <w:pStyle w:val="rowtabella0"/>
              <w:rPr>
                <w:color w:val="002060"/>
              </w:rPr>
            </w:pPr>
            <w:r w:rsidRPr="004C4F32">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35AD55"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4778DB" w14:textId="77777777" w:rsidR="00410EDE" w:rsidRPr="004C4F32" w:rsidRDefault="00410EDE" w:rsidP="004D46C3">
            <w:pPr>
              <w:pStyle w:val="rowtabella0"/>
              <w:rPr>
                <w:color w:val="002060"/>
              </w:rPr>
            </w:pPr>
            <w:r w:rsidRPr="004C4F32">
              <w:rPr>
                <w:color w:val="002060"/>
              </w:rPr>
              <w:t>23/01/2026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F467BD" w14:textId="77777777" w:rsidR="00410EDE" w:rsidRPr="004C4F32" w:rsidRDefault="00410EDE" w:rsidP="004D46C3">
            <w:pPr>
              <w:pStyle w:val="rowtabella0"/>
              <w:rPr>
                <w:color w:val="002060"/>
              </w:rPr>
            </w:pPr>
            <w:r w:rsidRPr="004C4F32">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3C9302" w14:textId="77777777" w:rsidR="00410EDE" w:rsidRPr="004C4F32" w:rsidRDefault="00410EDE" w:rsidP="004D46C3">
            <w:pPr>
              <w:pStyle w:val="rowtabella0"/>
              <w:rPr>
                <w:color w:val="002060"/>
              </w:rPr>
            </w:pPr>
            <w:r w:rsidRPr="004C4F32">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E062EE" w14:textId="77777777" w:rsidR="00410EDE" w:rsidRPr="004C4F32" w:rsidRDefault="00410EDE" w:rsidP="004D46C3">
            <w:pPr>
              <w:pStyle w:val="rowtabella0"/>
              <w:rPr>
                <w:color w:val="002060"/>
              </w:rPr>
            </w:pPr>
            <w:r w:rsidRPr="004C4F32">
              <w:rPr>
                <w:color w:val="002060"/>
              </w:rPr>
              <w:t>VIA DELL'INDUSTRIA</w:t>
            </w:r>
          </w:p>
        </w:tc>
      </w:tr>
      <w:tr w:rsidR="00410EDE" w:rsidRPr="004C4F32" w14:paraId="334311F8"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5564EF" w14:textId="77777777" w:rsidR="00410EDE" w:rsidRPr="004C4F32" w:rsidRDefault="00410EDE" w:rsidP="004D46C3">
            <w:pPr>
              <w:pStyle w:val="rowtabella0"/>
              <w:rPr>
                <w:color w:val="002060"/>
              </w:rPr>
            </w:pPr>
            <w:r w:rsidRPr="004C4F3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0E040F" w14:textId="77777777" w:rsidR="00410EDE" w:rsidRPr="004C4F32" w:rsidRDefault="00410EDE" w:rsidP="004D46C3">
            <w:pPr>
              <w:pStyle w:val="rowtabella0"/>
              <w:rPr>
                <w:color w:val="002060"/>
              </w:rPr>
            </w:pPr>
            <w:r w:rsidRPr="004C4F32">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BE881F"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78CA7A" w14:textId="77777777" w:rsidR="00410EDE" w:rsidRPr="004C4F32" w:rsidRDefault="00410EDE" w:rsidP="004D46C3">
            <w:pPr>
              <w:pStyle w:val="rowtabella0"/>
              <w:rPr>
                <w:color w:val="002060"/>
              </w:rPr>
            </w:pPr>
            <w:r w:rsidRPr="004C4F32">
              <w:rPr>
                <w:color w:val="002060"/>
              </w:rPr>
              <w:t>23/01/2026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FC9385" w14:textId="77777777" w:rsidR="00410EDE" w:rsidRPr="004C4F32" w:rsidRDefault="00410EDE" w:rsidP="004D46C3">
            <w:pPr>
              <w:pStyle w:val="rowtabella0"/>
              <w:rPr>
                <w:color w:val="002060"/>
              </w:rPr>
            </w:pPr>
            <w:r w:rsidRPr="004C4F32">
              <w:rPr>
                <w:color w:val="002060"/>
              </w:rPr>
              <w:t xml:space="preserve">5429 PAL.COM. </w:t>
            </w:r>
            <w:proofErr w:type="gramStart"/>
            <w:r w:rsidRPr="004C4F32">
              <w:rPr>
                <w:color w:val="002060"/>
              </w:rPr>
              <w:t>S.MICHELE</w:t>
            </w:r>
            <w:proofErr w:type="gramEnd"/>
            <w:r w:rsidRPr="004C4F3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4300D" w14:textId="77777777" w:rsidR="00410EDE" w:rsidRPr="004C4F32" w:rsidRDefault="00410EDE" w:rsidP="004D46C3">
            <w:pPr>
              <w:pStyle w:val="rowtabella0"/>
              <w:rPr>
                <w:color w:val="002060"/>
              </w:rPr>
            </w:pPr>
            <w:r w:rsidRPr="004C4F3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461A6" w14:textId="77777777" w:rsidR="00410EDE" w:rsidRPr="004C4F32" w:rsidRDefault="00410EDE" w:rsidP="004D46C3">
            <w:pPr>
              <w:pStyle w:val="rowtabella0"/>
              <w:rPr>
                <w:color w:val="002060"/>
              </w:rPr>
            </w:pPr>
            <w:r w:rsidRPr="004C4F32">
              <w:rPr>
                <w:color w:val="002060"/>
              </w:rPr>
              <w:t>VIA LORETO</w:t>
            </w:r>
          </w:p>
        </w:tc>
      </w:tr>
      <w:tr w:rsidR="00410EDE" w:rsidRPr="004C4F32" w14:paraId="6F85733D"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1529E4" w14:textId="77777777" w:rsidR="00410EDE" w:rsidRPr="004C4F32" w:rsidRDefault="00410EDE" w:rsidP="004D46C3">
            <w:pPr>
              <w:pStyle w:val="rowtabella0"/>
              <w:rPr>
                <w:color w:val="002060"/>
              </w:rPr>
            </w:pPr>
            <w:r w:rsidRPr="004C4F32">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F4DEA7" w14:textId="77777777" w:rsidR="00410EDE" w:rsidRPr="004C4F32" w:rsidRDefault="00410EDE" w:rsidP="004D46C3">
            <w:pPr>
              <w:pStyle w:val="rowtabella0"/>
              <w:rPr>
                <w:color w:val="002060"/>
              </w:rPr>
            </w:pPr>
            <w:r w:rsidRPr="004C4F32">
              <w:rPr>
                <w:color w:val="002060"/>
              </w:rPr>
              <w:t>MANTOVANI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0E89CE"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C97536"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A25623" w14:textId="77777777" w:rsidR="00410EDE" w:rsidRPr="004C4F32" w:rsidRDefault="00410EDE" w:rsidP="004D46C3">
            <w:pPr>
              <w:pStyle w:val="rowtabella0"/>
              <w:rPr>
                <w:color w:val="002060"/>
              </w:rPr>
            </w:pPr>
            <w:r w:rsidRPr="004C4F32">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CF350F" w14:textId="77777777" w:rsidR="00410EDE" w:rsidRPr="004C4F32" w:rsidRDefault="00410EDE" w:rsidP="004D46C3">
            <w:pPr>
              <w:pStyle w:val="rowtabella0"/>
              <w:rPr>
                <w:color w:val="002060"/>
              </w:rPr>
            </w:pPr>
            <w:r w:rsidRPr="004C4F3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337111" w14:textId="77777777" w:rsidR="00410EDE" w:rsidRPr="004C4F32" w:rsidRDefault="00410EDE" w:rsidP="004D46C3">
            <w:pPr>
              <w:pStyle w:val="rowtabella0"/>
              <w:rPr>
                <w:color w:val="002060"/>
              </w:rPr>
            </w:pPr>
            <w:r w:rsidRPr="004C4F32">
              <w:rPr>
                <w:color w:val="002060"/>
              </w:rPr>
              <w:t>VIA PETRARCA</w:t>
            </w:r>
          </w:p>
        </w:tc>
      </w:tr>
      <w:tr w:rsidR="00410EDE" w:rsidRPr="004C4F32" w14:paraId="2EF92E65"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A2D1BC" w14:textId="77777777" w:rsidR="00410EDE" w:rsidRPr="004C4F32" w:rsidRDefault="00410EDE" w:rsidP="004D46C3">
            <w:pPr>
              <w:pStyle w:val="rowtabella0"/>
              <w:rPr>
                <w:color w:val="002060"/>
              </w:rPr>
            </w:pPr>
            <w:r w:rsidRPr="004C4F32">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50CC4" w14:textId="77777777" w:rsidR="00410EDE" w:rsidRPr="004C4F32" w:rsidRDefault="00410EDE" w:rsidP="004D46C3">
            <w:pPr>
              <w:pStyle w:val="rowtabella0"/>
              <w:rPr>
                <w:color w:val="002060"/>
              </w:rPr>
            </w:pPr>
            <w:r w:rsidRPr="004C4F32">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76B3B"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9A0D5"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BE286" w14:textId="77777777" w:rsidR="00410EDE" w:rsidRPr="004C4F32" w:rsidRDefault="00410EDE" w:rsidP="004D46C3">
            <w:pPr>
              <w:pStyle w:val="rowtabella0"/>
              <w:rPr>
                <w:color w:val="002060"/>
              </w:rPr>
            </w:pPr>
            <w:r w:rsidRPr="004C4F32">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DEBAB" w14:textId="77777777" w:rsidR="00410EDE" w:rsidRPr="004C4F32" w:rsidRDefault="00410EDE" w:rsidP="004D46C3">
            <w:pPr>
              <w:pStyle w:val="rowtabella0"/>
              <w:rPr>
                <w:color w:val="002060"/>
              </w:rPr>
            </w:pPr>
            <w:r w:rsidRPr="004C4F32">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6F9C8" w14:textId="77777777" w:rsidR="00410EDE" w:rsidRPr="004C4F32" w:rsidRDefault="00410EDE" w:rsidP="004D46C3">
            <w:pPr>
              <w:pStyle w:val="rowtabella0"/>
              <w:rPr>
                <w:color w:val="002060"/>
              </w:rPr>
            </w:pPr>
            <w:r w:rsidRPr="004C4F32">
              <w:rPr>
                <w:color w:val="002060"/>
              </w:rPr>
              <w:t>VIA LAGO DI MISURINA</w:t>
            </w:r>
          </w:p>
        </w:tc>
      </w:tr>
    </w:tbl>
    <w:p w14:paraId="2875B022" w14:textId="77777777" w:rsidR="00410EDE" w:rsidRPr="004C4F32" w:rsidRDefault="00410EDE" w:rsidP="00410EDE">
      <w:pPr>
        <w:pStyle w:val="breakline"/>
        <w:rPr>
          <w:rFonts w:eastAsiaTheme="minorEastAsia"/>
          <w:color w:val="002060"/>
        </w:rPr>
      </w:pPr>
    </w:p>
    <w:p w14:paraId="45F2E137" w14:textId="77777777" w:rsidR="00410EDE" w:rsidRPr="004C4F32" w:rsidRDefault="00410EDE" w:rsidP="00410EDE">
      <w:pPr>
        <w:pStyle w:val="breakline"/>
        <w:rPr>
          <w:color w:val="002060"/>
        </w:rPr>
      </w:pPr>
    </w:p>
    <w:p w14:paraId="11B6E528" w14:textId="77777777" w:rsidR="00410EDE" w:rsidRPr="004C4F32" w:rsidRDefault="00410EDE" w:rsidP="00410EDE">
      <w:pPr>
        <w:pStyle w:val="breakline"/>
        <w:rPr>
          <w:color w:val="002060"/>
        </w:rPr>
      </w:pPr>
    </w:p>
    <w:p w14:paraId="3081F1C5" w14:textId="77777777" w:rsidR="00410EDE" w:rsidRPr="004C4F32" w:rsidRDefault="00410EDE" w:rsidP="00410EDE">
      <w:pPr>
        <w:pStyle w:val="sottotitolocampionato10"/>
        <w:rPr>
          <w:color w:val="002060"/>
        </w:rPr>
      </w:pPr>
      <w:r w:rsidRPr="004C4F32">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6"/>
        <w:gridCol w:w="385"/>
        <w:gridCol w:w="898"/>
        <w:gridCol w:w="1199"/>
        <w:gridCol w:w="1561"/>
        <w:gridCol w:w="1535"/>
      </w:tblGrid>
      <w:tr w:rsidR="00410EDE" w:rsidRPr="004C4F32" w14:paraId="70730EDA"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4DBED"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5BFE8"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FF295"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A2D06"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E126D"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5B1DF"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57C6B"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75C44C4E"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0DB650" w14:textId="77777777" w:rsidR="00410EDE" w:rsidRPr="004C4F32" w:rsidRDefault="00410EDE" w:rsidP="004D46C3">
            <w:pPr>
              <w:pStyle w:val="rowtabella0"/>
              <w:rPr>
                <w:color w:val="002060"/>
              </w:rPr>
            </w:pPr>
            <w:r w:rsidRPr="004C4F32">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7CAF0" w14:textId="77777777" w:rsidR="00410EDE" w:rsidRPr="004C4F32" w:rsidRDefault="00410EDE" w:rsidP="004D46C3">
            <w:pPr>
              <w:pStyle w:val="rowtabella0"/>
              <w:rPr>
                <w:color w:val="002060"/>
              </w:rPr>
            </w:pPr>
            <w:r w:rsidRPr="004C4F32">
              <w:rPr>
                <w:color w:val="002060"/>
              </w:rPr>
              <w:t>SAN SEVERINO MARCHE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15C04"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3BE78" w14:textId="77777777" w:rsidR="00410EDE" w:rsidRPr="004C4F32" w:rsidRDefault="00410EDE" w:rsidP="004D46C3">
            <w:pPr>
              <w:pStyle w:val="rowtabella0"/>
              <w:rPr>
                <w:color w:val="002060"/>
              </w:rPr>
            </w:pPr>
            <w:r w:rsidRPr="004C4F32">
              <w:rPr>
                <w:color w:val="002060"/>
              </w:rPr>
              <w:t>23/01/2026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F0A90" w14:textId="77777777" w:rsidR="00410EDE" w:rsidRPr="004C4F32" w:rsidRDefault="00410EDE" w:rsidP="004D46C3">
            <w:pPr>
              <w:pStyle w:val="rowtabella0"/>
              <w:rPr>
                <w:color w:val="002060"/>
              </w:rPr>
            </w:pPr>
            <w:r w:rsidRPr="004C4F32">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511A6" w14:textId="77777777" w:rsidR="00410EDE" w:rsidRPr="004C4F32" w:rsidRDefault="00410EDE" w:rsidP="004D46C3">
            <w:pPr>
              <w:pStyle w:val="rowtabella0"/>
              <w:rPr>
                <w:color w:val="002060"/>
              </w:rPr>
            </w:pPr>
            <w:r w:rsidRPr="004C4F32">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2F741" w14:textId="77777777" w:rsidR="00410EDE" w:rsidRPr="004C4F32" w:rsidRDefault="00410EDE" w:rsidP="004D46C3">
            <w:pPr>
              <w:pStyle w:val="rowtabella0"/>
              <w:rPr>
                <w:color w:val="002060"/>
              </w:rPr>
            </w:pPr>
            <w:r w:rsidRPr="004C4F32">
              <w:rPr>
                <w:color w:val="002060"/>
              </w:rPr>
              <w:t>VIA DON LUIGI STURZO 4</w:t>
            </w:r>
          </w:p>
        </w:tc>
      </w:tr>
      <w:tr w:rsidR="00410EDE" w:rsidRPr="004C4F32" w14:paraId="0CA6E3F5"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B0486C" w14:textId="77777777" w:rsidR="00410EDE" w:rsidRPr="004C4F32" w:rsidRDefault="00410EDE" w:rsidP="004D46C3">
            <w:pPr>
              <w:pStyle w:val="rowtabella0"/>
              <w:rPr>
                <w:color w:val="002060"/>
              </w:rPr>
            </w:pPr>
            <w:r w:rsidRPr="004C4F32">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D702EB" w14:textId="77777777" w:rsidR="00410EDE" w:rsidRPr="004C4F32" w:rsidRDefault="00410EDE" w:rsidP="004D46C3">
            <w:pPr>
              <w:pStyle w:val="rowtabella0"/>
              <w:rPr>
                <w:color w:val="002060"/>
              </w:rPr>
            </w:pPr>
            <w:r w:rsidRPr="004C4F32">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97C73D"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C34F26" w14:textId="77777777" w:rsidR="00410EDE" w:rsidRPr="004C4F32" w:rsidRDefault="00410EDE" w:rsidP="004D46C3">
            <w:pPr>
              <w:pStyle w:val="rowtabella0"/>
              <w:rPr>
                <w:color w:val="002060"/>
              </w:rPr>
            </w:pPr>
            <w:r w:rsidRPr="004C4F32">
              <w:rPr>
                <w:color w:val="002060"/>
              </w:rPr>
              <w:t>23/01/2026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C00C11" w14:textId="77777777" w:rsidR="00410EDE" w:rsidRPr="004C4F32" w:rsidRDefault="00410EDE" w:rsidP="004D46C3">
            <w:pPr>
              <w:pStyle w:val="rowtabella0"/>
              <w:rPr>
                <w:color w:val="002060"/>
              </w:rPr>
            </w:pPr>
            <w:r w:rsidRPr="004C4F32">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9BC8E9" w14:textId="77777777" w:rsidR="00410EDE" w:rsidRPr="004C4F32" w:rsidRDefault="00410EDE" w:rsidP="004D46C3">
            <w:pPr>
              <w:pStyle w:val="rowtabella0"/>
              <w:rPr>
                <w:color w:val="002060"/>
              </w:rPr>
            </w:pPr>
            <w:r w:rsidRPr="004C4F3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7593A" w14:textId="77777777" w:rsidR="00410EDE" w:rsidRPr="004C4F32" w:rsidRDefault="00410EDE" w:rsidP="004D46C3">
            <w:pPr>
              <w:pStyle w:val="rowtabella0"/>
              <w:rPr>
                <w:color w:val="002060"/>
              </w:rPr>
            </w:pPr>
            <w:r w:rsidRPr="004C4F32">
              <w:rPr>
                <w:color w:val="002060"/>
              </w:rPr>
              <w:t>VIA CERQUATTI</w:t>
            </w:r>
          </w:p>
        </w:tc>
      </w:tr>
      <w:tr w:rsidR="00410EDE" w:rsidRPr="004C4F32" w14:paraId="2AE9EA06"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83F854" w14:textId="77777777" w:rsidR="00410EDE" w:rsidRPr="004C4F32" w:rsidRDefault="00410EDE" w:rsidP="004D46C3">
            <w:pPr>
              <w:pStyle w:val="rowtabella0"/>
              <w:rPr>
                <w:color w:val="002060"/>
              </w:rPr>
            </w:pPr>
            <w:r w:rsidRPr="004C4F32">
              <w:rPr>
                <w:color w:val="002060"/>
              </w:rPr>
              <w:t>C.U.S. CAMERINO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DAB5E9" w14:textId="77777777" w:rsidR="00410EDE" w:rsidRPr="004C4F32" w:rsidRDefault="00410EDE" w:rsidP="004D46C3">
            <w:pPr>
              <w:pStyle w:val="rowtabella0"/>
              <w:rPr>
                <w:color w:val="002060"/>
              </w:rPr>
            </w:pPr>
            <w:r w:rsidRPr="004C4F32">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818E2D"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3828B7" w14:textId="77777777" w:rsidR="00410EDE" w:rsidRPr="004C4F32" w:rsidRDefault="00410EDE" w:rsidP="004D46C3">
            <w:pPr>
              <w:pStyle w:val="rowtabella0"/>
              <w:rPr>
                <w:color w:val="002060"/>
              </w:rPr>
            </w:pPr>
            <w:r w:rsidRPr="004C4F32">
              <w:rPr>
                <w:color w:val="002060"/>
              </w:rPr>
              <w:t>23/01/2026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7EE28D" w14:textId="77777777" w:rsidR="00410EDE" w:rsidRPr="004C4F32" w:rsidRDefault="00410EDE" w:rsidP="004D46C3">
            <w:pPr>
              <w:pStyle w:val="rowtabella0"/>
              <w:rPr>
                <w:color w:val="002060"/>
              </w:rPr>
            </w:pPr>
            <w:r w:rsidRPr="004C4F32">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60E8A" w14:textId="77777777" w:rsidR="00410EDE" w:rsidRPr="004C4F32" w:rsidRDefault="00410EDE" w:rsidP="004D46C3">
            <w:pPr>
              <w:pStyle w:val="rowtabella0"/>
              <w:rPr>
                <w:color w:val="002060"/>
              </w:rPr>
            </w:pPr>
            <w:r w:rsidRPr="004C4F32">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8C3BD" w14:textId="77777777" w:rsidR="00410EDE" w:rsidRPr="004C4F32" w:rsidRDefault="00410EDE" w:rsidP="004D46C3">
            <w:pPr>
              <w:pStyle w:val="rowtabella0"/>
              <w:rPr>
                <w:color w:val="002060"/>
              </w:rPr>
            </w:pPr>
            <w:r w:rsidRPr="004C4F32">
              <w:rPr>
                <w:color w:val="002060"/>
              </w:rPr>
              <w:t>LOCALITA' LE CALVIE</w:t>
            </w:r>
          </w:p>
        </w:tc>
      </w:tr>
      <w:tr w:rsidR="00410EDE" w:rsidRPr="004C4F32" w14:paraId="598242EA"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C3C324" w14:textId="77777777" w:rsidR="00410EDE" w:rsidRPr="004C4F32" w:rsidRDefault="00410EDE" w:rsidP="004D46C3">
            <w:pPr>
              <w:pStyle w:val="rowtabella0"/>
              <w:rPr>
                <w:color w:val="002060"/>
              </w:rPr>
            </w:pPr>
            <w:r w:rsidRPr="004C4F32">
              <w:rPr>
                <w:color w:val="002060"/>
              </w:rPr>
              <w:lastRenderedPageBreak/>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22298C" w14:textId="77777777" w:rsidR="00410EDE" w:rsidRPr="004C4F32" w:rsidRDefault="00410EDE" w:rsidP="004D46C3">
            <w:pPr>
              <w:pStyle w:val="rowtabella0"/>
              <w:rPr>
                <w:color w:val="002060"/>
              </w:rPr>
            </w:pPr>
            <w:r w:rsidRPr="004C4F32">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A0C82A"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2BA0BE"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C25651" w14:textId="77777777" w:rsidR="00410EDE" w:rsidRPr="004C4F32" w:rsidRDefault="00410EDE" w:rsidP="004D46C3">
            <w:pPr>
              <w:pStyle w:val="rowtabella0"/>
              <w:rPr>
                <w:color w:val="002060"/>
              </w:rPr>
            </w:pPr>
            <w:r w:rsidRPr="004C4F32">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636BB" w14:textId="77777777" w:rsidR="00410EDE" w:rsidRPr="004C4F32" w:rsidRDefault="00410EDE" w:rsidP="004D46C3">
            <w:pPr>
              <w:pStyle w:val="rowtabella0"/>
              <w:rPr>
                <w:color w:val="002060"/>
              </w:rPr>
            </w:pPr>
            <w:r w:rsidRPr="004C4F32">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1E8933" w14:textId="77777777" w:rsidR="00410EDE" w:rsidRPr="004C4F32" w:rsidRDefault="00410EDE" w:rsidP="004D46C3">
            <w:pPr>
              <w:pStyle w:val="rowtabella0"/>
              <w:rPr>
                <w:color w:val="002060"/>
              </w:rPr>
            </w:pPr>
            <w:r w:rsidRPr="004C4F32">
              <w:rPr>
                <w:color w:val="002060"/>
              </w:rPr>
              <w:t>VIA FONTE ANTICA 6</w:t>
            </w:r>
          </w:p>
        </w:tc>
      </w:tr>
      <w:tr w:rsidR="00410EDE" w:rsidRPr="004C4F32" w14:paraId="25B552AA"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4DFF98" w14:textId="77777777" w:rsidR="00410EDE" w:rsidRPr="004C4F32" w:rsidRDefault="00410EDE" w:rsidP="004D46C3">
            <w:pPr>
              <w:pStyle w:val="rowtabella0"/>
              <w:rPr>
                <w:color w:val="002060"/>
              </w:rPr>
            </w:pPr>
            <w:r w:rsidRPr="004C4F32">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535C56" w14:textId="77777777" w:rsidR="00410EDE" w:rsidRPr="004C4F32" w:rsidRDefault="00410EDE" w:rsidP="004D46C3">
            <w:pPr>
              <w:pStyle w:val="rowtabella0"/>
              <w:rPr>
                <w:color w:val="002060"/>
              </w:rPr>
            </w:pPr>
            <w:r w:rsidRPr="004C4F32">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0A1B4C"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C5F418" w14:textId="77777777" w:rsidR="00410EDE" w:rsidRPr="004C4F32" w:rsidRDefault="00410EDE" w:rsidP="004D46C3">
            <w:pPr>
              <w:pStyle w:val="rowtabella0"/>
              <w:rPr>
                <w:color w:val="002060"/>
              </w:rPr>
            </w:pPr>
            <w:r w:rsidRPr="004C4F32">
              <w:rPr>
                <w:color w:val="002060"/>
              </w:rPr>
              <w:t>23/01/2026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32337B" w14:textId="77777777" w:rsidR="00410EDE" w:rsidRPr="004C4F32" w:rsidRDefault="00410EDE" w:rsidP="004D46C3">
            <w:pPr>
              <w:pStyle w:val="rowtabella0"/>
              <w:rPr>
                <w:color w:val="002060"/>
              </w:rPr>
            </w:pPr>
            <w:r w:rsidRPr="004C4F3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EDCBB3" w14:textId="77777777" w:rsidR="00410EDE" w:rsidRPr="004C4F32" w:rsidRDefault="00410EDE" w:rsidP="004D46C3">
            <w:pPr>
              <w:pStyle w:val="rowtabella0"/>
              <w:rPr>
                <w:color w:val="002060"/>
              </w:rPr>
            </w:pPr>
            <w:r w:rsidRPr="004C4F3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AC7FF2" w14:textId="77777777" w:rsidR="00410EDE" w:rsidRPr="004C4F32" w:rsidRDefault="00410EDE" w:rsidP="004D46C3">
            <w:pPr>
              <w:pStyle w:val="rowtabella0"/>
              <w:rPr>
                <w:color w:val="002060"/>
              </w:rPr>
            </w:pPr>
            <w:r w:rsidRPr="004C4F32">
              <w:rPr>
                <w:color w:val="002060"/>
              </w:rPr>
              <w:t>VIA ALDO MORO</w:t>
            </w:r>
          </w:p>
        </w:tc>
      </w:tr>
      <w:tr w:rsidR="00410EDE" w:rsidRPr="004C4F32" w14:paraId="347EDF8F"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30FEE1" w14:textId="77777777" w:rsidR="00410EDE" w:rsidRPr="004C4F32" w:rsidRDefault="00410EDE" w:rsidP="004D46C3">
            <w:pPr>
              <w:pStyle w:val="rowtabella0"/>
              <w:rPr>
                <w:color w:val="002060"/>
              </w:rPr>
            </w:pPr>
            <w:r w:rsidRPr="004C4F32">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AEBD47" w14:textId="77777777" w:rsidR="00410EDE" w:rsidRPr="004C4F32" w:rsidRDefault="00410EDE" w:rsidP="004D46C3">
            <w:pPr>
              <w:pStyle w:val="rowtabella0"/>
              <w:rPr>
                <w:color w:val="002060"/>
              </w:rPr>
            </w:pPr>
            <w:r w:rsidRPr="004C4F32">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A027D5"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24E475" w14:textId="77777777" w:rsidR="00410EDE" w:rsidRPr="004C4F32" w:rsidRDefault="00410EDE" w:rsidP="004D46C3">
            <w:pPr>
              <w:pStyle w:val="rowtabella0"/>
              <w:rPr>
                <w:color w:val="002060"/>
              </w:rPr>
            </w:pPr>
            <w:r w:rsidRPr="004C4F32">
              <w:rPr>
                <w:color w:val="002060"/>
              </w:rPr>
              <w:t>23/01/2026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5D1A51" w14:textId="77777777" w:rsidR="00410EDE" w:rsidRPr="004C4F32" w:rsidRDefault="00410EDE" w:rsidP="004D46C3">
            <w:pPr>
              <w:pStyle w:val="rowtabella0"/>
              <w:rPr>
                <w:color w:val="002060"/>
              </w:rPr>
            </w:pPr>
            <w:r w:rsidRPr="004C4F32">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79001" w14:textId="77777777" w:rsidR="00410EDE" w:rsidRPr="004C4F32" w:rsidRDefault="00410EDE" w:rsidP="004D46C3">
            <w:pPr>
              <w:pStyle w:val="rowtabella0"/>
              <w:rPr>
                <w:color w:val="002060"/>
              </w:rPr>
            </w:pPr>
            <w:r w:rsidRPr="004C4F3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EC7CDC" w14:textId="77777777" w:rsidR="00410EDE" w:rsidRPr="004C4F32" w:rsidRDefault="00410EDE" w:rsidP="004D46C3">
            <w:pPr>
              <w:pStyle w:val="rowtabella0"/>
              <w:rPr>
                <w:color w:val="002060"/>
              </w:rPr>
            </w:pPr>
            <w:r w:rsidRPr="004C4F32">
              <w:rPr>
                <w:color w:val="002060"/>
              </w:rPr>
              <w:t xml:space="preserve">VIA MANZONI FZ. </w:t>
            </w:r>
            <w:proofErr w:type="gramStart"/>
            <w:r w:rsidRPr="004C4F32">
              <w:rPr>
                <w:color w:val="002060"/>
              </w:rPr>
              <w:t>S.BIAGIO</w:t>
            </w:r>
            <w:proofErr w:type="gramEnd"/>
          </w:p>
        </w:tc>
      </w:tr>
      <w:tr w:rsidR="00410EDE" w:rsidRPr="004C4F32" w14:paraId="6E53957D"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535069" w14:textId="77777777" w:rsidR="00410EDE" w:rsidRPr="004C4F32" w:rsidRDefault="00410EDE" w:rsidP="004D46C3">
            <w:pPr>
              <w:pStyle w:val="rowtabella0"/>
              <w:rPr>
                <w:color w:val="002060"/>
              </w:rPr>
            </w:pPr>
            <w:r w:rsidRPr="004C4F32">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08F5B" w14:textId="77777777" w:rsidR="00410EDE" w:rsidRPr="004C4F32" w:rsidRDefault="00410EDE" w:rsidP="004D46C3">
            <w:pPr>
              <w:pStyle w:val="rowtabella0"/>
              <w:rPr>
                <w:color w:val="002060"/>
              </w:rPr>
            </w:pPr>
            <w:r w:rsidRPr="004C4F32">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86D47"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517C2" w14:textId="77777777" w:rsidR="00410EDE" w:rsidRPr="004C4F32" w:rsidRDefault="00410EDE" w:rsidP="004D46C3">
            <w:pPr>
              <w:pStyle w:val="rowtabella0"/>
              <w:rPr>
                <w:color w:val="002060"/>
              </w:rPr>
            </w:pPr>
            <w:r w:rsidRPr="004C4F32">
              <w:rPr>
                <w:color w:val="002060"/>
              </w:rPr>
              <w:t>24/01/2026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D3496" w14:textId="77777777" w:rsidR="00410EDE" w:rsidRPr="004C4F32" w:rsidRDefault="00410EDE" w:rsidP="004D46C3">
            <w:pPr>
              <w:pStyle w:val="rowtabella0"/>
              <w:rPr>
                <w:color w:val="002060"/>
              </w:rPr>
            </w:pPr>
            <w:r w:rsidRPr="004C4F32">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7206E" w14:textId="77777777" w:rsidR="00410EDE" w:rsidRPr="004C4F32" w:rsidRDefault="00410EDE" w:rsidP="004D46C3">
            <w:pPr>
              <w:pStyle w:val="rowtabella0"/>
              <w:rPr>
                <w:color w:val="002060"/>
              </w:rPr>
            </w:pPr>
            <w:r w:rsidRPr="004C4F32">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3EFCE" w14:textId="77777777" w:rsidR="00410EDE" w:rsidRPr="004C4F32" w:rsidRDefault="00410EDE" w:rsidP="004D46C3">
            <w:pPr>
              <w:pStyle w:val="rowtabella0"/>
              <w:rPr>
                <w:color w:val="002060"/>
              </w:rPr>
            </w:pPr>
            <w:r w:rsidRPr="004C4F32">
              <w:rPr>
                <w:color w:val="002060"/>
              </w:rPr>
              <w:t>VIA GRAMSCI-VIA FEGGIANI</w:t>
            </w:r>
          </w:p>
        </w:tc>
      </w:tr>
    </w:tbl>
    <w:p w14:paraId="179ACC95" w14:textId="77777777" w:rsidR="00410EDE" w:rsidRPr="004C4F32" w:rsidRDefault="00410EDE" w:rsidP="00410EDE">
      <w:pPr>
        <w:pStyle w:val="breakline"/>
        <w:rPr>
          <w:rFonts w:eastAsiaTheme="minorEastAsia"/>
          <w:color w:val="002060"/>
        </w:rPr>
      </w:pPr>
    </w:p>
    <w:p w14:paraId="28A72076" w14:textId="77777777" w:rsidR="00410EDE" w:rsidRPr="004C4F32" w:rsidRDefault="00410EDE" w:rsidP="00410EDE">
      <w:pPr>
        <w:pStyle w:val="breakline"/>
        <w:rPr>
          <w:color w:val="002060"/>
        </w:rPr>
      </w:pPr>
    </w:p>
    <w:p w14:paraId="2E95086A" w14:textId="77777777" w:rsidR="00410EDE" w:rsidRPr="004C4F32" w:rsidRDefault="00410EDE" w:rsidP="00410EDE">
      <w:pPr>
        <w:pStyle w:val="breakline"/>
        <w:rPr>
          <w:color w:val="002060"/>
        </w:rPr>
      </w:pPr>
    </w:p>
    <w:p w14:paraId="2670912B" w14:textId="77777777" w:rsidR="00410EDE" w:rsidRPr="004C4F32" w:rsidRDefault="00410EDE" w:rsidP="00410EDE">
      <w:pPr>
        <w:pStyle w:val="sottotitolocampionato10"/>
        <w:rPr>
          <w:color w:val="002060"/>
        </w:rPr>
      </w:pPr>
      <w:r w:rsidRPr="004C4F32">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3"/>
        <w:gridCol w:w="385"/>
        <w:gridCol w:w="898"/>
        <w:gridCol w:w="1199"/>
        <w:gridCol w:w="1550"/>
        <w:gridCol w:w="1548"/>
      </w:tblGrid>
      <w:tr w:rsidR="00410EDE" w:rsidRPr="004C4F32" w14:paraId="35E4BC5B"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DDD1C"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867BE"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0C56E"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2EBE5"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08F6E"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B1D45"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E9D49"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3B27071D"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1AC9CD" w14:textId="77777777" w:rsidR="00410EDE" w:rsidRPr="004C4F32" w:rsidRDefault="00410EDE" w:rsidP="004D46C3">
            <w:pPr>
              <w:pStyle w:val="rowtabella0"/>
              <w:rPr>
                <w:color w:val="002060"/>
              </w:rPr>
            </w:pPr>
            <w:r w:rsidRPr="004C4F32">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BC6FAC" w14:textId="77777777" w:rsidR="00410EDE" w:rsidRPr="004C4F32" w:rsidRDefault="00410EDE" w:rsidP="004D46C3">
            <w:pPr>
              <w:pStyle w:val="rowtabella0"/>
              <w:rPr>
                <w:color w:val="002060"/>
              </w:rPr>
            </w:pPr>
            <w:r w:rsidRPr="004C4F32">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50E26"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C9A86" w14:textId="77777777" w:rsidR="00410EDE" w:rsidRPr="004C4F32" w:rsidRDefault="00410EDE" w:rsidP="004D46C3">
            <w:pPr>
              <w:pStyle w:val="rowtabella0"/>
              <w:rPr>
                <w:color w:val="002060"/>
              </w:rPr>
            </w:pPr>
            <w:r w:rsidRPr="004C4F32">
              <w:rPr>
                <w:color w:val="002060"/>
              </w:rPr>
              <w:t>23/01/2026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0F4E5" w14:textId="77777777" w:rsidR="00410EDE" w:rsidRPr="004C4F32" w:rsidRDefault="00410EDE" w:rsidP="004D46C3">
            <w:pPr>
              <w:pStyle w:val="rowtabella0"/>
              <w:rPr>
                <w:color w:val="002060"/>
              </w:rPr>
            </w:pPr>
            <w:r w:rsidRPr="004C4F32">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FFCE3" w14:textId="77777777" w:rsidR="00410EDE" w:rsidRPr="004C4F32" w:rsidRDefault="00410EDE" w:rsidP="004D46C3">
            <w:pPr>
              <w:pStyle w:val="rowtabella0"/>
              <w:rPr>
                <w:color w:val="002060"/>
              </w:rPr>
            </w:pPr>
            <w:r w:rsidRPr="004C4F32">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256881" w14:textId="77777777" w:rsidR="00410EDE" w:rsidRPr="004C4F32" w:rsidRDefault="00410EDE" w:rsidP="004D46C3">
            <w:pPr>
              <w:pStyle w:val="rowtabella0"/>
              <w:rPr>
                <w:color w:val="002060"/>
              </w:rPr>
            </w:pPr>
            <w:r w:rsidRPr="004C4F32">
              <w:rPr>
                <w:color w:val="002060"/>
              </w:rPr>
              <w:t>VIA DELL IRIS</w:t>
            </w:r>
          </w:p>
        </w:tc>
      </w:tr>
      <w:tr w:rsidR="00410EDE" w:rsidRPr="004C4F32" w14:paraId="706138B8"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48ACBD" w14:textId="77777777" w:rsidR="00410EDE" w:rsidRPr="004C4F32" w:rsidRDefault="00410EDE" w:rsidP="004D46C3">
            <w:pPr>
              <w:pStyle w:val="rowtabella0"/>
              <w:rPr>
                <w:color w:val="002060"/>
              </w:rPr>
            </w:pPr>
            <w:r w:rsidRPr="004C4F32">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17BA41" w14:textId="77777777" w:rsidR="00410EDE" w:rsidRPr="004C4F32" w:rsidRDefault="00410EDE" w:rsidP="004D46C3">
            <w:pPr>
              <w:pStyle w:val="rowtabella0"/>
              <w:rPr>
                <w:color w:val="002060"/>
              </w:rPr>
            </w:pPr>
            <w:r w:rsidRPr="004C4F32">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514987"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7E6189"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70A608" w14:textId="77777777" w:rsidR="00410EDE" w:rsidRPr="004C4F32" w:rsidRDefault="00410EDE" w:rsidP="004D46C3">
            <w:pPr>
              <w:pStyle w:val="rowtabella0"/>
              <w:rPr>
                <w:color w:val="002060"/>
              </w:rPr>
            </w:pPr>
            <w:r w:rsidRPr="004C4F32">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E2B8A" w14:textId="77777777" w:rsidR="00410EDE" w:rsidRPr="004C4F32" w:rsidRDefault="00410EDE" w:rsidP="004D46C3">
            <w:pPr>
              <w:pStyle w:val="rowtabella0"/>
              <w:rPr>
                <w:color w:val="002060"/>
              </w:rPr>
            </w:pPr>
            <w:r w:rsidRPr="004C4F32">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F93489" w14:textId="77777777" w:rsidR="00410EDE" w:rsidRPr="004C4F32" w:rsidRDefault="00410EDE" w:rsidP="004D46C3">
            <w:pPr>
              <w:pStyle w:val="rowtabella0"/>
              <w:rPr>
                <w:color w:val="002060"/>
              </w:rPr>
            </w:pPr>
            <w:r w:rsidRPr="004C4F32">
              <w:rPr>
                <w:color w:val="002060"/>
              </w:rPr>
              <w:t>VIA CORRADI</w:t>
            </w:r>
          </w:p>
        </w:tc>
      </w:tr>
      <w:tr w:rsidR="00410EDE" w:rsidRPr="004C4F32" w14:paraId="6A111695"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C9D996" w14:textId="77777777" w:rsidR="00410EDE" w:rsidRPr="004C4F32" w:rsidRDefault="00410EDE" w:rsidP="004D46C3">
            <w:pPr>
              <w:pStyle w:val="rowtabella0"/>
              <w:rPr>
                <w:color w:val="002060"/>
              </w:rPr>
            </w:pPr>
            <w:r w:rsidRPr="004C4F3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AD3B2A" w14:textId="77777777" w:rsidR="00410EDE" w:rsidRPr="004C4F32" w:rsidRDefault="00410EDE" w:rsidP="004D46C3">
            <w:pPr>
              <w:pStyle w:val="rowtabella0"/>
              <w:rPr>
                <w:color w:val="002060"/>
              </w:rPr>
            </w:pPr>
            <w:r w:rsidRPr="004C4F32">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C394C5"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2F3397"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DB0299" w14:textId="77777777" w:rsidR="00410EDE" w:rsidRPr="004C4F32" w:rsidRDefault="00410EDE" w:rsidP="004D46C3">
            <w:pPr>
              <w:pStyle w:val="rowtabella0"/>
              <w:rPr>
                <w:color w:val="002060"/>
              </w:rPr>
            </w:pPr>
            <w:r w:rsidRPr="004C4F32">
              <w:rPr>
                <w:color w:val="002060"/>
              </w:rPr>
              <w:t xml:space="preserve">5295 TENSOSTRUTTURA VIA </w:t>
            </w:r>
            <w:proofErr w:type="gramStart"/>
            <w:r w:rsidRPr="004C4F32">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FF59C8" w14:textId="77777777" w:rsidR="00410EDE" w:rsidRPr="004C4F32" w:rsidRDefault="00410EDE" w:rsidP="004D46C3">
            <w:pPr>
              <w:pStyle w:val="rowtabella0"/>
              <w:rPr>
                <w:color w:val="002060"/>
              </w:rPr>
            </w:pPr>
            <w:r w:rsidRPr="004C4F3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44251" w14:textId="77777777" w:rsidR="00410EDE" w:rsidRPr="004C4F32" w:rsidRDefault="00410EDE" w:rsidP="004D46C3">
            <w:pPr>
              <w:pStyle w:val="rowtabella0"/>
              <w:rPr>
                <w:color w:val="002060"/>
              </w:rPr>
            </w:pPr>
            <w:r w:rsidRPr="004C4F32">
              <w:rPr>
                <w:color w:val="002060"/>
              </w:rPr>
              <w:t xml:space="preserve">VIA </w:t>
            </w:r>
            <w:proofErr w:type="gramStart"/>
            <w:r w:rsidRPr="004C4F32">
              <w:rPr>
                <w:color w:val="002060"/>
              </w:rPr>
              <w:t>E.MATTEI</w:t>
            </w:r>
            <w:proofErr w:type="gramEnd"/>
          </w:p>
        </w:tc>
      </w:tr>
      <w:tr w:rsidR="00410EDE" w:rsidRPr="004C4F32" w14:paraId="686B1A45"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9C4751" w14:textId="77777777" w:rsidR="00410EDE" w:rsidRPr="004C4F32" w:rsidRDefault="00410EDE" w:rsidP="004D46C3">
            <w:pPr>
              <w:pStyle w:val="rowtabella0"/>
              <w:rPr>
                <w:color w:val="002060"/>
              </w:rPr>
            </w:pPr>
            <w:r w:rsidRPr="004C4F32">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68CB91" w14:textId="77777777" w:rsidR="00410EDE" w:rsidRPr="004C4F32" w:rsidRDefault="00410EDE" w:rsidP="004D46C3">
            <w:pPr>
              <w:pStyle w:val="rowtabella0"/>
              <w:rPr>
                <w:color w:val="002060"/>
              </w:rPr>
            </w:pPr>
            <w:r w:rsidRPr="004C4F32">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5624B0"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CA3175"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D824D9" w14:textId="77777777" w:rsidR="00410EDE" w:rsidRPr="004C4F32" w:rsidRDefault="00410EDE" w:rsidP="004D46C3">
            <w:pPr>
              <w:pStyle w:val="rowtabella0"/>
              <w:rPr>
                <w:color w:val="002060"/>
              </w:rPr>
            </w:pPr>
            <w:r w:rsidRPr="004C4F32">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0A4ABB" w14:textId="77777777" w:rsidR="00410EDE" w:rsidRPr="004C4F32" w:rsidRDefault="00410EDE" w:rsidP="004D46C3">
            <w:pPr>
              <w:pStyle w:val="rowtabella0"/>
              <w:rPr>
                <w:color w:val="002060"/>
              </w:rPr>
            </w:pPr>
            <w:r w:rsidRPr="004C4F3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1E717" w14:textId="77777777" w:rsidR="00410EDE" w:rsidRPr="004C4F32" w:rsidRDefault="00410EDE" w:rsidP="004D46C3">
            <w:pPr>
              <w:pStyle w:val="rowtabella0"/>
              <w:rPr>
                <w:color w:val="002060"/>
              </w:rPr>
            </w:pPr>
            <w:r w:rsidRPr="004C4F32">
              <w:rPr>
                <w:color w:val="002060"/>
              </w:rPr>
              <w:t>VIA FRATELLANZA SNC</w:t>
            </w:r>
          </w:p>
        </w:tc>
      </w:tr>
      <w:tr w:rsidR="00410EDE" w:rsidRPr="004C4F32" w14:paraId="79FA5E0A"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DBBCC1" w14:textId="77777777" w:rsidR="00410EDE" w:rsidRPr="004C4F32" w:rsidRDefault="00410EDE" w:rsidP="004D46C3">
            <w:pPr>
              <w:pStyle w:val="rowtabella0"/>
              <w:rPr>
                <w:color w:val="002060"/>
              </w:rPr>
            </w:pPr>
            <w:r w:rsidRPr="004C4F32">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E52356" w14:textId="77777777" w:rsidR="00410EDE" w:rsidRPr="004C4F32" w:rsidRDefault="00410EDE" w:rsidP="004D46C3">
            <w:pPr>
              <w:pStyle w:val="rowtabella0"/>
              <w:rPr>
                <w:color w:val="002060"/>
              </w:rPr>
            </w:pPr>
            <w:r w:rsidRPr="004C4F32">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897163"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CF9FF5" w14:textId="77777777" w:rsidR="00410EDE" w:rsidRPr="004C4F32" w:rsidRDefault="00410EDE" w:rsidP="004D46C3">
            <w:pPr>
              <w:pStyle w:val="rowtabella0"/>
              <w:rPr>
                <w:color w:val="002060"/>
              </w:rPr>
            </w:pPr>
            <w:r w:rsidRPr="004C4F32">
              <w:rPr>
                <w:color w:val="002060"/>
              </w:rPr>
              <w:t>23/01/2026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384E4D" w14:textId="77777777" w:rsidR="00410EDE" w:rsidRPr="004C4F32" w:rsidRDefault="00410EDE" w:rsidP="004D46C3">
            <w:pPr>
              <w:pStyle w:val="rowtabella0"/>
              <w:rPr>
                <w:color w:val="002060"/>
              </w:rPr>
            </w:pPr>
            <w:r w:rsidRPr="004C4F32">
              <w:rPr>
                <w:color w:val="002060"/>
              </w:rPr>
              <w:t xml:space="preserve">5623 PALESTRA </w:t>
            </w:r>
            <w:proofErr w:type="gramStart"/>
            <w:r w:rsidRPr="004C4F32">
              <w:rPr>
                <w:color w:val="002060"/>
              </w:rPr>
              <w:t>SC.MEDIA</w:t>
            </w:r>
            <w:proofErr w:type="gramEnd"/>
            <w:r w:rsidRPr="004C4F32">
              <w:rPr>
                <w:color w:val="002060"/>
              </w:rPr>
              <w:t xml:space="preserve"> </w:t>
            </w:r>
            <w:proofErr w:type="gramStart"/>
            <w:r w:rsidRPr="004C4F32">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20AC36" w14:textId="77777777" w:rsidR="00410EDE" w:rsidRPr="004C4F32" w:rsidRDefault="00410EDE" w:rsidP="004D46C3">
            <w:pPr>
              <w:pStyle w:val="rowtabella0"/>
              <w:rPr>
                <w:color w:val="002060"/>
              </w:rPr>
            </w:pPr>
            <w:r w:rsidRPr="004C4F3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7B79BE" w14:textId="77777777" w:rsidR="00410EDE" w:rsidRPr="004C4F32" w:rsidRDefault="00410EDE" w:rsidP="004D46C3">
            <w:pPr>
              <w:pStyle w:val="rowtabella0"/>
              <w:rPr>
                <w:color w:val="002060"/>
              </w:rPr>
            </w:pPr>
            <w:r w:rsidRPr="004C4F32">
              <w:rPr>
                <w:color w:val="002060"/>
              </w:rPr>
              <w:t>VIA PIRANDELLO</w:t>
            </w:r>
          </w:p>
        </w:tc>
      </w:tr>
      <w:tr w:rsidR="00410EDE" w:rsidRPr="004C4F32" w14:paraId="01778FA7"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F694C1" w14:textId="77777777" w:rsidR="00410EDE" w:rsidRPr="004C4F32" w:rsidRDefault="00410EDE" w:rsidP="004D46C3">
            <w:pPr>
              <w:pStyle w:val="rowtabella0"/>
              <w:rPr>
                <w:color w:val="002060"/>
              </w:rPr>
            </w:pPr>
            <w:r w:rsidRPr="004C4F32">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571F9" w14:textId="77777777" w:rsidR="00410EDE" w:rsidRPr="004C4F32" w:rsidRDefault="00410EDE" w:rsidP="004D46C3">
            <w:pPr>
              <w:pStyle w:val="rowtabella0"/>
              <w:rPr>
                <w:color w:val="002060"/>
              </w:rPr>
            </w:pPr>
            <w:proofErr w:type="gramStart"/>
            <w:r w:rsidRPr="004C4F32">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250B3"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EA471" w14:textId="77777777" w:rsidR="00410EDE" w:rsidRPr="004C4F32" w:rsidRDefault="00410EDE" w:rsidP="004D46C3">
            <w:pPr>
              <w:pStyle w:val="rowtabella0"/>
              <w:rPr>
                <w:color w:val="002060"/>
              </w:rPr>
            </w:pPr>
            <w:r w:rsidRPr="004C4F32">
              <w:rPr>
                <w:color w:val="002060"/>
              </w:rPr>
              <w:t>23/01/2026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74C7B" w14:textId="77777777" w:rsidR="00410EDE" w:rsidRPr="004C4F32" w:rsidRDefault="00410EDE" w:rsidP="004D46C3">
            <w:pPr>
              <w:pStyle w:val="rowtabella0"/>
              <w:rPr>
                <w:color w:val="002060"/>
              </w:rPr>
            </w:pPr>
            <w:r w:rsidRPr="004C4F32">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DE4D4" w14:textId="77777777" w:rsidR="00410EDE" w:rsidRPr="004C4F32" w:rsidRDefault="00410EDE" w:rsidP="004D46C3">
            <w:pPr>
              <w:pStyle w:val="rowtabella0"/>
              <w:rPr>
                <w:color w:val="002060"/>
              </w:rPr>
            </w:pPr>
            <w:r w:rsidRPr="004C4F32">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039D5" w14:textId="77777777" w:rsidR="00410EDE" w:rsidRPr="004C4F32" w:rsidRDefault="00410EDE" w:rsidP="004D46C3">
            <w:pPr>
              <w:pStyle w:val="rowtabella0"/>
              <w:rPr>
                <w:color w:val="002060"/>
              </w:rPr>
            </w:pPr>
            <w:r w:rsidRPr="004C4F32">
              <w:rPr>
                <w:color w:val="002060"/>
              </w:rPr>
              <w:t>VIALE DELLO SPORT</w:t>
            </w:r>
          </w:p>
        </w:tc>
      </w:tr>
    </w:tbl>
    <w:p w14:paraId="65F9EF10" w14:textId="1D544457" w:rsidR="00410EDE" w:rsidRPr="007520C9" w:rsidRDefault="00410EDE" w:rsidP="00DC0676">
      <w:pPr>
        <w:pStyle w:val="breakline"/>
        <w:rPr>
          <w:rFonts w:eastAsiaTheme="minorEastAsia"/>
          <w:color w:val="002060"/>
        </w:rPr>
      </w:pPr>
    </w:p>
    <w:p w14:paraId="2B51BFF3" w14:textId="77777777" w:rsidR="00DC0676" w:rsidRPr="007520C9" w:rsidRDefault="00DC0676" w:rsidP="00DC0676">
      <w:pPr>
        <w:pStyle w:val="breakline"/>
        <w:rPr>
          <w:color w:val="002060"/>
        </w:rPr>
      </w:pPr>
    </w:p>
    <w:p w14:paraId="7A3DA850" w14:textId="77777777" w:rsidR="00DC0676" w:rsidRPr="007520C9" w:rsidRDefault="00DC0676" w:rsidP="00DC0676">
      <w:pPr>
        <w:pStyle w:val="titolocampionato0"/>
        <w:shd w:val="clear" w:color="auto" w:fill="CCCCCC"/>
        <w:spacing w:before="80" w:after="40"/>
        <w:rPr>
          <w:color w:val="002060"/>
        </w:rPr>
      </w:pPr>
      <w:r w:rsidRPr="007520C9">
        <w:rPr>
          <w:color w:val="002060"/>
        </w:rPr>
        <w:t>CALCIO A CINQUE SERIE D</w:t>
      </w:r>
    </w:p>
    <w:p w14:paraId="2A6EF981" w14:textId="77777777" w:rsidR="00DC0676" w:rsidRPr="000C7410" w:rsidRDefault="00DC0676" w:rsidP="00DC0676">
      <w:pPr>
        <w:pStyle w:val="LndNormale1"/>
        <w:jc w:val="center"/>
        <w:rPr>
          <w:b/>
          <w:color w:val="002060"/>
          <w:sz w:val="36"/>
          <w:szCs w:val="36"/>
        </w:rPr>
      </w:pPr>
      <w:r w:rsidRPr="000C7410">
        <w:rPr>
          <w:b/>
          <w:color w:val="002060"/>
          <w:sz w:val="36"/>
          <w:szCs w:val="36"/>
        </w:rPr>
        <w:t>DISTINTA DI GARA</w:t>
      </w:r>
    </w:p>
    <w:p w14:paraId="7E6687AD" w14:textId="77777777" w:rsidR="00DC0676" w:rsidRDefault="00DC0676" w:rsidP="00DC0676">
      <w:pPr>
        <w:pStyle w:val="LndNormale1"/>
        <w:rPr>
          <w:color w:val="002060"/>
        </w:rPr>
      </w:pPr>
    </w:p>
    <w:p w14:paraId="3E6FF26E" w14:textId="77777777" w:rsidR="00DC0676" w:rsidRDefault="00DC0676" w:rsidP="00DC0676">
      <w:pPr>
        <w:pStyle w:val="LndNormale1"/>
        <w:rPr>
          <w:b/>
          <w:bCs/>
          <w:color w:val="002060"/>
        </w:rPr>
      </w:pPr>
      <w:r w:rsidRPr="00DB5F36">
        <w:rPr>
          <w:b/>
          <w:bCs/>
          <w:color w:val="002060"/>
        </w:rPr>
        <w:t>Si fa presente a tutte le Società che dal 7 gennaio 2026 è obbligatoria la presentazione della distinta on-line estratta dall’apposita area Società LND</w:t>
      </w:r>
      <w:r>
        <w:rPr>
          <w:b/>
          <w:bCs/>
          <w:color w:val="002060"/>
        </w:rPr>
        <w:t xml:space="preserve"> come specificato nel relativo paragrafo del presente C.U.</w:t>
      </w:r>
      <w:r w:rsidRPr="00ED564A">
        <w:rPr>
          <w:b/>
          <w:bCs/>
          <w:color w:val="002060"/>
        </w:rPr>
        <w:t xml:space="preserve"> </w:t>
      </w:r>
    </w:p>
    <w:p w14:paraId="67B44618" w14:textId="77777777" w:rsidR="00DC0676" w:rsidRDefault="00DC0676" w:rsidP="00DC0676">
      <w:pPr>
        <w:pStyle w:val="LndNormale1"/>
        <w:rPr>
          <w:b/>
          <w:bCs/>
          <w:i/>
          <w:iCs/>
          <w:color w:val="002060"/>
        </w:rPr>
      </w:pPr>
      <w:r w:rsidRPr="00DB5F36">
        <w:rPr>
          <w:b/>
          <w:bCs/>
          <w:i/>
          <w:iCs/>
          <w:color w:val="002060"/>
        </w:rPr>
        <w:t>Le Società inadempienti saranno sanzionate dal Giudice Sportivo con un’ammenda.</w:t>
      </w:r>
    </w:p>
    <w:p w14:paraId="09F1E249" w14:textId="77777777" w:rsidR="00DC0676" w:rsidRPr="000C7410" w:rsidRDefault="00DC0676" w:rsidP="00DC0676">
      <w:pPr>
        <w:pStyle w:val="LndNormale1"/>
        <w:rPr>
          <w:b/>
          <w:bCs/>
          <w:color w:val="002060"/>
        </w:rPr>
      </w:pPr>
    </w:p>
    <w:p w14:paraId="1F82BCA6" w14:textId="77777777" w:rsidR="00DC0676" w:rsidRPr="00DA3CFB" w:rsidRDefault="00DC0676" w:rsidP="00DC0676">
      <w:pPr>
        <w:pStyle w:val="titoloprinc0"/>
        <w:rPr>
          <w:color w:val="002060"/>
        </w:rPr>
      </w:pPr>
      <w:r w:rsidRPr="00DA3CFB">
        <w:rPr>
          <w:color w:val="002060"/>
        </w:rPr>
        <w:t>ANAGRAFICA/INDIRIZZARIO/VARIAZIONI CALENDARIO</w:t>
      </w:r>
    </w:p>
    <w:p w14:paraId="758BF3A2" w14:textId="77777777" w:rsidR="00DC0676" w:rsidRPr="00DA3CFB" w:rsidRDefault="00DC0676" w:rsidP="00DC0676">
      <w:pPr>
        <w:pStyle w:val="titoloprinc0"/>
        <w:jc w:val="both"/>
        <w:rPr>
          <w:b w:val="0"/>
          <w:bCs w:val="0"/>
          <w:color w:val="002060"/>
          <w:sz w:val="22"/>
          <w:szCs w:val="22"/>
        </w:rPr>
      </w:pPr>
    </w:p>
    <w:p w14:paraId="150E8B0F" w14:textId="77777777" w:rsidR="00DC0676" w:rsidRPr="00DA3CFB" w:rsidRDefault="00DC0676" w:rsidP="00DC0676">
      <w:pPr>
        <w:pStyle w:val="titoloprinc0"/>
        <w:jc w:val="both"/>
        <w:rPr>
          <w:color w:val="002060"/>
          <w:sz w:val="22"/>
          <w:szCs w:val="22"/>
        </w:rPr>
      </w:pPr>
      <w:r w:rsidRPr="00DA3CFB">
        <w:rPr>
          <w:color w:val="002060"/>
          <w:sz w:val="22"/>
          <w:szCs w:val="22"/>
        </w:rPr>
        <w:t>GIRONE “C”</w:t>
      </w:r>
    </w:p>
    <w:p w14:paraId="69F98601" w14:textId="77777777" w:rsidR="00DC0676" w:rsidRPr="00DA3CFB" w:rsidRDefault="00DC0676" w:rsidP="00DC0676">
      <w:pPr>
        <w:pStyle w:val="titoloprinc0"/>
        <w:jc w:val="both"/>
        <w:rPr>
          <w:b w:val="0"/>
          <w:bCs w:val="0"/>
          <w:color w:val="002060"/>
          <w:sz w:val="22"/>
          <w:szCs w:val="22"/>
        </w:rPr>
      </w:pPr>
    </w:p>
    <w:p w14:paraId="2496C01D" w14:textId="77777777" w:rsidR="00DC0676" w:rsidRDefault="00DC0676" w:rsidP="00DC0676">
      <w:pPr>
        <w:pStyle w:val="titoloprinc0"/>
        <w:jc w:val="both"/>
        <w:rPr>
          <w:b w:val="0"/>
          <w:bCs w:val="0"/>
          <w:color w:val="002060"/>
          <w:sz w:val="22"/>
          <w:szCs w:val="22"/>
        </w:rPr>
      </w:pPr>
      <w:r w:rsidRPr="00DA3CFB">
        <w:rPr>
          <w:b w:val="0"/>
          <w:bCs w:val="0"/>
          <w:color w:val="002060"/>
          <w:sz w:val="22"/>
          <w:szCs w:val="22"/>
        </w:rPr>
        <w:t xml:space="preserve">La Società </w:t>
      </w:r>
      <w:r w:rsidRPr="00DA3CFB">
        <w:rPr>
          <w:color w:val="002060"/>
          <w:sz w:val="22"/>
          <w:szCs w:val="22"/>
        </w:rPr>
        <w:t xml:space="preserve">ESANATOGLIA </w:t>
      </w:r>
      <w:r w:rsidRPr="00DA3CFB">
        <w:rPr>
          <w:b w:val="0"/>
          <w:bCs w:val="0"/>
          <w:color w:val="002060"/>
          <w:sz w:val="22"/>
          <w:szCs w:val="22"/>
        </w:rPr>
        <w:t xml:space="preserve">comunica disputerà </w:t>
      </w:r>
      <w:r w:rsidRPr="00DA3CFB">
        <w:rPr>
          <w:b w:val="0"/>
          <w:bCs w:val="0"/>
          <w:color w:val="002060"/>
          <w:sz w:val="22"/>
          <w:szCs w:val="22"/>
          <w:u w:val="single"/>
        </w:rPr>
        <w:t>tutte le gare</w:t>
      </w:r>
      <w:r w:rsidRPr="00DA3CFB">
        <w:rPr>
          <w:b w:val="0"/>
          <w:bCs w:val="0"/>
          <w:color w:val="002060"/>
          <w:sz w:val="22"/>
          <w:szCs w:val="22"/>
        </w:rPr>
        <w:t xml:space="preserve"> interne il </w:t>
      </w:r>
      <w:r w:rsidRPr="00DA3CFB">
        <w:rPr>
          <w:color w:val="002060"/>
          <w:sz w:val="22"/>
          <w:szCs w:val="22"/>
        </w:rPr>
        <w:t xml:space="preserve">VENERDI’ </w:t>
      </w:r>
      <w:r w:rsidRPr="00DA3CFB">
        <w:rPr>
          <w:b w:val="0"/>
          <w:bCs w:val="0"/>
          <w:color w:val="002060"/>
          <w:sz w:val="22"/>
          <w:szCs w:val="22"/>
        </w:rPr>
        <w:t xml:space="preserve">alle </w:t>
      </w:r>
      <w:r w:rsidRPr="00DA3CFB">
        <w:rPr>
          <w:color w:val="002060"/>
          <w:sz w:val="22"/>
          <w:szCs w:val="22"/>
        </w:rPr>
        <w:t>ore 21:15</w:t>
      </w:r>
      <w:r w:rsidRPr="00DA3CFB">
        <w:rPr>
          <w:b w:val="0"/>
          <w:bCs w:val="0"/>
          <w:color w:val="002060"/>
          <w:sz w:val="22"/>
          <w:szCs w:val="22"/>
        </w:rPr>
        <w:t>, stesso campo.</w:t>
      </w:r>
    </w:p>
    <w:p w14:paraId="4654D3A7" w14:textId="77777777" w:rsidR="00DC0676" w:rsidRDefault="00DC0676" w:rsidP="00DC0676">
      <w:pPr>
        <w:pStyle w:val="titoloprinc0"/>
        <w:jc w:val="both"/>
        <w:rPr>
          <w:b w:val="0"/>
          <w:bCs w:val="0"/>
          <w:color w:val="002060"/>
          <w:sz w:val="22"/>
          <w:szCs w:val="22"/>
        </w:rPr>
      </w:pPr>
    </w:p>
    <w:p w14:paraId="3F489392" w14:textId="77777777" w:rsidR="00DC0676" w:rsidRDefault="00DC0676" w:rsidP="00DC0676">
      <w:pPr>
        <w:pStyle w:val="titoloprinc0"/>
        <w:jc w:val="both"/>
        <w:rPr>
          <w:b w:val="0"/>
          <w:bCs w:val="0"/>
          <w:color w:val="002060"/>
          <w:sz w:val="22"/>
          <w:szCs w:val="22"/>
        </w:rPr>
      </w:pPr>
      <w:r w:rsidRPr="00DA3CFB">
        <w:rPr>
          <w:b w:val="0"/>
          <w:bCs w:val="0"/>
          <w:color w:val="002060"/>
          <w:sz w:val="22"/>
          <w:szCs w:val="22"/>
        </w:rPr>
        <w:t xml:space="preserve">La Società </w:t>
      </w:r>
      <w:r>
        <w:rPr>
          <w:color w:val="002060"/>
          <w:sz w:val="22"/>
          <w:szCs w:val="22"/>
        </w:rPr>
        <w:t>FABRIANO CALCIO A 5 2023</w:t>
      </w:r>
      <w:r w:rsidRPr="00DA3CFB">
        <w:rPr>
          <w:color w:val="002060"/>
          <w:sz w:val="22"/>
          <w:szCs w:val="22"/>
        </w:rPr>
        <w:t xml:space="preserve"> </w:t>
      </w:r>
      <w:r w:rsidRPr="00DA3CFB">
        <w:rPr>
          <w:b w:val="0"/>
          <w:bCs w:val="0"/>
          <w:color w:val="002060"/>
          <w:sz w:val="22"/>
          <w:szCs w:val="22"/>
        </w:rPr>
        <w:t xml:space="preserve">comunica disputerà </w:t>
      </w:r>
      <w:r w:rsidRPr="00DA3CFB">
        <w:rPr>
          <w:b w:val="0"/>
          <w:bCs w:val="0"/>
          <w:color w:val="002060"/>
          <w:sz w:val="22"/>
          <w:szCs w:val="22"/>
          <w:u w:val="single"/>
        </w:rPr>
        <w:t>tutte le gare</w:t>
      </w:r>
      <w:r w:rsidRPr="00DA3CFB">
        <w:rPr>
          <w:b w:val="0"/>
          <w:bCs w:val="0"/>
          <w:color w:val="002060"/>
          <w:sz w:val="22"/>
          <w:szCs w:val="22"/>
        </w:rPr>
        <w:t xml:space="preserve"> interne il </w:t>
      </w:r>
      <w:r w:rsidRPr="00DA3CFB">
        <w:rPr>
          <w:color w:val="002060"/>
          <w:sz w:val="22"/>
          <w:szCs w:val="22"/>
        </w:rPr>
        <w:t xml:space="preserve">VENERDI’ </w:t>
      </w:r>
      <w:r w:rsidRPr="00DA3CFB">
        <w:rPr>
          <w:b w:val="0"/>
          <w:bCs w:val="0"/>
          <w:color w:val="002060"/>
          <w:sz w:val="22"/>
          <w:szCs w:val="22"/>
        </w:rPr>
        <w:t xml:space="preserve">alle </w:t>
      </w:r>
      <w:r w:rsidRPr="00DA3CFB">
        <w:rPr>
          <w:color w:val="002060"/>
          <w:sz w:val="22"/>
          <w:szCs w:val="22"/>
        </w:rPr>
        <w:t>ore 21:</w:t>
      </w:r>
      <w:r>
        <w:rPr>
          <w:color w:val="002060"/>
          <w:sz w:val="22"/>
          <w:szCs w:val="22"/>
        </w:rPr>
        <w:t>00</w:t>
      </w:r>
      <w:r w:rsidRPr="00DA3CFB">
        <w:rPr>
          <w:b w:val="0"/>
          <w:bCs w:val="0"/>
          <w:color w:val="002060"/>
          <w:sz w:val="22"/>
          <w:szCs w:val="22"/>
        </w:rPr>
        <w:t>, stesso campo.</w:t>
      </w:r>
    </w:p>
    <w:p w14:paraId="5E522313" w14:textId="77777777" w:rsidR="00DC0676" w:rsidRDefault="00DC0676" w:rsidP="00DC0676">
      <w:pPr>
        <w:pStyle w:val="titoloprinc0"/>
        <w:jc w:val="both"/>
        <w:rPr>
          <w:b w:val="0"/>
          <w:bCs w:val="0"/>
          <w:color w:val="002060"/>
          <w:sz w:val="22"/>
          <w:szCs w:val="22"/>
        </w:rPr>
      </w:pPr>
    </w:p>
    <w:p w14:paraId="10188458" w14:textId="77777777" w:rsidR="00DC0676" w:rsidRPr="00FD14DB" w:rsidRDefault="00DC0676" w:rsidP="00DC0676">
      <w:pPr>
        <w:pStyle w:val="titoloprinc0"/>
        <w:jc w:val="both"/>
        <w:rPr>
          <w:color w:val="002060"/>
          <w:sz w:val="22"/>
          <w:szCs w:val="22"/>
        </w:rPr>
      </w:pPr>
      <w:r w:rsidRPr="00FD14DB">
        <w:rPr>
          <w:color w:val="002060"/>
          <w:sz w:val="22"/>
          <w:szCs w:val="22"/>
        </w:rPr>
        <w:t>GIRONE “</w:t>
      </w:r>
      <w:r>
        <w:rPr>
          <w:color w:val="002060"/>
          <w:sz w:val="22"/>
          <w:szCs w:val="22"/>
        </w:rPr>
        <w:t>F</w:t>
      </w:r>
      <w:r w:rsidRPr="00FD14DB">
        <w:rPr>
          <w:color w:val="002060"/>
          <w:sz w:val="22"/>
          <w:szCs w:val="22"/>
        </w:rPr>
        <w:t>”</w:t>
      </w:r>
    </w:p>
    <w:p w14:paraId="1799E1CA" w14:textId="77777777" w:rsidR="00DC0676" w:rsidRPr="00FD14DB" w:rsidRDefault="00DC0676" w:rsidP="00DC0676">
      <w:pPr>
        <w:pStyle w:val="titoloprinc0"/>
        <w:jc w:val="both"/>
        <w:rPr>
          <w:b w:val="0"/>
          <w:bCs w:val="0"/>
          <w:color w:val="002060"/>
          <w:sz w:val="22"/>
          <w:szCs w:val="22"/>
        </w:rPr>
      </w:pPr>
    </w:p>
    <w:p w14:paraId="0577B03E" w14:textId="77777777" w:rsidR="00DC0676" w:rsidRDefault="00DC0676" w:rsidP="00DC0676">
      <w:pPr>
        <w:pStyle w:val="titoloprinc0"/>
        <w:jc w:val="both"/>
        <w:rPr>
          <w:b w:val="0"/>
          <w:bCs w:val="0"/>
          <w:color w:val="002060"/>
          <w:sz w:val="22"/>
          <w:szCs w:val="22"/>
        </w:rPr>
      </w:pPr>
      <w:r w:rsidRPr="00FD14DB">
        <w:rPr>
          <w:b w:val="0"/>
          <w:bCs w:val="0"/>
          <w:color w:val="002060"/>
          <w:sz w:val="22"/>
          <w:szCs w:val="22"/>
        </w:rPr>
        <w:t xml:space="preserve">La Società </w:t>
      </w:r>
      <w:r>
        <w:rPr>
          <w:color w:val="002060"/>
          <w:sz w:val="22"/>
          <w:szCs w:val="22"/>
        </w:rPr>
        <w:t>CASTIGNANO A.S.D.</w:t>
      </w:r>
      <w:r w:rsidRPr="00FD14DB">
        <w:rPr>
          <w:color w:val="002060"/>
          <w:sz w:val="22"/>
          <w:szCs w:val="22"/>
        </w:rPr>
        <w:t xml:space="preserve"> </w:t>
      </w:r>
      <w:r w:rsidRPr="00FD14DB">
        <w:rPr>
          <w:b w:val="0"/>
          <w:bCs w:val="0"/>
          <w:color w:val="002060"/>
          <w:sz w:val="22"/>
          <w:szCs w:val="22"/>
        </w:rPr>
        <w:t>constatato che dispone di un impianto all’aperto,</w:t>
      </w:r>
      <w:r w:rsidRPr="00FD14DB">
        <w:rPr>
          <w:color w:val="002060"/>
          <w:sz w:val="22"/>
          <w:szCs w:val="22"/>
        </w:rPr>
        <w:t xml:space="preserve"> </w:t>
      </w:r>
      <w:r>
        <w:rPr>
          <w:b w:val="0"/>
          <w:bCs w:val="0"/>
          <w:color w:val="002060"/>
          <w:sz w:val="22"/>
          <w:szCs w:val="22"/>
        </w:rPr>
        <w:t xml:space="preserve">facendo seguito a quanto disposto sul Comunicato Ufficiale n° 39 del 31/10/2025, </w:t>
      </w:r>
      <w:r w:rsidRPr="00FD14DB">
        <w:rPr>
          <w:b w:val="0"/>
          <w:bCs w:val="0"/>
          <w:color w:val="002060"/>
          <w:sz w:val="22"/>
          <w:szCs w:val="22"/>
        </w:rPr>
        <w:t xml:space="preserve">disputerà tutte le </w:t>
      </w:r>
      <w:r w:rsidRPr="00FD14DB">
        <w:rPr>
          <w:color w:val="002060"/>
          <w:sz w:val="22"/>
          <w:szCs w:val="22"/>
        </w:rPr>
        <w:t>gare interne</w:t>
      </w:r>
      <w:r w:rsidRPr="00FD14DB">
        <w:rPr>
          <w:b w:val="0"/>
          <w:bCs w:val="0"/>
          <w:color w:val="002060"/>
          <w:sz w:val="22"/>
          <w:szCs w:val="22"/>
        </w:rPr>
        <w:t xml:space="preserve"> relative a</w:t>
      </w:r>
      <w:r>
        <w:rPr>
          <w:b w:val="0"/>
          <w:bCs w:val="0"/>
          <w:color w:val="002060"/>
          <w:sz w:val="22"/>
          <w:szCs w:val="22"/>
        </w:rPr>
        <w:t>l</w:t>
      </w:r>
      <w:r w:rsidRPr="00FD14DB">
        <w:rPr>
          <w:b w:val="0"/>
          <w:bCs w:val="0"/>
          <w:color w:val="002060"/>
          <w:sz w:val="22"/>
          <w:szCs w:val="22"/>
        </w:rPr>
        <w:t xml:space="preserve"> mes</w:t>
      </w:r>
      <w:r>
        <w:rPr>
          <w:b w:val="0"/>
          <w:bCs w:val="0"/>
          <w:color w:val="002060"/>
          <w:sz w:val="22"/>
          <w:szCs w:val="22"/>
        </w:rPr>
        <w:t>e</w:t>
      </w:r>
      <w:r w:rsidRPr="00FD14DB">
        <w:rPr>
          <w:b w:val="0"/>
          <w:bCs w:val="0"/>
          <w:color w:val="002060"/>
          <w:sz w:val="22"/>
          <w:szCs w:val="22"/>
        </w:rPr>
        <w:t xml:space="preserve"> di </w:t>
      </w:r>
      <w:r w:rsidRPr="00FD14DB">
        <w:rPr>
          <w:color w:val="002060"/>
          <w:sz w:val="22"/>
          <w:szCs w:val="22"/>
        </w:rPr>
        <w:t xml:space="preserve">GENNAIO </w:t>
      </w:r>
      <w:r w:rsidRPr="00FD14DB">
        <w:rPr>
          <w:b w:val="0"/>
          <w:bCs w:val="0"/>
          <w:color w:val="002060"/>
          <w:sz w:val="22"/>
          <w:szCs w:val="22"/>
        </w:rPr>
        <w:t xml:space="preserve">il </w:t>
      </w:r>
      <w:r>
        <w:rPr>
          <w:color w:val="002060"/>
          <w:sz w:val="22"/>
          <w:szCs w:val="22"/>
        </w:rPr>
        <w:t>VENERDI’</w:t>
      </w:r>
      <w:r w:rsidRPr="00FD14DB">
        <w:rPr>
          <w:color w:val="002060"/>
          <w:sz w:val="22"/>
          <w:szCs w:val="22"/>
        </w:rPr>
        <w:t xml:space="preserve"> </w:t>
      </w:r>
      <w:r w:rsidRPr="00FD14DB">
        <w:rPr>
          <w:b w:val="0"/>
          <w:bCs w:val="0"/>
          <w:color w:val="002060"/>
          <w:sz w:val="22"/>
          <w:szCs w:val="22"/>
        </w:rPr>
        <w:t xml:space="preserve">alle </w:t>
      </w:r>
      <w:r w:rsidRPr="00FD14DB">
        <w:rPr>
          <w:color w:val="002060"/>
          <w:sz w:val="22"/>
          <w:szCs w:val="22"/>
        </w:rPr>
        <w:t xml:space="preserve">ore </w:t>
      </w:r>
      <w:r>
        <w:rPr>
          <w:color w:val="002060"/>
          <w:sz w:val="22"/>
          <w:szCs w:val="22"/>
        </w:rPr>
        <w:t>21:15</w:t>
      </w:r>
      <w:r w:rsidRPr="00DA3CFB">
        <w:rPr>
          <w:b w:val="0"/>
          <w:bCs w:val="0"/>
          <w:color w:val="002060"/>
          <w:sz w:val="22"/>
          <w:szCs w:val="22"/>
        </w:rPr>
        <w:t xml:space="preserve">, </w:t>
      </w:r>
      <w:r w:rsidRPr="004A1313">
        <w:rPr>
          <w:color w:val="002060"/>
          <w:sz w:val="22"/>
          <w:szCs w:val="22"/>
        </w:rPr>
        <w:t>Palestra Polivalente</w:t>
      </w:r>
      <w:r>
        <w:rPr>
          <w:b w:val="0"/>
          <w:bCs w:val="0"/>
          <w:color w:val="002060"/>
          <w:sz w:val="22"/>
          <w:szCs w:val="22"/>
        </w:rPr>
        <w:t xml:space="preserve">, Località Rocchetta di </w:t>
      </w:r>
      <w:r w:rsidRPr="004A1313">
        <w:rPr>
          <w:color w:val="002060"/>
          <w:sz w:val="22"/>
          <w:szCs w:val="22"/>
        </w:rPr>
        <w:t>CASTORANO</w:t>
      </w:r>
      <w:r w:rsidRPr="00DA3CFB">
        <w:rPr>
          <w:b w:val="0"/>
          <w:bCs w:val="0"/>
          <w:color w:val="002060"/>
          <w:sz w:val="22"/>
          <w:szCs w:val="22"/>
        </w:rPr>
        <w:t>.</w:t>
      </w:r>
    </w:p>
    <w:p w14:paraId="5BB0F44B" w14:textId="77777777" w:rsidR="00DC0676" w:rsidRDefault="00DC0676" w:rsidP="00DC0676">
      <w:pPr>
        <w:pStyle w:val="titoloprinc0"/>
        <w:jc w:val="both"/>
        <w:rPr>
          <w:b w:val="0"/>
          <w:bCs w:val="0"/>
          <w:color w:val="002060"/>
          <w:sz w:val="22"/>
          <w:szCs w:val="22"/>
        </w:rPr>
      </w:pPr>
    </w:p>
    <w:p w14:paraId="2E98BCCF" w14:textId="77777777" w:rsidR="00DC0676" w:rsidRPr="007520C9" w:rsidRDefault="00DC0676" w:rsidP="00DC0676">
      <w:pPr>
        <w:pStyle w:val="titoloprinc0"/>
        <w:rPr>
          <w:color w:val="002060"/>
        </w:rPr>
      </w:pPr>
      <w:r w:rsidRPr="007520C9">
        <w:rPr>
          <w:color w:val="002060"/>
        </w:rPr>
        <w:t>VARIAZIONI AL PROGRAMMA GARE</w:t>
      </w:r>
    </w:p>
    <w:p w14:paraId="349029B1" w14:textId="77777777" w:rsidR="00DC0676" w:rsidRPr="007520C9" w:rsidRDefault="00DC0676" w:rsidP="00DC0676">
      <w:pPr>
        <w:pStyle w:val="breakline"/>
        <w:rPr>
          <w:color w:val="002060"/>
        </w:rPr>
      </w:pPr>
    </w:p>
    <w:p w14:paraId="199C32A3" w14:textId="77777777" w:rsidR="00DC0676" w:rsidRPr="007520C9" w:rsidRDefault="00DC0676" w:rsidP="00DC0676">
      <w:pPr>
        <w:pStyle w:val="breakline"/>
        <w:rPr>
          <w:color w:val="002060"/>
        </w:rPr>
      </w:pPr>
    </w:p>
    <w:p w14:paraId="5123BF0B" w14:textId="5098693E" w:rsidR="00DC0676" w:rsidRPr="007520C9" w:rsidRDefault="00402A47" w:rsidP="00DC0676">
      <w:pPr>
        <w:pStyle w:val="sottotitolocampionato10"/>
        <w:rPr>
          <w:color w:val="002060"/>
        </w:rPr>
      </w:pPr>
      <w:r w:rsidRPr="007520C9">
        <w:rPr>
          <w:color w:val="002060"/>
        </w:rPr>
        <w:t xml:space="preserve">GIRONE </w:t>
      </w:r>
      <w:r>
        <w:rPr>
          <w:color w:val="002060"/>
        </w:rPr>
        <w:t>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C0676" w:rsidRPr="007520C9" w14:paraId="390ECC74" w14:textId="77777777" w:rsidTr="004D46C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4F93D" w14:textId="77777777" w:rsidR="00DC0676" w:rsidRPr="007520C9" w:rsidRDefault="00DC0676" w:rsidP="004D46C3">
            <w:pPr>
              <w:pStyle w:val="headertabella0"/>
              <w:rPr>
                <w:color w:val="002060"/>
              </w:rPr>
            </w:pPr>
            <w:r w:rsidRPr="007520C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A76BF" w14:textId="77777777" w:rsidR="00DC0676" w:rsidRPr="007520C9" w:rsidRDefault="00DC0676" w:rsidP="004D46C3">
            <w:pPr>
              <w:pStyle w:val="headertabella0"/>
              <w:rPr>
                <w:color w:val="002060"/>
              </w:rPr>
            </w:pPr>
            <w:r w:rsidRPr="007520C9">
              <w:rPr>
                <w:color w:val="002060"/>
              </w:rPr>
              <w:t xml:space="preserve">N° </w:t>
            </w:r>
            <w:proofErr w:type="spellStart"/>
            <w:r w:rsidRPr="007520C9">
              <w:rPr>
                <w:color w:val="002060"/>
              </w:rPr>
              <w:t>Gior</w:t>
            </w:r>
            <w:proofErr w:type="spellEnd"/>
            <w:r w:rsidRPr="007520C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A5235" w14:textId="77777777" w:rsidR="00DC0676" w:rsidRPr="007520C9" w:rsidRDefault="00DC0676" w:rsidP="004D46C3">
            <w:pPr>
              <w:pStyle w:val="headertabella0"/>
              <w:rPr>
                <w:color w:val="002060"/>
              </w:rPr>
            </w:pPr>
            <w:r w:rsidRPr="007520C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08668" w14:textId="77777777" w:rsidR="00DC0676" w:rsidRPr="007520C9" w:rsidRDefault="00DC0676" w:rsidP="004D46C3">
            <w:pPr>
              <w:pStyle w:val="headertabella0"/>
              <w:rPr>
                <w:color w:val="002060"/>
              </w:rPr>
            </w:pPr>
            <w:r w:rsidRPr="007520C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124BC" w14:textId="77777777" w:rsidR="00DC0676" w:rsidRPr="007520C9" w:rsidRDefault="00DC0676" w:rsidP="004D46C3">
            <w:pPr>
              <w:pStyle w:val="headertabella0"/>
              <w:rPr>
                <w:color w:val="002060"/>
              </w:rPr>
            </w:pPr>
            <w:r w:rsidRPr="007520C9">
              <w:rPr>
                <w:color w:val="002060"/>
              </w:rPr>
              <w:t xml:space="preserve">Data </w:t>
            </w:r>
            <w:proofErr w:type="spellStart"/>
            <w:r w:rsidRPr="007520C9">
              <w:rPr>
                <w:color w:val="002060"/>
              </w:rPr>
              <w:t>Orig</w:t>
            </w:r>
            <w:proofErr w:type="spellEnd"/>
            <w:r w:rsidRPr="007520C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B4227" w14:textId="77777777" w:rsidR="00DC0676" w:rsidRPr="007520C9" w:rsidRDefault="00DC0676" w:rsidP="004D46C3">
            <w:pPr>
              <w:pStyle w:val="headertabella0"/>
              <w:rPr>
                <w:color w:val="002060"/>
              </w:rPr>
            </w:pPr>
            <w:r w:rsidRPr="007520C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57D66" w14:textId="77777777" w:rsidR="00DC0676" w:rsidRPr="007520C9" w:rsidRDefault="00DC0676" w:rsidP="004D46C3">
            <w:pPr>
              <w:pStyle w:val="headertabella0"/>
              <w:rPr>
                <w:color w:val="002060"/>
              </w:rPr>
            </w:pPr>
            <w:r w:rsidRPr="007520C9">
              <w:rPr>
                <w:color w:val="002060"/>
              </w:rPr>
              <w:t xml:space="preserve">Ora </w:t>
            </w:r>
            <w:proofErr w:type="spellStart"/>
            <w:r w:rsidRPr="007520C9">
              <w:rPr>
                <w:color w:val="002060"/>
              </w:rPr>
              <w:t>Orig</w:t>
            </w:r>
            <w:proofErr w:type="spellEnd"/>
            <w:r w:rsidRPr="007520C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8AAD6" w14:textId="77777777" w:rsidR="00DC0676" w:rsidRPr="007520C9" w:rsidRDefault="00DC0676" w:rsidP="004D46C3">
            <w:pPr>
              <w:pStyle w:val="headertabella0"/>
              <w:rPr>
                <w:color w:val="002060"/>
              </w:rPr>
            </w:pPr>
            <w:r w:rsidRPr="007520C9">
              <w:rPr>
                <w:color w:val="002060"/>
              </w:rPr>
              <w:t>Impianto</w:t>
            </w:r>
          </w:p>
        </w:tc>
      </w:tr>
      <w:tr w:rsidR="00DC0676" w:rsidRPr="007520C9" w14:paraId="619D680A" w14:textId="77777777" w:rsidTr="004D46C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64999" w14:textId="77777777" w:rsidR="00DC0676" w:rsidRPr="00410EDE" w:rsidRDefault="00DC0676" w:rsidP="004D46C3">
            <w:pPr>
              <w:pStyle w:val="rowtabella0"/>
              <w:rPr>
                <w:color w:val="002060"/>
                <w:highlight w:val="yellow"/>
              </w:rPr>
            </w:pPr>
            <w:r w:rsidRPr="00410EDE">
              <w:rPr>
                <w:color w:val="002060"/>
                <w:highlight w:val="yellow"/>
              </w:rPr>
              <w:lastRenderedPageBreak/>
              <w:t>23/01/2026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222AF" w14:textId="77777777" w:rsidR="00DC0676" w:rsidRPr="00410EDE" w:rsidRDefault="00DC0676" w:rsidP="004D46C3">
            <w:pPr>
              <w:pStyle w:val="rowtabella0"/>
              <w:jc w:val="center"/>
              <w:rPr>
                <w:color w:val="002060"/>
                <w:highlight w:val="yellow"/>
              </w:rPr>
            </w:pPr>
            <w:r w:rsidRPr="00410EDE">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984F1" w14:textId="77777777" w:rsidR="00DC0676" w:rsidRPr="00410EDE" w:rsidRDefault="00DC0676" w:rsidP="004D46C3">
            <w:pPr>
              <w:pStyle w:val="rowtabella0"/>
              <w:rPr>
                <w:color w:val="002060"/>
                <w:highlight w:val="yellow"/>
              </w:rPr>
            </w:pPr>
            <w:proofErr w:type="gramStart"/>
            <w:r w:rsidRPr="00410EDE">
              <w:rPr>
                <w:color w:val="002060"/>
                <w:highlight w:val="yellow"/>
              </w:rPr>
              <w:t>CITTA</w:t>
            </w:r>
            <w:proofErr w:type="gramEnd"/>
            <w:r w:rsidRPr="00410EDE">
              <w:rPr>
                <w:color w:val="002060"/>
                <w:highlight w:val="yellow"/>
              </w:rPr>
              <w:t xml:space="preserve"> DI MARTINSICURO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E492" w14:textId="77777777" w:rsidR="00DC0676" w:rsidRPr="00410EDE" w:rsidRDefault="00DC0676" w:rsidP="004D46C3">
            <w:pPr>
              <w:pStyle w:val="rowtabella0"/>
              <w:rPr>
                <w:color w:val="002060"/>
                <w:highlight w:val="yellow"/>
              </w:rPr>
            </w:pPr>
            <w:r w:rsidRPr="00410EDE">
              <w:rPr>
                <w:color w:val="002060"/>
                <w:highlight w:val="yellow"/>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98C5" w14:textId="77777777" w:rsidR="00DC0676" w:rsidRPr="007520C9" w:rsidRDefault="00DC0676" w:rsidP="004D46C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F8E56" w14:textId="77777777" w:rsidR="00DC0676" w:rsidRPr="007520C9" w:rsidRDefault="00DC0676" w:rsidP="004D46C3">
            <w:pPr>
              <w:pStyle w:val="rowtabella0"/>
              <w:jc w:val="center"/>
              <w:rPr>
                <w:color w:val="002060"/>
              </w:rPr>
            </w:pPr>
            <w:r w:rsidRPr="00410ED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7219" w14:textId="77777777" w:rsidR="00DC0676" w:rsidRPr="007520C9" w:rsidRDefault="00DC0676" w:rsidP="004D46C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28D6" w14:textId="77777777" w:rsidR="00DC0676" w:rsidRPr="007520C9" w:rsidRDefault="00DC0676" w:rsidP="004D46C3">
            <w:pPr>
              <w:pStyle w:val="rowtabella0"/>
              <w:rPr>
                <w:color w:val="002060"/>
              </w:rPr>
            </w:pPr>
            <w:r w:rsidRPr="00410EDE">
              <w:rPr>
                <w:color w:val="002060"/>
                <w:highlight w:val="yellow"/>
              </w:rPr>
              <w:t>PALESTRA POLIVALENTE COLONNELLA VIA ROMA</w:t>
            </w:r>
          </w:p>
        </w:tc>
      </w:tr>
    </w:tbl>
    <w:p w14:paraId="6EAD40B7" w14:textId="77777777" w:rsidR="00DC0676" w:rsidRPr="007520C9" w:rsidRDefault="00DC0676" w:rsidP="00DC0676">
      <w:pPr>
        <w:pStyle w:val="breakline"/>
        <w:rPr>
          <w:rFonts w:eastAsiaTheme="minorEastAsia"/>
          <w:color w:val="002060"/>
        </w:rPr>
      </w:pPr>
    </w:p>
    <w:p w14:paraId="07989AB4" w14:textId="77777777" w:rsidR="00DC0676" w:rsidRPr="007520C9" w:rsidRDefault="00DC0676" w:rsidP="00DC0676">
      <w:pPr>
        <w:pStyle w:val="breakline"/>
        <w:rPr>
          <w:color w:val="002060"/>
        </w:rPr>
      </w:pPr>
    </w:p>
    <w:p w14:paraId="0473A65D" w14:textId="77777777" w:rsidR="00DC0676" w:rsidRPr="007520C9" w:rsidRDefault="00DC0676" w:rsidP="00DC0676">
      <w:pPr>
        <w:pStyle w:val="sottotitolocampionato10"/>
        <w:rPr>
          <w:color w:val="002060"/>
        </w:rPr>
      </w:pPr>
      <w:r w:rsidRPr="007520C9">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C0676" w:rsidRPr="007520C9" w14:paraId="6ACC969D" w14:textId="77777777" w:rsidTr="00410ED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1EF63" w14:textId="77777777" w:rsidR="00DC0676" w:rsidRPr="007520C9" w:rsidRDefault="00DC0676" w:rsidP="004D46C3">
            <w:pPr>
              <w:pStyle w:val="headertabella0"/>
              <w:rPr>
                <w:color w:val="002060"/>
              </w:rPr>
            </w:pPr>
            <w:r w:rsidRPr="007520C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98C3F" w14:textId="77777777" w:rsidR="00DC0676" w:rsidRPr="007520C9" w:rsidRDefault="00DC0676" w:rsidP="004D46C3">
            <w:pPr>
              <w:pStyle w:val="headertabella0"/>
              <w:rPr>
                <w:color w:val="002060"/>
              </w:rPr>
            </w:pPr>
            <w:r w:rsidRPr="007520C9">
              <w:rPr>
                <w:color w:val="002060"/>
              </w:rPr>
              <w:t xml:space="preserve">N° </w:t>
            </w:r>
            <w:proofErr w:type="spellStart"/>
            <w:r w:rsidRPr="007520C9">
              <w:rPr>
                <w:color w:val="002060"/>
              </w:rPr>
              <w:t>Gior</w:t>
            </w:r>
            <w:proofErr w:type="spellEnd"/>
            <w:r w:rsidRPr="007520C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61A36" w14:textId="77777777" w:rsidR="00DC0676" w:rsidRPr="007520C9" w:rsidRDefault="00DC0676" w:rsidP="004D46C3">
            <w:pPr>
              <w:pStyle w:val="headertabella0"/>
              <w:rPr>
                <w:color w:val="002060"/>
              </w:rPr>
            </w:pPr>
            <w:r w:rsidRPr="007520C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874D6" w14:textId="77777777" w:rsidR="00DC0676" w:rsidRPr="007520C9" w:rsidRDefault="00DC0676" w:rsidP="004D46C3">
            <w:pPr>
              <w:pStyle w:val="headertabella0"/>
              <w:rPr>
                <w:color w:val="002060"/>
              </w:rPr>
            </w:pPr>
            <w:r w:rsidRPr="007520C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7332D" w14:textId="77777777" w:rsidR="00DC0676" w:rsidRPr="007520C9" w:rsidRDefault="00DC0676" w:rsidP="004D46C3">
            <w:pPr>
              <w:pStyle w:val="headertabella0"/>
              <w:rPr>
                <w:color w:val="002060"/>
              </w:rPr>
            </w:pPr>
            <w:r w:rsidRPr="007520C9">
              <w:rPr>
                <w:color w:val="002060"/>
              </w:rPr>
              <w:t xml:space="preserve">Data </w:t>
            </w:r>
            <w:proofErr w:type="spellStart"/>
            <w:r w:rsidRPr="007520C9">
              <w:rPr>
                <w:color w:val="002060"/>
              </w:rPr>
              <w:t>Orig</w:t>
            </w:r>
            <w:proofErr w:type="spellEnd"/>
            <w:r w:rsidRPr="007520C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2FB60" w14:textId="77777777" w:rsidR="00DC0676" w:rsidRPr="007520C9" w:rsidRDefault="00DC0676" w:rsidP="004D46C3">
            <w:pPr>
              <w:pStyle w:val="headertabella0"/>
              <w:rPr>
                <w:color w:val="002060"/>
              </w:rPr>
            </w:pPr>
            <w:r w:rsidRPr="007520C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243EE" w14:textId="77777777" w:rsidR="00DC0676" w:rsidRPr="007520C9" w:rsidRDefault="00DC0676" w:rsidP="004D46C3">
            <w:pPr>
              <w:pStyle w:val="headertabella0"/>
              <w:rPr>
                <w:color w:val="002060"/>
              </w:rPr>
            </w:pPr>
            <w:r w:rsidRPr="007520C9">
              <w:rPr>
                <w:color w:val="002060"/>
              </w:rPr>
              <w:t xml:space="preserve">Ora </w:t>
            </w:r>
            <w:proofErr w:type="spellStart"/>
            <w:r w:rsidRPr="007520C9">
              <w:rPr>
                <w:color w:val="002060"/>
              </w:rPr>
              <w:t>Orig</w:t>
            </w:r>
            <w:proofErr w:type="spellEnd"/>
            <w:r w:rsidRPr="007520C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4C1D2" w14:textId="77777777" w:rsidR="00DC0676" w:rsidRPr="007520C9" w:rsidRDefault="00DC0676" w:rsidP="004D46C3">
            <w:pPr>
              <w:pStyle w:val="headertabella0"/>
              <w:rPr>
                <w:color w:val="002060"/>
              </w:rPr>
            </w:pPr>
            <w:r w:rsidRPr="007520C9">
              <w:rPr>
                <w:color w:val="002060"/>
              </w:rPr>
              <w:t>Impianto</w:t>
            </w:r>
          </w:p>
        </w:tc>
      </w:tr>
      <w:tr w:rsidR="00DC0676" w:rsidRPr="007520C9" w14:paraId="78D08A4B" w14:textId="77777777" w:rsidTr="00410ED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25269" w14:textId="77777777" w:rsidR="00DC0676" w:rsidRPr="00410EDE" w:rsidRDefault="00DC0676" w:rsidP="004D46C3">
            <w:pPr>
              <w:pStyle w:val="rowtabella0"/>
              <w:rPr>
                <w:color w:val="002060"/>
                <w:highlight w:val="yellow"/>
              </w:rPr>
            </w:pPr>
            <w:r w:rsidRPr="00410EDE">
              <w:rPr>
                <w:color w:val="002060"/>
                <w:highlight w:val="yellow"/>
              </w:rPr>
              <w:t>23/01/2026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038CD" w14:textId="77777777" w:rsidR="00DC0676" w:rsidRPr="00410EDE" w:rsidRDefault="00DC0676" w:rsidP="004D46C3">
            <w:pPr>
              <w:pStyle w:val="rowtabella0"/>
              <w:jc w:val="center"/>
              <w:rPr>
                <w:color w:val="002060"/>
                <w:highlight w:val="yellow"/>
              </w:rPr>
            </w:pPr>
            <w:r w:rsidRPr="00410EDE">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FBBDC" w14:textId="77777777" w:rsidR="00DC0676" w:rsidRPr="00410EDE" w:rsidRDefault="00DC0676" w:rsidP="004D46C3">
            <w:pPr>
              <w:pStyle w:val="rowtabella0"/>
              <w:rPr>
                <w:color w:val="002060"/>
                <w:highlight w:val="yellow"/>
              </w:rPr>
            </w:pPr>
            <w:r w:rsidRPr="00410EDE">
              <w:rPr>
                <w:color w:val="002060"/>
                <w:highlight w:val="yellow"/>
              </w:rPr>
              <w:t>CASTORANESE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6A0EB" w14:textId="77777777" w:rsidR="00DC0676" w:rsidRPr="00410EDE" w:rsidRDefault="00DC0676" w:rsidP="004D46C3">
            <w:pPr>
              <w:pStyle w:val="rowtabella0"/>
              <w:rPr>
                <w:color w:val="002060"/>
                <w:highlight w:val="yellow"/>
              </w:rPr>
            </w:pPr>
            <w:r w:rsidRPr="00410EDE">
              <w:rPr>
                <w:color w:val="002060"/>
                <w:highlight w:val="yellow"/>
              </w:rPr>
              <w:t>PICENO UNITED MMX A 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217A" w14:textId="77777777" w:rsidR="00DC0676" w:rsidRPr="007520C9" w:rsidRDefault="00DC0676" w:rsidP="004D46C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91173" w14:textId="77777777" w:rsidR="00DC0676" w:rsidRPr="007520C9" w:rsidRDefault="00DC0676" w:rsidP="004D46C3">
            <w:pPr>
              <w:pStyle w:val="rowtabella0"/>
              <w:jc w:val="center"/>
              <w:rPr>
                <w:color w:val="002060"/>
              </w:rPr>
            </w:pPr>
            <w:r w:rsidRPr="00410EDE">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F313C" w14:textId="77777777" w:rsidR="00DC0676" w:rsidRPr="007520C9" w:rsidRDefault="00DC0676" w:rsidP="004D46C3">
            <w:pPr>
              <w:pStyle w:val="rowtabella0"/>
              <w:jc w:val="center"/>
              <w:rPr>
                <w:color w:val="002060"/>
              </w:rPr>
            </w:pPr>
            <w:r w:rsidRPr="007520C9">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9713" w14:textId="77777777" w:rsidR="00DC0676" w:rsidRPr="007520C9" w:rsidRDefault="00DC0676" w:rsidP="004D46C3">
            <w:pPr>
              <w:rPr>
                <w:color w:val="002060"/>
              </w:rPr>
            </w:pPr>
          </w:p>
        </w:tc>
      </w:tr>
    </w:tbl>
    <w:p w14:paraId="1AF670C4" w14:textId="77777777" w:rsidR="00DC0676" w:rsidRPr="007520C9" w:rsidRDefault="00DC0676" w:rsidP="00DC0676">
      <w:pPr>
        <w:pStyle w:val="breakline"/>
        <w:rPr>
          <w:rFonts w:eastAsiaTheme="minorEastAsia"/>
          <w:color w:val="002060"/>
        </w:rPr>
      </w:pPr>
    </w:p>
    <w:p w14:paraId="7B50BE68" w14:textId="77777777" w:rsidR="00DC0676" w:rsidRPr="007520C9" w:rsidRDefault="00DC0676" w:rsidP="00DC0676">
      <w:pPr>
        <w:pStyle w:val="breakline"/>
        <w:rPr>
          <w:color w:val="002060"/>
        </w:rPr>
      </w:pPr>
    </w:p>
    <w:p w14:paraId="63A58641" w14:textId="77777777" w:rsidR="00DC0676" w:rsidRPr="007520C9" w:rsidRDefault="00DC0676" w:rsidP="00DC0676">
      <w:pPr>
        <w:pStyle w:val="titoloprinc0"/>
        <w:rPr>
          <w:color w:val="002060"/>
        </w:rPr>
      </w:pPr>
      <w:r w:rsidRPr="007520C9">
        <w:rPr>
          <w:color w:val="002060"/>
        </w:rPr>
        <w:t>CLASSIFICA</w:t>
      </w:r>
    </w:p>
    <w:p w14:paraId="601C49CC" w14:textId="77777777" w:rsidR="00DC0676" w:rsidRPr="007520C9" w:rsidRDefault="00DC0676" w:rsidP="00DC0676">
      <w:pPr>
        <w:pStyle w:val="breakline"/>
        <w:rPr>
          <w:color w:val="002060"/>
        </w:rPr>
      </w:pPr>
    </w:p>
    <w:p w14:paraId="3847FD50" w14:textId="77777777" w:rsidR="00DC0676" w:rsidRPr="007520C9" w:rsidRDefault="00DC0676" w:rsidP="00DC0676">
      <w:pPr>
        <w:pStyle w:val="breakline"/>
        <w:rPr>
          <w:color w:val="002060"/>
        </w:rPr>
      </w:pPr>
    </w:p>
    <w:p w14:paraId="3CCDB69C" w14:textId="77777777" w:rsidR="00DC0676" w:rsidRPr="007520C9" w:rsidRDefault="00DC0676" w:rsidP="00DC0676">
      <w:pPr>
        <w:pStyle w:val="sottotitolocampionato10"/>
        <w:rPr>
          <w:color w:val="002060"/>
        </w:rPr>
      </w:pPr>
      <w:r w:rsidRPr="007520C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1E094B4A"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362A0"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B79CE"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C99F8"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B9988"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DD976"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C62A6"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171E3"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B0DC6"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C2598"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B08B1" w14:textId="77777777" w:rsidR="00DC0676" w:rsidRPr="007520C9" w:rsidRDefault="00DC0676" w:rsidP="004D46C3">
            <w:pPr>
              <w:pStyle w:val="headertabella0"/>
              <w:rPr>
                <w:color w:val="002060"/>
              </w:rPr>
            </w:pPr>
            <w:r w:rsidRPr="007520C9">
              <w:rPr>
                <w:color w:val="002060"/>
              </w:rPr>
              <w:t>PE</w:t>
            </w:r>
          </w:p>
        </w:tc>
      </w:tr>
      <w:tr w:rsidR="00DC0676" w:rsidRPr="007520C9" w14:paraId="1821CD27"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9A1951" w14:textId="77777777" w:rsidR="00DC0676" w:rsidRPr="007520C9" w:rsidRDefault="00DC0676" w:rsidP="004D46C3">
            <w:pPr>
              <w:pStyle w:val="rowtabella0"/>
              <w:rPr>
                <w:color w:val="002060"/>
              </w:rPr>
            </w:pPr>
            <w:r w:rsidRPr="007520C9">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248C"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ECD1"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0595"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D2868"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3DA41"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9321" w14:textId="77777777" w:rsidR="00DC0676" w:rsidRPr="007520C9" w:rsidRDefault="00DC0676" w:rsidP="004D46C3">
            <w:pPr>
              <w:pStyle w:val="rowtabella0"/>
              <w:jc w:val="center"/>
              <w:rPr>
                <w:color w:val="002060"/>
              </w:rPr>
            </w:pPr>
            <w:r w:rsidRPr="007520C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3694"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85AF"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07412" w14:textId="77777777" w:rsidR="00DC0676" w:rsidRPr="007520C9" w:rsidRDefault="00DC0676" w:rsidP="004D46C3">
            <w:pPr>
              <w:pStyle w:val="rowtabella0"/>
              <w:jc w:val="center"/>
              <w:rPr>
                <w:color w:val="002060"/>
              </w:rPr>
            </w:pPr>
            <w:r w:rsidRPr="007520C9">
              <w:rPr>
                <w:color w:val="002060"/>
              </w:rPr>
              <w:t>0</w:t>
            </w:r>
          </w:p>
        </w:tc>
      </w:tr>
      <w:tr w:rsidR="00DC0676" w:rsidRPr="007520C9" w14:paraId="1E6CA71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81952" w14:textId="77777777" w:rsidR="00DC0676" w:rsidRPr="007520C9" w:rsidRDefault="00DC0676" w:rsidP="004D46C3">
            <w:pPr>
              <w:pStyle w:val="rowtabella0"/>
              <w:rPr>
                <w:color w:val="002060"/>
              </w:rPr>
            </w:pPr>
            <w:r w:rsidRPr="007520C9">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5BEC"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32D3F"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B2CA"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AE40"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78FF0"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B6FE"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E8B7"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5A865"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A0488" w14:textId="77777777" w:rsidR="00DC0676" w:rsidRPr="007520C9" w:rsidRDefault="00DC0676" w:rsidP="004D46C3">
            <w:pPr>
              <w:pStyle w:val="rowtabella0"/>
              <w:jc w:val="center"/>
              <w:rPr>
                <w:color w:val="002060"/>
              </w:rPr>
            </w:pPr>
            <w:r w:rsidRPr="007520C9">
              <w:rPr>
                <w:color w:val="002060"/>
              </w:rPr>
              <w:t>0</w:t>
            </w:r>
          </w:p>
        </w:tc>
      </w:tr>
      <w:tr w:rsidR="00DC0676" w:rsidRPr="007520C9" w14:paraId="5FC4B1CC"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283A8" w14:textId="77777777" w:rsidR="00DC0676" w:rsidRPr="007520C9" w:rsidRDefault="00DC0676" w:rsidP="004D46C3">
            <w:pPr>
              <w:pStyle w:val="rowtabella0"/>
              <w:rPr>
                <w:color w:val="002060"/>
              </w:rPr>
            </w:pPr>
            <w:r w:rsidRPr="007520C9">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9241"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B9BA"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606FC"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6D96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EE74"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EAE29"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2273"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28187"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D329" w14:textId="77777777" w:rsidR="00DC0676" w:rsidRPr="007520C9" w:rsidRDefault="00DC0676" w:rsidP="004D46C3">
            <w:pPr>
              <w:pStyle w:val="rowtabella0"/>
              <w:jc w:val="center"/>
              <w:rPr>
                <w:color w:val="002060"/>
              </w:rPr>
            </w:pPr>
            <w:r w:rsidRPr="007520C9">
              <w:rPr>
                <w:color w:val="002060"/>
              </w:rPr>
              <w:t>0</w:t>
            </w:r>
          </w:p>
        </w:tc>
      </w:tr>
      <w:tr w:rsidR="00DC0676" w:rsidRPr="007520C9" w14:paraId="30E85F9B"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5BA26" w14:textId="77777777" w:rsidR="00DC0676" w:rsidRPr="007520C9" w:rsidRDefault="00DC0676" w:rsidP="004D46C3">
            <w:pPr>
              <w:pStyle w:val="rowtabella0"/>
              <w:rPr>
                <w:color w:val="002060"/>
              </w:rPr>
            </w:pPr>
            <w:r w:rsidRPr="007520C9">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311E1"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1C8EB"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B397"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87F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8D07A"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8A73"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6251C"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A7A04" w14:textId="77777777" w:rsidR="00DC0676" w:rsidRPr="007520C9" w:rsidRDefault="00DC0676" w:rsidP="004D46C3">
            <w:pPr>
              <w:pStyle w:val="rowtabella0"/>
              <w:jc w:val="center"/>
              <w:rPr>
                <w:color w:val="002060"/>
              </w:rPr>
            </w:pPr>
            <w:r w:rsidRPr="007520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B2EF" w14:textId="77777777" w:rsidR="00DC0676" w:rsidRPr="007520C9" w:rsidRDefault="00DC0676" w:rsidP="004D46C3">
            <w:pPr>
              <w:pStyle w:val="rowtabella0"/>
              <w:jc w:val="center"/>
              <w:rPr>
                <w:color w:val="002060"/>
              </w:rPr>
            </w:pPr>
            <w:r w:rsidRPr="007520C9">
              <w:rPr>
                <w:color w:val="002060"/>
              </w:rPr>
              <w:t>0</w:t>
            </w:r>
          </w:p>
        </w:tc>
      </w:tr>
      <w:tr w:rsidR="00DC0676" w:rsidRPr="007520C9" w14:paraId="55B2AE6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87C8C" w14:textId="77777777" w:rsidR="00DC0676" w:rsidRPr="007520C9" w:rsidRDefault="00DC0676" w:rsidP="004D46C3">
            <w:pPr>
              <w:pStyle w:val="rowtabella0"/>
              <w:rPr>
                <w:color w:val="002060"/>
              </w:rPr>
            </w:pPr>
            <w:r w:rsidRPr="007520C9">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EEC64"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7086"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A75D"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56C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7E344"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9E03"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8D207" w14:textId="77777777" w:rsidR="00DC0676" w:rsidRPr="007520C9" w:rsidRDefault="00DC0676" w:rsidP="004D46C3">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1076"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685D" w14:textId="77777777" w:rsidR="00DC0676" w:rsidRPr="007520C9" w:rsidRDefault="00DC0676" w:rsidP="004D46C3">
            <w:pPr>
              <w:pStyle w:val="rowtabella0"/>
              <w:jc w:val="center"/>
              <w:rPr>
                <w:color w:val="002060"/>
              </w:rPr>
            </w:pPr>
            <w:r w:rsidRPr="007520C9">
              <w:rPr>
                <w:color w:val="002060"/>
              </w:rPr>
              <w:t>0</w:t>
            </w:r>
          </w:p>
        </w:tc>
      </w:tr>
      <w:tr w:rsidR="00DC0676" w:rsidRPr="007520C9" w14:paraId="42AD797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94723" w14:textId="77777777" w:rsidR="00DC0676" w:rsidRPr="007520C9" w:rsidRDefault="00DC0676" w:rsidP="004D46C3">
            <w:pPr>
              <w:pStyle w:val="rowtabella0"/>
              <w:rPr>
                <w:color w:val="002060"/>
              </w:rPr>
            </w:pPr>
            <w:r w:rsidRPr="007520C9">
              <w:rPr>
                <w:color w:val="002060"/>
              </w:rPr>
              <w:t>A.S.D. CALCIO A 5 CORINALDO</w:t>
            </w:r>
            <w:r>
              <w:rPr>
                <w:color w:val="002060"/>
              </w:rPr>
              <w:t xml:space="preserve"> </w:t>
            </w:r>
            <w:r w:rsidRPr="00BB6150">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AD984"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6196"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A004"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2A24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5C0D"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04BE4"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C5C9F"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9FDB9"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AAB9" w14:textId="77777777" w:rsidR="00DC0676" w:rsidRPr="007520C9" w:rsidRDefault="00DC0676" w:rsidP="004D46C3">
            <w:pPr>
              <w:pStyle w:val="rowtabella0"/>
              <w:jc w:val="center"/>
              <w:rPr>
                <w:color w:val="002060"/>
              </w:rPr>
            </w:pPr>
            <w:r w:rsidRPr="007520C9">
              <w:rPr>
                <w:color w:val="002060"/>
              </w:rPr>
              <w:t>0</w:t>
            </w:r>
          </w:p>
        </w:tc>
      </w:tr>
      <w:tr w:rsidR="00DC0676" w:rsidRPr="007520C9" w14:paraId="08B47B4A"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98042" w14:textId="77777777" w:rsidR="00DC0676" w:rsidRPr="007520C9" w:rsidRDefault="00DC0676" w:rsidP="004D46C3">
            <w:pPr>
              <w:pStyle w:val="rowtabella0"/>
              <w:rPr>
                <w:color w:val="002060"/>
              </w:rPr>
            </w:pPr>
            <w:r w:rsidRPr="007520C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1608"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BF144"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BF08"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45D04"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2464"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DE42C"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4FA4" w14:textId="77777777" w:rsidR="00DC0676" w:rsidRPr="007520C9" w:rsidRDefault="00DC0676" w:rsidP="004D46C3">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1061"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5638" w14:textId="77777777" w:rsidR="00DC0676" w:rsidRPr="007520C9" w:rsidRDefault="00DC0676" w:rsidP="004D46C3">
            <w:pPr>
              <w:pStyle w:val="rowtabella0"/>
              <w:jc w:val="center"/>
              <w:rPr>
                <w:color w:val="002060"/>
              </w:rPr>
            </w:pPr>
            <w:r w:rsidRPr="007520C9">
              <w:rPr>
                <w:color w:val="002060"/>
              </w:rPr>
              <w:t>0</w:t>
            </w:r>
          </w:p>
        </w:tc>
      </w:tr>
      <w:tr w:rsidR="00DC0676" w:rsidRPr="007520C9" w14:paraId="17508357"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A6A4D" w14:textId="77777777" w:rsidR="00DC0676" w:rsidRPr="007520C9" w:rsidRDefault="00DC0676" w:rsidP="004D46C3">
            <w:pPr>
              <w:pStyle w:val="rowtabella0"/>
              <w:rPr>
                <w:color w:val="002060"/>
              </w:rPr>
            </w:pPr>
            <w:r w:rsidRPr="007520C9">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CCA16"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19E15"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81A5"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4DA3"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56FB"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C32F"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C068"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49EB"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AB0A" w14:textId="77777777" w:rsidR="00DC0676" w:rsidRPr="007520C9" w:rsidRDefault="00DC0676" w:rsidP="004D46C3">
            <w:pPr>
              <w:pStyle w:val="rowtabella0"/>
              <w:jc w:val="center"/>
              <w:rPr>
                <w:color w:val="002060"/>
              </w:rPr>
            </w:pPr>
            <w:r w:rsidRPr="007520C9">
              <w:rPr>
                <w:color w:val="002060"/>
              </w:rPr>
              <w:t>0</w:t>
            </w:r>
          </w:p>
        </w:tc>
      </w:tr>
      <w:tr w:rsidR="00DC0676" w:rsidRPr="007520C9" w14:paraId="2B8D39C0"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B58E1" w14:textId="77777777" w:rsidR="00DC0676" w:rsidRPr="007520C9" w:rsidRDefault="00DC0676" w:rsidP="004D46C3">
            <w:pPr>
              <w:pStyle w:val="rowtabella0"/>
              <w:rPr>
                <w:color w:val="002060"/>
              </w:rPr>
            </w:pPr>
            <w:r w:rsidRPr="007520C9">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D7306"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8B5C"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54FC"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E3E76"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F289"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380E"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3319"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F20E6"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D0BA" w14:textId="77777777" w:rsidR="00DC0676" w:rsidRPr="007520C9" w:rsidRDefault="00DC0676" w:rsidP="004D46C3">
            <w:pPr>
              <w:pStyle w:val="rowtabella0"/>
              <w:jc w:val="center"/>
              <w:rPr>
                <w:color w:val="002060"/>
              </w:rPr>
            </w:pPr>
            <w:r w:rsidRPr="007520C9">
              <w:rPr>
                <w:color w:val="002060"/>
              </w:rPr>
              <w:t>0</w:t>
            </w:r>
          </w:p>
        </w:tc>
      </w:tr>
      <w:tr w:rsidR="00DC0676" w:rsidRPr="007520C9" w14:paraId="02E1073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D4DD8" w14:textId="77777777" w:rsidR="00DC0676" w:rsidRPr="007520C9" w:rsidRDefault="00DC0676" w:rsidP="004D46C3">
            <w:pPr>
              <w:pStyle w:val="rowtabella0"/>
              <w:rPr>
                <w:color w:val="002060"/>
              </w:rPr>
            </w:pPr>
            <w:r w:rsidRPr="007520C9">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0422B"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73846"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A84D"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67C4"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0A339"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26D17" w14:textId="77777777" w:rsidR="00DC0676" w:rsidRPr="007520C9" w:rsidRDefault="00DC0676" w:rsidP="004D46C3">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FEBB6" w14:textId="77777777" w:rsidR="00DC0676" w:rsidRPr="007520C9" w:rsidRDefault="00DC0676" w:rsidP="004D46C3">
            <w:pPr>
              <w:pStyle w:val="rowtabella0"/>
              <w:jc w:val="center"/>
              <w:rPr>
                <w:color w:val="002060"/>
              </w:rPr>
            </w:pPr>
            <w:r w:rsidRPr="007520C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9596"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1679E" w14:textId="77777777" w:rsidR="00DC0676" w:rsidRPr="007520C9" w:rsidRDefault="00DC0676" w:rsidP="004D46C3">
            <w:pPr>
              <w:pStyle w:val="rowtabella0"/>
              <w:jc w:val="center"/>
              <w:rPr>
                <w:color w:val="002060"/>
              </w:rPr>
            </w:pPr>
            <w:r w:rsidRPr="007520C9">
              <w:rPr>
                <w:color w:val="002060"/>
              </w:rPr>
              <w:t>0</w:t>
            </w:r>
          </w:p>
        </w:tc>
      </w:tr>
      <w:tr w:rsidR="00DC0676" w:rsidRPr="007520C9" w14:paraId="2876D4D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DEBBB3" w14:textId="77777777" w:rsidR="00DC0676" w:rsidRPr="007520C9" w:rsidRDefault="00DC0676" w:rsidP="004D46C3">
            <w:pPr>
              <w:pStyle w:val="rowtabella0"/>
              <w:rPr>
                <w:color w:val="002060"/>
              </w:rPr>
            </w:pPr>
            <w:r w:rsidRPr="007520C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7907"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6D876"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AF551"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0515"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DC9C"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10850"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D561" w14:textId="77777777" w:rsidR="00DC0676" w:rsidRPr="007520C9" w:rsidRDefault="00DC0676" w:rsidP="004D46C3">
            <w:pPr>
              <w:pStyle w:val="rowtabella0"/>
              <w:jc w:val="center"/>
              <w:rPr>
                <w:color w:val="002060"/>
              </w:rPr>
            </w:pPr>
            <w:r w:rsidRPr="007520C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ECEDE"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2F251" w14:textId="77777777" w:rsidR="00DC0676" w:rsidRPr="007520C9" w:rsidRDefault="00DC0676" w:rsidP="004D46C3">
            <w:pPr>
              <w:pStyle w:val="rowtabella0"/>
              <w:jc w:val="center"/>
              <w:rPr>
                <w:color w:val="002060"/>
              </w:rPr>
            </w:pPr>
            <w:r w:rsidRPr="007520C9">
              <w:rPr>
                <w:color w:val="002060"/>
              </w:rPr>
              <w:t>0</w:t>
            </w:r>
          </w:p>
        </w:tc>
      </w:tr>
      <w:tr w:rsidR="00DC0676" w:rsidRPr="007520C9" w14:paraId="7E1B4DED"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CFCD30" w14:textId="77777777" w:rsidR="00DC0676" w:rsidRPr="007520C9" w:rsidRDefault="00DC0676" w:rsidP="004D46C3">
            <w:pPr>
              <w:pStyle w:val="rowtabella0"/>
              <w:rPr>
                <w:color w:val="002060"/>
              </w:rPr>
            </w:pPr>
            <w:r w:rsidRPr="007520C9">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9429"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CE20"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7645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1DDC"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8818"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CE45" w14:textId="77777777" w:rsidR="00DC0676" w:rsidRPr="007520C9" w:rsidRDefault="00DC0676" w:rsidP="004D46C3">
            <w:pPr>
              <w:pStyle w:val="rowtabella0"/>
              <w:jc w:val="center"/>
              <w:rPr>
                <w:color w:val="002060"/>
              </w:rPr>
            </w:pPr>
            <w:r w:rsidRPr="007520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06D5" w14:textId="77777777" w:rsidR="00DC0676" w:rsidRPr="007520C9" w:rsidRDefault="00DC0676" w:rsidP="004D46C3">
            <w:pPr>
              <w:pStyle w:val="rowtabella0"/>
              <w:jc w:val="center"/>
              <w:rPr>
                <w:color w:val="002060"/>
              </w:rPr>
            </w:pPr>
            <w:r w:rsidRPr="007520C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E416" w14:textId="77777777" w:rsidR="00DC0676" w:rsidRPr="007520C9" w:rsidRDefault="00DC0676" w:rsidP="004D46C3">
            <w:pPr>
              <w:pStyle w:val="rowtabella0"/>
              <w:jc w:val="center"/>
              <w:rPr>
                <w:color w:val="002060"/>
              </w:rPr>
            </w:pPr>
            <w:r w:rsidRPr="007520C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D723" w14:textId="77777777" w:rsidR="00DC0676" w:rsidRPr="007520C9" w:rsidRDefault="00DC0676" w:rsidP="004D46C3">
            <w:pPr>
              <w:pStyle w:val="rowtabella0"/>
              <w:jc w:val="center"/>
              <w:rPr>
                <w:color w:val="002060"/>
              </w:rPr>
            </w:pPr>
            <w:r w:rsidRPr="007520C9">
              <w:rPr>
                <w:color w:val="002060"/>
              </w:rPr>
              <w:t>0</w:t>
            </w:r>
          </w:p>
        </w:tc>
      </w:tr>
    </w:tbl>
    <w:p w14:paraId="788972BB" w14:textId="77777777" w:rsidR="00DC0676" w:rsidRPr="007520C9" w:rsidRDefault="00DC0676" w:rsidP="00DC0676">
      <w:pPr>
        <w:pStyle w:val="breakline"/>
        <w:rPr>
          <w:rFonts w:eastAsiaTheme="minorEastAsia"/>
          <w:color w:val="002060"/>
        </w:rPr>
      </w:pPr>
    </w:p>
    <w:p w14:paraId="4C0376E1" w14:textId="77777777" w:rsidR="00DC0676" w:rsidRPr="007520C9" w:rsidRDefault="00DC0676" w:rsidP="00DC0676">
      <w:pPr>
        <w:pStyle w:val="breakline"/>
        <w:rPr>
          <w:color w:val="002060"/>
        </w:rPr>
      </w:pPr>
    </w:p>
    <w:p w14:paraId="3BF474D3" w14:textId="77777777" w:rsidR="00DC0676" w:rsidRPr="007520C9" w:rsidRDefault="00DC0676" w:rsidP="00DC0676">
      <w:pPr>
        <w:pStyle w:val="sottotitolocampionato10"/>
        <w:rPr>
          <w:color w:val="002060"/>
        </w:rPr>
      </w:pPr>
      <w:r w:rsidRPr="007520C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789B6BF2"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28963"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D606D"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8F7AF"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2D65B"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63C79"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AB883"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5492A"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4A65A"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E9938"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8E0F8" w14:textId="77777777" w:rsidR="00DC0676" w:rsidRPr="007520C9" w:rsidRDefault="00DC0676" w:rsidP="004D46C3">
            <w:pPr>
              <w:pStyle w:val="headertabella0"/>
              <w:rPr>
                <w:color w:val="002060"/>
              </w:rPr>
            </w:pPr>
            <w:r w:rsidRPr="007520C9">
              <w:rPr>
                <w:color w:val="002060"/>
              </w:rPr>
              <w:t>PE</w:t>
            </w:r>
          </w:p>
        </w:tc>
      </w:tr>
      <w:tr w:rsidR="00DC0676" w:rsidRPr="007520C9" w14:paraId="031E811E"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892BA8" w14:textId="77777777" w:rsidR="00DC0676" w:rsidRPr="007520C9" w:rsidRDefault="00DC0676" w:rsidP="004D46C3">
            <w:pPr>
              <w:pStyle w:val="rowtabella0"/>
              <w:rPr>
                <w:color w:val="002060"/>
              </w:rPr>
            </w:pPr>
            <w:r w:rsidRPr="007520C9">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B8E8" w14:textId="77777777" w:rsidR="00DC0676" w:rsidRPr="007520C9" w:rsidRDefault="00DC0676" w:rsidP="004D46C3">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4CEA"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5C10"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AE59"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672B0"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A8210" w14:textId="77777777" w:rsidR="00DC0676" w:rsidRPr="007520C9" w:rsidRDefault="00DC0676" w:rsidP="004D46C3">
            <w:pPr>
              <w:pStyle w:val="rowtabella0"/>
              <w:jc w:val="center"/>
              <w:rPr>
                <w:color w:val="002060"/>
              </w:rPr>
            </w:pPr>
            <w:r w:rsidRPr="007520C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552A"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EC53"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EB3E" w14:textId="77777777" w:rsidR="00DC0676" w:rsidRPr="007520C9" w:rsidRDefault="00DC0676" w:rsidP="004D46C3">
            <w:pPr>
              <w:pStyle w:val="rowtabella0"/>
              <w:jc w:val="center"/>
              <w:rPr>
                <w:color w:val="002060"/>
              </w:rPr>
            </w:pPr>
            <w:r w:rsidRPr="007520C9">
              <w:rPr>
                <w:color w:val="002060"/>
              </w:rPr>
              <w:t>0</w:t>
            </w:r>
          </w:p>
        </w:tc>
      </w:tr>
      <w:tr w:rsidR="00DC0676" w:rsidRPr="007520C9" w14:paraId="7B6AB97C"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C1C56" w14:textId="77777777" w:rsidR="00DC0676" w:rsidRPr="007520C9" w:rsidRDefault="00DC0676" w:rsidP="004D46C3">
            <w:pPr>
              <w:pStyle w:val="rowtabella0"/>
              <w:rPr>
                <w:color w:val="002060"/>
              </w:rPr>
            </w:pPr>
            <w:r w:rsidRPr="007520C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F12D" w14:textId="77777777" w:rsidR="00DC0676" w:rsidRPr="007520C9" w:rsidRDefault="00DC0676" w:rsidP="004D46C3">
            <w:pPr>
              <w:pStyle w:val="rowtabella0"/>
              <w:jc w:val="center"/>
              <w:rPr>
                <w:color w:val="002060"/>
              </w:rPr>
            </w:pPr>
            <w:r w:rsidRPr="007520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2555"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33DB"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0358"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015F3"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6C0A0" w14:textId="77777777" w:rsidR="00DC0676" w:rsidRPr="007520C9" w:rsidRDefault="00DC0676" w:rsidP="004D46C3">
            <w:pPr>
              <w:pStyle w:val="rowtabella0"/>
              <w:jc w:val="center"/>
              <w:rPr>
                <w:color w:val="002060"/>
              </w:rPr>
            </w:pPr>
            <w:r w:rsidRPr="007520C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A08E"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426AD"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C9270" w14:textId="77777777" w:rsidR="00DC0676" w:rsidRPr="007520C9" w:rsidRDefault="00DC0676" w:rsidP="004D46C3">
            <w:pPr>
              <w:pStyle w:val="rowtabella0"/>
              <w:jc w:val="center"/>
              <w:rPr>
                <w:color w:val="002060"/>
              </w:rPr>
            </w:pPr>
            <w:r w:rsidRPr="007520C9">
              <w:rPr>
                <w:color w:val="002060"/>
              </w:rPr>
              <w:t>0</w:t>
            </w:r>
          </w:p>
        </w:tc>
      </w:tr>
      <w:tr w:rsidR="00DC0676" w:rsidRPr="007520C9" w14:paraId="42012F98"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AD257" w14:textId="77777777" w:rsidR="00DC0676" w:rsidRPr="007520C9" w:rsidRDefault="00DC0676" w:rsidP="004D46C3">
            <w:pPr>
              <w:pStyle w:val="rowtabella0"/>
              <w:rPr>
                <w:color w:val="002060"/>
              </w:rPr>
            </w:pPr>
            <w:r w:rsidRPr="007520C9">
              <w:rPr>
                <w:color w:val="002060"/>
              </w:rPr>
              <w:t>A.S.D. CHIARAVALLE FUTSAL</w:t>
            </w:r>
            <w:r>
              <w:rPr>
                <w:color w:val="002060"/>
              </w:rPr>
              <w:t xml:space="preserve"> </w:t>
            </w:r>
            <w:r w:rsidRPr="00BB6150">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3D07" w14:textId="77777777" w:rsidR="00DC0676" w:rsidRPr="007520C9" w:rsidRDefault="00DC0676" w:rsidP="004D46C3">
            <w:pPr>
              <w:pStyle w:val="rowtabella0"/>
              <w:jc w:val="center"/>
              <w:rPr>
                <w:color w:val="002060"/>
              </w:rPr>
            </w:pPr>
            <w:r w:rsidRPr="007520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252F"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6EA4"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A5900"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4385"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C1C28" w14:textId="77777777" w:rsidR="00DC0676" w:rsidRPr="007520C9" w:rsidRDefault="00DC0676" w:rsidP="004D46C3">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11860" w14:textId="77777777" w:rsidR="00DC0676" w:rsidRPr="007520C9" w:rsidRDefault="00DC0676" w:rsidP="004D46C3">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FFA8"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8F45" w14:textId="77777777" w:rsidR="00DC0676" w:rsidRPr="007520C9" w:rsidRDefault="00DC0676" w:rsidP="004D46C3">
            <w:pPr>
              <w:pStyle w:val="rowtabella0"/>
              <w:jc w:val="center"/>
              <w:rPr>
                <w:color w:val="002060"/>
              </w:rPr>
            </w:pPr>
            <w:r w:rsidRPr="007520C9">
              <w:rPr>
                <w:color w:val="002060"/>
              </w:rPr>
              <w:t>0</w:t>
            </w:r>
          </w:p>
        </w:tc>
      </w:tr>
      <w:tr w:rsidR="00DC0676" w:rsidRPr="007520C9" w14:paraId="067A098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BB8C7" w14:textId="77777777" w:rsidR="00DC0676" w:rsidRPr="007520C9" w:rsidRDefault="00DC0676" w:rsidP="004D46C3">
            <w:pPr>
              <w:pStyle w:val="rowtabella0"/>
              <w:rPr>
                <w:color w:val="002060"/>
              </w:rPr>
            </w:pPr>
            <w:r w:rsidRPr="007520C9">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8CFA"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90EC2"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34AB"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5844"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01DF"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8154"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71FE"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0E7E"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BCDB" w14:textId="77777777" w:rsidR="00DC0676" w:rsidRPr="007520C9" w:rsidRDefault="00DC0676" w:rsidP="004D46C3">
            <w:pPr>
              <w:pStyle w:val="rowtabella0"/>
              <w:jc w:val="center"/>
              <w:rPr>
                <w:color w:val="002060"/>
              </w:rPr>
            </w:pPr>
            <w:r w:rsidRPr="007520C9">
              <w:rPr>
                <w:color w:val="002060"/>
              </w:rPr>
              <w:t>0</w:t>
            </w:r>
          </w:p>
        </w:tc>
      </w:tr>
      <w:tr w:rsidR="00DC0676" w:rsidRPr="007520C9" w14:paraId="5974759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C766F" w14:textId="77777777" w:rsidR="00DC0676" w:rsidRPr="007520C9" w:rsidRDefault="00DC0676" w:rsidP="004D46C3">
            <w:pPr>
              <w:pStyle w:val="rowtabella0"/>
              <w:rPr>
                <w:color w:val="002060"/>
              </w:rPr>
            </w:pPr>
            <w:r w:rsidRPr="007520C9">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3380" w14:textId="77777777" w:rsidR="00DC0676" w:rsidRPr="007520C9" w:rsidRDefault="00DC0676" w:rsidP="004D46C3">
            <w:pPr>
              <w:pStyle w:val="rowtabella0"/>
              <w:jc w:val="center"/>
              <w:rPr>
                <w:color w:val="002060"/>
              </w:rPr>
            </w:pPr>
            <w:r w:rsidRPr="007520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91AA"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CEA44"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425CA"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B697"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B6A3E"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78684"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0666B"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6205E" w14:textId="77777777" w:rsidR="00DC0676" w:rsidRPr="007520C9" w:rsidRDefault="00DC0676" w:rsidP="004D46C3">
            <w:pPr>
              <w:pStyle w:val="rowtabella0"/>
              <w:jc w:val="center"/>
              <w:rPr>
                <w:color w:val="002060"/>
              </w:rPr>
            </w:pPr>
            <w:r w:rsidRPr="007520C9">
              <w:rPr>
                <w:color w:val="002060"/>
              </w:rPr>
              <w:t>0</w:t>
            </w:r>
          </w:p>
        </w:tc>
      </w:tr>
      <w:tr w:rsidR="00DC0676" w:rsidRPr="007520C9" w14:paraId="748C3420"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0DC1A" w14:textId="77777777" w:rsidR="00DC0676" w:rsidRPr="007520C9" w:rsidRDefault="00DC0676" w:rsidP="004D46C3">
            <w:pPr>
              <w:pStyle w:val="rowtabella0"/>
              <w:rPr>
                <w:color w:val="002060"/>
              </w:rPr>
            </w:pPr>
            <w:r w:rsidRPr="007520C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8CA01" w14:textId="77777777" w:rsidR="00DC0676" w:rsidRPr="007520C9" w:rsidRDefault="00DC0676" w:rsidP="004D46C3">
            <w:pPr>
              <w:pStyle w:val="rowtabella0"/>
              <w:jc w:val="center"/>
              <w:rPr>
                <w:color w:val="002060"/>
              </w:rPr>
            </w:pPr>
            <w:r w:rsidRPr="007520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6C2B"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855D"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D0F29"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7195"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14B39"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D1B4"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CB3F1"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FFE51" w14:textId="77777777" w:rsidR="00DC0676" w:rsidRPr="007520C9" w:rsidRDefault="00DC0676" w:rsidP="004D46C3">
            <w:pPr>
              <w:pStyle w:val="rowtabella0"/>
              <w:jc w:val="center"/>
              <w:rPr>
                <w:color w:val="002060"/>
              </w:rPr>
            </w:pPr>
            <w:r w:rsidRPr="007520C9">
              <w:rPr>
                <w:color w:val="002060"/>
              </w:rPr>
              <w:t>0</w:t>
            </w:r>
          </w:p>
        </w:tc>
      </w:tr>
      <w:tr w:rsidR="00DC0676" w:rsidRPr="007520C9" w14:paraId="0146F7DB"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8B380" w14:textId="77777777" w:rsidR="00DC0676" w:rsidRPr="007520C9" w:rsidRDefault="00DC0676" w:rsidP="004D46C3">
            <w:pPr>
              <w:pStyle w:val="rowtabella0"/>
              <w:rPr>
                <w:color w:val="002060"/>
              </w:rPr>
            </w:pPr>
            <w:r w:rsidRPr="007520C9">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B0359"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62F8"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A4AD"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5FDC"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3AB1"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53B83"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1F07" w14:textId="77777777" w:rsidR="00DC0676" w:rsidRPr="007520C9" w:rsidRDefault="00DC0676" w:rsidP="004D46C3">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34ED"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126E" w14:textId="77777777" w:rsidR="00DC0676" w:rsidRPr="007520C9" w:rsidRDefault="00DC0676" w:rsidP="004D46C3">
            <w:pPr>
              <w:pStyle w:val="rowtabella0"/>
              <w:jc w:val="center"/>
              <w:rPr>
                <w:color w:val="002060"/>
              </w:rPr>
            </w:pPr>
            <w:r w:rsidRPr="007520C9">
              <w:rPr>
                <w:color w:val="002060"/>
              </w:rPr>
              <w:t>0</w:t>
            </w:r>
          </w:p>
        </w:tc>
      </w:tr>
      <w:tr w:rsidR="00DC0676" w:rsidRPr="007520C9" w14:paraId="70F67D7B"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F43A2" w14:textId="77777777" w:rsidR="00DC0676" w:rsidRPr="007520C9" w:rsidRDefault="00DC0676" w:rsidP="004D46C3">
            <w:pPr>
              <w:pStyle w:val="rowtabella0"/>
              <w:rPr>
                <w:color w:val="002060"/>
              </w:rPr>
            </w:pPr>
            <w:r w:rsidRPr="007520C9">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64BC"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F5F31"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C99F"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A51E"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26E5"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0578"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A41D"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A602"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5A6B" w14:textId="77777777" w:rsidR="00DC0676" w:rsidRPr="007520C9" w:rsidRDefault="00DC0676" w:rsidP="004D46C3">
            <w:pPr>
              <w:pStyle w:val="rowtabella0"/>
              <w:jc w:val="center"/>
              <w:rPr>
                <w:color w:val="002060"/>
              </w:rPr>
            </w:pPr>
            <w:r w:rsidRPr="007520C9">
              <w:rPr>
                <w:color w:val="002060"/>
              </w:rPr>
              <w:t>0</w:t>
            </w:r>
          </w:p>
        </w:tc>
      </w:tr>
      <w:tr w:rsidR="00DC0676" w:rsidRPr="007520C9" w14:paraId="2D1A7B4E"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8C3E1" w14:textId="77777777" w:rsidR="00DC0676" w:rsidRPr="007520C9" w:rsidRDefault="00DC0676" w:rsidP="004D46C3">
            <w:pPr>
              <w:pStyle w:val="rowtabella0"/>
              <w:rPr>
                <w:color w:val="002060"/>
              </w:rPr>
            </w:pPr>
            <w:r w:rsidRPr="007520C9">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73AC"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344C"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424E6"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4481"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8BE23"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242C"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F958F" w14:textId="77777777" w:rsidR="00DC0676" w:rsidRPr="007520C9" w:rsidRDefault="00DC0676" w:rsidP="004D46C3">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9662A"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14395" w14:textId="77777777" w:rsidR="00DC0676" w:rsidRPr="007520C9" w:rsidRDefault="00DC0676" w:rsidP="004D46C3">
            <w:pPr>
              <w:pStyle w:val="rowtabella0"/>
              <w:jc w:val="center"/>
              <w:rPr>
                <w:color w:val="002060"/>
              </w:rPr>
            </w:pPr>
            <w:r w:rsidRPr="007520C9">
              <w:rPr>
                <w:color w:val="002060"/>
              </w:rPr>
              <w:t>0</w:t>
            </w:r>
          </w:p>
        </w:tc>
      </w:tr>
      <w:tr w:rsidR="00DC0676" w:rsidRPr="007520C9" w14:paraId="4CA8B94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92072" w14:textId="77777777" w:rsidR="00DC0676" w:rsidRPr="007520C9" w:rsidRDefault="00DC0676" w:rsidP="004D46C3">
            <w:pPr>
              <w:pStyle w:val="rowtabella0"/>
              <w:rPr>
                <w:color w:val="002060"/>
              </w:rPr>
            </w:pPr>
            <w:r w:rsidRPr="007520C9">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AFB2"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72A49"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1E91"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77A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B08A"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7AAC"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D87A"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7872"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B62C4" w14:textId="77777777" w:rsidR="00DC0676" w:rsidRPr="007520C9" w:rsidRDefault="00DC0676" w:rsidP="004D46C3">
            <w:pPr>
              <w:pStyle w:val="rowtabella0"/>
              <w:jc w:val="center"/>
              <w:rPr>
                <w:color w:val="002060"/>
              </w:rPr>
            </w:pPr>
            <w:r w:rsidRPr="007520C9">
              <w:rPr>
                <w:color w:val="002060"/>
              </w:rPr>
              <w:t>0</w:t>
            </w:r>
          </w:p>
        </w:tc>
      </w:tr>
      <w:tr w:rsidR="00DC0676" w:rsidRPr="007520C9" w14:paraId="64DB65C0"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84B28" w14:textId="77777777" w:rsidR="00DC0676" w:rsidRPr="007520C9" w:rsidRDefault="00DC0676" w:rsidP="004D46C3">
            <w:pPr>
              <w:pStyle w:val="rowtabella0"/>
              <w:rPr>
                <w:color w:val="002060"/>
              </w:rPr>
            </w:pPr>
            <w:r w:rsidRPr="007520C9">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2C21"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1A55C"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19D2D"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B09F"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A578"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BC109"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96B4F"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684E5"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452B" w14:textId="77777777" w:rsidR="00DC0676" w:rsidRPr="007520C9" w:rsidRDefault="00DC0676" w:rsidP="004D46C3">
            <w:pPr>
              <w:pStyle w:val="rowtabella0"/>
              <w:jc w:val="center"/>
              <w:rPr>
                <w:color w:val="002060"/>
              </w:rPr>
            </w:pPr>
            <w:r w:rsidRPr="007520C9">
              <w:rPr>
                <w:color w:val="002060"/>
              </w:rPr>
              <w:t>0</w:t>
            </w:r>
          </w:p>
        </w:tc>
      </w:tr>
      <w:tr w:rsidR="00DC0676" w:rsidRPr="007520C9" w14:paraId="6EA2F5BE"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DB5C81" w14:textId="77777777" w:rsidR="00DC0676" w:rsidRPr="007520C9" w:rsidRDefault="00DC0676" w:rsidP="004D46C3">
            <w:pPr>
              <w:pStyle w:val="rowtabella0"/>
              <w:rPr>
                <w:color w:val="002060"/>
              </w:rPr>
            </w:pPr>
            <w:r w:rsidRPr="007520C9">
              <w:rPr>
                <w:color w:val="002060"/>
              </w:rPr>
              <w:t xml:space="preserve">A.S.D. </w:t>
            </w:r>
            <w:proofErr w:type="gramStart"/>
            <w:r w:rsidRPr="007520C9">
              <w:rPr>
                <w:color w:val="002060"/>
              </w:rPr>
              <w:t>CITTA</w:t>
            </w:r>
            <w:proofErr w:type="gramEnd"/>
            <w:r w:rsidRPr="007520C9">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8DF7"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130D"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96CA"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9EA6"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A02EB"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EEF8D"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C991"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9953F"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55FF" w14:textId="77777777" w:rsidR="00DC0676" w:rsidRPr="007520C9" w:rsidRDefault="00DC0676" w:rsidP="004D46C3">
            <w:pPr>
              <w:pStyle w:val="rowtabella0"/>
              <w:jc w:val="center"/>
              <w:rPr>
                <w:color w:val="002060"/>
              </w:rPr>
            </w:pPr>
            <w:r w:rsidRPr="007520C9">
              <w:rPr>
                <w:color w:val="002060"/>
              </w:rPr>
              <w:t>1</w:t>
            </w:r>
          </w:p>
        </w:tc>
      </w:tr>
    </w:tbl>
    <w:p w14:paraId="7CBA7F9E" w14:textId="77777777" w:rsidR="00DC0676" w:rsidRPr="007520C9" w:rsidRDefault="00DC0676" w:rsidP="00DC0676">
      <w:pPr>
        <w:pStyle w:val="breakline"/>
        <w:rPr>
          <w:rFonts w:eastAsiaTheme="minorEastAsia"/>
          <w:color w:val="002060"/>
        </w:rPr>
      </w:pPr>
    </w:p>
    <w:p w14:paraId="19BECB82" w14:textId="77777777" w:rsidR="00DC0676" w:rsidRPr="007520C9" w:rsidRDefault="00DC0676" w:rsidP="00DC0676">
      <w:pPr>
        <w:pStyle w:val="breakline"/>
        <w:rPr>
          <w:color w:val="002060"/>
        </w:rPr>
      </w:pPr>
    </w:p>
    <w:p w14:paraId="4791FE7C" w14:textId="77777777" w:rsidR="00DC0676" w:rsidRPr="007520C9" w:rsidRDefault="00DC0676" w:rsidP="00DC0676">
      <w:pPr>
        <w:pStyle w:val="sottotitolocampionato10"/>
        <w:rPr>
          <w:color w:val="002060"/>
        </w:rPr>
      </w:pPr>
      <w:r w:rsidRPr="007520C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3C5977F2"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CC718"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EBAB6"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DAD88"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73D4F"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7BFC3"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4814B"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108D8"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CFDD7"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303DC"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7F833" w14:textId="77777777" w:rsidR="00DC0676" w:rsidRPr="007520C9" w:rsidRDefault="00DC0676" w:rsidP="004D46C3">
            <w:pPr>
              <w:pStyle w:val="headertabella0"/>
              <w:rPr>
                <w:color w:val="002060"/>
              </w:rPr>
            </w:pPr>
            <w:r w:rsidRPr="007520C9">
              <w:rPr>
                <w:color w:val="002060"/>
              </w:rPr>
              <w:t>PE</w:t>
            </w:r>
          </w:p>
        </w:tc>
      </w:tr>
      <w:tr w:rsidR="00DC0676" w:rsidRPr="007520C9" w14:paraId="7F28321F"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5B5A53" w14:textId="77777777" w:rsidR="00DC0676" w:rsidRPr="007520C9" w:rsidRDefault="00DC0676" w:rsidP="004D46C3">
            <w:pPr>
              <w:pStyle w:val="rowtabella0"/>
              <w:rPr>
                <w:color w:val="002060"/>
              </w:rPr>
            </w:pPr>
            <w:r w:rsidRPr="007520C9">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1311"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691E"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253A1"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1603"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58B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4657" w14:textId="77777777" w:rsidR="00DC0676" w:rsidRPr="007520C9" w:rsidRDefault="00DC0676" w:rsidP="004D46C3">
            <w:pPr>
              <w:pStyle w:val="rowtabella0"/>
              <w:jc w:val="center"/>
              <w:rPr>
                <w:color w:val="002060"/>
              </w:rPr>
            </w:pPr>
            <w:r w:rsidRPr="007520C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339F"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478F"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08E5" w14:textId="77777777" w:rsidR="00DC0676" w:rsidRPr="007520C9" w:rsidRDefault="00DC0676" w:rsidP="004D46C3">
            <w:pPr>
              <w:pStyle w:val="rowtabella0"/>
              <w:jc w:val="center"/>
              <w:rPr>
                <w:color w:val="002060"/>
              </w:rPr>
            </w:pPr>
            <w:r w:rsidRPr="007520C9">
              <w:rPr>
                <w:color w:val="002060"/>
              </w:rPr>
              <w:t>0</w:t>
            </w:r>
          </w:p>
        </w:tc>
      </w:tr>
      <w:tr w:rsidR="00DC0676" w:rsidRPr="007520C9" w14:paraId="73190AA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7D5E8" w14:textId="77777777" w:rsidR="00DC0676" w:rsidRPr="007520C9" w:rsidRDefault="00DC0676" w:rsidP="004D46C3">
            <w:pPr>
              <w:pStyle w:val="rowtabella0"/>
              <w:rPr>
                <w:color w:val="002060"/>
              </w:rPr>
            </w:pPr>
            <w:r w:rsidRPr="007520C9">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60EDA"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BEC7"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9C40"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39C9"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BB7E"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CB0E" w14:textId="77777777" w:rsidR="00DC0676" w:rsidRPr="007520C9" w:rsidRDefault="00DC0676" w:rsidP="004D46C3">
            <w:pPr>
              <w:pStyle w:val="rowtabella0"/>
              <w:jc w:val="center"/>
              <w:rPr>
                <w:color w:val="002060"/>
              </w:rPr>
            </w:pPr>
            <w:r w:rsidRPr="007520C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2C2B5" w14:textId="77777777" w:rsidR="00DC0676" w:rsidRPr="007520C9" w:rsidRDefault="00DC0676" w:rsidP="004D46C3">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85CD" w14:textId="77777777" w:rsidR="00DC0676" w:rsidRPr="007520C9" w:rsidRDefault="00DC0676" w:rsidP="004D46C3">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DE077" w14:textId="77777777" w:rsidR="00DC0676" w:rsidRPr="007520C9" w:rsidRDefault="00DC0676" w:rsidP="004D46C3">
            <w:pPr>
              <w:pStyle w:val="rowtabella0"/>
              <w:jc w:val="center"/>
              <w:rPr>
                <w:color w:val="002060"/>
              </w:rPr>
            </w:pPr>
            <w:r w:rsidRPr="007520C9">
              <w:rPr>
                <w:color w:val="002060"/>
              </w:rPr>
              <w:t>0</w:t>
            </w:r>
          </w:p>
        </w:tc>
      </w:tr>
      <w:tr w:rsidR="00DC0676" w:rsidRPr="007520C9" w14:paraId="57375D1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A5ED8" w14:textId="77777777" w:rsidR="00DC0676" w:rsidRPr="007520C9" w:rsidRDefault="00DC0676" w:rsidP="004D46C3">
            <w:pPr>
              <w:pStyle w:val="rowtabella0"/>
              <w:rPr>
                <w:color w:val="002060"/>
              </w:rPr>
            </w:pPr>
            <w:r w:rsidRPr="007520C9">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4488" w14:textId="77777777" w:rsidR="00DC0676" w:rsidRPr="007520C9" w:rsidRDefault="00DC0676" w:rsidP="004D46C3">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2FADC"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A184"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056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AF43"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E6066" w14:textId="77777777" w:rsidR="00DC0676" w:rsidRPr="007520C9" w:rsidRDefault="00DC0676" w:rsidP="004D46C3">
            <w:pPr>
              <w:pStyle w:val="rowtabella0"/>
              <w:jc w:val="center"/>
              <w:rPr>
                <w:color w:val="002060"/>
              </w:rPr>
            </w:pPr>
            <w:r w:rsidRPr="007520C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18B3"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1573B"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41DC" w14:textId="77777777" w:rsidR="00DC0676" w:rsidRPr="007520C9" w:rsidRDefault="00DC0676" w:rsidP="004D46C3">
            <w:pPr>
              <w:pStyle w:val="rowtabella0"/>
              <w:jc w:val="center"/>
              <w:rPr>
                <w:color w:val="002060"/>
              </w:rPr>
            </w:pPr>
            <w:r w:rsidRPr="007520C9">
              <w:rPr>
                <w:color w:val="002060"/>
              </w:rPr>
              <w:t>0</w:t>
            </w:r>
          </w:p>
        </w:tc>
      </w:tr>
      <w:tr w:rsidR="00DC0676" w:rsidRPr="007520C9" w14:paraId="78189597"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A9F09" w14:textId="77777777" w:rsidR="00DC0676" w:rsidRPr="007520C9" w:rsidRDefault="00DC0676" w:rsidP="004D46C3">
            <w:pPr>
              <w:pStyle w:val="rowtabella0"/>
              <w:rPr>
                <w:color w:val="002060"/>
              </w:rPr>
            </w:pPr>
            <w:r w:rsidRPr="007520C9">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DCC9" w14:textId="77777777" w:rsidR="00DC0676" w:rsidRPr="007520C9" w:rsidRDefault="00DC0676" w:rsidP="004D46C3">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CD8F"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FBCD0"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21E5"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4015"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4312" w14:textId="77777777" w:rsidR="00DC0676" w:rsidRPr="007520C9" w:rsidRDefault="00DC0676" w:rsidP="004D46C3">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4AA0F" w14:textId="77777777" w:rsidR="00DC0676" w:rsidRPr="007520C9" w:rsidRDefault="00DC0676" w:rsidP="004D46C3">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CD4D8"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4E25" w14:textId="77777777" w:rsidR="00DC0676" w:rsidRPr="007520C9" w:rsidRDefault="00DC0676" w:rsidP="004D46C3">
            <w:pPr>
              <w:pStyle w:val="rowtabella0"/>
              <w:jc w:val="center"/>
              <w:rPr>
                <w:color w:val="002060"/>
              </w:rPr>
            </w:pPr>
            <w:r w:rsidRPr="007520C9">
              <w:rPr>
                <w:color w:val="002060"/>
              </w:rPr>
              <w:t>0</w:t>
            </w:r>
          </w:p>
        </w:tc>
      </w:tr>
      <w:tr w:rsidR="00DC0676" w:rsidRPr="007520C9" w14:paraId="39D302A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FABE1" w14:textId="77777777" w:rsidR="00DC0676" w:rsidRPr="007520C9" w:rsidRDefault="00DC0676" w:rsidP="004D46C3">
            <w:pPr>
              <w:pStyle w:val="rowtabella0"/>
              <w:rPr>
                <w:color w:val="002060"/>
              </w:rPr>
            </w:pPr>
            <w:r w:rsidRPr="007520C9">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1B17A"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6DE3"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E6BC4"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910E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1BF4"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C40E6" w14:textId="77777777" w:rsidR="00DC0676" w:rsidRPr="007520C9" w:rsidRDefault="00DC0676" w:rsidP="004D46C3">
            <w:pPr>
              <w:pStyle w:val="rowtabella0"/>
              <w:jc w:val="center"/>
              <w:rPr>
                <w:color w:val="002060"/>
              </w:rPr>
            </w:pPr>
            <w:r w:rsidRPr="007520C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888D" w14:textId="77777777" w:rsidR="00DC0676" w:rsidRPr="007520C9" w:rsidRDefault="00DC0676" w:rsidP="004D46C3">
            <w:pPr>
              <w:pStyle w:val="rowtabella0"/>
              <w:jc w:val="center"/>
              <w:rPr>
                <w:color w:val="002060"/>
              </w:rPr>
            </w:pPr>
            <w:r w:rsidRPr="007520C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D709F"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67713" w14:textId="77777777" w:rsidR="00DC0676" w:rsidRPr="007520C9" w:rsidRDefault="00DC0676" w:rsidP="004D46C3">
            <w:pPr>
              <w:pStyle w:val="rowtabella0"/>
              <w:jc w:val="center"/>
              <w:rPr>
                <w:color w:val="002060"/>
              </w:rPr>
            </w:pPr>
            <w:r w:rsidRPr="007520C9">
              <w:rPr>
                <w:color w:val="002060"/>
              </w:rPr>
              <w:t>0</w:t>
            </w:r>
          </w:p>
        </w:tc>
      </w:tr>
      <w:tr w:rsidR="00DC0676" w:rsidRPr="007520C9" w14:paraId="0B58A93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95F9C" w14:textId="77777777" w:rsidR="00DC0676" w:rsidRPr="007520C9" w:rsidRDefault="00DC0676" w:rsidP="004D46C3">
            <w:pPr>
              <w:pStyle w:val="rowtabella0"/>
              <w:rPr>
                <w:color w:val="002060"/>
              </w:rPr>
            </w:pPr>
            <w:r w:rsidRPr="007520C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E48D"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B8E2"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A90C4"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080CE"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0AE5"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C58A"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70A82" w14:textId="77777777" w:rsidR="00DC0676" w:rsidRPr="007520C9" w:rsidRDefault="00DC0676" w:rsidP="004D46C3">
            <w:pPr>
              <w:pStyle w:val="rowtabella0"/>
              <w:jc w:val="center"/>
              <w:rPr>
                <w:color w:val="002060"/>
              </w:rPr>
            </w:pPr>
            <w:r w:rsidRPr="007520C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B1318"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8288D" w14:textId="77777777" w:rsidR="00DC0676" w:rsidRPr="007520C9" w:rsidRDefault="00DC0676" w:rsidP="004D46C3">
            <w:pPr>
              <w:pStyle w:val="rowtabella0"/>
              <w:jc w:val="center"/>
              <w:rPr>
                <w:color w:val="002060"/>
              </w:rPr>
            </w:pPr>
            <w:r w:rsidRPr="007520C9">
              <w:rPr>
                <w:color w:val="002060"/>
              </w:rPr>
              <w:t>0</w:t>
            </w:r>
          </w:p>
        </w:tc>
      </w:tr>
      <w:tr w:rsidR="00DC0676" w:rsidRPr="007520C9" w14:paraId="2429677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FECA8" w14:textId="77777777" w:rsidR="00DC0676" w:rsidRPr="007520C9" w:rsidRDefault="00DC0676" w:rsidP="004D46C3">
            <w:pPr>
              <w:pStyle w:val="rowtabella0"/>
              <w:rPr>
                <w:color w:val="002060"/>
              </w:rPr>
            </w:pPr>
            <w:r w:rsidRPr="007520C9">
              <w:rPr>
                <w:color w:val="002060"/>
              </w:rPr>
              <w:t>A.S.D. REAL FABRIANO</w:t>
            </w:r>
            <w:r>
              <w:rPr>
                <w:color w:val="002060"/>
              </w:rPr>
              <w:t xml:space="preserve"> </w:t>
            </w:r>
            <w:r w:rsidRPr="00BB6150">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6CEC8"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C220"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EF5A8"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2F210"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4D52"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BFFDA"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4FD2"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A0E45"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44E2" w14:textId="77777777" w:rsidR="00DC0676" w:rsidRPr="007520C9" w:rsidRDefault="00DC0676" w:rsidP="004D46C3">
            <w:pPr>
              <w:pStyle w:val="rowtabella0"/>
              <w:jc w:val="center"/>
              <w:rPr>
                <w:color w:val="002060"/>
              </w:rPr>
            </w:pPr>
            <w:r w:rsidRPr="007520C9">
              <w:rPr>
                <w:color w:val="002060"/>
              </w:rPr>
              <w:t>0</w:t>
            </w:r>
          </w:p>
        </w:tc>
      </w:tr>
      <w:tr w:rsidR="00DC0676" w:rsidRPr="007520C9" w14:paraId="055F3127"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255FB" w14:textId="77777777" w:rsidR="00DC0676" w:rsidRPr="007520C9" w:rsidRDefault="00DC0676" w:rsidP="004D46C3">
            <w:pPr>
              <w:pStyle w:val="rowtabella0"/>
              <w:rPr>
                <w:color w:val="002060"/>
              </w:rPr>
            </w:pPr>
            <w:r w:rsidRPr="007520C9">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968A8"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0D324"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0EB50"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030BB"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A5984"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8DFCB" w14:textId="77777777" w:rsidR="00DC0676" w:rsidRPr="007520C9" w:rsidRDefault="00DC0676" w:rsidP="004D46C3">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2320" w14:textId="77777777" w:rsidR="00DC0676" w:rsidRPr="007520C9" w:rsidRDefault="00DC0676" w:rsidP="004D46C3">
            <w:pPr>
              <w:pStyle w:val="rowtabella0"/>
              <w:jc w:val="center"/>
              <w:rPr>
                <w:color w:val="002060"/>
              </w:rPr>
            </w:pPr>
            <w:r w:rsidRPr="007520C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634D4"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57751" w14:textId="77777777" w:rsidR="00DC0676" w:rsidRPr="007520C9" w:rsidRDefault="00DC0676" w:rsidP="004D46C3">
            <w:pPr>
              <w:pStyle w:val="rowtabella0"/>
              <w:jc w:val="center"/>
              <w:rPr>
                <w:color w:val="002060"/>
              </w:rPr>
            </w:pPr>
            <w:r w:rsidRPr="007520C9">
              <w:rPr>
                <w:color w:val="002060"/>
              </w:rPr>
              <w:t>0</w:t>
            </w:r>
          </w:p>
        </w:tc>
      </w:tr>
      <w:tr w:rsidR="00DC0676" w:rsidRPr="007520C9" w14:paraId="24F5D40A"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D46AA" w14:textId="77777777" w:rsidR="00DC0676" w:rsidRPr="007520C9" w:rsidRDefault="00DC0676" w:rsidP="004D46C3">
            <w:pPr>
              <w:pStyle w:val="rowtabella0"/>
              <w:rPr>
                <w:color w:val="002060"/>
              </w:rPr>
            </w:pPr>
            <w:r w:rsidRPr="007520C9">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A2A7"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B1AB"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4AE28"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27D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77836"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9B4A"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14065"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04CB7"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BE324" w14:textId="77777777" w:rsidR="00DC0676" w:rsidRPr="007520C9" w:rsidRDefault="00DC0676" w:rsidP="004D46C3">
            <w:pPr>
              <w:pStyle w:val="rowtabella0"/>
              <w:jc w:val="center"/>
              <w:rPr>
                <w:color w:val="002060"/>
              </w:rPr>
            </w:pPr>
            <w:r w:rsidRPr="007520C9">
              <w:rPr>
                <w:color w:val="002060"/>
              </w:rPr>
              <w:t>0</w:t>
            </w:r>
          </w:p>
        </w:tc>
      </w:tr>
      <w:tr w:rsidR="00DC0676" w:rsidRPr="007520C9" w14:paraId="52A769D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45622" w14:textId="77777777" w:rsidR="00DC0676" w:rsidRPr="007520C9" w:rsidRDefault="00DC0676" w:rsidP="004D46C3">
            <w:pPr>
              <w:pStyle w:val="rowtabella0"/>
              <w:rPr>
                <w:color w:val="002060"/>
              </w:rPr>
            </w:pPr>
            <w:r w:rsidRPr="007520C9">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094E"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BC98"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DE317"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DB53"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BD31"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E9ED"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FCDE"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AD56"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E8A2A" w14:textId="77777777" w:rsidR="00DC0676" w:rsidRPr="007520C9" w:rsidRDefault="00DC0676" w:rsidP="004D46C3">
            <w:pPr>
              <w:pStyle w:val="rowtabella0"/>
              <w:jc w:val="center"/>
              <w:rPr>
                <w:color w:val="002060"/>
              </w:rPr>
            </w:pPr>
            <w:r w:rsidRPr="007520C9">
              <w:rPr>
                <w:color w:val="002060"/>
              </w:rPr>
              <w:t>0</w:t>
            </w:r>
          </w:p>
        </w:tc>
      </w:tr>
      <w:tr w:rsidR="00DC0676" w:rsidRPr="007520C9" w14:paraId="45AA212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51FD1" w14:textId="77777777" w:rsidR="00DC0676" w:rsidRPr="007520C9" w:rsidRDefault="00DC0676" w:rsidP="004D46C3">
            <w:pPr>
              <w:pStyle w:val="rowtabella0"/>
              <w:rPr>
                <w:color w:val="002060"/>
              </w:rPr>
            </w:pPr>
            <w:r w:rsidRPr="007520C9">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2A1A5"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FEF10"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1487"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3F1C"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D442"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E5EE" w14:textId="77777777" w:rsidR="00DC0676" w:rsidRPr="007520C9" w:rsidRDefault="00DC0676" w:rsidP="004D46C3">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C243" w14:textId="77777777" w:rsidR="00DC0676" w:rsidRPr="007520C9" w:rsidRDefault="00DC0676" w:rsidP="004D46C3">
            <w:pPr>
              <w:pStyle w:val="rowtabella0"/>
              <w:jc w:val="center"/>
              <w:rPr>
                <w:color w:val="002060"/>
              </w:rPr>
            </w:pPr>
            <w:r w:rsidRPr="007520C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56645"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4E6A" w14:textId="77777777" w:rsidR="00DC0676" w:rsidRPr="007520C9" w:rsidRDefault="00DC0676" w:rsidP="004D46C3">
            <w:pPr>
              <w:pStyle w:val="rowtabella0"/>
              <w:jc w:val="center"/>
              <w:rPr>
                <w:color w:val="002060"/>
              </w:rPr>
            </w:pPr>
            <w:r w:rsidRPr="007520C9">
              <w:rPr>
                <w:color w:val="002060"/>
              </w:rPr>
              <w:t>0</w:t>
            </w:r>
          </w:p>
        </w:tc>
      </w:tr>
      <w:tr w:rsidR="00DC0676" w:rsidRPr="007520C9" w14:paraId="1A86EA09"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C7D866" w14:textId="77777777" w:rsidR="00DC0676" w:rsidRPr="007520C9" w:rsidRDefault="00DC0676" w:rsidP="004D46C3">
            <w:pPr>
              <w:pStyle w:val="rowtabella0"/>
              <w:rPr>
                <w:color w:val="002060"/>
              </w:rPr>
            </w:pPr>
            <w:r w:rsidRPr="007520C9">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901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6277C"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AB6B"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0CE0"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0C185"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CE47C"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6225E" w14:textId="77777777" w:rsidR="00DC0676" w:rsidRPr="007520C9" w:rsidRDefault="00DC0676" w:rsidP="004D46C3">
            <w:pPr>
              <w:pStyle w:val="rowtabella0"/>
              <w:jc w:val="center"/>
              <w:rPr>
                <w:color w:val="002060"/>
              </w:rPr>
            </w:pPr>
            <w:r w:rsidRPr="007520C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4844" w14:textId="77777777" w:rsidR="00DC0676" w:rsidRPr="007520C9" w:rsidRDefault="00DC0676" w:rsidP="004D46C3">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238F" w14:textId="77777777" w:rsidR="00DC0676" w:rsidRPr="007520C9" w:rsidRDefault="00DC0676" w:rsidP="004D46C3">
            <w:pPr>
              <w:pStyle w:val="rowtabella0"/>
              <w:jc w:val="center"/>
              <w:rPr>
                <w:color w:val="002060"/>
              </w:rPr>
            </w:pPr>
            <w:r w:rsidRPr="007520C9">
              <w:rPr>
                <w:color w:val="002060"/>
              </w:rPr>
              <w:t>0</w:t>
            </w:r>
          </w:p>
        </w:tc>
      </w:tr>
    </w:tbl>
    <w:p w14:paraId="44CD20E1" w14:textId="77777777" w:rsidR="00DC0676" w:rsidRPr="007520C9" w:rsidRDefault="00DC0676" w:rsidP="00DC0676">
      <w:pPr>
        <w:pStyle w:val="breakline"/>
        <w:rPr>
          <w:rFonts w:eastAsiaTheme="minorEastAsia"/>
          <w:color w:val="002060"/>
        </w:rPr>
      </w:pPr>
    </w:p>
    <w:p w14:paraId="0C7327C4" w14:textId="77777777" w:rsidR="00DC0676" w:rsidRPr="007520C9" w:rsidRDefault="00DC0676" w:rsidP="00DC0676">
      <w:pPr>
        <w:pStyle w:val="breakline"/>
        <w:rPr>
          <w:color w:val="002060"/>
        </w:rPr>
      </w:pPr>
    </w:p>
    <w:p w14:paraId="38C93D61" w14:textId="77777777" w:rsidR="00DC0676" w:rsidRPr="007520C9" w:rsidRDefault="00DC0676" w:rsidP="00DC0676">
      <w:pPr>
        <w:pStyle w:val="sottotitolocampionato10"/>
        <w:rPr>
          <w:color w:val="002060"/>
        </w:rPr>
      </w:pPr>
      <w:r w:rsidRPr="007520C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73080068"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48E67"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7C8EE"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41F31"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D4E47"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0CB77"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A6DA0"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C3AFD"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FC7AB"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B9C3C"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59955" w14:textId="77777777" w:rsidR="00DC0676" w:rsidRPr="007520C9" w:rsidRDefault="00DC0676" w:rsidP="004D46C3">
            <w:pPr>
              <w:pStyle w:val="headertabella0"/>
              <w:rPr>
                <w:color w:val="002060"/>
              </w:rPr>
            </w:pPr>
            <w:r w:rsidRPr="007520C9">
              <w:rPr>
                <w:color w:val="002060"/>
              </w:rPr>
              <w:t>PE</w:t>
            </w:r>
          </w:p>
        </w:tc>
      </w:tr>
      <w:tr w:rsidR="00DC0676" w:rsidRPr="007520C9" w14:paraId="41DA3390"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048E45" w14:textId="77777777" w:rsidR="00DC0676" w:rsidRPr="007520C9" w:rsidRDefault="00DC0676" w:rsidP="004D46C3">
            <w:pPr>
              <w:pStyle w:val="rowtabella0"/>
              <w:rPr>
                <w:color w:val="002060"/>
              </w:rPr>
            </w:pPr>
            <w:r w:rsidRPr="007520C9">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2A389"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8C0FF"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C4A2"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7E6D"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2F3EF"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1DF3" w14:textId="77777777" w:rsidR="00DC0676" w:rsidRPr="007520C9" w:rsidRDefault="00DC0676" w:rsidP="004D46C3">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AAC00"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542BB" w14:textId="77777777" w:rsidR="00DC0676" w:rsidRPr="007520C9" w:rsidRDefault="00DC0676" w:rsidP="004D46C3">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DEBC1" w14:textId="77777777" w:rsidR="00DC0676" w:rsidRPr="007520C9" w:rsidRDefault="00DC0676" w:rsidP="004D46C3">
            <w:pPr>
              <w:pStyle w:val="rowtabella0"/>
              <w:jc w:val="center"/>
              <w:rPr>
                <w:color w:val="002060"/>
              </w:rPr>
            </w:pPr>
            <w:r w:rsidRPr="007520C9">
              <w:rPr>
                <w:color w:val="002060"/>
              </w:rPr>
              <w:t>0</w:t>
            </w:r>
          </w:p>
        </w:tc>
      </w:tr>
      <w:tr w:rsidR="00DC0676" w:rsidRPr="007520C9" w14:paraId="7F03248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8FD17" w14:textId="77777777" w:rsidR="00DC0676" w:rsidRPr="007520C9" w:rsidRDefault="00DC0676" w:rsidP="004D46C3">
            <w:pPr>
              <w:pStyle w:val="rowtabella0"/>
              <w:rPr>
                <w:color w:val="002060"/>
              </w:rPr>
            </w:pPr>
            <w:r w:rsidRPr="007520C9">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25D21"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ABE7"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EB2EE"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3199"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28BF5"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F385"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1406"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1ACD"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7DE2C" w14:textId="77777777" w:rsidR="00DC0676" w:rsidRPr="007520C9" w:rsidRDefault="00DC0676" w:rsidP="004D46C3">
            <w:pPr>
              <w:pStyle w:val="rowtabella0"/>
              <w:jc w:val="center"/>
              <w:rPr>
                <w:color w:val="002060"/>
              </w:rPr>
            </w:pPr>
            <w:r w:rsidRPr="007520C9">
              <w:rPr>
                <w:color w:val="002060"/>
              </w:rPr>
              <w:t>0</w:t>
            </w:r>
          </w:p>
        </w:tc>
      </w:tr>
      <w:tr w:rsidR="00DC0676" w:rsidRPr="007520C9" w14:paraId="7D1C6343"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9E756A" w14:textId="77777777" w:rsidR="00DC0676" w:rsidRPr="007520C9" w:rsidRDefault="00DC0676" w:rsidP="004D46C3">
            <w:pPr>
              <w:pStyle w:val="rowtabella0"/>
              <w:rPr>
                <w:color w:val="002060"/>
              </w:rPr>
            </w:pPr>
            <w:r w:rsidRPr="007520C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39E6"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16F3"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65C9"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8D04"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8063"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16B5" w14:textId="77777777" w:rsidR="00DC0676" w:rsidRPr="007520C9" w:rsidRDefault="00DC0676" w:rsidP="004D46C3">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CED5"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9A3F"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F26B3" w14:textId="77777777" w:rsidR="00DC0676" w:rsidRPr="007520C9" w:rsidRDefault="00DC0676" w:rsidP="004D46C3">
            <w:pPr>
              <w:pStyle w:val="rowtabella0"/>
              <w:jc w:val="center"/>
              <w:rPr>
                <w:color w:val="002060"/>
              </w:rPr>
            </w:pPr>
            <w:r w:rsidRPr="007520C9">
              <w:rPr>
                <w:color w:val="002060"/>
              </w:rPr>
              <w:t>0</w:t>
            </w:r>
          </w:p>
        </w:tc>
      </w:tr>
      <w:tr w:rsidR="00DC0676" w:rsidRPr="007520C9" w14:paraId="2B9F2CF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8F10F" w14:textId="77777777" w:rsidR="00DC0676" w:rsidRPr="007520C9" w:rsidRDefault="00DC0676" w:rsidP="004D46C3">
            <w:pPr>
              <w:pStyle w:val="rowtabella0"/>
              <w:rPr>
                <w:color w:val="002060"/>
              </w:rPr>
            </w:pPr>
            <w:r w:rsidRPr="007520C9">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49FB1" w14:textId="77777777" w:rsidR="00DC0676" w:rsidRPr="007520C9" w:rsidRDefault="00DC0676" w:rsidP="004D46C3">
            <w:pPr>
              <w:pStyle w:val="rowtabella0"/>
              <w:jc w:val="center"/>
              <w:rPr>
                <w:color w:val="002060"/>
              </w:rPr>
            </w:pPr>
            <w:r w:rsidRPr="007520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41F0"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15899"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B933"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CEA4"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D3FBF" w14:textId="77777777" w:rsidR="00DC0676" w:rsidRPr="007520C9" w:rsidRDefault="00DC0676" w:rsidP="004D46C3">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57E1"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363E"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CAC1" w14:textId="77777777" w:rsidR="00DC0676" w:rsidRPr="007520C9" w:rsidRDefault="00DC0676" w:rsidP="004D46C3">
            <w:pPr>
              <w:pStyle w:val="rowtabella0"/>
              <w:jc w:val="center"/>
              <w:rPr>
                <w:color w:val="002060"/>
              </w:rPr>
            </w:pPr>
            <w:r w:rsidRPr="007520C9">
              <w:rPr>
                <w:color w:val="002060"/>
              </w:rPr>
              <w:t>0</w:t>
            </w:r>
          </w:p>
        </w:tc>
      </w:tr>
      <w:tr w:rsidR="00DC0676" w:rsidRPr="007520C9" w14:paraId="789B5DBE"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D24A7" w14:textId="77777777" w:rsidR="00DC0676" w:rsidRPr="007520C9" w:rsidRDefault="00DC0676" w:rsidP="004D46C3">
            <w:pPr>
              <w:pStyle w:val="rowtabella0"/>
              <w:rPr>
                <w:color w:val="002060"/>
              </w:rPr>
            </w:pPr>
            <w:r w:rsidRPr="007520C9">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3C621"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A0F4"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769F"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A4A1"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6796D"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D0245"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CE954"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03AAB"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79567" w14:textId="77777777" w:rsidR="00DC0676" w:rsidRPr="007520C9" w:rsidRDefault="00DC0676" w:rsidP="004D46C3">
            <w:pPr>
              <w:pStyle w:val="rowtabella0"/>
              <w:jc w:val="center"/>
              <w:rPr>
                <w:color w:val="002060"/>
              </w:rPr>
            </w:pPr>
            <w:r w:rsidRPr="007520C9">
              <w:rPr>
                <w:color w:val="002060"/>
              </w:rPr>
              <w:t>0</w:t>
            </w:r>
          </w:p>
        </w:tc>
      </w:tr>
      <w:tr w:rsidR="00DC0676" w:rsidRPr="007520C9" w14:paraId="15C2DB2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82D3E" w14:textId="77777777" w:rsidR="00DC0676" w:rsidRPr="007520C9" w:rsidRDefault="00DC0676" w:rsidP="004D46C3">
            <w:pPr>
              <w:pStyle w:val="rowtabella0"/>
              <w:rPr>
                <w:color w:val="002060"/>
              </w:rPr>
            </w:pPr>
            <w:r w:rsidRPr="007520C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CA107"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A6CFA"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367B8"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E0D3"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D678"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78EF0"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362C2"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7096"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0899" w14:textId="77777777" w:rsidR="00DC0676" w:rsidRPr="007520C9" w:rsidRDefault="00DC0676" w:rsidP="004D46C3">
            <w:pPr>
              <w:pStyle w:val="rowtabella0"/>
              <w:jc w:val="center"/>
              <w:rPr>
                <w:color w:val="002060"/>
              </w:rPr>
            </w:pPr>
            <w:r w:rsidRPr="007520C9">
              <w:rPr>
                <w:color w:val="002060"/>
              </w:rPr>
              <w:t>0</w:t>
            </w:r>
          </w:p>
        </w:tc>
      </w:tr>
      <w:tr w:rsidR="00DC0676" w:rsidRPr="007520C9" w14:paraId="6E6B4C40"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F4874" w14:textId="77777777" w:rsidR="00DC0676" w:rsidRPr="007520C9" w:rsidRDefault="00DC0676" w:rsidP="004D46C3">
            <w:pPr>
              <w:pStyle w:val="rowtabella0"/>
              <w:rPr>
                <w:color w:val="002060"/>
              </w:rPr>
            </w:pPr>
            <w:r w:rsidRPr="007520C9">
              <w:rPr>
                <w:color w:val="002060"/>
              </w:rPr>
              <w:lastRenderedPageBreak/>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74B1"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86903"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9991"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D24B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686E7"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2082"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61E33" w14:textId="77777777" w:rsidR="00DC0676" w:rsidRPr="007520C9" w:rsidRDefault="00DC0676" w:rsidP="004D46C3">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77D8"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9A33" w14:textId="77777777" w:rsidR="00DC0676" w:rsidRPr="007520C9" w:rsidRDefault="00DC0676" w:rsidP="004D46C3">
            <w:pPr>
              <w:pStyle w:val="rowtabella0"/>
              <w:jc w:val="center"/>
              <w:rPr>
                <w:color w:val="002060"/>
              </w:rPr>
            </w:pPr>
            <w:r w:rsidRPr="007520C9">
              <w:rPr>
                <w:color w:val="002060"/>
              </w:rPr>
              <w:t>0</w:t>
            </w:r>
          </w:p>
        </w:tc>
      </w:tr>
      <w:tr w:rsidR="00DC0676" w:rsidRPr="007520C9" w14:paraId="503DF97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91629" w14:textId="77777777" w:rsidR="00DC0676" w:rsidRPr="007520C9" w:rsidRDefault="00DC0676" w:rsidP="004D46C3">
            <w:pPr>
              <w:pStyle w:val="rowtabella0"/>
              <w:rPr>
                <w:color w:val="002060"/>
              </w:rPr>
            </w:pPr>
            <w:r w:rsidRPr="007520C9">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E44E"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7421"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F020"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9E92B"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305E4"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CB8E"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C441" w14:textId="77777777" w:rsidR="00DC0676" w:rsidRPr="007520C9" w:rsidRDefault="00DC0676" w:rsidP="004D46C3">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BB7E6"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B491" w14:textId="77777777" w:rsidR="00DC0676" w:rsidRPr="007520C9" w:rsidRDefault="00DC0676" w:rsidP="004D46C3">
            <w:pPr>
              <w:pStyle w:val="rowtabella0"/>
              <w:jc w:val="center"/>
              <w:rPr>
                <w:color w:val="002060"/>
              </w:rPr>
            </w:pPr>
            <w:r w:rsidRPr="007520C9">
              <w:rPr>
                <w:color w:val="002060"/>
              </w:rPr>
              <w:t>0</w:t>
            </w:r>
          </w:p>
        </w:tc>
      </w:tr>
      <w:tr w:rsidR="00DC0676" w:rsidRPr="007520C9" w14:paraId="5A06153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90FF1" w14:textId="77777777" w:rsidR="00DC0676" w:rsidRPr="007520C9" w:rsidRDefault="00DC0676" w:rsidP="004D46C3">
            <w:pPr>
              <w:pStyle w:val="rowtabella0"/>
              <w:rPr>
                <w:color w:val="002060"/>
              </w:rPr>
            </w:pPr>
            <w:r w:rsidRPr="007520C9">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58118"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48D2"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3E43"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5CFE"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5AA5"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B506C"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08F6"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9BB61"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65560" w14:textId="77777777" w:rsidR="00DC0676" w:rsidRPr="007520C9" w:rsidRDefault="00DC0676" w:rsidP="004D46C3">
            <w:pPr>
              <w:pStyle w:val="rowtabella0"/>
              <w:jc w:val="center"/>
              <w:rPr>
                <w:color w:val="002060"/>
              </w:rPr>
            </w:pPr>
            <w:r w:rsidRPr="007520C9">
              <w:rPr>
                <w:color w:val="002060"/>
              </w:rPr>
              <w:t>0</w:t>
            </w:r>
          </w:p>
        </w:tc>
      </w:tr>
      <w:tr w:rsidR="00DC0676" w:rsidRPr="007520C9" w14:paraId="2A29FED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9F5C4" w14:textId="77777777" w:rsidR="00DC0676" w:rsidRPr="007520C9" w:rsidRDefault="00DC0676" w:rsidP="004D46C3">
            <w:pPr>
              <w:pStyle w:val="rowtabella0"/>
              <w:rPr>
                <w:color w:val="002060"/>
              </w:rPr>
            </w:pPr>
            <w:r w:rsidRPr="007520C9">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3EEA"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6142"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2167"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652FE"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CDA9"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C21C" w14:textId="77777777" w:rsidR="00DC0676" w:rsidRPr="007520C9" w:rsidRDefault="00DC0676" w:rsidP="004D46C3">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6D5B"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3D4F"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7E647" w14:textId="77777777" w:rsidR="00DC0676" w:rsidRPr="007520C9" w:rsidRDefault="00DC0676" w:rsidP="004D46C3">
            <w:pPr>
              <w:pStyle w:val="rowtabella0"/>
              <w:jc w:val="center"/>
              <w:rPr>
                <w:color w:val="002060"/>
              </w:rPr>
            </w:pPr>
            <w:r w:rsidRPr="007520C9">
              <w:rPr>
                <w:color w:val="002060"/>
              </w:rPr>
              <w:t>0</w:t>
            </w:r>
          </w:p>
        </w:tc>
      </w:tr>
      <w:tr w:rsidR="00DC0676" w:rsidRPr="007520C9" w14:paraId="7F5C70C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18DA4" w14:textId="77777777" w:rsidR="00DC0676" w:rsidRPr="007520C9" w:rsidRDefault="00DC0676" w:rsidP="004D46C3">
            <w:pPr>
              <w:pStyle w:val="rowtabella0"/>
              <w:rPr>
                <w:color w:val="002060"/>
              </w:rPr>
            </w:pPr>
            <w:r w:rsidRPr="007520C9">
              <w:rPr>
                <w:color w:val="002060"/>
              </w:rPr>
              <w:t>A.S.D. MONTELUPONE CALCIO A 5</w:t>
            </w:r>
            <w:r>
              <w:rPr>
                <w:color w:val="002060"/>
              </w:rPr>
              <w:t xml:space="preserve"> </w:t>
            </w:r>
            <w:r w:rsidRPr="00BB6150">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8DC4"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7316"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61FDB"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100F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70BA"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47DCA"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A8FA4" w14:textId="77777777" w:rsidR="00DC0676" w:rsidRPr="007520C9" w:rsidRDefault="00DC0676" w:rsidP="004D46C3">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5794"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89CE" w14:textId="77777777" w:rsidR="00DC0676" w:rsidRPr="007520C9" w:rsidRDefault="00DC0676" w:rsidP="004D46C3">
            <w:pPr>
              <w:pStyle w:val="rowtabella0"/>
              <w:jc w:val="center"/>
              <w:rPr>
                <w:color w:val="002060"/>
              </w:rPr>
            </w:pPr>
            <w:r w:rsidRPr="007520C9">
              <w:rPr>
                <w:color w:val="002060"/>
              </w:rPr>
              <w:t>0</w:t>
            </w:r>
          </w:p>
        </w:tc>
      </w:tr>
      <w:tr w:rsidR="00DC0676" w:rsidRPr="007520C9" w14:paraId="5704CBAD"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5FBDC4" w14:textId="77777777" w:rsidR="00DC0676" w:rsidRPr="007520C9" w:rsidRDefault="00DC0676" w:rsidP="004D46C3">
            <w:pPr>
              <w:pStyle w:val="rowtabella0"/>
              <w:rPr>
                <w:color w:val="002060"/>
              </w:rPr>
            </w:pPr>
            <w:r w:rsidRPr="007520C9">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CD83"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BF51B"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D07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6641"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C393"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6B0D2"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60FF" w14:textId="77777777" w:rsidR="00DC0676" w:rsidRPr="007520C9" w:rsidRDefault="00DC0676" w:rsidP="004D46C3">
            <w:pPr>
              <w:pStyle w:val="rowtabella0"/>
              <w:jc w:val="center"/>
              <w:rPr>
                <w:color w:val="002060"/>
              </w:rPr>
            </w:pPr>
            <w:r w:rsidRPr="007520C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0874"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9209B" w14:textId="77777777" w:rsidR="00DC0676" w:rsidRPr="007520C9" w:rsidRDefault="00DC0676" w:rsidP="004D46C3">
            <w:pPr>
              <w:pStyle w:val="rowtabella0"/>
              <w:jc w:val="center"/>
              <w:rPr>
                <w:color w:val="002060"/>
              </w:rPr>
            </w:pPr>
            <w:r w:rsidRPr="007520C9">
              <w:rPr>
                <w:color w:val="002060"/>
              </w:rPr>
              <w:t>0</w:t>
            </w:r>
          </w:p>
        </w:tc>
      </w:tr>
    </w:tbl>
    <w:p w14:paraId="6E067EDE" w14:textId="77777777" w:rsidR="00DC0676" w:rsidRPr="007520C9" w:rsidRDefault="00DC0676" w:rsidP="00DC0676">
      <w:pPr>
        <w:pStyle w:val="breakline"/>
        <w:rPr>
          <w:rFonts w:eastAsiaTheme="minorEastAsia"/>
          <w:color w:val="002060"/>
        </w:rPr>
      </w:pPr>
    </w:p>
    <w:p w14:paraId="0A3DEE62" w14:textId="77777777" w:rsidR="00DC0676" w:rsidRPr="007520C9" w:rsidRDefault="00DC0676" w:rsidP="00DC0676">
      <w:pPr>
        <w:pStyle w:val="breakline"/>
        <w:rPr>
          <w:color w:val="002060"/>
        </w:rPr>
      </w:pPr>
    </w:p>
    <w:p w14:paraId="04EED017" w14:textId="77777777" w:rsidR="00DC0676" w:rsidRPr="007520C9" w:rsidRDefault="00DC0676" w:rsidP="00DC0676">
      <w:pPr>
        <w:pStyle w:val="sottotitolocampionato10"/>
        <w:rPr>
          <w:color w:val="002060"/>
        </w:rPr>
      </w:pPr>
      <w:r w:rsidRPr="007520C9">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6297512B"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1B575"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B1EB3"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580A8"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59FBF"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E3FC0"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068AA"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C1947"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27244"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65A65"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6974D" w14:textId="77777777" w:rsidR="00DC0676" w:rsidRPr="007520C9" w:rsidRDefault="00DC0676" w:rsidP="004D46C3">
            <w:pPr>
              <w:pStyle w:val="headertabella0"/>
              <w:rPr>
                <w:color w:val="002060"/>
              </w:rPr>
            </w:pPr>
            <w:r w:rsidRPr="007520C9">
              <w:rPr>
                <w:color w:val="002060"/>
              </w:rPr>
              <w:t>PE</w:t>
            </w:r>
          </w:p>
        </w:tc>
      </w:tr>
      <w:tr w:rsidR="00DC0676" w:rsidRPr="007520C9" w14:paraId="6A5B592A"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11C38C" w14:textId="77777777" w:rsidR="00DC0676" w:rsidRPr="007520C9" w:rsidRDefault="00DC0676" w:rsidP="004D46C3">
            <w:pPr>
              <w:pStyle w:val="rowtabella0"/>
              <w:rPr>
                <w:color w:val="002060"/>
              </w:rPr>
            </w:pPr>
            <w:r w:rsidRPr="007520C9">
              <w:rPr>
                <w:color w:val="002060"/>
              </w:rPr>
              <w:t xml:space="preserve">A.S.D. </w:t>
            </w:r>
            <w:proofErr w:type="gramStart"/>
            <w:r w:rsidRPr="007520C9">
              <w:rPr>
                <w:color w:val="002060"/>
              </w:rPr>
              <w:t>CITTA</w:t>
            </w:r>
            <w:proofErr w:type="gramEnd"/>
            <w:r w:rsidRPr="007520C9">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C566"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CB758"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263EB"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FE3A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106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02A2" w14:textId="77777777" w:rsidR="00DC0676" w:rsidRPr="007520C9" w:rsidRDefault="00DC0676" w:rsidP="004D46C3">
            <w:pPr>
              <w:pStyle w:val="rowtabella0"/>
              <w:jc w:val="center"/>
              <w:rPr>
                <w:color w:val="002060"/>
              </w:rPr>
            </w:pPr>
            <w:r w:rsidRPr="007520C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BD2B"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FCEE" w14:textId="77777777" w:rsidR="00DC0676" w:rsidRPr="007520C9" w:rsidRDefault="00DC0676" w:rsidP="004D46C3">
            <w:pPr>
              <w:pStyle w:val="rowtabella0"/>
              <w:jc w:val="center"/>
              <w:rPr>
                <w:color w:val="002060"/>
              </w:rPr>
            </w:pPr>
            <w:r w:rsidRPr="007520C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F5ED" w14:textId="77777777" w:rsidR="00DC0676" w:rsidRPr="007520C9" w:rsidRDefault="00DC0676" w:rsidP="004D46C3">
            <w:pPr>
              <w:pStyle w:val="rowtabella0"/>
              <w:jc w:val="center"/>
              <w:rPr>
                <w:color w:val="002060"/>
              </w:rPr>
            </w:pPr>
            <w:r w:rsidRPr="007520C9">
              <w:rPr>
                <w:color w:val="002060"/>
              </w:rPr>
              <w:t>0</w:t>
            </w:r>
          </w:p>
        </w:tc>
      </w:tr>
      <w:tr w:rsidR="00DC0676" w:rsidRPr="007520C9" w14:paraId="2507A69C"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898D1" w14:textId="77777777" w:rsidR="00DC0676" w:rsidRPr="007520C9" w:rsidRDefault="00DC0676" w:rsidP="004D46C3">
            <w:pPr>
              <w:pStyle w:val="rowtabella0"/>
              <w:rPr>
                <w:color w:val="002060"/>
              </w:rPr>
            </w:pPr>
            <w:r w:rsidRPr="007520C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B6DBB"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D76AD"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993A"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F96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81C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0404" w14:textId="77777777" w:rsidR="00DC0676" w:rsidRPr="007520C9" w:rsidRDefault="00DC0676" w:rsidP="004D46C3">
            <w:pPr>
              <w:pStyle w:val="rowtabella0"/>
              <w:jc w:val="center"/>
              <w:rPr>
                <w:color w:val="002060"/>
              </w:rPr>
            </w:pPr>
            <w:r w:rsidRPr="007520C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ADAEE"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AF42" w14:textId="77777777" w:rsidR="00DC0676" w:rsidRPr="007520C9" w:rsidRDefault="00DC0676" w:rsidP="004D46C3">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45CD" w14:textId="77777777" w:rsidR="00DC0676" w:rsidRPr="007520C9" w:rsidRDefault="00DC0676" w:rsidP="004D46C3">
            <w:pPr>
              <w:pStyle w:val="rowtabella0"/>
              <w:jc w:val="center"/>
              <w:rPr>
                <w:color w:val="002060"/>
              </w:rPr>
            </w:pPr>
            <w:r w:rsidRPr="007520C9">
              <w:rPr>
                <w:color w:val="002060"/>
              </w:rPr>
              <w:t>0</w:t>
            </w:r>
          </w:p>
        </w:tc>
      </w:tr>
      <w:tr w:rsidR="00DC0676" w:rsidRPr="007520C9" w14:paraId="43CD4647"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F800C" w14:textId="77777777" w:rsidR="00DC0676" w:rsidRPr="007520C9" w:rsidRDefault="00DC0676" w:rsidP="004D46C3">
            <w:pPr>
              <w:pStyle w:val="rowtabella0"/>
              <w:rPr>
                <w:color w:val="002060"/>
              </w:rPr>
            </w:pPr>
            <w:r w:rsidRPr="007520C9">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09E0"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B515"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D740"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0660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E1B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E657B" w14:textId="77777777" w:rsidR="00DC0676" w:rsidRPr="007520C9" w:rsidRDefault="00DC0676" w:rsidP="004D46C3">
            <w:pPr>
              <w:pStyle w:val="rowtabella0"/>
              <w:jc w:val="center"/>
              <w:rPr>
                <w:color w:val="002060"/>
              </w:rPr>
            </w:pPr>
            <w:r w:rsidRPr="007520C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E00C"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0752"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C243" w14:textId="77777777" w:rsidR="00DC0676" w:rsidRPr="007520C9" w:rsidRDefault="00DC0676" w:rsidP="004D46C3">
            <w:pPr>
              <w:pStyle w:val="rowtabella0"/>
              <w:jc w:val="center"/>
              <w:rPr>
                <w:color w:val="002060"/>
              </w:rPr>
            </w:pPr>
            <w:r w:rsidRPr="007520C9">
              <w:rPr>
                <w:color w:val="002060"/>
              </w:rPr>
              <w:t>0</w:t>
            </w:r>
          </w:p>
        </w:tc>
      </w:tr>
      <w:tr w:rsidR="00DC0676" w:rsidRPr="007520C9" w14:paraId="1DD86A1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DE5A4" w14:textId="77777777" w:rsidR="00DC0676" w:rsidRPr="007520C9" w:rsidRDefault="00DC0676" w:rsidP="004D46C3">
            <w:pPr>
              <w:pStyle w:val="rowtabella0"/>
              <w:rPr>
                <w:color w:val="002060"/>
              </w:rPr>
            </w:pPr>
            <w:r w:rsidRPr="007520C9">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81DE" w14:textId="77777777" w:rsidR="00DC0676" w:rsidRPr="007520C9" w:rsidRDefault="00DC0676" w:rsidP="004D46C3">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611D1"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6559F"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F6E4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935B"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CEEFD"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92D16"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38248"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BD1B" w14:textId="77777777" w:rsidR="00DC0676" w:rsidRPr="007520C9" w:rsidRDefault="00DC0676" w:rsidP="004D46C3">
            <w:pPr>
              <w:pStyle w:val="rowtabella0"/>
              <w:jc w:val="center"/>
              <w:rPr>
                <w:color w:val="002060"/>
              </w:rPr>
            </w:pPr>
            <w:r w:rsidRPr="007520C9">
              <w:rPr>
                <w:color w:val="002060"/>
              </w:rPr>
              <w:t>0</w:t>
            </w:r>
          </w:p>
        </w:tc>
      </w:tr>
      <w:tr w:rsidR="00DC0676" w:rsidRPr="007520C9" w14:paraId="14C8CA6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A8717" w14:textId="77777777" w:rsidR="00DC0676" w:rsidRPr="007520C9" w:rsidRDefault="00DC0676" w:rsidP="004D46C3">
            <w:pPr>
              <w:pStyle w:val="rowtabella0"/>
              <w:rPr>
                <w:color w:val="002060"/>
              </w:rPr>
            </w:pPr>
            <w:r w:rsidRPr="007520C9">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D4092"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D1E5"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0227"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6258"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F8B15"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7788C" w14:textId="77777777" w:rsidR="00DC0676" w:rsidRPr="007520C9" w:rsidRDefault="00DC0676" w:rsidP="004D46C3">
            <w:pPr>
              <w:pStyle w:val="rowtabella0"/>
              <w:jc w:val="center"/>
              <w:rPr>
                <w:color w:val="002060"/>
              </w:rPr>
            </w:pPr>
            <w:r w:rsidRPr="007520C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7D7C"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C3CF"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93CC" w14:textId="77777777" w:rsidR="00DC0676" w:rsidRPr="007520C9" w:rsidRDefault="00DC0676" w:rsidP="004D46C3">
            <w:pPr>
              <w:pStyle w:val="rowtabella0"/>
              <w:jc w:val="center"/>
              <w:rPr>
                <w:color w:val="002060"/>
              </w:rPr>
            </w:pPr>
            <w:r w:rsidRPr="007520C9">
              <w:rPr>
                <w:color w:val="002060"/>
              </w:rPr>
              <w:t>0</w:t>
            </w:r>
          </w:p>
        </w:tc>
      </w:tr>
      <w:tr w:rsidR="00DC0676" w:rsidRPr="007520C9" w14:paraId="5DC6C62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9D4B0" w14:textId="77777777" w:rsidR="00DC0676" w:rsidRPr="007520C9" w:rsidRDefault="00DC0676" w:rsidP="004D46C3">
            <w:pPr>
              <w:pStyle w:val="rowtabella0"/>
              <w:rPr>
                <w:color w:val="002060"/>
              </w:rPr>
            </w:pPr>
            <w:r w:rsidRPr="007520C9">
              <w:rPr>
                <w:color w:val="002060"/>
              </w:rPr>
              <w:t xml:space="preserve">A.S.D. CALCIO </w:t>
            </w:r>
            <w:proofErr w:type="gramStart"/>
            <w:r w:rsidRPr="007520C9">
              <w:rPr>
                <w:color w:val="002060"/>
              </w:rPr>
              <w:t>S.ELPIDIO</w:t>
            </w:r>
            <w:proofErr w:type="gramEnd"/>
            <w:r w:rsidRPr="007520C9">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16D21"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7B4E"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B43F8"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327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1A55"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0891"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48CC7"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96990"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86CB" w14:textId="77777777" w:rsidR="00DC0676" w:rsidRPr="007520C9" w:rsidRDefault="00DC0676" w:rsidP="004D46C3">
            <w:pPr>
              <w:pStyle w:val="rowtabella0"/>
              <w:jc w:val="center"/>
              <w:rPr>
                <w:color w:val="002060"/>
              </w:rPr>
            </w:pPr>
            <w:r w:rsidRPr="007520C9">
              <w:rPr>
                <w:color w:val="002060"/>
              </w:rPr>
              <w:t>0</w:t>
            </w:r>
          </w:p>
        </w:tc>
      </w:tr>
      <w:tr w:rsidR="00DC0676" w:rsidRPr="007520C9" w14:paraId="2FE4CBC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DA189" w14:textId="77777777" w:rsidR="00DC0676" w:rsidRPr="007520C9" w:rsidRDefault="00DC0676" w:rsidP="004D46C3">
            <w:pPr>
              <w:pStyle w:val="rowtabella0"/>
              <w:rPr>
                <w:color w:val="002060"/>
              </w:rPr>
            </w:pPr>
            <w:r w:rsidRPr="007520C9">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AE1E7" w14:textId="77777777" w:rsidR="00DC0676" w:rsidRPr="007520C9" w:rsidRDefault="00DC0676" w:rsidP="004D46C3">
            <w:pPr>
              <w:pStyle w:val="rowtabella0"/>
              <w:jc w:val="center"/>
              <w:rPr>
                <w:color w:val="002060"/>
              </w:rPr>
            </w:pPr>
            <w:r w:rsidRPr="007520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52A8"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B48C"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3D92"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D44B"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1B50"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E8C46"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4CD2"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E3A4" w14:textId="77777777" w:rsidR="00DC0676" w:rsidRPr="007520C9" w:rsidRDefault="00DC0676" w:rsidP="004D46C3">
            <w:pPr>
              <w:pStyle w:val="rowtabella0"/>
              <w:jc w:val="center"/>
              <w:rPr>
                <w:color w:val="002060"/>
              </w:rPr>
            </w:pPr>
            <w:r w:rsidRPr="007520C9">
              <w:rPr>
                <w:color w:val="002060"/>
              </w:rPr>
              <w:t>0</w:t>
            </w:r>
          </w:p>
        </w:tc>
      </w:tr>
      <w:tr w:rsidR="00DC0676" w:rsidRPr="007520C9" w14:paraId="35E3566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9F917" w14:textId="77777777" w:rsidR="00DC0676" w:rsidRPr="007520C9" w:rsidRDefault="00DC0676" w:rsidP="004D46C3">
            <w:pPr>
              <w:pStyle w:val="rowtabella0"/>
              <w:rPr>
                <w:color w:val="002060"/>
              </w:rPr>
            </w:pPr>
            <w:r w:rsidRPr="007520C9">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CDDC"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736FB"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0EA8"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003D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53E2"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B37B"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603B" w14:textId="77777777" w:rsidR="00DC0676" w:rsidRPr="007520C9" w:rsidRDefault="00DC0676" w:rsidP="004D46C3">
            <w:pPr>
              <w:pStyle w:val="rowtabella0"/>
              <w:jc w:val="center"/>
              <w:rPr>
                <w:color w:val="002060"/>
              </w:rPr>
            </w:pPr>
            <w:r w:rsidRPr="007520C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09C83" w14:textId="77777777" w:rsidR="00DC0676" w:rsidRPr="007520C9" w:rsidRDefault="00DC0676" w:rsidP="004D46C3">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28B5" w14:textId="77777777" w:rsidR="00DC0676" w:rsidRPr="007520C9" w:rsidRDefault="00DC0676" w:rsidP="004D46C3">
            <w:pPr>
              <w:pStyle w:val="rowtabella0"/>
              <w:jc w:val="center"/>
              <w:rPr>
                <w:color w:val="002060"/>
              </w:rPr>
            </w:pPr>
            <w:r w:rsidRPr="007520C9">
              <w:rPr>
                <w:color w:val="002060"/>
              </w:rPr>
              <w:t>0</w:t>
            </w:r>
          </w:p>
        </w:tc>
      </w:tr>
      <w:tr w:rsidR="00DC0676" w:rsidRPr="007520C9" w14:paraId="2DA0958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7C062" w14:textId="77777777" w:rsidR="00DC0676" w:rsidRPr="007520C9" w:rsidRDefault="00DC0676" w:rsidP="004D46C3">
            <w:pPr>
              <w:pStyle w:val="rowtabella0"/>
              <w:rPr>
                <w:color w:val="002060"/>
              </w:rPr>
            </w:pPr>
            <w:r w:rsidRPr="007520C9">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5B33"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38713"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1ABAF"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32DE"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01D67"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DF73"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E8E4" w14:textId="77777777" w:rsidR="00DC0676" w:rsidRPr="007520C9" w:rsidRDefault="00DC0676" w:rsidP="004D46C3">
            <w:pPr>
              <w:pStyle w:val="rowtabella0"/>
              <w:jc w:val="center"/>
              <w:rPr>
                <w:color w:val="002060"/>
              </w:rPr>
            </w:pPr>
            <w:r w:rsidRPr="007520C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2974"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0A94" w14:textId="77777777" w:rsidR="00DC0676" w:rsidRPr="007520C9" w:rsidRDefault="00DC0676" w:rsidP="004D46C3">
            <w:pPr>
              <w:pStyle w:val="rowtabella0"/>
              <w:jc w:val="center"/>
              <w:rPr>
                <w:color w:val="002060"/>
              </w:rPr>
            </w:pPr>
            <w:r w:rsidRPr="007520C9">
              <w:rPr>
                <w:color w:val="002060"/>
              </w:rPr>
              <w:t>0</w:t>
            </w:r>
          </w:p>
        </w:tc>
      </w:tr>
      <w:tr w:rsidR="00DC0676" w:rsidRPr="007520C9" w14:paraId="7B6F2E4B"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513A5" w14:textId="77777777" w:rsidR="00DC0676" w:rsidRPr="007520C9" w:rsidRDefault="00DC0676" w:rsidP="004D46C3">
            <w:pPr>
              <w:pStyle w:val="rowtabella0"/>
              <w:rPr>
                <w:color w:val="002060"/>
              </w:rPr>
            </w:pPr>
            <w:r w:rsidRPr="007520C9">
              <w:rPr>
                <w:color w:val="002060"/>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4BE0"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AD49"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AC5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2C292"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F5EFC"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BE4CE"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8508" w14:textId="77777777" w:rsidR="00DC0676" w:rsidRPr="007520C9" w:rsidRDefault="00DC0676" w:rsidP="004D46C3">
            <w:pPr>
              <w:pStyle w:val="rowtabella0"/>
              <w:jc w:val="center"/>
              <w:rPr>
                <w:color w:val="002060"/>
              </w:rPr>
            </w:pPr>
            <w:r w:rsidRPr="007520C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67B6"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88DB" w14:textId="77777777" w:rsidR="00DC0676" w:rsidRPr="007520C9" w:rsidRDefault="00DC0676" w:rsidP="004D46C3">
            <w:pPr>
              <w:pStyle w:val="rowtabella0"/>
              <w:jc w:val="center"/>
              <w:rPr>
                <w:color w:val="002060"/>
              </w:rPr>
            </w:pPr>
            <w:r w:rsidRPr="007520C9">
              <w:rPr>
                <w:color w:val="002060"/>
              </w:rPr>
              <w:t>0</w:t>
            </w:r>
          </w:p>
        </w:tc>
      </w:tr>
      <w:tr w:rsidR="00DC0676" w:rsidRPr="007520C9" w14:paraId="378C2551"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4FF34C" w14:textId="77777777" w:rsidR="00DC0676" w:rsidRPr="007520C9" w:rsidRDefault="00DC0676" w:rsidP="004D46C3">
            <w:pPr>
              <w:pStyle w:val="rowtabella0"/>
              <w:rPr>
                <w:color w:val="002060"/>
              </w:rPr>
            </w:pPr>
            <w:r w:rsidRPr="007520C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94C8"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A554"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7E35"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E5FF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6C3A"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E6D4"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334C" w14:textId="77777777" w:rsidR="00DC0676" w:rsidRPr="007520C9" w:rsidRDefault="00DC0676" w:rsidP="004D46C3">
            <w:pPr>
              <w:pStyle w:val="rowtabella0"/>
              <w:jc w:val="center"/>
              <w:rPr>
                <w:color w:val="002060"/>
              </w:rPr>
            </w:pPr>
            <w:r w:rsidRPr="007520C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3D41C"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D066C" w14:textId="77777777" w:rsidR="00DC0676" w:rsidRPr="007520C9" w:rsidRDefault="00DC0676" w:rsidP="004D46C3">
            <w:pPr>
              <w:pStyle w:val="rowtabella0"/>
              <w:jc w:val="center"/>
              <w:rPr>
                <w:color w:val="002060"/>
              </w:rPr>
            </w:pPr>
            <w:r w:rsidRPr="007520C9">
              <w:rPr>
                <w:color w:val="002060"/>
              </w:rPr>
              <w:t>0</w:t>
            </w:r>
          </w:p>
        </w:tc>
      </w:tr>
      <w:tr w:rsidR="00DC0676" w:rsidRPr="007520C9" w14:paraId="5E84740C"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80643A" w14:textId="77777777" w:rsidR="00DC0676" w:rsidRPr="007520C9" w:rsidRDefault="00DC0676" w:rsidP="004D46C3">
            <w:pPr>
              <w:pStyle w:val="rowtabella0"/>
              <w:rPr>
                <w:color w:val="002060"/>
              </w:rPr>
            </w:pPr>
            <w:r w:rsidRPr="007520C9">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C9B4"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3E6EB"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87C1"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AF4C4"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F492"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5822"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4FB0C" w14:textId="77777777" w:rsidR="00DC0676" w:rsidRPr="007520C9" w:rsidRDefault="00DC0676" w:rsidP="004D46C3">
            <w:pPr>
              <w:pStyle w:val="rowtabella0"/>
              <w:jc w:val="center"/>
              <w:rPr>
                <w:color w:val="002060"/>
              </w:rPr>
            </w:pPr>
            <w:r w:rsidRPr="007520C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EE60" w14:textId="77777777" w:rsidR="00DC0676" w:rsidRPr="007520C9" w:rsidRDefault="00DC0676" w:rsidP="004D46C3">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ABD2" w14:textId="77777777" w:rsidR="00DC0676" w:rsidRPr="007520C9" w:rsidRDefault="00DC0676" w:rsidP="004D46C3">
            <w:pPr>
              <w:pStyle w:val="rowtabella0"/>
              <w:jc w:val="center"/>
              <w:rPr>
                <w:color w:val="002060"/>
              </w:rPr>
            </w:pPr>
            <w:r w:rsidRPr="007520C9">
              <w:rPr>
                <w:color w:val="002060"/>
              </w:rPr>
              <w:t>0</w:t>
            </w:r>
          </w:p>
        </w:tc>
      </w:tr>
    </w:tbl>
    <w:p w14:paraId="1A64EB9E" w14:textId="77777777" w:rsidR="00DC0676" w:rsidRPr="007520C9" w:rsidRDefault="00DC0676" w:rsidP="00DC0676">
      <w:pPr>
        <w:pStyle w:val="breakline"/>
        <w:rPr>
          <w:rFonts w:eastAsiaTheme="minorEastAsia"/>
          <w:color w:val="002060"/>
        </w:rPr>
      </w:pPr>
    </w:p>
    <w:p w14:paraId="2CAFDE85" w14:textId="77777777" w:rsidR="00DC0676" w:rsidRPr="007520C9" w:rsidRDefault="00DC0676" w:rsidP="00DC0676">
      <w:pPr>
        <w:pStyle w:val="breakline"/>
        <w:rPr>
          <w:color w:val="002060"/>
        </w:rPr>
      </w:pPr>
    </w:p>
    <w:p w14:paraId="71F87126" w14:textId="77777777" w:rsidR="00DC0676" w:rsidRPr="007520C9" w:rsidRDefault="00DC0676" w:rsidP="00DC0676">
      <w:pPr>
        <w:pStyle w:val="sottotitolocampionato10"/>
        <w:rPr>
          <w:color w:val="002060"/>
        </w:rPr>
      </w:pPr>
      <w:r w:rsidRPr="007520C9">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6C1BEBD2"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9C107"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F1DE7"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B2A7E"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9FC1D"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9C44C"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C5054"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2939D"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5B37F"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3D13A"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E597E" w14:textId="77777777" w:rsidR="00DC0676" w:rsidRPr="007520C9" w:rsidRDefault="00DC0676" w:rsidP="004D46C3">
            <w:pPr>
              <w:pStyle w:val="headertabella0"/>
              <w:rPr>
                <w:color w:val="002060"/>
              </w:rPr>
            </w:pPr>
            <w:r w:rsidRPr="007520C9">
              <w:rPr>
                <w:color w:val="002060"/>
              </w:rPr>
              <w:t>PE</w:t>
            </w:r>
          </w:p>
        </w:tc>
      </w:tr>
      <w:tr w:rsidR="00DC0676" w:rsidRPr="007520C9" w14:paraId="15CB26BE"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32C836" w14:textId="77777777" w:rsidR="00DC0676" w:rsidRPr="007520C9" w:rsidRDefault="00DC0676" w:rsidP="004D46C3">
            <w:pPr>
              <w:pStyle w:val="rowtabella0"/>
              <w:rPr>
                <w:color w:val="002060"/>
              </w:rPr>
            </w:pPr>
            <w:r w:rsidRPr="007520C9">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768E7"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42FB"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66195"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A9F7E"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831C"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96F3" w14:textId="77777777" w:rsidR="00DC0676" w:rsidRPr="007520C9" w:rsidRDefault="00DC0676" w:rsidP="004D46C3">
            <w:pPr>
              <w:pStyle w:val="rowtabella0"/>
              <w:jc w:val="center"/>
              <w:rPr>
                <w:color w:val="002060"/>
              </w:rPr>
            </w:pPr>
            <w:r w:rsidRPr="007520C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B096"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28D5" w14:textId="77777777" w:rsidR="00DC0676" w:rsidRPr="007520C9" w:rsidRDefault="00DC0676" w:rsidP="004D46C3">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45203" w14:textId="77777777" w:rsidR="00DC0676" w:rsidRPr="007520C9" w:rsidRDefault="00DC0676" w:rsidP="004D46C3">
            <w:pPr>
              <w:pStyle w:val="rowtabella0"/>
              <w:jc w:val="center"/>
              <w:rPr>
                <w:color w:val="002060"/>
              </w:rPr>
            </w:pPr>
            <w:r w:rsidRPr="007520C9">
              <w:rPr>
                <w:color w:val="002060"/>
              </w:rPr>
              <w:t>0</w:t>
            </w:r>
          </w:p>
        </w:tc>
      </w:tr>
      <w:tr w:rsidR="00DC0676" w:rsidRPr="007520C9" w14:paraId="5734B3B1"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9FED9" w14:textId="77777777" w:rsidR="00DC0676" w:rsidRPr="007520C9" w:rsidRDefault="00DC0676" w:rsidP="004D46C3">
            <w:pPr>
              <w:pStyle w:val="rowtabella0"/>
              <w:rPr>
                <w:color w:val="002060"/>
              </w:rPr>
            </w:pPr>
            <w:r w:rsidRPr="007520C9">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8AAD"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B909"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4BDC"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1C99"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A0614"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07B4" w14:textId="77777777" w:rsidR="00DC0676" w:rsidRPr="007520C9" w:rsidRDefault="00DC0676" w:rsidP="004D46C3">
            <w:pPr>
              <w:pStyle w:val="rowtabella0"/>
              <w:jc w:val="center"/>
              <w:rPr>
                <w:color w:val="002060"/>
              </w:rPr>
            </w:pPr>
            <w:r w:rsidRPr="007520C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C6772"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5F33" w14:textId="77777777" w:rsidR="00DC0676" w:rsidRPr="007520C9" w:rsidRDefault="00DC0676" w:rsidP="004D46C3">
            <w:pPr>
              <w:pStyle w:val="rowtabella0"/>
              <w:jc w:val="center"/>
              <w:rPr>
                <w:color w:val="002060"/>
              </w:rPr>
            </w:pPr>
            <w:r w:rsidRPr="007520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F8C0" w14:textId="77777777" w:rsidR="00DC0676" w:rsidRPr="007520C9" w:rsidRDefault="00DC0676" w:rsidP="004D46C3">
            <w:pPr>
              <w:pStyle w:val="rowtabella0"/>
              <w:jc w:val="center"/>
              <w:rPr>
                <w:color w:val="002060"/>
              </w:rPr>
            </w:pPr>
            <w:r w:rsidRPr="007520C9">
              <w:rPr>
                <w:color w:val="002060"/>
              </w:rPr>
              <w:t>0</w:t>
            </w:r>
          </w:p>
        </w:tc>
      </w:tr>
      <w:tr w:rsidR="00DC0676" w:rsidRPr="007520C9" w14:paraId="27543CB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E7441" w14:textId="77777777" w:rsidR="00DC0676" w:rsidRPr="007520C9" w:rsidRDefault="00DC0676" w:rsidP="004D46C3">
            <w:pPr>
              <w:pStyle w:val="rowtabella0"/>
              <w:rPr>
                <w:color w:val="002060"/>
              </w:rPr>
            </w:pPr>
            <w:r w:rsidRPr="007520C9">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AB1E"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7F01"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032CA"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938BD"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7DD5"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1FAE"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6451A"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5F00F"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1B6E" w14:textId="77777777" w:rsidR="00DC0676" w:rsidRPr="007520C9" w:rsidRDefault="00DC0676" w:rsidP="004D46C3">
            <w:pPr>
              <w:pStyle w:val="rowtabella0"/>
              <w:jc w:val="center"/>
              <w:rPr>
                <w:color w:val="002060"/>
              </w:rPr>
            </w:pPr>
            <w:r w:rsidRPr="007520C9">
              <w:rPr>
                <w:color w:val="002060"/>
              </w:rPr>
              <w:t>0</w:t>
            </w:r>
          </w:p>
        </w:tc>
      </w:tr>
      <w:tr w:rsidR="00DC0676" w:rsidRPr="007520C9" w14:paraId="3C982B23"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9A06D" w14:textId="77777777" w:rsidR="00DC0676" w:rsidRPr="007520C9" w:rsidRDefault="00DC0676" w:rsidP="004D46C3">
            <w:pPr>
              <w:pStyle w:val="rowtabella0"/>
              <w:rPr>
                <w:color w:val="002060"/>
              </w:rPr>
            </w:pPr>
            <w:r w:rsidRPr="007520C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C6A09" w14:textId="77777777" w:rsidR="00DC0676" w:rsidRPr="007520C9" w:rsidRDefault="00DC0676" w:rsidP="004D46C3">
            <w:pPr>
              <w:pStyle w:val="rowtabella0"/>
              <w:jc w:val="center"/>
              <w:rPr>
                <w:color w:val="002060"/>
              </w:rPr>
            </w:pPr>
            <w:r w:rsidRPr="007520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CBF73"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7300"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80C5"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1E121"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6877A"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84104" w14:textId="77777777" w:rsidR="00DC0676" w:rsidRPr="007520C9" w:rsidRDefault="00DC0676" w:rsidP="004D46C3">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30D4D"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E418" w14:textId="77777777" w:rsidR="00DC0676" w:rsidRPr="007520C9" w:rsidRDefault="00DC0676" w:rsidP="004D46C3">
            <w:pPr>
              <w:pStyle w:val="rowtabella0"/>
              <w:jc w:val="center"/>
              <w:rPr>
                <w:color w:val="002060"/>
              </w:rPr>
            </w:pPr>
            <w:r w:rsidRPr="007520C9">
              <w:rPr>
                <w:color w:val="002060"/>
              </w:rPr>
              <w:t>0</w:t>
            </w:r>
          </w:p>
        </w:tc>
      </w:tr>
      <w:tr w:rsidR="00DC0676" w:rsidRPr="007520C9" w14:paraId="518CADC8"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BB3F5" w14:textId="77777777" w:rsidR="00DC0676" w:rsidRPr="007520C9" w:rsidRDefault="00DC0676" w:rsidP="004D46C3">
            <w:pPr>
              <w:pStyle w:val="rowtabella0"/>
              <w:rPr>
                <w:color w:val="002060"/>
              </w:rPr>
            </w:pPr>
            <w:r w:rsidRPr="007520C9">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9A78" w14:textId="77777777" w:rsidR="00DC0676" w:rsidRPr="007520C9" w:rsidRDefault="00DC0676" w:rsidP="004D46C3">
            <w:pPr>
              <w:pStyle w:val="rowtabella0"/>
              <w:jc w:val="center"/>
              <w:rPr>
                <w:color w:val="002060"/>
              </w:rPr>
            </w:pPr>
            <w:r w:rsidRPr="007520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A69D"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B7A4"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E9E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89FF5"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4DB3"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A1C0"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BEE6E"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EE31" w14:textId="77777777" w:rsidR="00DC0676" w:rsidRPr="007520C9" w:rsidRDefault="00DC0676" w:rsidP="004D46C3">
            <w:pPr>
              <w:pStyle w:val="rowtabella0"/>
              <w:jc w:val="center"/>
              <w:rPr>
                <w:color w:val="002060"/>
              </w:rPr>
            </w:pPr>
            <w:r w:rsidRPr="007520C9">
              <w:rPr>
                <w:color w:val="002060"/>
              </w:rPr>
              <w:t>0</w:t>
            </w:r>
          </w:p>
        </w:tc>
      </w:tr>
      <w:tr w:rsidR="00DC0676" w:rsidRPr="007520C9" w14:paraId="1C675D71"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3C5A6" w14:textId="77777777" w:rsidR="00DC0676" w:rsidRPr="007520C9" w:rsidRDefault="00DC0676" w:rsidP="004D46C3">
            <w:pPr>
              <w:pStyle w:val="rowtabella0"/>
              <w:rPr>
                <w:color w:val="002060"/>
              </w:rPr>
            </w:pPr>
            <w:r w:rsidRPr="007520C9">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2BAC"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526E"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123D9"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90629"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33EE"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AEDA2"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0DDB"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78A0"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8BCF" w14:textId="77777777" w:rsidR="00DC0676" w:rsidRPr="007520C9" w:rsidRDefault="00DC0676" w:rsidP="004D46C3">
            <w:pPr>
              <w:pStyle w:val="rowtabella0"/>
              <w:jc w:val="center"/>
              <w:rPr>
                <w:color w:val="002060"/>
              </w:rPr>
            </w:pPr>
            <w:r w:rsidRPr="007520C9">
              <w:rPr>
                <w:color w:val="002060"/>
              </w:rPr>
              <w:t>0</w:t>
            </w:r>
          </w:p>
        </w:tc>
      </w:tr>
      <w:tr w:rsidR="00DC0676" w:rsidRPr="007520C9" w14:paraId="488CFE4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87857" w14:textId="77777777" w:rsidR="00DC0676" w:rsidRPr="007520C9" w:rsidRDefault="00DC0676" w:rsidP="004D46C3">
            <w:pPr>
              <w:pStyle w:val="rowtabella0"/>
              <w:rPr>
                <w:color w:val="002060"/>
              </w:rPr>
            </w:pPr>
            <w:r w:rsidRPr="007520C9">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7599"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602D"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75FE8"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74503"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F55FC"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292D7"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2A55" w14:textId="77777777" w:rsidR="00DC0676" w:rsidRPr="007520C9" w:rsidRDefault="00DC0676" w:rsidP="004D46C3">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CBC2"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92E3" w14:textId="77777777" w:rsidR="00DC0676" w:rsidRPr="007520C9" w:rsidRDefault="00DC0676" w:rsidP="004D46C3">
            <w:pPr>
              <w:pStyle w:val="rowtabella0"/>
              <w:jc w:val="center"/>
              <w:rPr>
                <w:color w:val="002060"/>
              </w:rPr>
            </w:pPr>
            <w:r w:rsidRPr="007520C9">
              <w:rPr>
                <w:color w:val="002060"/>
              </w:rPr>
              <w:t>0</w:t>
            </w:r>
          </w:p>
        </w:tc>
      </w:tr>
      <w:tr w:rsidR="00DC0676" w:rsidRPr="007520C9" w14:paraId="09B0F2CA"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3041D" w14:textId="77777777" w:rsidR="00DC0676" w:rsidRPr="007520C9" w:rsidRDefault="00DC0676" w:rsidP="004D46C3">
            <w:pPr>
              <w:pStyle w:val="rowtabella0"/>
              <w:rPr>
                <w:color w:val="002060"/>
              </w:rPr>
            </w:pPr>
            <w:r w:rsidRPr="007520C9">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BA14"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8089"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D77F"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E0CE"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051E"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03846"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B052"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7F9ED"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BE584" w14:textId="77777777" w:rsidR="00DC0676" w:rsidRPr="007520C9" w:rsidRDefault="00DC0676" w:rsidP="004D46C3">
            <w:pPr>
              <w:pStyle w:val="rowtabella0"/>
              <w:jc w:val="center"/>
              <w:rPr>
                <w:color w:val="002060"/>
              </w:rPr>
            </w:pPr>
            <w:r w:rsidRPr="007520C9">
              <w:rPr>
                <w:color w:val="002060"/>
              </w:rPr>
              <w:t>0</w:t>
            </w:r>
          </w:p>
        </w:tc>
      </w:tr>
      <w:tr w:rsidR="00DC0676" w:rsidRPr="007520C9" w14:paraId="51390E2A"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EF032" w14:textId="77777777" w:rsidR="00DC0676" w:rsidRPr="007520C9" w:rsidRDefault="00DC0676" w:rsidP="004D46C3">
            <w:pPr>
              <w:pStyle w:val="rowtabella0"/>
              <w:rPr>
                <w:color w:val="002060"/>
              </w:rPr>
            </w:pPr>
            <w:r w:rsidRPr="007520C9">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18C93"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B825"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74DFE"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C7FD"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1006"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38B39"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0E9C4"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4D8CD"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E6B8" w14:textId="77777777" w:rsidR="00DC0676" w:rsidRPr="007520C9" w:rsidRDefault="00DC0676" w:rsidP="004D46C3">
            <w:pPr>
              <w:pStyle w:val="rowtabella0"/>
              <w:jc w:val="center"/>
              <w:rPr>
                <w:color w:val="002060"/>
              </w:rPr>
            </w:pPr>
            <w:r w:rsidRPr="007520C9">
              <w:rPr>
                <w:color w:val="002060"/>
              </w:rPr>
              <w:t>0</w:t>
            </w:r>
          </w:p>
        </w:tc>
      </w:tr>
      <w:tr w:rsidR="00DC0676" w:rsidRPr="007520C9" w14:paraId="405CB22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13BA0" w14:textId="77777777" w:rsidR="00DC0676" w:rsidRPr="007520C9" w:rsidRDefault="00DC0676" w:rsidP="004D46C3">
            <w:pPr>
              <w:pStyle w:val="rowtabella0"/>
              <w:rPr>
                <w:color w:val="002060"/>
              </w:rPr>
            </w:pPr>
            <w:r w:rsidRPr="007520C9">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1EDA"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14DBD"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1C82"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80B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FDB7F"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5EC5" w14:textId="77777777" w:rsidR="00DC0676" w:rsidRPr="007520C9" w:rsidRDefault="00DC0676" w:rsidP="004D46C3">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77EB"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94FBB"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49F37" w14:textId="77777777" w:rsidR="00DC0676" w:rsidRPr="007520C9" w:rsidRDefault="00DC0676" w:rsidP="004D46C3">
            <w:pPr>
              <w:pStyle w:val="rowtabella0"/>
              <w:jc w:val="center"/>
              <w:rPr>
                <w:color w:val="002060"/>
              </w:rPr>
            </w:pPr>
            <w:r w:rsidRPr="007520C9">
              <w:rPr>
                <w:color w:val="002060"/>
              </w:rPr>
              <w:t>0</w:t>
            </w:r>
          </w:p>
        </w:tc>
      </w:tr>
      <w:tr w:rsidR="00DC0676" w:rsidRPr="007520C9" w14:paraId="03EA0857"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AA22F" w14:textId="77777777" w:rsidR="00DC0676" w:rsidRPr="007520C9" w:rsidRDefault="00DC0676" w:rsidP="004D46C3">
            <w:pPr>
              <w:pStyle w:val="rowtabella0"/>
              <w:rPr>
                <w:color w:val="002060"/>
              </w:rPr>
            </w:pPr>
            <w:r w:rsidRPr="007520C9">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CCB20"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7399"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4A0C7"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8D739"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572F5"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0543"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902B" w14:textId="77777777" w:rsidR="00DC0676" w:rsidRPr="007520C9" w:rsidRDefault="00DC0676" w:rsidP="004D46C3">
            <w:pPr>
              <w:pStyle w:val="rowtabella0"/>
              <w:jc w:val="center"/>
              <w:rPr>
                <w:color w:val="002060"/>
              </w:rPr>
            </w:pPr>
            <w:r w:rsidRPr="007520C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7744"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6E01" w14:textId="77777777" w:rsidR="00DC0676" w:rsidRPr="007520C9" w:rsidRDefault="00DC0676" w:rsidP="004D46C3">
            <w:pPr>
              <w:pStyle w:val="rowtabella0"/>
              <w:jc w:val="center"/>
              <w:rPr>
                <w:color w:val="002060"/>
              </w:rPr>
            </w:pPr>
            <w:r w:rsidRPr="007520C9">
              <w:rPr>
                <w:color w:val="002060"/>
              </w:rPr>
              <w:t>0</w:t>
            </w:r>
          </w:p>
        </w:tc>
      </w:tr>
      <w:tr w:rsidR="00DC0676" w:rsidRPr="007520C9" w14:paraId="7FC963A4"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4E9B44" w14:textId="77777777" w:rsidR="00DC0676" w:rsidRPr="007520C9" w:rsidRDefault="00DC0676" w:rsidP="004D46C3">
            <w:pPr>
              <w:pStyle w:val="rowtabella0"/>
              <w:rPr>
                <w:color w:val="002060"/>
              </w:rPr>
            </w:pPr>
            <w:r w:rsidRPr="007520C9">
              <w:rPr>
                <w:color w:val="002060"/>
              </w:rPr>
              <w:t>POL. CSI STELLA A.S.D.</w:t>
            </w:r>
            <w:r>
              <w:rPr>
                <w:color w:val="002060"/>
              </w:rPr>
              <w:t xml:space="preserve"> </w:t>
            </w:r>
            <w:r w:rsidRPr="00BB6150">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7593F"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77BB0"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D272"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6528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F8B3"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E310"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FB634" w14:textId="77777777" w:rsidR="00DC0676" w:rsidRPr="007520C9" w:rsidRDefault="00DC0676" w:rsidP="004D46C3">
            <w:pPr>
              <w:pStyle w:val="rowtabella0"/>
              <w:jc w:val="center"/>
              <w:rPr>
                <w:color w:val="002060"/>
              </w:rPr>
            </w:pPr>
            <w:r w:rsidRPr="007520C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B71E" w14:textId="77777777" w:rsidR="00DC0676" w:rsidRPr="007520C9" w:rsidRDefault="00DC0676" w:rsidP="004D46C3">
            <w:pPr>
              <w:pStyle w:val="rowtabella0"/>
              <w:jc w:val="center"/>
              <w:rPr>
                <w:color w:val="002060"/>
              </w:rPr>
            </w:pPr>
            <w:r w:rsidRPr="007520C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6C5A6" w14:textId="77777777" w:rsidR="00DC0676" w:rsidRPr="007520C9" w:rsidRDefault="00DC0676" w:rsidP="004D46C3">
            <w:pPr>
              <w:pStyle w:val="rowtabella0"/>
              <w:jc w:val="center"/>
              <w:rPr>
                <w:color w:val="002060"/>
              </w:rPr>
            </w:pPr>
            <w:r w:rsidRPr="007520C9">
              <w:rPr>
                <w:color w:val="002060"/>
              </w:rPr>
              <w:t>0</w:t>
            </w:r>
          </w:p>
        </w:tc>
      </w:tr>
    </w:tbl>
    <w:p w14:paraId="6C0091D2" w14:textId="77777777" w:rsidR="00DC0676" w:rsidRDefault="00DC0676" w:rsidP="00DC0676">
      <w:pPr>
        <w:pStyle w:val="breakline"/>
        <w:rPr>
          <w:color w:val="002060"/>
        </w:rPr>
      </w:pPr>
    </w:p>
    <w:p w14:paraId="6CE7203E" w14:textId="77777777" w:rsidR="00DC0676" w:rsidRPr="007520C9" w:rsidRDefault="00DC0676" w:rsidP="00DC0676">
      <w:pPr>
        <w:pStyle w:val="titoloprinc0"/>
        <w:rPr>
          <w:color w:val="002060"/>
        </w:rPr>
      </w:pPr>
      <w:r>
        <w:rPr>
          <w:color w:val="002060"/>
        </w:rPr>
        <w:t>PROGRAMMA GARE</w:t>
      </w:r>
    </w:p>
    <w:p w14:paraId="79CCED92" w14:textId="77777777" w:rsidR="00DC0676" w:rsidRDefault="00DC0676" w:rsidP="00DC0676">
      <w:pPr>
        <w:pStyle w:val="breakline"/>
        <w:rPr>
          <w:rFonts w:eastAsiaTheme="minorEastAsia"/>
          <w:color w:val="002060"/>
        </w:rPr>
      </w:pPr>
    </w:p>
    <w:p w14:paraId="6FB4DD71" w14:textId="77777777" w:rsidR="00410EDE" w:rsidRPr="004C4F32" w:rsidRDefault="00410EDE" w:rsidP="00410EDE">
      <w:pPr>
        <w:pStyle w:val="sottotitolocampionato10"/>
        <w:rPr>
          <w:color w:val="002060"/>
        </w:rPr>
      </w:pPr>
      <w:r w:rsidRPr="004C4F32">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7"/>
        <w:gridCol w:w="385"/>
        <w:gridCol w:w="898"/>
        <w:gridCol w:w="1192"/>
        <w:gridCol w:w="1562"/>
        <w:gridCol w:w="1547"/>
      </w:tblGrid>
      <w:tr w:rsidR="00410EDE" w:rsidRPr="004C4F32" w14:paraId="0941B54D"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029F2"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5DFFE"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EB3CA"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44625"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3B349"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1DA0D"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6F92A"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3FBC9EC2"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D4F3CF" w14:textId="77777777" w:rsidR="00410EDE" w:rsidRPr="004C4F32" w:rsidRDefault="00410EDE" w:rsidP="004D46C3">
            <w:pPr>
              <w:pStyle w:val="rowtabella0"/>
              <w:rPr>
                <w:color w:val="002060"/>
              </w:rPr>
            </w:pPr>
            <w:r w:rsidRPr="004C4F32">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A25D0" w14:textId="77777777" w:rsidR="00410EDE" w:rsidRPr="004C4F32" w:rsidRDefault="00410EDE" w:rsidP="004D46C3">
            <w:pPr>
              <w:pStyle w:val="rowtabella0"/>
              <w:rPr>
                <w:color w:val="002060"/>
              </w:rPr>
            </w:pPr>
            <w:r w:rsidRPr="004C4F32">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97FB2"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48F0E" w14:textId="77777777" w:rsidR="00410EDE" w:rsidRPr="004C4F32" w:rsidRDefault="00410EDE" w:rsidP="004D46C3">
            <w:pPr>
              <w:pStyle w:val="rowtabella0"/>
              <w:rPr>
                <w:color w:val="002060"/>
              </w:rPr>
            </w:pPr>
            <w:r w:rsidRPr="004C4F32">
              <w:rPr>
                <w:color w:val="002060"/>
              </w:rPr>
              <w:t>23/01/2026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0D930" w14:textId="77777777" w:rsidR="00410EDE" w:rsidRPr="004C4F32" w:rsidRDefault="00410EDE" w:rsidP="004D46C3">
            <w:pPr>
              <w:pStyle w:val="rowtabella0"/>
              <w:rPr>
                <w:color w:val="002060"/>
              </w:rPr>
            </w:pPr>
            <w:r w:rsidRPr="004C4F32">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8DCC1" w14:textId="77777777" w:rsidR="00410EDE" w:rsidRPr="004C4F32" w:rsidRDefault="00410EDE" w:rsidP="004D46C3">
            <w:pPr>
              <w:pStyle w:val="rowtabella0"/>
              <w:rPr>
                <w:color w:val="002060"/>
              </w:rPr>
            </w:pPr>
            <w:r w:rsidRPr="004C4F32">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9BB8B" w14:textId="77777777" w:rsidR="00410EDE" w:rsidRPr="004C4F32" w:rsidRDefault="00410EDE" w:rsidP="004D46C3">
            <w:pPr>
              <w:pStyle w:val="rowtabella0"/>
              <w:rPr>
                <w:color w:val="002060"/>
              </w:rPr>
            </w:pPr>
            <w:r w:rsidRPr="004C4F32">
              <w:rPr>
                <w:color w:val="002060"/>
              </w:rPr>
              <w:t>VIA DELLO SPORT, 2</w:t>
            </w:r>
          </w:p>
        </w:tc>
      </w:tr>
      <w:tr w:rsidR="00410EDE" w:rsidRPr="004C4F32" w14:paraId="027BBF90"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235B75" w14:textId="77777777" w:rsidR="00410EDE" w:rsidRPr="004C4F32" w:rsidRDefault="00410EDE" w:rsidP="004D46C3">
            <w:pPr>
              <w:pStyle w:val="rowtabella0"/>
              <w:rPr>
                <w:color w:val="002060"/>
              </w:rPr>
            </w:pPr>
            <w:r w:rsidRPr="004C4F32">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786F51" w14:textId="77777777" w:rsidR="00410EDE" w:rsidRPr="004C4F32" w:rsidRDefault="00410EDE" w:rsidP="004D46C3">
            <w:pPr>
              <w:pStyle w:val="rowtabella0"/>
              <w:rPr>
                <w:color w:val="002060"/>
              </w:rPr>
            </w:pPr>
            <w:r w:rsidRPr="004C4F32">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537221"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4E57EB"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8FBCD9" w14:textId="77777777" w:rsidR="00410EDE" w:rsidRPr="004C4F32" w:rsidRDefault="00410EDE" w:rsidP="004D46C3">
            <w:pPr>
              <w:pStyle w:val="rowtabella0"/>
              <w:rPr>
                <w:color w:val="002060"/>
              </w:rPr>
            </w:pPr>
            <w:r w:rsidRPr="004C4F32">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4C88A8" w14:textId="77777777" w:rsidR="00410EDE" w:rsidRPr="004C4F32" w:rsidRDefault="00410EDE" w:rsidP="004D46C3">
            <w:pPr>
              <w:pStyle w:val="rowtabella0"/>
              <w:rPr>
                <w:color w:val="002060"/>
              </w:rPr>
            </w:pPr>
            <w:r w:rsidRPr="004C4F32">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354DF" w14:textId="77777777" w:rsidR="00410EDE" w:rsidRPr="004C4F32" w:rsidRDefault="00410EDE" w:rsidP="004D46C3">
            <w:pPr>
              <w:pStyle w:val="rowtabella0"/>
              <w:rPr>
                <w:color w:val="002060"/>
              </w:rPr>
            </w:pPr>
            <w:r w:rsidRPr="004C4F32">
              <w:rPr>
                <w:color w:val="002060"/>
              </w:rPr>
              <w:t>PIAN DEL BRUSCOLO</w:t>
            </w:r>
          </w:p>
        </w:tc>
      </w:tr>
      <w:tr w:rsidR="00410EDE" w:rsidRPr="004C4F32" w14:paraId="2EC8F2E0"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70B4E7" w14:textId="77777777" w:rsidR="00410EDE" w:rsidRPr="004C4F32" w:rsidRDefault="00410EDE" w:rsidP="004D46C3">
            <w:pPr>
              <w:pStyle w:val="rowtabella0"/>
              <w:rPr>
                <w:color w:val="002060"/>
              </w:rPr>
            </w:pPr>
            <w:r w:rsidRPr="004C4F32">
              <w:rPr>
                <w:color w:val="002060"/>
              </w:rPr>
              <w:t>SAN COSTANZO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D8E799" w14:textId="77777777" w:rsidR="00410EDE" w:rsidRPr="004C4F32" w:rsidRDefault="00410EDE" w:rsidP="004D46C3">
            <w:pPr>
              <w:pStyle w:val="rowtabella0"/>
              <w:rPr>
                <w:color w:val="002060"/>
              </w:rPr>
            </w:pPr>
            <w:r w:rsidRPr="004C4F32">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39B5B8"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FD2537"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8992DD" w14:textId="77777777" w:rsidR="00410EDE" w:rsidRPr="004C4F32" w:rsidRDefault="00410EDE" w:rsidP="004D46C3">
            <w:pPr>
              <w:pStyle w:val="rowtabella0"/>
              <w:rPr>
                <w:color w:val="002060"/>
              </w:rPr>
            </w:pPr>
            <w:r w:rsidRPr="004C4F32">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D3E0A1" w14:textId="77777777" w:rsidR="00410EDE" w:rsidRPr="004C4F32" w:rsidRDefault="00410EDE" w:rsidP="004D46C3">
            <w:pPr>
              <w:pStyle w:val="rowtabella0"/>
              <w:rPr>
                <w:color w:val="002060"/>
              </w:rPr>
            </w:pPr>
            <w:r w:rsidRPr="004C4F32">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5D711B" w14:textId="77777777" w:rsidR="00410EDE" w:rsidRPr="004C4F32" w:rsidRDefault="00410EDE" w:rsidP="004D46C3">
            <w:pPr>
              <w:pStyle w:val="rowtabella0"/>
              <w:rPr>
                <w:color w:val="002060"/>
              </w:rPr>
            </w:pPr>
            <w:r w:rsidRPr="004C4F32">
              <w:rPr>
                <w:color w:val="002060"/>
              </w:rPr>
              <w:t>VIA DELLA SANTA SELVINO</w:t>
            </w:r>
          </w:p>
        </w:tc>
      </w:tr>
      <w:tr w:rsidR="00410EDE" w:rsidRPr="004C4F32" w14:paraId="2C94F796"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1A3B96" w14:textId="77777777" w:rsidR="00410EDE" w:rsidRPr="004C4F32" w:rsidRDefault="00410EDE" w:rsidP="004D46C3">
            <w:pPr>
              <w:pStyle w:val="rowtabella0"/>
              <w:rPr>
                <w:color w:val="002060"/>
              </w:rPr>
            </w:pPr>
            <w:r w:rsidRPr="004C4F32">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6CDCE1" w14:textId="77777777" w:rsidR="00410EDE" w:rsidRPr="004C4F32" w:rsidRDefault="00410EDE" w:rsidP="004D46C3">
            <w:pPr>
              <w:pStyle w:val="rowtabella0"/>
              <w:rPr>
                <w:color w:val="002060"/>
              </w:rPr>
            </w:pPr>
            <w:r w:rsidRPr="004C4F32">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629974"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A5B866" w14:textId="77777777" w:rsidR="00410EDE" w:rsidRPr="004C4F32" w:rsidRDefault="00410EDE" w:rsidP="004D46C3">
            <w:pPr>
              <w:pStyle w:val="rowtabella0"/>
              <w:rPr>
                <w:color w:val="002060"/>
              </w:rPr>
            </w:pPr>
            <w:r w:rsidRPr="004C4F32">
              <w:rPr>
                <w:color w:val="002060"/>
              </w:rPr>
              <w:t>23/01/2026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A02947" w14:textId="77777777" w:rsidR="00410EDE" w:rsidRPr="004C4F32" w:rsidRDefault="00410EDE" w:rsidP="004D46C3">
            <w:pPr>
              <w:pStyle w:val="rowtabella0"/>
              <w:rPr>
                <w:color w:val="002060"/>
              </w:rPr>
            </w:pPr>
            <w:r w:rsidRPr="004C4F32">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C44D0" w14:textId="77777777" w:rsidR="00410EDE" w:rsidRPr="004C4F32" w:rsidRDefault="00410EDE" w:rsidP="004D46C3">
            <w:pPr>
              <w:pStyle w:val="rowtabella0"/>
              <w:rPr>
                <w:color w:val="002060"/>
              </w:rPr>
            </w:pPr>
            <w:r w:rsidRPr="004C4F32">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C8A600" w14:textId="77777777" w:rsidR="00410EDE" w:rsidRPr="004C4F32" w:rsidRDefault="00410EDE" w:rsidP="004D46C3">
            <w:pPr>
              <w:pStyle w:val="rowtabella0"/>
              <w:rPr>
                <w:color w:val="002060"/>
              </w:rPr>
            </w:pPr>
            <w:r w:rsidRPr="004C4F32">
              <w:rPr>
                <w:color w:val="002060"/>
              </w:rPr>
              <w:t>VIA DEI PIOPPI 2</w:t>
            </w:r>
          </w:p>
        </w:tc>
      </w:tr>
      <w:tr w:rsidR="00410EDE" w:rsidRPr="004C4F32" w14:paraId="5BA77E00"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EB0810" w14:textId="77777777" w:rsidR="00410EDE" w:rsidRPr="004C4F32" w:rsidRDefault="00410EDE" w:rsidP="004D46C3">
            <w:pPr>
              <w:pStyle w:val="rowtabella0"/>
              <w:rPr>
                <w:color w:val="002060"/>
              </w:rPr>
            </w:pPr>
            <w:r w:rsidRPr="004C4F32">
              <w:rPr>
                <w:color w:val="002060"/>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A13998" w14:textId="77777777" w:rsidR="00410EDE" w:rsidRPr="004C4F32" w:rsidRDefault="00410EDE" w:rsidP="004D46C3">
            <w:pPr>
              <w:pStyle w:val="rowtabella0"/>
              <w:rPr>
                <w:color w:val="002060"/>
              </w:rPr>
            </w:pPr>
            <w:r w:rsidRPr="004C4F32">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2B7467"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1D7ABF"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FAB75F" w14:textId="77777777" w:rsidR="00410EDE" w:rsidRPr="004C4F32" w:rsidRDefault="00410EDE" w:rsidP="004D46C3">
            <w:pPr>
              <w:pStyle w:val="rowtabella0"/>
              <w:rPr>
                <w:color w:val="002060"/>
              </w:rPr>
            </w:pPr>
            <w:r w:rsidRPr="004C4F32">
              <w:rPr>
                <w:color w:val="002060"/>
              </w:rPr>
              <w:t>5109 CAMPO COPERTO N°3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598403" w14:textId="77777777" w:rsidR="00410EDE" w:rsidRPr="004C4F32" w:rsidRDefault="00410EDE" w:rsidP="004D46C3">
            <w:pPr>
              <w:pStyle w:val="rowtabella0"/>
              <w:rPr>
                <w:color w:val="002060"/>
              </w:rPr>
            </w:pPr>
            <w:r w:rsidRPr="004C4F3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A5262" w14:textId="77777777" w:rsidR="00410EDE" w:rsidRPr="004C4F32" w:rsidRDefault="00410EDE" w:rsidP="004D46C3">
            <w:pPr>
              <w:pStyle w:val="rowtabella0"/>
              <w:rPr>
                <w:color w:val="002060"/>
              </w:rPr>
            </w:pPr>
            <w:r w:rsidRPr="004C4F32">
              <w:rPr>
                <w:color w:val="002060"/>
              </w:rPr>
              <w:t>VIA CELLINI</w:t>
            </w:r>
          </w:p>
        </w:tc>
      </w:tr>
      <w:tr w:rsidR="00410EDE" w:rsidRPr="004C4F32" w14:paraId="51C4F7F3"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999E57" w14:textId="77777777" w:rsidR="00410EDE" w:rsidRPr="004C4F32" w:rsidRDefault="00410EDE" w:rsidP="004D46C3">
            <w:pPr>
              <w:pStyle w:val="rowtabella0"/>
              <w:rPr>
                <w:color w:val="002060"/>
              </w:rPr>
            </w:pPr>
            <w:r w:rsidRPr="004C4F32">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C4F5C" w14:textId="77777777" w:rsidR="00410EDE" w:rsidRPr="004C4F32" w:rsidRDefault="00410EDE" w:rsidP="004D46C3">
            <w:pPr>
              <w:pStyle w:val="rowtabella0"/>
              <w:rPr>
                <w:color w:val="002060"/>
              </w:rPr>
            </w:pPr>
            <w:r w:rsidRPr="004C4F32">
              <w:rPr>
                <w:color w:val="002060"/>
              </w:rPr>
              <w:t>AUDAX PIOBBICO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5D81DF"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C0ED2" w14:textId="77777777" w:rsidR="00410EDE" w:rsidRPr="004C4F32" w:rsidRDefault="00410EDE" w:rsidP="004D46C3">
            <w:pPr>
              <w:pStyle w:val="rowtabella0"/>
              <w:rPr>
                <w:color w:val="002060"/>
              </w:rPr>
            </w:pPr>
            <w:r w:rsidRPr="004C4F32">
              <w:rPr>
                <w:color w:val="002060"/>
              </w:rPr>
              <w:t>24/01/2026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15AB8" w14:textId="77777777" w:rsidR="00410EDE" w:rsidRPr="004C4F32" w:rsidRDefault="00410EDE" w:rsidP="004D46C3">
            <w:pPr>
              <w:pStyle w:val="rowtabella0"/>
              <w:rPr>
                <w:color w:val="002060"/>
              </w:rPr>
            </w:pPr>
            <w:r w:rsidRPr="004C4F32">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202CF" w14:textId="77777777" w:rsidR="00410EDE" w:rsidRPr="004C4F32" w:rsidRDefault="00410EDE" w:rsidP="004D46C3">
            <w:pPr>
              <w:pStyle w:val="rowtabella0"/>
              <w:rPr>
                <w:color w:val="002060"/>
              </w:rPr>
            </w:pPr>
            <w:r w:rsidRPr="004C4F32">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2A15B" w14:textId="77777777" w:rsidR="00410EDE" w:rsidRPr="004C4F32" w:rsidRDefault="00410EDE" w:rsidP="004D46C3">
            <w:pPr>
              <w:pStyle w:val="rowtabella0"/>
              <w:rPr>
                <w:color w:val="002060"/>
              </w:rPr>
            </w:pPr>
            <w:r w:rsidRPr="004C4F32">
              <w:rPr>
                <w:color w:val="002060"/>
              </w:rPr>
              <w:t>VIA TAVULLIA</w:t>
            </w:r>
          </w:p>
        </w:tc>
      </w:tr>
    </w:tbl>
    <w:p w14:paraId="0C690198" w14:textId="77777777" w:rsidR="00410EDE" w:rsidRPr="004C4F32" w:rsidRDefault="00410EDE" w:rsidP="00410EDE">
      <w:pPr>
        <w:pStyle w:val="breakline"/>
        <w:rPr>
          <w:rFonts w:eastAsiaTheme="minorEastAsia"/>
          <w:color w:val="002060"/>
        </w:rPr>
      </w:pPr>
    </w:p>
    <w:p w14:paraId="336ECF4E" w14:textId="77777777" w:rsidR="00410EDE" w:rsidRPr="004C4F32" w:rsidRDefault="00410EDE" w:rsidP="00410EDE">
      <w:pPr>
        <w:pStyle w:val="breakline"/>
        <w:rPr>
          <w:color w:val="002060"/>
        </w:rPr>
      </w:pPr>
    </w:p>
    <w:p w14:paraId="3D13A7D2" w14:textId="77777777" w:rsidR="00410EDE" w:rsidRPr="004C4F32" w:rsidRDefault="00410EDE" w:rsidP="00410EDE">
      <w:pPr>
        <w:pStyle w:val="breakline"/>
        <w:rPr>
          <w:color w:val="002060"/>
        </w:rPr>
      </w:pPr>
    </w:p>
    <w:p w14:paraId="3619FDE1" w14:textId="77777777" w:rsidR="00410EDE" w:rsidRPr="004C4F32" w:rsidRDefault="00410EDE" w:rsidP="00410EDE">
      <w:pPr>
        <w:pStyle w:val="sottotitolocampionato10"/>
        <w:rPr>
          <w:color w:val="002060"/>
        </w:rPr>
      </w:pPr>
      <w:r w:rsidRPr="004C4F32">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9"/>
        <w:gridCol w:w="385"/>
        <w:gridCol w:w="898"/>
        <w:gridCol w:w="1174"/>
        <w:gridCol w:w="1561"/>
        <w:gridCol w:w="1541"/>
      </w:tblGrid>
      <w:tr w:rsidR="00410EDE" w:rsidRPr="004C4F32" w14:paraId="3D26116E"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D6B5F"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CCBB1"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F1747"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CA754"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C259F"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C1D7A"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3AD8F"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6BF84734"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777190" w14:textId="77777777" w:rsidR="00410EDE" w:rsidRPr="004C4F32" w:rsidRDefault="00410EDE" w:rsidP="004D46C3">
            <w:pPr>
              <w:pStyle w:val="rowtabella0"/>
              <w:rPr>
                <w:color w:val="002060"/>
              </w:rPr>
            </w:pPr>
            <w:r w:rsidRPr="004C4F32">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CA1E4" w14:textId="77777777" w:rsidR="00410EDE" w:rsidRPr="004C4F32" w:rsidRDefault="00410EDE" w:rsidP="004D46C3">
            <w:pPr>
              <w:pStyle w:val="rowtabella0"/>
              <w:rPr>
                <w:color w:val="002060"/>
              </w:rPr>
            </w:pPr>
            <w:r w:rsidRPr="004C4F32">
              <w:rPr>
                <w:color w:val="002060"/>
              </w:rPr>
              <w:t>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B75FB"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9E2F9" w14:textId="77777777" w:rsidR="00410EDE" w:rsidRPr="004C4F32" w:rsidRDefault="00410EDE" w:rsidP="004D46C3">
            <w:pPr>
              <w:pStyle w:val="rowtabella0"/>
              <w:rPr>
                <w:color w:val="002060"/>
              </w:rPr>
            </w:pPr>
            <w:r w:rsidRPr="004C4F32">
              <w:rPr>
                <w:color w:val="002060"/>
              </w:rPr>
              <w:t>23/01/2026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51432" w14:textId="77777777" w:rsidR="00410EDE" w:rsidRPr="004C4F32" w:rsidRDefault="00410EDE" w:rsidP="004D46C3">
            <w:pPr>
              <w:pStyle w:val="rowtabella0"/>
              <w:rPr>
                <w:color w:val="002060"/>
              </w:rPr>
            </w:pPr>
            <w:r w:rsidRPr="004C4F32">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47C50" w14:textId="77777777" w:rsidR="00410EDE" w:rsidRPr="004C4F32" w:rsidRDefault="00410EDE" w:rsidP="004D46C3">
            <w:pPr>
              <w:pStyle w:val="rowtabella0"/>
              <w:rPr>
                <w:color w:val="002060"/>
              </w:rPr>
            </w:pPr>
            <w:r w:rsidRPr="004C4F32">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1D1BE" w14:textId="77777777" w:rsidR="00410EDE" w:rsidRPr="004C4F32" w:rsidRDefault="00410EDE" w:rsidP="004D46C3">
            <w:pPr>
              <w:pStyle w:val="rowtabella0"/>
              <w:rPr>
                <w:color w:val="002060"/>
              </w:rPr>
            </w:pPr>
            <w:r w:rsidRPr="004C4F32">
              <w:rPr>
                <w:color w:val="002060"/>
              </w:rPr>
              <w:t>VIA FALCONARA</w:t>
            </w:r>
          </w:p>
        </w:tc>
      </w:tr>
      <w:tr w:rsidR="00410EDE" w:rsidRPr="004C4F32" w14:paraId="15725E9A"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D08649" w14:textId="77777777" w:rsidR="00410EDE" w:rsidRPr="004C4F32" w:rsidRDefault="00410EDE" w:rsidP="004D46C3">
            <w:pPr>
              <w:pStyle w:val="rowtabella0"/>
              <w:rPr>
                <w:color w:val="002060"/>
              </w:rPr>
            </w:pPr>
            <w:proofErr w:type="gramStart"/>
            <w:r w:rsidRPr="004C4F32">
              <w:rPr>
                <w:color w:val="002060"/>
              </w:rPr>
              <w:t>CITTA</w:t>
            </w:r>
            <w:proofErr w:type="gramEnd"/>
            <w:r w:rsidRPr="004C4F32">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BC63AE" w14:textId="77777777" w:rsidR="00410EDE" w:rsidRPr="004C4F32" w:rsidRDefault="00410EDE" w:rsidP="004D46C3">
            <w:pPr>
              <w:pStyle w:val="rowtabella0"/>
              <w:rPr>
                <w:color w:val="002060"/>
              </w:rPr>
            </w:pPr>
            <w:r w:rsidRPr="004C4F32">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48D6CA"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64CF49" w14:textId="77777777" w:rsidR="00410EDE" w:rsidRPr="004C4F32" w:rsidRDefault="00410EDE" w:rsidP="004D46C3">
            <w:pPr>
              <w:pStyle w:val="rowtabella0"/>
              <w:rPr>
                <w:color w:val="002060"/>
              </w:rPr>
            </w:pPr>
            <w:r w:rsidRPr="004C4F32">
              <w:rPr>
                <w:color w:val="002060"/>
              </w:rPr>
              <w:t>23/01/2026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70FD6F" w14:textId="77777777" w:rsidR="00410EDE" w:rsidRPr="004C4F32" w:rsidRDefault="00410EDE" w:rsidP="004D46C3">
            <w:pPr>
              <w:pStyle w:val="rowtabella0"/>
              <w:rPr>
                <w:color w:val="002060"/>
              </w:rPr>
            </w:pPr>
            <w:r w:rsidRPr="004C4F32">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B763F7" w14:textId="77777777" w:rsidR="00410EDE" w:rsidRPr="004C4F32" w:rsidRDefault="00410EDE" w:rsidP="004D46C3">
            <w:pPr>
              <w:pStyle w:val="rowtabella0"/>
              <w:rPr>
                <w:color w:val="002060"/>
              </w:rPr>
            </w:pPr>
            <w:r w:rsidRPr="004C4F3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2CFFF" w14:textId="77777777" w:rsidR="00410EDE" w:rsidRPr="004C4F32" w:rsidRDefault="00410EDE" w:rsidP="004D46C3">
            <w:pPr>
              <w:pStyle w:val="rowtabella0"/>
              <w:rPr>
                <w:color w:val="002060"/>
              </w:rPr>
            </w:pPr>
            <w:r w:rsidRPr="004C4F32">
              <w:rPr>
                <w:color w:val="002060"/>
              </w:rPr>
              <w:t>VIA DELLO STADIO</w:t>
            </w:r>
          </w:p>
        </w:tc>
      </w:tr>
      <w:tr w:rsidR="00410EDE" w:rsidRPr="004C4F32" w14:paraId="029D16F8"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A4022D" w14:textId="77777777" w:rsidR="00410EDE" w:rsidRPr="004C4F32" w:rsidRDefault="00410EDE" w:rsidP="004D46C3">
            <w:pPr>
              <w:pStyle w:val="rowtabella0"/>
              <w:rPr>
                <w:color w:val="002060"/>
              </w:rPr>
            </w:pPr>
            <w:r w:rsidRPr="004C4F32">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F45616" w14:textId="77777777" w:rsidR="00410EDE" w:rsidRPr="004C4F32" w:rsidRDefault="00410EDE" w:rsidP="004D46C3">
            <w:pPr>
              <w:pStyle w:val="rowtabella0"/>
              <w:rPr>
                <w:color w:val="002060"/>
              </w:rPr>
            </w:pPr>
            <w:r w:rsidRPr="004C4F32">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974663"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7406E1" w14:textId="77777777" w:rsidR="00410EDE" w:rsidRPr="004C4F32" w:rsidRDefault="00410EDE" w:rsidP="004D46C3">
            <w:pPr>
              <w:pStyle w:val="rowtabella0"/>
              <w:rPr>
                <w:color w:val="002060"/>
              </w:rPr>
            </w:pPr>
            <w:r w:rsidRPr="004C4F32">
              <w:rPr>
                <w:color w:val="002060"/>
              </w:rPr>
              <w:t>23/01/2026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38A115" w14:textId="77777777" w:rsidR="00410EDE" w:rsidRPr="004C4F32" w:rsidRDefault="00410EDE" w:rsidP="004D46C3">
            <w:pPr>
              <w:pStyle w:val="rowtabella0"/>
              <w:rPr>
                <w:color w:val="002060"/>
              </w:rPr>
            </w:pPr>
            <w:r w:rsidRPr="004C4F32">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887712" w14:textId="77777777" w:rsidR="00410EDE" w:rsidRPr="004C4F32" w:rsidRDefault="00410EDE" w:rsidP="004D46C3">
            <w:pPr>
              <w:pStyle w:val="rowtabella0"/>
              <w:rPr>
                <w:color w:val="002060"/>
              </w:rPr>
            </w:pPr>
            <w:r w:rsidRPr="004C4F32">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4CE294" w14:textId="77777777" w:rsidR="00410EDE" w:rsidRPr="004C4F32" w:rsidRDefault="00410EDE" w:rsidP="004D46C3">
            <w:pPr>
              <w:pStyle w:val="rowtabella0"/>
              <w:rPr>
                <w:color w:val="002060"/>
              </w:rPr>
            </w:pPr>
            <w:r w:rsidRPr="004C4F32">
              <w:rPr>
                <w:color w:val="002060"/>
              </w:rPr>
              <w:t>VIA GRAZIA DELEDDA</w:t>
            </w:r>
          </w:p>
        </w:tc>
      </w:tr>
      <w:tr w:rsidR="00410EDE" w:rsidRPr="004C4F32" w14:paraId="6A3573E3"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86DB58" w14:textId="77777777" w:rsidR="00410EDE" w:rsidRPr="004C4F32" w:rsidRDefault="00410EDE" w:rsidP="004D46C3">
            <w:pPr>
              <w:pStyle w:val="rowtabella0"/>
              <w:rPr>
                <w:color w:val="002060"/>
              </w:rPr>
            </w:pPr>
            <w:r w:rsidRPr="004C4F32">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99A21A" w14:textId="77777777" w:rsidR="00410EDE" w:rsidRPr="004C4F32" w:rsidRDefault="00410EDE" w:rsidP="004D46C3">
            <w:pPr>
              <w:pStyle w:val="rowtabella0"/>
              <w:rPr>
                <w:color w:val="002060"/>
              </w:rPr>
            </w:pPr>
            <w:r w:rsidRPr="004C4F32">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EC95D6"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3D1D24"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93C537" w14:textId="77777777" w:rsidR="00410EDE" w:rsidRPr="004C4F32" w:rsidRDefault="00410EDE" w:rsidP="004D46C3">
            <w:pPr>
              <w:pStyle w:val="rowtabella0"/>
              <w:rPr>
                <w:color w:val="002060"/>
              </w:rPr>
            </w:pPr>
            <w:r w:rsidRPr="004C4F32">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01D8B3" w14:textId="77777777" w:rsidR="00410EDE" w:rsidRPr="004C4F32" w:rsidRDefault="00410EDE" w:rsidP="004D46C3">
            <w:pPr>
              <w:pStyle w:val="rowtabella0"/>
              <w:rPr>
                <w:color w:val="002060"/>
              </w:rPr>
            </w:pPr>
            <w:r w:rsidRPr="004C4F32">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E31F51" w14:textId="77777777" w:rsidR="00410EDE" w:rsidRPr="004C4F32" w:rsidRDefault="00410EDE" w:rsidP="004D46C3">
            <w:pPr>
              <w:pStyle w:val="rowtabella0"/>
              <w:rPr>
                <w:color w:val="002060"/>
              </w:rPr>
            </w:pPr>
            <w:r w:rsidRPr="004C4F32">
              <w:rPr>
                <w:color w:val="002060"/>
              </w:rPr>
              <w:t>VIA GAETANO RAVAGLI</w:t>
            </w:r>
          </w:p>
        </w:tc>
      </w:tr>
      <w:tr w:rsidR="00410EDE" w:rsidRPr="004C4F32" w14:paraId="4D6C09E5"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ABC946" w14:textId="77777777" w:rsidR="00410EDE" w:rsidRPr="004C4F32" w:rsidRDefault="00410EDE" w:rsidP="004D46C3">
            <w:pPr>
              <w:pStyle w:val="rowtabella0"/>
              <w:rPr>
                <w:color w:val="002060"/>
              </w:rPr>
            </w:pPr>
            <w:r w:rsidRPr="004C4F32">
              <w:rPr>
                <w:color w:val="002060"/>
              </w:rPr>
              <w:lastRenderedPageBreak/>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5534EF" w14:textId="77777777" w:rsidR="00410EDE" w:rsidRPr="004C4F32" w:rsidRDefault="00410EDE" w:rsidP="004D46C3">
            <w:pPr>
              <w:pStyle w:val="rowtabella0"/>
              <w:rPr>
                <w:color w:val="002060"/>
              </w:rPr>
            </w:pPr>
            <w:r w:rsidRPr="004C4F32">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DC78A3"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0CC774"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4C7680" w14:textId="77777777" w:rsidR="00410EDE" w:rsidRPr="004C4F32" w:rsidRDefault="00410EDE" w:rsidP="004D46C3">
            <w:pPr>
              <w:pStyle w:val="rowtabella0"/>
              <w:rPr>
                <w:color w:val="002060"/>
              </w:rPr>
            </w:pPr>
            <w:r w:rsidRPr="004C4F32">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AB94F" w14:textId="77777777" w:rsidR="00410EDE" w:rsidRPr="004C4F32" w:rsidRDefault="00410EDE" w:rsidP="004D46C3">
            <w:pPr>
              <w:pStyle w:val="rowtabella0"/>
              <w:rPr>
                <w:color w:val="002060"/>
              </w:rPr>
            </w:pPr>
            <w:r w:rsidRPr="004C4F3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53D701" w14:textId="77777777" w:rsidR="00410EDE" w:rsidRPr="004C4F32" w:rsidRDefault="00410EDE" w:rsidP="004D46C3">
            <w:pPr>
              <w:pStyle w:val="rowtabella0"/>
              <w:rPr>
                <w:color w:val="002060"/>
              </w:rPr>
            </w:pPr>
            <w:r w:rsidRPr="004C4F32">
              <w:rPr>
                <w:color w:val="002060"/>
              </w:rPr>
              <w:t>VIA ZANNONI</w:t>
            </w:r>
          </w:p>
        </w:tc>
      </w:tr>
      <w:tr w:rsidR="00410EDE" w:rsidRPr="004C4F32" w14:paraId="1B3C64D5"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C46970" w14:textId="77777777" w:rsidR="00410EDE" w:rsidRPr="004C4F32" w:rsidRDefault="00410EDE" w:rsidP="004D46C3">
            <w:pPr>
              <w:pStyle w:val="rowtabella0"/>
              <w:rPr>
                <w:color w:val="002060"/>
              </w:rPr>
            </w:pPr>
            <w:r w:rsidRPr="004C4F32">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DBFF6" w14:textId="77777777" w:rsidR="00410EDE" w:rsidRPr="004C4F32" w:rsidRDefault="00410EDE" w:rsidP="004D46C3">
            <w:pPr>
              <w:pStyle w:val="rowtabella0"/>
              <w:rPr>
                <w:color w:val="002060"/>
              </w:rPr>
            </w:pPr>
            <w:r w:rsidRPr="004C4F32">
              <w:rPr>
                <w:color w:val="002060"/>
              </w:rPr>
              <w:t>ASPIO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A04C7"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619EA" w14:textId="77777777" w:rsidR="00410EDE" w:rsidRPr="004C4F32" w:rsidRDefault="00410EDE" w:rsidP="004D46C3">
            <w:pPr>
              <w:pStyle w:val="rowtabella0"/>
              <w:rPr>
                <w:color w:val="002060"/>
              </w:rPr>
            </w:pPr>
            <w:r w:rsidRPr="004C4F32">
              <w:rPr>
                <w:color w:val="002060"/>
              </w:rPr>
              <w:t>25/01/2026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CF4C2" w14:textId="77777777" w:rsidR="00410EDE" w:rsidRPr="004C4F32" w:rsidRDefault="00410EDE" w:rsidP="004D46C3">
            <w:pPr>
              <w:pStyle w:val="rowtabella0"/>
              <w:rPr>
                <w:color w:val="002060"/>
              </w:rPr>
            </w:pPr>
            <w:r w:rsidRPr="004C4F32">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68CA6" w14:textId="77777777" w:rsidR="00410EDE" w:rsidRPr="004C4F32" w:rsidRDefault="00410EDE" w:rsidP="004D46C3">
            <w:pPr>
              <w:pStyle w:val="rowtabella0"/>
              <w:rPr>
                <w:color w:val="002060"/>
              </w:rPr>
            </w:pPr>
            <w:r w:rsidRPr="004C4F32">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E6B6F" w14:textId="77777777" w:rsidR="00410EDE" w:rsidRPr="004C4F32" w:rsidRDefault="00410EDE" w:rsidP="004D46C3">
            <w:pPr>
              <w:pStyle w:val="rowtabella0"/>
              <w:rPr>
                <w:color w:val="002060"/>
              </w:rPr>
            </w:pPr>
            <w:r w:rsidRPr="004C4F32">
              <w:rPr>
                <w:color w:val="002060"/>
              </w:rPr>
              <w:t>VIA FALCONARA</w:t>
            </w:r>
          </w:p>
        </w:tc>
      </w:tr>
    </w:tbl>
    <w:p w14:paraId="76F4FB3E" w14:textId="77777777" w:rsidR="00410EDE" w:rsidRPr="004C4F32" w:rsidRDefault="00410EDE" w:rsidP="00410EDE">
      <w:pPr>
        <w:pStyle w:val="breakline"/>
        <w:rPr>
          <w:rFonts w:eastAsiaTheme="minorEastAsia"/>
          <w:color w:val="002060"/>
        </w:rPr>
      </w:pPr>
    </w:p>
    <w:p w14:paraId="2F577EBF" w14:textId="77777777" w:rsidR="00410EDE" w:rsidRPr="004C4F32" w:rsidRDefault="00410EDE" w:rsidP="00410EDE">
      <w:pPr>
        <w:pStyle w:val="breakline"/>
        <w:rPr>
          <w:color w:val="002060"/>
        </w:rPr>
      </w:pPr>
    </w:p>
    <w:p w14:paraId="4AA63D94" w14:textId="77777777" w:rsidR="00410EDE" w:rsidRPr="004C4F32" w:rsidRDefault="00410EDE" w:rsidP="00410EDE">
      <w:pPr>
        <w:pStyle w:val="breakline"/>
        <w:rPr>
          <w:color w:val="002060"/>
        </w:rPr>
      </w:pPr>
    </w:p>
    <w:p w14:paraId="66952896" w14:textId="77777777" w:rsidR="00410EDE" w:rsidRPr="004C4F32" w:rsidRDefault="00410EDE" w:rsidP="00410EDE">
      <w:pPr>
        <w:pStyle w:val="sottotitolocampionato10"/>
        <w:rPr>
          <w:color w:val="002060"/>
        </w:rPr>
      </w:pPr>
      <w:r w:rsidRPr="004C4F32">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410EDE" w:rsidRPr="004C4F32" w14:paraId="41D257D2"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2E9D3"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0E346"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BC0EF"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56CC4"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A49D0"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6349"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3E69A"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1D8E56E1"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7FDDC5" w14:textId="77777777" w:rsidR="00410EDE" w:rsidRPr="004C4F32" w:rsidRDefault="00410EDE" w:rsidP="004D46C3">
            <w:pPr>
              <w:pStyle w:val="rowtabella0"/>
              <w:rPr>
                <w:color w:val="002060"/>
              </w:rPr>
            </w:pPr>
            <w:r w:rsidRPr="004C4F32">
              <w:rPr>
                <w:color w:val="002060"/>
              </w:rPr>
              <w:t>FABRIANO CALCIO A 5 2023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B972B" w14:textId="77777777" w:rsidR="00410EDE" w:rsidRPr="004C4F32" w:rsidRDefault="00410EDE" w:rsidP="004D46C3">
            <w:pPr>
              <w:pStyle w:val="rowtabella0"/>
              <w:rPr>
                <w:color w:val="002060"/>
              </w:rPr>
            </w:pPr>
            <w:r w:rsidRPr="004C4F32">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34D32"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56BAD" w14:textId="77777777" w:rsidR="00410EDE" w:rsidRPr="004C4F32" w:rsidRDefault="00410EDE" w:rsidP="004D46C3">
            <w:pPr>
              <w:pStyle w:val="rowtabella0"/>
              <w:rPr>
                <w:color w:val="002060"/>
              </w:rPr>
            </w:pPr>
            <w:r w:rsidRPr="004C4F32">
              <w:rPr>
                <w:color w:val="002060"/>
              </w:rPr>
              <w:t>23/01/2026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0B6FF" w14:textId="77777777" w:rsidR="00410EDE" w:rsidRPr="004C4F32" w:rsidRDefault="00410EDE" w:rsidP="004D46C3">
            <w:pPr>
              <w:pStyle w:val="rowtabella0"/>
              <w:rPr>
                <w:color w:val="002060"/>
              </w:rPr>
            </w:pPr>
            <w:r w:rsidRPr="004C4F32">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924BC" w14:textId="77777777" w:rsidR="00410EDE" w:rsidRPr="004C4F32" w:rsidRDefault="00410EDE" w:rsidP="004D46C3">
            <w:pPr>
              <w:pStyle w:val="rowtabella0"/>
              <w:rPr>
                <w:color w:val="002060"/>
              </w:rPr>
            </w:pPr>
            <w:r w:rsidRPr="004C4F32">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320CF" w14:textId="77777777" w:rsidR="00410EDE" w:rsidRPr="004C4F32" w:rsidRDefault="00410EDE" w:rsidP="004D46C3">
            <w:pPr>
              <w:pStyle w:val="rowtabella0"/>
              <w:rPr>
                <w:color w:val="002060"/>
              </w:rPr>
            </w:pPr>
            <w:r w:rsidRPr="004C4F32">
              <w:rPr>
                <w:color w:val="002060"/>
              </w:rPr>
              <w:t>VIA VERDI</w:t>
            </w:r>
          </w:p>
        </w:tc>
      </w:tr>
      <w:tr w:rsidR="00410EDE" w:rsidRPr="004C4F32" w14:paraId="16E0C42B"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A7B99F" w14:textId="77777777" w:rsidR="00410EDE" w:rsidRPr="004C4F32" w:rsidRDefault="00410EDE" w:rsidP="004D46C3">
            <w:pPr>
              <w:pStyle w:val="rowtabella0"/>
              <w:rPr>
                <w:color w:val="002060"/>
              </w:rPr>
            </w:pPr>
            <w:r w:rsidRPr="004C4F32">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88F854" w14:textId="77777777" w:rsidR="00410EDE" w:rsidRPr="004C4F32" w:rsidRDefault="00410EDE" w:rsidP="004D46C3">
            <w:pPr>
              <w:pStyle w:val="rowtabella0"/>
              <w:rPr>
                <w:color w:val="002060"/>
              </w:rPr>
            </w:pPr>
            <w:r w:rsidRPr="004C4F32">
              <w:rPr>
                <w:color w:val="002060"/>
              </w:rPr>
              <w:t>ESANATOGLIA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AB9A31"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46FDF4"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893D4E" w14:textId="77777777" w:rsidR="00410EDE" w:rsidRPr="004C4F32" w:rsidRDefault="00410EDE" w:rsidP="004D46C3">
            <w:pPr>
              <w:pStyle w:val="rowtabella0"/>
              <w:rPr>
                <w:color w:val="002060"/>
              </w:rPr>
            </w:pPr>
            <w:r w:rsidRPr="004C4F32">
              <w:rPr>
                <w:color w:val="002060"/>
              </w:rPr>
              <w:t>5307 PALESTRA COM. "PIE DI GUALDO"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1A4A2" w14:textId="77777777" w:rsidR="00410EDE" w:rsidRPr="004C4F32" w:rsidRDefault="00410EDE" w:rsidP="004D46C3">
            <w:pPr>
              <w:pStyle w:val="rowtabella0"/>
              <w:rPr>
                <w:color w:val="002060"/>
              </w:rPr>
            </w:pPr>
            <w:r w:rsidRPr="004C4F32">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159422" w14:textId="77777777" w:rsidR="00410EDE" w:rsidRPr="004C4F32" w:rsidRDefault="00410EDE" w:rsidP="004D46C3">
            <w:pPr>
              <w:pStyle w:val="rowtabella0"/>
              <w:rPr>
                <w:color w:val="002060"/>
              </w:rPr>
            </w:pPr>
            <w:r w:rsidRPr="004C4F32">
              <w:rPr>
                <w:color w:val="002060"/>
              </w:rPr>
              <w:t>LOC. PIE' DI GUALDO</w:t>
            </w:r>
          </w:p>
        </w:tc>
      </w:tr>
      <w:tr w:rsidR="00410EDE" w:rsidRPr="004C4F32" w14:paraId="5CF5C85D"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D25F64" w14:textId="77777777" w:rsidR="00410EDE" w:rsidRPr="004C4F32" w:rsidRDefault="00410EDE" w:rsidP="004D46C3">
            <w:pPr>
              <w:pStyle w:val="rowtabella0"/>
              <w:rPr>
                <w:color w:val="002060"/>
              </w:rPr>
            </w:pPr>
            <w:r w:rsidRPr="004C4F32">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A25AE3" w14:textId="77777777" w:rsidR="00410EDE" w:rsidRPr="004C4F32" w:rsidRDefault="00410EDE" w:rsidP="004D46C3">
            <w:pPr>
              <w:pStyle w:val="rowtabella0"/>
              <w:rPr>
                <w:color w:val="002060"/>
              </w:rPr>
            </w:pPr>
            <w:r w:rsidRPr="004C4F32">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85B552"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89D232"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51A5FA" w14:textId="77777777" w:rsidR="00410EDE" w:rsidRPr="004C4F32" w:rsidRDefault="00410EDE" w:rsidP="004D46C3">
            <w:pPr>
              <w:pStyle w:val="rowtabella0"/>
              <w:rPr>
                <w:color w:val="002060"/>
              </w:rPr>
            </w:pPr>
            <w:r w:rsidRPr="004C4F32">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592B2E" w14:textId="77777777" w:rsidR="00410EDE" w:rsidRPr="004C4F32" w:rsidRDefault="00410EDE" w:rsidP="004D46C3">
            <w:pPr>
              <w:pStyle w:val="rowtabella0"/>
              <w:rPr>
                <w:color w:val="002060"/>
              </w:rPr>
            </w:pPr>
            <w:r w:rsidRPr="004C4F32">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DA68DD" w14:textId="77777777" w:rsidR="00410EDE" w:rsidRPr="004C4F32" w:rsidRDefault="00410EDE" w:rsidP="004D46C3">
            <w:pPr>
              <w:pStyle w:val="rowtabella0"/>
              <w:rPr>
                <w:color w:val="002060"/>
              </w:rPr>
            </w:pPr>
            <w:r w:rsidRPr="004C4F32">
              <w:rPr>
                <w:color w:val="002060"/>
              </w:rPr>
              <w:t>VIA MARCONI GENGA STAZIONE</w:t>
            </w:r>
          </w:p>
        </w:tc>
      </w:tr>
      <w:tr w:rsidR="00410EDE" w:rsidRPr="004C4F32" w14:paraId="61BE564F"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148F12" w14:textId="77777777" w:rsidR="00410EDE" w:rsidRPr="004C4F32" w:rsidRDefault="00410EDE" w:rsidP="004D46C3">
            <w:pPr>
              <w:pStyle w:val="rowtabella0"/>
              <w:rPr>
                <w:color w:val="002060"/>
              </w:rPr>
            </w:pPr>
            <w:r w:rsidRPr="004C4F32">
              <w:rPr>
                <w:color w:val="002060"/>
              </w:rPr>
              <w:t>ROBUR MERGO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C185F9" w14:textId="77777777" w:rsidR="00410EDE" w:rsidRPr="004C4F32" w:rsidRDefault="00410EDE" w:rsidP="004D46C3">
            <w:pPr>
              <w:pStyle w:val="rowtabella0"/>
              <w:rPr>
                <w:color w:val="002060"/>
              </w:rPr>
            </w:pPr>
            <w:r w:rsidRPr="004C4F32">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3D7287"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5F9369"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A71257" w14:textId="77777777" w:rsidR="00410EDE" w:rsidRPr="004C4F32" w:rsidRDefault="00410EDE" w:rsidP="004D46C3">
            <w:pPr>
              <w:pStyle w:val="rowtabella0"/>
              <w:rPr>
                <w:color w:val="002060"/>
              </w:rPr>
            </w:pPr>
            <w:r w:rsidRPr="004C4F32">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75C5D" w14:textId="77777777" w:rsidR="00410EDE" w:rsidRPr="004C4F32" w:rsidRDefault="00410EDE" w:rsidP="004D46C3">
            <w:pPr>
              <w:pStyle w:val="rowtabella0"/>
              <w:rPr>
                <w:color w:val="002060"/>
              </w:rPr>
            </w:pPr>
            <w:r w:rsidRPr="004C4F32">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F1D93" w14:textId="77777777" w:rsidR="00410EDE" w:rsidRPr="004C4F32" w:rsidRDefault="00410EDE" w:rsidP="004D46C3">
            <w:pPr>
              <w:pStyle w:val="rowtabella0"/>
              <w:rPr>
                <w:color w:val="002060"/>
              </w:rPr>
            </w:pPr>
            <w:r w:rsidRPr="004C4F32">
              <w:rPr>
                <w:color w:val="002060"/>
              </w:rPr>
              <w:t>VIA LEOPARDI LOC. ANGELI</w:t>
            </w:r>
          </w:p>
        </w:tc>
      </w:tr>
      <w:tr w:rsidR="00410EDE" w:rsidRPr="004C4F32" w14:paraId="31771F32"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020098" w14:textId="77777777" w:rsidR="00410EDE" w:rsidRPr="004C4F32" w:rsidRDefault="00410EDE" w:rsidP="004D46C3">
            <w:pPr>
              <w:pStyle w:val="rowtabella0"/>
              <w:rPr>
                <w:color w:val="002060"/>
              </w:rPr>
            </w:pPr>
            <w:r w:rsidRPr="004C4F32">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DDB6A4" w14:textId="77777777" w:rsidR="00410EDE" w:rsidRPr="004C4F32" w:rsidRDefault="00410EDE" w:rsidP="004D46C3">
            <w:pPr>
              <w:pStyle w:val="rowtabella0"/>
              <w:rPr>
                <w:color w:val="002060"/>
              </w:rPr>
            </w:pPr>
            <w:r w:rsidRPr="004C4F32">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B468E1"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283529" w14:textId="77777777" w:rsidR="00410EDE" w:rsidRPr="004C4F32" w:rsidRDefault="00410EDE" w:rsidP="004D46C3">
            <w:pPr>
              <w:pStyle w:val="rowtabella0"/>
              <w:rPr>
                <w:color w:val="002060"/>
              </w:rPr>
            </w:pPr>
            <w:r w:rsidRPr="004C4F32">
              <w:rPr>
                <w:color w:val="002060"/>
              </w:rPr>
              <w:t>24/01/2026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8C534A" w14:textId="77777777" w:rsidR="00410EDE" w:rsidRPr="004C4F32" w:rsidRDefault="00410EDE" w:rsidP="004D46C3">
            <w:pPr>
              <w:pStyle w:val="rowtabella0"/>
              <w:rPr>
                <w:color w:val="002060"/>
              </w:rPr>
            </w:pPr>
            <w:r w:rsidRPr="004C4F32">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641F37" w14:textId="77777777" w:rsidR="00410EDE" w:rsidRPr="004C4F32" w:rsidRDefault="00410EDE" w:rsidP="004D46C3">
            <w:pPr>
              <w:pStyle w:val="rowtabella0"/>
              <w:rPr>
                <w:color w:val="002060"/>
              </w:rPr>
            </w:pPr>
            <w:r w:rsidRPr="004C4F3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0E58F3" w14:textId="77777777" w:rsidR="00410EDE" w:rsidRPr="004C4F32" w:rsidRDefault="00410EDE" w:rsidP="004D46C3">
            <w:pPr>
              <w:pStyle w:val="rowtabella0"/>
              <w:rPr>
                <w:color w:val="002060"/>
              </w:rPr>
            </w:pPr>
            <w:r w:rsidRPr="004C4F32">
              <w:rPr>
                <w:color w:val="002060"/>
              </w:rPr>
              <w:t>VIA SAN SERGIO FZ. GROTTACCIA</w:t>
            </w:r>
          </w:p>
        </w:tc>
      </w:tr>
      <w:tr w:rsidR="00410EDE" w:rsidRPr="004C4F32" w14:paraId="7468B59B"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F48E7E" w14:textId="77777777" w:rsidR="00410EDE" w:rsidRPr="004C4F32" w:rsidRDefault="00410EDE" w:rsidP="004D46C3">
            <w:pPr>
              <w:pStyle w:val="rowtabella0"/>
              <w:rPr>
                <w:color w:val="002060"/>
              </w:rPr>
            </w:pPr>
            <w:r w:rsidRPr="004C4F32">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B3CA2" w14:textId="77777777" w:rsidR="00410EDE" w:rsidRPr="004C4F32" w:rsidRDefault="00410EDE" w:rsidP="004D46C3">
            <w:pPr>
              <w:pStyle w:val="rowtabella0"/>
              <w:rPr>
                <w:color w:val="002060"/>
              </w:rPr>
            </w:pPr>
            <w:r w:rsidRPr="004C4F32">
              <w:rPr>
                <w:color w:val="002060"/>
              </w:rPr>
              <w:t>EUROPE TT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1E9EA"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7B8C2" w14:textId="77777777" w:rsidR="00410EDE" w:rsidRPr="004C4F32" w:rsidRDefault="00410EDE" w:rsidP="004D46C3">
            <w:pPr>
              <w:pStyle w:val="rowtabella0"/>
              <w:rPr>
                <w:color w:val="002060"/>
              </w:rPr>
            </w:pPr>
            <w:r w:rsidRPr="004C4F32">
              <w:rPr>
                <w:color w:val="002060"/>
              </w:rPr>
              <w:t>24/01/2026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7C2F8" w14:textId="77777777" w:rsidR="00410EDE" w:rsidRPr="004C4F32" w:rsidRDefault="00410EDE" w:rsidP="004D46C3">
            <w:pPr>
              <w:pStyle w:val="rowtabella0"/>
              <w:rPr>
                <w:color w:val="002060"/>
              </w:rPr>
            </w:pPr>
            <w:r w:rsidRPr="004C4F32">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F6B6C" w14:textId="77777777" w:rsidR="00410EDE" w:rsidRPr="004C4F32" w:rsidRDefault="00410EDE" w:rsidP="004D46C3">
            <w:pPr>
              <w:pStyle w:val="rowtabella0"/>
              <w:rPr>
                <w:color w:val="002060"/>
              </w:rPr>
            </w:pPr>
            <w:r w:rsidRPr="004C4F32">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90B70" w14:textId="77777777" w:rsidR="00410EDE" w:rsidRPr="004C4F32" w:rsidRDefault="00410EDE" w:rsidP="004D46C3">
            <w:pPr>
              <w:pStyle w:val="rowtabella0"/>
              <w:rPr>
                <w:color w:val="002060"/>
              </w:rPr>
            </w:pPr>
            <w:r w:rsidRPr="004C4F32">
              <w:rPr>
                <w:color w:val="002060"/>
              </w:rPr>
              <w:t>VIA TORINO</w:t>
            </w:r>
          </w:p>
        </w:tc>
      </w:tr>
    </w:tbl>
    <w:p w14:paraId="700BE70E" w14:textId="77777777" w:rsidR="00410EDE" w:rsidRPr="004C4F32" w:rsidRDefault="00410EDE" w:rsidP="00410EDE">
      <w:pPr>
        <w:pStyle w:val="breakline"/>
        <w:rPr>
          <w:rFonts w:eastAsiaTheme="minorEastAsia"/>
          <w:color w:val="002060"/>
        </w:rPr>
      </w:pPr>
    </w:p>
    <w:p w14:paraId="13ABE592" w14:textId="77777777" w:rsidR="00410EDE" w:rsidRPr="004C4F32" w:rsidRDefault="00410EDE" w:rsidP="00410EDE">
      <w:pPr>
        <w:pStyle w:val="breakline"/>
        <w:rPr>
          <w:color w:val="002060"/>
        </w:rPr>
      </w:pPr>
    </w:p>
    <w:p w14:paraId="4492D1A7" w14:textId="77777777" w:rsidR="00410EDE" w:rsidRPr="004C4F32" w:rsidRDefault="00410EDE" w:rsidP="00410EDE">
      <w:pPr>
        <w:pStyle w:val="breakline"/>
        <w:rPr>
          <w:color w:val="002060"/>
        </w:rPr>
      </w:pPr>
    </w:p>
    <w:p w14:paraId="4F81D5AC" w14:textId="77777777" w:rsidR="00410EDE" w:rsidRPr="004C4F32" w:rsidRDefault="00410EDE" w:rsidP="00410EDE">
      <w:pPr>
        <w:pStyle w:val="sottotitolocampionato10"/>
        <w:rPr>
          <w:color w:val="002060"/>
        </w:rPr>
      </w:pPr>
      <w:r w:rsidRPr="004C4F32">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410EDE" w:rsidRPr="004C4F32" w14:paraId="03D28B26"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F17CD"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0F806"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7F53E"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8170D"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92B28"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98AC7"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DC7AF"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4E7F7A64"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30ECF9" w14:textId="77777777" w:rsidR="00410EDE" w:rsidRPr="004C4F32" w:rsidRDefault="00410EDE" w:rsidP="004D46C3">
            <w:pPr>
              <w:pStyle w:val="rowtabella0"/>
              <w:rPr>
                <w:color w:val="002060"/>
              </w:rPr>
            </w:pPr>
            <w:r w:rsidRPr="004C4F32">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FE0D3" w14:textId="77777777" w:rsidR="00410EDE" w:rsidRPr="004C4F32" w:rsidRDefault="00410EDE" w:rsidP="004D46C3">
            <w:pPr>
              <w:pStyle w:val="rowtabella0"/>
              <w:rPr>
                <w:color w:val="002060"/>
              </w:rPr>
            </w:pPr>
            <w:r w:rsidRPr="004C4F32">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0ECB9"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64887" w14:textId="77777777" w:rsidR="00410EDE" w:rsidRPr="004C4F32" w:rsidRDefault="00410EDE" w:rsidP="004D46C3">
            <w:pPr>
              <w:pStyle w:val="rowtabella0"/>
              <w:rPr>
                <w:color w:val="002060"/>
              </w:rPr>
            </w:pPr>
            <w:r w:rsidRPr="004C4F32">
              <w:rPr>
                <w:color w:val="002060"/>
              </w:rPr>
              <w:t>23/01/2026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93C48" w14:textId="77777777" w:rsidR="00410EDE" w:rsidRPr="004C4F32" w:rsidRDefault="00410EDE" w:rsidP="004D46C3">
            <w:pPr>
              <w:pStyle w:val="rowtabella0"/>
              <w:rPr>
                <w:color w:val="002060"/>
              </w:rPr>
            </w:pPr>
            <w:r w:rsidRPr="004C4F32">
              <w:rPr>
                <w:color w:val="002060"/>
              </w:rPr>
              <w:t>5280 TENSOSTRUTTURA S.</w:t>
            </w:r>
            <w:proofErr w:type="gramStart"/>
            <w:r w:rsidRPr="004C4F32">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A7CD0" w14:textId="77777777" w:rsidR="00410EDE" w:rsidRPr="004C4F32" w:rsidRDefault="00410EDE" w:rsidP="004D46C3">
            <w:pPr>
              <w:pStyle w:val="rowtabella0"/>
              <w:rPr>
                <w:color w:val="002060"/>
              </w:rPr>
            </w:pPr>
            <w:r w:rsidRPr="004C4F32">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2E531" w14:textId="77777777" w:rsidR="00410EDE" w:rsidRPr="004C4F32" w:rsidRDefault="00410EDE" w:rsidP="004D46C3">
            <w:pPr>
              <w:pStyle w:val="rowtabella0"/>
              <w:rPr>
                <w:color w:val="002060"/>
              </w:rPr>
            </w:pPr>
            <w:r w:rsidRPr="004C4F32">
              <w:rPr>
                <w:color w:val="002060"/>
              </w:rPr>
              <w:t>VIA LORENZO LOTTO</w:t>
            </w:r>
          </w:p>
        </w:tc>
      </w:tr>
      <w:tr w:rsidR="00410EDE" w:rsidRPr="004C4F32" w14:paraId="196EBB7B"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873642" w14:textId="77777777" w:rsidR="00410EDE" w:rsidRPr="004C4F32" w:rsidRDefault="00410EDE" w:rsidP="004D46C3">
            <w:pPr>
              <w:pStyle w:val="rowtabella0"/>
              <w:rPr>
                <w:color w:val="002060"/>
              </w:rPr>
            </w:pPr>
            <w:r w:rsidRPr="004C4F32">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3932FA" w14:textId="77777777" w:rsidR="00410EDE" w:rsidRPr="004C4F32" w:rsidRDefault="00410EDE" w:rsidP="004D46C3">
            <w:pPr>
              <w:pStyle w:val="rowtabella0"/>
              <w:rPr>
                <w:color w:val="002060"/>
              </w:rPr>
            </w:pPr>
            <w:r w:rsidRPr="004C4F32">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659914"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AE8290"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D3902C" w14:textId="77777777" w:rsidR="00410EDE" w:rsidRPr="004C4F32" w:rsidRDefault="00410EDE" w:rsidP="004D46C3">
            <w:pPr>
              <w:pStyle w:val="rowtabella0"/>
              <w:rPr>
                <w:color w:val="002060"/>
              </w:rPr>
            </w:pPr>
            <w:r w:rsidRPr="004C4F32">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4EDB3A" w14:textId="77777777" w:rsidR="00410EDE" w:rsidRPr="004C4F32" w:rsidRDefault="00410EDE" w:rsidP="004D46C3">
            <w:pPr>
              <w:pStyle w:val="rowtabella0"/>
              <w:rPr>
                <w:color w:val="002060"/>
              </w:rPr>
            </w:pPr>
            <w:r w:rsidRPr="004C4F32">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3D017C" w14:textId="77777777" w:rsidR="00410EDE" w:rsidRPr="004C4F32" w:rsidRDefault="00410EDE" w:rsidP="004D46C3">
            <w:pPr>
              <w:pStyle w:val="rowtabella0"/>
              <w:rPr>
                <w:color w:val="002060"/>
              </w:rPr>
            </w:pPr>
            <w:r w:rsidRPr="004C4F32">
              <w:rPr>
                <w:color w:val="002060"/>
              </w:rPr>
              <w:t>VIA ROSSINI</w:t>
            </w:r>
          </w:p>
        </w:tc>
      </w:tr>
      <w:tr w:rsidR="00410EDE" w:rsidRPr="004C4F32" w14:paraId="73A568C1"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1B1175" w14:textId="77777777" w:rsidR="00410EDE" w:rsidRPr="004C4F32" w:rsidRDefault="00410EDE" w:rsidP="004D46C3">
            <w:pPr>
              <w:pStyle w:val="rowtabella0"/>
              <w:rPr>
                <w:color w:val="002060"/>
              </w:rPr>
            </w:pPr>
            <w:r w:rsidRPr="004C4F32">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79A30C" w14:textId="77777777" w:rsidR="00410EDE" w:rsidRPr="004C4F32" w:rsidRDefault="00410EDE" w:rsidP="004D46C3">
            <w:pPr>
              <w:pStyle w:val="rowtabella0"/>
              <w:rPr>
                <w:color w:val="002060"/>
              </w:rPr>
            </w:pPr>
            <w:r w:rsidRPr="004C4F3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70F2A1"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18DA37" w14:textId="77777777" w:rsidR="00410EDE" w:rsidRPr="004C4F32" w:rsidRDefault="00410EDE" w:rsidP="004D46C3">
            <w:pPr>
              <w:pStyle w:val="rowtabella0"/>
              <w:rPr>
                <w:color w:val="002060"/>
              </w:rPr>
            </w:pPr>
            <w:r w:rsidRPr="004C4F32">
              <w:rPr>
                <w:color w:val="002060"/>
              </w:rPr>
              <w:t>23/01/2026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782DA6" w14:textId="77777777" w:rsidR="00410EDE" w:rsidRPr="004C4F32" w:rsidRDefault="00410EDE" w:rsidP="004D46C3">
            <w:pPr>
              <w:pStyle w:val="rowtabella0"/>
              <w:rPr>
                <w:color w:val="002060"/>
              </w:rPr>
            </w:pPr>
            <w:r w:rsidRPr="004C4F32">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7BFF97" w14:textId="77777777" w:rsidR="00410EDE" w:rsidRPr="004C4F32" w:rsidRDefault="00410EDE" w:rsidP="004D46C3">
            <w:pPr>
              <w:pStyle w:val="rowtabella0"/>
              <w:rPr>
                <w:color w:val="002060"/>
              </w:rPr>
            </w:pPr>
            <w:r w:rsidRPr="004C4F3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091CDF" w14:textId="77777777" w:rsidR="00410EDE" w:rsidRPr="004C4F32" w:rsidRDefault="00410EDE" w:rsidP="004D46C3">
            <w:pPr>
              <w:pStyle w:val="rowtabella0"/>
              <w:rPr>
                <w:color w:val="002060"/>
              </w:rPr>
            </w:pPr>
            <w:r w:rsidRPr="004C4F32">
              <w:rPr>
                <w:color w:val="002060"/>
              </w:rPr>
              <w:t>VIA GEMME, 13</w:t>
            </w:r>
          </w:p>
        </w:tc>
      </w:tr>
      <w:tr w:rsidR="00410EDE" w:rsidRPr="004C4F32" w14:paraId="1AEA9B3C"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B0BAD6" w14:textId="77777777" w:rsidR="00410EDE" w:rsidRPr="004C4F32" w:rsidRDefault="00410EDE" w:rsidP="004D46C3">
            <w:pPr>
              <w:pStyle w:val="rowtabella0"/>
              <w:rPr>
                <w:color w:val="002060"/>
              </w:rPr>
            </w:pPr>
            <w:r w:rsidRPr="004C4F3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FC6DD9" w14:textId="77777777" w:rsidR="00410EDE" w:rsidRPr="004C4F32" w:rsidRDefault="00410EDE" w:rsidP="004D46C3">
            <w:pPr>
              <w:pStyle w:val="rowtabella0"/>
              <w:rPr>
                <w:color w:val="002060"/>
              </w:rPr>
            </w:pPr>
            <w:r w:rsidRPr="004C4F32">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0EE9F6"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324AD3"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6D4CED" w14:textId="77777777" w:rsidR="00410EDE" w:rsidRPr="004C4F32" w:rsidRDefault="00410EDE" w:rsidP="004D46C3">
            <w:pPr>
              <w:pStyle w:val="rowtabella0"/>
              <w:rPr>
                <w:color w:val="002060"/>
              </w:rPr>
            </w:pPr>
            <w:r w:rsidRPr="004C4F3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D1CDA" w14:textId="77777777" w:rsidR="00410EDE" w:rsidRPr="004C4F32" w:rsidRDefault="00410EDE" w:rsidP="004D46C3">
            <w:pPr>
              <w:pStyle w:val="rowtabella0"/>
              <w:rPr>
                <w:color w:val="002060"/>
              </w:rPr>
            </w:pPr>
            <w:r w:rsidRPr="004C4F3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B8C1AC" w14:textId="77777777" w:rsidR="00410EDE" w:rsidRPr="004C4F32" w:rsidRDefault="00410EDE" w:rsidP="004D46C3">
            <w:pPr>
              <w:pStyle w:val="rowtabella0"/>
              <w:rPr>
                <w:color w:val="002060"/>
              </w:rPr>
            </w:pPr>
            <w:r w:rsidRPr="004C4F32">
              <w:rPr>
                <w:color w:val="002060"/>
              </w:rPr>
              <w:t>VIA ALESSANDRO MANZONI</w:t>
            </w:r>
          </w:p>
        </w:tc>
      </w:tr>
      <w:tr w:rsidR="00410EDE" w:rsidRPr="004C4F32" w14:paraId="7D286F9C"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5205AB" w14:textId="77777777" w:rsidR="00410EDE" w:rsidRPr="004C4F32" w:rsidRDefault="00410EDE" w:rsidP="004D46C3">
            <w:pPr>
              <w:pStyle w:val="rowtabella0"/>
              <w:rPr>
                <w:color w:val="002060"/>
              </w:rPr>
            </w:pPr>
            <w:r w:rsidRPr="004C4F32">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B045CB" w14:textId="77777777" w:rsidR="00410EDE" w:rsidRPr="004C4F32" w:rsidRDefault="00410EDE" w:rsidP="004D46C3">
            <w:pPr>
              <w:pStyle w:val="rowtabella0"/>
              <w:rPr>
                <w:color w:val="002060"/>
              </w:rPr>
            </w:pPr>
            <w:r w:rsidRPr="004C4F32">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7239F6"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267B91" w14:textId="77777777" w:rsidR="00410EDE" w:rsidRPr="004C4F32" w:rsidRDefault="00410EDE" w:rsidP="004D46C3">
            <w:pPr>
              <w:pStyle w:val="rowtabella0"/>
              <w:rPr>
                <w:color w:val="002060"/>
              </w:rPr>
            </w:pPr>
            <w:r w:rsidRPr="004C4F32">
              <w:rPr>
                <w:color w:val="002060"/>
              </w:rPr>
              <w:t>24/01/2026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5F446A" w14:textId="77777777" w:rsidR="00410EDE" w:rsidRPr="004C4F32" w:rsidRDefault="00410EDE" w:rsidP="004D46C3">
            <w:pPr>
              <w:pStyle w:val="rowtabella0"/>
              <w:rPr>
                <w:color w:val="002060"/>
              </w:rPr>
            </w:pPr>
            <w:r w:rsidRPr="004C4F3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06F13" w14:textId="77777777" w:rsidR="00410EDE" w:rsidRPr="004C4F32" w:rsidRDefault="00410EDE" w:rsidP="004D46C3">
            <w:pPr>
              <w:pStyle w:val="rowtabella0"/>
              <w:rPr>
                <w:color w:val="002060"/>
              </w:rPr>
            </w:pPr>
            <w:r w:rsidRPr="004C4F3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41FA35" w14:textId="77777777" w:rsidR="00410EDE" w:rsidRPr="004C4F32" w:rsidRDefault="00410EDE" w:rsidP="004D46C3">
            <w:pPr>
              <w:pStyle w:val="rowtabella0"/>
              <w:rPr>
                <w:color w:val="002060"/>
              </w:rPr>
            </w:pPr>
            <w:r w:rsidRPr="004C4F32">
              <w:rPr>
                <w:color w:val="002060"/>
              </w:rPr>
              <w:t>VIA VESCOVARA, 7</w:t>
            </w:r>
          </w:p>
        </w:tc>
      </w:tr>
      <w:tr w:rsidR="00410EDE" w:rsidRPr="004C4F32" w14:paraId="2549B164"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4EA1E5" w14:textId="77777777" w:rsidR="00410EDE" w:rsidRPr="004C4F32" w:rsidRDefault="00410EDE" w:rsidP="004D46C3">
            <w:pPr>
              <w:pStyle w:val="rowtabella0"/>
              <w:rPr>
                <w:color w:val="002060"/>
              </w:rPr>
            </w:pPr>
            <w:r w:rsidRPr="004C4F32">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58929" w14:textId="77777777" w:rsidR="00410EDE" w:rsidRPr="004C4F32" w:rsidRDefault="00410EDE" w:rsidP="004D46C3">
            <w:pPr>
              <w:pStyle w:val="rowtabella0"/>
              <w:rPr>
                <w:color w:val="002060"/>
              </w:rPr>
            </w:pPr>
            <w:r w:rsidRPr="004C4F32">
              <w:rPr>
                <w:color w:val="002060"/>
              </w:rPr>
              <w:t>POLISPORTIVA S.C. LORETO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BC1DC"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8F834" w14:textId="77777777" w:rsidR="00410EDE" w:rsidRPr="004C4F32" w:rsidRDefault="00410EDE" w:rsidP="004D46C3">
            <w:pPr>
              <w:pStyle w:val="rowtabella0"/>
              <w:rPr>
                <w:color w:val="002060"/>
              </w:rPr>
            </w:pPr>
            <w:r w:rsidRPr="004C4F32">
              <w:rPr>
                <w:color w:val="002060"/>
              </w:rPr>
              <w:t>25/01/2026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6B037" w14:textId="77777777" w:rsidR="00410EDE" w:rsidRPr="004C4F32" w:rsidRDefault="00410EDE" w:rsidP="004D46C3">
            <w:pPr>
              <w:pStyle w:val="rowtabella0"/>
              <w:rPr>
                <w:color w:val="002060"/>
              </w:rPr>
            </w:pPr>
            <w:r w:rsidRPr="004C4F32">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31934" w14:textId="77777777" w:rsidR="00410EDE" w:rsidRPr="004C4F32" w:rsidRDefault="00410EDE" w:rsidP="004D46C3">
            <w:pPr>
              <w:pStyle w:val="rowtabella0"/>
              <w:rPr>
                <w:color w:val="002060"/>
              </w:rPr>
            </w:pPr>
            <w:r w:rsidRPr="004C4F32">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AB6F5" w14:textId="77777777" w:rsidR="00410EDE" w:rsidRPr="004C4F32" w:rsidRDefault="00410EDE" w:rsidP="004D46C3">
            <w:pPr>
              <w:pStyle w:val="rowtabella0"/>
              <w:rPr>
                <w:color w:val="002060"/>
              </w:rPr>
            </w:pPr>
            <w:r w:rsidRPr="004C4F32">
              <w:rPr>
                <w:color w:val="002060"/>
              </w:rPr>
              <w:t>VIA PIEMONTE-PORTO POTENZA P.</w:t>
            </w:r>
          </w:p>
        </w:tc>
      </w:tr>
    </w:tbl>
    <w:p w14:paraId="172721BF" w14:textId="77777777" w:rsidR="00410EDE" w:rsidRPr="004C4F32" w:rsidRDefault="00410EDE" w:rsidP="00410EDE">
      <w:pPr>
        <w:pStyle w:val="breakline"/>
        <w:rPr>
          <w:rFonts w:eastAsiaTheme="minorEastAsia"/>
          <w:color w:val="002060"/>
        </w:rPr>
      </w:pPr>
    </w:p>
    <w:p w14:paraId="53465CC0" w14:textId="77777777" w:rsidR="00410EDE" w:rsidRPr="004C4F32" w:rsidRDefault="00410EDE" w:rsidP="00410EDE">
      <w:pPr>
        <w:pStyle w:val="breakline"/>
        <w:rPr>
          <w:color w:val="002060"/>
        </w:rPr>
      </w:pPr>
    </w:p>
    <w:p w14:paraId="4D610CB6" w14:textId="77777777" w:rsidR="00410EDE" w:rsidRPr="004C4F32" w:rsidRDefault="00410EDE" w:rsidP="00410EDE">
      <w:pPr>
        <w:pStyle w:val="breakline"/>
        <w:rPr>
          <w:color w:val="002060"/>
        </w:rPr>
      </w:pPr>
    </w:p>
    <w:p w14:paraId="1F318F97" w14:textId="77777777" w:rsidR="00410EDE" w:rsidRPr="004C4F32" w:rsidRDefault="00410EDE" w:rsidP="00410EDE">
      <w:pPr>
        <w:pStyle w:val="sottotitolocampionato10"/>
        <w:rPr>
          <w:color w:val="002060"/>
        </w:rPr>
      </w:pPr>
      <w:r w:rsidRPr="004C4F32">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2"/>
        <w:gridCol w:w="1543"/>
      </w:tblGrid>
      <w:tr w:rsidR="00410EDE" w:rsidRPr="004C4F32" w14:paraId="7F00A089"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E55CB"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E2096"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52483"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67F65"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21C50"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4DBA5"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AED5B"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37F34B75"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1B97DC" w14:textId="77777777" w:rsidR="00410EDE" w:rsidRPr="004C4F32" w:rsidRDefault="00410EDE" w:rsidP="004D46C3">
            <w:pPr>
              <w:pStyle w:val="rowtabella0"/>
              <w:rPr>
                <w:color w:val="002060"/>
              </w:rPr>
            </w:pPr>
            <w:r w:rsidRPr="004C4F32">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DC8EE" w14:textId="77777777" w:rsidR="00410EDE" w:rsidRPr="004C4F32" w:rsidRDefault="00410EDE" w:rsidP="004D46C3">
            <w:pPr>
              <w:pStyle w:val="rowtabella0"/>
              <w:rPr>
                <w:color w:val="002060"/>
              </w:rPr>
            </w:pPr>
            <w:r w:rsidRPr="004C4F32">
              <w:rPr>
                <w:color w:val="002060"/>
              </w:rPr>
              <w:t>CSI MONTEFIORE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255E2"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5AFDE" w14:textId="77777777" w:rsidR="00410EDE" w:rsidRPr="004C4F32" w:rsidRDefault="00410EDE" w:rsidP="004D46C3">
            <w:pPr>
              <w:pStyle w:val="rowtabella0"/>
              <w:rPr>
                <w:color w:val="002060"/>
              </w:rPr>
            </w:pPr>
            <w:r w:rsidRPr="004C4F32">
              <w:rPr>
                <w:color w:val="002060"/>
              </w:rPr>
              <w:t>23/01/2026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8BFB9" w14:textId="77777777" w:rsidR="00410EDE" w:rsidRPr="004C4F32" w:rsidRDefault="00410EDE" w:rsidP="004D46C3">
            <w:pPr>
              <w:pStyle w:val="rowtabella0"/>
              <w:rPr>
                <w:color w:val="002060"/>
              </w:rPr>
            </w:pPr>
            <w:r w:rsidRPr="004C4F32">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00195" w14:textId="77777777" w:rsidR="00410EDE" w:rsidRPr="004C4F32" w:rsidRDefault="00410EDE" w:rsidP="004D46C3">
            <w:pPr>
              <w:pStyle w:val="rowtabella0"/>
              <w:rPr>
                <w:color w:val="002060"/>
              </w:rPr>
            </w:pPr>
            <w:r w:rsidRPr="004C4F32">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9A81D" w14:textId="77777777" w:rsidR="00410EDE" w:rsidRPr="004C4F32" w:rsidRDefault="00410EDE" w:rsidP="004D46C3">
            <w:pPr>
              <w:pStyle w:val="rowtabella0"/>
              <w:rPr>
                <w:color w:val="002060"/>
              </w:rPr>
            </w:pPr>
            <w:r w:rsidRPr="004C4F32">
              <w:rPr>
                <w:color w:val="002060"/>
              </w:rPr>
              <w:t>VIA COLLE CIMINO 9</w:t>
            </w:r>
          </w:p>
        </w:tc>
      </w:tr>
      <w:tr w:rsidR="00410EDE" w:rsidRPr="004C4F32" w14:paraId="149A12DC"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A2A910" w14:textId="77777777" w:rsidR="00410EDE" w:rsidRPr="004C4F32" w:rsidRDefault="00410EDE" w:rsidP="004D46C3">
            <w:pPr>
              <w:pStyle w:val="rowtabella0"/>
              <w:rPr>
                <w:color w:val="002060"/>
              </w:rPr>
            </w:pPr>
            <w:proofErr w:type="gramStart"/>
            <w:r w:rsidRPr="004C4F32">
              <w:rPr>
                <w:color w:val="002060"/>
              </w:rPr>
              <w:t>CITTA</w:t>
            </w:r>
            <w:proofErr w:type="gramEnd"/>
            <w:r w:rsidRPr="004C4F32">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3C9151" w14:textId="77777777" w:rsidR="00410EDE" w:rsidRPr="004C4F32" w:rsidRDefault="00410EDE" w:rsidP="004D46C3">
            <w:pPr>
              <w:pStyle w:val="rowtabella0"/>
              <w:rPr>
                <w:color w:val="002060"/>
              </w:rPr>
            </w:pPr>
            <w:r w:rsidRPr="004C4F32">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9FCDB6"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A36735"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BB168C" w14:textId="77777777" w:rsidR="00410EDE" w:rsidRPr="004C4F32" w:rsidRDefault="00410EDE" w:rsidP="004D46C3">
            <w:pPr>
              <w:pStyle w:val="rowtabella0"/>
              <w:rPr>
                <w:color w:val="002060"/>
              </w:rPr>
            </w:pPr>
            <w:r w:rsidRPr="004C4F32">
              <w:rPr>
                <w:color w:val="002060"/>
              </w:rPr>
              <w:t>5719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5CEA57" w14:textId="77777777" w:rsidR="00410EDE" w:rsidRPr="004C4F32" w:rsidRDefault="00410EDE" w:rsidP="004D46C3">
            <w:pPr>
              <w:pStyle w:val="rowtabella0"/>
              <w:rPr>
                <w:color w:val="002060"/>
              </w:rPr>
            </w:pPr>
            <w:r w:rsidRPr="004C4F32">
              <w:rPr>
                <w:color w:val="002060"/>
              </w:rPr>
              <w:t>COLONNELLA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96D5EF" w14:textId="77777777" w:rsidR="00410EDE" w:rsidRPr="004C4F32" w:rsidRDefault="00410EDE" w:rsidP="004D46C3">
            <w:pPr>
              <w:pStyle w:val="rowtabella0"/>
              <w:rPr>
                <w:color w:val="002060"/>
              </w:rPr>
            </w:pPr>
            <w:r w:rsidRPr="004C4F32">
              <w:rPr>
                <w:color w:val="002060"/>
              </w:rPr>
              <w:t>VIA ROMA</w:t>
            </w:r>
          </w:p>
        </w:tc>
      </w:tr>
      <w:tr w:rsidR="00410EDE" w:rsidRPr="004C4F32" w14:paraId="6EC363DA"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D23E16" w14:textId="77777777" w:rsidR="00410EDE" w:rsidRPr="004C4F32" w:rsidRDefault="00410EDE" w:rsidP="004D46C3">
            <w:pPr>
              <w:pStyle w:val="rowtabella0"/>
              <w:rPr>
                <w:color w:val="002060"/>
              </w:rPr>
            </w:pPr>
            <w:r w:rsidRPr="004C4F32">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A4CCBA" w14:textId="77777777" w:rsidR="00410EDE" w:rsidRPr="004C4F32" w:rsidRDefault="00410EDE" w:rsidP="004D46C3">
            <w:pPr>
              <w:pStyle w:val="rowtabella0"/>
              <w:rPr>
                <w:color w:val="002060"/>
              </w:rPr>
            </w:pPr>
            <w:r w:rsidRPr="004C4F32">
              <w:rPr>
                <w:color w:val="002060"/>
              </w:rPr>
              <w:t>FROGS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4EC347"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A64E1D" w14:textId="77777777" w:rsidR="00410EDE" w:rsidRPr="004C4F32" w:rsidRDefault="00410EDE" w:rsidP="004D46C3">
            <w:pPr>
              <w:pStyle w:val="rowtabella0"/>
              <w:rPr>
                <w:color w:val="002060"/>
              </w:rPr>
            </w:pPr>
            <w:r w:rsidRPr="004C4F32">
              <w:rPr>
                <w:color w:val="002060"/>
              </w:rPr>
              <w:t>23/01/2026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0F87C6" w14:textId="77777777" w:rsidR="00410EDE" w:rsidRPr="004C4F32" w:rsidRDefault="00410EDE" w:rsidP="004D46C3">
            <w:pPr>
              <w:pStyle w:val="rowtabella0"/>
              <w:rPr>
                <w:color w:val="002060"/>
              </w:rPr>
            </w:pPr>
            <w:r w:rsidRPr="004C4F32">
              <w:rPr>
                <w:color w:val="002060"/>
              </w:rPr>
              <w:t>5280 TENSOSTRUTTURA S.</w:t>
            </w:r>
            <w:proofErr w:type="gramStart"/>
            <w:r w:rsidRPr="004C4F32">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89D95" w14:textId="77777777" w:rsidR="00410EDE" w:rsidRPr="004C4F32" w:rsidRDefault="00410EDE" w:rsidP="004D46C3">
            <w:pPr>
              <w:pStyle w:val="rowtabella0"/>
              <w:rPr>
                <w:color w:val="002060"/>
              </w:rPr>
            </w:pPr>
            <w:r w:rsidRPr="004C4F32">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23120" w14:textId="77777777" w:rsidR="00410EDE" w:rsidRPr="004C4F32" w:rsidRDefault="00410EDE" w:rsidP="004D46C3">
            <w:pPr>
              <w:pStyle w:val="rowtabella0"/>
              <w:rPr>
                <w:color w:val="002060"/>
              </w:rPr>
            </w:pPr>
            <w:r w:rsidRPr="004C4F32">
              <w:rPr>
                <w:color w:val="002060"/>
              </w:rPr>
              <w:t>VIA LORENZO LOTTO</w:t>
            </w:r>
          </w:p>
        </w:tc>
      </w:tr>
      <w:tr w:rsidR="00410EDE" w:rsidRPr="004C4F32" w14:paraId="203ADED8"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DA8A1F" w14:textId="77777777" w:rsidR="00410EDE" w:rsidRPr="004C4F32" w:rsidRDefault="00410EDE" w:rsidP="004D46C3">
            <w:pPr>
              <w:pStyle w:val="rowtabella0"/>
              <w:rPr>
                <w:color w:val="002060"/>
              </w:rPr>
            </w:pPr>
            <w:r w:rsidRPr="004C4F32">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F19EB4" w14:textId="77777777" w:rsidR="00410EDE" w:rsidRPr="004C4F32" w:rsidRDefault="00410EDE" w:rsidP="004D46C3">
            <w:pPr>
              <w:pStyle w:val="rowtabella0"/>
              <w:rPr>
                <w:color w:val="002060"/>
              </w:rPr>
            </w:pPr>
            <w:r w:rsidRPr="004C4F32">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623842"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14FFC9"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A5AA9E" w14:textId="77777777" w:rsidR="00410EDE" w:rsidRPr="004C4F32" w:rsidRDefault="00410EDE" w:rsidP="004D46C3">
            <w:pPr>
              <w:pStyle w:val="rowtabella0"/>
              <w:rPr>
                <w:color w:val="002060"/>
              </w:rPr>
            </w:pPr>
            <w:r w:rsidRPr="004C4F32">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8F5F1D" w14:textId="77777777" w:rsidR="00410EDE" w:rsidRPr="004C4F32" w:rsidRDefault="00410EDE" w:rsidP="004D46C3">
            <w:pPr>
              <w:pStyle w:val="rowtabella0"/>
              <w:rPr>
                <w:color w:val="002060"/>
              </w:rPr>
            </w:pPr>
            <w:r w:rsidRPr="004C4F32">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40D512" w14:textId="77777777" w:rsidR="00410EDE" w:rsidRPr="004C4F32" w:rsidRDefault="00410EDE" w:rsidP="004D46C3">
            <w:pPr>
              <w:pStyle w:val="rowtabella0"/>
              <w:rPr>
                <w:color w:val="002060"/>
              </w:rPr>
            </w:pPr>
            <w:r w:rsidRPr="004C4F32">
              <w:rPr>
                <w:color w:val="002060"/>
              </w:rPr>
              <w:t>VIA PERTINI</w:t>
            </w:r>
          </w:p>
        </w:tc>
      </w:tr>
      <w:tr w:rsidR="00410EDE" w:rsidRPr="004C4F32" w14:paraId="3AB6C1A6"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3CD01" w14:textId="77777777" w:rsidR="00410EDE" w:rsidRPr="004C4F32" w:rsidRDefault="00410EDE" w:rsidP="004D46C3">
            <w:pPr>
              <w:pStyle w:val="rowtabella0"/>
              <w:rPr>
                <w:color w:val="002060"/>
              </w:rPr>
            </w:pPr>
            <w:r w:rsidRPr="004C4F32">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5C4C40" w14:textId="77777777" w:rsidR="00410EDE" w:rsidRPr="004C4F32" w:rsidRDefault="00410EDE" w:rsidP="004D46C3">
            <w:pPr>
              <w:pStyle w:val="rowtabella0"/>
              <w:rPr>
                <w:color w:val="002060"/>
              </w:rPr>
            </w:pPr>
            <w:r w:rsidRPr="004C4F32">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E5DF29"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AEEC4F" w14:textId="77777777" w:rsidR="00410EDE" w:rsidRPr="004C4F32" w:rsidRDefault="00410EDE" w:rsidP="004D46C3">
            <w:pPr>
              <w:pStyle w:val="rowtabella0"/>
              <w:rPr>
                <w:color w:val="002060"/>
              </w:rPr>
            </w:pPr>
            <w:r w:rsidRPr="004C4F32">
              <w:rPr>
                <w:color w:val="002060"/>
              </w:rPr>
              <w:t>23/01/2026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AC3FF5" w14:textId="77777777" w:rsidR="00410EDE" w:rsidRPr="004C4F32" w:rsidRDefault="00410EDE" w:rsidP="004D46C3">
            <w:pPr>
              <w:pStyle w:val="rowtabella0"/>
              <w:rPr>
                <w:color w:val="002060"/>
              </w:rPr>
            </w:pPr>
            <w:r w:rsidRPr="004C4F32">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1E68C2" w14:textId="77777777" w:rsidR="00410EDE" w:rsidRPr="004C4F32" w:rsidRDefault="00410EDE" w:rsidP="004D46C3">
            <w:pPr>
              <w:pStyle w:val="rowtabella0"/>
              <w:rPr>
                <w:color w:val="002060"/>
              </w:rPr>
            </w:pPr>
            <w:r w:rsidRPr="004C4F3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58A49" w14:textId="77777777" w:rsidR="00410EDE" w:rsidRPr="004C4F32" w:rsidRDefault="00410EDE" w:rsidP="004D46C3">
            <w:pPr>
              <w:pStyle w:val="rowtabella0"/>
              <w:rPr>
                <w:color w:val="002060"/>
              </w:rPr>
            </w:pPr>
            <w:r w:rsidRPr="004C4F32">
              <w:rPr>
                <w:color w:val="002060"/>
              </w:rPr>
              <w:t>VIALE DELLO SPORT</w:t>
            </w:r>
          </w:p>
        </w:tc>
      </w:tr>
      <w:tr w:rsidR="00410EDE" w:rsidRPr="004C4F32" w14:paraId="43A76185"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2FE0D0" w14:textId="77777777" w:rsidR="00410EDE" w:rsidRPr="004C4F32" w:rsidRDefault="00410EDE" w:rsidP="004D46C3">
            <w:pPr>
              <w:pStyle w:val="rowtabella0"/>
              <w:rPr>
                <w:color w:val="002060"/>
              </w:rPr>
            </w:pPr>
            <w:r w:rsidRPr="004C4F32">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0476F" w14:textId="77777777" w:rsidR="00410EDE" w:rsidRPr="004C4F32" w:rsidRDefault="00410EDE" w:rsidP="004D46C3">
            <w:pPr>
              <w:pStyle w:val="rowtabella0"/>
              <w:rPr>
                <w:color w:val="002060"/>
              </w:rPr>
            </w:pPr>
            <w:r w:rsidRPr="004C4F32">
              <w:rPr>
                <w:color w:val="002060"/>
              </w:rPr>
              <w:t xml:space="preserve">CALCIO </w:t>
            </w:r>
            <w:proofErr w:type="gramStart"/>
            <w:r w:rsidRPr="004C4F32">
              <w:rPr>
                <w:color w:val="002060"/>
              </w:rPr>
              <w:t>S.ELPIDIO</w:t>
            </w:r>
            <w:proofErr w:type="gramEnd"/>
            <w:r w:rsidRPr="004C4F32">
              <w:rPr>
                <w:color w:val="002060"/>
              </w:rPr>
              <w:t xml:space="preserve"> A 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125D2"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4C17B"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F5D81" w14:textId="77777777" w:rsidR="00410EDE" w:rsidRPr="004C4F32" w:rsidRDefault="00410EDE" w:rsidP="004D46C3">
            <w:pPr>
              <w:pStyle w:val="rowtabella0"/>
              <w:rPr>
                <w:color w:val="002060"/>
              </w:rPr>
            </w:pPr>
            <w:r w:rsidRPr="004C4F32">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30531" w14:textId="77777777" w:rsidR="00410EDE" w:rsidRPr="004C4F32" w:rsidRDefault="00410EDE" w:rsidP="004D46C3">
            <w:pPr>
              <w:pStyle w:val="rowtabella0"/>
              <w:rPr>
                <w:color w:val="002060"/>
              </w:rPr>
            </w:pPr>
            <w:r w:rsidRPr="004C4F32">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AEEC8" w14:textId="77777777" w:rsidR="00410EDE" w:rsidRPr="004C4F32" w:rsidRDefault="00410EDE" w:rsidP="004D46C3">
            <w:pPr>
              <w:pStyle w:val="rowtabella0"/>
              <w:rPr>
                <w:color w:val="002060"/>
              </w:rPr>
            </w:pPr>
            <w:r w:rsidRPr="004C4F32">
              <w:rPr>
                <w:color w:val="002060"/>
              </w:rPr>
              <w:t>VIA SIBILLA 2C</w:t>
            </w:r>
          </w:p>
        </w:tc>
      </w:tr>
    </w:tbl>
    <w:p w14:paraId="0755169E" w14:textId="77777777" w:rsidR="00410EDE" w:rsidRPr="004C4F32" w:rsidRDefault="00410EDE" w:rsidP="00410EDE">
      <w:pPr>
        <w:pStyle w:val="breakline"/>
        <w:rPr>
          <w:rFonts w:eastAsiaTheme="minorEastAsia"/>
          <w:color w:val="002060"/>
        </w:rPr>
      </w:pPr>
    </w:p>
    <w:p w14:paraId="66516311" w14:textId="77777777" w:rsidR="00410EDE" w:rsidRPr="004C4F32" w:rsidRDefault="00410EDE" w:rsidP="00410EDE">
      <w:pPr>
        <w:pStyle w:val="breakline"/>
        <w:rPr>
          <w:color w:val="002060"/>
        </w:rPr>
      </w:pPr>
    </w:p>
    <w:p w14:paraId="5B5281CE" w14:textId="77777777" w:rsidR="00410EDE" w:rsidRPr="004C4F32" w:rsidRDefault="00410EDE" w:rsidP="00410EDE">
      <w:pPr>
        <w:pStyle w:val="breakline"/>
        <w:rPr>
          <w:color w:val="002060"/>
        </w:rPr>
      </w:pPr>
    </w:p>
    <w:p w14:paraId="074A94A1" w14:textId="77777777" w:rsidR="00410EDE" w:rsidRPr="004C4F32" w:rsidRDefault="00410EDE" w:rsidP="00410EDE">
      <w:pPr>
        <w:pStyle w:val="sottotitolocampionato10"/>
        <w:rPr>
          <w:color w:val="002060"/>
        </w:rPr>
      </w:pPr>
      <w:r w:rsidRPr="004C4F32">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5"/>
        <w:gridCol w:w="385"/>
        <w:gridCol w:w="898"/>
        <w:gridCol w:w="1178"/>
        <w:gridCol w:w="1551"/>
        <w:gridCol w:w="1556"/>
      </w:tblGrid>
      <w:tr w:rsidR="00410EDE" w:rsidRPr="004C4F32" w14:paraId="194D4D0F"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4A154"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E003D"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BED25"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554C4"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1E97A"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6B3FA"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362AC"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1F68C3F4"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91F37E" w14:textId="77777777" w:rsidR="00410EDE" w:rsidRPr="004C4F32" w:rsidRDefault="00410EDE" w:rsidP="004D46C3">
            <w:pPr>
              <w:pStyle w:val="rowtabella0"/>
              <w:rPr>
                <w:color w:val="002060"/>
              </w:rPr>
            </w:pPr>
            <w:r w:rsidRPr="004C4F32">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707B6" w14:textId="77777777" w:rsidR="00410EDE" w:rsidRPr="004C4F32" w:rsidRDefault="00410EDE" w:rsidP="004D46C3">
            <w:pPr>
              <w:pStyle w:val="rowtabella0"/>
              <w:rPr>
                <w:color w:val="002060"/>
              </w:rPr>
            </w:pPr>
            <w:r w:rsidRPr="004C4F32">
              <w:rPr>
                <w:color w:val="002060"/>
              </w:rPr>
              <w:t>TRUENTIN LAMA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F89E9"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AA3B6" w14:textId="77777777" w:rsidR="00410EDE" w:rsidRPr="004C4F32" w:rsidRDefault="00410EDE" w:rsidP="004D46C3">
            <w:pPr>
              <w:pStyle w:val="rowtabella0"/>
              <w:rPr>
                <w:color w:val="002060"/>
              </w:rPr>
            </w:pPr>
            <w:r w:rsidRPr="004C4F32">
              <w:rPr>
                <w:color w:val="002060"/>
              </w:rPr>
              <w:t>23/01/2026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73E74" w14:textId="77777777" w:rsidR="00410EDE" w:rsidRPr="004C4F32" w:rsidRDefault="00410EDE" w:rsidP="004D46C3">
            <w:pPr>
              <w:pStyle w:val="rowtabella0"/>
              <w:rPr>
                <w:color w:val="002060"/>
              </w:rPr>
            </w:pPr>
            <w:r w:rsidRPr="004C4F32">
              <w:rPr>
                <w:color w:val="002060"/>
              </w:rPr>
              <w:t>5726 CAMPO CALCIO 5 PIANE DI MORRO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3D0F8" w14:textId="77777777" w:rsidR="00410EDE" w:rsidRPr="004C4F32" w:rsidRDefault="00410EDE" w:rsidP="004D46C3">
            <w:pPr>
              <w:pStyle w:val="rowtabella0"/>
              <w:rPr>
                <w:color w:val="002060"/>
              </w:rPr>
            </w:pPr>
            <w:r w:rsidRPr="004C4F32">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47212" w14:textId="77777777" w:rsidR="00410EDE" w:rsidRPr="004C4F32" w:rsidRDefault="00410EDE" w:rsidP="004D46C3">
            <w:pPr>
              <w:pStyle w:val="rowtabella0"/>
              <w:rPr>
                <w:color w:val="002060"/>
              </w:rPr>
            </w:pPr>
            <w:r w:rsidRPr="004C4F32">
              <w:rPr>
                <w:color w:val="002060"/>
              </w:rPr>
              <w:t>VIA VERCELLI SNC</w:t>
            </w:r>
          </w:p>
        </w:tc>
      </w:tr>
      <w:tr w:rsidR="00410EDE" w:rsidRPr="004C4F32" w14:paraId="1970717E"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322FF3" w14:textId="77777777" w:rsidR="00410EDE" w:rsidRPr="004C4F32" w:rsidRDefault="00410EDE" w:rsidP="004D46C3">
            <w:pPr>
              <w:pStyle w:val="rowtabella0"/>
              <w:rPr>
                <w:color w:val="002060"/>
              </w:rPr>
            </w:pPr>
            <w:r w:rsidRPr="004C4F32">
              <w:rPr>
                <w:color w:val="002060"/>
              </w:rPr>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663B9E" w14:textId="77777777" w:rsidR="00410EDE" w:rsidRPr="004C4F32" w:rsidRDefault="00410EDE" w:rsidP="004D46C3">
            <w:pPr>
              <w:pStyle w:val="rowtabella0"/>
              <w:rPr>
                <w:color w:val="002060"/>
              </w:rPr>
            </w:pPr>
            <w:r w:rsidRPr="004C4F32">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09FB08"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F04B8F" w14:textId="77777777" w:rsidR="00410EDE" w:rsidRPr="004C4F32" w:rsidRDefault="00410EDE" w:rsidP="004D46C3">
            <w:pPr>
              <w:pStyle w:val="rowtabella0"/>
              <w:rPr>
                <w:color w:val="002060"/>
              </w:rPr>
            </w:pPr>
            <w:r w:rsidRPr="004C4F32">
              <w:rPr>
                <w:color w:val="002060"/>
              </w:rPr>
              <w:t>23/01/2026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8F64C5" w14:textId="77777777" w:rsidR="00410EDE" w:rsidRPr="004C4F32" w:rsidRDefault="00410EDE" w:rsidP="004D46C3">
            <w:pPr>
              <w:pStyle w:val="rowtabella0"/>
              <w:rPr>
                <w:color w:val="002060"/>
              </w:rPr>
            </w:pPr>
            <w:r w:rsidRPr="004C4F32">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19BFC5" w14:textId="77777777" w:rsidR="00410EDE" w:rsidRPr="004C4F32" w:rsidRDefault="00410EDE" w:rsidP="004D46C3">
            <w:pPr>
              <w:pStyle w:val="rowtabella0"/>
              <w:rPr>
                <w:color w:val="002060"/>
              </w:rPr>
            </w:pPr>
            <w:r w:rsidRPr="004C4F32">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DEB91D" w14:textId="77777777" w:rsidR="00410EDE" w:rsidRPr="004C4F32" w:rsidRDefault="00410EDE" w:rsidP="004D46C3">
            <w:pPr>
              <w:pStyle w:val="rowtabella0"/>
              <w:rPr>
                <w:color w:val="002060"/>
              </w:rPr>
            </w:pPr>
            <w:r w:rsidRPr="004C4F32">
              <w:rPr>
                <w:color w:val="002060"/>
              </w:rPr>
              <w:t>VIA ROCCHETTA</w:t>
            </w:r>
          </w:p>
        </w:tc>
      </w:tr>
      <w:tr w:rsidR="00410EDE" w:rsidRPr="004C4F32" w14:paraId="34F2CDE0"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BEAE17" w14:textId="77777777" w:rsidR="00410EDE" w:rsidRPr="004C4F32" w:rsidRDefault="00410EDE" w:rsidP="004D46C3">
            <w:pPr>
              <w:pStyle w:val="rowtabella0"/>
              <w:rPr>
                <w:color w:val="002060"/>
              </w:rPr>
            </w:pPr>
            <w:r w:rsidRPr="004C4F32">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296E7C" w14:textId="77777777" w:rsidR="00410EDE" w:rsidRPr="004C4F32" w:rsidRDefault="00410EDE" w:rsidP="004D46C3">
            <w:pPr>
              <w:pStyle w:val="rowtabella0"/>
              <w:rPr>
                <w:color w:val="002060"/>
              </w:rPr>
            </w:pPr>
            <w:r w:rsidRPr="004C4F32">
              <w:rPr>
                <w:color w:val="002060"/>
              </w:rPr>
              <w:t>CASTIGNANO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808BDA"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81E6F6"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86511F" w14:textId="77777777" w:rsidR="00410EDE" w:rsidRPr="004C4F32" w:rsidRDefault="00410EDE" w:rsidP="004D46C3">
            <w:pPr>
              <w:pStyle w:val="rowtabella0"/>
              <w:rPr>
                <w:color w:val="002060"/>
              </w:rPr>
            </w:pPr>
            <w:r w:rsidRPr="004C4F32">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E2DF5E" w14:textId="77777777" w:rsidR="00410EDE" w:rsidRPr="004C4F32" w:rsidRDefault="00410EDE" w:rsidP="004D46C3">
            <w:pPr>
              <w:pStyle w:val="rowtabella0"/>
              <w:rPr>
                <w:color w:val="002060"/>
              </w:rPr>
            </w:pPr>
            <w:r w:rsidRPr="004C4F32">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FC91A" w14:textId="77777777" w:rsidR="00410EDE" w:rsidRPr="004C4F32" w:rsidRDefault="00410EDE" w:rsidP="004D46C3">
            <w:pPr>
              <w:pStyle w:val="rowtabella0"/>
              <w:rPr>
                <w:color w:val="002060"/>
              </w:rPr>
            </w:pPr>
            <w:r w:rsidRPr="004C4F32">
              <w:rPr>
                <w:color w:val="002060"/>
              </w:rPr>
              <w:t>VIA DELLA LIBERTA'</w:t>
            </w:r>
          </w:p>
        </w:tc>
      </w:tr>
      <w:tr w:rsidR="00410EDE" w:rsidRPr="004C4F32" w14:paraId="5329B475"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D0E5A3" w14:textId="77777777" w:rsidR="00410EDE" w:rsidRPr="004C4F32" w:rsidRDefault="00410EDE" w:rsidP="004D46C3">
            <w:pPr>
              <w:pStyle w:val="rowtabella0"/>
              <w:rPr>
                <w:color w:val="002060"/>
              </w:rPr>
            </w:pPr>
            <w:r w:rsidRPr="004C4F32">
              <w:rPr>
                <w:color w:val="002060"/>
              </w:rPr>
              <w:lastRenderedPageBreak/>
              <w:t>MANSARDA 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068132" w14:textId="77777777" w:rsidR="00410EDE" w:rsidRPr="004C4F32" w:rsidRDefault="00410EDE" w:rsidP="004D46C3">
            <w:pPr>
              <w:pStyle w:val="rowtabella0"/>
              <w:rPr>
                <w:color w:val="002060"/>
              </w:rPr>
            </w:pPr>
            <w:r w:rsidRPr="004C4F32">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9732FA"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8B9C87" w14:textId="77777777" w:rsidR="00410EDE" w:rsidRPr="004C4F32" w:rsidRDefault="00410EDE" w:rsidP="004D46C3">
            <w:pPr>
              <w:pStyle w:val="rowtabella0"/>
              <w:rPr>
                <w:color w:val="002060"/>
              </w:rPr>
            </w:pPr>
            <w:r w:rsidRPr="004C4F32">
              <w:rPr>
                <w:color w:val="002060"/>
              </w:rPr>
              <w:t>23/01/2026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0BC9C" w14:textId="77777777" w:rsidR="00410EDE" w:rsidRPr="004C4F32" w:rsidRDefault="00410EDE" w:rsidP="004D46C3">
            <w:pPr>
              <w:pStyle w:val="rowtabella0"/>
              <w:rPr>
                <w:color w:val="002060"/>
              </w:rPr>
            </w:pPr>
            <w:r w:rsidRPr="004C4F32">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509725" w14:textId="77777777" w:rsidR="00410EDE" w:rsidRPr="004C4F32" w:rsidRDefault="00410EDE" w:rsidP="004D46C3">
            <w:pPr>
              <w:pStyle w:val="rowtabella0"/>
              <w:rPr>
                <w:color w:val="002060"/>
              </w:rPr>
            </w:pPr>
            <w:r w:rsidRPr="004C4F32">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3448C" w14:textId="77777777" w:rsidR="00410EDE" w:rsidRPr="004C4F32" w:rsidRDefault="00410EDE" w:rsidP="004D46C3">
            <w:pPr>
              <w:pStyle w:val="rowtabella0"/>
              <w:rPr>
                <w:color w:val="002060"/>
              </w:rPr>
            </w:pPr>
            <w:r w:rsidRPr="004C4F32">
              <w:rPr>
                <w:color w:val="002060"/>
              </w:rPr>
              <w:t>FRAZ.PAGLIARE VIA VECCHI</w:t>
            </w:r>
          </w:p>
        </w:tc>
      </w:tr>
      <w:tr w:rsidR="00410EDE" w:rsidRPr="004C4F32" w14:paraId="4EE64257"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FCC140" w14:textId="77777777" w:rsidR="00410EDE" w:rsidRPr="004C4F32" w:rsidRDefault="00410EDE" w:rsidP="004D46C3">
            <w:pPr>
              <w:pStyle w:val="rowtabella0"/>
              <w:rPr>
                <w:color w:val="002060"/>
              </w:rPr>
            </w:pPr>
            <w:r w:rsidRPr="004C4F32">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8E786F" w14:textId="77777777" w:rsidR="00410EDE" w:rsidRPr="004C4F32" w:rsidRDefault="00410EDE" w:rsidP="004D46C3">
            <w:pPr>
              <w:pStyle w:val="rowtabella0"/>
              <w:rPr>
                <w:color w:val="002060"/>
              </w:rPr>
            </w:pPr>
            <w:r w:rsidRPr="004C4F32">
              <w:rPr>
                <w:color w:val="002060"/>
              </w:rPr>
              <w:t>POLISPORTIVA VILLA PIGNA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AF1F67"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54A489" w14:textId="77777777" w:rsidR="00410EDE" w:rsidRPr="004C4F32" w:rsidRDefault="00410EDE" w:rsidP="004D46C3">
            <w:pPr>
              <w:pStyle w:val="rowtabella0"/>
              <w:rPr>
                <w:color w:val="002060"/>
              </w:rPr>
            </w:pPr>
            <w:r w:rsidRPr="004C4F32">
              <w:rPr>
                <w:color w:val="002060"/>
              </w:rPr>
              <w:t>23/01/2026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38E7D2" w14:textId="77777777" w:rsidR="00410EDE" w:rsidRPr="004C4F32" w:rsidRDefault="00410EDE" w:rsidP="004D46C3">
            <w:pPr>
              <w:pStyle w:val="rowtabella0"/>
              <w:rPr>
                <w:color w:val="002060"/>
              </w:rPr>
            </w:pPr>
            <w:r w:rsidRPr="004C4F32">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224B25" w14:textId="77777777" w:rsidR="00410EDE" w:rsidRPr="004C4F32" w:rsidRDefault="00410EDE" w:rsidP="004D46C3">
            <w:pPr>
              <w:pStyle w:val="rowtabella0"/>
              <w:rPr>
                <w:color w:val="002060"/>
              </w:rPr>
            </w:pPr>
            <w:r w:rsidRPr="004C4F32">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A9747B" w14:textId="77777777" w:rsidR="00410EDE" w:rsidRPr="004C4F32" w:rsidRDefault="00410EDE" w:rsidP="004D46C3">
            <w:pPr>
              <w:pStyle w:val="rowtabella0"/>
              <w:rPr>
                <w:color w:val="002060"/>
              </w:rPr>
            </w:pPr>
            <w:r w:rsidRPr="004C4F32">
              <w:rPr>
                <w:color w:val="002060"/>
              </w:rPr>
              <w:t>VIA DON GIUSEPPE MARUCCI 1</w:t>
            </w:r>
          </w:p>
        </w:tc>
      </w:tr>
      <w:tr w:rsidR="00410EDE" w:rsidRPr="004C4F32" w14:paraId="63E71806"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8BD6A9" w14:textId="77777777" w:rsidR="00410EDE" w:rsidRPr="004C4F32" w:rsidRDefault="00410EDE" w:rsidP="004D46C3">
            <w:pPr>
              <w:pStyle w:val="rowtabella0"/>
              <w:rPr>
                <w:color w:val="002060"/>
              </w:rPr>
            </w:pPr>
            <w:r w:rsidRPr="004C4F32">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70BD3" w14:textId="77777777" w:rsidR="00410EDE" w:rsidRPr="004C4F32" w:rsidRDefault="00410EDE" w:rsidP="004D46C3">
            <w:pPr>
              <w:pStyle w:val="rowtabella0"/>
              <w:rPr>
                <w:color w:val="002060"/>
              </w:rPr>
            </w:pPr>
            <w:r w:rsidRPr="004C4F32">
              <w:rPr>
                <w:color w:val="002060"/>
              </w:rPr>
              <w:t>ACCUMOLI GANG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D9635"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87980" w14:textId="77777777" w:rsidR="00410EDE" w:rsidRPr="004C4F32" w:rsidRDefault="00410EDE" w:rsidP="004D46C3">
            <w:pPr>
              <w:pStyle w:val="rowtabella0"/>
              <w:rPr>
                <w:color w:val="002060"/>
              </w:rPr>
            </w:pPr>
            <w:r w:rsidRPr="004C4F32">
              <w:rPr>
                <w:color w:val="002060"/>
              </w:rPr>
              <w:t>24/01/2026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9DBEB" w14:textId="77777777" w:rsidR="00410EDE" w:rsidRPr="004C4F32" w:rsidRDefault="00410EDE" w:rsidP="004D46C3">
            <w:pPr>
              <w:pStyle w:val="rowtabella0"/>
              <w:rPr>
                <w:color w:val="002060"/>
              </w:rPr>
            </w:pPr>
            <w:r w:rsidRPr="004C4F32">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6BDF5" w14:textId="77777777" w:rsidR="00410EDE" w:rsidRPr="004C4F32" w:rsidRDefault="00410EDE" w:rsidP="004D46C3">
            <w:pPr>
              <w:pStyle w:val="rowtabella0"/>
              <w:rPr>
                <w:color w:val="002060"/>
              </w:rPr>
            </w:pPr>
            <w:r w:rsidRPr="004C4F32">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2417C" w14:textId="77777777" w:rsidR="00410EDE" w:rsidRPr="004C4F32" w:rsidRDefault="00410EDE" w:rsidP="004D46C3">
            <w:pPr>
              <w:pStyle w:val="rowtabella0"/>
              <w:rPr>
                <w:color w:val="002060"/>
              </w:rPr>
            </w:pPr>
            <w:r w:rsidRPr="004C4F32">
              <w:rPr>
                <w:color w:val="002060"/>
              </w:rPr>
              <w:t>VIA CORRADI</w:t>
            </w:r>
          </w:p>
        </w:tc>
      </w:tr>
    </w:tbl>
    <w:p w14:paraId="38B415CB" w14:textId="77777777" w:rsidR="00410EDE" w:rsidRPr="007520C9" w:rsidRDefault="00410EDE" w:rsidP="00DC0676">
      <w:pPr>
        <w:pStyle w:val="breakline"/>
        <w:rPr>
          <w:rFonts w:eastAsiaTheme="minorEastAsia"/>
          <w:color w:val="002060"/>
        </w:rPr>
      </w:pPr>
    </w:p>
    <w:p w14:paraId="45C2EE67" w14:textId="77777777" w:rsidR="00DC0676" w:rsidRPr="007520C9" w:rsidRDefault="00DC0676" w:rsidP="00DC0676">
      <w:pPr>
        <w:pStyle w:val="breakline"/>
        <w:rPr>
          <w:color w:val="002060"/>
        </w:rPr>
      </w:pPr>
    </w:p>
    <w:p w14:paraId="6240C2B4" w14:textId="77777777" w:rsidR="00DC0676" w:rsidRPr="007520C9" w:rsidRDefault="00DC0676" w:rsidP="00DC0676">
      <w:pPr>
        <w:pStyle w:val="titolocampionato0"/>
        <w:shd w:val="clear" w:color="auto" w:fill="CCCCCC"/>
        <w:spacing w:before="80" w:after="40"/>
        <w:rPr>
          <w:color w:val="002060"/>
        </w:rPr>
      </w:pPr>
      <w:r w:rsidRPr="007520C9">
        <w:rPr>
          <w:color w:val="002060"/>
        </w:rPr>
        <w:t>REGIONALE CALCIO A 5 FEMMINILE</w:t>
      </w:r>
    </w:p>
    <w:p w14:paraId="697A52B2" w14:textId="77777777" w:rsidR="00DC0676" w:rsidRPr="007520C9" w:rsidRDefault="00DC0676" w:rsidP="00DC0676">
      <w:pPr>
        <w:pStyle w:val="titoloprinc0"/>
        <w:rPr>
          <w:color w:val="002060"/>
        </w:rPr>
      </w:pPr>
      <w:r w:rsidRPr="007520C9">
        <w:rPr>
          <w:color w:val="002060"/>
        </w:rPr>
        <w:t>VARIAZIONI AL PROGRAMMA GARE</w:t>
      </w:r>
    </w:p>
    <w:p w14:paraId="14C378AB" w14:textId="77777777" w:rsidR="00DC0676" w:rsidRPr="007520C9" w:rsidRDefault="00DC0676" w:rsidP="00DC0676">
      <w:pPr>
        <w:pStyle w:val="breakline"/>
        <w:rPr>
          <w:color w:val="002060"/>
        </w:rPr>
      </w:pPr>
    </w:p>
    <w:p w14:paraId="29F8F138" w14:textId="77777777" w:rsidR="00DC0676" w:rsidRPr="007520C9" w:rsidRDefault="00DC0676" w:rsidP="00DC0676">
      <w:pPr>
        <w:pStyle w:val="breakline"/>
        <w:rPr>
          <w:color w:val="002060"/>
        </w:rPr>
      </w:pPr>
    </w:p>
    <w:p w14:paraId="14164E49" w14:textId="77777777" w:rsidR="00DC0676" w:rsidRPr="007520C9" w:rsidRDefault="00DC0676" w:rsidP="00DC0676">
      <w:pPr>
        <w:pStyle w:val="sottotitolocampionato10"/>
        <w:rPr>
          <w:color w:val="002060"/>
        </w:rPr>
      </w:pPr>
      <w:r w:rsidRPr="007520C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DC0676" w:rsidRPr="007520C9" w14:paraId="0B7AD548" w14:textId="77777777" w:rsidTr="00402A47">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607A2" w14:textId="77777777" w:rsidR="00DC0676" w:rsidRPr="007520C9" w:rsidRDefault="00DC0676" w:rsidP="004D46C3">
            <w:pPr>
              <w:pStyle w:val="headertabella0"/>
              <w:rPr>
                <w:color w:val="002060"/>
              </w:rPr>
            </w:pPr>
            <w:r w:rsidRPr="007520C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FA5C5" w14:textId="77777777" w:rsidR="00DC0676" w:rsidRPr="007520C9" w:rsidRDefault="00DC0676" w:rsidP="004D46C3">
            <w:pPr>
              <w:pStyle w:val="headertabella0"/>
              <w:rPr>
                <w:color w:val="002060"/>
              </w:rPr>
            </w:pPr>
            <w:r w:rsidRPr="007520C9">
              <w:rPr>
                <w:color w:val="002060"/>
              </w:rPr>
              <w:t xml:space="preserve">N° </w:t>
            </w:r>
            <w:proofErr w:type="spellStart"/>
            <w:r w:rsidRPr="007520C9">
              <w:rPr>
                <w:color w:val="002060"/>
              </w:rPr>
              <w:t>Gior</w:t>
            </w:r>
            <w:proofErr w:type="spellEnd"/>
            <w:r w:rsidRPr="007520C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76130" w14:textId="77777777" w:rsidR="00DC0676" w:rsidRPr="007520C9" w:rsidRDefault="00DC0676" w:rsidP="004D46C3">
            <w:pPr>
              <w:pStyle w:val="headertabella0"/>
              <w:rPr>
                <w:color w:val="002060"/>
              </w:rPr>
            </w:pPr>
            <w:r w:rsidRPr="007520C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85A7B" w14:textId="77777777" w:rsidR="00DC0676" w:rsidRPr="007520C9" w:rsidRDefault="00DC0676" w:rsidP="004D46C3">
            <w:pPr>
              <w:pStyle w:val="headertabella0"/>
              <w:rPr>
                <w:color w:val="002060"/>
              </w:rPr>
            </w:pPr>
            <w:r w:rsidRPr="007520C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41E0A" w14:textId="77777777" w:rsidR="00DC0676" w:rsidRPr="007520C9" w:rsidRDefault="00DC0676" w:rsidP="004D46C3">
            <w:pPr>
              <w:pStyle w:val="headertabella0"/>
              <w:rPr>
                <w:color w:val="002060"/>
              </w:rPr>
            </w:pPr>
            <w:r w:rsidRPr="007520C9">
              <w:rPr>
                <w:color w:val="002060"/>
              </w:rPr>
              <w:t xml:space="preserve">Data </w:t>
            </w:r>
            <w:proofErr w:type="spellStart"/>
            <w:r w:rsidRPr="007520C9">
              <w:rPr>
                <w:color w:val="002060"/>
              </w:rPr>
              <w:t>Orig</w:t>
            </w:r>
            <w:proofErr w:type="spellEnd"/>
            <w:r w:rsidRPr="007520C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13B21" w14:textId="77777777" w:rsidR="00DC0676" w:rsidRPr="007520C9" w:rsidRDefault="00DC0676" w:rsidP="004D46C3">
            <w:pPr>
              <w:pStyle w:val="headertabella0"/>
              <w:rPr>
                <w:color w:val="002060"/>
              </w:rPr>
            </w:pPr>
            <w:r w:rsidRPr="007520C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61E20" w14:textId="77777777" w:rsidR="00DC0676" w:rsidRPr="007520C9" w:rsidRDefault="00DC0676" w:rsidP="004D46C3">
            <w:pPr>
              <w:pStyle w:val="headertabella0"/>
              <w:rPr>
                <w:color w:val="002060"/>
              </w:rPr>
            </w:pPr>
            <w:r w:rsidRPr="007520C9">
              <w:rPr>
                <w:color w:val="002060"/>
              </w:rPr>
              <w:t xml:space="preserve">Ora </w:t>
            </w:r>
            <w:proofErr w:type="spellStart"/>
            <w:r w:rsidRPr="007520C9">
              <w:rPr>
                <w:color w:val="002060"/>
              </w:rPr>
              <w:t>Orig</w:t>
            </w:r>
            <w:proofErr w:type="spellEnd"/>
            <w:r w:rsidRPr="007520C9">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EBA39" w14:textId="77777777" w:rsidR="00DC0676" w:rsidRPr="007520C9" w:rsidRDefault="00DC0676" w:rsidP="004D46C3">
            <w:pPr>
              <w:pStyle w:val="headertabella0"/>
              <w:rPr>
                <w:color w:val="002060"/>
              </w:rPr>
            </w:pPr>
            <w:r w:rsidRPr="007520C9">
              <w:rPr>
                <w:color w:val="002060"/>
              </w:rPr>
              <w:t>Impianto</w:t>
            </w:r>
          </w:p>
        </w:tc>
      </w:tr>
      <w:tr w:rsidR="00DC0676" w:rsidRPr="007520C9" w14:paraId="6BDFB224" w14:textId="77777777" w:rsidTr="00402A47">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CA11E" w14:textId="77777777" w:rsidR="00DC0676" w:rsidRPr="00402A47" w:rsidRDefault="00DC0676" w:rsidP="004D46C3">
            <w:pPr>
              <w:pStyle w:val="rowtabella0"/>
              <w:rPr>
                <w:color w:val="002060"/>
                <w:highlight w:val="yellow"/>
              </w:rPr>
            </w:pPr>
            <w:r w:rsidRPr="00402A47">
              <w:rPr>
                <w:color w:val="002060"/>
                <w:highlight w:val="yellow"/>
              </w:rPr>
              <w:t>07/02/2026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DB5C" w14:textId="77777777" w:rsidR="00DC0676" w:rsidRPr="00402A47" w:rsidRDefault="00DC0676" w:rsidP="004D46C3">
            <w:pPr>
              <w:pStyle w:val="rowtabella0"/>
              <w:jc w:val="center"/>
              <w:rPr>
                <w:color w:val="002060"/>
                <w:highlight w:val="yellow"/>
              </w:rPr>
            </w:pPr>
            <w:r w:rsidRPr="00402A47">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1BA3" w14:textId="77777777" w:rsidR="00DC0676" w:rsidRPr="00402A47" w:rsidRDefault="00DC0676" w:rsidP="004D46C3">
            <w:pPr>
              <w:pStyle w:val="rowtabella0"/>
              <w:rPr>
                <w:color w:val="002060"/>
                <w:highlight w:val="yellow"/>
              </w:rPr>
            </w:pPr>
            <w:r w:rsidRPr="00402A47">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ED11" w14:textId="77777777" w:rsidR="00DC0676" w:rsidRPr="00402A47" w:rsidRDefault="00DC0676" w:rsidP="004D46C3">
            <w:pPr>
              <w:pStyle w:val="rowtabella0"/>
              <w:rPr>
                <w:color w:val="002060"/>
                <w:highlight w:val="yellow"/>
              </w:rPr>
            </w:pPr>
            <w:r w:rsidRPr="00402A47">
              <w:rPr>
                <w:color w:val="002060"/>
                <w:highlight w:val="yellow"/>
              </w:rPr>
              <w:t>FUTSAL COMUNANZA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08F81" w14:textId="020A48C4" w:rsidR="00DC0676" w:rsidRPr="007520C9" w:rsidRDefault="00DC0676" w:rsidP="004D46C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DF1AD" w14:textId="77777777" w:rsidR="00DC0676" w:rsidRPr="007520C9" w:rsidRDefault="00DC0676" w:rsidP="004D46C3">
            <w:pPr>
              <w:pStyle w:val="rowtabella0"/>
              <w:jc w:val="center"/>
              <w:rPr>
                <w:color w:val="002060"/>
              </w:rPr>
            </w:pPr>
            <w:r w:rsidRPr="00402A47">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D3AF6" w14:textId="77777777" w:rsidR="00DC0676" w:rsidRPr="007520C9" w:rsidRDefault="00DC0676" w:rsidP="004D46C3">
            <w:pPr>
              <w:pStyle w:val="rowtabella0"/>
              <w:jc w:val="center"/>
              <w:rPr>
                <w:color w:val="002060"/>
              </w:rPr>
            </w:pPr>
            <w:r w:rsidRPr="007520C9">
              <w:rPr>
                <w:color w:val="002060"/>
              </w:rPr>
              <w:t>18:30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C349" w14:textId="77777777" w:rsidR="00DC0676" w:rsidRPr="00402A47" w:rsidRDefault="00DC0676" w:rsidP="004D46C3">
            <w:pPr>
              <w:pStyle w:val="rowtabella0"/>
              <w:rPr>
                <w:color w:val="002060"/>
                <w:highlight w:val="yellow"/>
              </w:rPr>
            </w:pPr>
            <w:r w:rsidRPr="00402A47">
              <w:rPr>
                <w:color w:val="002060"/>
                <w:highlight w:val="yellow"/>
              </w:rPr>
              <w:t xml:space="preserve">TENSOSTRUTTURA </w:t>
            </w:r>
            <w:proofErr w:type="gramStart"/>
            <w:r w:rsidRPr="00402A47">
              <w:rPr>
                <w:color w:val="002060"/>
                <w:highlight w:val="yellow"/>
              </w:rPr>
              <w:t>B.GO</w:t>
            </w:r>
            <w:proofErr w:type="gramEnd"/>
            <w:r w:rsidRPr="00402A47">
              <w:rPr>
                <w:color w:val="002060"/>
                <w:highlight w:val="yellow"/>
              </w:rPr>
              <w:t xml:space="preserve"> </w:t>
            </w:r>
            <w:proofErr w:type="gramStart"/>
            <w:r w:rsidRPr="00402A47">
              <w:rPr>
                <w:color w:val="002060"/>
                <w:highlight w:val="yellow"/>
              </w:rPr>
              <w:t>S.MARIA</w:t>
            </w:r>
            <w:proofErr w:type="gramEnd"/>
            <w:r w:rsidRPr="00402A47">
              <w:rPr>
                <w:color w:val="002060"/>
                <w:highlight w:val="yellow"/>
              </w:rPr>
              <w:t xml:space="preserve"> PESARO STRADA DEL FOGLIA - </w:t>
            </w:r>
            <w:proofErr w:type="gramStart"/>
            <w:r w:rsidRPr="00402A47">
              <w:rPr>
                <w:color w:val="002060"/>
                <w:highlight w:val="yellow"/>
              </w:rPr>
              <w:t>B.GO</w:t>
            </w:r>
            <w:proofErr w:type="gramEnd"/>
            <w:r w:rsidRPr="00402A47">
              <w:rPr>
                <w:color w:val="002060"/>
                <w:highlight w:val="yellow"/>
              </w:rPr>
              <w:t xml:space="preserve"> S.MAR</w:t>
            </w:r>
          </w:p>
        </w:tc>
      </w:tr>
    </w:tbl>
    <w:p w14:paraId="7FC1FB1F" w14:textId="77777777" w:rsidR="00DC0676" w:rsidRPr="007520C9" w:rsidRDefault="00DC0676" w:rsidP="00DC0676">
      <w:pPr>
        <w:pStyle w:val="breakline"/>
        <w:rPr>
          <w:rFonts w:eastAsiaTheme="minorEastAsia"/>
          <w:color w:val="002060"/>
        </w:rPr>
      </w:pPr>
    </w:p>
    <w:p w14:paraId="4FCBD19E" w14:textId="77777777" w:rsidR="00DC0676" w:rsidRPr="007520C9" w:rsidRDefault="00DC0676" w:rsidP="00DC0676">
      <w:pPr>
        <w:pStyle w:val="breakline"/>
        <w:rPr>
          <w:color w:val="002060"/>
        </w:rPr>
      </w:pPr>
    </w:p>
    <w:p w14:paraId="59356FE4" w14:textId="77777777" w:rsidR="00DC0676" w:rsidRPr="007520C9" w:rsidRDefault="00DC0676" w:rsidP="00DC0676">
      <w:pPr>
        <w:pStyle w:val="titoloprinc0"/>
        <w:rPr>
          <w:color w:val="002060"/>
        </w:rPr>
      </w:pPr>
      <w:r w:rsidRPr="007520C9">
        <w:rPr>
          <w:color w:val="002060"/>
        </w:rPr>
        <w:t>RISULTATI</w:t>
      </w:r>
    </w:p>
    <w:p w14:paraId="72126155" w14:textId="77777777" w:rsidR="00DC0676" w:rsidRPr="007520C9" w:rsidRDefault="00DC0676" w:rsidP="00DC0676">
      <w:pPr>
        <w:pStyle w:val="breakline"/>
        <w:rPr>
          <w:color w:val="002060"/>
        </w:rPr>
      </w:pPr>
    </w:p>
    <w:p w14:paraId="462CDC1C" w14:textId="77777777" w:rsidR="00DC0676" w:rsidRPr="007520C9" w:rsidRDefault="00DC0676" w:rsidP="00DC0676">
      <w:pPr>
        <w:pStyle w:val="sottotitolocampionato10"/>
        <w:rPr>
          <w:color w:val="002060"/>
        </w:rPr>
      </w:pPr>
      <w:r w:rsidRPr="007520C9">
        <w:rPr>
          <w:color w:val="002060"/>
        </w:rPr>
        <w:t>RISULTATI UFFICIALI GARE DEL 16/01/2026</w:t>
      </w:r>
    </w:p>
    <w:p w14:paraId="23031D4D" w14:textId="77777777" w:rsidR="00DC0676" w:rsidRPr="00DC0676" w:rsidRDefault="00DC0676" w:rsidP="00DC0676">
      <w:pPr>
        <w:pStyle w:val="sottotitolocampionato20"/>
        <w:spacing w:before="0" w:beforeAutospacing="0" w:after="0" w:afterAutospacing="0"/>
        <w:rPr>
          <w:rFonts w:ascii="Arial" w:hAnsi="Arial" w:cs="Arial"/>
          <w:color w:val="002060"/>
          <w:sz w:val="20"/>
          <w:szCs w:val="20"/>
        </w:rPr>
      </w:pPr>
      <w:r w:rsidRPr="00DC0676">
        <w:rPr>
          <w:rFonts w:ascii="Arial" w:hAnsi="Arial" w:cs="Arial"/>
          <w:color w:val="002060"/>
          <w:sz w:val="20"/>
          <w:szCs w:val="20"/>
        </w:rPr>
        <w:t>Si trascrivono qui di seguito i risultati ufficiali delle gare disputate</w:t>
      </w:r>
    </w:p>
    <w:p w14:paraId="546ED3F7" w14:textId="77777777" w:rsidR="00DC0676" w:rsidRPr="007520C9" w:rsidRDefault="00DC0676" w:rsidP="00DC06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0676" w:rsidRPr="007520C9" w14:paraId="2BDDFF7F" w14:textId="77777777" w:rsidTr="004D46C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70C6B972"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69ECC" w14:textId="77777777" w:rsidR="00DC0676" w:rsidRPr="007520C9" w:rsidRDefault="00DC0676" w:rsidP="004D46C3">
                  <w:pPr>
                    <w:pStyle w:val="headertabella0"/>
                    <w:rPr>
                      <w:color w:val="002060"/>
                    </w:rPr>
                  </w:pPr>
                  <w:r w:rsidRPr="007520C9">
                    <w:rPr>
                      <w:color w:val="002060"/>
                    </w:rPr>
                    <w:t>GIRONE A - 2 Giornata - R</w:t>
                  </w:r>
                </w:p>
              </w:tc>
            </w:tr>
            <w:tr w:rsidR="00DC0676" w:rsidRPr="007520C9" w14:paraId="3671A0C4"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C5333E" w14:textId="77777777" w:rsidR="00DC0676" w:rsidRPr="007520C9" w:rsidRDefault="00DC0676" w:rsidP="004D46C3">
                  <w:pPr>
                    <w:pStyle w:val="rowtabella0"/>
                    <w:rPr>
                      <w:color w:val="002060"/>
                    </w:rPr>
                  </w:pPr>
                  <w:r w:rsidRPr="007520C9">
                    <w:rPr>
                      <w:color w:val="002060"/>
                    </w:rPr>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B897F" w14:textId="77777777" w:rsidR="00DC0676" w:rsidRPr="007520C9" w:rsidRDefault="00DC0676" w:rsidP="004D46C3">
                  <w:pPr>
                    <w:pStyle w:val="rowtabella0"/>
                    <w:rPr>
                      <w:color w:val="002060"/>
                    </w:rPr>
                  </w:pPr>
                  <w:r w:rsidRPr="007520C9">
                    <w:rPr>
                      <w:color w:val="002060"/>
                    </w:rPr>
                    <w:t>- STAFFOLO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69AEA" w14:textId="77777777" w:rsidR="00DC0676" w:rsidRPr="007520C9" w:rsidRDefault="00DC0676" w:rsidP="004D46C3">
                  <w:pPr>
                    <w:pStyle w:val="rowtabella0"/>
                    <w:jc w:val="center"/>
                    <w:rPr>
                      <w:color w:val="002060"/>
                    </w:rPr>
                  </w:pPr>
                  <w:r w:rsidRPr="007520C9">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1CB51" w14:textId="77777777" w:rsidR="00DC0676" w:rsidRPr="007520C9" w:rsidRDefault="00DC0676" w:rsidP="004D46C3">
                  <w:pPr>
                    <w:pStyle w:val="rowtabella0"/>
                    <w:jc w:val="center"/>
                    <w:rPr>
                      <w:color w:val="002060"/>
                    </w:rPr>
                  </w:pPr>
                  <w:r w:rsidRPr="007520C9">
                    <w:rPr>
                      <w:color w:val="002060"/>
                    </w:rPr>
                    <w:t> </w:t>
                  </w:r>
                </w:p>
              </w:tc>
            </w:tr>
            <w:tr w:rsidR="00DC0676" w:rsidRPr="007520C9" w14:paraId="3A87454B"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315DD6" w14:textId="77777777" w:rsidR="00DC0676" w:rsidRPr="007520C9" w:rsidRDefault="00DC0676" w:rsidP="004D46C3">
                  <w:pPr>
                    <w:pStyle w:val="rowtabella0"/>
                    <w:rPr>
                      <w:color w:val="002060"/>
                    </w:rPr>
                  </w:pPr>
                  <w:r w:rsidRPr="007520C9">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E9C464" w14:textId="77777777" w:rsidR="00DC0676" w:rsidRPr="007520C9" w:rsidRDefault="00DC0676" w:rsidP="004D46C3">
                  <w:pPr>
                    <w:pStyle w:val="rowtabella0"/>
                    <w:rPr>
                      <w:color w:val="002060"/>
                    </w:rPr>
                  </w:pPr>
                  <w:r w:rsidRPr="007520C9">
                    <w:rPr>
                      <w:color w:val="002060"/>
                    </w:rPr>
                    <w:t xml:space="preserve">- </w:t>
                  </w:r>
                  <w:proofErr w:type="gramStart"/>
                  <w:r w:rsidRPr="007520C9">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200E83" w14:textId="77777777" w:rsidR="00DC0676" w:rsidRPr="007520C9" w:rsidRDefault="00DC0676" w:rsidP="004D46C3">
                  <w:pPr>
                    <w:pStyle w:val="rowtabella0"/>
                    <w:jc w:val="center"/>
                    <w:rPr>
                      <w:color w:val="002060"/>
                    </w:rPr>
                  </w:pPr>
                  <w:r w:rsidRPr="007520C9">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D99DCA" w14:textId="77777777" w:rsidR="00DC0676" w:rsidRPr="007520C9" w:rsidRDefault="00DC0676" w:rsidP="004D46C3">
                  <w:pPr>
                    <w:pStyle w:val="rowtabella0"/>
                    <w:jc w:val="center"/>
                    <w:rPr>
                      <w:color w:val="002060"/>
                    </w:rPr>
                  </w:pPr>
                  <w:r w:rsidRPr="007520C9">
                    <w:rPr>
                      <w:color w:val="002060"/>
                    </w:rPr>
                    <w:t> </w:t>
                  </w:r>
                </w:p>
              </w:tc>
            </w:tr>
            <w:tr w:rsidR="00DC0676" w:rsidRPr="007520C9" w14:paraId="4707DF5D"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7A3233" w14:textId="77777777" w:rsidR="00DC0676" w:rsidRPr="007520C9" w:rsidRDefault="00DC0676" w:rsidP="004D46C3">
                  <w:pPr>
                    <w:pStyle w:val="rowtabella0"/>
                    <w:rPr>
                      <w:color w:val="002060"/>
                    </w:rPr>
                  </w:pPr>
                  <w:proofErr w:type="gramStart"/>
                  <w:r w:rsidRPr="007520C9">
                    <w:rPr>
                      <w:color w:val="002060"/>
                    </w:rPr>
                    <w:t>MR.SANGIORGESE</w:t>
                  </w:r>
                  <w:proofErr w:type="gramEnd"/>
                  <w:r w:rsidRPr="007520C9">
                    <w:rPr>
                      <w:color w:val="002060"/>
                    </w:rPr>
                    <w:t xml:space="preserv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E4B434" w14:textId="77777777" w:rsidR="00DC0676" w:rsidRPr="007520C9" w:rsidRDefault="00DC0676" w:rsidP="004D46C3">
                  <w:pPr>
                    <w:pStyle w:val="rowtabella0"/>
                    <w:rPr>
                      <w:color w:val="002060"/>
                    </w:rPr>
                  </w:pPr>
                  <w:r w:rsidRPr="007520C9">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E21B76" w14:textId="77777777" w:rsidR="00DC0676" w:rsidRPr="007520C9" w:rsidRDefault="00DC0676" w:rsidP="004D46C3">
                  <w:pPr>
                    <w:pStyle w:val="rowtabella0"/>
                    <w:jc w:val="center"/>
                    <w:rPr>
                      <w:color w:val="002060"/>
                    </w:rPr>
                  </w:pPr>
                  <w:r w:rsidRPr="007520C9">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445F46" w14:textId="77777777" w:rsidR="00DC0676" w:rsidRPr="007520C9" w:rsidRDefault="00DC0676" w:rsidP="004D46C3">
                  <w:pPr>
                    <w:pStyle w:val="rowtabella0"/>
                    <w:jc w:val="center"/>
                    <w:rPr>
                      <w:color w:val="002060"/>
                    </w:rPr>
                  </w:pPr>
                  <w:r w:rsidRPr="007520C9">
                    <w:rPr>
                      <w:color w:val="002060"/>
                    </w:rPr>
                    <w:t> </w:t>
                  </w:r>
                </w:p>
              </w:tc>
            </w:tr>
            <w:tr w:rsidR="00DC0676" w:rsidRPr="007520C9" w14:paraId="7EFB7885"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10D1F2" w14:textId="77777777" w:rsidR="00DC0676" w:rsidRPr="007520C9" w:rsidRDefault="00DC0676" w:rsidP="004D46C3">
                  <w:pPr>
                    <w:pStyle w:val="rowtabella0"/>
                    <w:rPr>
                      <w:color w:val="002060"/>
                    </w:rPr>
                  </w:pPr>
                  <w:r w:rsidRPr="007520C9">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52FE9D" w14:textId="77777777" w:rsidR="00DC0676" w:rsidRPr="007520C9" w:rsidRDefault="00DC0676" w:rsidP="004D46C3">
                  <w:pPr>
                    <w:pStyle w:val="rowtabella0"/>
                    <w:rPr>
                      <w:color w:val="002060"/>
                    </w:rPr>
                  </w:pPr>
                  <w:r w:rsidRPr="007520C9">
                    <w:rPr>
                      <w:color w:val="002060"/>
                    </w:rPr>
                    <w:t>- VENERE POTENTIA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FEB4BC" w14:textId="77777777" w:rsidR="00DC0676" w:rsidRPr="007520C9" w:rsidRDefault="00DC0676" w:rsidP="004D46C3">
                  <w:pPr>
                    <w:pStyle w:val="rowtabella0"/>
                    <w:jc w:val="center"/>
                    <w:rPr>
                      <w:color w:val="002060"/>
                    </w:rPr>
                  </w:pPr>
                  <w:r w:rsidRPr="007520C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68791F" w14:textId="77777777" w:rsidR="00DC0676" w:rsidRPr="007520C9" w:rsidRDefault="00DC0676" w:rsidP="004D46C3">
                  <w:pPr>
                    <w:pStyle w:val="rowtabella0"/>
                    <w:jc w:val="center"/>
                    <w:rPr>
                      <w:color w:val="002060"/>
                    </w:rPr>
                  </w:pPr>
                  <w:r w:rsidRPr="007520C9">
                    <w:rPr>
                      <w:color w:val="002060"/>
                    </w:rPr>
                    <w:t> </w:t>
                  </w:r>
                </w:p>
              </w:tc>
            </w:tr>
            <w:tr w:rsidR="00DC0676" w:rsidRPr="007520C9" w14:paraId="4BF344D5"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4B737D" w14:textId="77777777" w:rsidR="00DC0676" w:rsidRPr="007520C9" w:rsidRDefault="00DC0676" w:rsidP="004D46C3">
                  <w:pPr>
                    <w:pStyle w:val="rowtabella0"/>
                    <w:rPr>
                      <w:color w:val="002060"/>
                    </w:rPr>
                  </w:pPr>
                  <w:r w:rsidRPr="007520C9">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9A4EEA" w14:textId="77777777" w:rsidR="00DC0676" w:rsidRPr="007520C9" w:rsidRDefault="00DC0676" w:rsidP="004D46C3">
                  <w:pPr>
                    <w:pStyle w:val="rowtabella0"/>
                    <w:rPr>
                      <w:color w:val="002060"/>
                    </w:rPr>
                  </w:pPr>
                  <w:r w:rsidRPr="007520C9">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D22BF0" w14:textId="77777777" w:rsidR="00DC0676" w:rsidRPr="007520C9" w:rsidRDefault="00DC0676" w:rsidP="004D46C3">
                  <w:pPr>
                    <w:pStyle w:val="rowtabella0"/>
                    <w:jc w:val="center"/>
                    <w:rPr>
                      <w:color w:val="002060"/>
                    </w:rPr>
                  </w:pPr>
                  <w:r w:rsidRPr="007520C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EC9A95" w14:textId="77777777" w:rsidR="00DC0676" w:rsidRPr="007520C9" w:rsidRDefault="00DC0676" w:rsidP="004D46C3">
                  <w:pPr>
                    <w:pStyle w:val="rowtabella0"/>
                    <w:jc w:val="center"/>
                    <w:rPr>
                      <w:color w:val="002060"/>
                    </w:rPr>
                  </w:pPr>
                  <w:r w:rsidRPr="007520C9">
                    <w:rPr>
                      <w:color w:val="002060"/>
                    </w:rPr>
                    <w:t> </w:t>
                  </w:r>
                </w:p>
              </w:tc>
            </w:tr>
            <w:tr w:rsidR="00DC0676" w:rsidRPr="007520C9" w14:paraId="16A41AF1"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A47F36" w14:textId="77777777" w:rsidR="00DC0676" w:rsidRPr="007520C9" w:rsidRDefault="00DC0676" w:rsidP="004D46C3">
                  <w:pPr>
                    <w:pStyle w:val="rowtabella0"/>
                    <w:rPr>
                      <w:color w:val="002060"/>
                    </w:rPr>
                  </w:pPr>
                  <w:r w:rsidRPr="007520C9">
                    <w:rPr>
                      <w:color w:val="002060"/>
                    </w:rPr>
                    <w:t>TRODICA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120AC" w14:textId="77777777" w:rsidR="00DC0676" w:rsidRPr="007520C9" w:rsidRDefault="00DC0676" w:rsidP="004D46C3">
                  <w:pPr>
                    <w:pStyle w:val="rowtabella0"/>
                    <w:rPr>
                      <w:color w:val="002060"/>
                    </w:rPr>
                  </w:pPr>
                  <w:r w:rsidRPr="007520C9">
                    <w:rPr>
                      <w:color w:val="002060"/>
                    </w:rPr>
                    <w:t>- C.U.S. CAMERINO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F291A" w14:textId="77777777" w:rsidR="00DC0676" w:rsidRPr="007520C9" w:rsidRDefault="00DC0676" w:rsidP="004D46C3">
                  <w:pPr>
                    <w:pStyle w:val="rowtabella0"/>
                    <w:jc w:val="center"/>
                    <w:rPr>
                      <w:color w:val="002060"/>
                    </w:rPr>
                  </w:pPr>
                  <w:r w:rsidRPr="007520C9">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869EA" w14:textId="77777777" w:rsidR="00DC0676" w:rsidRPr="007520C9" w:rsidRDefault="00DC0676" w:rsidP="004D46C3">
                  <w:pPr>
                    <w:pStyle w:val="rowtabella0"/>
                    <w:jc w:val="center"/>
                    <w:rPr>
                      <w:color w:val="002060"/>
                    </w:rPr>
                  </w:pPr>
                  <w:r w:rsidRPr="007520C9">
                    <w:rPr>
                      <w:color w:val="002060"/>
                    </w:rPr>
                    <w:t> </w:t>
                  </w:r>
                </w:p>
              </w:tc>
            </w:tr>
            <w:tr w:rsidR="00DC0676" w:rsidRPr="007520C9" w14:paraId="0EAC374A" w14:textId="77777777" w:rsidTr="004D46C3">
              <w:tc>
                <w:tcPr>
                  <w:tcW w:w="4700" w:type="dxa"/>
                  <w:gridSpan w:val="4"/>
                  <w:tcBorders>
                    <w:top w:val="nil"/>
                    <w:left w:val="nil"/>
                    <w:bottom w:val="nil"/>
                    <w:right w:val="nil"/>
                  </w:tcBorders>
                  <w:tcMar>
                    <w:top w:w="20" w:type="dxa"/>
                    <w:left w:w="20" w:type="dxa"/>
                    <w:bottom w:w="20" w:type="dxa"/>
                    <w:right w:w="20" w:type="dxa"/>
                  </w:tcMar>
                  <w:vAlign w:val="center"/>
                  <w:hideMark/>
                </w:tcPr>
                <w:p w14:paraId="30AA41D4" w14:textId="77777777" w:rsidR="00DC0676" w:rsidRPr="007520C9" w:rsidRDefault="00DC0676" w:rsidP="004D46C3">
                  <w:pPr>
                    <w:pStyle w:val="rowtabella0"/>
                    <w:rPr>
                      <w:color w:val="002060"/>
                    </w:rPr>
                  </w:pPr>
                  <w:r w:rsidRPr="007520C9">
                    <w:rPr>
                      <w:color w:val="002060"/>
                    </w:rPr>
                    <w:t>(1) - disputata il 17/01/2026</w:t>
                  </w:r>
                </w:p>
              </w:tc>
            </w:tr>
          </w:tbl>
          <w:p w14:paraId="7FD1BA1E" w14:textId="77777777" w:rsidR="00DC0676" w:rsidRPr="007520C9" w:rsidRDefault="00DC0676" w:rsidP="004D46C3">
            <w:pPr>
              <w:rPr>
                <w:color w:val="002060"/>
              </w:rPr>
            </w:pPr>
          </w:p>
        </w:tc>
      </w:tr>
    </w:tbl>
    <w:p w14:paraId="7E9F6281" w14:textId="77777777" w:rsidR="00DC0676" w:rsidRPr="007520C9" w:rsidRDefault="00DC0676" w:rsidP="00DC0676">
      <w:pPr>
        <w:pStyle w:val="breakline"/>
        <w:rPr>
          <w:rFonts w:eastAsiaTheme="minorEastAsia"/>
          <w:color w:val="002060"/>
        </w:rPr>
      </w:pPr>
    </w:p>
    <w:p w14:paraId="4392F7FB" w14:textId="77777777" w:rsidR="00DC0676" w:rsidRPr="007520C9" w:rsidRDefault="00DC0676" w:rsidP="00DC0676">
      <w:pPr>
        <w:pStyle w:val="breakline"/>
        <w:rPr>
          <w:color w:val="002060"/>
        </w:rPr>
      </w:pPr>
    </w:p>
    <w:p w14:paraId="78404174" w14:textId="77777777" w:rsidR="00DC0676" w:rsidRPr="007520C9" w:rsidRDefault="00DC0676" w:rsidP="00DC0676">
      <w:pPr>
        <w:pStyle w:val="titoloprinc0"/>
        <w:rPr>
          <w:color w:val="002060"/>
        </w:rPr>
      </w:pPr>
      <w:r w:rsidRPr="007520C9">
        <w:rPr>
          <w:color w:val="002060"/>
        </w:rPr>
        <w:t>GIUDICE SPORTIVO</w:t>
      </w:r>
    </w:p>
    <w:p w14:paraId="541C0736" w14:textId="77777777" w:rsidR="00DC0676" w:rsidRPr="007520C9" w:rsidRDefault="00DC0676" w:rsidP="00DC0676">
      <w:pPr>
        <w:pStyle w:val="diffida"/>
        <w:rPr>
          <w:color w:val="002060"/>
        </w:rPr>
      </w:pPr>
      <w:r w:rsidRPr="007520C9">
        <w:rPr>
          <w:color w:val="002060"/>
        </w:rPr>
        <w:t>Il Giudice Sportivo Avv. Agnese Lazzaretti, con l'assistenza del Segretario Angelo Castellana, nella seduta del 21/01/2026, ha adottato le decisioni che di seguito integralmente si riportano:</w:t>
      </w:r>
    </w:p>
    <w:p w14:paraId="524D7710" w14:textId="77777777" w:rsidR="00DC0676" w:rsidRPr="007520C9" w:rsidRDefault="00DC0676" w:rsidP="00DC0676">
      <w:pPr>
        <w:pStyle w:val="titolo10"/>
        <w:rPr>
          <w:color w:val="002060"/>
        </w:rPr>
      </w:pPr>
      <w:r w:rsidRPr="007520C9">
        <w:rPr>
          <w:color w:val="002060"/>
        </w:rPr>
        <w:t xml:space="preserve">GARE DEL 16/ 1/2026 </w:t>
      </w:r>
    </w:p>
    <w:p w14:paraId="00DD6F7E" w14:textId="77777777" w:rsidR="00DC0676" w:rsidRPr="007520C9" w:rsidRDefault="00DC0676" w:rsidP="00DC0676">
      <w:pPr>
        <w:pStyle w:val="titolo7a"/>
        <w:rPr>
          <w:color w:val="002060"/>
        </w:rPr>
      </w:pPr>
      <w:r w:rsidRPr="007520C9">
        <w:rPr>
          <w:color w:val="002060"/>
        </w:rPr>
        <w:t xml:space="preserve">PROVVEDIMENTI DISCIPLINARI </w:t>
      </w:r>
    </w:p>
    <w:p w14:paraId="4A0ADD9C" w14:textId="77777777" w:rsidR="00DC0676" w:rsidRPr="007520C9" w:rsidRDefault="00DC0676" w:rsidP="00DC0676">
      <w:pPr>
        <w:pStyle w:val="titolo7b0"/>
        <w:rPr>
          <w:color w:val="002060"/>
        </w:rPr>
      </w:pPr>
      <w:r w:rsidRPr="007520C9">
        <w:rPr>
          <w:color w:val="002060"/>
        </w:rPr>
        <w:t xml:space="preserve">In base alle risultanze degli atti ufficiali sono state deliberate le seguenti sanzioni disciplinari. </w:t>
      </w:r>
    </w:p>
    <w:p w14:paraId="1DE4834A" w14:textId="77777777" w:rsidR="00DC0676" w:rsidRPr="007520C9" w:rsidRDefault="00DC0676" w:rsidP="00DC0676">
      <w:pPr>
        <w:pStyle w:val="titolo30"/>
        <w:rPr>
          <w:color w:val="002060"/>
        </w:rPr>
      </w:pPr>
      <w:r w:rsidRPr="007520C9">
        <w:rPr>
          <w:color w:val="002060"/>
        </w:rPr>
        <w:t xml:space="preserve">CALCIATORI NON ESPULSI </w:t>
      </w:r>
    </w:p>
    <w:p w14:paraId="628D761D" w14:textId="77777777" w:rsidR="00DC0676" w:rsidRPr="007520C9" w:rsidRDefault="00DC0676" w:rsidP="00DC0676">
      <w:pPr>
        <w:pStyle w:val="titolo20"/>
        <w:rPr>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3CFC3504" w14:textId="77777777" w:rsidTr="004D46C3">
        <w:tc>
          <w:tcPr>
            <w:tcW w:w="2200" w:type="dxa"/>
            <w:tcMar>
              <w:top w:w="20" w:type="dxa"/>
              <w:left w:w="20" w:type="dxa"/>
              <w:bottom w:w="20" w:type="dxa"/>
              <w:right w:w="20" w:type="dxa"/>
            </w:tcMar>
            <w:vAlign w:val="center"/>
            <w:hideMark/>
          </w:tcPr>
          <w:p w14:paraId="67F91445" w14:textId="77777777" w:rsidR="00DC0676" w:rsidRPr="007520C9" w:rsidRDefault="00DC0676" w:rsidP="004D46C3">
            <w:pPr>
              <w:pStyle w:val="movimento"/>
              <w:rPr>
                <w:color w:val="002060"/>
              </w:rPr>
            </w:pPr>
            <w:r w:rsidRPr="007520C9">
              <w:rPr>
                <w:color w:val="002060"/>
              </w:rPr>
              <w:t>STACCHIOTTI CHIARA</w:t>
            </w:r>
          </w:p>
        </w:tc>
        <w:tc>
          <w:tcPr>
            <w:tcW w:w="2200" w:type="dxa"/>
            <w:tcMar>
              <w:top w:w="20" w:type="dxa"/>
              <w:left w:w="20" w:type="dxa"/>
              <w:bottom w:w="20" w:type="dxa"/>
              <w:right w:w="20" w:type="dxa"/>
            </w:tcMar>
            <w:vAlign w:val="center"/>
            <w:hideMark/>
          </w:tcPr>
          <w:p w14:paraId="598B7DD2" w14:textId="77777777" w:rsidR="00DC0676" w:rsidRPr="007520C9" w:rsidRDefault="00DC0676" w:rsidP="004D46C3">
            <w:pPr>
              <w:pStyle w:val="movimento2"/>
              <w:rPr>
                <w:color w:val="002060"/>
              </w:rPr>
            </w:pPr>
            <w:r w:rsidRPr="007520C9">
              <w:rPr>
                <w:color w:val="002060"/>
              </w:rPr>
              <w:t xml:space="preserve">(VENERE POTENTIA) </w:t>
            </w:r>
          </w:p>
        </w:tc>
        <w:tc>
          <w:tcPr>
            <w:tcW w:w="800" w:type="dxa"/>
            <w:tcMar>
              <w:top w:w="20" w:type="dxa"/>
              <w:left w:w="20" w:type="dxa"/>
              <w:bottom w:w="20" w:type="dxa"/>
              <w:right w:w="20" w:type="dxa"/>
            </w:tcMar>
            <w:vAlign w:val="center"/>
            <w:hideMark/>
          </w:tcPr>
          <w:p w14:paraId="5766CA90"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D75D805"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CED0C43" w14:textId="77777777" w:rsidR="00DC0676" w:rsidRPr="007520C9" w:rsidRDefault="00DC0676" w:rsidP="004D46C3">
            <w:pPr>
              <w:pStyle w:val="movimento2"/>
              <w:rPr>
                <w:color w:val="002060"/>
              </w:rPr>
            </w:pPr>
            <w:r w:rsidRPr="007520C9">
              <w:rPr>
                <w:color w:val="002060"/>
              </w:rPr>
              <w:t> </w:t>
            </w:r>
          </w:p>
        </w:tc>
      </w:tr>
    </w:tbl>
    <w:p w14:paraId="328AA9A7" w14:textId="77777777" w:rsidR="00DC0676" w:rsidRPr="007520C9" w:rsidRDefault="00DC0676" w:rsidP="00DC0676">
      <w:pPr>
        <w:pStyle w:val="titolo10"/>
        <w:rPr>
          <w:rFonts w:eastAsiaTheme="minorEastAsia"/>
          <w:color w:val="002060"/>
        </w:rPr>
      </w:pPr>
      <w:r w:rsidRPr="007520C9">
        <w:rPr>
          <w:color w:val="002060"/>
        </w:rPr>
        <w:t xml:space="preserve">GARE DEL 17/ 1/2026 </w:t>
      </w:r>
    </w:p>
    <w:p w14:paraId="0C9B4549" w14:textId="77777777" w:rsidR="00DC0676" w:rsidRPr="007520C9" w:rsidRDefault="00DC0676" w:rsidP="00DC0676">
      <w:pPr>
        <w:pStyle w:val="titolo7a"/>
        <w:rPr>
          <w:color w:val="002060"/>
        </w:rPr>
      </w:pPr>
      <w:r w:rsidRPr="007520C9">
        <w:rPr>
          <w:color w:val="002060"/>
        </w:rPr>
        <w:t xml:space="preserve">PROVVEDIMENTI DISCIPLINARI </w:t>
      </w:r>
    </w:p>
    <w:p w14:paraId="3BBDBE49" w14:textId="77777777" w:rsidR="00DC0676" w:rsidRPr="007520C9" w:rsidRDefault="00DC0676" w:rsidP="00DC0676">
      <w:pPr>
        <w:pStyle w:val="titolo7b0"/>
        <w:rPr>
          <w:color w:val="002060"/>
        </w:rPr>
      </w:pPr>
      <w:r w:rsidRPr="007520C9">
        <w:rPr>
          <w:color w:val="002060"/>
        </w:rPr>
        <w:t xml:space="preserve">In base alle risultanze degli atti ufficiali sono state deliberate le seguenti sanzioni disciplinari. </w:t>
      </w:r>
    </w:p>
    <w:p w14:paraId="7939DC45" w14:textId="77777777" w:rsidR="00DC0676" w:rsidRPr="007520C9" w:rsidRDefault="00DC0676" w:rsidP="00DC0676">
      <w:pPr>
        <w:pStyle w:val="titolo30"/>
        <w:rPr>
          <w:color w:val="002060"/>
        </w:rPr>
      </w:pPr>
      <w:r w:rsidRPr="007520C9">
        <w:rPr>
          <w:color w:val="002060"/>
        </w:rPr>
        <w:t xml:space="preserve">CALCIATORI NON ESPULSI </w:t>
      </w:r>
    </w:p>
    <w:p w14:paraId="3BC43688" w14:textId="77777777" w:rsidR="00DC0676" w:rsidRPr="007520C9" w:rsidRDefault="00DC0676" w:rsidP="00DC0676">
      <w:pPr>
        <w:pStyle w:val="titolo20"/>
        <w:rPr>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6263BC86" w14:textId="77777777" w:rsidTr="004D46C3">
        <w:tc>
          <w:tcPr>
            <w:tcW w:w="2200" w:type="dxa"/>
            <w:tcMar>
              <w:top w:w="20" w:type="dxa"/>
              <w:left w:w="20" w:type="dxa"/>
              <w:bottom w:w="20" w:type="dxa"/>
              <w:right w:w="20" w:type="dxa"/>
            </w:tcMar>
            <w:vAlign w:val="center"/>
            <w:hideMark/>
          </w:tcPr>
          <w:p w14:paraId="716CD5CC" w14:textId="77777777" w:rsidR="00DC0676" w:rsidRPr="007520C9" w:rsidRDefault="00DC0676" w:rsidP="004D46C3">
            <w:pPr>
              <w:pStyle w:val="movimento"/>
              <w:rPr>
                <w:color w:val="002060"/>
              </w:rPr>
            </w:pPr>
            <w:r w:rsidRPr="007520C9">
              <w:rPr>
                <w:color w:val="002060"/>
              </w:rPr>
              <w:t>FEDELI GIULIA</w:t>
            </w:r>
          </w:p>
        </w:tc>
        <w:tc>
          <w:tcPr>
            <w:tcW w:w="2200" w:type="dxa"/>
            <w:tcMar>
              <w:top w:w="20" w:type="dxa"/>
              <w:left w:w="20" w:type="dxa"/>
              <w:bottom w:w="20" w:type="dxa"/>
              <w:right w:w="20" w:type="dxa"/>
            </w:tcMar>
            <w:vAlign w:val="center"/>
            <w:hideMark/>
          </w:tcPr>
          <w:p w14:paraId="7752DD81" w14:textId="77777777" w:rsidR="00DC0676" w:rsidRPr="007520C9" w:rsidRDefault="00DC0676" w:rsidP="004D46C3">
            <w:pPr>
              <w:pStyle w:val="movimento2"/>
              <w:rPr>
                <w:color w:val="002060"/>
              </w:rPr>
            </w:pPr>
            <w:r w:rsidRPr="007520C9">
              <w:rPr>
                <w:color w:val="002060"/>
              </w:rPr>
              <w:t xml:space="preserve">(ATLETICO MATELICA) </w:t>
            </w:r>
          </w:p>
        </w:tc>
        <w:tc>
          <w:tcPr>
            <w:tcW w:w="800" w:type="dxa"/>
            <w:tcMar>
              <w:top w:w="20" w:type="dxa"/>
              <w:left w:w="20" w:type="dxa"/>
              <w:bottom w:w="20" w:type="dxa"/>
              <w:right w:w="20" w:type="dxa"/>
            </w:tcMar>
            <w:vAlign w:val="center"/>
            <w:hideMark/>
          </w:tcPr>
          <w:p w14:paraId="41089B5E"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23D4895"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4163108" w14:textId="77777777" w:rsidR="00DC0676" w:rsidRPr="007520C9" w:rsidRDefault="00DC0676" w:rsidP="004D46C3">
            <w:pPr>
              <w:pStyle w:val="movimento2"/>
              <w:rPr>
                <w:color w:val="002060"/>
              </w:rPr>
            </w:pPr>
            <w:r w:rsidRPr="007520C9">
              <w:rPr>
                <w:color w:val="002060"/>
              </w:rPr>
              <w:t> </w:t>
            </w:r>
          </w:p>
        </w:tc>
      </w:tr>
    </w:tbl>
    <w:p w14:paraId="27444F7F" w14:textId="77777777" w:rsidR="00DC0676" w:rsidRDefault="00DC0676" w:rsidP="00DC0676">
      <w:pPr>
        <w:pStyle w:val="breakline"/>
        <w:rPr>
          <w:color w:val="002060"/>
        </w:rPr>
      </w:pPr>
    </w:p>
    <w:p w14:paraId="02AA7FC6" w14:textId="77777777" w:rsidR="00DC0676" w:rsidRPr="00B0381A" w:rsidRDefault="00DC0676" w:rsidP="00DC067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61F49117" w14:textId="77777777" w:rsidR="00DC0676" w:rsidRPr="00B0381A" w:rsidRDefault="00DC0676" w:rsidP="00DC067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lastRenderedPageBreak/>
        <w:t xml:space="preserve">                         Angelo Castellana        </w:t>
      </w:r>
      <w:r w:rsidRPr="00B0381A">
        <w:rPr>
          <w:rFonts w:ascii="Arial" w:hAnsi="Arial" w:cs="Arial"/>
          <w:noProof/>
          <w:color w:val="002060"/>
          <w:sz w:val="22"/>
          <w:szCs w:val="22"/>
        </w:rPr>
        <w:tab/>
        <w:t xml:space="preserve">                                Agnese Lazzaretti</w:t>
      </w:r>
    </w:p>
    <w:p w14:paraId="7E6F081B" w14:textId="77777777" w:rsidR="00DC0676" w:rsidRPr="008632AF" w:rsidRDefault="00DC0676" w:rsidP="00DC0676">
      <w:pPr>
        <w:pStyle w:val="breakline"/>
        <w:rPr>
          <w:rFonts w:eastAsiaTheme="minorEastAsia"/>
          <w:color w:val="002060"/>
        </w:rPr>
      </w:pPr>
    </w:p>
    <w:p w14:paraId="0496E21B" w14:textId="77777777" w:rsidR="00DC0676" w:rsidRPr="007520C9" w:rsidRDefault="00DC0676" w:rsidP="00DC0676">
      <w:pPr>
        <w:pStyle w:val="breakline"/>
        <w:rPr>
          <w:rFonts w:eastAsiaTheme="minorEastAsia"/>
          <w:color w:val="002060"/>
        </w:rPr>
      </w:pPr>
    </w:p>
    <w:p w14:paraId="2B6CE7AC" w14:textId="77777777" w:rsidR="00DC0676" w:rsidRPr="007520C9" w:rsidRDefault="00DC0676" w:rsidP="00DC0676">
      <w:pPr>
        <w:pStyle w:val="titoloprinc0"/>
        <w:rPr>
          <w:color w:val="002060"/>
        </w:rPr>
      </w:pPr>
      <w:r w:rsidRPr="007520C9">
        <w:rPr>
          <w:color w:val="002060"/>
        </w:rPr>
        <w:t>CLASSIFICA</w:t>
      </w:r>
    </w:p>
    <w:p w14:paraId="0C007E5D" w14:textId="77777777" w:rsidR="00DC0676" w:rsidRPr="007520C9" w:rsidRDefault="00DC0676" w:rsidP="00DC0676">
      <w:pPr>
        <w:pStyle w:val="breakline"/>
        <w:rPr>
          <w:color w:val="002060"/>
        </w:rPr>
      </w:pPr>
    </w:p>
    <w:p w14:paraId="09FC7734" w14:textId="77777777" w:rsidR="00DC0676" w:rsidRPr="007520C9" w:rsidRDefault="00DC0676" w:rsidP="00DC0676">
      <w:pPr>
        <w:pStyle w:val="breakline"/>
        <w:rPr>
          <w:color w:val="002060"/>
        </w:rPr>
      </w:pPr>
    </w:p>
    <w:p w14:paraId="3575A8F5" w14:textId="77777777" w:rsidR="00DC0676" w:rsidRPr="007520C9" w:rsidRDefault="00DC0676" w:rsidP="00DC0676">
      <w:pPr>
        <w:pStyle w:val="sottotitolocampionato10"/>
        <w:rPr>
          <w:color w:val="002060"/>
        </w:rPr>
      </w:pPr>
      <w:r w:rsidRPr="007520C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03C7B7BD"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F9924"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2E7A1"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CAE08"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D38A2"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25C85"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42099"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375F6"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112E4"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E9B54"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9D1F0" w14:textId="77777777" w:rsidR="00DC0676" w:rsidRPr="007520C9" w:rsidRDefault="00DC0676" w:rsidP="004D46C3">
            <w:pPr>
              <w:pStyle w:val="headertabella0"/>
              <w:rPr>
                <w:color w:val="002060"/>
              </w:rPr>
            </w:pPr>
            <w:r w:rsidRPr="007520C9">
              <w:rPr>
                <w:color w:val="002060"/>
              </w:rPr>
              <w:t>PE</w:t>
            </w:r>
          </w:p>
        </w:tc>
      </w:tr>
      <w:tr w:rsidR="00DC0676" w:rsidRPr="007520C9" w14:paraId="557E4CD2"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E06F15" w14:textId="77777777" w:rsidR="00DC0676" w:rsidRPr="007520C9" w:rsidRDefault="00DC0676" w:rsidP="004D46C3">
            <w:pPr>
              <w:pStyle w:val="rowtabella0"/>
              <w:rPr>
                <w:color w:val="002060"/>
              </w:rPr>
            </w:pPr>
            <w:r w:rsidRPr="007520C9">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2C8F"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18B4"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986B"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1EFB"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9626B"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778B" w14:textId="77777777" w:rsidR="00DC0676" w:rsidRPr="007520C9" w:rsidRDefault="00DC0676" w:rsidP="004D46C3">
            <w:pPr>
              <w:pStyle w:val="rowtabella0"/>
              <w:jc w:val="center"/>
              <w:rPr>
                <w:color w:val="002060"/>
              </w:rPr>
            </w:pPr>
            <w:r w:rsidRPr="007520C9">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3CCB7"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14B51" w14:textId="77777777" w:rsidR="00DC0676" w:rsidRPr="007520C9" w:rsidRDefault="00DC0676" w:rsidP="004D46C3">
            <w:pPr>
              <w:pStyle w:val="rowtabella0"/>
              <w:jc w:val="center"/>
              <w:rPr>
                <w:color w:val="002060"/>
              </w:rPr>
            </w:pPr>
            <w:r w:rsidRPr="007520C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3D29" w14:textId="77777777" w:rsidR="00DC0676" w:rsidRPr="007520C9" w:rsidRDefault="00DC0676" w:rsidP="004D46C3">
            <w:pPr>
              <w:pStyle w:val="rowtabella0"/>
              <w:jc w:val="center"/>
              <w:rPr>
                <w:color w:val="002060"/>
              </w:rPr>
            </w:pPr>
            <w:r w:rsidRPr="007520C9">
              <w:rPr>
                <w:color w:val="002060"/>
              </w:rPr>
              <w:t>0</w:t>
            </w:r>
          </w:p>
        </w:tc>
      </w:tr>
      <w:tr w:rsidR="00DC0676" w:rsidRPr="007520C9" w14:paraId="336FBE4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608F3" w14:textId="77777777" w:rsidR="00DC0676" w:rsidRPr="007520C9" w:rsidRDefault="00DC0676" w:rsidP="004D46C3">
            <w:pPr>
              <w:pStyle w:val="rowtabella0"/>
              <w:rPr>
                <w:color w:val="002060"/>
              </w:rPr>
            </w:pPr>
            <w:r w:rsidRPr="007520C9">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24B5D"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F6A5"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D2D5"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2CBD"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94186"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9CFA" w14:textId="77777777" w:rsidR="00DC0676" w:rsidRPr="007520C9" w:rsidRDefault="00DC0676" w:rsidP="004D46C3">
            <w:pPr>
              <w:pStyle w:val="rowtabella0"/>
              <w:jc w:val="center"/>
              <w:rPr>
                <w:color w:val="002060"/>
              </w:rPr>
            </w:pPr>
            <w:r w:rsidRPr="007520C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00DB" w14:textId="77777777" w:rsidR="00DC0676" w:rsidRPr="007520C9" w:rsidRDefault="00DC0676" w:rsidP="004D46C3">
            <w:pPr>
              <w:pStyle w:val="rowtabella0"/>
              <w:jc w:val="center"/>
              <w:rPr>
                <w:color w:val="002060"/>
              </w:rPr>
            </w:pPr>
            <w:r w:rsidRPr="007520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A9D4"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DC71" w14:textId="77777777" w:rsidR="00DC0676" w:rsidRPr="007520C9" w:rsidRDefault="00DC0676" w:rsidP="004D46C3">
            <w:pPr>
              <w:pStyle w:val="rowtabella0"/>
              <w:jc w:val="center"/>
              <w:rPr>
                <w:color w:val="002060"/>
              </w:rPr>
            </w:pPr>
            <w:r w:rsidRPr="007520C9">
              <w:rPr>
                <w:color w:val="002060"/>
              </w:rPr>
              <w:t>0</w:t>
            </w:r>
          </w:p>
        </w:tc>
      </w:tr>
      <w:tr w:rsidR="00DC0676" w:rsidRPr="007520C9" w14:paraId="1469D0D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2BBDF" w14:textId="77777777" w:rsidR="00DC0676" w:rsidRPr="007520C9" w:rsidRDefault="00DC0676" w:rsidP="004D46C3">
            <w:pPr>
              <w:pStyle w:val="rowtabella0"/>
              <w:rPr>
                <w:color w:val="002060"/>
              </w:rPr>
            </w:pPr>
            <w:r w:rsidRPr="007520C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E484E"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8C08F"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2144"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8F61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56F4D"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B77D" w14:textId="77777777" w:rsidR="00DC0676" w:rsidRPr="007520C9" w:rsidRDefault="00DC0676" w:rsidP="004D46C3">
            <w:pPr>
              <w:pStyle w:val="rowtabella0"/>
              <w:jc w:val="center"/>
              <w:rPr>
                <w:color w:val="002060"/>
              </w:rPr>
            </w:pPr>
            <w:r w:rsidRPr="007520C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FA13"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5F34"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91F7E" w14:textId="77777777" w:rsidR="00DC0676" w:rsidRPr="007520C9" w:rsidRDefault="00DC0676" w:rsidP="004D46C3">
            <w:pPr>
              <w:pStyle w:val="rowtabella0"/>
              <w:jc w:val="center"/>
              <w:rPr>
                <w:color w:val="002060"/>
              </w:rPr>
            </w:pPr>
            <w:r w:rsidRPr="007520C9">
              <w:rPr>
                <w:color w:val="002060"/>
              </w:rPr>
              <w:t>0</w:t>
            </w:r>
          </w:p>
        </w:tc>
      </w:tr>
      <w:tr w:rsidR="00DC0676" w:rsidRPr="007520C9" w14:paraId="6E304F1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D4DBA" w14:textId="77777777" w:rsidR="00DC0676" w:rsidRPr="007520C9" w:rsidRDefault="00DC0676" w:rsidP="004D46C3">
            <w:pPr>
              <w:pStyle w:val="rowtabella0"/>
              <w:rPr>
                <w:color w:val="002060"/>
              </w:rPr>
            </w:pPr>
            <w:r w:rsidRPr="007520C9">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BA3F2"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D70C6"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517D"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2863"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D4118"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1B7A" w14:textId="77777777" w:rsidR="00DC0676" w:rsidRPr="007520C9" w:rsidRDefault="00DC0676" w:rsidP="004D46C3">
            <w:pPr>
              <w:pStyle w:val="rowtabella0"/>
              <w:jc w:val="center"/>
              <w:rPr>
                <w:color w:val="002060"/>
              </w:rPr>
            </w:pPr>
            <w:r w:rsidRPr="007520C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5BE10"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1BC5" w14:textId="77777777" w:rsidR="00DC0676" w:rsidRPr="007520C9" w:rsidRDefault="00DC0676" w:rsidP="004D46C3">
            <w:pPr>
              <w:pStyle w:val="rowtabella0"/>
              <w:jc w:val="center"/>
              <w:rPr>
                <w:color w:val="002060"/>
              </w:rPr>
            </w:pPr>
            <w:r w:rsidRPr="007520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11A2" w14:textId="77777777" w:rsidR="00DC0676" w:rsidRPr="007520C9" w:rsidRDefault="00DC0676" w:rsidP="004D46C3">
            <w:pPr>
              <w:pStyle w:val="rowtabella0"/>
              <w:jc w:val="center"/>
              <w:rPr>
                <w:color w:val="002060"/>
              </w:rPr>
            </w:pPr>
            <w:r w:rsidRPr="007520C9">
              <w:rPr>
                <w:color w:val="002060"/>
              </w:rPr>
              <w:t>0</w:t>
            </w:r>
          </w:p>
        </w:tc>
      </w:tr>
      <w:tr w:rsidR="00DC0676" w:rsidRPr="007520C9" w14:paraId="175F8DC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7EE84" w14:textId="77777777" w:rsidR="00DC0676" w:rsidRPr="007520C9" w:rsidRDefault="00DC0676" w:rsidP="004D46C3">
            <w:pPr>
              <w:pStyle w:val="rowtabella0"/>
              <w:rPr>
                <w:color w:val="002060"/>
              </w:rPr>
            </w:pPr>
            <w:r w:rsidRPr="007520C9">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15D9" w14:textId="77777777" w:rsidR="00DC0676" w:rsidRPr="007520C9" w:rsidRDefault="00DC0676" w:rsidP="004D46C3">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DBC8"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591B"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254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88D6"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4472" w14:textId="77777777" w:rsidR="00DC0676" w:rsidRPr="007520C9" w:rsidRDefault="00DC0676" w:rsidP="004D46C3">
            <w:pPr>
              <w:pStyle w:val="rowtabella0"/>
              <w:jc w:val="center"/>
              <w:rPr>
                <w:color w:val="002060"/>
              </w:rPr>
            </w:pPr>
            <w:r w:rsidRPr="007520C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A6ED" w14:textId="77777777" w:rsidR="00DC0676" w:rsidRPr="007520C9" w:rsidRDefault="00DC0676" w:rsidP="004D46C3">
            <w:pPr>
              <w:pStyle w:val="rowtabella0"/>
              <w:jc w:val="center"/>
              <w:rPr>
                <w:color w:val="002060"/>
              </w:rPr>
            </w:pPr>
            <w:r w:rsidRPr="007520C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9FF4"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2FC8E" w14:textId="77777777" w:rsidR="00DC0676" w:rsidRPr="007520C9" w:rsidRDefault="00DC0676" w:rsidP="004D46C3">
            <w:pPr>
              <w:pStyle w:val="rowtabella0"/>
              <w:jc w:val="center"/>
              <w:rPr>
                <w:color w:val="002060"/>
              </w:rPr>
            </w:pPr>
            <w:r w:rsidRPr="007520C9">
              <w:rPr>
                <w:color w:val="002060"/>
              </w:rPr>
              <w:t>0</w:t>
            </w:r>
          </w:p>
        </w:tc>
      </w:tr>
      <w:tr w:rsidR="00DC0676" w:rsidRPr="007520C9" w14:paraId="7484769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FF6D8" w14:textId="77777777" w:rsidR="00DC0676" w:rsidRPr="007520C9" w:rsidRDefault="00DC0676" w:rsidP="004D46C3">
            <w:pPr>
              <w:pStyle w:val="rowtabella0"/>
              <w:rPr>
                <w:color w:val="002060"/>
              </w:rPr>
            </w:pPr>
            <w:r w:rsidRPr="007520C9">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DA299"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912A"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4B9F8"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4465"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C6B6"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FCE0" w14:textId="77777777" w:rsidR="00DC0676" w:rsidRPr="007520C9" w:rsidRDefault="00DC0676" w:rsidP="004D46C3">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DF2A"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142C"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7B28" w14:textId="77777777" w:rsidR="00DC0676" w:rsidRPr="007520C9" w:rsidRDefault="00DC0676" w:rsidP="004D46C3">
            <w:pPr>
              <w:pStyle w:val="rowtabella0"/>
              <w:jc w:val="center"/>
              <w:rPr>
                <w:color w:val="002060"/>
              </w:rPr>
            </w:pPr>
            <w:r w:rsidRPr="007520C9">
              <w:rPr>
                <w:color w:val="002060"/>
              </w:rPr>
              <w:t>0</w:t>
            </w:r>
          </w:p>
        </w:tc>
      </w:tr>
      <w:tr w:rsidR="00DC0676" w:rsidRPr="007520C9" w14:paraId="3B92CBBA"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64D26" w14:textId="77777777" w:rsidR="00DC0676" w:rsidRPr="007520C9" w:rsidRDefault="00DC0676" w:rsidP="004D46C3">
            <w:pPr>
              <w:pStyle w:val="rowtabella0"/>
              <w:rPr>
                <w:color w:val="002060"/>
              </w:rPr>
            </w:pPr>
            <w:r w:rsidRPr="007520C9">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6E52"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6E626"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4002"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C5E7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12851"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47589"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AE88"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D8639"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2B58" w14:textId="77777777" w:rsidR="00DC0676" w:rsidRPr="007520C9" w:rsidRDefault="00DC0676" w:rsidP="004D46C3">
            <w:pPr>
              <w:pStyle w:val="rowtabella0"/>
              <w:jc w:val="center"/>
              <w:rPr>
                <w:color w:val="002060"/>
              </w:rPr>
            </w:pPr>
            <w:r w:rsidRPr="007520C9">
              <w:rPr>
                <w:color w:val="002060"/>
              </w:rPr>
              <w:t>0</w:t>
            </w:r>
          </w:p>
        </w:tc>
      </w:tr>
      <w:tr w:rsidR="00DC0676" w:rsidRPr="007520C9" w14:paraId="601B851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E62AF" w14:textId="77777777" w:rsidR="00DC0676" w:rsidRPr="007520C9" w:rsidRDefault="00DC0676" w:rsidP="004D46C3">
            <w:pPr>
              <w:pStyle w:val="rowtabella0"/>
              <w:rPr>
                <w:color w:val="002060"/>
              </w:rPr>
            </w:pPr>
            <w:r w:rsidRPr="007520C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8B53"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9A806"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FC2D9"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E26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4BF59"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6DB5" w14:textId="77777777" w:rsidR="00DC0676" w:rsidRPr="007520C9" w:rsidRDefault="00DC0676" w:rsidP="004D46C3">
            <w:pPr>
              <w:pStyle w:val="rowtabella0"/>
              <w:jc w:val="center"/>
              <w:rPr>
                <w:color w:val="002060"/>
              </w:rPr>
            </w:pPr>
            <w:r w:rsidRPr="007520C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69153"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C517"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2D614" w14:textId="77777777" w:rsidR="00DC0676" w:rsidRPr="007520C9" w:rsidRDefault="00DC0676" w:rsidP="004D46C3">
            <w:pPr>
              <w:pStyle w:val="rowtabella0"/>
              <w:jc w:val="center"/>
              <w:rPr>
                <w:color w:val="002060"/>
              </w:rPr>
            </w:pPr>
            <w:r w:rsidRPr="007520C9">
              <w:rPr>
                <w:color w:val="002060"/>
              </w:rPr>
              <w:t>0</w:t>
            </w:r>
          </w:p>
        </w:tc>
      </w:tr>
      <w:tr w:rsidR="00DC0676" w:rsidRPr="007520C9" w14:paraId="3CC5C22C"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CED785" w14:textId="77777777" w:rsidR="00DC0676" w:rsidRPr="007520C9" w:rsidRDefault="00DC0676" w:rsidP="004D46C3">
            <w:pPr>
              <w:pStyle w:val="rowtabella0"/>
              <w:rPr>
                <w:color w:val="002060"/>
              </w:rPr>
            </w:pPr>
            <w:r w:rsidRPr="007520C9">
              <w:rPr>
                <w:color w:val="002060"/>
              </w:rPr>
              <w:t xml:space="preserve">A.S.D. </w:t>
            </w:r>
            <w:proofErr w:type="gramStart"/>
            <w:r w:rsidRPr="007520C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EDA51"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1676"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A02E"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F38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74C3"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C13D7"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DF06"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59A55"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E8EB7" w14:textId="77777777" w:rsidR="00DC0676" w:rsidRPr="007520C9" w:rsidRDefault="00DC0676" w:rsidP="004D46C3">
            <w:pPr>
              <w:pStyle w:val="rowtabella0"/>
              <w:jc w:val="center"/>
              <w:rPr>
                <w:color w:val="002060"/>
              </w:rPr>
            </w:pPr>
            <w:r w:rsidRPr="007520C9">
              <w:rPr>
                <w:color w:val="002060"/>
              </w:rPr>
              <w:t>0</w:t>
            </w:r>
          </w:p>
        </w:tc>
      </w:tr>
      <w:tr w:rsidR="00DC0676" w:rsidRPr="007520C9" w14:paraId="5C9D857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6D499" w14:textId="77777777" w:rsidR="00DC0676" w:rsidRPr="007520C9" w:rsidRDefault="00DC0676" w:rsidP="004D46C3">
            <w:pPr>
              <w:pStyle w:val="rowtabella0"/>
              <w:rPr>
                <w:color w:val="002060"/>
              </w:rPr>
            </w:pPr>
            <w:r w:rsidRPr="007520C9">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6B76A"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4271"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8FDD"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EE92"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83659"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9CFF8"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3C8D" w14:textId="77777777" w:rsidR="00DC0676" w:rsidRPr="007520C9" w:rsidRDefault="00DC0676" w:rsidP="004D46C3">
            <w:pPr>
              <w:pStyle w:val="rowtabella0"/>
              <w:jc w:val="center"/>
              <w:rPr>
                <w:color w:val="002060"/>
              </w:rPr>
            </w:pPr>
            <w:r w:rsidRPr="007520C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BD6CB"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2754" w14:textId="77777777" w:rsidR="00DC0676" w:rsidRPr="007520C9" w:rsidRDefault="00DC0676" w:rsidP="004D46C3">
            <w:pPr>
              <w:pStyle w:val="rowtabella0"/>
              <w:jc w:val="center"/>
              <w:rPr>
                <w:color w:val="002060"/>
              </w:rPr>
            </w:pPr>
            <w:r w:rsidRPr="007520C9">
              <w:rPr>
                <w:color w:val="002060"/>
              </w:rPr>
              <w:t>0</w:t>
            </w:r>
          </w:p>
        </w:tc>
      </w:tr>
      <w:tr w:rsidR="00DC0676" w:rsidRPr="007520C9" w14:paraId="1C416F3B"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6697F" w14:textId="77777777" w:rsidR="00DC0676" w:rsidRPr="007520C9" w:rsidRDefault="00DC0676" w:rsidP="004D46C3">
            <w:pPr>
              <w:pStyle w:val="rowtabella0"/>
              <w:rPr>
                <w:color w:val="002060"/>
              </w:rPr>
            </w:pPr>
            <w:r w:rsidRPr="007520C9">
              <w:rPr>
                <w:color w:val="002060"/>
              </w:rPr>
              <w:t xml:space="preserve">U.S.D. </w:t>
            </w:r>
            <w:proofErr w:type="gramStart"/>
            <w:r w:rsidRPr="007520C9">
              <w:rPr>
                <w:color w:val="002060"/>
              </w:rPr>
              <w:t>MR.SANGIORGESE</w:t>
            </w:r>
            <w:proofErr w:type="gramEnd"/>
            <w:r w:rsidRPr="007520C9">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9EE40"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5E12B"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C193F"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4B91"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F709"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DC366"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038F" w14:textId="77777777" w:rsidR="00DC0676" w:rsidRPr="007520C9" w:rsidRDefault="00DC0676" w:rsidP="004D46C3">
            <w:pPr>
              <w:pStyle w:val="rowtabella0"/>
              <w:jc w:val="center"/>
              <w:rPr>
                <w:color w:val="002060"/>
              </w:rPr>
            </w:pPr>
            <w:r w:rsidRPr="007520C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B672D" w14:textId="77777777" w:rsidR="00DC0676" w:rsidRPr="007520C9" w:rsidRDefault="00DC0676" w:rsidP="004D46C3">
            <w:pPr>
              <w:pStyle w:val="rowtabella0"/>
              <w:jc w:val="center"/>
              <w:rPr>
                <w:color w:val="002060"/>
              </w:rPr>
            </w:pPr>
            <w:r w:rsidRPr="007520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22E93" w14:textId="77777777" w:rsidR="00DC0676" w:rsidRPr="007520C9" w:rsidRDefault="00DC0676" w:rsidP="004D46C3">
            <w:pPr>
              <w:pStyle w:val="rowtabella0"/>
              <w:jc w:val="center"/>
              <w:rPr>
                <w:color w:val="002060"/>
              </w:rPr>
            </w:pPr>
            <w:r w:rsidRPr="007520C9">
              <w:rPr>
                <w:color w:val="002060"/>
              </w:rPr>
              <w:t>0</w:t>
            </w:r>
          </w:p>
        </w:tc>
      </w:tr>
      <w:tr w:rsidR="00DC0676" w:rsidRPr="007520C9" w14:paraId="00AA49E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4FC42" w14:textId="77777777" w:rsidR="00DC0676" w:rsidRPr="007520C9" w:rsidRDefault="00DC0676" w:rsidP="004D46C3">
            <w:pPr>
              <w:pStyle w:val="rowtabella0"/>
              <w:rPr>
                <w:color w:val="002060"/>
              </w:rPr>
            </w:pPr>
            <w:r w:rsidRPr="007520C9">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30F0"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85388"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7B4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AF15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5AD1"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B028E"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DA60" w14:textId="77777777" w:rsidR="00DC0676" w:rsidRPr="007520C9" w:rsidRDefault="00DC0676" w:rsidP="004D46C3">
            <w:pPr>
              <w:pStyle w:val="rowtabella0"/>
              <w:jc w:val="center"/>
              <w:rPr>
                <w:color w:val="002060"/>
              </w:rPr>
            </w:pPr>
            <w:r w:rsidRPr="007520C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F7814" w14:textId="77777777" w:rsidR="00DC0676" w:rsidRPr="007520C9" w:rsidRDefault="00DC0676" w:rsidP="004D46C3">
            <w:pPr>
              <w:pStyle w:val="rowtabella0"/>
              <w:jc w:val="center"/>
              <w:rPr>
                <w:color w:val="002060"/>
              </w:rPr>
            </w:pPr>
            <w:r w:rsidRPr="007520C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E83FD" w14:textId="77777777" w:rsidR="00DC0676" w:rsidRPr="007520C9" w:rsidRDefault="00DC0676" w:rsidP="004D46C3">
            <w:pPr>
              <w:pStyle w:val="rowtabella0"/>
              <w:jc w:val="center"/>
              <w:rPr>
                <w:color w:val="002060"/>
              </w:rPr>
            </w:pPr>
            <w:r w:rsidRPr="007520C9">
              <w:rPr>
                <w:color w:val="002060"/>
              </w:rPr>
              <w:t>1</w:t>
            </w:r>
          </w:p>
        </w:tc>
      </w:tr>
      <w:tr w:rsidR="00DC0676" w:rsidRPr="007520C9" w14:paraId="63C791C8"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E18686" w14:textId="77777777" w:rsidR="00DC0676" w:rsidRPr="007520C9" w:rsidRDefault="00DC0676" w:rsidP="004D46C3">
            <w:pPr>
              <w:pStyle w:val="rowtabella0"/>
              <w:rPr>
                <w:color w:val="002060"/>
              </w:rPr>
            </w:pPr>
            <w:r w:rsidRPr="007520C9">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27C3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48F3A"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979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A910"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894D"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3B8B"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1305E" w14:textId="77777777" w:rsidR="00DC0676" w:rsidRPr="007520C9" w:rsidRDefault="00DC0676" w:rsidP="004D46C3">
            <w:pPr>
              <w:pStyle w:val="rowtabella0"/>
              <w:jc w:val="center"/>
              <w:rPr>
                <w:color w:val="002060"/>
              </w:rPr>
            </w:pPr>
            <w:r w:rsidRPr="007520C9">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5D11"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423A0" w14:textId="77777777" w:rsidR="00DC0676" w:rsidRPr="007520C9" w:rsidRDefault="00DC0676" w:rsidP="004D46C3">
            <w:pPr>
              <w:pStyle w:val="rowtabella0"/>
              <w:jc w:val="center"/>
              <w:rPr>
                <w:color w:val="002060"/>
              </w:rPr>
            </w:pPr>
            <w:r w:rsidRPr="007520C9">
              <w:rPr>
                <w:color w:val="002060"/>
              </w:rPr>
              <w:t>0</w:t>
            </w:r>
          </w:p>
        </w:tc>
      </w:tr>
    </w:tbl>
    <w:p w14:paraId="7A308BA1" w14:textId="77777777" w:rsidR="00DC0676" w:rsidRDefault="00DC0676" w:rsidP="00DC0676">
      <w:pPr>
        <w:pStyle w:val="breakline"/>
        <w:rPr>
          <w:color w:val="002060"/>
        </w:rPr>
      </w:pPr>
    </w:p>
    <w:p w14:paraId="3369A7DC" w14:textId="77777777" w:rsidR="00DC0676" w:rsidRPr="007520C9" w:rsidRDefault="00DC0676" w:rsidP="00DC0676">
      <w:pPr>
        <w:pStyle w:val="titoloprinc0"/>
        <w:rPr>
          <w:color w:val="002060"/>
        </w:rPr>
      </w:pPr>
      <w:r>
        <w:rPr>
          <w:color w:val="002060"/>
        </w:rPr>
        <w:t>PROGRAMMA GARE</w:t>
      </w:r>
    </w:p>
    <w:p w14:paraId="77596CE0" w14:textId="77777777" w:rsidR="00DC0676" w:rsidRDefault="00DC0676" w:rsidP="00DC0676">
      <w:pPr>
        <w:pStyle w:val="breakline"/>
        <w:rPr>
          <w:rFonts w:eastAsiaTheme="minorEastAsia"/>
          <w:color w:val="002060"/>
        </w:rPr>
      </w:pPr>
    </w:p>
    <w:p w14:paraId="732C597C" w14:textId="77777777" w:rsidR="00410EDE" w:rsidRPr="004C4F32" w:rsidRDefault="00410EDE" w:rsidP="00410EDE">
      <w:pPr>
        <w:pStyle w:val="sottotitolocampionato10"/>
        <w:rPr>
          <w:color w:val="002060"/>
        </w:rPr>
      </w:pPr>
      <w:r w:rsidRPr="004C4F32">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83"/>
        <w:gridCol w:w="1549"/>
        <w:gridCol w:w="1546"/>
      </w:tblGrid>
      <w:tr w:rsidR="00410EDE" w:rsidRPr="004C4F32" w14:paraId="1AD5F059"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1E5AF"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512D0"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F7DCC"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9B27B"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0FB70"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AE0F7"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51F13"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6CDFFF78"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725502" w14:textId="77777777" w:rsidR="00410EDE" w:rsidRPr="004C4F32" w:rsidRDefault="00410EDE" w:rsidP="004D46C3">
            <w:pPr>
              <w:pStyle w:val="rowtabella0"/>
              <w:rPr>
                <w:color w:val="002060"/>
              </w:rPr>
            </w:pPr>
            <w:r w:rsidRPr="004C4F32">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3FCEC" w14:textId="77777777" w:rsidR="00410EDE" w:rsidRPr="004C4F32" w:rsidRDefault="00410EDE" w:rsidP="004D46C3">
            <w:pPr>
              <w:pStyle w:val="rowtabella0"/>
              <w:rPr>
                <w:color w:val="002060"/>
              </w:rPr>
            </w:pPr>
            <w:r w:rsidRPr="004C4F32">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AE9B7"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4CE40" w14:textId="77777777" w:rsidR="00410EDE" w:rsidRPr="004C4F32" w:rsidRDefault="00410EDE" w:rsidP="004D46C3">
            <w:pPr>
              <w:pStyle w:val="rowtabella0"/>
              <w:rPr>
                <w:color w:val="002060"/>
              </w:rPr>
            </w:pPr>
            <w:r w:rsidRPr="004C4F32">
              <w:rPr>
                <w:color w:val="002060"/>
              </w:rPr>
              <w:t>23/01/2026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92CA4" w14:textId="77777777" w:rsidR="00410EDE" w:rsidRPr="004C4F32" w:rsidRDefault="00410EDE" w:rsidP="004D46C3">
            <w:pPr>
              <w:pStyle w:val="rowtabella0"/>
              <w:rPr>
                <w:color w:val="002060"/>
              </w:rPr>
            </w:pPr>
            <w:r w:rsidRPr="004C4F32">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25CAF" w14:textId="77777777" w:rsidR="00410EDE" w:rsidRPr="004C4F32" w:rsidRDefault="00410EDE" w:rsidP="004D46C3">
            <w:pPr>
              <w:pStyle w:val="rowtabella0"/>
              <w:rPr>
                <w:color w:val="002060"/>
              </w:rPr>
            </w:pPr>
            <w:r w:rsidRPr="004C4F32">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A5587" w14:textId="77777777" w:rsidR="00410EDE" w:rsidRPr="004C4F32" w:rsidRDefault="00410EDE" w:rsidP="004D46C3">
            <w:pPr>
              <w:pStyle w:val="rowtabella0"/>
              <w:rPr>
                <w:color w:val="002060"/>
              </w:rPr>
            </w:pPr>
            <w:r w:rsidRPr="004C4F32">
              <w:rPr>
                <w:color w:val="002060"/>
              </w:rPr>
              <w:t>VIA DELLO SPORT</w:t>
            </w:r>
          </w:p>
        </w:tc>
      </w:tr>
      <w:tr w:rsidR="00410EDE" w:rsidRPr="004C4F32" w14:paraId="665FFDAD"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58A038" w14:textId="77777777" w:rsidR="00410EDE" w:rsidRPr="004C4F32" w:rsidRDefault="00410EDE" w:rsidP="004D46C3">
            <w:pPr>
              <w:pStyle w:val="rowtabella0"/>
              <w:rPr>
                <w:color w:val="002060"/>
              </w:rPr>
            </w:pPr>
            <w:r w:rsidRPr="004C4F32">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076753" w14:textId="77777777" w:rsidR="00410EDE" w:rsidRPr="004C4F32" w:rsidRDefault="00410EDE" w:rsidP="004D46C3">
            <w:pPr>
              <w:pStyle w:val="rowtabella0"/>
              <w:rPr>
                <w:color w:val="002060"/>
              </w:rPr>
            </w:pPr>
            <w:r w:rsidRPr="004C4F32">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13B2F8"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C5A970"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020341" w14:textId="77777777" w:rsidR="00410EDE" w:rsidRPr="004C4F32" w:rsidRDefault="00410EDE" w:rsidP="004D46C3">
            <w:pPr>
              <w:pStyle w:val="rowtabella0"/>
              <w:rPr>
                <w:color w:val="002060"/>
              </w:rPr>
            </w:pPr>
            <w:r w:rsidRPr="004C4F32">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43BF17" w14:textId="77777777" w:rsidR="00410EDE" w:rsidRPr="004C4F32" w:rsidRDefault="00410EDE" w:rsidP="004D46C3">
            <w:pPr>
              <w:pStyle w:val="rowtabella0"/>
              <w:rPr>
                <w:color w:val="002060"/>
              </w:rPr>
            </w:pPr>
            <w:r w:rsidRPr="004C4F32">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068D1B" w14:textId="77777777" w:rsidR="00410EDE" w:rsidRPr="004C4F32" w:rsidRDefault="00410EDE" w:rsidP="004D46C3">
            <w:pPr>
              <w:pStyle w:val="rowtabella0"/>
              <w:rPr>
                <w:color w:val="002060"/>
              </w:rPr>
            </w:pPr>
            <w:r w:rsidRPr="004C4F32">
              <w:rPr>
                <w:color w:val="002060"/>
              </w:rPr>
              <w:t>VIA ROSSINI</w:t>
            </w:r>
          </w:p>
        </w:tc>
      </w:tr>
      <w:tr w:rsidR="00410EDE" w:rsidRPr="004C4F32" w14:paraId="4C6523C7"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93D0E2" w14:textId="77777777" w:rsidR="00410EDE" w:rsidRPr="004C4F32" w:rsidRDefault="00410EDE" w:rsidP="004D46C3">
            <w:pPr>
              <w:pStyle w:val="rowtabella0"/>
              <w:rPr>
                <w:color w:val="002060"/>
              </w:rPr>
            </w:pPr>
            <w:r w:rsidRPr="004C4F32">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C12B51" w14:textId="77777777" w:rsidR="00410EDE" w:rsidRPr="004C4F32" w:rsidRDefault="00410EDE" w:rsidP="004D46C3">
            <w:pPr>
              <w:pStyle w:val="rowtabella0"/>
              <w:rPr>
                <w:color w:val="002060"/>
              </w:rPr>
            </w:pPr>
            <w:proofErr w:type="gramStart"/>
            <w:r w:rsidRPr="004C4F32">
              <w:rPr>
                <w:color w:val="002060"/>
              </w:rPr>
              <w:t>MR.SANGIORGESE</w:t>
            </w:r>
            <w:proofErr w:type="gramEnd"/>
            <w:r w:rsidRPr="004C4F32">
              <w:rPr>
                <w:color w:val="002060"/>
              </w:rPr>
              <w:t xml:space="preserve"> CALCIO1922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A7ABA0"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6FF3DD"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EB3DDA" w14:textId="77777777" w:rsidR="00410EDE" w:rsidRPr="004C4F32" w:rsidRDefault="00410EDE" w:rsidP="004D46C3">
            <w:pPr>
              <w:pStyle w:val="rowtabella0"/>
              <w:rPr>
                <w:color w:val="002060"/>
              </w:rPr>
            </w:pPr>
            <w:r w:rsidRPr="004C4F32">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0A27E" w14:textId="77777777" w:rsidR="00410EDE" w:rsidRPr="004C4F32" w:rsidRDefault="00410EDE" w:rsidP="004D46C3">
            <w:pPr>
              <w:pStyle w:val="rowtabella0"/>
              <w:rPr>
                <w:color w:val="002060"/>
              </w:rPr>
            </w:pPr>
            <w:r w:rsidRPr="004C4F32">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56B4DB" w14:textId="77777777" w:rsidR="00410EDE" w:rsidRPr="004C4F32" w:rsidRDefault="00410EDE" w:rsidP="004D46C3">
            <w:pPr>
              <w:pStyle w:val="rowtabella0"/>
              <w:rPr>
                <w:color w:val="002060"/>
              </w:rPr>
            </w:pPr>
            <w:r w:rsidRPr="004C4F32">
              <w:rPr>
                <w:color w:val="002060"/>
              </w:rPr>
              <w:t>LOC. FRONTALE - VIA FIGURETTA</w:t>
            </w:r>
          </w:p>
        </w:tc>
      </w:tr>
      <w:tr w:rsidR="00410EDE" w:rsidRPr="004C4F32" w14:paraId="55C1AC95"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1A6A8C" w14:textId="77777777" w:rsidR="00410EDE" w:rsidRPr="004C4F32" w:rsidRDefault="00410EDE" w:rsidP="004D46C3">
            <w:pPr>
              <w:pStyle w:val="rowtabella0"/>
              <w:rPr>
                <w:color w:val="002060"/>
              </w:rPr>
            </w:pPr>
            <w:proofErr w:type="gramStart"/>
            <w:r w:rsidRPr="004C4F32">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767439" w14:textId="77777777" w:rsidR="00410EDE" w:rsidRPr="004C4F32" w:rsidRDefault="00410EDE" w:rsidP="004D46C3">
            <w:pPr>
              <w:pStyle w:val="rowtabella0"/>
              <w:rPr>
                <w:color w:val="002060"/>
              </w:rPr>
            </w:pPr>
            <w:r w:rsidRPr="004C4F32">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556FBF"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ACBF56" w14:textId="77777777" w:rsidR="00410EDE" w:rsidRPr="004C4F32" w:rsidRDefault="00410EDE" w:rsidP="004D46C3">
            <w:pPr>
              <w:pStyle w:val="rowtabella0"/>
              <w:rPr>
                <w:color w:val="002060"/>
              </w:rPr>
            </w:pPr>
            <w:r w:rsidRPr="004C4F32">
              <w:rPr>
                <w:color w:val="002060"/>
              </w:rPr>
              <w:t>23/01/2026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3534FD" w14:textId="77777777" w:rsidR="00410EDE" w:rsidRPr="004C4F32" w:rsidRDefault="00410EDE" w:rsidP="004D46C3">
            <w:pPr>
              <w:pStyle w:val="rowtabella0"/>
              <w:rPr>
                <w:color w:val="002060"/>
              </w:rPr>
            </w:pPr>
            <w:r w:rsidRPr="004C4F32">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3E9338" w14:textId="77777777" w:rsidR="00410EDE" w:rsidRPr="004C4F32" w:rsidRDefault="00410EDE" w:rsidP="004D46C3">
            <w:pPr>
              <w:pStyle w:val="rowtabella0"/>
              <w:rPr>
                <w:color w:val="002060"/>
              </w:rPr>
            </w:pPr>
            <w:r w:rsidRPr="004C4F3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2A5DC" w14:textId="77777777" w:rsidR="00410EDE" w:rsidRPr="004C4F32" w:rsidRDefault="00410EDE" w:rsidP="004D46C3">
            <w:pPr>
              <w:pStyle w:val="rowtabella0"/>
              <w:rPr>
                <w:color w:val="002060"/>
              </w:rPr>
            </w:pPr>
            <w:r w:rsidRPr="004C4F32">
              <w:rPr>
                <w:color w:val="002060"/>
              </w:rPr>
              <w:t>VIA DELLE REGIONI, 8</w:t>
            </w:r>
          </w:p>
        </w:tc>
      </w:tr>
      <w:tr w:rsidR="00410EDE" w:rsidRPr="004C4F32" w14:paraId="61C4C513"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06AACC" w14:textId="77777777" w:rsidR="00410EDE" w:rsidRPr="004C4F32" w:rsidRDefault="00410EDE" w:rsidP="004D46C3">
            <w:pPr>
              <w:pStyle w:val="rowtabella0"/>
              <w:rPr>
                <w:color w:val="002060"/>
              </w:rPr>
            </w:pPr>
            <w:r w:rsidRPr="004C4F32">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D2FF58" w14:textId="77777777" w:rsidR="00410EDE" w:rsidRPr="004C4F32" w:rsidRDefault="00410EDE" w:rsidP="004D46C3">
            <w:pPr>
              <w:pStyle w:val="rowtabella0"/>
              <w:rPr>
                <w:color w:val="002060"/>
              </w:rPr>
            </w:pPr>
            <w:r w:rsidRPr="004C4F32">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9AA565"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C7D6AD" w14:textId="77777777" w:rsidR="00410EDE" w:rsidRPr="004C4F32" w:rsidRDefault="00410EDE" w:rsidP="004D46C3">
            <w:pPr>
              <w:pStyle w:val="rowtabella0"/>
              <w:rPr>
                <w:color w:val="002060"/>
              </w:rPr>
            </w:pPr>
            <w:r w:rsidRPr="004C4F32">
              <w:rPr>
                <w:color w:val="002060"/>
              </w:rPr>
              <w:t>23/01/2026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839386" w14:textId="77777777" w:rsidR="00410EDE" w:rsidRPr="004C4F32" w:rsidRDefault="00410EDE" w:rsidP="004D46C3">
            <w:pPr>
              <w:pStyle w:val="rowtabella0"/>
              <w:rPr>
                <w:color w:val="002060"/>
              </w:rPr>
            </w:pPr>
            <w:r w:rsidRPr="004C4F32">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BF4C13" w14:textId="77777777" w:rsidR="00410EDE" w:rsidRPr="004C4F32" w:rsidRDefault="00410EDE" w:rsidP="004D46C3">
            <w:pPr>
              <w:pStyle w:val="rowtabella0"/>
              <w:rPr>
                <w:color w:val="002060"/>
              </w:rPr>
            </w:pPr>
            <w:r w:rsidRPr="004C4F3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67148" w14:textId="77777777" w:rsidR="00410EDE" w:rsidRPr="004C4F32" w:rsidRDefault="00410EDE" w:rsidP="004D46C3">
            <w:pPr>
              <w:pStyle w:val="rowtabella0"/>
              <w:rPr>
                <w:color w:val="002060"/>
              </w:rPr>
            </w:pPr>
            <w:r w:rsidRPr="004C4F32">
              <w:rPr>
                <w:color w:val="002060"/>
              </w:rPr>
              <w:t>VIA DELLO SPORT</w:t>
            </w:r>
          </w:p>
        </w:tc>
      </w:tr>
      <w:tr w:rsidR="00410EDE" w:rsidRPr="004C4F32" w14:paraId="160C7B8A"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C955B9" w14:textId="77777777" w:rsidR="00410EDE" w:rsidRPr="004C4F32" w:rsidRDefault="00410EDE" w:rsidP="004D46C3">
            <w:pPr>
              <w:pStyle w:val="rowtabella0"/>
              <w:rPr>
                <w:color w:val="002060"/>
              </w:rPr>
            </w:pPr>
            <w:r w:rsidRPr="004C4F32">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A82A8" w14:textId="77777777" w:rsidR="00410EDE" w:rsidRPr="004C4F32" w:rsidRDefault="00410EDE" w:rsidP="004D46C3">
            <w:pPr>
              <w:pStyle w:val="rowtabella0"/>
              <w:rPr>
                <w:color w:val="002060"/>
              </w:rPr>
            </w:pPr>
            <w:r w:rsidRPr="004C4F32">
              <w:rPr>
                <w:color w:val="002060"/>
              </w:rPr>
              <w:t>ATLETICO MATELICA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348D1"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D2EFA" w14:textId="77777777" w:rsidR="00410EDE" w:rsidRPr="004C4F32" w:rsidRDefault="00410EDE" w:rsidP="004D46C3">
            <w:pPr>
              <w:pStyle w:val="rowtabella0"/>
              <w:rPr>
                <w:color w:val="002060"/>
              </w:rPr>
            </w:pPr>
            <w:r w:rsidRPr="004C4F32">
              <w:rPr>
                <w:color w:val="002060"/>
              </w:rPr>
              <w:t>24/01/2026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FF760" w14:textId="77777777" w:rsidR="00410EDE" w:rsidRPr="004C4F32" w:rsidRDefault="00410EDE" w:rsidP="004D46C3">
            <w:pPr>
              <w:pStyle w:val="rowtabella0"/>
              <w:rPr>
                <w:color w:val="002060"/>
              </w:rPr>
            </w:pPr>
            <w:r w:rsidRPr="004C4F32">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1ED73" w14:textId="77777777" w:rsidR="00410EDE" w:rsidRPr="004C4F32" w:rsidRDefault="00410EDE" w:rsidP="004D46C3">
            <w:pPr>
              <w:pStyle w:val="rowtabella0"/>
              <w:rPr>
                <w:color w:val="002060"/>
              </w:rPr>
            </w:pPr>
            <w:r w:rsidRPr="004C4F32">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F2ADE" w14:textId="77777777" w:rsidR="00410EDE" w:rsidRPr="004C4F32" w:rsidRDefault="00410EDE" w:rsidP="004D46C3">
            <w:pPr>
              <w:pStyle w:val="rowtabella0"/>
              <w:rPr>
                <w:color w:val="002060"/>
              </w:rPr>
            </w:pPr>
            <w:r w:rsidRPr="004C4F32">
              <w:rPr>
                <w:color w:val="002060"/>
              </w:rPr>
              <w:t>VIA TAVULLIA</w:t>
            </w:r>
          </w:p>
        </w:tc>
      </w:tr>
    </w:tbl>
    <w:p w14:paraId="221AA4AE" w14:textId="77777777" w:rsidR="00410EDE" w:rsidRPr="007520C9" w:rsidRDefault="00410EDE" w:rsidP="00DC0676">
      <w:pPr>
        <w:pStyle w:val="breakline"/>
        <w:rPr>
          <w:rFonts w:eastAsiaTheme="minorEastAsia"/>
          <w:color w:val="002060"/>
        </w:rPr>
      </w:pPr>
    </w:p>
    <w:p w14:paraId="3CB2B1EE" w14:textId="77777777" w:rsidR="00DC0676" w:rsidRPr="007520C9" w:rsidRDefault="00DC0676" w:rsidP="00DC0676">
      <w:pPr>
        <w:pStyle w:val="breakline"/>
        <w:rPr>
          <w:color w:val="002060"/>
        </w:rPr>
      </w:pPr>
    </w:p>
    <w:p w14:paraId="2E60C829" w14:textId="77777777" w:rsidR="00DC0676" w:rsidRPr="007520C9" w:rsidRDefault="00DC0676" w:rsidP="00DC0676">
      <w:pPr>
        <w:pStyle w:val="titolocampionato0"/>
        <w:shd w:val="clear" w:color="auto" w:fill="CCCCCC"/>
        <w:spacing w:before="80" w:after="40"/>
        <w:rPr>
          <w:color w:val="002060"/>
        </w:rPr>
      </w:pPr>
      <w:r w:rsidRPr="007520C9">
        <w:rPr>
          <w:color w:val="002060"/>
        </w:rPr>
        <w:t>UNDER 19 CALCIO A 5 REGIONALE</w:t>
      </w:r>
    </w:p>
    <w:p w14:paraId="28CCD300" w14:textId="77777777" w:rsidR="00DC0676" w:rsidRPr="007520C9" w:rsidRDefault="00DC0676" w:rsidP="00DC0676">
      <w:pPr>
        <w:pStyle w:val="titoloprinc0"/>
        <w:rPr>
          <w:color w:val="002060"/>
        </w:rPr>
      </w:pPr>
      <w:r w:rsidRPr="007520C9">
        <w:rPr>
          <w:color w:val="002060"/>
        </w:rPr>
        <w:t>RISULTATI</w:t>
      </w:r>
    </w:p>
    <w:p w14:paraId="54C76ACF" w14:textId="77777777" w:rsidR="00DC0676" w:rsidRPr="007520C9" w:rsidRDefault="00DC0676" w:rsidP="00DC0676">
      <w:pPr>
        <w:pStyle w:val="breakline"/>
        <w:rPr>
          <w:color w:val="002060"/>
        </w:rPr>
      </w:pPr>
    </w:p>
    <w:p w14:paraId="01596FCE" w14:textId="77777777" w:rsidR="00DC0676" w:rsidRPr="007520C9" w:rsidRDefault="00DC0676" w:rsidP="00DC0676">
      <w:pPr>
        <w:pStyle w:val="sottotitolocampionato10"/>
        <w:rPr>
          <w:color w:val="002060"/>
        </w:rPr>
      </w:pPr>
      <w:r w:rsidRPr="007520C9">
        <w:rPr>
          <w:color w:val="002060"/>
        </w:rPr>
        <w:t>RISULTATI UFFICIALI GARE DEL 17/01/2026</w:t>
      </w:r>
    </w:p>
    <w:p w14:paraId="4987C6E6" w14:textId="77777777" w:rsidR="00DC0676" w:rsidRPr="00DC0676" w:rsidRDefault="00DC0676" w:rsidP="00DC0676">
      <w:pPr>
        <w:pStyle w:val="sottotitolocampionato20"/>
        <w:spacing w:before="0" w:beforeAutospacing="0" w:after="0" w:afterAutospacing="0"/>
        <w:rPr>
          <w:rFonts w:ascii="Arial" w:hAnsi="Arial" w:cs="Arial"/>
          <w:color w:val="002060"/>
          <w:sz w:val="20"/>
          <w:szCs w:val="20"/>
        </w:rPr>
      </w:pPr>
      <w:r w:rsidRPr="00DC0676">
        <w:rPr>
          <w:rFonts w:ascii="Arial" w:hAnsi="Arial" w:cs="Arial"/>
          <w:color w:val="002060"/>
          <w:sz w:val="20"/>
          <w:szCs w:val="20"/>
        </w:rPr>
        <w:t>Si trascrivono qui di seguito i risultati ufficiali delle gare disputate</w:t>
      </w:r>
    </w:p>
    <w:p w14:paraId="564B9C30" w14:textId="77777777" w:rsidR="00DC0676" w:rsidRPr="007520C9" w:rsidRDefault="00DC0676" w:rsidP="00DC06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C0676" w:rsidRPr="007520C9" w14:paraId="376ACCA6" w14:textId="77777777" w:rsidTr="004D46C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621515C4"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3B435" w14:textId="77777777" w:rsidR="00DC0676" w:rsidRPr="007520C9" w:rsidRDefault="00DC0676" w:rsidP="004D46C3">
                  <w:pPr>
                    <w:pStyle w:val="headertabella0"/>
                    <w:rPr>
                      <w:color w:val="002060"/>
                    </w:rPr>
                  </w:pPr>
                  <w:r w:rsidRPr="007520C9">
                    <w:rPr>
                      <w:color w:val="002060"/>
                    </w:rPr>
                    <w:t>GIRONE A - 6 Giornata - R</w:t>
                  </w:r>
                </w:p>
              </w:tc>
            </w:tr>
            <w:tr w:rsidR="00DC0676" w:rsidRPr="007520C9" w14:paraId="3CD9D7D9"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F0E91A" w14:textId="77777777" w:rsidR="00DC0676" w:rsidRPr="007520C9" w:rsidRDefault="00DC0676" w:rsidP="004D46C3">
                  <w:pPr>
                    <w:pStyle w:val="rowtabella0"/>
                    <w:rPr>
                      <w:color w:val="002060"/>
                    </w:rPr>
                  </w:pPr>
                  <w:r w:rsidRPr="007520C9">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B6FAC" w14:textId="77777777" w:rsidR="00DC0676" w:rsidRPr="007520C9" w:rsidRDefault="00DC0676" w:rsidP="004D46C3">
                  <w:pPr>
                    <w:pStyle w:val="rowtabella0"/>
                    <w:rPr>
                      <w:color w:val="002060"/>
                    </w:rPr>
                  </w:pPr>
                  <w:r w:rsidRPr="007520C9">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80288" w14:textId="77777777" w:rsidR="00DC0676" w:rsidRPr="007520C9" w:rsidRDefault="00DC0676" w:rsidP="004D46C3">
                  <w:pPr>
                    <w:pStyle w:val="rowtabella0"/>
                    <w:jc w:val="center"/>
                    <w:rPr>
                      <w:color w:val="002060"/>
                    </w:rPr>
                  </w:pPr>
                  <w:r w:rsidRPr="007520C9">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60E93" w14:textId="77777777" w:rsidR="00DC0676" w:rsidRPr="007520C9" w:rsidRDefault="00DC0676" w:rsidP="004D46C3">
                  <w:pPr>
                    <w:pStyle w:val="rowtabella0"/>
                    <w:jc w:val="center"/>
                    <w:rPr>
                      <w:color w:val="002060"/>
                    </w:rPr>
                  </w:pPr>
                  <w:r w:rsidRPr="007520C9">
                    <w:rPr>
                      <w:color w:val="002060"/>
                    </w:rPr>
                    <w:t> </w:t>
                  </w:r>
                </w:p>
              </w:tc>
            </w:tr>
            <w:tr w:rsidR="00DC0676" w:rsidRPr="007520C9" w14:paraId="0F7BDF9C"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3A6D63" w14:textId="77777777" w:rsidR="00DC0676" w:rsidRPr="007520C9" w:rsidRDefault="00DC0676" w:rsidP="004D46C3">
                  <w:pPr>
                    <w:pStyle w:val="rowtabella0"/>
                    <w:rPr>
                      <w:color w:val="002060"/>
                    </w:rPr>
                  </w:pPr>
                  <w:r w:rsidRPr="007520C9">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83225E" w14:textId="77777777" w:rsidR="00DC0676" w:rsidRPr="007520C9" w:rsidRDefault="00DC0676" w:rsidP="004D46C3">
                  <w:pPr>
                    <w:pStyle w:val="rowtabella0"/>
                    <w:rPr>
                      <w:color w:val="002060"/>
                    </w:rPr>
                  </w:pPr>
                  <w:r w:rsidRPr="007520C9">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CA3ADB" w14:textId="77777777" w:rsidR="00DC0676" w:rsidRPr="007520C9" w:rsidRDefault="00DC0676" w:rsidP="004D46C3">
                  <w:pPr>
                    <w:pStyle w:val="rowtabella0"/>
                    <w:jc w:val="center"/>
                    <w:rPr>
                      <w:color w:val="002060"/>
                    </w:rPr>
                  </w:pPr>
                  <w:r w:rsidRPr="007520C9">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409AB4" w14:textId="77777777" w:rsidR="00DC0676" w:rsidRPr="007520C9" w:rsidRDefault="00DC0676" w:rsidP="004D46C3">
                  <w:pPr>
                    <w:pStyle w:val="rowtabella0"/>
                    <w:jc w:val="center"/>
                    <w:rPr>
                      <w:color w:val="002060"/>
                    </w:rPr>
                  </w:pPr>
                  <w:r w:rsidRPr="007520C9">
                    <w:rPr>
                      <w:color w:val="002060"/>
                    </w:rPr>
                    <w:t> </w:t>
                  </w:r>
                </w:p>
              </w:tc>
            </w:tr>
            <w:tr w:rsidR="00DC0676" w:rsidRPr="007520C9" w14:paraId="341FB710"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3E0CA9" w14:textId="77777777" w:rsidR="00DC0676" w:rsidRPr="007520C9" w:rsidRDefault="00DC0676" w:rsidP="004D46C3">
                  <w:pPr>
                    <w:pStyle w:val="rowtabella0"/>
                    <w:rPr>
                      <w:color w:val="002060"/>
                    </w:rPr>
                  </w:pPr>
                  <w:r w:rsidRPr="007520C9">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787095" w14:textId="77777777" w:rsidR="00DC0676" w:rsidRPr="007520C9" w:rsidRDefault="00DC0676" w:rsidP="004D46C3">
                  <w:pPr>
                    <w:pStyle w:val="rowtabella0"/>
                    <w:rPr>
                      <w:color w:val="002060"/>
                    </w:rPr>
                  </w:pPr>
                  <w:r w:rsidRPr="007520C9">
                    <w:rPr>
                      <w:color w:val="002060"/>
                    </w:rPr>
                    <w:t xml:space="preserve">- CSI GAUDIO </w:t>
                  </w:r>
                  <w:proofErr w:type="spellStart"/>
                  <w:proofErr w:type="gramStart"/>
                  <w:r w:rsidRPr="007520C9">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83DF05" w14:textId="77777777" w:rsidR="00DC0676" w:rsidRPr="007520C9" w:rsidRDefault="00DC0676" w:rsidP="004D46C3">
                  <w:pPr>
                    <w:pStyle w:val="rowtabella0"/>
                    <w:jc w:val="center"/>
                    <w:rPr>
                      <w:color w:val="002060"/>
                    </w:rPr>
                  </w:pPr>
                  <w:r w:rsidRPr="007520C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0F82F4" w14:textId="77777777" w:rsidR="00DC0676" w:rsidRPr="007520C9" w:rsidRDefault="00DC0676" w:rsidP="004D46C3">
                  <w:pPr>
                    <w:pStyle w:val="rowtabella0"/>
                    <w:jc w:val="center"/>
                    <w:rPr>
                      <w:color w:val="002060"/>
                    </w:rPr>
                  </w:pPr>
                  <w:r w:rsidRPr="007520C9">
                    <w:rPr>
                      <w:color w:val="002060"/>
                    </w:rPr>
                    <w:t> </w:t>
                  </w:r>
                </w:p>
              </w:tc>
            </w:tr>
            <w:tr w:rsidR="00DC0676" w:rsidRPr="007520C9" w14:paraId="0BBD370C"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BEB45C" w14:textId="77777777" w:rsidR="00DC0676" w:rsidRPr="007520C9" w:rsidRDefault="00DC0676" w:rsidP="004D46C3">
                  <w:pPr>
                    <w:pStyle w:val="rowtabella0"/>
                    <w:rPr>
                      <w:color w:val="002060"/>
                    </w:rPr>
                  </w:pPr>
                  <w:r w:rsidRPr="007520C9">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19F535" w14:textId="77777777" w:rsidR="00DC0676" w:rsidRPr="007520C9" w:rsidRDefault="00DC0676" w:rsidP="004D46C3">
                  <w:pPr>
                    <w:pStyle w:val="rowtabella0"/>
                    <w:rPr>
                      <w:color w:val="002060"/>
                    </w:rPr>
                  </w:pPr>
                  <w:r w:rsidRPr="007520C9">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E0A62F" w14:textId="77777777" w:rsidR="00DC0676" w:rsidRPr="007520C9" w:rsidRDefault="00DC0676" w:rsidP="004D46C3">
                  <w:pPr>
                    <w:pStyle w:val="rowtabella0"/>
                    <w:jc w:val="center"/>
                    <w:rPr>
                      <w:color w:val="002060"/>
                    </w:rPr>
                  </w:pPr>
                  <w:r w:rsidRPr="007520C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5407D5" w14:textId="77777777" w:rsidR="00DC0676" w:rsidRPr="007520C9" w:rsidRDefault="00DC0676" w:rsidP="004D46C3">
                  <w:pPr>
                    <w:pStyle w:val="rowtabella0"/>
                    <w:jc w:val="center"/>
                    <w:rPr>
                      <w:color w:val="002060"/>
                    </w:rPr>
                  </w:pPr>
                  <w:r w:rsidRPr="007520C9">
                    <w:rPr>
                      <w:color w:val="002060"/>
                    </w:rPr>
                    <w:t> </w:t>
                  </w:r>
                </w:p>
              </w:tc>
            </w:tr>
            <w:tr w:rsidR="00DC0676" w:rsidRPr="007520C9" w14:paraId="68A6F22C"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F57177" w14:textId="77777777" w:rsidR="00DC0676" w:rsidRPr="007520C9" w:rsidRDefault="00DC0676" w:rsidP="004D46C3">
                  <w:pPr>
                    <w:pStyle w:val="rowtabella0"/>
                    <w:rPr>
                      <w:color w:val="002060"/>
                    </w:rPr>
                  </w:pPr>
                  <w:r w:rsidRPr="007520C9">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EE595" w14:textId="77777777" w:rsidR="00DC0676" w:rsidRPr="007520C9" w:rsidRDefault="00DC0676" w:rsidP="004D46C3">
                  <w:pPr>
                    <w:pStyle w:val="rowtabella0"/>
                    <w:rPr>
                      <w:color w:val="002060"/>
                    </w:rPr>
                  </w:pPr>
                  <w:r w:rsidRPr="007520C9">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A48A3" w14:textId="77777777" w:rsidR="00DC0676" w:rsidRPr="007520C9" w:rsidRDefault="00DC0676" w:rsidP="004D46C3">
                  <w:pPr>
                    <w:pStyle w:val="rowtabella0"/>
                    <w:jc w:val="center"/>
                    <w:rPr>
                      <w:color w:val="002060"/>
                    </w:rPr>
                  </w:pPr>
                  <w:r w:rsidRPr="007520C9">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1884F" w14:textId="77777777" w:rsidR="00DC0676" w:rsidRPr="007520C9" w:rsidRDefault="00DC0676" w:rsidP="004D46C3">
                  <w:pPr>
                    <w:pStyle w:val="rowtabella0"/>
                    <w:jc w:val="center"/>
                    <w:rPr>
                      <w:color w:val="002060"/>
                    </w:rPr>
                  </w:pPr>
                  <w:r w:rsidRPr="007520C9">
                    <w:rPr>
                      <w:color w:val="002060"/>
                    </w:rPr>
                    <w:t> </w:t>
                  </w:r>
                </w:p>
              </w:tc>
            </w:tr>
          </w:tbl>
          <w:p w14:paraId="67A57A04" w14:textId="77777777" w:rsidR="00DC0676" w:rsidRPr="007520C9" w:rsidRDefault="00DC0676" w:rsidP="004D46C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05BA1E7C"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6EB34" w14:textId="77777777" w:rsidR="00DC0676" w:rsidRPr="007520C9" w:rsidRDefault="00DC0676" w:rsidP="004D46C3">
                  <w:pPr>
                    <w:pStyle w:val="headertabella0"/>
                    <w:rPr>
                      <w:color w:val="002060"/>
                    </w:rPr>
                  </w:pPr>
                  <w:r w:rsidRPr="007520C9">
                    <w:rPr>
                      <w:color w:val="002060"/>
                    </w:rPr>
                    <w:t>GIRONE B - 6 Giornata - R</w:t>
                  </w:r>
                </w:p>
              </w:tc>
            </w:tr>
            <w:tr w:rsidR="00DC0676" w:rsidRPr="007520C9" w14:paraId="40040ABA"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30206F" w14:textId="77777777" w:rsidR="00DC0676" w:rsidRPr="007520C9" w:rsidRDefault="00DC0676" w:rsidP="004D46C3">
                  <w:pPr>
                    <w:pStyle w:val="rowtabella0"/>
                    <w:rPr>
                      <w:color w:val="002060"/>
                    </w:rPr>
                  </w:pPr>
                  <w:r w:rsidRPr="007520C9">
                    <w:rPr>
                      <w:color w:val="002060"/>
                    </w:rPr>
                    <w:t>(1) FUTSAL VIRE GEOSISTEM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934AA" w14:textId="77777777" w:rsidR="00DC0676" w:rsidRPr="007520C9" w:rsidRDefault="00DC0676" w:rsidP="004D46C3">
                  <w:pPr>
                    <w:pStyle w:val="rowtabella0"/>
                    <w:rPr>
                      <w:color w:val="002060"/>
                    </w:rPr>
                  </w:pPr>
                  <w:r w:rsidRPr="007520C9">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463EA4" w14:textId="77777777" w:rsidR="00DC0676" w:rsidRPr="007520C9" w:rsidRDefault="00DC0676" w:rsidP="004D46C3">
                  <w:pPr>
                    <w:pStyle w:val="rowtabella0"/>
                    <w:jc w:val="center"/>
                    <w:rPr>
                      <w:color w:val="002060"/>
                    </w:rPr>
                  </w:pPr>
                  <w:r w:rsidRPr="007520C9">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DEE19" w14:textId="77777777" w:rsidR="00DC0676" w:rsidRPr="007520C9" w:rsidRDefault="00DC0676" w:rsidP="004D46C3">
                  <w:pPr>
                    <w:pStyle w:val="rowtabella0"/>
                    <w:jc w:val="center"/>
                    <w:rPr>
                      <w:color w:val="002060"/>
                    </w:rPr>
                  </w:pPr>
                  <w:r w:rsidRPr="007520C9">
                    <w:rPr>
                      <w:color w:val="002060"/>
                    </w:rPr>
                    <w:t> </w:t>
                  </w:r>
                </w:p>
              </w:tc>
            </w:tr>
            <w:tr w:rsidR="00DC0676" w:rsidRPr="007520C9" w14:paraId="4462DC9E"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1C4CA5" w14:textId="77777777" w:rsidR="00DC0676" w:rsidRPr="007520C9" w:rsidRDefault="00DC0676" w:rsidP="004D46C3">
                  <w:pPr>
                    <w:pStyle w:val="rowtabella0"/>
                    <w:rPr>
                      <w:color w:val="002060"/>
                    </w:rPr>
                  </w:pPr>
                  <w:r w:rsidRPr="007520C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B5564B" w14:textId="77777777" w:rsidR="00DC0676" w:rsidRPr="007520C9" w:rsidRDefault="00DC0676" w:rsidP="004D46C3">
                  <w:pPr>
                    <w:pStyle w:val="rowtabella0"/>
                    <w:rPr>
                      <w:color w:val="002060"/>
                    </w:rPr>
                  </w:pPr>
                  <w:r w:rsidRPr="007520C9">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BC5AED" w14:textId="77777777" w:rsidR="00DC0676" w:rsidRPr="007520C9" w:rsidRDefault="00DC0676" w:rsidP="004D46C3">
                  <w:pPr>
                    <w:pStyle w:val="rowtabella0"/>
                    <w:jc w:val="center"/>
                    <w:rPr>
                      <w:color w:val="002060"/>
                    </w:rPr>
                  </w:pPr>
                  <w:r w:rsidRPr="007520C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F93495" w14:textId="77777777" w:rsidR="00DC0676" w:rsidRPr="007520C9" w:rsidRDefault="00DC0676" w:rsidP="004D46C3">
                  <w:pPr>
                    <w:pStyle w:val="rowtabella0"/>
                    <w:jc w:val="center"/>
                    <w:rPr>
                      <w:color w:val="002060"/>
                    </w:rPr>
                  </w:pPr>
                  <w:r w:rsidRPr="007520C9">
                    <w:rPr>
                      <w:color w:val="002060"/>
                    </w:rPr>
                    <w:t> </w:t>
                  </w:r>
                </w:p>
              </w:tc>
            </w:tr>
            <w:tr w:rsidR="00DC0676" w:rsidRPr="007520C9" w14:paraId="406BA236"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B684D9" w14:textId="77777777" w:rsidR="00DC0676" w:rsidRPr="007520C9" w:rsidRDefault="00DC0676" w:rsidP="004D46C3">
                  <w:pPr>
                    <w:pStyle w:val="rowtabella0"/>
                    <w:rPr>
                      <w:color w:val="002060"/>
                    </w:rPr>
                  </w:pPr>
                  <w:r w:rsidRPr="007520C9">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133E71" w14:textId="77777777" w:rsidR="00DC0676" w:rsidRPr="007520C9" w:rsidRDefault="00DC0676" w:rsidP="004D46C3">
                  <w:pPr>
                    <w:pStyle w:val="rowtabella0"/>
                    <w:rPr>
                      <w:color w:val="002060"/>
                    </w:rPr>
                  </w:pPr>
                  <w:r w:rsidRPr="007520C9">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4F4513" w14:textId="77777777" w:rsidR="00DC0676" w:rsidRPr="007520C9" w:rsidRDefault="00DC0676" w:rsidP="004D46C3">
                  <w:pPr>
                    <w:pStyle w:val="rowtabella0"/>
                    <w:jc w:val="center"/>
                    <w:rPr>
                      <w:color w:val="002060"/>
                    </w:rPr>
                  </w:pPr>
                  <w:r w:rsidRPr="007520C9">
                    <w:rPr>
                      <w:color w:val="002060"/>
                    </w:rPr>
                    <w:t>8 - 9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19C371" w14:textId="77777777" w:rsidR="00DC0676" w:rsidRPr="007520C9" w:rsidRDefault="00DC0676" w:rsidP="004D46C3">
                  <w:pPr>
                    <w:pStyle w:val="rowtabella0"/>
                    <w:jc w:val="center"/>
                    <w:rPr>
                      <w:color w:val="002060"/>
                    </w:rPr>
                  </w:pPr>
                  <w:r w:rsidRPr="007520C9">
                    <w:rPr>
                      <w:color w:val="002060"/>
                    </w:rPr>
                    <w:t> </w:t>
                  </w:r>
                </w:p>
              </w:tc>
            </w:tr>
            <w:tr w:rsidR="00DC0676" w:rsidRPr="007520C9" w14:paraId="5FC7650D"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3ADB7D" w14:textId="77777777" w:rsidR="00DC0676" w:rsidRPr="007520C9" w:rsidRDefault="00DC0676" w:rsidP="004D46C3">
                  <w:pPr>
                    <w:pStyle w:val="rowtabella0"/>
                    <w:rPr>
                      <w:color w:val="002060"/>
                    </w:rPr>
                  </w:pPr>
                  <w:proofErr w:type="gramStart"/>
                  <w:r w:rsidRPr="007520C9">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33D7F" w14:textId="77777777" w:rsidR="00DC0676" w:rsidRPr="007520C9" w:rsidRDefault="00DC0676" w:rsidP="004D46C3">
                  <w:pPr>
                    <w:pStyle w:val="rowtabella0"/>
                    <w:rPr>
                      <w:color w:val="002060"/>
                    </w:rPr>
                  </w:pPr>
                  <w:r w:rsidRPr="007520C9">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B3158" w14:textId="77777777" w:rsidR="00DC0676" w:rsidRPr="007520C9" w:rsidRDefault="00DC0676" w:rsidP="004D46C3">
                  <w:pPr>
                    <w:pStyle w:val="rowtabella0"/>
                    <w:jc w:val="center"/>
                    <w:rPr>
                      <w:color w:val="002060"/>
                    </w:rPr>
                  </w:pPr>
                  <w:r w:rsidRPr="007520C9">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0A85B" w14:textId="77777777" w:rsidR="00DC0676" w:rsidRPr="007520C9" w:rsidRDefault="00DC0676" w:rsidP="004D46C3">
                  <w:pPr>
                    <w:pStyle w:val="rowtabella0"/>
                    <w:jc w:val="center"/>
                    <w:rPr>
                      <w:color w:val="002060"/>
                    </w:rPr>
                  </w:pPr>
                  <w:r w:rsidRPr="007520C9">
                    <w:rPr>
                      <w:color w:val="002060"/>
                    </w:rPr>
                    <w:t> </w:t>
                  </w:r>
                </w:p>
              </w:tc>
            </w:tr>
            <w:tr w:rsidR="00DC0676" w:rsidRPr="007520C9" w14:paraId="694DE7ED" w14:textId="77777777" w:rsidTr="004D46C3">
              <w:tc>
                <w:tcPr>
                  <w:tcW w:w="4700" w:type="dxa"/>
                  <w:gridSpan w:val="4"/>
                  <w:tcBorders>
                    <w:top w:val="nil"/>
                    <w:left w:val="nil"/>
                    <w:bottom w:val="nil"/>
                    <w:right w:val="nil"/>
                  </w:tcBorders>
                  <w:tcMar>
                    <w:top w:w="20" w:type="dxa"/>
                    <w:left w:w="20" w:type="dxa"/>
                    <w:bottom w:w="20" w:type="dxa"/>
                    <w:right w:w="20" w:type="dxa"/>
                  </w:tcMar>
                  <w:vAlign w:val="center"/>
                  <w:hideMark/>
                </w:tcPr>
                <w:p w14:paraId="7F7C9430" w14:textId="77777777" w:rsidR="00DC0676" w:rsidRPr="007520C9" w:rsidRDefault="00DC0676" w:rsidP="004D46C3">
                  <w:pPr>
                    <w:pStyle w:val="rowtabella0"/>
                    <w:rPr>
                      <w:color w:val="002060"/>
                    </w:rPr>
                  </w:pPr>
                  <w:r w:rsidRPr="007520C9">
                    <w:rPr>
                      <w:color w:val="002060"/>
                    </w:rPr>
                    <w:t>(1) - disputata il 18/01/2026</w:t>
                  </w:r>
                </w:p>
              </w:tc>
            </w:tr>
          </w:tbl>
          <w:p w14:paraId="6CC75DEA" w14:textId="77777777" w:rsidR="00DC0676" w:rsidRPr="007520C9" w:rsidRDefault="00DC0676" w:rsidP="004D46C3">
            <w:pPr>
              <w:rPr>
                <w:color w:val="002060"/>
              </w:rPr>
            </w:pPr>
          </w:p>
        </w:tc>
      </w:tr>
    </w:tbl>
    <w:p w14:paraId="1739D2B3" w14:textId="77777777" w:rsidR="00DC0676" w:rsidRPr="007520C9" w:rsidRDefault="00DC0676" w:rsidP="00DC0676">
      <w:pPr>
        <w:pStyle w:val="breakline"/>
        <w:rPr>
          <w:rFonts w:eastAsiaTheme="minorEastAsia"/>
          <w:color w:val="002060"/>
        </w:rPr>
      </w:pPr>
    </w:p>
    <w:p w14:paraId="2054E111" w14:textId="77777777" w:rsidR="00DC0676" w:rsidRPr="007520C9" w:rsidRDefault="00DC0676" w:rsidP="00DC0676">
      <w:pPr>
        <w:pStyle w:val="breakline"/>
        <w:rPr>
          <w:color w:val="002060"/>
        </w:rPr>
      </w:pPr>
    </w:p>
    <w:p w14:paraId="734AF9F4" w14:textId="77777777" w:rsidR="00DC0676" w:rsidRPr="007520C9" w:rsidRDefault="00DC0676" w:rsidP="00DC0676">
      <w:pPr>
        <w:pStyle w:val="titoloprinc0"/>
        <w:rPr>
          <w:color w:val="002060"/>
        </w:rPr>
      </w:pPr>
      <w:r w:rsidRPr="007520C9">
        <w:rPr>
          <w:color w:val="002060"/>
        </w:rPr>
        <w:t>GIUDICE SPORTIVO</w:t>
      </w:r>
    </w:p>
    <w:p w14:paraId="1E63E8FF" w14:textId="77777777" w:rsidR="00DC0676" w:rsidRPr="007520C9" w:rsidRDefault="00DC0676" w:rsidP="00DC0676">
      <w:pPr>
        <w:pStyle w:val="diffida"/>
        <w:rPr>
          <w:color w:val="002060"/>
        </w:rPr>
      </w:pPr>
      <w:r w:rsidRPr="007520C9">
        <w:rPr>
          <w:color w:val="002060"/>
        </w:rPr>
        <w:t>Il Giudice Sportivo Avv. Agnese Lazzaretti, con l'assistenza del Segretario Angelo Castellana, nella seduta del 21/01/2026, ha adottato le decisioni che di seguito integralmente si riportano:</w:t>
      </w:r>
    </w:p>
    <w:p w14:paraId="79EE52EE" w14:textId="77777777" w:rsidR="00DC0676" w:rsidRPr="007520C9" w:rsidRDefault="00DC0676" w:rsidP="00DC0676">
      <w:pPr>
        <w:pStyle w:val="titolo10"/>
        <w:rPr>
          <w:color w:val="002060"/>
        </w:rPr>
      </w:pPr>
      <w:r w:rsidRPr="007520C9">
        <w:rPr>
          <w:color w:val="002060"/>
        </w:rPr>
        <w:t xml:space="preserve">GARE DEL 17/ 1/2026 </w:t>
      </w:r>
    </w:p>
    <w:p w14:paraId="46F05B90" w14:textId="77777777" w:rsidR="00DC0676" w:rsidRPr="007520C9" w:rsidRDefault="00DC0676" w:rsidP="00DC0676">
      <w:pPr>
        <w:pStyle w:val="titolo7a"/>
        <w:rPr>
          <w:color w:val="002060"/>
        </w:rPr>
      </w:pPr>
      <w:r w:rsidRPr="007520C9">
        <w:rPr>
          <w:color w:val="002060"/>
        </w:rPr>
        <w:t xml:space="preserve">PROVVEDIMENTI DISCIPLINARI </w:t>
      </w:r>
    </w:p>
    <w:p w14:paraId="0DF57AC2" w14:textId="77777777" w:rsidR="00DC0676" w:rsidRPr="007520C9" w:rsidRDefault="00DC0676" w:rsidP="00DC0676">
      <w:pPr>
        <w:pStyle w:val="titolo7b0"/>
        <w:rPr>
          <w:color w:val="002060"/>
        </w:rPr>
      </w:pPr>
      <w:r w:rsidRPr="007520C9">
        <w:rPr>
          <w:color w:val="002060"/>
        </w:rPr>
        <w:lastRenderedPageBreak/>
        <w:t xml:space="preserve">In base alle risultanze degli atti ufficiali sono state deliberate le seguenti sanzioni disciplinari. </w:t>
      </w:r>
    </w:p>
    <w:p w14:paraId="1D7316FB" w14:textId="77777777" w:rsidR="00DC0676" w:rsidRPr="007520C9" w:rsidRDefault="00DC0676" w:rsidP="00DC0676">
      <w:pPr>
        <w:pStyle w:val="titolo30"/>
        <w:rPr>
          <w:color w:val="002060"/>
        </w:rPr>
      </w:pPr>
      <w:r w:rsidRPr="007520C9">
        <w:rPr>
          <w:color w:val="002060"/>
        </w:rPr>
        <w:t xml:space="preserve">SOCIETA' </w:t>
      </w:r>
    </w:p>
    <w:p w14:paraId="63455EFE" w14:textId="77777777" w:rsidR="00DC0676" w:rsidRPr="007520C9" w:rsidRDefault="00DC0676" w:rsidP="00DC0676">
      <w:pPr>
        <w:pStyle w:val="titolo20"/>
        <w:rPr>
          <w:color w:val="002060"/>
        </w:rPr>
      </w:pPr>
      <w:r w:rsidRPr="007520C9">
        <w:rPr>
          <w:color w:val="002060"/>
        </w:rPr>
        <w:t xml:space="preserve">AMMENDA </w:t>
      </w:r>
    </w:p>
    <w:p w14:paraId="775A1EDF" w14:textId="77777777" w:rsidR="00DC0676" w:rsidRPr="007520C9" w:rsidRDefault="00DC0676" w:rsidP="00DC0676">
      <w:pPr>
        <w:pStyle w:val="diffida"/>
        <w:spacing w:before="80" w:beforeAutospacing="0" w:after="40" w:afterAutospacing="0"/>
        <w:jc w:val="left"/>
        <w:rPr>
          <w:color w:val="002060"/>
        </w:rPr>
      </w:pPr>
      <w:r w:rsidRPr="007520C9">
        <w:rPr>
          <w:color w:val="002060"/>
        </w:rPr>
        <w:t xml:space="preserve">Euro 50,00 FIGHT BULLS CORRIDONIA </w:t>
      </w:r>
      <w:r w:rsidRPr="007520C9">
        <w:rPr>
          <w:color w:val="002060"/>
        </w:rPr>
        <w:br/>
        <w:t xml:space="preserve">Per aver, un proprio sostenitore, durante la gara, tentato di accedere all'interno del terreno di gioco, rivolgendo espressioni irriguardose nei confronti di un calciatore avversario. </w:t>
      </w:r>
    </w:p>
    <w:p w14:paraId="575F40BB" w14:textId="77777777" w:rsidR="00DC0676" w:rsidRPr="007520C9" w:rsidRDefault="00DC0676" w:rsidP="00DC0676">
      <w:pPr>
        <w:pStyle w:val="titolo30"/>
        <w:rPr>
          <w:color w:val="002060"/>
        </w:rPr>
      </w:pPr>
      <w:r w:rsidRPr="007520C9">
        <w:rPr>
          <w:color w:val="002060"/>
        </w:rPr>
        <w:t xml:space="preserve">DIRIGENTI </w:t>
      </w:r>
    </w:p>
    <w:p w14:paraId="7C43192D" w14:textId="77777777" w:rsidR="00DC0676" w:rsidRPr="007520C9" w:rsidRDefault="00DC0676" w:rsidP="00DC0676">
      <w:pPr>
        <w:pStyle w:val="titolo20"/>
        <w:rPr>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52EDF4FD" w14:textId="77777777" w:rsidTr="004D46C3">
        <w:tc>
          <w:tcPr>
            <w:tcW w:w="2200" w:type="dxa"/>
            <w:tcMar>
              <w:top w:w="20" w:type="dxa"/>
              <w:left w:w="20" w:type="dxa"/>
              <w:bottom w:w="20" w:type="dxa"/>
              <w:right w:w="20" w:type="dxa"/>
            </w:tcMar>
            <w:vAlign w:val="center"/>
            <w:hideMark/>
          </w:tcPr>
          <w:p w14:paraId="3529CBFC" w14:textId="77777777" w:rsidR="00DC0676" w:rsidRPr="007520C9" w:rsidRDefault="00DC0676" w:rsidP="004D46C3">
            <w:pPr>
              <w:pStyle w:val="movimento"/>
              <w:rPr>
                <w:color w:val="002060"/>
              </w:rPr>
            </w:pPr>
            <w:r w:rsidRPr="007520C9">
              <w:rPr>
                <w:color w:val="002060"/>
              </w:rPr>
              <w:t>ROMANI LUCA</w:t>
            </w:r>
          </w:p>
        </w:tc>
        <w:tc>
          <w:tcPr>
            <w:tcW w:w="2200" w:type="dxa"/>
            <w:tcMar>
              <w:top w:w="20" w:type="dxa"/>
              <w:left w:w="20" w:type="dxa"/>
              <w:bottom w:w="20" w:type="dxa"/>
              <w:right w:w="20" w:type="dxa"/>
            </w:tcMar>
            <w:vAlign w:val="center"/>
            <w:hideMark/>
          </w:tcPr>
          <w:p w14:paraId="1F8346F5" w14:textId="77777777" w:rsidR="00DC0676" w:rsidRPr="007520C9" w:rsidRDefault="00DC0676" w:rsidP="004D46C3">
            <w:pPr>
              <w:pStyle w:val="movimento2"/>
              <w:rPr>
                <w:color w:val="002060"/>
              </w:rPr>
            </w:pPr>
            <w:r w:rsidRPr="007520C9">
              <w:rPr>
                <w:color w:val="002060"/>
              </w:rPr>
              <w:t xml:space="preserve">(REAL FABRIANO) </w:t>
            </w:r>
          </w:p>
        </w:tc>
        <w:tc>
          <w:tcPr>
            <w:tcW w:w="800" w:type="dxa"/>
            <w:tcMar>
              <w:top w:w="20" w:type="dxa"/>
              <w:left w:w="20" w:type="dxa"/>
              <w:bottom w:w="20" w:type="dxa"/>
              <w:right w:w="20" w:type="dxa"/>
            </w:tcMar>
            <w:vAlign w:val="center"/>
            <w:hideMark/>
          </w:tcPr>
          <w:p w14:paraId="0A45F8A1"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95FE0E0"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E42C78B" w14:textId="77777777" w:rsidR="00DC0676" w:rsidRPr="007520C9" w:rsidRDefault="00DC0676" w:rsidP="004D46C3">
            <w:pPr>
              <w:pStyle w:val="movimento2"/>
              <w:rPr>
                <w:color w:val="002060"/>
              </w:rPr>
            </w:pPr>
            <w:r w:rsidRPr="007520C9">
              <w:rPr>
                <w:color w:val="002060"/>
              </w:rPr>
              <w:t> </w:t>
            </w:r>
          </w:p>
        </w:tc>
      </w:tr>
    </w:tbl>
    <w:p w14:paraId="0DDC716B" w14:textId="77777777" w:rsidR="00DC0676" w:rsidRPr="007520C9" w:rsidRDefault="00DC0676" w:rsidP="00DC0676">
      <w:pPr>
        <w:pStyle w:val="titolo30"/>
        <w:rPr>
          <w:rFonts w:eastAsiaTheme="minorEastAsia"/>
          <w:color w:val="002060"/>
        </w:rPr>
      </w:pPr>
      <w:r w:rsidRPr="007520C9">
        <w:rPr>
          <w:color w:val="002060"/>
        </w:rPr>
        <w:t xml:space="preserve">ALLENATORI </w:t>
      </w:r>
    </w:p>
    <w:p w14:paraId="5CF7D1BD" w14:textId="77777777" w:rsidR="00DC0676" w:rsidRPr="007520C9" w:rsidRDefault="00DC0676" w:rsidP="00DC0676">
      <w:pPr>
        <w:pStyle w:val="titolo20"/>
        <w:rPr>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73EF133C" w14:textId="77777777" w:rsidTr="004D46C3">
        <w:tc>
          <w:tcPr>
            <w:tcW w:w="2200" w:type="dxa"/>
            <w:tcMar>
              <w:top w:w="20" w:type="dxa"/>
              <w:left w:w="20" w:type="dxa"/>
              <w:bottom w:w="20" w:type="dxa"/>
              <w:right w:w="20" w:type="dxa"/>
            </w:tcMar>
            <w:vAlign w:val="center"/>
            <w:hideMark/>
          </w:tcPr>
          <w:p w14:paraId="2A361E85" w14:textId="77777777" w:rsidR="00DC0676" w:rsidRPr="007520C9" w:rsidRDefault="00DC0676" w:rsidP="004D46C3">
            <w:pPr>
              <w:pStyle w:val="movimento"/>
              <w:rPr>
                <w:color w:val="002060"/>
              </w:rPr>
            </w:pPr>
            <w:r w:rsidRPr="007520C9">
              <w:rPr>
                <w:color w:val="002060"/>
              </w:rPr>
              <w:t>MECCARELLI VINCENZO</w:t>
            </w:r>
          </w:p>
        </w:tc>
        <w:tc>
          <w:tcPr>
            <w:tcW w:w="2200" w:type="dxa"/>
            <w:tcMar>
              <w:top w:w="20" w:type="dxa"/>
              <w:left w:w="20" w:type="dxa"/>
              <w:bottom w:w="20" w:type="dxa"/>
              <w:right w:w="20" w:type="dxa"/>
            </w:tcMar>
            <w:vAlign w:val="center"/>
            <w:hideMark/>
          </w:tcPr>
          <w:p w14:paraId="793DAC81" w14:textId="77777777" w:rsidR="00DC0676" w:rsidRPr="007520C9" w:rsidRDefault="00DC0676" w:rsidP="004D46C3">
            <w:pPr>
              <w:pStyle w:val="movimento2"/>
              <w:rPr>
                <w:color w:val="002060"/>
              </w:rPr>
            </w:pPr>
            <w:r w:rsidRPr="007520C9">
              <w:rPr>
                <w:color w:val="002060"/>
              </w:rPr>
              <w:t xml:space="preserve">(CSI GAUDIO </w:t>
            </w:r>
            <w:proofErr w:type="spellStart"/>
            <w:proofErr w:type="gramStart"/>
            <w:r w:rsidRPr="007520C9">
              <w:rPr>
                <w:color w:val="002060"/>
              </w:rPr>
              <w:t>sq.B</w:t>
            </w:r>
            <w:proofErr w:type="spellEnd"/>
            <w:proofErr w:type="gramEnd"/>
            <w:r w:rsidRPr="007520C9">
              <w:rPr>
                <w:color w:val="002060"/>
              </w:rPr>
              <w:t xml:space="preserve">) </w:t>
            </w:r>
          </w:p>
        </w:tc>
        <w:tc>
          <w:tcPr>
            <w:tcW w:w="800" w:type="dxa"/>
            <w:tcMar>
              <w:top w:w="20" w:type="dxa"/>
              <w:left w:w="20" w:type="dxa"/>
              <w:bottom w:w="20" w:type="dxa"/>
              <w:right w:w="20" w:type="dxa"/>
            </w:tcMar>
            <w:vAlign w:val="center"/>
            <w:hideMark/>
          </w:tcPr>
          <w:p w14:paraId="4E0FC90C"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EA0B8A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6D9FDED" w14:textId="77777777" w:rsidR="00DC0676" w:rsidRPr="007520C9" w:rsidRDefault="00DC0676" w:rsidP="004D46C3">
            <w:pPr>
              <w:pStyle w:val="movimento2"/>
              <w:rPr>
                <w:color w:val="002060"/>
              </w:rPr>
            </w:pPr>
            <w:r w:rsidRPr="007520C9">
              <w:rPr>
                <w:color w:val="002060"/>
              </w:rPr>
              <w:t> </w:t>
            </w:r>
          </w:p>
        </w:tc>
      </w:tr>
    </w:tbl>
    <w:p w14:paraId="35C1D018" w14:textId="77777777" w:rsidR="00DC0676" w:rsidRPr="007520C9" w:rsidRDefault="00DC0676" w:rsidP="00DC0676">
      <w:pPr>
        <w:pStyle w:val="titolo30"/>
        <w:rPr>
          <w:rFonts w:eastAsiaTheme="minorEastAsia"/>
          <w:color w:val="002060"/>
        </w:rPr>
      </w:pPr>
      <w:r w:rsidRPr="007520C9">
        <w:rPr>
          <w:color w:val="002060"/>
        </w:rPr>
        <w:t xml:space="preserve">CALCIATORI ESPULSI </w:t>
      </w:r>
    </w:p>
    <w:p w14:paraId="675906C0" w14:textId="77777777" w:rsidR="00DC0676" w:rsidRPr="007520C9" w:rsidRDefault="00DC0676" w:rsidP="00DC0676">
      <w:pPr>
        <w:pStyle w:val="titolo20"/>
        <w:rPr>
          <w:color w:val="002060"/>
        </w:rPr>
      </w:pPr>
      <w:r w:rsidRPr="007520C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4A7060BB" w14:textId="77777777" w:rsidTr="004D46C3">
        <w:tc>
          <w:tcPr>
            <w:tcW w:w="2200" w:type="dxa"/>
            <w:tcMar>
              <w:top w:w="20" w:type="dxa"/>
              <w:left w:w="20" w:type="dxa"/>
              <w:bottom w:w="20" w:type="dxa"/>
              <w:right w:w="20" w:type="dxa"/>
            </w:tcMar>
            <w:vAlign w:val="center"/>
            <w:hideMark/>
          </w:tcPr>
          <w:p w14:paraId="5D64F261" w14:textId="77777777" w:rsidR="00DC0676" w:rsidRPr="007520C9" w:rsidRDefault="00DC0676" w:rsidP="004D46C3">
            <w:pPr>
              <w:pStyle w:val="movimento"/>
              <w:rPr>
                <w:color w:val="002060"/>
              </w:rPr>
            </w:pPr>
            <w:r w:rsidRPr="007520C9">
              <w:rPr>
                <w:color w:val="002060"/>
              </w:rPr>
              <w:t>FALCETELLI RICCARDO</w:t>
            </w:r>
          </w:p>
        </w:tc>
        <w:tc>
          <w:tcPr>
            <w:tcW w:w="2200" w:type="dxa"/>
            <w:tcMar>
              <w:top w:w="20" w:type="dxa"/>
              <w:left w:w="20" w:type="dxa"/>
              <w:bottom w:w="20" w:type="dxa"/>
              <w:right w:w="20" w:type="dxa"/>
            </w:tcMar>
            <w:vAlign w:val="center"/>
            <w:hideMark/>
          </w:tcPr>
          <w:p w14:paraId="04B34C08" w14:textId="77777777" w:rsidR="00DC0676" w:rsidRPr="007520C9" w:rsidRDefault="00DC0676" w:rsidP="004D46C3">
            <w:pPr>
              <w:pStyle w:val="movimento2"/>
              <w:rPr>
                <w:color w:val="002060"/>
              </w:rPr>
            </w:pPr>
            <w:r w:rsidRPr="007520C9">
              <w:rPr>
                <w:color w:val="002060"/>
              </w:rPr>
              <w:t xml:space="preserve">(VERBENA C5 ANCONA) </w:t>
            </w:r>
          </w:p>
        </w:tc>
        <w:tc>
          <w:tcPr>
            <w:tcW w:w="800" w:type="dxa"/>
            <w:tcMar>
              <w:top w:w="20" w:type="dxa"/>
              <w:left w:w="20" w:type="dxa"/>
              <w:bottom w:w="20" w:type="dxa"/>
              <w:right w:w="20" w:type="dxa"/>
            </w:tcMar>
            <w:vAlign w:val="center"/>
            <w:hideMark/>
          </w:tcPr>
          <w:p w14:paraId="6D788BB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4960B1C"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B34FA3A" w14:textId="77777777" w:rsidR="00DC0676" w:rsidRPr="007520C9" w:rsidRDefault="00DC0676" w:rsidP="004D46C3">
            <w:pPr>
              <w:pStyle w:val="movimento2"/>
              <w:rPr>
                <w:color w:val="002060"/>
              </w:rPr>
            </w:pPr>
            <w:r w:rsidRPr="007520C9">
              <w:rPr>
                <w:color w:val="002060"/>
              </w:rPr>
              <w:t> </w:t>
            </w:r>
          </w:p>
        </w:tc>
      </w:tr>
    </w:tbl>
    <w:p w14:paraId="543BC1B8" w14:textId="77777777" w:rsidR="00DC0676" w:rsidRPr="007520C9" w:rsidRDefault="00DC0676" w:rsidP="00DC0676">
      <w:pPr>
        <w:pStyle w:val="titolo20"/>
        <w:rPr>
          <w:rFonts w:eastAsiaTheme="minorEastAsia"/>
          <w:color w:val="002060"/>
        </w:rPr>
      </w:pPr>
      <w:r w:rsidRPr="007520C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5B732699" w14:textId="77777777" w:rsidTr="004D46C3">
        <w:tc>
          <w:tcPr>
            <w:tcW w:w="2200" w:type="dxa"/>
            <w:tcMar>
              <w:top w:w="20" w:type="dxa"/>
              <w:left w:w="20" w:type="dxa"/>
              <w:bottom w:w="20" w:type="dxa"/>
              <w:right w:w="20" w:type="dxa"/>
            </w:tcMar>
            <w:vAlign w:val="center"/>
            <w:hideMark/>
          </w:tcPr>
          <w:p w14:paraId="13839D3E" w14:textId="77777777" w:rsidR="00DC0676" w:rsidRPr="007520C9" w:rsidRDefault="00DC0676" w:rsidP="004D46C3">
            <w:pPr>
              <w:pStyle w:val="movimento"/>
              <w:rPr>
                <w:color w:val="002060"/>
              </w:rPr>
            </w:pPr>
            <w:r w:rsidRPr="007520C9">
              <w:rPr>
                <w:color w:val="002060"/>
              </w:rPr>
              <w:t>CECCHINI MATTIA</w:t>
            </w:r>
          </w:p>
        </w:tc>
        <w:tc>
          <w:tcPr>
            <w:tcW w:w="2200" w:type="dxa"/>
            <w:tcMar>
              <w:top w:w="20" w:type="dxa"/>
              <w:left w:w="20" w:type="dxa"/>
              <w:bottom w:w="20" w:type="dxa"/>
              <w:right w:w="20" w:type="dxa"/>
            </w:tcMar>
            <w:vAlign w:val="center"/>
            <w:hideMark/>
          </w:tcPr>
          <w:p w14:paraId="3B340E7E" w14:textId="77777777" w:rsidR="00DC0676" w:rsidRPr="007520C9" w:rsidRDefault="00DC0676" w:rsidP="004D46C3">
            <w:pPr>
              <w:pStyle w:val="movimento2"/>
              <w:rPr>
                <w:color w:val="002060"/>
              </w:rPr>
            </w:pPr>
            <w:r w:rsidRPr="007520C9">
              <w:rPr>
                <w:color w:val="002060"/>
              </w:rPr>
              <w:t xml:space="preserve">(CHIARAVALLE FUTSAL) </w:t>
            </w:r>
          </w:p>
        </w:tc>
        <w:tc>
          <w:tcPr>
            <w:tcW w:w="800" w:type="dxa"/>
            <w:tcMar>
              <w:top w:w="20" w:type="dxa"/>
              <w:left w:w="20" w:type="dxa"/>
              <w:bottom w:w="20" w:type="dxa"/>
              <w:right w:w="20" w:type="dxa"/>
            </w:tcMar>
            <w:vAlign w:val="center"/>
            <w:hideMark/>
          </w:tcPr>
          <w:p w14:paraId="571CCFBD"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75A68F2" w14:textId="77777777" w:rsidR="00DC0676" w:rsidRPr="007520C9" w:rsidRDefault="00DC0676" w:rsidP="004D46C3">
            <w:pPr>
              <w:pStyle w:val="movimento"/>
              <w:rPr>
                <w:color w:val="002060"/>
              </w:rPr>
            </w:pPr>
            <w:r w:rsidRPr="007520C9">
              <w:rPr>
                <w:color w:val="002060"/>
              </w:rPr>
              <w:t>GIACOMELLI MATTEO</w:t>
            </w:r>
          </w:p>
        </w:tc>
        <w:tc>
          <w:tcPr>
            <w:tcW w:w="2200" w:type="dxa"/>
            <w:tcMar>
              <w:top w:w="20" w:type="dxa"/>
              <w:left w:w="20" w:type="dxa"/>
              <w:bottom w:w="20" w:type="dxa"/>
              <w:right w:w="20" w:type="dxa"/>
            </w:tcMar>
            <w:vAlign w:val="center"/>
            <w:hideMark/>
          </w:tcPr>
          <w:p w14:paraId="3278B2E1" w14:textId="77777777" w:rsidR="00DC0676" w:rsidRPr="007520C9" w:rsidRDefault="00DC0676" w:rsidP="004D46C3">
            <w:pPr>
              <w:pStyle w:val="movimento2"/>
              <w:rPr>
                <w:color w:val="002060"/>
              </w:rPr>
            </w:pPr>
            <w:r w:rsidRPr="007520C9">
              <w:rPr>
                <w:color w:val="002060"/>
              </w:rPr>
              <w:t xml:space="preserve">(MONTELUPONE CALCIO A 5) </w:t>
            </w:r>
          </w:p>
        </w:tc>
      </w:tr>
    </w:tbl>
    <w:p w14:paraId="6B9C92A5" w14:textId="77777777" w:rsidR="00DC0676" w:rsidRPr="007520C9" w:rsidRDefault="00DC0676" w:rsidP="00DC0676">
      <w:pPr>
        <w:pStyle w:val="titolo30"/>
        <w:rPr>
          <w:rFonts w:eastAsiaTheme="minorEastAsia"/>
          <w:color w:val="002060"/>
        </w:rPr>
      </w:pPr>
      <w:r w:rsidRPr="007520C9">
        <w:rPr>
          <w:color w:val="002060"/>
        </w:rPr>
        <w:t xml:space="preserve">CALCIATORI NON ESPULSI </w:t>
      </w:r>
    </w:p>
    <w:p w14:paraId="70B2C6B0" w14:textId="77777777" w:rsidR="00DC0676" w:rsidRPr="007520C9" w:rsidRDefault="00DC0676" w:rsidP="00DC0676">
      <w:pPr>
        <w:pStyle w:val="titolo20"/>
        <w:rPr>
          <w:color w:val="002060"/>
        </w:rPr>
      </w:pPr>
      <w:r w:rsidRPr="007520C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7B1A57C1" w14:textId="77777777" w:rsidTr="004D46C3">
        <w:tc>
          <w:tcPr>
            <w:tcW w:w="2200" w:type="dxa"/>
            <w:tcMar>
              <w:top w:w="20" w:type="dxa"/>
              <w:left w:w="20" w:type="dxa"/>
              <w:bottom w:w="20" w:type="dxa"/>
              <w:right w:w="20" w:type="dxa"/>
            </w:tcMar>
            <w:vAlign w:val="center"/>
            <w:hideMark/>
          </w:tcPr>
          <w:p w14:paraId="157D4CCB" w14:textId="77777777" w:rsidR="00DC0676" w:rsidRPr="007520C9" w:rsidRDefault="00DC0676" w:rsidP="004D46C3">
            <w:pPr>
              <w:pStyle w:val="movimento"/>
              <w:rPr>
                <w:color w:val="002060"/>
              </w:rPr>
            </w:pPr>
            <w:r w:rsidRPr="007520C9">
              <w:rPr>
                <w:color w:val="002060"/>
              </w:rPr>
              <w:t>BOUGHANMI RAYEN</w:t>
            </w:r>
          </w:p>
        </w:tc>
        <w:tc>
          <w:tcPr>
            <w:tcW w:w="2200" w:type="dxa"/>
            <w:tcMar>
              <w:top w:w="20" w:type="dxa"/>
              <w:left w:w="20" w:type="dxa"/>
              <w:bottom w:w="20" w:type="dxa"/>
              <w:right w:w="20" w:type="dxa"/>
            </w:tcMar>
            <w:vAlign w:val="center"/>
            <w:hideMark/>
          </w:tcPr>
          <w:p w14:paraId="02F7CF28" w14:textId="77777777" w:rsidR="00DC0676" w:rsidRPr="007520C9" w:rsidRDefault="00DC0676" w:rsidP="004D46C3">
            <w:pPr>
              <w:pStyle w:val="movimento2"/>
              <w:rPr>
                <w:color w:val="002060"/>
              </w:rPr>
            </w:pPr>
            <w:r w:rsidRPr="007520C9">
              <w:rPr>
                <w:color w:val="002060"/>
              </w:rPr>
              <w:t xml:space="preserve">(BULDOG T.N.T. LUCREZIA) </w:t>
            </w:r>
          </w:p>
        </w:tc>
        <w:tc>
          <w:tcPr>
            <w:tcW w:w="800" w:type="dxa"/>
            <w:tcMar>
              <w:top w:w="20" w:type="dxa"/>
              <w:left w:w="20" w:type="dxa"/>
              <w:bottom w:w="20" w:type="dxa"/>
              <w:right w:w="20" w:type="dxa"/>
            </w:tcMar>
            <w:vAlign w:val="center"/>
            <w:hideMark/>
          </w:tcPr>
          <w:p w14:paraId="77D2E8FA"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7140A88B" w14:textId="77777777" w:rsidR="00DC0676" w:rsidRPr="007520C9" w:rsidRDefault="00DC0676" w:rsidP="004D46C3">
            <w:pPr>
              <w:pStyle w:val="movimento"/>
              <w:rPr>
                <w:color w:val="002060"/>
              </w:rPr>
            </w:pPr>
            <w:r w:rsidRPr="007520C9">
              <w:rPr>
                <w:color w:val="002060"/>
              </w:rPr>
              <w:t>ULISSE CRISTIAN</w:t>
            </w:r>
          </w:p>
        </w:tc>
        <w:tc>
          <w:tcPr>
            <w:tcW w:w="2200" w:type="dxa"/>
            <w:tcMar>
              <w:top w:w="20" w:type="dxa"/>
              <w:left w:w="20" w:type="dxa"/>
              <w:bottom w:w="20" w:type="dxa"/>
              <w:right w:w="20" w:type="dxa"/>
            </w:tcMar>
            <w:vAlign w:val="center"/>
            <w:hideMark/>
          </w:tcPr>
          <w:p w14:paraId="588ED8A7" w14:textId="77777777" w:rsidR="00DC0676" w:rsidRPr="007520C9" w:rsidRDefault="00DC0676" w:rsidP="004D46C3">
            <w:pPr>
              <w:pStyle w:val="movimento2"/>
              <w:rPr>
                <w:color w:val="002060"/>
              </w:rPr>
            </w:pPr>
            <w:r w:rsidRPr="007520C9">
              <w:rPr>
                <w:color w:val="002060"/>
              </w:rPr>
              <w:t xml:space="preserve">(DINAMIS 1990) </w:t>
            </w:r>
          </w:p>
        </w:tc>
      </w:tr>
    </w:tbl>
    <w:p w14:paraId="3CA58631" w14:textId="77777777" w:rsidR="00DC0676" w:rsidRPr="007520C9" w:rsidRDefault="00DC0676" w:rsidP="00DC0676">
      <w:pPr>
        <w:pStyle w:val="titolo20"/>
        <w:rPr>
          <w:rFonts w:eastAsiaTheme="minorEastAsia"/>
          <w:color w:val="002060"/>
        </w:rPr>
      </w:pPr>
      <w:r w:rsidRPr="007520C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38CCCCD7" w14:textId="77777777" w:rsidTr="004D46C3">
        <w:tc>
          <w:tcPr>
            <w:tcW w:w="2200" w:type="dxa"/>
            <w:tcMar>
              <w:top w:w="20" w:type="dxa"/>
              <w:left w:w="20" w:type="dxa"/>
              <w:bottom w:w="20" w:type="dxa"/>
              <w:right w:w="20" w:type="dxa"/>
            </w:tcMar>
            <w:vAlign w:val="center"/>
            <w:hideMark/>
          </w:tcPr>
          <w:p w14:paraId="3519E20A" w14:textId="77777777" w:rsidR="00DC0676" w:rsidRPr="007520C9" w:rsidRDefault="00DC0676" w:rsidP="004D46C3">
            <w:pPr>
              <w:pStyle w:val="movimento"/>
              <w:rPr>
                <w:color w:val="002060"/>
              </w:rPr>
            </w:pPr>
            <w:r w:rsidRPr="007520C9">
              <w:rPr>
                <w:color w:val="002060"/>
              </w:rPr>
              <w:t>SAIDI ALI</w:t>
            </w:r>
          </w:p>
        </w:tc>
        <w:tc>
          <w:tcPr>
            <w:tcW w:w="2200" w:type="dxa"/>
            <w:tcMar>
              <w:top w:w="20" w:type="dxa"/>
              <w:left w:w="20" w:type="dxa"/>
              <w:bottom w:w="20" w:type="dxa"/>
              <w:right w:w="20" w:type="dxa"/>
            </w:tcMar>
            <w:vAlign w:val="center"/>
            <w:hideMark/>
          </w:tcPr>
          <w:p w14:paraId="3D01641D" w14:textId="77777777" w:rsidR="00DC0676" w:rsidRPr="007520C9" w:rsidRDefault="00DC0676" w:rsidP="004D46C3">
            <w:pPr>
              <w:pStyle w:val="movimento2"/>
              <w:rPr>
                <w:color w:val="002060"/>
              </w:rPr>
            </w:pPr>
            <w:r w:rsidRPr="007520C9">
              <w:rPr>
                <w:color w:val="002060"/>
              </w:rPr>
              <w:t xml:space="preserve">(CHIARAVALLE FUTSAL) </w:t>
            </w:r>
          </w:p>
        </w:tc>
        <w:tc>
          <w:tcPr>
            <w:tcW w:w="800" w:type="dxa"/>
            <w:tcMar>
              <w:top w:w="20" w:type="dxa"/>
              <w:left w:w="20" w:type="dxa"/>
              <w:bottom w:w="20" w:type="dxa"/>
              <w:right w:w="20" w:type="dxa"/>
            </w:tcMar>
            <w:vAlign w:val="center"/>
            <w:hideMark/>
          </w:tcPr>
          <w:p w14:paraId="796A7523"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41CC04C"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E09CB65" w14:textId="77777777" w:rsidR="00DC0676" w:rsidRPr="007520C9" w:rsidRDefault="00DC0676" w:rsidP="004D46C3">
            <w:pPr>
              <w:pStyle w:val="movimento2"/>
              <w:rPr>
                <w:color w:val="002060"/>
              </w:rPr>
            </w:pPr>
            <w:r w:rsidRPr="007520C9">
              <w:rPr>
                <w:color w:val="002060"/>
              </w:rPr>
              <w:t> </w:t>
            </w:r>
          </w:p>
        </w:tc>
      </w:tr>
    </w:tbl>
    <w:p w14:paraId="23DB2435" w14:textId="77777777" w:rsidR="00DC0676" w:rsidRPr="007520C9" w:rsidRDefault="00DC0676" w:rsidP="00DC0676">
      <w:pPr>
        <w:pStyle w:val="titolo20"/>
        <w:rPr>
          <w:rFonts w:eastAsiaTheme="minorEastAsia"/>
          <w:color w:val="002060"/>
        </w:rPr>
      </w:pPr>
      <w:r w:rsidRPr="007520C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77BF90CC" w14:textId="77777777" w:rsidTr="004D46C3">
        <w:tc>
          <w:tcPr>
            <w:tcW w:w="2200" w:type="dxa"/>
            <w:tcMar>
              <w:top w:w="20" w:type="dxa"/>
              <w:left w:w="20" w:type="dxa"/>
              <w:bottom w:w="20" w:type="dxa"/>
              <w:right w:w="20" w:type="dxa"/>
            </w:tcMar>
            <w:vAlign w:val="center"/>
            <w:hideMark/>
          </w:tcPr>
          <w:p w14:paraId="2908BF66" w14:textId="77777777" w:rsidR="00DC0676" w:rsidRPr="007520C9" w:rsidRDefault="00DC0676" w:rsidP="004D46C3">
            <w:pPr>
              <w:pStyle w:val="movimento"/>
              <w:rPr>
                <w:color w:val="002060"/>
              </w:rPr>
            </w:pPr>
            <w:r w:rsidRPr="007520C9">
              <w:rPr>
                <w:color w:val="002060"/>
              </w:rPr>
              <w:t>PAOLINI LORENZO</w:t>
            </w:r>
          </w:p>
        </w:tc>
        <w:tc>
          <w:tcPr>
            <w:tcW w:w="2200" w:type="dxa"/>
            <w:tcMar>
              <w:top w:w="20" w:type="dxa"/>
              <w:left w:w="20" w:type="dxa"/>
              <w:bottom w:w="20" w:type="dxa"/>
              <w:right w:w="20" w:type="dxa"/>
            </w:tcMar>
            <w:vAlign w:val="center"/>
            <w:hideMark/>
          </w:tcPr>
          <w:p w14:paraId="4FA38418" w14:textId="77777777" w:rsidR="00DC0676" w:rsidRPr="007520C9" w:rsidRDefault="00DC0676" w:rsidP="004D46C3">
            <w:pPr>
              <w:pStyle w:val="movimento2"/>
              <w:rPr>
                <w:color w:val="002060"/>
              </w:rPr>
            </w:pPr>
            <w:r w:rsidRPr="007520C9">
              <w:rPr>
                <w:color w:val="002060"/>
              </w:rPr>
              <w:t xml:space="preserve">(ACSS MONDOLFO C5) </w:t>
            </w:r>
          </w:p>
        </w:tc>
        <w:tc>
          <w:tcPr>
            <w:tcW w:w="800" w:type="dxa"/>
            <w:tcMar>
              <w:top w:w="20" w:type="dxa"/>
              <w:left w:w="20" w:type="dxa"/>
              <w:bottom w:w="20" w:type="dxa"/>
              <w:right w:w="20" w:type="dxa"/>
            </w:tcMar>
            <w:vAlign w:val="center"/>
            <w:hideMark/>
          </w:tcPr>
          <w:p w14:paraId="4F0F76F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F53D14D" w14:textId="77777777" w:rsidR="00DC0676" w:rsidRPr="007520C9" w:rsidRDefault="00DC0676" w:rsidP="004D46C3">
            <w:pPr>
              <w:pStyle w:val="movimento"/>
              <w:rPr>
                <w:color w:val="002060"/>
              </w:rPr>
            </w:pPr>
            <w:r w:rsidRPr="007520C9">
              <w:rPr>
                <w:color w:val="002060"/>
              </w:rPr>
              <w:t>AGNELUCCI SAMUELE</w:t>
            </w:r>
          </w:p>
        </w:tc>
        <w:tc>
          <w:tcPr>
            <w:tcW w:w="2200" w:type="dxa"/>
            <w:tcMar>
              <w:top w:w="20" w:type="dxa"/>
              <w:left w:w="20" w:type="dxa"/>
              <w:bottom w:w="20" w:type="dxa"/>
              <w:right w:w="20" w:type="dxa"/>
            </w:tcMar>
            <w:vAlign w:val="center"/>
            <w:hideMark/>
          </w:tcPr>
          <w:p w14:paraId="6D913C34" w14:textId="77777777" w:rsidR="00DC0676" w:rsidRPr="007520C9" w:rsidRDefault="00DC0676" w:rsidP="004D46C3">
            <w:pPr>
              <w:pStyle w:val="movimento2"/>
              <w:rPr>
                <w:color w:val="002060"/>
              </w:rPr>
            </w:pPr>
            <w:r w:rsidRPr="007520C9">
              <w:rPr>
                <w:color w:val="002060"/>
              </w:rPr>
              <w:t xml:space="preserve">(ALMA JUVENTUS FANO) </w:t>
            </w:r>
          </w:p>
        </w:tc>
      </w:tr>
      <w:tr w:rsidR="00DC0676" w:rsidRPr="007520C9" w14:paraId="13FC56E5" w14:textId="77777777" w:rsidTr="004D46C3">
        <w:tc>
          <w:tcPr>
            <w:tcW w:w="2200" w:type="dxa"/>
            <w:tcMar>
              <w:top w:w="20" w:type="dxa"/>
              <w:left w:w="20" w:type="dxa"/>
              <w:bottom w:w="20" w:type="dxa"/>
              <w:right w:w="20" w:type="dxa"/>
            </w:tcMar>
            <w:vAlign w:val="center"/>
            <w:hideMark/>
          </w:tcPr>
          <w:p w14:paraId="0B22D055" w14:textId="77777777" w:rsidR="00DC0676" w:rsidRPr="007520C9" w:rsidRDefault="00DC0676" w:rsidP="004D46C3">
            <w:pPr>
              <w:pStyle w:val="movimento"/>
              <w:rPr>
                <w:color w:val="002060"/>
              </w:rPr>
            </w:pPr>
            <w:r w:rsidRPr="007520C9">
              <w:rPr>
                <w:color w:val="002060"/>
              </w:rPr>
              <w:t>DONOFRIO FEDERICO</w:t>
            </w:r>
          </w:p>
        </w:tc>
        <w:tc>
          <w:tcPr>
            <w:tcW w:w="2200" w:type="dxa"/>
            <w:tcMar>
              <w:top w:w="20" w:type="dxa"/>
              <w:left w:w="20" w:type="dxa"/>
              <w:bottom w:w="20" w:type="dxa"/>
              <w:right w:w="20" w:type="dxa"/>
            </w:tcMar>
            <w:vAlign w:val="center"/>
            <w:hideMark/>
          </w:tcPr>
          <w:p w14:paraId="519F07D9" w14:textId="77777777" w:rsidR="00DC0676" w:rsidRPr="007520C9" w:rsidRDefault="00DC0676" w:rsidP="004D46C3">
            <w:pPr>
              <w:pStyle w:val="movimento2"/>
              <w:rPr>
                <w:color w:val="002060"/>
              </w:rPr>
            </w:pPr>
            <w:r w:rsidRPr="007520C9">
              <w:rPr>
                <w:color w:val="002060"/>
              </w:rPr>
              <w:t xml:space="preserve">(FIGHT BULLS CORRIDONIA) </w:t>
            </w:r>
          </w:p>
        </w:tc>
        <w:tc>
          <w:tcPr>
            <w:tcW w:w="800" w:type="dxa"/>
            <w:tcMar>
              <w:top w:w="20" w:type="dxa"/>
              <w:left w:w="20" w:type="dxa"/>
              <w:bottom w:w="20" w:type="dxa"/>
              <w:right w:w="20" w:type="dxa"/>
            </w:tcMar>
            <w:vAlign w:val="center"/>
            <w:hideMark/>
          </w:tcPr>
          <w:p w14:paraId="5CFCE7CC"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D556063" w14:textId="77777777" w:rsidR="00DC0676" w:rsidRPr="007520C9" w:rsidRDefault="00DC0676" w:rsidP="004D46C3">
            <w:pPr>
              <w:pStyle w:val="movimento"/>
              <w:rPr>
                <w:color w:val="002060"/>
              </w:rPr>
            </w:pPr>
            <w:r w:rsidRPr="007520C9">
              <w:rPr>
                <w:color w:val="002060"/>
              </w:rPr>
              <w:t>FERRACUTI GIOVANNI</w:t>
            </w:r>
          </w:p>
        </w:tc>
        <w:tc>
          <w:tcPr>
            <w:tcW w:w="2200" w:type="dxa"/>
            <w:tcMar>
              <w:top w:w="20" w:type="dxa"/>
              <w:left w:w="20" w:type="dxa"/>
              <w:bottom w:w="20" w:type="dxa"/>
              <w:right w:w="20" w:type="dxa"/>
            </w:tcMar>
            <w:vAlign w:val="center"/>
            <w:hideMark/>
          </w:tcPr>
          <w:p w14:paraId="7F5FA9A7" w14:textId="77777777" w:rsidR="00DC0676" w:rsidRPr="007520C9" w:rsidRDefault="00DC0676" w:rsidP="004D46C3">
            <w:pPr>
              <w:pStyle w:val="movimento2"/>
              <w:rPr>
                <w:color w:val="002060"/>
              </w:rPr>
            </w:pPr>
            <w:r w:rsidRPr="007520C9">
              <w:rPr>
                <w:color w:val="002060"/>
              </w:rPr>
              <w:t xml:space="preserve">(MONTELUPONE CALCIO A 5) </w:t>
            </w:r>
          </w:p>
        </w:tc>
      </w:tr>
      <w:tr w:rsidR="00DC0676" w:rsidRPr="007520C9" w14:paraId="1FADD8AF" w14:textId="77777777" w:rsidTr="004D46C3">
        <w:tc>
          <w:tcPr>
            <w:tcW w:w="2200" w:type="dxa"/>
            <w:tcMar>
              <w:top w:w="20" w:type="dxa"/>
              <w:left w:w="20" w:type="dxa"/>
              <w:bottom w:w="20" w:type="dxa"/>
              <w:right w:w="20" w:type="dxa"/>
            </w:tcMar>
            <w:vAlign w:val="center"/>
            <w:hideMark/>
          </w:tcPr>
          <w:p w14:paraId="529E3FF8" w14:textId="77777777" w:rsidR="00DC0676" w:rsidRPr="007520C9" w:rsidRDefault="00DC0676" w:rsidP="004D46C3">
            <w:pPr>
              <w:pStyle w:val="movimento"/>
              <w:rPr>
                <w:color w:val="002060"/>
              </w:rPr>
            </w:pPr>
            <w:r w:rsidRPr="007520C9">
              <w:rPr>
                <w:color w:val="002060"/>
              </w:rPr>
              <w:t>DE ANGELIS EDOARDO</w:t>
            </w:r>
          </w:p>
        </w:tc>
        <w:tc>
          <w:tcPr>
            <w:tcW w:w="2200" w:type="dxa"/>
            <w:tcMar>
              <w:top w:w="20" w:type="dxa"/>
              <w:left w:w="20" w:type="dxa"/>
              <w:bottom w:w="20" w:type="dxa"/>
              <w:right w:w="20" w:type="dxa"/>
            </w:tcMar>
            <w:vAlign w:val="center"/>
            <w:hideMark/>
          </w:tcPr>
          <w:p w14:paraId="1C08F074" w14:textId="77777777" w:rsidR="00DC0676" w:rsidRPr="007520C9" w:rsidRDefault="00DC0676" w:rsidP="004D46C3">
            <w:pPr>
              <w:pStyle w:val="movimento2"/>
              <w:rPr>
                <w:color w:val="002060"/>
              </w:rPr>
            </w:pPr>
            <w:r w:rsidRPr="007520C9">
              <w:rPr>
                <w:color w:val="002060"/>
              </w:rPr>
              <w:t xml:space="preserve">(TRE TORRI A.S.D.) </w:t>
            </w:r>
          </w:p>
        </w:tc>
        <w:tc>
          <w:tcPr>
            <w:tcW w:w="800" w:type="dxa"/>
            <w:tcMar>
              <w:top w:w="20" w:type="dxa"/>
              <w:left w:w="20" w:type="dxa"/>
              <w:bottom w:w="20" w:type="dxa"/>
              <w:right w:w="20" w:type="dxa"/>
            </w:tcMar>
            <w:vAlign w:val="center"/>
            <w:hideMark/>
          </w:tcPr>
          <w:p w14:paraId="1DFD4013"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78FD9A5"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49D4006" w14:textId="77777777" w:rsidR="00DC0676" w:rsidRPr="007520C9" w:rsidRDefault="00DC0676" w:rsidP="004D46C3">
            <w:pPr>
              <w:pStyle w:val="movimento2"/>
              <w:rPr>
                <w:color w:val="002060"/>
              </w:rPr>
            </w:pPr>
            <w:r w:rsidRPr="007520C9">
              <w:rPr>
                <w:color w:val="002060"/>
              </w:rPr>
              <w:t> </w:t>
            </w:r>
          </w:p>
        </w:tc>
      </w:tr>
    </w:tbl>
    <w:p w14:paraId="6B5E7562" w14:textId="77777777" w:rsidR="00DC0676" w:rsidRPr="007520C9" w:rsidRDefault="00DC0676" w:rsidP="00DC0676">
      <w:pPr>
        <w:pStyle w:val="titolo20"/>
        <w:rPr>
          <w:rFonts w:eastAsiaTheme="minorEastAsia"/>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05921831" w14:textId="77777777" w:rsidTr="004D46C3">
        <w:tc>
          <w:tcPr>
            <w:tcW w:w="2200" w:type="dxa"/>
            <w:tcMar>
              <w:top w:w="20" w:type="dxa"/>
              <w:left w:w="20" w:type="dxa"/>
              <w:bottom w:w="20" w:type="dxa"/>
              <w:right w:w="20" w:type="dxa"/>
            </w:tcMar>
            <w:vAlign w:val="center"/>
            <w:hideMark/>
          </w:tcPr>
          <w:p w14:paraId="21CA1934" w14:textId="77777777" w:rsidR="00DC0676" w:rsidRPr="007520C9" w:rsidRDefault="00DC0676" w:rsidP="004D46C3">
            <w:pPr>
              <w:pStyle w:val="movimento"/>
              <w:rPr>
                <w:color w:val="002060"/>
              </w:rPr>
            </w:pPr>
            <w:r w:rsidRPr="007520C9">
              <w:rPr>
                <w:color w:val="002060"/>
              </w:rPr>
              <w:t>FIORETTI CARLO MARIA</w:t>
            </w:r>
          </w:p>
        </w:tc>
        <w:tc>
          <w:tcPr>
            <w:tcW w:w="2200" w:type="dxa"/>
            <w:tcMar>
              <w:top w:w="20" w:type="dxa"/>
              <w:left w:w="20" w:type="dxa"/>
              <w:bottom w:w="20" w:type="dxa"/>
              <w:right w:w="20" w:type="dxa"/>
            </w:tcMar>
            <w:vAlign w:val="center"/>
            <w:hideMark/>
          </w:tcPr>
          <w:p w14:paraId="6135A93E" w14:textId="77777777" w:rsidR="00DC0676" w:rsidRPr="007520C9" w:rsidRDefault="00DC0676" w:rsidP="004D46C3">
            <w:pPr>
              <w:pStyle w:val="movimento2"/>
              <w:rPr>
                <w:color w:val="002060"/>
              </w:rPr>
            </w:pPr>
            <w:r w:rsidRPr="007520C9">
              <w:rPr>
                <w:color w:val="002060"/>
              </w:rPr>
              <w:t xml:space="preserve">(ACLI AUDAX MONTECOSARO C5) </w:t>
            </w:r>
          </w:p>
        </w:tc>
        <w:tc>
          <w:tcPr>
            <w:tcW w:w="800" w:type="dxa"/>
            <w:tcMar>
              <w:top w:w="20" w:type="dxa"/>
              <w:left w:w="20" w:type="dxa"/>
              <w:bottom w:w="20" w:type="dxa"/>
              <w:right w:w="20" w:type="dxa"/>
            </w:tcMar>
            <w:vAlign w:val="center"/>
            <w:hideMark/>
          </w:tcPr>
          <w:p w14:paraId="62AAA90E"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8246FC1" w14:textId="77777777" w:rsidR="00DC0676" w:rsidRPr="007520C9" w:rsidRDefault="00DC0676" w:rsidP="004D46C3">
            <w:pPr>
              <w:pStyle w:val="movimento"/>
              <w:rPr>
                <w:color w:val="002060"/>
              </w:rPr>
            </w:pPr>
            <w:r w:rsidRPr="007520C9">
              <w:rPr>
                <w:color w:val="002060"/>
              </w:rPr>
              <w:t>CIUCCOLI CRISTIANO</w:t>
            </w:r>
          </w:p>
        </w:tc>
        <w:tc>
          <w:tcPr>
            <w:tcW w:w="2200" w:type="dxa"/>
            <w:tcMar>
              <w:top w:w="20" w:type="dxa"/>
              <w:left w:w="20" w:type="dxa"/>
              <w:bottom w:w="20" w:type="dxa"/>
              <w:right w:w="20" w:type="dxa"/>
            </w:tcMar>
            <w:vAlign w:val="center"/>
            <w:hideMark/>
          </w:tcPr>
          <w:p w14:paraId="38E007A5" w14:textId="77777777" w:rsidR="00DC0676" w:rsidRPr="007520C9" w:rsidRDefault="00DC0676" w:rsidP="004D46C3">
            <w:pPr>
              <w:pStyle w:val="movimento2"/>
              <w:rPr>
                <w:color w:val="002060"/>
              </w:rPr>
            </w:pPr>
            <w:r w:rsidRPr="007520C9">
              <w:rPr>
                <w:color w:val="002060"/>
              </w:rPr>
              <w:t xml:space="preserve">(ALMA JUVENTUS FANO) </w:t>
            </w:r>
          </w:p>
        </w:tc>
      </w:tr>
      <w:tr w:rsidR="00DC0676" w:rsidRPr="007520C9" w14:paraId="7EE07C2E" w14:textId="77777777" w:rsidTr="004D46C3">
        <w:tc>
          <w:tcPr>
            <w:tcW w:w="2200" w:type="dxa"/>
            <w:tcMar>
              <w:top w:w="20" w:type="dxa"/>
              <w:left w:w="20" w:type="dxa"/>
              <w:bottom w:w="20" w:type="dxa"/>
              <w:right w:w="20" w:type="dxa"/>
            </w:tcMar>
            <w:vAlign w:val="center"/>
            <w:hideMark/>
          </w:tcPr>
          <w:p w14:paraId="50B6BBB5" w14:textId="77777777" w:rsidR="00DC0676" w:rsidRPr="007520C9" w:rsidRDefault="00DC0676" w:rsidP="004D46C3">
            <w:pPr>
              <w:pStyle w:val="movimento"/>
              <w:rPr>
                <w:color w:val="002060"/>
              </w:rPr>
            </w:pPr>
            <w:r w:rsidRPr="007520C9">
              <w:rPr>
                <w:color w:val="002060"/>
              </w:rPr>
              <w:t>PULLO NICOLA</w:t>
            </w:r>
          </w:p>
        </w:tc>
        <w:tc>
          <w:tcPr>
            <w:tcW w:w="2200" w:type="dxa"/>
            <w:tcMar>
              <w:top w:w="20" w:type="dxa"/>
              <w:left w:w="20" w:type="dxa"/>
              <w:bottom w:w="20" w:type="dxa"/>
              <w:right w:w="20" w:type="dxa"/>
            </w:tcMar>
            <w:vAlign w:val="center"/>
            <w:hideMark/>
          </w:tcPr>
          <w:p w14:paraId="0D4BF988" w14:textId="77777777" w:rsidR="00DC0676" w:rsidRPr="007520C9" w:rsidRDefault="00DC0676" w:rsidP="004D46C3">
            <w:pPr>
              <w:pStyle w:val="movimento2"/>
              <w:rPr>
                <w:color w:val="002060"/>
              </w:rPr>
            </w:pPr>
            <w:r w:rsidRPr="007520C9">
              <w:rPr>
                <w:color w:val="002060"/>
              </w:rPr>
              <w:t xml:space="preserve">(BULDOG T.N.T. LUCREZIA) </w:t>
            </w:r>
          </w:p>
        </w:tc>
        <w:tc>
          <w:tcPr>
            <w:tcW w:w="800" w:type="dxa"/>
            <w:tcMar>
              <w:top w:w="20" w:type="dxa"/>
              <w:left w:w="20" w:type="dxa"/>
              <w:bottom w:w="20" w:type="dxa"/>
              <w:right w:w="20" w:type="dxa"/>
            </w:tcMar>
            <w:vAlign w:val="center"/>
            <w:hideMark/>
          </w:tcPr>
          <w:p w14:paraId="36B083AA"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CB7DF82" w14:textId="77777777" w:rsidR="00DC0676" w:rsidRPr="007520C9" w:rsidRDefault="00DC0676" w:rsidP="004D46C3">
            <w:pPr>
              <w:pStyle w:val="movimento"/>
              <w:rPr>
                <w:color w:val="002060"/>
              </w:rPr>
            </w:pPr>
            <w:r w:rsidRPr="007520C9">
              <w:rPr>
                <w:color w:val="002060"/>
              </w:rPr>
              <w:t>SCARPINI KANOL</w:t>
            </w:r>
          </w:p>
        </w:tc>
        <w:tc>
          <w:tcPr>
            <w:tcW w:w="2200" w:type="dxa"/>
            <w:tcMar>
              <w:top w:w="20" w:type="dxa"/>
              <w:left w:w="20" w:type="dxa"/>
              <w:bottom w:w="20" w:type="dxa"/>
              <w:right w:w="20" w:type="dxa"/>
            </w:tcMar>
            <w:vAlign w:val="center"/>
            <w:hideMark/>
          </w:tcPr>
          <w:p w14:paraId="25065465" w14:textId="77777777" w:rsidR="00DC0676" w:rsidRPr="007520C9" w:rsidRDefault="00DC0676" w:rsidP="004D46C3">
            <w:pPr>
              <w:pStyle w:val="movimento2"/>
              <w:rPr>
                <w:color w:val="002060"/>
              </w:rPr>
            </w:pPr>
            <w:r w:rsidRPr="007520C9">
              <w:rPr>
                <w:color w:val="002060"/>
              </w:rPr>
              <w:t xml:space="preserve">(CHIARAVALLE FUTSAL) </w:t>
            </w:r>
          </w:p>
        </w:tc>
      </w:tr>
      <w:tr w:rsidR="00DC0676" w:rsidRPr="007520C9" w14:paraId="3C228C92" w14:textId="77777777" w:rsidTr="004D46C3">
        <w:tc>
          <w:tcPr>
            <w:tcW w:w="2200" w:type="dxa"/>
            <w:tcMar>
              <w:top w:w="20" w:type="dxa"/>
              <w:left w:w="20" w:type="dxa"/>
              <w:bottom w:w="20" w:type="dxa"/>
              <w:right w:w="20" w:type="dxa"/>
            </w:tcMar>
            <w:vAlign w:val="center"/>
            <w:hideMark/>
          </w:tcPr>
          <w:p w14:paraId="0508FA95" w14:textId="77777777" w:rsidR="00DC0676" w:rsidRPr="007520C9" w:rsidRDefault="00DC0676" w:rsidP="004D46C3">
            <w:pPr>
              <w:pStyle w:val="movimento"/>
              <w:rPr>
                <w:color w:val="002060"/>
              </w:rPr>
            </w:pPr>
            <w:r w:rsidRPr="007520C9">
              <w:rPr>
                <w:color w:val="002060"/>
              </w:rPr>
              <w:t>DUI GIOVANNI</w:t>
            </w:r>
          </w:p>
        </w:tc>
        <w:tc>
          <w:tcPr>
            <w:tcW w:w="2200" w:type="dxa"/>
            <w:tcMar>
              <w:top w:w="20" w:type="dxa"/>
              <w:left w:w="20" w:type="dxa"/>
              <w:bottom w:w="20" w:type="dxa"/>
              <w:right w:w="20" w:type="dxa"/>
            </w:tcMar>
            <w:vAlign w:val="center"/>
            <w:hideMark/>
          </w:tcPr>
          <w:p w14:paraId="4481E1FF" w14:textId="77777777" w:rsidR="00DC0676" w:rsidRPr="007520C9" w:rsidRDefault="00DC0676" w:rsidP="004D46C3">
            <w:pPr>
              <w:pStyle w:val="movimento2"/>
              <w:rPr>
                <w:color w:val="002060"/>
              </w:rPr>
            </w:pPr>
            <w:r w:rsidRPr="007520C9">
              <w:rPr>
                <w:color w:val="002060"/>
              </w:rPr>
              <w:t xml:space="preserve">(CSI GAUDIO </w:t>
            </w:r>
            <w:proofErr w:type="spellStart"/>
            <w:proofErr w:type="gramStart"/>
            <w:r w:rsidRPr="007520C9">
              <w:rPr>
                <w:color w:val="002060"/>
              </w:rPr>
              <w:t>sq.B</w:t>
            </w:r>
            <w:proofErr w:type="spellEnd"/>
            <w:proofErr w:type="gramEnd"/>
            <w:r w:rsidRPr="007520C9">
              <w:rPr>
                <w:color w:val="002060"/>
              </w:rPr>
              <w:t xml:space="preserve">) </w:t>
            </w:r>
          </w:p>
        </w:tc>
        <w:tc>
          <w:tcPr>
            <w:tcW w:w="800" w:type="dxa"/>
            <w:tcMar>
              <w:top w:w="20" w:type="dxa"/>
              <w:left w:w="20" w:type="dxa"/>
              <w:bottom w:w="20" w:type="dxa"/>
              <w:right w:w="20" w:type="dxa"/>
            </w:tcMar>
            <w:vAlign w:val="center"/>
            <w:hideMark/>
          </w:tcPr>
          <w:p w14:paraId="45C7D27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DE32A54" w14:textId="77777777" w:rsidR="00DC0676" w:rsidRPr="007520C9" w:rsidRDefault="00DC0676" w:rsidP="004D46C3">
            <w:pPr>
              <w:pStyle w:val="movimento"/>
              <w:rPr>
                <w:color w:val="002060"/>
              </w:rPr>
            </w:pPr>
            <w:r w:rsidRPr="007520C9">
              <w:rPr>
                <w:color w:val="002060"/>
              </w:rPr>
              <w:t>POMPEI RICCARDO</w:t>
            </w:r>
          </w:p>
        </w:tc>
        <w:tc>
          <w:tcPr>
            <w:tcW w:w="2200" w:type="dxa"/>
            <w:tcMar>
              <w:top w:w="20" w:type="dxa"/>
              <w:left w:w="20" w:type="dxa"/>
              <w:bottom w:w="20" w:type="dxa"/>
              <w:right w:w="20" w:type="dxa"/>
            </w:tcMar>
            <w:vAlign w:val="center"/>
            <w:hideMark/>
          </w:tcPr>
          <w:p w14:paraId="2EDBAA57" w14:textId="77777777" w:rsidR="00DC0676" w:rsidRPr="007520C9" w:rsidRDefault="00DC0676" w:rsidP="004D46C3">
            <w:pPr>
              <w:pStyle w:val="movimento2"/>
              <w:rPr>
                <w:color w:val="002060"/>
              </w:rPr>
            </w:pPr>
            <w:r w:rsidRPr="007520C9">
              <w:rPr>
                <w:color w:val="002060"/>
              </w:rPr>
              <w:t xml:space="preserve">(OSIMO FIVE) </w:t>
            </w:r>
          </w:p>
        </w:tc>
      </w:tr>
      <w:tr w:rsidR="00DC0676" w:rsidRPr="007520C9" w14:paraId="5EF2B41A" w14:textId="77777777" w:rsidTr="004D46C3">
        <w:tc>
          <w:tcPr>
            <w:tcW w:w="2200" w:type="dxa"/>
            <w:tcMar>
              <w:top w:w="20" w:type="dxa"/>
              <w:left w:w="20" w:type="dxa"/>
              <w:bottom w:w="20" w:type="dxa"/>
              <w:right w:w="20" w:type="dxa"/>
            </w:tcMar>
            <w:vAlign w:val="center"/>
            <w:hideMark/>
          </w:tcPr>
          <w:p w14:paraId="14778306" w14:textId="77777777" w:rsidR="00DC0676" w:rsidRPr="007520C9" w:rsidRDefault="00DC0676" w:rsidP="004D46C3">
            <w:pPr>
              <w:pStyle w:val="movimento"/>
              <w:rPr>
                <w:color w:val="002060"/>
              </w:rPr>
            </w:pPr>
            <w:r w:rsidRPr="007520C9">
              <w:rPr>
                <w:color w:val="002060"/>
              </w:rPr>
              <w:t>MANDOLESI TOMMASO</w:t>
            </w:r>
          </w:p>
        </w:tc>
        <w:tc>
          <w:tcPr>
            <w:tcW w:w="2200" w:type="dxa"/>
            <w:tcMar>
              <w:top w:w="20" w:type="dxa"/>
              <w:left w:w="20" w:type="dxa"/>
              <w:bottom w:w="20" w:type="dxa"/>
              <w:right w:w="20" w:type="dxa"/>
            </w:tcMar>
            <w:vAlign w:val="center"/>
            <w:hideMark/>
          </w:tcPr>
          <w:p w14:paraId="47EA49AE" w14:textId="77777777" w:rsidR="00DC0676" w:rsidRPr="007520C9" w:rsidRDefault="00DC0676" w:rsidP="004D46C3">
            <w:pPr>
              <w:pStyle w:val="movimento2"/>
              <w:rPr>
                <w:color w:val="002060"/>
              </w:rPr>
            </w:pPr>
            <w:r w:rsidRPr="007520C9">
              <w:rPr>
                <w:color w:val="002060"/>
              </w:rPr>
              <w:t>(</w:t>
            </w:r>
            <w:proofErr w:type="gramStart"/>
            <w:r w:rsidRPr="007520C9">
              <w:rPr>
                <w:color w:val="002060"/>
              </w:rPr>
              <w:t>U.MANDOLESI</w:t>
            </w:r>
            <w:proofErr w:type="gramEnd"/>
            <w:r w:rsidRPr="007520C9">
              <w:rPr>
                <w:color w:val="002060"/>
              </w:rPr>
              <w:t xml:space="preserve">) </w:t>
            </w:r>
          </w:p>
        </w:tc>
        <w:tc>
          <w:tcPr>
            <w:tcW w:w="800" w:type="dxa"/>
            <w:tcMar>
              <w:top w:w="20" w:type="dxa"/>
              <w:left w:w="20" w:type="dxa"/>
              <w:bottom w:w="20" w:type="dxa"/>
              <w:right w:w="20" w:type="dxa"/>
            </w:tcMar>
            <w:vAlign w:val="center"/>
            <w:hideMark/>
          </w:tcPr>
          <w:p w14:paraId="02198383"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7D6F043" w14:textId="77777777" w:rsidR="00DC0676" w:rsidRPr="007520C9" w:rsidRDefault="00DC0676" w:rsidP="004D46C3">
            <w:pPr>
              <w:pStyle w:val="movimento"/>
              <w:rPr>
                <w:color w:val="002060"/>
              </w:rPr>
            </w:pPr>
            <w:r w:rsidRPr="007520C9">
              <w:rPr>
                <w:color w:val="002060"/>
              </w:rPr>
              <w:t>MARCHEGIANI TOMMASO</w:t>
            </w:r>
          </w:p>
        </w:tc>
        <w:tc>
          <w:tcPr>
            <w:tcW w:w="2200" w:type="dxa"/>
            <w:tcMar>
              <w:top w:w="20" w:type="dxa"/>
              <w:left w:w="20" w:type="dxa"/>
              <w:bottom w:w="20" w:type="dxa"/>
              <w:right w:w="20" w:type="dxa"/>
            </w:tcMar>
            <w:vAlign w:val="center"/>
            <w:hideMark/>
          </w:tcPr>
          <w:p w14:paraId="7BCC129B" w14:textId="77777777" w:rsidR="00DC0676" w:rsidRPr="007520C9" w:rsidRDefault="00DC0676" w:rsidP="004D46C3">
            <w:pPr>
              <w:pStyle w:val="movimento2"/>
              <w:rPr>
                <w:color w:val="002060"/>
              </w:rPr>
            </w:pPr>
            <w:r w:rsidRPr="007520C9">
              <w:rPr>
                <w:color w:val="002060"/>
              </w:rPr>
              <w:t xml:space="preserve">(VERBENA C5 ANCONA) </w:t>
            </w:r>
          </w:p>
        </w:tc>
      </w:tr>
    </w:tbl>
    <w:p w14:paraId="1FF42396" w14:textId="77777777" w:rsidR="00DC0676" w:rsidRPr="007520C9" w:rsidRDefault="00DC0676" w:rsidP="00DC0676">
      <w:pPr>
        <w:pStyle w:val="titolo20"/>
        <w:rPr>
          <w:rFonts w:eastAsiaTheme="minorEastAsia"/>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17E21B46" w14:textId="77777777" w:rsidTr="004D46C3">
        <w:tc>
          <w:tcPr>
            <w:tcW w:w="2200" w:type="dxa"/>
            <w:tcMar>
              <w:top w:w="20" w:type="dxa"/>
              <w:left w:w="20" w:type="dxa"/>
              <w:bottom w:w="20" w:type="dxa"/>
              <w:right w:w="20" w:type="dxa"/>
            </w:tcMar>
            <w:vAlign w:val="center"/>
            <w:hideMark/>
          </w:tcPr>
          <w:p w14:paraId="7405F8AC" w14:textId="77777777" w:rsidR="00DC0676" w:rsidRPr="007520C9" w:rsidRDefault="00DC0676" w:rsidP="004D46C3">
            <w:pPr>
              <w:pStyle w:val="movimento"/>
              <w:rPr>
                <w:color w:val="002060"/>
              </w:rPr>
            </w:pPr>
            <w:r w:rsidRPr="007520C9">
              <w:rPr>
                <w:color w:val="002060"/>
              </w:rPr>
              <w:t>BALDELLI NICOLAS</w:t>
            </w:r>
          </w:p>
        </w:tc>
        <w:tc>
          <w:tcPr>
            <w:tcW w:w="2200" w:type="dxa"/>
            <w:tcMar>
              <w:top w:w="20" w:type="dxa"/>
              <w:left w:w="20" w:type="dxa"/>
              <w:bottom w:w="20" w:type="dxa"/>
              <w:right w:w="20" w:type="dxa"/>
            </w:tcMar>
            <w:vAlign w:val="center"/>
            <w:hideMark/>
          </w:tcPr>
          <w:p w14:paraId="2421CDC1" w14:textId="77777777" w:rsidR="00DC0676" w:rsidRPr="007520C9" w:rsidRDefault="00DC0676" w:rsidP="004D46C3">
            <w:pPr>
              <w:pStyle w:val="movimento2"/>
              <w:rPr>
                <w:color w:val="002060"/>
              </w:rPr>
            </w:pPr>
            <w:r w:rsidRPr="007520C9">
              <w:rPr>
                <w:color w:val="002060"/>
              </w:rPr>
              <w:t xml:space="preserve">(ACSS MONDOLFO C5) </w:t>
            </w:r>
          </w:p>
        </w:tc>
        <w:tc>
          <w:tcPr>
            <w:tcW w:w="800" w:type="dxa"/>
            <w:tcMar>
              <w:top w:w="20" w:type="dxa"/>
              <w:left w:w="20" w:type="dxa"/>
              <w:bottom w:w="20" w:type="dxa"/>
              <w:right w:w="20" w:type="dxa"/>
            </w:tcMar>
            <w:vAlign w:val="center"/>
            <w:hideMark/>
          </w:tcPr>
          <w:p w14:paraId="3FDF34EA"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70FDB9A4" w14:textId="77777777" w:rsidR="00DC0676" w:rsidRPr="007520C9" w:rsidRDefault="00DC0676" w:rsidP="004D46C3">
            <w:pPr>
              <w:pStyle w:val="movimento"/>
              <w:rPr>
                <w:color w:val="002060"/>
              </w:rPr>
            </w:pPr>
            <w:r w:rsidRPr="007520C9">
              <w:rPr>
                <w:color w:val="002060"/>
              </w:rPr>
              <w:t>BODINI MARCELLO</w:t>
            </w:r>
          </w:p>
        </w:tc>
        <w:tc>
          <w:tcPr>
            <w:tcW w:w="2200" w:type="dxa"/>
            <w:tcMar>
              <w:top w:w="20" w:type="dxa"/>
              <w:left w:w="20" w:type="dxa"/>
              <w:bottom w:w="20" w:type="dxa"/>
              <w:right w:w="20" w:type="dxa"/>
            </w:tcMar>
            <w:vAlign w:val="center"/>
            <w:hideMark/>
          </w:tcPr>
          <w:p w14:paraId="50C7B11A" w14:textId="77777777" w:rsidR="00DC0676" w:rsidRPr="007520C9" w:rsidRDefault="00DC0676" w:rsidP="004D46C3">
            <w:pPr>
              <w:pStyle w:val="movimento2"/>
              <w:rPr>
                <w:color w:val="002060"/>
              </w:rPr>
            </w:pPr>
            <w:r w:rsidRPr="007520C9">
              <w:rPr>
                <w:color w:val="002060"/>
              </w:rPr>
              <w:t xml:space="preserve">(ALMA JUVENTUS FANO) </w:t>
            </w:r>
          </w:p>
        </w:tc>
      </w:tr>
      <w:tr w:rsidR="00DC0676" w:rsidRPr="007520C9" w14:paraId="6104AA44" w14:textId="77777777" w:rsidTr="004D46C3">
        <w:tc>
          <w:tcPr>
            <w:tcW w:w="2200" w:type="dxa"/>
            <w:tcMar>
              <w:top w:w="20" w:type="dxa"/>
              <w:left w:w="20" w:type="dxa"/>
              <w:bottom w:w="20" w:type="dxa"/>
              <w:right w:w="20" w:type="dxa"/>
            </w:tcMar>
            <w:vAlign w:val="center"/>
            <w:hideMark/>
          </w:tcPr>
          <w:p w14:paraId="583D0453" w14:textId="77777777" w:rsidR="00DC0676" w:rsidRPr="007520C9" w:rsidRDefault="00DC0676" w:rsidP="004D46C3">
            <w:pPr>
              <w:pStyle w:val="movimento"/>
              <w:rPr>
                <w:color w:val="002060"/>
              </w:rPr>
            </w:pPr>
            <w:r w:rsidRPr="007520C9">
              <w:rPr>
                <w:color w:val="002060"/>
              </w:rPr>
              <w:t>MASSACCESI GIOVANNI</w:t>
            </w:r>
          </w:p>
        </w:tc>
        <w:tc>
          <w:tcPr>
            <w:tcW w:w="2200" w:type="dxa"/>
            <w:tcMar>
              <w:top w:w="20" w:type="dxa"/>
              <w:left w:w="20" w:type="dxa"/>
              <w:bottom w:w="20" w:type="dxa"/>
              <w:right w:w="20" w:type="dxa"/>
            </w:tcMar>
            <w:vAlign w:val="center"/>
            <w:hideMark/>
          </w:tcPr>
          <w:p w14:paraId="37DBD153" w14:textId="77777777" w:rsidR="00DC0676" w:rsidRPr="007520C9" w:rsidRDefault="00DC0676" w:rsidP="004D46C3">
            <w:pPr>
              <w:pStyle w:val="movimento2"/>
              <w:rPr>
                <w:color w:val="002060"/>
              </w:rPr>
            </w:pPr>
            <w:r w:rsidRPr="007520C9">
              <w:rPr>
                <w:color w:val="002060"/>
              </w:rPr>
              <w:t xml:space="preserve">(CSI GAUDIO) </w:t>
            </w:r>
          </w:p>
        </w:tc>
        <w:tc>
          <w:tcPr>
            <w:tcW w:w="800" w:type="dxa"/>
            <w:tcMar>
              <w:top w:w="20" w:type="dxa"/>
              <w:left w:w="20" w:type="dxa"/>
              <w:bottom w:w="20" w:type="dxa"/>
              <w:right w:w="20" w:type="dxa"/>
            </w:tcMar>
            <w:vAlign w:val="center"/>
            <w:hideMark/>
          </w:tcPr>
          <w:p w14:paraId="06FA2995"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619F718" w14:textId="77777777" w:rsidR="00DC0676" w:rsidRPr="007520C9" w:rsidRDefault="00DC0676" w:rsidP="004D46C3">
            <w:pPr>
              <w:pStyle w:val="movimento"/>
              <w:rPr>
                <w:color w:val="002060"/>
              </w:rPr>
            </w:pPr>
            <w:r w:rsidRPr="007520C9">
              <w:rPr>
                <w:color w:val="002060"/>
              </w:rPr>
              <w:t>MARI GIOVANNI</w:t>
            </w:r>
          </w:p>
        </w:tc>
        <w:tc>
          <w:tcPr>
            <w:tcW w:w="2200" w:type="dxa"/>
            <w:tcMar>
              <w:top w:w="20" w:type="dxa"/>
              <w:left w:w="20" w:type="dxa"/>
              <w:bottom w:w="20" w:type="dxa"/>
              <w:right w:w="20" w:type="dxa"/>
            </w:tcMar>
            <w:vAlign w:val="center"/>
            <w:hideMark/>
          </w:tcPr>
          <w:p w14:paraId="6D2935DF" w14:textId="77777777" w:rsidR="00DC0676" w:rsidRPr="007520C9" w:rsidRDefault="00DC0676" w:rsidP="004D46C3">
            <w:pPr>
              <w:pStyle w:val="movimento2"/>
              <w:rPr>
                <w:color w:val="002060"/>
              </w:rPr>
            </w:pPr>
            <w:r w:rsidRPr="007520C9">
              <w:rPr>
                <w:color w:val="002060"/>
              </w:rPr>
              <w:t xml:space="preserve">(PIETRALACROCE 73) </w:t>
            </w:r>
          </w:p>
        </w:tc>
      </w:tr>
    </w:tbl>
    <w:p w14:paraId="0B04CF18" w14:textId="77777777" w:rsidR="00DC0676" w:rsidRPr="007520C9" w:rsidRDefault="00DC0676" w:rsidP="00DC0676">
      <w:pPr>
        <w:pStyle w:val="titolo10"/>
        <w:rPr>
          <w:rFonts w:eastAsiaTheme="minorEastAsia"/>
          <w:color w:val="002060"/>
        </w:rPr>
      </w:pPr>
      <w:r w:rsidRPr="007520C9">
        <w:rPr>
          <w:color w:val="002060"/>
        </w:rPr>
        <w:t xml:space="preserve">GARE DEL 18/ 1/2026 </w:t>
      </w:r>
    </w:p>
    <w:p w14:paraId="52897DC5" w14:textId="77777777" w:rsidR="00DC0676" w:rsidRPr="007520C9" w:rsidRDefault="00DC0676" w:rsidP="00DC0676">
      <w:pPr>
        <w:pStyle w:val="titolo7a"/>
        <w:rPr>
          <w:color w:val="002060"/>
        </w:rPr>
      </w:pPr>
      <w:r w:rsidRPr="007520C9">
        <w:rPr>
          <w:color w:val="002060"/>
        </w:rPr>
        <w:t xml:space="preserve">PROVVEDIMENTI DISCIPLINARI </w:t>
      </w:r>
    </w:p>
    <w:p w14:paraId="7FAAD54A" w14:textId="77777777" w:rsidR="00DC0676" w:rsidRPr="007520C9" w:rsidRDefault="00DC0676" w:rsidP="00DC0676">
      <w:pPr>
        <w:pStyle w:val="titolo7b0"/>
        <w:rPr>
          <w:color w:val="002060"/>
        </w:rPr>
      </w:pPr>
      <w:r w:rsidRPr="007520C9">
        <w:rPr>
          <w:color w:val="002060"/>
        </w:rPr>
        <w:lastRenderedPageBreak/>
        <w:t xml:space="preserve">In base alle risultanze degli atti ufficiali sono state deliberate le seguenti sanzioni disciplinari. </w:t>
      </w:r>
    </w:p>
    <w:p w14:paraId="57C57935" w14:textId="77777777" w:rsidR="00DC0676" w:rsidRPr="007520C9" w:rsidRDefault="00DC0676" w:rsidP="00DC0676">
      <w:pPr>
        <w:pStyle w:val="titolo30"/>
        <w:rPr>
          <w:color w:val="002060"/>
        </w:rPr>
      </w:pPr>
      <w:r w:rsidRPr="007520C9">
        <w:rPr>
          <w:color w:val="002060"/>
        </w:rPr>
        <w:t xml:space="preserve">CALCIATORI ESPULSI </w:t>
      </w:r>
    </w:p>
    <w:p w14:paraId="4DC7D3B9" w14:textId="77777777" w:rsidR="00DC0676" w:rsidRPr="007520C9" w:rsidRDefault="00DC0676" w:rsidP="00DC0676">
      <w:pPr>
        <w:pStyle w:val="titolo20"/>
        <w:rPr>
          <w:color w:val="002060"/>
        </w:rPr>
      </w:pPr>
      <w:r w:rsidRPr="007520C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741CF30E" w14:textId="77777777" w:rsidTr="004D46C3">
        <w:tc>
          <w:tcPr>
            <w:tcW w:w="2200" w:type="dxa"/>
            <w:tcMar>
              <w:top w:w="20" w:type="dxa"/>
              <w:left w:w="20" w:type="dxa"/>
              <w:bottom w:w="20" w:type="dxa"/>
              <w:right w:w="20" w:type="dxa"/>
            </w:tcMar>
            <w:vAlign w:val="center"/>
            <w:hideMark/>
          </w:tcPr>
          <w:p w14:paraId="06124883" w14:textId="77777777" w:rsidR="00DC0676" w:rsidRPr="007520C9" w:rsidRDefault="00DC0676" w:rsidP="004D46C3">
            <w:pPr>
              <w:pStyle w:val="movimento"/>
              <w:rPr>
                <w:color w:val="002060"/>
              </w:rPr>
            </w:pPr>
            <w:r w:rsidRPr="007520C9">
              <w:rPr>
                <w:color w:val="002060"/>
              </w:rPr>
              <w:t>BARRIGA BERNAL STEPHANO NIKOLA</w:t>
            </w:r>
          </w:p>
        </w:tc>
        <w:tc>
          <w:tcPr>
            <w:tcW w:w="2200" w:type="dxa"/>
            <w:tcMar>
              <w:top w:w="20" w:type="dxa"/>
              <w:left w:w="20" w:type="dxa"/>
              <w:bottom w:w="20" w:type="dxa"/>
              <w:right w:w="20" w:type="dxa"/>
            </w:tcMar>
            <w:vAlign w:val="center"/>
            <w:hideMark/>
          </w:tcPr>
          <w:p w14:paraId="06747713" w14:textId="77777777" w:rsidR="00DC0676" w:rsidRPr="007520C9" w:rsidRDefault="00DC0676" w:rsidP="004D46C3">
            <w:pPr>
              <w:pStyle w:val="movimento2"/>
              <w:rPr>
                <w:color w:val="002060"/>
              </w:rPr>
            </w:pPr>
            <w:r w:rsidRPr="007520C9">
              <w:rPr>
                <w:color w:val="002060"/>
              </w:rPr>
              <w:t xml:space="preserve">(CANTINE RIUNITE CSI) </w:t>
            </w:r>
          </w:p>
        </w:tc>
        <w:tc>
          <w:tcPr>
            <w:tcW w:w="800" w:type="dxa"/>
            <w:tcMar>
              <w:top w:w="20" w:type="dxa"/>
              <w:left w:w="20" w:type="dxa"/>
              <w:bottom w:w="20" w:type="dxa"/>
              <w:right w:w="20" w:type="dxa"/>
            </w:tcMar>
            <w:vAlign w:val="center"/>
            <w:hideMark/>
          </w:tcPr>
          <w:p w14:paraId="3D08D132"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64E34F9"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152E4B6" w14:textId="77777777" w:rsidR="00DC0676" w:rsidRPr="007520C9" w:rsidRDefault="00DC0676" w:rsidP="004D46C3">
            <w:pPr>
              <w:pStyle w:val="movimento2"/>
              <w:rPr>
                <w:color w:val="002060"/>
              </w:rPr>
            </w:pPr>
            <w:r w:rsidRPr="007520C9">
              <w:rPr>
                <w:color w:val="002060"/>
              </w:rPr>
              <w:t> </w:t>
            </w:r>
          </w:p>
        </w:tc>
      </w:tr>
    </w:tbl>
    <w:p w14:paraId="15A5513B" w14:textId="77777777" w:rsidR="00DC0676" w:rsidRPr="007520C9" w:rsidRDefault="00DC0676" w:rsidP="00DC0676">
      <w:pPr>
        <w:pStyle w:val="titolo30"/>
        <w:rPr>
          <w:rFonts w:eastAsiaTheme="minorEastAsia"/>
          <w:color w:val="002060"/>
        </w:rPr>
      </w:pPr>
      <w:r w:rsidRPr="007520C9">
        <w:rPr>
          <w:color w:val="002060"/>
        </w:rPr>
        <w:t xml:space="preserve">CALCIATORI NON ESPULSI </w:t>
      </w:r>
    </w:p>
    <w:p w14:paraId="022A028E" w14:textId="77777777" w:rsidR="00DC0676" w:rsidRPr="007520C9" w:rsidRDefault="00DC0676" w:rsidP="00DC0676">
      <w:pPr>
        <w:pStyle w:val="titolo20"/>
        <w:rPr>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2D6D522F" w14:textId="77777777" w:rsidTr="004D46C3">
        <w:tc>
          <w:tcPr>
            <w:tcW w:w="2200" w:type="dxa"/>
            <w:tcMar>
              <w:top w:w="20" w:type="dxa"/>
              <w:left w:w="20" w:type="dxa"/>
              <w:bottom w:w="20" w:type="dxa"/>
              <w:right w:w="20" w:type="dxa"/>
            </w:tcMar>
            <w:vAlign w:val="center"/>
            <w:hideMark/>
          </w:tcPr>
          <w:p w14:paraId="20B0A4F4" w14:textId="77777777" w:rsidR="00DC0676" w:rsidRPr="007520C9" w:rsidRDefault="00DC0676" w:rsidP="004D46C3">
            <w:pPr>
              <w:pStyle w:val="movimento"/>
              <w:rPr>
                <w:color w:val="002060"/>
              </w:rPr>
            </w:pPr>
            <w:r w:rsidRPr="007520C9">
              <w:rPr>
                <w:color w:val="002060"/>
              </w:rPr>
              <w:t>BARRIGA BERNAL STEPHANO NIKOLA</w:t>
            </w:r>
          </w:p>
        </w:tc>
        <w:tc>
          <w:tcPr>
            <w:tcW w:w="2200" w:type="dxa"/>
            <w:tcMar>
              <w:top w:w="20" w:type="dxa"/>
              <w:left w:w="20" w:type="dxa"/>
              <w:bottom w:w="20" w:type="dxa"/>
              <w:right w:w="20" w:type="dxa"/>
            </w:tcMar>
            <w:vAlign w:val="center"/>
            <w:hideMark/>
          </w:tcPr>
          <w:p w14:paraId="33B4F44B" w14:textId="77777777" w:rsidR="00DC0676" w:rsidRPr="007520C9" w:rsidRDefault="00DC0676" w:rsidP="004D46C3">
            <w:pPr>
              <w:pStyle w:val="movimento2"/>
              <w:rPr>
                <w:color w:val="002060"/>
              </w:rPr>
            </w:pPr>
            <w:r w:rsidRPr="007520C9">
              <w:rPr>
                <w:color w:val="002060"/>
              </w:rPr>
              <w:t xml:space="preserve">(CANTINE RIUNITE CSI) </w:t>
            </w:r>
          </w:p>
        </w:tc>
        <w:tc>
          <w:tcPr>
            <w:tcW w:w="800" w:type="dxa"/>
            <w:tcMar>
              <w:top w:w="20" w:type="dxa"/>
              <w:left w:w="20" w:type="dxa"/>
              <w:bottom w:w="20" w:type="dxa"/>
              <w:right w:w="20" w:type="dxa"/>
            </w:tcMar>
            <w:vAlign w:val="center"/>
            <w:hideMark/>
          </w:tcPr>
          <w:p w14:paraId="400CAEF2"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1A0619D" w14:textId="77777777" w:rsidR="00DC0676" w:rsidRPr="007520C9" w:rsidRDefault="00DC0676" w:rsidP="004D46C3">
            <w:pPr>
              <w:pStyle w:val="movimento"/>
              <w:rPr>
                <w:color w:val="002060"/>
              </w:rPr>
            </w:pPr>
            <w:r w:rsidRPr="007520C9">
              <w:rPr>
                <w:color w:val="002060"/>
              </w:rPr>
              <w:t>FALCONE DAVIDE</w:t>
            </w:r>
          </w:p>
        </w:tc>
        <w:tc>
          <w:tcPr>
            <w:tcW w:w="2200" w:type="dxa"/>
            <w:tcMar>
              <w:top w:w="20" w:type="dxa"/>
              <w:left w:w="20" w:type="dxa"/>
              <w:bottom w:w="20" w:type="dxa"/>
              <w:right w:w="20" w:type="dxa"/>
            </w:tcMar>
            <w:vAlign w:val="center"/>
            <w:hideMark/>
          </w:tcPr>
          <w:p w14:paraId="40CDACDC" w14:textId="77777777" w:rsidR="00DC0676" w:rsidRPr="007520C9" w:rsidRDefault="00DC0676" w:rsidP="004D46C3">
            <w:pPr>
              <w:pStyle w:val="movimento2"/>
              <w:rPr>
                <w:color w:val="002060"/>
              </w:rPr>
            </w:pPr>
            <w:r w:rsidRPr="007520C9">
              <w:rPr>
                <w:color w:val="002060"/>
              </w:rPr>
              <w:t xml:space="preserve">(FUTSAL VIRE GEOSISTEM ASD) </w:t>
            </w:r>
          </w:p>
        </w:tc>
      </w:tr>
      <w:tr w:rsidR="00DC0676" w:rsidRPr="007520C9" w14:paraId="010BC34C" w14:textId="77777777" w:rsidTr="004D46C3">
        <w:tc>
          <w:tcPr>
            <w:tcW w:w="2200" w:type="dxa"/>
            <w:tcMar>
              <w:top w:w="20" w:type="dxa"/>
              <w:left w:w="20" w:type="dxa"/>
              <w:bottom w:w="20" w:type="dxa"/>
              <w:right w:w="20" w:type="dxa"/>
            </w:tcMar>
            <w:vAlign w:val="center"/>
            <w:hideMark/>
          </w:tcPr>
          <w:p w14:paraId="55F69BE1" w14:textId="77777777" w:rsidR="00DC0676" w:rsidRPr="007520C9" w:rsidRDefault="00DC0676" w:rsidP="004D46C3">
            <w:pPr>
              <w:pStyle w:val="movimento"/>
              <w:rPr>
                <w:color w:val="002060"/>
              </w:rPr>
            </w:pPr>
            <w:r w:rsidRPr="007520C9">
              <w:rPr>
                <w:color w:val="002060"/>
              </w:rPr>
              <w:t>SISTI RICCARDO</w:t>
            </w:r>
          </w:p>
        </w:tc>
        <w:tc>
          <w:tcPr>
            <w:tcW w:w="2200" w:type="dxa"/>
            <w:tcMar>
              <w:top w:w="20" w:type="dxa"/>
              <w:left w:w="20" w:type="dxa"/>
              <w:bottom w:w="20" w:type="dxa"/>
              <w:right w:w="20" w:type="dxa"/>
            </w:tcMar>
            <w:vAlign w:val="center"/>
            <w:hideMark/>
          </w:tcPr>
          <w:p w14:paraId="70C6F987" w14:textId="77777777" w:rsidR="00DC0676" w:rsidRPr="007520C9" w:rsidRDefault="00DC0676" w:rsidP="004D46C3">
            <w:pPr>
              <w:pStyle w:val="movimento2"/>
              <w:rPr>
                <w:color w:val="002060"/>
              </w:rPr>
            </w:pPr>
            <w:r w:rsidRPr="007520C9">
              <w:rPr>
                <w:color w:val="002060"/>
              </w:rPr>
              <w:t xml:space="preserve">(FUTSAL VIRE GEOSISTEM ASD) </w:t>
            </w:r>
          </w:p>
        </w:tc>
        <w:tc>
          <w:tcPr>
            <w:tcW w:w="800" w:type="dxa"/>
            <w:tcMar>
              <w:top w:w="20" w:type="dxa"/>
              <w:left w:w="20" w:type="dxa"/>
              <w:bottom w:w="20" w:type="dxa"/>
              <w:right w:w="20" w:type="dxa"/>
            </w:tcMar>
            <w:vAlign w:val="center"/>
            <w:hideMark/>
          </w:tcPr>
          <w:p w14:paraId="1C5F9460"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9CBE2B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DC671E2" w14:textId="77777777" w:rsidR="00DC0676" w:rsidRPr="007520C9" w:rsidRDefault="00DC0676" w:rsidP="004D46C3">
            <w:pPr>
              <w:pStyle w:val="movimento2"/>
              <w:rPr>
                <w:color w:val="002060"/>
              </w:rPr>
            </w:pPr>
            <w:r w:rsidRPr="007520C9">
              <w:rPr>
                <w:color w:val="002060"/>
              </w:rPr>
              <w:t> </w:t>
            </w:r>
          </w:p>
        </w:tc>
      </w:tr>
    </w:tbl>
    <w:p w14:paraId="3B4FE612" w14:textId="77777777" w:rsidR="00DC0676" w:rsidRDefault="00DC0676" w:rsidP="00DC0676">
      <w:pPr>
        <w:pStyle w:val="breakline"/>
        <w:rPr>
          <w:color w:val="002060"/>
        </w:rPr>
      </w:pPr>
    </w:p>
    <w:p w14:paraId="033A0182" w14:textId="77777777" w:rsidR="00DC0676" w:rsidRPr="00B0381A" w:rsidRDefault="00DC0676" w:rsidP="00DC067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6358834F" w14:textId="77777777" w:rsidR="00DC0676" w:rsidRPr="00B0381A" w:rsidRDefault="00DC0676" w:rsidP="00DC067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55B2588C" w14:textId="77777777" w:rsidR="00DC0676" w:rsidRPr="008632AF" w:rsidRDefault="00DC0676" w:rsidP="00DC0676">
      <w:pPr>
        <w:pStyle w:val="breakline"/>
        <w:rPr>
          <w:rFonts w:eastAsiaTheme="minorEastAsia"/>
          <w:color w:val="002060"/>
        </w:rPr>
      </w:pPr>
    </w:p>
    <w:p w14:paraId="35FBE474" w14:textId="77777777" w:rsidR="00DC0676" w:rsidRPr="007520C9" w:rsidRDefault="00DC0676" w:rsidP="00DC0676">
      <w:pPr>
        <w:pStyle w:val="breakline"/>
        <w:rPr>
          <w:rFonts w:eastAsiaTheme="minorEastAsia"/>
          <w:color w:val="002060"/>
        </w:rPr>
      </w:pPr>
    </w:p>
    <w:p w14:paraId="1B77F7B5" w14:textId="77777777" w:rsidR="00DC0676" w:rsidRPr="007520C9" w:rsidRDefault="00DC0676" w:rsidP="00DC0676">
      <w:pPr>
        <w:pStyle w:val="titoloprinc0"/>
        <w:rPr>
          <w:color w:val="002060"/>
        </w:rPr>
      </w:pPr>
      <w:r w:rsidRPr="007520C9">
        <w:rPr>
          <w:color w:val="002060"/>
        </w:rPr>
        <w:t>CLASSIFICA</w:t>
      </w:r>
    </w:p>
    <w:p w14:paraId="64668BC1" w14:textId="77777777" w:rsidR="00DC0676" w:rsidRPr="007520C9" w:rsidRDefault="00DC0676" w:rsidP="00DC0676">
      <w:pPr>
        <w:pStyle w:val="breakline"/>
        <w:rPr>
          <w:color w:val="002060"/>
        </w:rPr>
      </w:pPr>
    </w:p>
    <w:p w14:paraId="4D0C635F" w14:textId="77777777" w:rsidR="00DC0676" w:rsidRPr="007520C9" w:rsidRDefault="00DC0676" w:rsidP="00DC0676">
      <w:pPr>
        <w:pStyle w:val="breakline"/>
        <w:rPr>
          <w:color w:val="002060"/>
        </w:rPr>
      </w:pPr>
    </w:p>
    <w:p w14:paraId="6F4D21CE" w14:textId="77777777" w:rsidR="00DC0676" w:rsidRPr="007520C9" w:rsidRDefault="00DC0676" w:rsidP="00DC0676">
      <w:pPr>
        <w:pStyle w:val="sottotitolocampionato10"/>
        <w:rPr>
          <w:color w:val="002060"/>
        </w:rPr>
      </w:pPr>
      <w:r w:rsidRPr="007520C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2BFEE653"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6C40F"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C66C3"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F35A8"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A60BF"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E5CD3"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BD18A"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2482B"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75377"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9DEC3"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3B335" w14:textId="77777777" w:rsidR="00DC0676" w:rsidRPr="007520C9" w:rsidRDefault="00DC0676" w:rsidP="004D46C3">
            <w:pPr>
              <w:pStyle w:val="headertabella0"/>
              <w:rPr>
                <w:color w:val="002060"/>
              </w:rPr>
            </w:pPr>
            <w:r w:rsidRPr="007520C9">
              <w:rPr>
                <w:color w:val="002060"/>
              </w:rPr>
              <w:t>PE</w:t>
            </w:r>
          </w:p>
        </w:tc>
      </w:tr>
      <w:tr w:rsidR="00DC0676" w:rsidRPr="007520C9" w14:paraId="0681A249"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D6D178" w14:textId="77777777" w:rsidR="00DC0676" w:rsidRPr="007520C9" w:rsidRDefault="00DC0676" w:rsidP="004D46C3">
            <w:pPr>
              <w:pStyle w:val="rowtabella0"/>
              <w:rPr>
                <w:color w:val="002060"/>
              </w:rPr>
            </w:pPr>
            <w:r w:rsidRPr="007520C9">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EE833"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EACE5"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B81CB"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0FD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067F"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09FC" w14:textId="77777777" w:rsidR="00DC0676" w:rsidRPr="007520C9" w:rsidRDefault="00DC0676" w:rsidP="004D46C3">
            <w:pPr>
              <w:pStyle w:val="rowtabella0"/>
              <w:jc w:val="center"/>
              <w:rPr>
                <w:color w:val="002060"/>
              </w:rPr>
            </w:pPr>
            <w:r w:rsidRPr="007520C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C5D8"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92E9" w14:textId="77777777" w:rsidR="00DC0676" w:rsidRPr="007520C9" w:rsidRDefault="00DC0676" w:rsidP="004D46C3">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BCB43" w14:textId="77777777" w:rsidR="00DC0676" w:rsidRPr="007520C9" w:rsidRDefault="00DC0676" w:rsidP="004D46C3">
            <w:pPr>
              <w:pStyle w:val="rowtabella0"/>
              <w:jc w:val="center"/>
              <w:rPr>
                <w:color w:val="002060"/>
              </w:rPr>
            </w:pPr>
            <w:r w:rsidRPr="007520C9">
              <w:rPr>
                <w:color w:val="002060"/>
              </w:rPr>
              <w:t>0</w:t>
            </w:r>
          </w:p>
        </w:tc>
      </w:tr>
      <w:tr w:rsidR="00DC0676" w:rsidRPr="007520C9" w14:paraId="64BA2331"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B6EF0" w14:textId="77777777" w:rsidR="00DC0676" w:rsidRPr="007520C9" w:rsidRDefault="00DC0676" w:rsidP="004D46C3">
            <w:pPr>
              <w:pStyle w:val="rowtabella0"/>
              <w:rPr>
                <w:color w:val="002060"/>
              </w:rPr>
            </w:pPr>
            <w:r w:rsidRPr="007520C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AB4E"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9911"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F0D4"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EABB7"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55E2"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A71A" w14:textId="77777777" w:rsidR="00DC0676" w:rsidRPr="007520C9" w:rsidRDefault="00DC0676" w:rsidP="004D46C3">
            <w:pPr>
              <w:pStyle w:val="rowtabella0"/>
              <w:jc w:val="center"/>
              <w:rPr>
                <w:color w:val="002060"/>
              </w:rPr>
            </w:pPr>
            <w:r w:rsidRPr="007520C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6EC9" w14:textId="77777777" w:rsidR="00DC0676" w:rsidRPr="007520C9" w:rsidRDefault="00DC0676" w:rsidP="004D46C3">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BC6E" w14:textId="77777777" w:rsidR="00DC0676" w:rsidRPr="007520C9" w:rsidRDefault="00DC0676" w:rsidP="004D46C3">
            <w:pPr>
              <w:pStyle w:val="rowtabella0"/>
              <w:jc w:val="center"/>
              <w:rPr>
                <w:color w:val="002060"/>
              </w:rPr>
            </w:pPr>
            <w:r w:rsidRPr="007520C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B6A2" w14:textId="77777777" w:rsidR="00DC0676" w:rsidRPr="007520C9" w:rsidRDefault="00DC0676" w:rsidP="004D46C3">
            <w:pPr>
              <w:pStyle w:val="rowtabella0"/>
              <w:jc w:val="center"/>
              <w:rPr>
                <w:color w:val="002060"/>
              </w:rPr>
            </w:pPr>
            <w:r w:rsidRPr="007520C9">
              <w:rPr>
                <w:color w:val="002060"/>
              </w:rPr>
              <w:t>0</w:t>
            </w:r>
          </w:p>
        </w:tc>
      </w:tr>
      <w:tr w:rsidR="00DC0676" w:rsidRPr="007520C9" w14:paraId="6D600D80"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4ED6F" w14:textId="77777777" w:rsidR="00DC0676" w:rsidRPr="007520C9" w:rsidRDefault="00DC0676" w:rsidP="004D46C3">
            <w:pPr>
              <w:pStyle w:val="rowtabella0"/>
              <w:rPr>
                <w:color w:val="002060"/>
              </w:rPr>
            </w:pPr>
            <w:r w:rsidRPr="007520C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A4FA"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C2A5"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F3C9"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61035"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7ED9"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0A26" w14:textId="77777777" w:rsidR="00DC0676" w:rsidRPr="007520C9" w:rsidRDefault="00DC0676" w:rsidP="004D46C3">
            <w:pPr>
              <w:pStyle w:val="rowtabella0"/>
              <w:jc w:val="center"/>
              <w:rPr>
                <w:color w:val="002060"/>
              </w:rPr>
            </w:pPr>
            <w:r w:rsidRPr="007520C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19F1"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F504"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525A" w14:textId="77777777" w:rsidR="00DC0676" w:rsidRPr="007520C9" w:rsidRDefault="00DC0676" w:rsidP="004D46C3">
            <w:pPr>
              <w:pStyle w:val="rowtabella0"/>
              <w:jc w:val="center"/>
              <w:rPr>
                <w:color w:val="002060"/>
              </w:rPr>
            </w:pPr>
            <w:r w:rsidRPr="007520C9">
              <w:rPr>
                <w:color w:val="002060"/>
              </w:rPr>
              <w:t>0</w:t>
            </w:r>
          </w:p>
        </w:tc>
      </w:tr>
      <w:tr w:rsidR="00DC0676" w:rsidRPr="007520C9" w14:paraId="002CF39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2DA4B" w14:textId="77777777" w:rsidR="00DC0676" w:rsidRPr="007520C9" w:rsidRDefault="00DC0676" w:rsidP="004D46C3">
            <w:pPr>
              <w:pStyle w:val="rowtabella0"/>
              <w:rPr>
                <w:color w:val="002060"/>
              </w:rPr>
            </w:pPr>
            <w:r w:rsidRPr="007520C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D2D36" w14:textId="77777777" w:rsidR="00DC0676" w:rsidRPr="007520C9" w:rsidRDefault="00DC0676" w:rsidP="004D46C3">
            <w:pPr>
              <w:pStyle w:val="rowtabella0"/>
              <w:jc w:val="center"/>
              <w:rPr>
                <w:color w:val="002060"/>
              </w:rPr>
            </w:pPr>
            <w:r w:rsidRPr="007520C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52C7"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4DD2"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4D9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BDE64"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8D2D" w14:textId="77777777" w:rsidR="00DC0676" w:rsidRPr="007520C9" w:rsidRDefault="00DC0676" w:rsidP="004D46C3">
            <w:pPr>
              <w:pStyle w:val="rowtabella0"/>
              <w:jc w:val="center"/>
              <w:rPr>
                <w:color w:val="002060"/>
              </w:rPr>
            </w:pPr>
            <w:r w:rsidRPr="007520C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D1F0"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DAED0"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5E78" w14:textId="77777777" w:rsidR="00DC0676" w:rsidRPr="007520C9" w:rsidRDefault="00DC0676" w:rsidP="004D46C3">
            <w:pPr>
              <w:pStyle w:val="rowtabella0"/>
              <w:jc w:val="center"/>
              <w:rPr>
                <w:color w:val="002060"/>
              </w:rPr>
            </w:pPr>
            <w:r w:rsidRPr="007520C9">
              <w:rPr>
                <w:color w:val="002060"/>
              </w:rPr>
              <w:t>0</w:t>
            </w:r>
          </w:p>
        </w:tc>
      </w:tr>
      <w:tr w:rsidR="00DC0676" w:rsidRPr="007520C9" w14:paraId="48E73643"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8D093" w14:textId="77777777" w:rsidR="00DC0676" w:rsidRPr="007520C9" w:rsidRDefault="00DC0676" w:rsidP="004D46C3">
            <w:pPr>
              <w:pStyle w:val="rowtabella0"/>
              <w:rPr>
                <w:color w:val="002060"/>
              </w:rPr>
            </w:pPr>
            <w:r w:rsidRPr="007520C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67B82"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D05DE"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CEBF"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63899"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61CCC"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BA86E" w14:textId="77777777" w:rsidR="00DC0676" w:rsidRPr="007520C9" w:rsidRDefault="00DC0676" w:rsidP="004D46C3">
            <w:pPr>
              <w:pStyle w:val="rowtabella0"/>
              <w:jc w:val="center"/>
              <w:rPr>
                <w:color w:val="002060"/>
              </w:rPr>
            </w:pPr>
            <w:r w:rsidRPr="007520C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7A80"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419D"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F7F4" w14:textId="77777777" w:rsidR="00DC0676" w:rsidRPr="007520C9" w:rsidRDefault="00DC0676" w:rsidP="004D46C3">
            <w:pPr>
              <w:pStyle w:val="rowtabella0"/>
              <w:jc w:val="center"/>
              <w:rPr>
                <w:color w:val="002060"/>
              </w:rPr>
            </w:pPr>
            <w:r w:rsidRPr="007520C9">
              <w:rPr>
                <w:color w:val="002060"/>
              </w:rPr>
              <w:t>0</w:t>
            </w:r>
          </w:p>
        </w:tc>
      </w:tr>
      <w:tr w:rsidR="00DC0676" w:rsidRPr="007520C9" w14:paraId="38EC2F3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99476" w14:textId="77777777" w:rsidR="00DC0676" w:rsidRPr="007520C9" w:rsidRDefault="00DC0676" w:rsidP="004D46C3">
            <w:pPr>
              <w:pStyle w:val="rowtabella0"/>
              <w:rPr>
                <w:color w:val="002060"/>
              </w:rPr>
            </w:pPr>
            <w:r w:rsidRPr="007520C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150D5"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6A650"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27F9"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5E4A"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F06C4"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3446D" w14:textId="77777777" w:rsidR="00DC0676" w:rsidRPr="007520C9" w:rsidRDefault="00DC0676" w:rsidP="004D46C3">
            <w:pPr>
              <w:pStyle w:val="rowtabella0"/>
              <w:jc w:val="center"/>
              <w:rPr>
                <w:color w:val="002060"/>
              </w:rPr>
            </w:pPr>
            <w:r w:rsidRPr="007520C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4DE6A"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57A07"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71923" w14:textId="77777777" w:rsidR="00DC0676" w:rsidRPr="007520C9" w:rsidRDefault="00DC0676" w:rsidP="004D46C3">
            <w:pPr>
              <w:pStyle w:val="rowtabella0"/>
              <w:jc w:val="center"/>
              <w:rPr>
                <w:color w:val="002060"/>
              </w:rPr>
            </w:pPr>
            <w:r w:rsidRPr="007520C9">
              <w:rPr>
                <w:color w:val="002060"/>
              </w:rPr>
              <w:t>0</w:t>
            </w:r>
          </w:p>
        </w:tc>
      </w:tr>
      <w:tr w:rsidR="00DC0676" w:rsidRPr="007520C9" w14:paraId="7D6792E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BAF69" w14:textId="77777777" w:rsidR="00DC0676" w:rsidRPr="007520C9" w:rsidRDefault="00DC0676" w:rsidP="004D46C3">
            <w:pPr>
              <w:pStyle w:val="rowtabella0"/>
              <w:rPr>
                <w:color w:val="002060"/>
              </w:rPr>
            </w:pPr>
            <w:r w:rsidRPr="007520C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40F6"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9F3D5"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23BE"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4297C"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3E76"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E220" w14:textId="77777777" w:rsidR="00DC0676" w:rsidRPr="007520C9" w:rsidRDefault="00DC0676" w:rsidP="004D46C3">
            <w:pPr>
              <w:pStyle w:val="rowtabella0"/>
              <w:jc w:val="center"/>
              <w:rPr>
                <w:color w:val="002060"/>
              </w:rPr>
            </w:pPr>
            <w:r w:rsidRPr="007520C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B461" w14:textId="77777777" w:rsidR="00DC0676" w:rsidRPr="007520C9" w:rsidRDefault="00DC0676" w:rsidP="004D46C3">
            <w:pPr>
              <w:pStyle w:val="rowtabella0"/>
              <w:jc w:val="center"/>
              <w:rPr>
                <w:color w:val="002060"/>
              </w:rPr>
            </w:pPr>
            <w:r w:rsidRPr="007520C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79D0C"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0847E" w14:textId="77777777" w:rsidR="00DC0676" w:rsidRPr="007520C9" w:rsidRDefault="00DC0676" w:rsidP="004D46C3">
            <w:pPr>
              <w:pStyle w:val="rowtabella0"/>
              <w:jc w:val="center"/>
              <w:rPr>
                <w:color w:val="002060"/>
              </w:rPr>
            </w:pPr>
            <w:r w:rsidRPr="007520C9">
              <w:rPr>
                <w:color w:val="002060"/>
              </w:rPr>
              <w:t>0</w:t>
            </w:r>
          </w:p>
        </w:tc>
      </w:tr>
      <w:tr w:rsidR="00DC0676" w:rsidRPr="007520C9" w14:paraId="314C175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BFD3E" w14:textId="77777777" w:rsidR="00DC0676" w:rsidRPr="007520C9" w:rsidRDefault="00DC0676" w:rsidP="004D46C3">
            <w:pPr>
              <w:pStyle w:val="rowtabella0"/>
              <w:rPr>
                <w:color w:val="002060"/>
              </w:rPr>
            </w:pPr>
            <w:r w:rsidRPr="007520C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EC17"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433E0"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70C71"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50C7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FAA9"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BFF8A"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6F1F3" w14:textId="77777777" w:rsidR="00DC0676" w:rsidRPr="007520C9" w:rsidRDefault="00DC0676" w:rsidP="004D46C3">
            <w:pPr>
              <w:pStyle w:val="rowtabella0"/>
              <w:jc w:val="center"/>
              <w:rPr>
                <w:color w:val="002060"/>
              </w:rPr>
            </w:pPr>
            <w:r w:rsidRPr="007520C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CE68C" w14:textId="77777777" w:rsidR="00DC0676" w:rsidRPr="007520C9" w:rsidRDefault="00DC0676" w:rsidP="004D46C3">
            <w:pPr>
              <w:pStyle w:val="rowtabella0"/>
              <w:jc w:val="center"/>
              <w:rPr>
                <w:color w:val="002060"/>
              </w:rPr>
            </w:pPr>
            <w:r w:rsidRPr="007520C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66F7" w14:textId="77777777" w:rsidR="00DC0676" w:rsidRPr="007520C9" w:rsidRDefault="00DC0676" w:rsidP="004D46C3">
            <w:pPr>
              <w:pStyle w:val="rowtabella0"/>
              <w:jc w:val="center"/>
              <w:rPr>
                <w:color w:val="002060"/>
              </w:rPr>
            </w:pPr>
            <w:r w:rsidRPr="007520C9">
              <w:rPr>
                <w:color w:val="002060"/>
              </w:rPr>
              <w:t>0</w:t>
            </w:r>
          </w:p>
        </w:tc>
      </w:tr>
      <w:tr w:rsidR="00DC0676" w:rsidRPr="007520C9" w14:paraId="43C7B2A6"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7C642" w14:textId="77777777" w:rsidR="00DC0676" w:rsidRPr="007520C9" w:rsidRDefault="00DC0676" w:rsidP="004D46C3">
            <w:pPr>
              <w:pStyle w:val="rowtabella0"/>
              <w:rPr>
                <w:color w:val="002060"/>
              </w:rPr>
            </w:pPr>
            <w:r w:rsidRPr="007520C9">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BC86"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645C3"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EFE9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BBE7"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46AF"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A980" w14:textId="77777777" w:rsidR="00DC0676" w:rsidRPr="007520C9" w:rsidRDefault="00DC0676" w:rsidP="004D46C3">
            <w:pPr>
              <w:pStyle w:val="rowtabella0"/>
              <w:jc w:val="center"/>
              <w:rPr>
                <w:color w:val="002060"/>
              </w:rPr>
            </w:pPr>
            <w:r w:rsidRPr="007520C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16BFD" w14:textId="77777777" w:rsidR="00DC0676" w:rsidRPr="007520C9" w:rsidRDefault="00DC0676" w:rsidP="004D46C3">
            <w:pPr>
              <w:pStyle w:val="rowtabella0"/>
              <w:jc w:val="center"/>
              <w:rPr>
                <w:color w:val="002060"/>
              </w:rPr>
            </w:pPr>
            <w:r w:rsidRPr="007520C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8B69C" w14:textId="77777777" w:rsidR="00DC0676" w:rsidRPr="007520C9" w:rsidRDefault="00DC0676" w:rsidP="004D46C3">
            <w:pPr>
              <w:pStyle w:val="rowtabella0"/>
              <w:jc w:val="center"/>
              <w:rPr>
                <w:color w:val="002060"/>
              </w:rPr>
            </w:pPr>
            <w:r w:rsidRPr="007520C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22F26" w14:textId="77777777" w:rsidR="00DC0676" w:rsidRPr="007520C9" w:rsidRDefault="00DC0676" w:rsidP="004D46C3">
            <w:pPr>
              <w:pStyle w:val="rowtabella0"/>
              <w:jc w:val="center"/>
              <w:rPr>
                <w:color w:val="002060"/>
              </w:rPr>
            </w:pPr>
            <w:r w:rsidRPr="007520C9">
              <w:rPr>
                <w:color w:val="002060"/>
              </w:rPr>
              <w:t>0</w:t>
            </w:r>
          </w:p>
        </w:tc>
      </w:tr>
      <w:tr w:rsidR="00DC0676" w:rsidRPr="007520C9" w14:paraId="0A013FEA"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1D6F15" w14:textId="77777777" w:rsidR="00DC0676" w:rsidRPr="007520C9" w:rsidRDefault="00DC0676" w:rsidP="004D46C3">
            <w:pPr>
              <w:pStyle w:val="rowtabella0"/>
              <w:rPr>
                <w:color w:val="002060"/>
              </w:rPr>
            </w:pPr>
            <w:proofErr w:type="spellStart"/>
            <w:proofErr w:type="gramStart"/>
            <w:r w:rsidRPr="007520C9">
              <w:rPr>
                <w:color w:val="002060"/>
              </w:rPr>
              <w:t>sq.B</w:t>
            </w:r>
            <w:proofErr w:type="spellEnd"/>
            <w:proofErr w:type="gramEnd"/>
            <w:r w:rsidRPr="007520C9">
              <w:rPr>
                <w:color w:val="002060"/>
              </w:rPr>
              <w:t xml:space="preserve"> CSI GAUDIO </w:t>
            </w:r>
            <w:proofErr w:type="spellStart"/>
            <w:proofErr w:type="gramStart"/>
            <w:r w:rsidRPr="007520C9">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B5E3C"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E2F7"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1D5E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C7C7"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4FF9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E766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6E3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062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D027" w14:textId="77777777" w:rsidR="00DC0676" w:rsidRPr="007520C9" w:rsidRDefault="00DC0676" w:rsidP="004D46C3">
            <w:pPr>
              <w:pStyle w:val="rowtabella0"/>
              <w:jc w:val="center"/>
              <w:rPr>
                <w:color w:val="002060"/>
              </w:rPr>
            </w:pPr>
            <w:r w:rsidRPr="007520C9">
              <w:rPr>
                <w:color w:val="002060"/>
              </w:rPr>
              <w:t>0</w:t>
            </w:r>
          </w:p>
        </w:tc>
      </w:tr>
    </w:tbl>
    <w:p w14:paraId="6CFD9C04" w14:textId="77777777" w:rsidR="00DC0676" w:rsidRPr="007520C9" w:rsidRDefault="00DC0676" w:rsidP="00DC0676">
      <w:pPr>
        <w:pStyle w:val="breakline"/>
        <w:rPr>
          <w:rFonts w:eastAsiaTheme="minorEastAsia"/>
          <w:color w:val="002060"/>
        </w:rPr>
      </w:pPr>
    </w:p>
    <w:p w14:paraId="58574581" w14:textId="77777777" w:rsidR="00DC0676" w:rsidRPr="007520C9" w:rsidRDefault="00DC0676" w:rsidP="00DC0676">
      <w:pPr>
        <w:pStyle w:val="breakline"/>
        <w:rPr>
          <w:color w:val="002060"/>
        </w:rPr>
      </w:pPr>
    </w:p>
    <w:p w14:paraId="2712500A" w14:textId="77777777" w:rsidR="00DC0676" w:rsidRPr="007520C9" w:rsidRDefault="00DC0676" w:rsidP="00DC0676">
      <w:pPr>
        <w:pStyle w:val="sottotitolocampionato10"/>
        <w:rPr>
          <w:color w:val="002060"/>
        </w:rPr>
      </w:pPr>
      <w:r w:rsidRPr="007520C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73B2E387"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551E0"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2A15D"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56652"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32318"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61841"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D227F"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13468"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4648F"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26F35"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11302" w14:textId="77777777" w:rsidR="00DC0676" w:rsidRPr="007520C9" w:rsidRDefault="00DC0676" w:rsidP="004D46C3">
            <w:pPr>
              <w:pStyle w:val="headertabella0"/>
              <w:rPr>
                <w:color w:val="002060"/>
              </w:rPr>
            </w:pPr>
            <w:r w:rsidRPr="007520C9">
              <w:rPr>
                <w:color w:val="002060"/>
              </w:rPr>
              <w:t>PE</w:t>
            </w:r>
          </w:p>
        </w:tc>
      </w:tr>
      <w:tr w:rsidR="00DC0676" w:rsidRPr="007520C9" w14:paraId="28A6D5CC"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CFADE7" w14:textId="77777777" w:rsidR="00DC0676" w:rsidRPr="007520C9" w:rsidRDefault="00DC0676" w:rsidP="004D46C3">
            <w:pPr>
              <w:pStyle w:val="rowtabella0"/>
              <w:rPr>
                <w:color w:val="002060"/>
              </w:rPr>
            </w:pPr>
            <w:r w:rsidRPr="007520C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F3423"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FE58D"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2CF7"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7B1EE"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EC1F"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C5A58" w14:textId="77777777" w:rsidR="00DC0676" w:rsidRPr="007520C9" w:rsidRDefault="00DC0676" w:rsidP="004D46C3">
            <w:pPr>
              <w:pStyle w:val="rowtabella0"/>
              <w:jc w:val="center"/>
              <w:rPr>
                <w:color w:val="002060"/>
              </w:rPr>
            </w:pPr>
            <w:r w:rsidRPr="007520C9">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2D031" w14:textId="77777777" w:rsidR="00DC0676" w:rsidRPr="007520C9" w:rsidRDefault="00DC0676" w:rsidP="004D46C3">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A2B2" w14:textId="77777777" w:rsidR="00DC0676" w:rsidRPr="007520C9" w:rsidRDefault="00DC0676" w:rsidP="004D46C3">
            <w:pPr>
              <w:pStyle w:val="rowtabella0"/>
              <w:jc w:val="center"/>
              <w:rPr>
                <w:color w:val="002060"/>
              </w:rPr>
            </w:pPr>
            <w:r w:rsidRPr="007520C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57AA" w14:textId="77777777" w:rsidR="00DC0676" w:rsidRPr="007520C9" w:rsidRDefault="00DC0676" w:rsidP="004D46C3">
            <w:pPr>
              <w:pStyle w:val="rowtabella0"/>
              <w:jc w:val="center"/>
              <w:rPr>
                <w:color w:val="002060"/>
              </w:rPr>
            </w:pPr>
            <w:r w:rsidRPr="007520C9">
              <w:rPr>
                <w:color w:val="002060"/>
              </w:rPr>
              <w:t>0</w:t>
            </w:r>
          </w:p>
        </w:tc>
      </w:tr>
      <w:tr w:rsidR="00DC0676" w:rsidRPr="007520C9" w14:paraId="619174D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4C010" w14:textId="77777777" w:rsidR="00DC0676" w:rsidRPr="007520C9" w:rsidRDefault="00DC0676" w:rsidP="004D46C3">
            <w:pPr>
              <w:pStyle w:val="rowtabella0"/>
              <w:rPr>
                <w:color w:val="002060"/>
              </w:rPr>
            </w:pPr>
            <w:r w:rsidRPr="007520C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EE31"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B97A"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318B"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927C"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9BF3"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B1AF" w14:textId="77777777" w:rsidR="00DC0676" w:rsidRPr="007520C9" w:rsidRDefault="00DC0676" w:rsidP="004D46C3">
            <w:pPr>
              <w:pStyle w:val="rowtabella0"/>
              <w:jc w:val="center"/>
              <w:rPr>
                <w:color w:val="002060"/>
              </w:rPr>
            </w:pPr>
            <w:r w:rsidRPr="007520C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82E1"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CD8C4" w14:textId="77777777" w:rsidR="00DC0676" w:rsidRPr="007520C9" w:rsidRDefault="00DC0676" w:rsidP="004D46C3">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A7AD" w14:textId="77777777" w:rsidR="00DC0676" w:rsidRPr="007520C9" w:rsidRDefault="00DC0676" w:rsidP="004D46C3">
            <w:pPr>
              <w:pStyle w:val="rowtabella0"/>
              <w:jc w:val="center"/>
              <w:rPr>
                <w:color w:val="002060"/>
              </w:rPr>
            </w:pPr>
            <w:r w:rsidRPr="007520C9">
              <w:rPr>
                <w:color w:val="002060"/>
              </w:rPr>
              <w:t>0</w:t>
            </w:r>
          </w:p>
        </w:tc>
      </w:tr>
      <w:tr w:rsidR="00DC0676" w:rsidRPr="007520C9" w14:paraId="368F291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BF92E" w14:textId="77777777" w:rsidR="00DC0676" w:rsidRPr="007520C9" w:rsidRDefault="00DC0676" w:rsidP="004D46C3">
            <w:pPr>
              <w:pStyle w:val="rowtabella0"/>
              <w:rPr>
                <w:color w:val="002060"/>
              </w:rPr>
            </w:pPr>
            <w:r w:rsidRPr="007520C9">
              <w:rPr>
                <w:color w:val="002060"/>
              </w:rPr>
              <w:t xml:space="preserve">A.S.D. </w:t>
            </w:r>
            <w:proofErr w:type="gramStart"/>
            <w:r w:rsidRPr="007520C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1F79"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B1C8D"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344E1"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66F03"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A8EB"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2F9E" w14:textId="77777777" w:rsidR="00DC0676" w:rsidRPr="007520C9" w:rsidRDefault="00DC0676" w:rsidP="004D46C3">
            <w:pPr>
              <w:pStyle w:val="rowtabella0"/>
              <w:jc w:val="center"/>
              <w:rPr>
                <w:color w:val="002060"/>
              </w:rPr>
            </w:pPr>
            <w:r w:rsidRPr="007520C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779F" w14:textId="77777777" w:rsidR="00DC0676" w:rsidRPr="007520C9" w:rsidRDefault="00DC0676" w:rsidP="004D46C3">
            <w:pPr>
              <w:pStyle w:val="rowtabella0"/>
              <w:jc w:val="center"/>
              <w:rPr>
                <w:color w:val="002060"/>
              </w:rPr>
            </w:pPr>
            <w:r w:rsidRPr="007520C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2E394"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9649" w14:textId="77777777" w:rsidR="00DC0676" w:rsidRPr="007520C9" w:rsidRDefault="00DC0676" w:rsidP="004D46C3">
            <w:pPr>
              <w:pStyle w:val="rowtabella0"/>
              <w:jc w:val="center"/>
              <w:rPr>
                <w:color w:val="002060"/>
              </w:rPr>
            </w:pPr>
            <w:r w:rsidRPr="007520C9">
              <w:rPr>
                <w:color w:val="002060"/>
              </w:rPr>
              <w:t>0</w:t>
            </w:r>
          </w:p>
        </w:tc>
      </w:tr>
      <w:tr w:rsidR="00DC0676" w:rsidRPr="007520C9" w14:paraId="4317A75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91906" w14:textId="77777777" w:rsidR="00DC0676" w:rsidRPr="007520C9" w:rsidRDefault="00DC0676" w:rsidP="004D46C3">
            <w:pPr>
              <w:pStyle w:val="rowtabella0"/>
              <w:rPr>
                <w:color w:val="002060"/>
              </w:rPr>
            </w:pPr>
            <w:r w:rsidRPr="007520C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CCB4"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6E0D7"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94EF"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8631"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AD8D2"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D405" w14:textId="77777777" w:rsidR="00DC0676" w:rsidRPr="007520C9" w:rsidRDefault="00DC0676" w:rsidP="004D46C3">
            <w:pPr>
              <w:pStyle w:val="rowtabella0"/>
              <w:jc w:val="center"/>
              <w:rPr>
                <w:color w:val="002060"/>
              </w:rPr>
            </w:pPr>
            <w:r w:rsidRPr="007520C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E9497" w14:textId="77777777" w:rsidR="00DC0676" w:rsidRPr="007520C9" w:rsidRDefault="00DC0676" w:rsidP="004D46C3">
            <w:pPr>
              <w:pStyle w:val="rowtabella0"/>
              <w:jc w:val="center"/>
              <w:rPr>
                <w:color w:val="002060"/>
              </w:rPr>
            </w:pPr>
            <w:r w:rsidRPr="007520C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375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5103" w14:textId="77777777" w:rsidR="00DC0676" w:rsidRPr="007520C9" w:rsidRDefault="00DC0676" w:rsidP="004D46C3">
            <w:pPr>
              <w:pStyle w:val="rowtabella0"/>
              <w:jc w:val="center"/>
              <w:rPr>
                <w:color w:val="002060"/>
              </w:rPr>
            </w:pPr>
            <w:r w:rsidRPr="007520C9">
              <w:rPr>
                <w:color w:val="002060"/>
              </w:rPr>
              <w:t>0</w:t>
            </w:r>
          </w:p>
        </w:tc>
      </w:tr>
      <w:tr w:rsidR="00DC0676" w:rsidRPr="007520C9" w14:paraId="364A9BDE"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BD134" w14:textId="77777777" w:rsidR="00DC0676" w:rsidRPr="007520C9" w:rsidRDefault="00DC0676" w:rsidP="004D46C3">
            <w:pPr>
              <w:pStyle w:val="rowtabella0"/>
              <w:rPr>
                <w:color w:val="002060"/>
              </w:rPr>
            </w:pPr>
            <w:r w:rsidRPr="007520C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A9DC" w14:textId="77777777" w:rsidR="00DC0676" w:rsidRPr="007520C9" w:rsidRDefault="00DC0676" w:rsidP="004D46C3">
            <w:pPr>
              <w:pStyle w:val="rowtabella0"/>
              <w:jc w:val="center"/>
              <w:rPr>
                <w:color w:val="002060"/>
              </w:rPr>
            </w:pPr>
            <w:r w:rsidRPr="007520C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21B09"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4185E"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776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BA64"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4325F" w14:textId="77777777" w:rsidR="00DC0676" w:rsidRPr="007520C9" w:rsidRDefault="00DC0676" w:rsidP="004D46C3">
            <w:pPr>
              <w:pStyle w:val="rowtabella0"/>
              <w:jc w:val="center"/>
              <w:rPr>
                <w:color w:val="002060"/>
              </w:rPr>
            </w:pPr>
            <w:r w:rsidRPr="007520C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D2826" w14:textId="77777777" w:rsidR="00DC0676" w:rsidRPr="007520C9" w:rsidRDefault="00DC0676" w:rsidP="004D46C3">
            <w:pPr>
              <w:pStyle w:val="rowtabella0"/>
              <w:jc w:val="center"/>
              <w:rPr>
                <w:color w:val="002060"/>
              </w:rPr>
            </w:pPr>
            <w:r w:rsidRPr="007520C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1824"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EADB" w14:textId="77777777" w:rsidR="00DC0676" w:rsidRPr="007520C9" w:rsidRDefault="00DC0676" w:rsidP="004D46C3">
            <w:pPr>
              <w:pStyle w:val="rowtabella0"/>
              <w:jc w:val="center"/>
              <w:rPr>
                <w:color w:val="002060"/>
              </w:rPr>
            </w:pPr>
            <w:r w:rsidRPr="007520C9">
              <w:rPr>
                <w:color w:val="002060"/>
              </w:rPr>
              <w:t>0</w:t>
            </w:r>
          </w:p>
        </w:tc>
      </w:tr>
      <w:tr w:rsidR="00DC0676" w:rsidRPr="007520C9" w14:paraId="4438FD8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A51FD" w14:textId="77777777" w:rsidR="00DC0676" w:rsidRPr="007520C9" w:rsidRDefault="00DC0676" w:rsidP="004D46C3">
            <w:pPr>
              <w:pStyle w:val="rowtabella0"/>
              <w:rPr>
                <w:color w:val="002060"/>
              </w:rPr>
            </w:pPr>
            <w:r w:rsidRPr="007520C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358C"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FF25"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B0CA0"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3C68"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12F0"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53AA9" w14:textId="77777777" w:rsidR="00DC0676" w:rsidRPr="007520C9" w:rsidRDefault="00DC0676" w:rsidP="004D46C3">
            <w:pPr>
              <w:pStyle w:val="rowtabella0"/>
              <w:jc w:val="center"/>
              <w:rPr>
                <w:color w:val="002060"/>
              </w:rPr>
            </w:pPr>
            <w:r w:rsidRPr="007520C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2515" w14:textId="77777777" w:rsidR="00DC0676" w:rsidRPr="007520C9" w:rsidRDefault="00DC0676" w:rsidP="004D46C3">
            <w:pPr>
              <w:pStyle w:val="rowtabella0"/>
              <w:jc w:val="center"/>
              <w:rPr>
                <w:color w:val="002060"/>
              </w:rPr>
            </w:pPr>
            <w:r w:rsidRPr="007520C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969A"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59B70" w14:textId="77777777" w:rsidR="00DC0676" w:rsidRPr="007520C9" w:rsidRDefault="00DC0676" w:rsidP="004D46C3">
            <w:pPr>
              <w:pStyle w:val="rowtabella0"/>
              <w:jc w:val="center"/>
              <w:rPr>
                <w:color w:val="002060"/>
              </w:rPr>
            </w:pPr>
            <w:r w:rsidRPr="007520C9">
              <w:rPr>
                <w:color w:val="002060"/>
              </w:rPr>
              <w:t>0</w:t>
            </w:r>
          </w:p>
        </w:tc>
      </w:tr>
      <w:tr w:rsidR="00DC0676" w:rsidRPr="007520C9" w14:paraId="4AE323A0"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28505" w14:textId="77777777" w:rsidR="00DC0676" w:rsidRPr="007520C9" w:rsidRDefault="00DC0676" w:rsidP="004D46C3">
            <w:pPr>
              <w:pStyle w:val="rowtabella0"/>
              <w:rPr>
                <w:color w:val="002060"/>
              </w:rPr>
            </w:pPr>
            <w:r w:rsidRPr="007520C9">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0961"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8BAF"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69F3"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8405"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6725"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BA2D" w14:textId="77777777" w:rsidR="00DC0676" w:rsidRPr="007520C9" w:rsidRDefault="00DC0676" w:rsidP="004D46C3">
            <w:pPr>
              <w:pStyle w:val="rowtabella0"/>
              <w:jc w:val="center"/>
              <w:rPr>
                <w:color w:val="002060"/>
              </w:rPr>
            </w:pPr>
            <w:r w:rsidRPr="007520C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31FA" w14:textId="77777777" w:rsidR="00DC0676" w:rsidRPr="007520C9" w:rsidRDefault="00DC0676" w:rsidP="004D46C3">
            <w:pPr>
              <w:pStyle w:val="rowtabella0"/>
              <w:jc w:val="center"/>
              <w:rPr>
                <w:color w:val="002060"/>
              </w:rPr>
            </w:pPr>
            <w:r w:rsidRPr="007520C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37A9"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2131" w14:textId="77777777" w:rsidR="00DC0676" w:rsidRPr="007520C9" w:rsidRDefault="00DC0676" w:rsidP="004D46C3">
            <w:pPr>
              <w:pStyle w:val="rowtabella0"/>
              <w:jc w:val="center"/>
              <w:rPr>
                <w:color w:val="002060"/>
              </w:rPr>
            </w:pPr>
            <w:r w:rsidRPr="007520C9">
              <w:rPr>
                <w:color w:val="002060"/>
              </w:rPr>
              <w:t>0</w:t>
            </w:r>
          </w:p>
        </w:tc>
      </w:tr>
      <w:tr w:rsidR="00DC0676" w:rsidRPr="007520C9" w14:paraId="6EAA0B6A"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A8E44" w14:textId="77777777" w:rsidR="00DC0676" w:rsidRPr="007520C9" w:rsidRDefault="00DC0676" w:rsidP="004D46C3">
            <w:pPr>
              <w:pStyle w:val="rowtabella0"/>
              <w:rPr>
                <w:color w:val="002060"/>
              </w:rPr>
            </w:pPr>
            <w:r w:rsidRPr="007520C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071B7"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3700"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B358"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279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7F8E"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512A"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8549" w14:textId="77777777" w:rsidR="00DC0676" w:rsidRPr="007520C9" w:rsidRDefault="00DC0676" w:rsidP="004D46C3">
            <w:pPr>
              <w:pStyle w:val="rowtabella0"/>
              <w:jc w:val="center"/>
              <w:rPr>
                <w:color w:val="002060"/>
              </w:rPr>
            </w:pPr>
            <w:r w:rsidRPr="007520C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10DF"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FC34" w14:textId="77777777" w:rsidR="00DC0676" w:rsidRPr="007520C9" w:rsidRDefault="00DC0676" w:rsidP="004D46C3">
            <w:pPr>
              <w:pStyle w:val="rowtabella0"/>
              <w:jc w:val="center"/>
              <w:rPr>
                <w:color w:val="002060"/>
              </w:rPr>
            </w:pPr>
            <w:r w:rsidRPr="007520C9">
              <w:rPr>
                <w:color w:val="002060"/>
              </w:rPr>
              <w:t>0</w:t>
            </w:r>
          </w:p>
        </w:tc>
      </w:tr>
      <w:tr w:rsidR="00DC0676" w:rsidRPr="007520C9" w14:paraId="34BC1F89"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84C803" w14:textId="77777777" w:rsidR="00DC0676" w:rsidRPr="007520C9" w:rsidRDefault="00DC0676" w:rsidP="004D46C3">
            <w:pPr>
              <w:pStyle w:val="rowtabella0"/>
              <w:rPr>
                <w:color w:val="002060"/>
              </w:rPr>
            </w:pPr>
            <w:r w:rsidRPr="007520C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E125"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F4246"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5E9C"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03ECC"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5CD76"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E7EF"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7AEA" w14:textId="77777777" w:rsidR="00DC0676" w:rsidRPr="007520C9" w:rsidRDefault="00DC0676" w:rsidP="004D46C3">
            <w:pPr>
              <w:pStyle w:val="rowtabella0"/>
              <w:jc w:val="center"/>
              <w:rPr>
                <w:color w:val="002060"/>
              </w:rPr>
            </w:pPr>
            <w:r w:rsidRPr="007520C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3A99"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E662" w14:textId="77777777" w:rsidR="00DC0676" w:rsidRPr="007520C9" w:rsidRDefault="00DC0676" w:rsidP="004D46C3">
            <w:pPr>
              <w:pStyle w:val="rowtabella0"/>
              <w:jc w:val="center"/>
              <w:rPr>
                <w:color w:val="002060"/>
              </w:rPr>
            </w:pPr>
            <w:r w:rsidRPr="007520C9">
              <w:rPr>
                <w:color w:val="002060"/>
              </w:rPr>
              <w:t>0</w:t>
            </w:r>
          </w:p>
        </w:tc>
      </w:tr>
    </w:tbl>
    <w:p w14:paraId="30128DD5" w14:textId="77777777" w:rsidR="00DC0676" w:rsidRDefault="00DC0676" w:rsidP="00DC0676">
      <w:pPr>
        <w:pStyle w:val="breakline"/>
        <w:rPr>
          <w:color w:val="002060"/>
        </w:rPr>
      </w:pPr>
    </w:p>
    <w:p w14:paraId="52D7EDA8" w14:textId="77777777" w:rsidR="00DC0676" w:rsidRPr="007520C9" w:rsidRDefault="00DC0676" w:rsidP="00DC0676">
      <w:pPr>
        <w:pStyle w:val="titoloprinc0"/>
        <w:rPr>
          <w:color w:val="002060"/>
        </w:rPr>
      </w:pPr>
      <w:r>
        <w:rPr>
          <w:color w:val="002060"/>
        </w:rPr>
        <w:t>PROGRAMMA GARE</w:t>
      </w:r>
    </w:p>
    <w:p w14:paraId="40C53899" w14:textId="77777777" w:rsidR="00DC0676" w:rsidRDefault="00DC0676" w:rsidP="00DC0676">
      <w:pPr>
        <w:pStyle w:val="breakline"/>
        <w:rPr>
          <w:rFonts w:eastAsiaTheme="minorEastAsia"/>
          <w:color w:val="002060"/>
        </w:rPr>
      </w:pPr>
    </w:p>
    <w:p w14:paraId="2AB323CC" w14:textId="77777777" w:rsidR="00410EDE" w:rsidRPr="004C4F32" w:rsidRDefault="00410EDE" w:rsidP="00410EDE">
      <w:pPr>
        <w:pStyle w:val="sottotitolocampionato10"/>
        <w:rPr>
          <w:color w:val="002060"/>
        </w:rPr>
      </w:pPr>
      <w:r w:rsidRPr="004C4F32">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7"/>
        <w:gridCol w:w="385"/>
        <w:gridCol w:w="898"/>
        <w:gridCol w:w="1177"/>
        <w:gridCol w:w="1549"/>
        <w:gridCol w:w="1549"/>
      </w:tblGrid>
      <w:tr w:rsidR="00410EDE" w:rsidRPr="004C4F32" w14:paraId="6C76A5F4"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12559"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291CF"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0A12A"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3C8D5"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C87E5"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620F9"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BE6EA"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78D9FC8B"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C960BA" w14:textId="77777777" w:rsidR="00410EDE" w:rsidRPr="004C4F32" w:rsidRDefault="00410EDE" w:rsidP="004D46C3">
            <w:pPr>
              <w:pStyle w:val="rowtabella0"/>
              <w:rPr>
                <w:color w:val="002060"/>
              </w:rPr>
            </w:pPr>
            <w:r w:rsidRPr="004C4F32">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08661" w14:textId="77777777" w:rsidR="00410EDE" w:rsidRPr="004C4F32" w:rsidRDefault="00410EDE" w:rsidP="004D46C3">
            <w:pPr>
              <w:pStyle w:val="rowtabella0"/>
              <w:rPr>
                <w:color w:val="002060"/>
              </w:rPr>
            </w:pPr>
            <w:r w:rsidRPr="004C4F32">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003A9"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97516" w14:textId="77777777" w:rsidR="00410EDE" w:rsidRPr="004C4F32" w:rsidRDefault="00410EDE" w:rsidP="004D46C3">
            <w:pPr>
              <w:pStyle w:val="rowtabella0"/>
              <w:rPr>
                <w:color w:val="002060"/>
              </w:rPr>
            </w:pPr>
            <w:r w:rsidRPr="004C4F32">
              <w:rPr>
                <w:color w:val="002060"/>
              </w:rPr>
              <w:t>24/01/2026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DAF39" w14:textId="77777777" w:rsidR="00410EDE" w:rsidRPr="004C4F32" w:rsidRDefault="00410EDE" w:rsidP="004D46C3">
            <w:pPr>
              <w:pStyle w:val="rowtabella0"/>
              <w:rPr>
                <w:color w:val="002060"/>
              </w:rPr>
            </w:pPr>
            <w:r w:rsidRPr="004C4F32">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7FC90" w14:textId="77777777" w:rsidR="00410EDE" w:rsidRPr="004C4F32" w:rsidRDefault="00410EDE" w:rsidP="004D46C3">
            <w:pPr>
              <w:pStyle w:val="rowtabella0"/>
              <w:rPr>
                <w:color w:val="002060"/>
              </w:rPr>
            </w:pPr>
            <w:r w:rsidRPr="004C4F32">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11EDE" w14:textId="77777777" w:rsidR="00410EDE" w:rsidRPr="004C4F32" w:rsidRDefault="00410EDE" w:rsidP="004D46C3">
            <w:pPr>
              <w:pStyle w:val="rowtabella0"/>
              <w:rPr>
                <w:color w:val="002060"/>
              </w:rPr>
            </w:pPr>
            <w:r w:rsidRPr="004C4F32">
              <w:rPr>
                <w:color w:val="002060"/>
              </w:rPr>
              <w:t>VIA NAZARIO SAURO</w:t>
            </w:r>
          </w:p>
        </w:tc>
      </w:tr>
      <w:tr w:rsidR="00410EDE" w:rsidRPr="004C4F32" w14:paraId="7EEEE877"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BA4ECA" w14:textId="77777777" w:rsidR="00410EDE" w:rsidRPr="004C4F32" w:rsidRDefault="00410EDE" w:rsidP="004D46C3">
            <w:pPr>
              <w:pStyle w:val="rowtabella0"/>
              <w:rPr>
                <w:color w:val="002060"/>
              </w:rPr>
            </w:pPr>
            <w:r w:rsidRPr="004C4F32">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6D839C" w14:textId="77777777" w:rsidR="00410EDE" w:rsidRPr="004C4F32" w:rsidRDefault="00410EDE" w:rsidP="004D46C3">
            <w:pPr>
              <w:pStyle w:val="rowtabella0"/>
              <w:rPr>
                <w:color w:val="002060"/>
              </w:rPr>
            </w:pPr>
            <w:r w:rsidRPr="004C4F32">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5EC48D"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A716A3" w14:textId="77777777" w:rsidR="00410EDE" w:rsidRPr="004C4F32" w:rsidRDefault="00410EDE" w:rsidP="004D46C3">
            <w:pPr>
              <w:pStyle w:val="rowtabella0"/>
              <w:rPr>
                <w:color w:val="002060"/>
              </w:rPr>
            </w:pPr>
            <w:r w:rsidRPr="004C4F32">
              <w:rPr>
                <w:color w:val="002060"/>
              </w:rPr>
              <w:t>24/01/2026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1C34A5" w14:textId="77777777" w:rsidR="00410EDE" w:rsidRPr="004C4F32" w:rsidRDefault="00410EDE" w:rsidP="004D46C3">
            <w:pPr>
              <w:pStyle w:val="rowtabella0"/>
              <w:rPr>
                <w:color w:val="002060"/>
              </w:rPr>
            </w:pPr>
            <w:r w:rsidRPr="004C4F32">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C7815" w14:textId="77777777" w:rsidR="00410EDE" w:rsidRPr="004C4F32" w:rsidRDefault="00410EDE" w:rsidP="004D46C3">
            <w:pPr>
              <w:pStyle w:val="rowtabella0"/>
              <w:rPr>
                <w:color w:val="002060"/>
              </w:rPr>
            </w:pPr>
            <w:r w:rsidRPr="004C4F32">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3784D0" w14:textId="77777777" w:rsidR="00410EDE" w:rsidRPr="004C4F32" w:rsidRDefault="00410EDE" w:rsidP="004D46C3">
            <w:pPr>
              <w:pStyle w:val="rowtabella0"/>
              <w:rPr>
                <w:color w:val="002060"/>
              </w:rPr>
            </w:pPr>
            <w:r w:rsidRPr="004C4F32">
              <w:rPr>
                <w:color w:val="002060"/>
              </w:rPr>
              <w:t>VIA FALCONARA</w:t>
            </w:r>
          </w:p>
        </w:tc>
      </w:tr>
      <w:tr w:rsidR="00410EDE" w:rsidRPr="004C4F32" w14:paraId="13DCF819"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591352" w14:textId="77777777" w:rsidR="00410EDE" w:rsidRPr="004C4F32" w:rsidRDefault="00410EDE" w:rsidP="004D46C3">
            <w:pPr>
              <w:pStyle w:val="rowtabella0"/>
              <w:rPr>
                <w:color w:val="002060"/>
              </w:rPr>
            </w:pPr>
            <w:r w:rsidRPr="004C4F32">
              <w:rPr>
                <w:color w:val="002060"/>
              </w:rPr>
              <w:t xml:space="preserve">CSI GAUDIO </w:t>
            </w:r>
            <w:proofErr w:type="spellStart"/>
            <w:proofErr w:type="gramStart"/>
            <w:r w:rsidRPr="004C4F32">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6EE75" w14:textId="77777777" w:rsidR="00410EDE" w:rsidRPr="004C4F32" w:rsidRDefault="00410EDE" w:rsidP="004D46C3">
            <w:pPr>
              <w:pStyle w:val="rowtabella0"/>
              <w:rPr>
                <w:color w:val="002060"/>
              </w:rPr>
            </w:pPr>
            <w:r w:rsidRPr="004C4F32">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36C4C8"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283B66" w14:textId="77777777" w:rsidR="00410EDE" w:rsidRPr="004C4F32" w:rsidRDefault="00410EDE" w:rsidP="004D46C3">
            <w:pPr>
              <w:pStyle w:val="rowtabella0"/>
              <w:rPr>
                <w:color w:val="002060"/>
              </w:rPr>
            </w:pPr>
            <w:r w:rsidRPr="004C4F32">
              <w:rPr>
                <w:color w:val="002060"/>
              </w:rPr>
              <w:t>24/01/2026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7B6C95" w14:textId="77777777" w:rsidR="00410EDE" w:rsidRPr="004C4F32" w:rsidRDefault="00410EDE" w:rsidP="004D46C3">
            <w:pPr>
              <w:pStyle w:val="rowtabella0"/>
              <w:rPr>
                <w:color w:val="002060"/>
              </w:rPr>
            </w:pPr>
            <w:r w:rsidRPr="004C4F3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15045" w14:textId="77777777" w:rsidR="00410EDE" w:rsidRPr="004C4F32" w:rsidRDefault="00410EDE" w:rsidP="004D46C3">
            <w:pPr>
              <w:pStyle w:val="rowtabella0"/>
              <w:rPr>
                <w:color w:val="002060"/>
              </w:rPr>
            </w:pPr>
            <w:r w:rsidRPr="004C4F3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712D1F" w14:textId="77777777" w:rsidR="00410EDE" w:rsidRPr="004C4F32" w:rsidRDefault="00410EDE" w:rsidP="004D46C3">
            <w:pPr>
              <w:pStyle w:val="rowtabella0"/>
              <w:rPr>
                <w:color w:val="002060"/>
              </w:rPr>
            </w:pPr>
            <w:r w:rsidRPr="004C4F32">
              <w:rPr>
                <w:color w:val="002060"/>
              </w:rPr>
              <w:t>VIA DEI TESSITORI</w:t>
            </w:r>
          </w:p>
        </w:tc>
      </w:tr>
      <w:tr w:rsidR="00410EDE" w:rsidRPr="004C4F32" w14:paraId="2C41E873"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2697E6" w14:textId="77777777" w:rsidR="00410EDE" w:rsidRPr="004C4F32" w:rsidRDefault="00410EDE" w:rsidP="004D46C3">
            <w:pPr>
              <w:pStyle w:val="rowtabella0"/>
              <w:rPr>
                <w:color w:val="002060"/>
              </w:rPr>
            </w:pPr>
            <w:r w:rsidRPr="004C4F3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9E0A9A" w14:textId="77777777" w:rsidR="00410EDE" w:rsidRPr="004C4F32" w:rsidRDefault="00410EDE" w:rsidP="004D46C3">
            <w:pPr>
              <w:pStyle w:val="rowtabella0"/>
              <w:rPr>
                <w:color w:val="002060"/>
              </w:rPr>
            </w:pPr>
            <w:r w:rsidRPr="004C4F3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098AB1"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1A6C7C" w14:textId="77777777" w:rsidR="00410EDE" w:rsidRPr="004C4F32" w:rsidRDefault="00410EDE" w:rsidP="004D46C3">
            <w:pPr>
              <w:pStyle w:val="rowtabella0"/>
              <w:rPr>
                <w:color w:val="002060"/>
              </w:rPr>
            </w:pPr>
            <w:r w:rsidRPr="004C4F32">
              <w:rPr>
                <w:color w:val="002060"/>
              </w:rPr>
              <w:t>24/01/2026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C0B620" w14:textId="77777777" w:rsidR="00410EDE" w:rsidRPr="004C4F32" w:rsidRDefault="00410EDE" w:rsidP="004D46C3">
            <w:pPr>
              <w:pStyle w:val="rowtabella0"/>
              <w:rPr>
                <w:color w:val="002060"/>
              </w:rPr>
            </w:pPr>
            <w:r w:rsidRPr="004C4F3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7C4BD" w14:textId="77777777" w:rsidR="00410EDE" w:rsidRPr="004C4F32" w:rsidRDefault="00410EDE" w:rsidP="004D46C3">
            <w:pPr>
              <w:pStyle w:val="rowtabella0"/>
              <w:rPr>
                <w:color w:val="002060"/>
              </w:rPr>
            </w:pPr>
            <w:r w:rsidRPr="004C4F3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35BB5" w14:textId="77777777" w:rsidR="00410EDE" w:rsidRPr="004C4F32" w:rsidRDefault="00410EDE" w:rsidP="004D46C3">
            <w:pPr>
              <w:pStyle w:val="rowtabella0"/>
              <w:rPr>
                <w:color w:val="002060"/>
              </w:rPr>
            </w:pPr>
            <w:r w:rsidRPr="004C4F32">
              <w:rPr>
                <w:color w:val="002060"/>
              </w:rPr>
              <w:t xml:space="preserve">VIA </w:t>
            </w:r>
            <w:proofErr w:type="gramStart"/>
            <w:r w:rsidRPr="004C4F32">
              <w:rPr>
                <w:color w:val="002060"/>
              </w:rPr>
              <w:t>B.BUOZZI</w:t>
            </w:r>
            <w:proofErr w:type="gramEnd"/>
          </w:p>
        </w:tc>
      </w:tr>
      <w:tr w:rsidR="00410EDE" w:rsidRPr="004C4F32" w14:paraId="15EA7C53"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7F585E" w14:textId="77777777" w:rsidR="00410EDE" w:rsidRPr="004C4F32" w:rsidRDefault="00410EDE" w:rsidP="004D46C3">
            <w:pPr>
              <w:pStyle w:val="rowtabella0"/>
              <w:rPr>
                <w:color w:val="002060"/>
              </w:rPr>
            </w:pPr>
            <w:r w:rsidRPr="004C4F32">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E111F" w14:textId="77777777" w:rsidR="00410EDE" w:rsidRPr="004C4F32" w:rsidRDefault="00410EDE" w:rsidP="004D46C3">
            <w:pPr>
              <w:pStyle w:val="rowtabella0"/>
              <w:rPr>
                <w:color w:val="002060"/>
              </w:rPr>
            </w:pPr>
            <w:r w:rsidRPr="004C4F32">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3BF94"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99191" w14:textId="77777777" w:rsidR="00410EDE" w:rsidRPr="004C4F32" w:rsidRDefault="00410EDE" w:rsidP="004D46C3">
            <w:pPr>
              <w:pStyle w:val="rowtabella0"/>
              <w:rPr>
                <w:color w:val="002060"/>
              </w:rPr>
            </w:pPr>
            <w:r w:rsidRPr="004C4F32">
              <w:rPr>
                <w:color w:val="002060"/>
              </w:rPr>
              <w:t>25/01/2026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24ACE" w14:textId="77777777" w:rsidR="00410EDE" w:rsidRPr="004C4F32" w:rsidRDefault="00410EDE" w:rsidP="004D46C3">
            <w:pPr>
              <w:pStyle w:val="rowtabella0"/>
              <w:rPr>
                <w:color w:val="002060"/>
              </w:rPr>
            </w:pPr>
            <w:r w:rsidRPr="004C4F32">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CA696" w14:textId="77777777" w:rsidR="00410EDE" w:rsidRPr="004C4F32" w:rsidRDefault="00410EDE" w:rsidP="004D46C3">
            <w:pPr>
              <w:pStyle w:val="rowtabella0"/>
              <w:rPr>
                <w:color w:val="002060"/>
              </w:rPr>
            </w:pPr>
            <w:r w:rsidRPr="004C4F32">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FBBF5" w14:textId="77777777" w:rsidR="00410EDE" w:rsidRPr="004C4F32" w:rsidRDefault="00410EDE" w:rsidP="004D46C3">
            <w:pPr>
              <w:pStyle w:val="rowtabella0"/>
              <w:rPr>
                <w:color w:val="002060"/>
              </w:rPr>
            </w:pPr>
            <w:r w:rsidRPr="004C4F32">
              <w:rPr>
                <w:color w:val="002060"/>
              </w:rPr>
              <w:t>VIA DEI TESSITORI</w:t>
            </w:r>
          </w:p>
        </w:tc>
      </w:tr>
    </w:tbl>
    <w:p w14:paraId="5FB03938" w14:textId="77777777" w:rsidR="00410EDE" w:rsidRPr="004C4F32" w:rsidRDefault="00410EDE" w:rsidP="00410EDE">
      <w:pPr>
        <w:pStyle w:val="breakline"/>
        <w:rPr>
          <w:rFonts w:eastAsiaTheme="minorEastAsia"/>
          <w:color w:val="002060"/>
        </w:rPr>
      </w:pPr>
    </w:p>
    <w:p w14:paraId="068FF49C" w14:textId="77777777" w:rsidR="00410EDE" w:rsidRPr="004C4F32" w:rsidRDefault="00410EDE" w:rsidP="00410EDE">
      <w:pPr>
        <w:pStyle w:val="breakline"/>
        <w:rPr>
          <w:color w:val="002060"/>
        </w:rPr>
      </w:pPr>
    </w:p>
    <w:p w14:paraId="5BA7C14A" w14:textId="77777777" w:rsidR="00410EDE" w:rsidRPr="004C4F32" w:rsidRDefault="00410EDE" w:rsidP="00410EDE">
      <w:pPr>
        <w:pStyle w:val="breakline"/>
        <w:rPr>
          <w:color w:val="002060"/>
        </w:rPr>
      </w:pPr>
    </w:p>
    <w:p w14:paraId="4DAF0BB3" w14:textId="77777777" w:rsidR="00410EDE" w:rsidRPr="004C4F32" w:rsidRDefault="00410EDE" w:rsidP="00410EDE">
      <w:pPr>
        <w:pStyle w:val="sottotitolocampionato10"/>
        <w:rPr>
          <w:color w:val="002060"/>
        </w:rPr>
      </w:pPr>
      <w:r w:rsidRPr="004C4F32">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410EDE" w:rsidRPr="004C4F32" w14:paraId="173B4CBC"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0A75F"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1BD14"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F92BD"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D3AC5"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476CE"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E6B25"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127A9"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577FEEA7"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FB8B5B" w14:textId="77777777" w:rsidR="00410EDE" w:rsidRPr="004C4F32" w:rsidRDefault="00410EDE" w:rsidP="004D46C3">
            <w:pPr>
              <w:pStyle w:val="rowtabella0"/>
              <w:rPr>
                <w:color w:val="002060"/>
              </w:rPr>
            </w:pPr>
            <w:r w:rsidRPr="004C4F32">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E11B4" w14:textId="77777777" w:rsidR="00410EDE" w:rsidRPr="004C4F32" w:rsidRDefault="00410EDE" w:rsidP="004D46C3">
            <w:pPr>
              <w:pStyle w:val="rowtabella0"/>
              <w:rPr>
                <w:color w:val="002060"/>
              </w:rPr>
            </w:pPr>
            <w:proofErr w:type="gramStart"/>
            <w:r w:rsidRPr="004C4F32">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9F298"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C80A6" w14:textId="77777777" w:rsidR="00410EDE" w:rsidRPr="004C4F32" w:rsidRDefault="00410EDE" w:rsidP="004D46C3">
            <w:pPr>
              <w:pStyle w:val="rowtabella0"/>
              <w:rPr>
                <w:color w:val="002060"/>
              </w:rPr>
            </w:pPr>
            <w:r w:rsidRPr="004C4F32">
              <w:rPr>
                <w:color w:val="002060"/>
              </w:rPr>
              <w:t>24/01/2026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00219" w14:textId="77777777" w:rsidR="00410EDE" w:rsidRPr="004C4F32" w:rsidRDefault="00410EDE" w:rsidP="004D46C3">
            <w:pPr>
              <w:pStyle w:val="rowtabella0"/>
              <w:rPr>
                <w:color w:val="002060"/>
              </w:rPr>
            </w:pPr>
            <w:r w:rsidRPr="004C4F32">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D4FDA" w14:textId="77777777" w:rsidR="00410EDE" w:rsidRPr="004C4F32" w:rsidRDefault="00410EDE" w:rsidP="004D46C3">
            <w:pPr>
              <w:pStyle w:val="rowtabella0"/>
              <w:rPr>
                <w:color w:val="002060"/>
              </w:rPr>
            </w:pPr>
            <w:r w:rsidRPr="004C4F32">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D1EB5" w14:textId="77777777" w:rsidR="00410EDE" w:rsidRPr="004C4F32" w:rsidRDefault="00410EDE" w:rsidP="004D46C3">
            <w:pPr>
              <w:pStyle w:val="rowtabella0"/>
              <w:rPr>
                <w:color w:val="002060"/>
              </w:rPr>
            </w:pPr>
            <w:r w:rsidRPr="004C4F32">
              <w:rPr>
                <w:color w:val="002060"/>
              </w:rPr>
              <w:t>VIA ROSSINI</w:t>
            </w:r>
          </w:p>
        </w:tc>
      </w:tr>
      <w:tr w:rsidR="00410EDE" w:rsidRPr="004C4F32" w14:paraId="1EE71062"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F361E5" w14:textId="77777777" w:rsidR="00410EDE" w:rsidRPr="004C4F32" w:rsidRDefault="00410EDE" w:rsidP="004D46C3">
            <w:pPr>
              <w:pStyle w:val="rowtabella0"/>
              <w:rPr>
                <w:color w:val="002060"/>
              </w:rPr>
            </w:pPr>
            <w:r w:rsidRPr="004C4F32">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FF773D" w14:textId="77777777" w:rsidR="00410EDE" w:rsidRPr="004C4F32" w:rsidRDefault="00410EDE" w:rsidP="004D46C3">
            <w:pPr>
              <w:pStyle w:val="rowtabella0"/>
              <w:rPr>
                <w:color w:val="002060"/>
              </w:rPr>
            </w:pPr>
            <w:r w:rsidRPr="004C4F32">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8E5252"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F91AF6" w14:textId="77777777" w:rsidR="00410EDE" w:rsidRPr="004C4F32" w:rsidRDefault="00410EDE" w:rsidP="004D46C3">
            <w:pPr>
              <w:pStyle w:val="rowtabella0"/>
              <w:rPr>
                <w:color w:val="002060"/>
              </w:rPr>
            </w:pPr>
            <w:r w:rsidRPr="004C4F32">
              <w:rPr>
                <w:color w:val="002060"/>
              </w:rPr>
              <w:t>24/01/2026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8C1CEB" w14:textId="77777777" w:rsidR="00410EDE" w:rsidRPr="004C4F32" w:rsidRDefault="00410EDE" w:rsidP="004D46C3">
            <w:pPr>
              <w:pStyle w:val="rowtabella0"/>
              <w:rPr>
                <w:color w:val="002060"/>
              </w:rPr>
            </w:pPr>
            <w:r w:rsidRPr="004C4F32">
              <w:rPr>
                <w:color w:val="002060"/>
              </w:rPr>
              <w:t>5280 TENSOSTRUTTURA S.</w:t>
            </w:r>
            <w:proofErr w:type="gramStart"/>
            <w:r w:rsidRPr="004C4F32">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E3D24" w14:textId="77777777" w:rsidR="00410EDE" w:rsidRPr="004C4F32" w:rsidRDefault="00410EDE" w:rsidP="004D46C3">
            <w:pPr>
              <w:pStyle w:val="rowtabella0"/>
              <w:rPr>
                <w:color w:val="002060"/>
              </w:rPr>
            </w:pPr>
            <w:r w:rsidRPr="004C4F32">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BC326C" w14:textId="77777777" w:rsidR="00410EDE" w:rsidRPr="004C4F32" w:rsidRDefault="00410EDE" w:rsidP="004D46C3">
            <w:pPr>
              <w:pStyle w:val="rowtabella0"/>
              <w:rPr>
                <w:color w:val="002060"/>
              </w:rPr>
            </w:pPr>
            <w:r w:rsidRPr="004C4F32">
              <w:rPr>
                <w:color w:val="002060"/>
              </w:rPr>
              <w:t>VIA LORENZO LOTTO</w:t>
            </w:r>
          </w:p>
        </w:tc>
      </w:tr>
      <w:tr w:rsidR="00410EDE" w:rsidRPr="004C4F32" w14:paraId="6F214EFA"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6C4D74" w14:textId="77777777" w:rsidR="00410EDE" w:rsidRPr="004C4F32" w:rsidRDefault="00410EDE" w:rsidP="004D46C3">
            <w:pPr>
              <w:pStyle w:val="rowtabella0"/>
              <w:rPr>
                <w:color w:val="002060"/>
              </w:rPr>
            </w:pPr>
            <w:r w:rsidRPr="004C4F32">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E42A6A" w14:textId="77777777" w:rsidR="00410EDE" w:rsidRPr="004C4F32" w:rsidRDefault="00410EDE" w:rsidP="004D46C3">
            <w:pPr>
              <w:pStyle w:val="rowtabella0"/>
              <w:rPr>
                <w:color w:val="002060"/>
              </w:rPr>
            </w:pPr>
            <w:r w:rsidRPr="004C4F32">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3C0518"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9C225E" w14:textId="77777777" w:rsidR="00410EDE" w:rsidRPr="004C4F32" w:rsidRDefault="00410EDE" w:rsidP="004D46C3">
            <w:pPr>
              <w:pStyle w:val="rowtabella0"/>
              <w:rPr>
                <w:color w:val="002060"/>
              </w:rPr>
            </w:pPr>
            <w:r w:rsidRPr="004C4F32">
              <w:rPr>
                <w:color w:val="002060"/>
              </w:rPr>
              <w:t>24/01/2026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DF2FE9" w14:textId="77777777" w:rsidR="00410EDE" w:rsidRPr="004C4F32" w:rsidRDefault="00410EDE" w:rsidP="004D46C3">
            <w:pPr>
              <w:pStyle w:val="rowtabella0"/>
              <w:rPr>
                <w:color w:val="002060"/>
              </w:rPr>
            </w:pPr>
            <w:r w:rsidRPr="004C4F32">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3DED97" w14:textId="77777777" w:rsidR="00410EDE" w:rsidRPr="004C4F32" w:rsidRDefault="00410EDE" w:rsidP="004D46C3">
            <w:pPr>
              <w:pStyle w:val="rowtabella0"/>
              <w:rPr>
                <w:color w:val="002060"/>
              </w:rPr>
            </w:pPr>
            <w:r w:rsidRPr="004C4F32">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D07B92" w14:textId="77777777" w:rsidR="00410EDE" w:rsidRPr="004C4F32" w:rsidRDefault="00410EDE" w:rsidP="004D46C3">
            <w:pPr>
              <w:pStyle w:val="rowtabella0"/>
              <w:rPr>
                <w:color w:val="002060"/>
              </w:rPr>
            </w:pPr>
            <w:r w:rsidRPr="004C4F32">
              <w:rPr>
                <w:color w:val="002060"/>
              </w:rPr>
              <w:t>VIA LUDOVICO SCARFIOTTI</w:t>
            </w:r>
          </w:p>
        </w:tc>
      </w:tr>
      <w:tr w:rsidR="00410EDE" w:rsidRPr="004C4F32" w14:paraId="236DE398"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FBCD6" w14:textId="77777777" w:rsidR="00410EDE" w:rsidRPr="004C4F32" w:rsidRDefault="00410EDE" w:rsidP="004D46C3">
            <w:pPr>
              <w:pStyle w:val="rowtabella0"/>
              <w:rPr>
                <w:color w:val="002060"/>
              </w:rPr>
            </w:pPr>
            <w:r w:rsidRPr="004C4F32">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C4CDD" w14:textId="77777777" w:rsidR="00410EDE" w:rsidRPr="004C4F32" w:rsidRDefault="00410EDE" w:rsidP="004D46C3">
            <w:pPr>
              <w:pStyle w:val="rowtabella0"/>
              <w:rPr>
                <w:color w:val="002060"/>
              </w:rPr>
            </w:pPr>
            <w:r w:rsidRPr="004C4F32">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D7C26"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08AAF" w14:textId="77777777" w:rsidR="00410EDE" w:rsidRPr="004C4F32" w:rsidRDefault="00410EDE" w:rsidP="004D46C3">
            <w:pPr>
              <w:pStyle w:val="rowtabella0"/>
              <w:rPr>
                <w:color w:val="002060"/>
              </w:rPr>
            </w:pPr>
            <w:r w:rsidRPr="004C4F32">
              <w:rPr>
                <w:color w:val="002060"/>
              </w:rPr>
              <w:t>25/01/2026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52873" w14:textId="77777777" w:rsidR="00410EDE" w:rsidRPr="004C4F32" w:rsidRDefault="00410EDE" w:rsidP="004D46C3">
            <w:pPr>
              <w:pStyle w:val="rowtabella0"/>
              <w:rPr>
                <w:color w:val="002060"/>
              </w:rPr>
            </w:pPr>
            <w:r w:rsidRPr="004C4F32">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DAB8D" w14:textId="77777777" w:rsidR="00410EDE" w:rsidRPr="004C4F32" w:rsidRDefault="00410EDE" w:rsidP="004D46C3">
            <w:pPr>
              <w:pStyle w:val="rowtabella0"/>
              <w:rPr>
                <w:color w:val="002060"/>
              </w:rPr>
            </w:pPr>
            <w:r w:rsidRPr="004C4F32">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B3004" w14:textId="77777777" w:rsidR="00410EDE" w:rsidRPr="004C4F32" w:rsidRDefault="00410EDE" w:rsidP="004D46C3">
            <w:pPr>
              <w:pStyle w:val="rowtabella0"/>
              <w:rPr>
                <w:color w:val="002060"/>
              </w:rPr>
            </w:pPr>
            <w:r w:rsidRPr="004C4F32">
              <w:rPr>
                <w:color w:val="002060"/>
              </w:rPr>
              <w:t>VIA DELLA REPUBBLICA</w:t>
            </w:r>
          </w:p>
        </w:tc>
      </w:tr>
    </w:tbl>
    <w:p w14:paraId="556BFC19" w14:textId="77777777" w:rsidR="00410EDE" w:rsidRPr="007520C9" w:rsidRDefault="00410EDE" w:rsidP="00DC0676">
      <w:pPr>
        <w:pStyle w:val="breakline"/>
        <w:rPr>
          <w:rFonts w:eastAsiaTheme="minorEastAsia"/>
          <w:color w:val="002060"/>
        </w:rPr>
      </w:pPr>
    </w:p>
    <w:p w14:paraId="69191501" w14:textId="77777777" w:rsidR="00DC0676" w:rsidRPr="007520C9" w:rsidRDefault="00DC0676" w:rsidP="00DC0676">
      <w:pPr>
        <w:pStyle w:val="breakline"/>
        <w:rPr>
          <w:color w:val="002060"/>
        </w:rPr>
      </w:pPr>
    </w:p>
    <w:p w14:paraId="0247B5E3" w14:textId="77777777" w:rsidR="00DC0676" w:rsidRPr="007520C9" w:rsidRDefault="00DC0676" w:rsidP="00DC0676">
      <w:pPr>
        <w:pStyle w:val="breakline"/>
        <w:rPr>
          <w:color w:val="002060"/>
        </w:rPr>
      </w:pPr>
    </w:p>
    <w:p w14:paraId="141975DF" w14:textId="77777777" w:rsidR="00DC0676" w:rsidRPr="007520C9" w:rsidRDefault="00DC0676" w:rsidP="00DC0676">
      <w:pPr>
        <w:pStyle w:val="titolocampionato0"/>
        <w:shd w:val="clear" w:color="auto" w:fill="CCCCCC"/>
        <w:spacing w:before="80" w:after="40"/>
        <w:rPr>
          <w:color w:val="002060"/>
        </w:rPr>
      </w:pPr>
      <w:r w:rsidRPr="007520C9">
        <w:rPr>
          <w:color w:val="002060"/>
        </w:rPr>
        <w:t>UNDER 17 C5 REGIONALI MASCHILI</w:t>
      </w:r>
    </w:p>
    <w:p w14:paraId="2FCBAC87" w14:textId="77777777" w:rsidR="00DC0676" w:rsidRPr="007520C9" w:rsidRDefault="00DC0676" w:rsidP="00DC0676">
      <w:pPr>
        <w:pStyle w:val="titoloprinc0"/>
        <w:rPr>
          <w:color w:val="002060"/>
        </w:rPr>
      </w:pPr>
      <w:r w:rsidRPr="007520C9">
        <w:rPr>
          <w:color w:val="002060"/>
        </w:rPr>
        <w:t>VARIAZIONI AL PROGRAMMA GARE</w:t>
      </w:r>
    </w:p>
    <w:p w14:paraId="33A69095" w14:textId="77777777" w:rsidR="00DC0676" w:rsidRPr="007520C9" w:rsidRDefault="00DC0676" w:rsidP="00DC0676">
      <w:pPr>
        <w:pStyle w:val="breakline"/>
        <w:rPr>
          <w:color w:val="002060"/>
        </w:rPr>
      </w:pPr>
    </w:p>
    <w:p w14:paraId="1805804B" w14:textId="77777777" w:rsidR="00DC0676" w:rsidRPr="007520C9" w:rsidRDefault="00DC0676" w:rsidP="00DC0676">
      <w:pPr>
        <w:pStyle w:val="breakline"/>
        <w:rPr>
          <w:color w:val="002060"/>
        </w:rPr>
      </w:pPr>
    </w:p>
    <w:p w14:paraId="3AF902AE" w14:textId="77777777" w:rsidR="00DC0676" w:rsidRPr="007520C9" w:rsidRDefault="00DC0676" w:rsidP="00DC0676">
      <w:pPr>
        <w:pStyle w:val="sottotitolocampionato10"/>
        <w:rPr>
          <w:color w:val="002060"/>
        </w:rPr>
      </w:pPr>
      <w:r w:rsidRPr="007520C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C0676" w:rsidRPr="007520C9" w14:paraId="625583E7" w14:textId="77777777" w:rsidTr="00402A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8ADA4" w14:textId="77777777" w:rsidR="00DC0676" w:rsidRPr="007520C9" w:rsidRDefault="00DC0676" w:rsidP="004D46C3">
            <w:pPr>
              <w:pStyle w:val="headertabella0"/>
              <w:rPr>
                <w:color w:val="002060"/>
              </w:rPr>
            </w:pPr>
            <w:r w:rsidRPr="007520C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A6403" w14:textId="77777777" w:rsidR="00DC0676" w:rsidRPr="007520C9" w:rsidRDefault="00DC0676" w:rsidP="004D46C3">
            <w:pPr>
              <w:pStyle w:val="headertabella0"/>
              <w:rPr>
                <w:color w:val="002060"/>
              </w:rPr>
            </w:pPr>
            <w:r w:rsidRPr="007520C9">
              <w:rPr>
                <w:color w:val="002060"/>
              </w:rPr>
              <w:t xml:space="preserve">N° </w:t>
            </w:r>
            <w:proofErr w:type="spellStart"/>
            <w:r w:rsidRPr="007520C9">
              <w:rPr>
                <w:color w:val="002060"/>
              </w:rPr>
              <w:t>Gior</w:t>
            </w:r>
            <w:proofErr w:type="spellEnd"/>
            <w:r w:rsidRPr="007520C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BB576" w14:textId="77777777" w:rsidR="00DC0676" w:rsidRPr="007520C9" w:rsidRDefault="00DC0676" w:rsidP="004D46C3">
            <w:pPr>
              <w:pStyle w:val="headertabella0"/>
              <w:rPr>
                <w:color w:val="002060"/>
              </w:rPr>
            </w:pPr>
            <w:r w:rsidRPr="007520C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D38B2" w14:textId="77777777" w:rsidR="00DC0676" w:rsidRPr="007520C9" w:rsidRDefault="00DC0676" w:rsidP="004D46C3">
            <w:pPr>
              <w:pStyle w:val="headertabella0"/>
              <w:rPr>
                <w:color w:val="002060"/>
              </w:rPr>
            </w:pPr>
            <w:r w:rsidRPr="007520C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4F3C8" w14:textId="77777777" w:rsidR="00DC0676" w:rsidRPr="007520C9" w:rsidRDefault="00DC0676" w:rsidP="004D46C3">
            <w:pPr>
              <w:pStyle w:val="headertabella0"/>
              <w:rPr>
                <w:color w:val="002060"/>
              </w:rPr>
            </w:pPr>
            <w:r w:rsidRPr="007520C9">
              <w:rPr>
                <w:color w:val="002060"/>
              </w:rPr>
              <w:t xml:space="preserve">Data </w:t>
            </w:r>
            <w:proofErr w:type="spellStart"/>
            <w:r w:rsidRPr="007520C9">
              <w:rPr>
                <w:color w:val="002060"/>
              </w:rPr>
              <w:t>Orig</w:t>
            </w:r>
            <w:proofErr w:type="spellEnd"/>
            <w:r w:rsidRPr="007520C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927E3" w14:textId="77777777" w:rsidR="00DC0676" w:rsidRPr="007520C9" w:rsidRDefault="00DC0676" w:rsidP="004D46C3">
            <w:pPr>
              <w:pStyle w:val="headertabella0"/>
              <w:rPr>
                <w:color w:val="002060"/>
              </w:rPr>
            </w:pPr>
            <w:r w:rsidRPr="007520C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BD60D" w14:textId="77777777" w:rsidR="00DC0676" w:rsidRPr="007520C9" w:rsidRDefault="00DC0676" w:rsidP="004D46C3">
            <w:pPr>
              <w:pStyle w:val="headertabella0"/>
              <w:rPr>
                <w:color w:val="002060"/>
              </w:rPr>
            </w:pPr>
            <w:r w:rsidRPr="007520C9">
              <w:rPr>
                <w:color w:val="002060"/>
              </w:rPr>
              <w:t xml:space="preserve">Ora </w:t>
            </w:r>
            <w:proofErr w:type="spellStart"/>
            <w:r w:rsidRPr="007520C9">
              <w:rPr>
                <w:color w:val="002060"/>
              </w:rPr>
              <w:t>Orig</w:t>
            </w:r>
            <w:proofErr w:type="spellEnd"/>
            <w:r w:rsidRPr="007520C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F9F77" w14:textId="77777777" w:rsidR="00DC0676" w:rsidRPr="007520C9" w:rsidRDefault="00DC0676" w:rsidP="004D46C3">
            <w:pPr>
              <w:pStyle w:val="headertabella0"/>
              <w:rPr>
                <w:color w:val="002060"/>
              </w:rPr>
            </w:pPr>
            <w:r w:rsidRPr="007520C9">
              <w:rPr>
                <w:color w:val="002060"/>
              </w:rPr>
              <w:t>Impianto</w:t>
            </w:r>
          </w:p>
        </w:tc>
      </w:tr>
      <w:tr w:rsidR="00DC0676" w:rsidRPr="007520C9" w14:paraId="1DC8EA4B" w14:textId="77777777" w:rsidTr="00402A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2A0E" w14:textId="77777777" w:rsidR="00DC0676" w:rsidRPr="00402A47" w:rsidRDefault="00DC0676" w:rsidP="004D46C3">
            <w:pPr>
              <w:pStyle w:val="rowtabella0"/>
              <w:rPr>
                <w:color w:val="002060"/>
                <w:highlight w:val="yellow"/>
              </w:rPr>
            </w:pPr>
            <w:r w:rsidRPr="00402A47">
              <w:rPr>
                <w:color w:val="002060"/>
                <w:highlight w:val="yellow"/>
              </w:rPr>
              <w:t>31/01/2026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52FFB" w14:textId="77777777" w:rsidR="00DC0676" w:rsidRPr="00402A47" w:rsidRDefault="00DC0676" w:rsidP="004D46C3">
            <w:pPr>
              <w:pStyle w:val="rowtabella0"/>
              <w:jc w:val="center"/>
              <w:rPr>
                <w:color w:val="002060"/>
                <w:highlight w:val="yellow"/>
              </w:rPr>
            </w:pPr>
            <w:r w:rsidRPr="00402A47">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824D" w14:textId="77777777" w:rsidR="00DC0676" w:rsidRPr="00402A47" w:rsidRDefault="00DC0676" w:rsidP="004D46C3">
            <w:pPr>
              <w:pStyle w:val="rowtabella0"/>
              <w:rPr>
                <w:color w:val="002060"/>
                <w:highlight w:val="yellow"/>
              </w:rPr>
            </w:pPr>
            <w:r w:rsidRPr="00402A47">
              <w:rPr>
                <w:color w:val="002060"/>
                <w:highlight w:val="yellow"/>
              </w:rPr>
              <w:t xml:space="preserve">AUDAX 1970 </w:t>
            </w:r>
            <w:proofErr w:type="gramStart"/>
            <w:r w:rsidRPr="00402A47">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C72C" w14:textId="77777777" w:rsidR="00DC0676" w:rsidRPr="00402A47" w:rsidRDefault="00DC0676" w:rsidP="004D46C3">
            <w:pPr>
              <w:pStyle w:val="rowtabella0"/>
              <w:rPr>
                <w:color w:val="002060"/>
                <w:highlight w:val="yellow"/>
              </w:rPr>
            </w:pPr>
            <w:r w:rsidRPr="00402A47">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4ABEEC" w14:textId="5F96477D" w:rsidR="00DC0676" w:rsidRPr="007520C9" w:rsidRDefault="00DC0676" w:rsidP="004D46C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38B5" w14:textId="77777777" w:rsidR="00DC0676" w:rsidRPr="007520C9" w:rsidRDefault="00DC0676" w:rsidP="004D46C3">
            <w:pPr>
              <w:pStyle w:val="rowtabella0"/>
              <w:jc w:val="center"/>
              <w:rPr>
                <w:color w:val="002060"/>
              </w:rPr>
            </w:pPr>
            <w:r w:rsidRPr="00402A47">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B2A7B" w14:textId="77777777" w:rsidR="00DC0676" w:rsidRPr="007520C9" w:rsidRDefault="00DC0676" w:rsidP="004D46C3">
            <w:pPr>
              <w:pStyle w:val="rowtabella0"/>
              <w:jc w:val="center"/>
              <w:rPr>
                <w:color w:val="002060"/>
              </w:rPr>
            </w:pPr>
            <w:r w:rsidRPr="007520C9">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98966" w14:textId="77777777" w:rsidR="00DC0676" w:rsidRPr="007520C9" w:rsidRDefault="00DC0676" w:rsidP="004D46C3">
            <w:pPr>
              <w:rPr>
                <w:color w:val="002060"/>
              </w:rPr>
            </w:pPr>
          </w:p>
        </w:tc>
      </w:tr>
    </w:tbl>
    <w:p w14:paraId="18F8333D" w14:textId="77777777" w:rsidR="00DC0676" w:rsidRPr="007520C9" w:rsidRDefault="00DC0676" w:rsidP="00DC0676">
      <w:pPr>
        <w:pStyle w:val="breakline"/>
        <w:rPr>
          <w:rFonts w:eastAsiaTheme="minorEastAsia"/>
          <w:color w:val="002060"/>
        </w:rPr>
      </w:pPr>
    </w:p>
    <w:p w14:paraId="04D27B30" w14:textId="77777777" w:rsidR="00DC0676" w:rsidRPr="007520C9" w:rsidRDefault="00DC0676" w:rsidP="00DC0676">
      <w:pPr>
        <w:pStyle w:val="breakline"/>
        <w:rPr>
          <w:color w:val="002060"/>
        </w:rPr>
      </w:pPr>
    </w:p>
    <w:p w14:paraId="79C6F378" w14:textId="77777777" w:rsidR="00DC0676" w:rsidRPr="007520C9" w:rsidRDefault="00DC0676" w:rsidP="00DC0676">
      <w:pPr>
        <w:pStyle w:val="sottotitolocampionato10"/>
        <w:rPr>
          <w:color w:val="002060"/>
        </w:rPr>
      </w:pPr>
      <w:r w:rsidRPr="007520C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C0676" w:rsidRPr="007520C9" w14:paraId="0601D629" w14:textId="77777777" w:rsidTr="00402A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73173" w14:textId="77777777" w:rsidR="00DC0676" w:rsidRPr="007520C9" w:rsidRDefault="00DC0676" w:rsidP="004D46C3">
            <w:pPr>
              <w:pStyle w:val="headertabella0"/>
              <w:rPr>
                <w:color w:val="002060"/>
              </w:rPr>
            </w:pPr>
            <w:r w:rsidRPr="007520C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0EBC2" w14:textId="77777777" w:rsidR="00DC0676" w:rsidRPr="007520C9" w:rsidRDefault="00DC0676" w:rsidP="004D46C3">
            <w:pPr>
              <w:pStyle w:val="headertabella0"/>
              <w:rPr>
                <w:color w:val="002060"/>
              </w:rPr>
            </w:pPr>
            <w:r w:rsidRPr="007520C9">
              <w:rPr>
                <w:color w:val="002060"/>
              </w:rPr>
              <w:t xml:space="preserve">N° </w:t>
            </w:r>
            <w:proofErr w:type="spellStart"/>
            <w:r w:rsidRPr="007520C9">
              <w:rPr>
                <w:color w:val="002060"/>
              </w:rPr>
              <w:t>Gior</w:t>
            </w:r>
            <w:proofErr w:type="spellEnd"/>
            <w:r w:rsidRPr="007520C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1494B" w14:textId="77777777" w:rsidR="00DC0676" w:rsidRPr="007520C9" w:rsidRDefault="00DC0676" w:rsidP="004D46C3">
            <w:pPr>
              <w:pStyle w:val="headertabella0"/>
              <w:rPr>
                <w:color w:val="002060"/>
              </w:rPr>
            </w:pPr>
            <w:r w:rsidRPr="007520C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59796" w14:textId="77777777" w:rsidR="00DC0676" w:rsidRPr="007520C9" w:rsidRDefault="00DC0676" w:rsidP="004D46C3">
            <w:pPr>
              <w:pStyle w:val="headertabella0"/>
              <w:rPr>
                <w:color w:val="002060"/>
              </w:rPr>
            </w:pPr>
            <w:r w:rsidRPr="007520C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5516E" w14:textId="77777777" w:rsidR="00DC0676" w:rsidRPr="007520C9" w:rsidRDefault="00DC0676" w:rsidP="004D46C3">
            <w:pPr>
              <w:pStyle w:val="headertabella0"/>
              <w:rPr>
                <w:color w:val="002060"/>
              </w:rPr>
            </w:pPr>
            <w:r w:rsidRPr="007520C9">
              <w:rPr>
                <w:color w:val="002060"/>
              </w:rPr>
              <w:t xml:space="preserve">Data </w:t>
            </w:r>
            <w:proofErr w:type="spellStart"/>
            <w:r w:rsidRPr="007520C9">
              <w:rPr>
                <w:color w:val="002060"/>
              </w:rPr>
              <w:t>Orig</w:t>
            </w:r>
            <w:proofErr w:type="spellEnd"/>
            <w:r w:rsidRPr="007520C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186B4" w14:textId="77777777" w:rsidR="00DC0676" w:rsidRPr="007520C9" w:rsidRDefault="00DC0676" w:rsidP="004D46C3">
            <w:pPr>
              <w:pStyle w:val="headertabella0"/>
              <w:rPr>
                <w:color w:val="002060"/>
              </w:rPr>
            </w:pPr>
            <w:r w:rsidRPr="007520C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9ABDE" w14:textId="77777777" w:rsidR="00DC0676" w:rsidRPr="007520C9" w:rsidRDefault="00DC0676" w:rsidP="004D46C3">
            <w:pPr>
              <w:pStyle w:val="headertabella0"/>
              <w:rPr>
                <w:color w:val="002060"/>
              </w:rPr>
            </w:pPr>
            <w:r w:rsidRPr="007520C9">
              <w:rPr>
                <w:color w:val="002060"/>
              </w:rPr>
              <w:t xml:space="preserve">Ora </w:t>
            </w:r>
            <w:proofErr w:type="spellStart"/>
            <w:r w:rsidRPr="007520C9">
              <w:rPr>
                <w:color w:val="002060"/>
              </w:rPr>
              <w:t>Orig</w:t>
            </w:r>
            <w:proofErr w:type="spellEnd"/>
            <w:r w:rsidRPr="007520C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32AE8" w14:textId="77777777" w:rsidR="00DC0676" w:rsidRPr="007520C9" w:rsidRDefault="00DC0676" w:rsidP="004D46C3">
            <w:pPr>
              <w:pStyle w:val="headertabella0"/>
              <w:rPr>
                <w:color w:val="002060"/>
              </w:rPr>
            </w:pPr>
            <w:r w:rsidRPr="007520C9">
              <w:rPr>
                <w:color w:val="002060"/>
              </w:rPr>
              <w:t>Impianto</w:t>
            </w:r>
          </w:p>
        </w:tc>
      </w:tr>
      <w:tr w:rsidR="00DC0676" w:rsidRPr="007520C9" w14:paraId="00E53392" w14:textId="77777777" w:rsidTr="00402A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8823" w14:textId="77777777" w:rsidR="00DC0676" w:rsidRPr="00402A47" w:rsidRDefault="00DC0676" w:rsidP="004D46C3">
            <w:pPr>
              <w:pStyle w:val="rowtabella0"/>
              <w:rPr>
                <w:color w:val="002060"/>
                <w:highlight w:val="yellow"/>
              </w:rPr>
            </w:pPr>
            <w:r w:rsidRPr="00402A47">
              <w:rPr>
                <w:color w:val="002060"/>
                <w:highlight w:val="yellow"/>
              </w:rPr>
              <w:t>24/01/2026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64C1" w14:textId="77777777" w:rsidR="00DC0676" w:rsidRPr="00402A47" w:rsidRDefault="00DC0676" w:rsidP="004D46C3">
            <w:pPr>
              <w:pStyle w:val="rowtabella0"/>
              <w:jc w:val="center"/>
              <w:rPr>
                <w:color w:val="002060"/>
                <w:highlight w:val="yellow"/>
              </w:rPr>
            </w:pPr>
            <w:r w:rsidRPr="00402A47">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6293C" w14:textId="77777777" w:rsidR="00DC0676" w:rsidRPr="00402A47" w:rsidRDefault="00DC0676" w:rsidP="004D46C3">
            <w:pPr>
              <w:pStyle w:val="rowtabella0"/>
              <w:rPr>
                <w:color w:val="002060"/>
                <w:highlight w:val="yellow"/>
              </w:rPr>
            </w:pPr>
            <w:r w:rsidRPr="00402A47">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8DD01" w14:textId="77777777" w:rsidR="00DC0676" w:rsidRPr="00402A47" w:rsidRDefault="00DC0676" w:rsidP="004D46C3">
            <w:pPr>
              <w:pStyle w:val="rowtabella0"/>
              <w:rPr>
                <w:color w:val="002060"/>
                <w:highlight w:val="yellow"/>
              </w:rPr>
            </w:pPr>
            <w:r w:rsidRPr="00402A47">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5304" w14:textId="22F5E7CD" w:rsidR="00DC0676" w:rsidRPr="007520C9" w:rsidRDefault="00DC0676" w:rsidP="004D46C3">
            <w:pPr>
              <w:pStyle w:val="rowtabella0"/>
              <w:rPr>
                <w:color w:val="002060"/>
              </w:rPr>
            </w:pPr>
            <w:r w:rsidRPr="007520C9">
              <w:rPr>
                <w:color w:val="002060"/>
              </w:rPr>
              <w:t>2</w:t>
            </w:r>
            <w:r w:rsidR="00402A47">
              <w:rPr>
                <w:color w:val="002060"/>
              </w:rPr>
              <w:t>4</w:t>
            </w:r>
            <w:r w:rsidRPr="007520C9">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4B09E" w14:textId="77777777" w:rsidR="00DC0676" w:rsidRPr="007520C9" w:rsidRDefault="00DC0676" w:rsidP="004D46C3">
            <w:pPr>
              <w:pStyle w:val="rowtabella0"/>
              <w:jc w:val="center"/>
              <w:rPr>
                <w:color w:val="002060"/>
              </w:rPr>
            </w:pPr>
            <w:r w:rsidRPr="00402A47">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9A60" w14:textId="77777777" w:rsidR="00DC0676" w:rsidRPr="007520C9" w:rsidRDefault="00DC0676" w:rsidP="004D46C3">
            <w:pPr>
              <w:pStyle w:val="rowtabella0"/>
              <w:jc w:val="center"/>
              <w:rPr>
                <w:color w:val="002060"/>
              </w:rPr>
            </w:pPr>
            <w:r w:rsidRPr="007520C9">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542D" w14:textId="77777777" w:rsidR="00DC0676" w:rsidRPr="007520C9" w:rsidRDefault="00DC0676" w:rsidP="004D46C3">
            <w:pPr>
              <w:rPr>
                <w:color w:val="002060"/>
              </w:rPr>
            </w:pPr>
          </w:p>
        </w:tc>
      </w:tr>
    </w:tbl>
    <w:p w14:paraId="6934F6C9" w14:textId="77777777" w:rsidR="00DC0676" w:rsidRPr="007520C9" w:rsidRDefault="00DC0676" w:rsidP="00DC0676">
      <w:pPr>
        <w:pStyle w:val="breakline"/>
        <w:rPr>
          <w:rFonts w:eastAsiaTheme="minorEastAsia"/>
          <w:color w:val="002060"/>
        </w:rPr>
      </w:pPr>
    </w:p>
    <w:p w14:paraId="2FEC6D1D" w14:textId="77777777" w:rsidR="00DC0676" w:rsidRPr="007520C9" w:rsidRDefault="00DC0676" w:rsidP="00DC0676">
      <w:pPr>
        <w:pStyle w:val="breakline"/>
        <w:rPr>
          <w:color w:val="002060"/>
        </w:rPr>
      </w:pPr>
    </w:p>
    <w:p w14:paraId="1C22C130" w14:textId="77777777" w:rsidR="00DC0676" w:rsidRPr="007520C9" w:rsidRDefault="00DC0676" w:rsidP="00DC0676">
      <w:pPr>
        <w:pStyle w:val="titoloprinc0"/>
        <w:rPr>
          <w:color w:val="002060"/>
        </w:rPr>
      </w:pPr>
      <w:r w:rsidRPr="007520C9">
        <w:rPr>
          <w:color w:val="002060"/>
        </w:rPr>
        <w:t>RISULTATI</w:t>
      </w:r>
    </w:p>
    <w:p w14:paraId="7C5A0522" w14:textId="77777777" w:rsidR="00DC0676" w:rsidRPr="007520C9" w:rsidRDefault="00DC0676" w:rsidP="00DC0676">
      <w:pPr>
        <w:pStyle w:val="breakline"/>
        <w:rPr>
          <w:color w:val="002060"/>
        </w:rPr>
      </w:pPr>
    </w:p>
    <w:p w14:paraId="2483DA1F" w14:textId="77777777" w:rsidR="00DC0676" w:rsidRPr="007520C9" w:rsidRDefault="00DC0676" w:rsidP="00DC0676">
      <w:pPr>
        <w:pStyle w:val="sottotitolocampionato10"/>
        <w:rPr>
          <w:color w:val="002060"/>
        </w:rPr>
      </w:pPr>
      <w:r w:rsidRPr="007520C9">
        <w:rPr>
          <w:color w:val="002060"/>
        </w:rPr>
        <w:t>RISULTATI UFFICIALI GARE DEL 17/01/2026</w:t>
      </w:r>
    </w:p>
    <w:p w14:paraId="78E63AAC" w14:textId="77777777" w:rsidR="00DC0676" w:rsidRPr="00DC0676" w:rsidRDefault="00DC0676" w:rsidP="00DC0676">
      <w:pPr>
        <w:pStyle w:val="sottotitolocampionato20"/>
        <w:spacing w:before="0" w:beforeAutospacing="0" w:after="0" w:afterAutospacing="0"/>
        <w:rPr>
          <w:rFonts w:ascii="Arial" w:hAnsi="Arial" w:cs="Arial"/>
          <w:color w:val="002060"/>
          <w:sz w:val="20"/>
          <w:szCs w:val="20"/>
        </w:rPr>
      </w:pPr>
      <w:r w:rsidRPr="00DC0676">
        <w:rPr>
          <w:rFonts w:ascii="Arial" w:hAnsi="Arial" w:cs="Arial"/>
          <w:color w:val="002060"/>
          <w:sz w:val="20"/>
          <w:szCs w:val="20"/>
        </w:rPr>
        <w:t>Si trascrivono qui di seguito i risultati ufficiali delle gare disputate</w:t>
      </w:r>
    </w:p>
    <w:p w14:paraId="2F206DC3" w14:textId="77777777" w:rsidR="00DC0676" w:rsidRPr="007520C9" w:rsidRDefault="00DC0676" w:rsidP="00DC06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C0676" w:rsidRPr="007520C9" w14:paraId="4B558C21" w14:textId="77777777" w:rsidTr="004D46C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799D1FD0"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F9B7F" w14:textId="77777777" w:rsidR="00DC0676" w:rsidRPr="007520C9" w:rsidRDefault="00DC0676" w:rsidP="004D46C3">
                  <w:pPr>
                    <w:pStyle w:val="headertabella0"/>
                    <w:rPr>
                      <w:color w:val="002060"/>
                    </w:rPr>
                  </w:pPr>
                  <w:r w:rsidRPr="007520C9">
                    <w:rPr>
                      <w:color w:val="002060"/>
                    </w:rPr>
                    <w:t>GIRONE A - 6 Giornata - R</w:t>
                  </w:r>
                </w:p>
              </w:tc>
            </w:tr>
            <w:tr w:rsidR="00DC0676" w:rsidRPr="007520C9" w14:paraId="67985B13"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DA761C" w14:textId="77777777" w:rsidR="00DC0676" w:rsidRPr="007520C9" w:rsidRDefault="00DC0676" w:rsidP="004D46C3">
                  <w:pPr>
                    <w:pStyle w:val="rowtabella0"/>
                    <w:rPr>
                      <w:color w:val="002060"/>
                    </w:rPr>
                  </w:pPr>
                  <w:r w:rsidRPr="007520C9">
                    <w:rPr>
                      <w:color w:val="002060"/>
                    </w:rPr>
                    <w:t xml:space="preserve">AUDAX 1970 </w:t>
                  </w:r>
                  <w:proofErr w:type="gramStart"/>
                  <w:r w:rsidRPr="007520C9">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1DA47" w14:textId="77777777" w:rsidR="00DC0676" w:rsidRPr="007520C9" w:rsidRDefault="00DC0676" w:rsidP="004D46C3">
                  <w:pPr>
                    <w:pStyle w:val="rowtabella0"/>
                    <w:rPr>
                      <w:color w:val="002060"/>
                    </w:rPr>
                  </w:pPr>
                  <w:r w:rsidRPr="007520C9">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FA1EC" w14:textId="77777777" w:rsidR="00DC0676" w:rsidRPr="007520C9" w:rsidRDefault="00DC0676" w:rsidP="004D46C3">
                  <w:pPr>
                    <w:pStyle w:val="rowtabella0"/>
                    <w:jc w:val="center"/>
                    <w:rPr>
                      <w:color w:val="002060"/>
                    </w:rPr>
                  </w:pPr>
                  <w:r w:rsidRPr="007520C9">
                    <w:rPr>
                      <w:color w:val="002060"/>
                    </w:rP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3A331" w14:textId="77777777" w:rsidR="00DC0676" w:rsidRPr="007520C9" w:rsidRDefault="00DC0676" w:rsidP="004D46C3">
                  <w:pPr>
                    <w:pStyle w:val="rowtabella0"/>
                    <w:jc w:val="center"/>
                    <w:rPr>
                      <w:color w:val="002060"/>
                    </w:rPr>
                  </w:pPr>
                  <w:r w:rsidRPr="007520C9">
                    <w:rPr>
                      <w:color w:val="002060"/>
                    </w:rPr>
                    <w:t> </w:t>
                  </w:r>
                </w:p>
              </w:tc>
            </w:tr>
            <w:tr w:rsidR="00DC0676" w:rsidRPr="007520C9" w14:paraId="45780525"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EAE4A8" w14:textId="77777777" w:rsidR="00DC0676" w:rsidRPr="007520C9" w:rsidRDefault="00DC0676" w:rsidP="004D46C3">
                  <w:pPr>
                    <w:pStyle w:val="rowtabella0"/>
                    <w:rPr>
                      <w:color w:val="002060"/>
                    </w:rPr>
                  </w:pPr>
                  <w:r w:rsidRPr="007520C9">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52EB6F" w14:textId="77777777" w:rsidR="00DC0676" w:rsidRPr="007520C9" w:rsidRDefault="00DC0676" w:rsidP="004D46C3">
                  <w:pPr>
                    <w:pStyle w:val="rowtabella0"/>
                    <w:rPr>
                      <w:color w:val="002060"/>
                    </w:rPr>
                  </w:pPr>
                  <w:r w:rsidRPr="007520C9">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1EB21B" w14:textId="77777777" w:rsidR="00DC0676" w:rsidRPr="007520C9" w:rsidRDefault="00DC0676" w:rsidP="004D46C3">
                  <w:pPr>
                    <w:pStyle w:val="rowtabella0"/>
                    <w:jc w:val="center"/>
                    <w:rPr>
                      <w:color w:val="002060"/>
                    </w:rPr>
                  </w:pPr>
                  <w:r w:rsidRPr="007520C9">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A372CE" w14:textId="77777777" w:rsidR="00DC0676" w:rsidRPr="007520C9" w:rsidRDefault="00DC0676" w:rsidP="004D46C3">
                  <w:pPr>
                    <w:pStyle w:val="rowtabella0"/>
                    <w:jc w:val="center"/>
                    <w:rPr>
                      <w:color w:val="002060"/>
                    </w:rPr>
                  </w:pPr>
                  <w:r w:rsidRPr="007520C9">
                    <w:rPr>
                      <w:color w:val="002060"/>
                    </w:rPr>
                    <w:t> </w:t>
                  </w:r>
                </w:p>
              </w:tc>
            </w:tr>
            <w:tr w:rsidR="00DC0676" w:rsidRPr="007520C9" w14:paraId="71AB9CAF"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6A2F80" w14:textId="77777777" w:rsidR="00DC0676" w:rsidRPr="007520C9" w:rsidRDefault="00DC0676" w:rsidP="004D46C3">
                  <w:pPr>
                    <w:pStyle w:val="rowtabella0"/>
                    <w:rPr>
                      <w:color w:val="002060"/>
                    </w:rPr>
                  </w:pPr>
                  <w:r w:rsidRPr="007520C9">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AD1593" w14:textId="77777777" w:rsidR="00DC0676" w:rsidRPr="007520C9" w:rsidRDefault="00DC0676" w:rsidP="004D46C3">
                  <w:pPr>
                    <w:pStyle w:val="rowtabella0"/>
                    <w:rPr>
                      <w:color w:val="002060"/>
                    </w:rPr>
                  </w:pPr>
                  <w:r w:rsidRPr="007520C9">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21543C" w14:textId="77777777" w:rsidR="00DC0676" w:rsidRPr="007520C9" w:rsidRDefault="00DC0676" w:rsidP="004D46C3">
                  <w:pPr>
                    <w:pStyle w:val="rowtabella0"/>
                    <w:jc w:val="center"/>
                    <w:rPr>
                      <w:color w:val="002060"/>
                    </w:rPr>
                  </w:pPr>
                  <w:r w:rsidRPr="007520C9">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A9659B" w14:textId="77777777" w:rsidR="00DC0676" w:rsidRPr="007520C9" w:rsidRDefault="00DC0676" w:rsidP="004D46C3">
                  <w:pPr>
                    <w:pStyle w:val="rowtabella0"/>
                    <w:jc w:val="center"/>
                    <w:rPr>
                      <w:color w:val="002060"/>
                    </w:rPr>
                  </w:pPr>
                  <w:r w:rsidRPr="007520C9">
                    <w:rPr>
                      <w:color w:val="002060"/>
                    </w:rPr>
                    <w:t> </w:t>
                  </w:r>
                </w:p>
              </w:tc>
            </w:tr>
            <w:tr w:rsidR="00DC0676" w:rsidRPr="007520C9" w14:paraId="2C483FB5"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A6DA50" w14:textId="77777777" w:rsidR="00DC0676" w:rsidRPr="007520C9" w:rsidRDefault="00DC0676" w:rsidP="004D46C3">
                  <w:pPr>
                    <w:pStyle w:val="rowtabella0"/>
                    <w:rPr>
                      <w:color w:val="002060"/>
                    </w:rPr>
                  </w:pPr>
                  <w:r w:rsidRPr="007520C9">
                    <w:rPr>
                      <w:color w:val="002060"/>
                    </w:rPr>
                    <w:t>(1)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208C1" w14:textId="77777777" w:rsidR="00DC0676" w:rsidRPr="007520C9" w:rsidRDefault="00DC0676" w:rsidP="004D46C3">
                  <w:pPr>
                    <w:pStyle w:val="rowtabella0"/>
                    <w:rPr>
                      <w:color w:val="002060"/>
                    </w:rPr>
                  </w:pPr>
                  <w:r w:rsidRPr="007520C9">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697DA" w14:textId="77777777" w:rsidR="00DC0676" w:rsidRPr="007520C9" w:rsidRDefault="00DC0676" w:rsidP="004D46C3">
                  <w:pPr>
                    <w:pStyle w:val="rowtabella0"/>
                    <w:jc w:val="center"/>
                    <w:rPr>
                      <w:color w:val="002060"/>
                    </w:rPr>
                  </w:pPr>
                  <w:r w:rsidRPr="007520C9">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C4176" w14:textId="77777777" w:rsidR="00DC0676" w:rsidRPr="007520C9" w:rsidRDefault="00DC0676" w:rsidP="004D46C3">
                  <w:pPr>
                    <w:pStyle w:val="rowtabella0"/>
                    <w:jc w:val="center"/>
                    <w:rPr>
                      <w:color w:val="002060"/>
                    </w:rPr>
                  </w:pPr>
                  <w:r w:rsidRPr="007520C9">
                    <w:rPr>
                      <w:color w:val="002060"/>
                    </w:rPr>
                    <w:t> </w:t>
                  </w:r>
                </w:p>
              </w:tc>
            </w:tr>
            <w:tr w:rsidR="00DC0676" w:rsidRPr="007520C9" w14:paraId="02CD510D" w14:textId="77777777" w:rsidTr="004D46C3">
              <w:tc>
                <w:tcPr>
                  <w:tcW w:w="4700" w:type="dxa"/>
                  <w:gridSpan w:val="4"/>
                  <w:tcBorders>
                    <w:top w:val="nil"/>
                    <w:left w:val="nil"/>
                    <w:bottom w:val="nil"/>
                    <w:right w:val="nil"/>
                  </w:tcBorders>
                  <w:tcMar>
                    <w:top w:w="20" w:type="dxa"/>
                    <w:left w:w="20" w:type="dxa"/>
                    <w:bottom w:w="20" w:type="dxa"/>
                    <w:right w:w="20" w:type="dxa"/>
                  </w:tcMar>
                  <w:vAlign w:val="center"/>
                  <w:hideMark/>
                </w:tcPr>
                <w:p w14:paraId="6AC0D58C" w14:textId="77777777" w:rsidR="00DC0676" w:rsidRPr="007520C9" w:rsidRDefault="00DC0676" w:rsidP="004D46C3">
                  <w:pPr>
                    <w:pStyle w:val="rowtabella0"/>
                    <w:rPr>
                      <w:color w:val="002060"/>
                    </w:rPr>
                  </w:pPr>
                  <w:r w:rsidRPr="007520C9">
                    <w:rPr>
                      <w:color w:val="002060"/>
                    </w:rPr>
                    <w:t>(1) - disputata il 18/01/2026</w:t>
                  </w:r>
                </w:p>
              </w:tc>
            </w:tr>
          </w:tbl>
          <w:p w14:paraId="19AB167F" w14:textId="77777777" w:rsidR="00DC0676" w:rsidRPr="007520C9" w:rsidRDefault="00DC0676" w:rsidP="004D46C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107A911D"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AD783" w14:textId="77777777" w:rsidR="00DC0676" w:rsidRPr="007520C9" w:rsidRDefault="00DC0676" w:rsidP="004D46C3">
                  <w:pPr>
                    <w:pStyle w:val="headertabella0"/>
                    <w:rPr>
                      <w:color w:val="002060"/>
                    </w:rPr>
                  </w:pPr>
                  <w:r w:rsidRPr="007520C9">
                    <w:rPr>
                      <w:color w:val="002060"/>
                    </w:rPr>
                    <w:t>GIRONE B - 6 Giornata - R</w:t>
                  </w:r>
                </w:p>
              </w:tc>
            </w:tr>
            <w:tr w:rsidR="00DC0676" w:rsidRPr="007520C9" w14:paraId="3DB9727C"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1DB4D1" w14:textId="77777777" w:rsidR="00DC0676" w:rsidRPr="007520C9" w:rsidRDefault="00DC0676" w:rsidP="004D46C3">
                  <w:pPr>
                    <w:pStyle w:val="rowtabella0"/>
                    <w:rPr>
                      <w:color w:val="002060"/>
                    </w:rPr>
                  </w:pPr>
                  <w:r w:rsidRPr="007520C9">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E8102" w14:textId="77777777" w:rsidR="00DC0676" w:rsidRPr="007520C9" w:rsidRDefault="00DC0676" w:rsidP="004D46C3">
                  <w:pPr>
                    <w:pStyle w:val="rowtabella0"/>
                    <w:rPr>
                      <w:color w:val="002060"/>
                    </w:rPr>
                  </w:pPr>
                  <w:r w:rsidRPr="007520C9">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7DD5B" w14:textId="77777777" w:rsidR="00DC0676" w:rsidRPr="007520C9" w:rsidRDefault="00DC0676" w:rsidP="004D46C3">
                  <w:pPr>
                    <w:pStyle w:val="rowtabella0"/>
                    <w:jc w:val="center"/>
                    <w:rPr>
                      <w:color w:val="002060"/>
                    </w:rPr>
                  </w:pPr>
                  <w:r w:rsidRPr="007520C9">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3A54D" w14:textId="77777777" w:rsidR="00DC0676" w:rsidRPr="007520C9" w:rsidRDefault="00DC0676" w:rsidP="004D46C3">
                  <w:pPr>
                    <w:pStyle w:val="rowtabella0"/>
                    <w:jc w:val="center"/>
                    <w:rPr>
                      <w:color w:val="002060"/>
                    </w:rPr>
                  </w:pPr>
                  <w:r w:rsidRPr="007520C9">
                    <w:rPr>
                      <w:color w:val="002060"/>
                    </w:rPr>
                    <w:t> </w:t>
                  </w:r>
                </w:p>
              </w:tc>
            </w:tr>
            <w:tr w:rsidR="00DC0676" w:rsidRPr="007520C9" w14:paraId="0FC7B885"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69CE06" w14:textId="77777777" w:rsidR="00DC0676" w:rsidRPr="007520C9" w:rsidRDefault="00DC0676" w:rsidP="004D46C3">
                  <w:pPr>
                    <w:pStyle w:val="rowtabella0"/>
                    <w:rPr>
                      <w:color w:val="002060"/>
                    </w:rPr>
                  </w:pPr>
                  <w:r w:rsidRPr="007520C9">
                    <w:rPr>
                      <w:color w:val="002060"/>
                    </w:rPr>
                    <w:t>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1180E4" w14:textId="77777777" w:rsidR="00DC0676" w:rsidRPr="007520C9" w:rsidRDefault="00DC0676" w:rsidP="004D46C3">
                  <w:pPr>
                    <w:pStyle w:val="rowtabella0"/>
                    <w:rPr>
                      <w:color w:val="002060"/>
                    </w:rPr>
                  </w:pPr>
                  <w:r w:rsidRPr="007520C9">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8A73F6" w14:textId="77777777" w:rsidR="00DC0676" w:rsidRPr="007520C9" w:rsidRDefault="00DC0676" w:rsidP="004D46C3">
                  <w:pPr>
                    <w:pStyle w:val="rowtabella0"/>
                    <w:jc w:val="center"/>
                    <w:rPr>
                      <w:color w:val="002060"/>
                    </w:rPr>
                  </w:pPr>
                  <w:r w:rsidRPr="007520C9">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8F62A2" w14:textId="77777777" w:rsidR="00DC0676" w:rsidRPr="007520C9" w:rsidRDefault="00DC0676" w:rsidP="004D46C3">
                  <w:pPr>
                    <w:pStyle w:val="rowtabella0"/>
                    <w:jc w:val="center"/>
                    <w:rPr>
                      <w:color w:val="002060"/>
                    </w:rPr>
                  </w:pPr>
                  <w:r w:rsidRPr="007520C9">
                    <w:rPr>
                      <w:color w:val="002060"/>
                    </w:rPr>
                    <w:t> </w:t>
                  </w:r>
                </w:p>
              </w:tc>
            </w:tr>
            <w:tr w:rsidR="00DC0676" w:rsidRPr="007520C9" w14:paraId="48191287"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FE8DB8" w14:textId="77777777" w:rsidR="00DC0676" w:rsidRPr="007520C9" w:rsidRDefault="00DC0676" w:rsidP="004D46C3">
                  <w:pPr>
                    <w:pStyle w:val="rowtabella0"/>
                    <w:rPr>
                      <w:color w:val="002060"/>
                    </w:rPr>
                  </w:pPr>
                  <w:r w:rsidRPr="007520C9">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8FD004" w14:textId="77777777" w:rsidR="00DC0676" w:rsidRPr="007520C9" w:rsidRDefault="00DC0676" w:rsidP="004D46C3">
                  <w:pPr>
                    <w:pStyle w:val="rowtabella0"/>
                    <w:rPr>
                      <w:color w:val="002060"/>
                    </w:rPr>
                  </w:pPr>
                  <w:r w:rsidRPr="007520C9">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2C132C" w14:textId="77777777" w:rsidR="00DC0676" w:rsidRPr="007520C9" w:rsidRDefault="00DC0676" w:rsidP="004D46C3">
                  <w:pPr>
                    <w:pStyle w:val="rowtabella0"/>
                    <w:jc w:val="center"/>
                    <w:rPr>
                      <w:color w:val="002060"/>
                    </w:rPr>
                  </w:pPr>
                  <w:r w:rsidRPr="007520C9">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E88A93" w14:textId="77777777" w:rsidR="00DC0676" w:rsidRPr="007520C9" w:rsidRDefault="00DC0676" w:rsidP="004D46C3">
                  <w:pPr>
                    <w:pStyle w:val="rowtabella0"/>
                    <w:jc w:val="center"/>
                    <w:rPr>
                      <w:color w:val="002060"/>
                    </w:rPr>
                  </w:pPr>
                  <w:r w:rsidRPr="007520C9">
                    <w:rPr>
                      <w:color w:val="002060"/>
                    </w:rPr>
                    <w:t> </w:t>
                  </w:r>
                </w:p>
              </w:tc>
            </w:tr>
            <w:tr w:rsidR="00DC0676" w:rsidRPr="007520C9" w14:paraId="1E86CE65"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E898D1" w14:textId="77777777" w:rsidR="00DC0676" w:rsidRPr="007520C9" w:rsidRDefault="00DC0676" w:rsidP="004D46C3">
                  <w:pPr>
                    <w:pStyle w:val="rowtabella0"/>
                    <w:rPr>
                      <w:color w:val="002060"/>
                    </w:rPr>
                  </w:pPr>
                  <w:r w:rsidRPr="007520C9">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3B403F" w14:textId="77777777" w:rsidR="00DC0676" w:rsidRPr="007520C9" w:rsidRDefault="00DC0676" w:rsidP="004D46C3">
                  <w:pPr>
                    <w:pStyle w:val="rowtabella0"/>
                    <w:rPr>
                      <w:color w:val="002060"/>
                    </w:rPr>
                  </w:pPr>
                  <w:r w:rsidRPr="007520C9">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1CA52C" w14:textId="77777777" w:rsidR="00DC0676" w:rsidRPr="007520C9" w:rsidRDefault="00DC0676" w:rsidP="004D46C3">
                  <w:pPr>
                    <w:pStyle w:val="rowtabella0"/>
                    <w:jc w:val="center"/>
                    <w:rPr>
                      <w:color w:val="002060"/>
                    </w:rPr>
                  </w:pPr>
                  <w:r w:rsidRPr="007520C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F98597" w14:textId="77777777" w:rsidR="00DC0676" w:rsidRPr="007520C9" w:rsidRDefault="00DC0676" w:rsidP="004D46C3">
                  <w:pPr>
                    <w:pStyle w:val="rowtabella0"/>
                    <w:jc w:val="center"/>
                    <w:rPr>
                      <w:color w:val="002060"/>
                    </w:rPr>
                  </w:pPr>
                  <w:r w:rsidRPr="007520C9">
                    <w:rPr>
                      <w:color w:val="002060"/>
                    </w:rPr>
                    <w:t> </w:t>
                  </w:r>
                </w:p>
              </w:tc>
            </w:tr>
            <w:tr w:rsidR="00DC0676" w:rsidRPr="007520C9" w14:paraId="711AA97F"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A8B8AE" w14:textId="77777777" w:rsidR="00DC0676" w:rsidRPr="007520C9" w:rsidRDefault="00DC0676" w:rsidP="004D46C3">
                  <w:pPr>
                    <w:pStyle w:val="rowtabella0"/>
                    <w:rPr>
                      <w:color w:val="002060"/>
                    </w:rPr>
                  </w:pPr>
                  <w:r w:rsidRPr="007520C9">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1C9B2" w14:textId="77777777" w:rsidR="00DC0676" w:rsidRPr="007520C9" w:rsidRDefault="00DC0676" w:rsidP="004D46C3">
                  <w:pPr>
                    <w:pStyle w:val="rowtabella0"/>
                    <w:rPr>
                      <w:color w:val="002060"/>
                    </w:rPr>
                  </w:pPr>
                  <w:r w:rsidRPr="007520C9">
                    <w:rPr>
                      <w:color w:val="002060"/>
                    </w:rPr>
                    <w:t xml:space="preserve">- C.U.S. ANCONA </w:t>
                  </w:r>
                  <w:proofErr w:type="spellStart"/>
                  <w:proofErr w:type="gramStart"/>
                  <w:r w:rsidRPr="007520C9">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38D60" w14:textId="77777777" w:rsidR="00DC0676" w:rsidRPr="007520C9" w:rsidRDefault="00DC0676" w:rsidP="004D46C3">
                  <w:pPr>
                    <w:pStyle w:val="rowtabella0"/>
                    <w:jc w:val="center"/>
                    <w:rPr>
                      <w:color w:val="002060"/>
                    </w:rPr>
                  </w:pPr>
                  <w:r w:rsidRPr="007520C9">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3824E" w14:textId="77777777" w:rsidR="00DC0676" w:rsidRPr="007520C9" w:rsidRDefault="00DC0676" w:rsidP="004D46C3">
                  <w:pPr>
                    <w:pStyle w:val="rowtabella0"/>
                    <w:jc w:val="center"/>
                    <w:rPr>
                      <w:color w:val="002060"/>
                    </w:rPr>
                  </w:pPr>
                  <w:r w:rsidRPr="007520C9">
                    <w:rPr>
                      <w:color w:val="002060"/>
                    </w:rPr>
                    <w:t> </w:t>
                  </w:r>
                </w:p>
              </w:tc>
            </w:tr>
          </w:tbl>
          <w:p w14:paraId="26E57210" w14:textId="77777777" w:rsidR="00DC0676" w:rsidRPr="007520C9" w:rsidRDefault="00DC0676" w:rsidP="004D46C3">
            <w:pPr>
              <w:rPr>
                <w:color w:val="002060"/>
              </w:rPr>
            </w:pPr>
          </w:p>
        </w:tc>
      </w:tr>
    </w:tbl>
    <w:p w14:paraId="2BEDB04C" w14:textId="77777777" w:rsidR="00DC0676" w:rsidRPr="007520C9" w:rsidRDefault="00DC0676" w:rsidP="00DC067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0676" w:rsidRPr="007520C9" w14:paraId="657B8A22" w14:textId="77777777" w:rsidTr="004D46C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509593F9"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11313" w14:textId="77777777" w:rsidR="00DC0676" w:rsidRPr="007520C9" w:rsidRDefault="00DC0676" w:rsidP="004D46C3">
                  <w:pPr>
                    <w:pStyle w:val="headertabella0"/>
                    <w:rPr>
                      <w:color w:val="002060"/>
                    </w:rPr>
                  </w:pPr>
                  <w:r w:rsidRPr="007520C9">
                    <w:rPr>
                      <w:color w:val="002060"/>
                    </w:rPr>
                    <w:t>GIRONE C - 6 Giornata - R</w:t>
                  </w:r>
                </w:p>
              </w:tc>
            </w:tr>
            <w:tr w:rsidR="00DC0676" w:rsidRPr="007520C9" w14:paraId="4B24B21B"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5A89A8" w14:textId="77777777" w:rsidR="00DC0676" w:rsidRPr="007520C9" w:rsidRDefault="00DC0676" w:rsidP="004D46C3">
                  <w:pPr>
                    <w:pStyle w:val="rowtabella0"/>
                    <w:rPr>
                      <w:color w:val="002060"/>
                    </w:rPr>
                  </w:pPr>
                  <w:r w:rsidRPr="007520C9">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FAF79" w14:textId="77777777" w:rsidR="00DC0676" w:rsidRPr="007520C9" w:rsidRDefault="00DC0676" w:rsidP="004D46C3">
                  <w:pPr>
                    <w:pStyle w:val="rowtabella0"/>
                    <w:rPr>
                      <w:color w:val="002060"/>
                    </w:rPr>
                  </w:pPr>
                  <w:r w:rsidRPr="007520C9">
                    <w:rPr>
                      <w:color w:val="002060"/>
                    </w:rPr>
                    <w:t xml:space="preserve">- </w:t>
                  </w:r>
                  <w:proofErr w:type="gramStart"/>
                  <w:r w:rsidRPr="007520C9">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DB8CB2" w14:textId="77777777" w:rsidR="00DC0676" w:rsidRPr="007520C9" w:rsidRDefault="00DC0676" w:rsidP="004D46C3">
                  <w:pPr>
                    <w:pStyle w:val="rowtabella0"/>
                    <w:jc w:val="center"/>
                    <w:rPr>
                      <w:color w:val="002060"/>
                    </w:rPr>
                  </w:pPr>
                  <w:r w:rsidRPr="007520C9">
                    <w:rPr>
                      <w:color w:val="002060"/>
                    </w:rPr>
                    <w:t>2 - 9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17D68" w14:textId="77777777" w:rsidR="00DC0676" w:rsidRPr="007520C9" w:rsidRDefault="00DC0676" w:rsidP="004D46C3">
                  <w:pPr>
                    <w:pStyle w:val="rowtabella0"/>
                    <w:jc w:val="center"/>
                    <w:rPr>
                      <w:color w:val="002060"/>
                    </w:rPr>
                  </w:pPr>
                  <w:r w:rsidRPr="007520C9">
                    <w:rPr>
                      <w:color w:val="002060"/>
                    </w:rPr>
                    <w:t> </w:t>
                  </w:r>
                </w:p>
              </w:tc>
            </w:tr>
            <w:tr w:rsidR="00DC0676" w:rsidRPr="007520C9" w14:paraId="3B4CEE5E"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D19FE8" w14:textId="77777777" w:rsidR="00DC0676" w:rsidRPr="007520C9" w:rsidRDefault="00DC0676" w:rsidP="004D46C3">
                  <w:pPr>
                    <w:pStyle w:val="rowtabella0"/>
                    <w:rPr>
                      <w:color w:val="002060"/>
                    </w:rPr>
                  </w:pPr>
                  <w:r w:rsidRPr="007520C9">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F068E9" w14:textId="77777777" w:rsidR="00DC0676" w:rsidRPr="007520C9" w:rsidRDefault="00DC0676" w:rsidP="004D46C3">
                  <w:pPr>
                    <w:pStyle w:val="rowtabella0"/>
                    <w:rPr>
                      <w:color w:val="002060"/>
                    </w:rPr>
                  </w:pPr>
                  <w:r w:rsidRPr="007520C9">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F5A67B" w14:textId="77777777" w:rsidR="00DC0676" w:rsidRPr="007520C9" w:rsidRDefault="00DC0676" w:rsidP="004D46C3">
                  <w:pPr>
                    <w:pStyle w:val="rowtabella0"/>
                    <w:jc w:val="center"/>
                    <w:rPr>
                      <w:color w:val="002060"/>
                    </w:rPr>
                  </w:pPr>
                  <w:r w:rsidRPr="007520C9">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00B5D8" w14:textId="77777777" w:rsidR="00DC0676" w:rsidRPr="007520C9" w:rsidRDefault="00DC0676" w:rsidP="004D46C3">
                  <w:pPr>
                    <w:pStyle w:val="rowtabella0"/>
                    <w:jc w:val="center"/>
                    <w:rPr>
                      <w:color w:val="002060"/>
                    </w:rPr>
                  </w:pPr>
                  <w:r w:rsidRPr="007520C9">
                    <w:rPr>
                      <w:color w:val="002060"/>
                    </w:rPr>
                    <w:t> </w:t>
                  </w:r>
                </w:p>
              </w:tc>
            </w:tr>
            <w:tr w:rsidR="00DC0676" w:rsidRPr="007520C9" w14:paraId="03149EE1"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617041" w14:textId="77777777" w:rsidR="00DC0676" w:rsidRPr="007520C9" w:rsidRDefault="00DC0676" w:rsidP="004D46C3">
                  <w:pPr>
                    <w:pStyle w:val="rowtabella0"/>
                    <w:rPr>
                      <w:color w:val="002060"/>
                    </w:rPr>
                  </w:pPr>
                  <w:r w:rsidRPr="007520C9">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1C3ADD" w14:textId="77777777" w:rsidR="00DC0676" w:rsidRPr="007520C9" w:rsidRDefault="00DC0676" w:rsidP="004D46C3">
                  <w:pPr>
                    <w:pStyle w:val="rowtabella0"/>
                    <w:rPr>
                      <w:color w:val="002060"/>
                    </w:rPr>
                  </w:pPr>
                  <w:r w:rsidRPr="007520C9">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0B1489" w14:textId="77777777" w:rsidR="00DC0676" w:rsidRPr="007520C9" w:rsidRDefault="00DC0676" w:rsidP="004D46C3">
                  <w:pPr>
                    <w:pStyle w:val="rowtabella0"/>
                    <w:jc w:val="center"/>
                    <w:rPr>
                      <w:color w:val="002060"/>
                    </w:rPr>
                  </w:pPr>
                  <w:r w:rsidRPr="007520C9">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1FCD51" w14:textId="77777777" w:rsidR="00DC0676" w:rsidRPr="007520C9" w:rsidRDefault="00DC0676" w:rsidP="004D46C3">
                  <w:pPr>
                    <w:pStyle w:val="rowtabella0"/>
                    <w:jc w:val="center"/>
                    <w:rPr>
                      <w:color w:val="002060"/>
                    </w:rPr>
                  </w:pPr>
                  <w:r w:rsidRPr="007520C9">
                    <w:rPr>
                      <w:color w:val="002060"/>
                    </w:rPr>
                    <w:t> </w:t>
                  </w:r>
                </w:p>
              </w:tc>
            </w:tr>
            <w:tr w:rsidR="00DC0676" w:rsidRPr="007520C9" w14:paraId="71F2DD20"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1FDA5B" w14:textId="77777777" w:rsidR="00DC0676" w:rsidRPr="007520C9" w:rsidRDefault="00DC0676" w:rsidP="004D46C3">
                  <w:pPr>
                    <w:pStyle w:val="rowtabella0"/>
                    <w:rPr>
                      <w:color w:val="002060"/>
                    </w:rPr>
                  </w:pPr>
                  <w:r w:rsidRPr="007520C9">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8ACE0" w14:textId="77777777" w:rsidR="00DC0676" w:rsidRPr="007520C9" w:rsidRDefault="00DC0676" w:rsidP="004D46C3">
                  <w:pPr>
                    <w:pStyle w:val="rowtabella0"/>
                    <w:rPr>
                      <w:color w:val="002060"/>
                    </w:rPr>
                  </w:pPr>
                  <w:r w:rsidRPr="007520C9">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DCF9B8" w14:textId="77777777" w:rsidR="00DC0676" w:rsidRPr="007520C9" w:rsidRDefault="00DC0676" w:rsidP="004D46C3">
                  <w:pPr>
                    <w:pStyle w:val="rowtabella0"/>
                    <w:jc w:val="center"/>
                    <w:rPr>
                      <w:color w:val="002060"/>
                    </w:rPr>
                  </w:pPr>
                  <w:r w:rsidRPr="007520C9">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4FAB6" w14:textId="77777777" w:rsidR="00DC0676" w:rsidRPr="007520C9" w:rsidRDefault="00DC0676" w:rsidP="004D46C3">
                  <w:pPr>
                    <w:pStyle w:val="rowtabella0"/>
                    <w:jc w:val="center"/>
                    <w:rPr>
                      <w:color w:val="002060"/>
                    </w:rPr>
                  </w:pPr>
                  <w:r w:rsidRPr="007520C9">
                    <w:rPr>
                      <w:color w:val="002060"/>
                    </w:rPr>
                    <w:t> </w:t>
                  </w:r>
                </w:p>
              </w:tc>
            </w:tr>
            <w:tr w:rsidR="00DC0676" w:rsidRPr="007520C9" w14:paraId="388A69A2" w14:textId="77777777" w:rsidTr="004D46C3">
              <w:tc>
                <w:tcPr>
                  <w:tcW w:w="4700" w:type="dxa"/>
                  <w:gridSpan w:val="4"/>
                  <w:tcBorders>
                    <w:top w:val="nil"/>
                    <w:left w:val="nil"/>
                    <w:bottom w:val="nil"/>
                    <w:right w:val="nil"/>
                  </w:tcBorders>
                  <w:tcMar>
                    <w:top w:w="20" w:type="dxa"/>
                    <w:left w:w="20" w:type="dxa"/>
                    <w:bottom w:w="20" w:type="dxa"/>
                    <w:right w:w="20" w:type="dxa"/>
                  </w:tcMar>
                  <w:vAlign w:val="center"/>
                  <w:hideMark/>
                </w:tcPr>
                <w:p w14:paraId="0D19F9A2" w14:textId="77777777" w:rsidR="00DC0676" w:rsidRPr="007520C9" w:rsidRDefault="00DC0676" w:rsidP="004D46C3">
                  <w:pPr>
                    <w:pStyle w:val="rowtabella0"/>
                    <w:rPr>
                      <w:color w:val="002060"/>
                    </w:rPr>
                  </w:pPr>
                  <w:r w:rsidRPr="007520C9">
                    <w:rPr>
                      <w:color w:val="002060"/>
                    </w:rPr>
                    <w:t>(1) - disputata il 18/01/2026</w:t>
                  </w:r>
                </w:p>
              </w:tc>
            </w:tr>
          </w:tbl>
          <w:p w14:paraId="31034504" w14:textId="77777777" w:rsidR="00DC0676" w:rsidRPr="007520C9" w:rsidRDefault="00DC0676" w:rsidP="004D46C3">
            <w:pPr>
              <w:rPr>
                <w:color w:val="002060"/>
              </w:rPr>
            </w:pPr>
          </w:p>
        </w:tc>
      </w:tr>
    </w:tbl>
    <w:p w14:paraId="4F6F38D4" w14:textId="77777777" w:rsidR="00DC0676" w:rsidRPr="007520C9" w:rsidRDefault="00DC0676" w:rsidP="00DC0676">
      <w:pPr>
        <w:pStyle w:val="breakline"/>
        <w:rPr>
          <w:rFonts w:eastAsiaTheme="minorEastAsia"/>
          <w:color w:val="002060"/>
        </w:rPr>
      </w:pPr>
    </w:p>
    <w:p w14:paraId="78E40E3B" w14:textId="77777777" w:rsidR="00DC0676" w:rsidRPr="007520C9" w:rsidRDefault="00DC0676" w:rsidP="00DC0676">
      <w:pPr>
        <w:pStyle w:val="breakline"/>
        <w:rPr>
          <w:color w:val="002060"/>
        </w:rPr>
      </w:pPr>
    </w:p>
    <w:p w14:paraId="6002D8E1" w14:textId="77777777" w:rsidR="00DC0676" w:rsidRPr="007520C9" w:rsidRDefault="00DC0676" w:rsidP="00DC0676">
      <w:pPr>
        <w:pStyle w:val="titoloprinc0"/>
        <w:rPr>
          <w:color w:val="002060"/>
        </w:rPr>
      </w:pPr>
      <w:r w:rsidRPr="007520C9">
        <w:rPr>
          <w:color w:val="002060"/>
        </w:rPr>
        <w:t>GIUDICE SPORTIVO</w:t>
      </w:r>
    </w:p>
    <w:p w14:paraId="68471BB5" w14:textId="77777777" w:rsidR="00DC0676" w:rsidRPr="007520C9" w:rsidRDefault="00DC0676" w:rsidP="00DC0676">
      <w:pPr>
        <w:pStyle w:val="diffida"/>
        <w:rPr>
          <w:color w:val="002060"/>
        </w:rPr>
      </w:pPr>
      <w:r w:rsidRPr="007520C9">
        <w:rPr>
          <w:color w:val="002060"/>
        </w:rPr>
        <w:t>Il Giudice Sportivo Avv. Agnese Lazzaretti, con l'assistenza del Segretario Angelo Castellana, nella seduta del 21/01/2026, ha adottato le decisioni che di seguito integralmente si riportano:</w:t>
      </w:r>
    </w:p>
    <w:p w14:paraId="0AFEE525" w14:textId="77777777" w:rsidR="00DC0676" w:rsidRPr="007520C9" w:rsidRDefault="00DC0676" w:rsidP="00DC0676">
      <w:pPr>
        <w:pStyle w:val="titolo10"/>
        <w:rPr>
          <w:color w:val="002060"/>
        </w:rPr>
      </w:pPr>
      <w:r w:rsidRPr="007520C9">
        <w:rPr>
          <w:color w:val="002060"/>
        </w:rPr>
        <w:t xml:space="preserve">GARE DEL 17/ 1/2026 </w:t>
      </w:r>
    </w:p>
    <w:p w14:paraId="6FA96F9D" w14:textId="77777777" w:rsidR="00DC0676" w:rsidRPr="007520C9" w:rsidRDefault="00DC0676" w:rsidP="00DC0676">
      <w:pPr>
        <w:pStyle w:val="titolo7a"/>
        <w:rPr>
          <w:color w:val="002060"/>
        </w:rPr>
      </w:pPr>
      <w:r w:rsidRPr="007520C9">
        <w:rPr>
          <w:color w:val="002060"/>
        </w:rPr>
        <w:t xml:space="preserve">PROVVEDIMENTI DISCIPLINARI </w:t>
      </w:r>
    </w:p>
    <w:p w14:paraId="522BDC8F" w14:textId="77777777" w:rsidR="00DC0676" w:rsidRPr="007520C9" w:rsidRDefault="00DC0676" w:rsidP="00DC0676">
      <w:pPr>
        <w:pStyle w:val="titolo7b0"/>
        <w:rPr>
          <w:color w:val="002060"/>
        </w:rPr>
      </w:pPr>
      <w:r w:rsidRPr="007520C9">
        <w:rPr>
          <w:color w:val="002060"/>
        </w:rPr>
        <w:t xml:space="preserve">In base alle risultanze degli atti ufficiali sono state deliberate le seguenti sanzioni disciplinari. </w:t>
      </w:r>
    </w:p>
    <w:p w14:paraId="77B943D2" w14:textId="77777777" w:rsidR="00DC0676" w:rsidRPr="007520C9" w:rsidRDefault="00DC0676" w:rsidP="00DC0676">
      <w:pPr>
        <w:pStyle w:val="titolo30"/>
        <w:rPr>
          <w:color w:val="002060"/>
        </w:rPr>
      </w:pPr>
      <w:r w:rsidRPr="007520C9">
        <w:rPr>
          <w:color w:val="002060"/>
        </w:rPr>
        <w:lastRenderedPageBreak/>
        <w:t xml:space="preserve">DIRIGENTI </w:t>
      </w:r>
    </w:p>
    <w:p w14:paraId="196BC262" w14:textId="77777777" w:rsidR="00DC0676" w:rsidRPr="007520C9" w:rsidRDefault="00DC0676" w:rsidP="00DC0676">
      <w:pPr>
        <w:pStyle w:val="titolo20"/>
        <w:rPr>
          <w:color w:val="002060"/>
        </w:rPr>
      </w:pPr>
      <w:r w:rsidRPr="007520C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51375085" w14:textId="77777777" w:rsidTr="004D46C3">
        <w:tc>
          <w:tcPr>
            <w:tcW w:w="2200" w:type="dxa"/>
            <w:tcMar>
              <w:top w:w="20" w:type="dxa"/>
              <w:left w:w="20" w:type="dxa"/>
              <w:bottom w:w="20" w:type="dxa"/>
              <w:right w:w="20" w:type="dxa"/>
            </w:tcMar>
            <w:vAlign w:val="center"/>
            <w:hideMark/>
          </w:tcPr>
          <w:p w14:paraId="560CDD14" w14:textId="77777777" w:rsidR="00DC0676" w:rsidRPr="007520C9" w:rsidRDefault="00DC0676" w:rsidP="004D46C3">
            <w:pPr>
              <w:pStyle w:val="movimento"/>
              <w:rPr>
                <w:color w:val="002060"/>
              </w:rPr>
            </w:pPr>
            <w:r w:rsidRPr="007520C9">
              <w:rPr>
                <w:color w:val="002060"/>
              </w:rPr>
              <w:t>ANGELONI FRANCESCO</w:t>
            </w:r>
          </w:p>
        </w:tc>
        <w:tc>
          <w:tcPr>
            <w:tcW w:w="2200" w:type="dxa"/>
            <w:tcMar>
              <w:top w:w="20" w:type="dxa"/>
              <w:left w:w="20" w:type="dxa"/>
              <w:bottom w:w="20" w:type="dxa"/>
              <w:right w:w="20" w:type="dxa"/>
            </w:tcMar>
            <w:vAlign w:val="center"/>
            <w:hideMark/>
          </w:tcPr>
          <w:p w14:paraId="468A19F0" w14:textId="77777777" w:rsidR="00DC0676" w:rsidRPr="007520C9" w:rsidRDefault="00DC0676" w:rsidP="004D46C3">
            <w:pPr>
              <w:pStyle w:val="movimento2"/>
              <w:rPr>
                <w:color w:val="002060"/>
              </w:rPr>
            </w:pPr>
            <w:r w:rsidRPr="007520C9">
              <w:rPr>
                <w:color w:val="002060"/>
              </w:rPr>
              <w:t xml:space="preserve">(REAL FABRIANO) </w:t>
            </w:r>
          </w:p>
        </w:tc>
        <w:tc>
          <w:tcPr>
            <w:tcW w:w="800" w:type="dxa"/>
            <w:tcMar>
              <w:top w:w="20" w:type="dxa"/>
              <w:left w:w="20" w:type="dxa"/>
              <w:bottom w:w="20" w:type="dxa"/>
              <w:right w:w="20" w:type="dxa"/>
            </w:tcMar>
            <w:vAlign w:val="center"/>
            <w:hideMark/>
          </w:tcPr>
          <w:p w14:paraId="3B11E594"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8A12CFE"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A47D807" w14:textId="77777777" w:rsidR="00DC0676" w:rsidRPr="007520C9" w:rsidRDefault="00DC0676" w:rsidP="004D46C3">
            <w:pPr>
              <w:pStyle w:val="movimento2"/>
              <w:rPr>
                <w:color w:val="002060"/>
              </w:rPr>
            </w:pPr>
            <w:r w:rsidRPr="007520C9">
              <w:rPr>
                <w:color w:val="002060"/>
              </w:rPr>
              <w:t> </w:t>
            </w:r>
          </w:p>
        </w:tc>
      </w:tr>
    </w:tbl>
    <w:p w14:paraId="5218DF33" w14:textId="77777777" w:rsidR="00DC0676" w:rsidRPr="007520C9" w:rsidRDefault="00DC0676" w:rsidP="00DC0676">
      <w:pPr>
        <w:pStyle w:val="titolo20"/>
        <w:rPr>
          <w:rFonts w:eastAsiaTheme="minorEastAsia"/>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3E4732AC" w14:textId="77777777" w:rsidTr="004D46C3">
        <w:tc>
          <w:tcPr>
            <w:tcW w:w="2200" w:type="dxa"/>
            <w:tcMar>
              <w:top w:w="20" w:type="dxa"/>
              <w:left w:w="20" w:type="dxa"/>
              <w:bottom w:w="20" w:type="dxa"/>
              <w:right w:w="20" w:type="dxa"/>
            </w:tcMar>
            <w:vAlign w:val="center"/>
            <w:hideMark/>
          </w:tcPr>
          <w:p w14:paraId="1F377C0C" w14:textId="77777777" w:rsidR="00DC0676" w:rsidRPr="007520C9" w:rsidRDefault="00DC0676" w:rsidP="004D46C3">
            <w:pPr>
              <w:pStyle w:val="movimento"/>
              <w:rPr>
                <w:color w:val="002060"/>
              </w:rPr>
            </w:pPr>
            <w:r w:rsidRPr="007520C9">
              <w:rPr>
                <w:color w:val="002060"/>
              </w:rPr>
              <w:t>ACCATTOLI DAVIDE</w:t>
            </w:r>
          </w:p>
        </w:tc>
        <w:tc>
          <w:tcPr>
            <w:tcW w:w="2200" w:type="dxa"/>
            <w:tcMar>
              <w:top w:w="20" w:type="dxa"/>
              <w:left w:w="20" w:type="dxa"/>
              <w:bottom w:w="20" w:type="dxa"/>
              <w:right w:w="20" w:type="dxa"/>
            </w:tcMar>
            <w:vAlign w:val="center"/>
            <w:hideMark/>
          </w:tcPr>
          <w:p w14:paraId="2E9EAE01" w14:textId="77777777" w:rsidR="00DC0676" w:rsidRPr="007520C9" w:rsidRDefault="00DC0676" w:rsidP="004D46C3">
            <w:pPr>
              <w:pStyle w:val="movimento2"/>
              <w:rPr>
                <w:color w:val="002060"/>
              </w:rPr>
            </w:pPr>
            <w:r w:rsidRPr="007520C9">
              <w:rPr>
                <w:color w:val="002060"/>
              </w:rPr>
              <w:t xml:space="preserve">(OSIMO FIVE) </w:t>
            </w:r>
          </w:p>
        </w:tc>
        <w:tc>
          <w:tcPr>
            <w:tcW w:w="800" w:type="dxa"/>
            <w:tcMar>
              <w:top w:w="20" w:type="dxa"/>
              <w:left w:w="20" w:type="dxa"/>
              <w:bottom w:w="20" w:type="dxa"/>
              <w:right w:w="20" w:type="dxa"/>
            </w:tcMar>
            <w:vAlign w:val="center"/>
            <w:hideMark/>
          </w:tcPr>
          <w:p w14:paraId="18862772"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DA3F40A"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5D6033E" w14:textId="77777777" w:rsidR="00DC0676" w:rsidRPr="007520C9" w:rsidRDefault="00DC0676" w:rsidP="004D46C3">
            <w:pPr>
              <w:pStyle w:val="movimento2"/>
              <w:rPr>
                <w:color w:val="002060"/>
              </w:rPr>
            </w:pPr>
            <w:r w:rsidRPr="007520C9">
              <w:rPr>
                <w:color w:val="002060"/>
              </w:rPr>
              <w:t> </w:t>
            </w:r>
          </w:p>
        </w:tc>
      </w:tr>
    </w:tbl>
    <w:p w14:paraId="4C6FBF75" w14:textId="77777777" w:rsidR="00DC0676" w:rsidRPr="007520C9" w:rsidRDefault="00DC0676" w:rsidP="00DC0676">
      <w:pPr>
        <w:pStyle w:val="titolo30"/>
        <w:rPr>
          <w:rFonts w:eastAsiaTheme="minorEastAsia"/>
          <w:color w:val="002060"/>
        </w:rPr>
      </w:pPr>
      <w:r w:rsidRPr="007520C9">
        <w:rPr>
          <w:color w:val="002060"/>
        </w:rPr>
        <w:t xml:space="preserve">CALCIATORI NON ESPULSI </w:t>
      </w:r>
    </w:p>
    <w:p w14:paraId="7610D693" w14:textId="77777777" w:rsidR="00DC0676" w:rsidRPr="007520C9" w:rsidRDefault="00DC0676" w:rsidP="00DC0676">
      <w:pPr>
        <w:pStyle w:val="titolo20"/>
        <w:rPr>
          <w:color w:val="002060"/>
        </w:rPr>
      </w:pPr>
      <w:r w:rsidRPr="007520C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00C00B55" w14:textId="77777777" w:rsidTr="004D46C3">
        <w:tc>
          <w:tcPr>
            <w:tcW w:w="2200" w:type="dxa"/>
            <w:tcMar>
              <w:top w:w="20" w:type="dxa"/>
              <w:left w:w="20" w:type="dxa"/>
              <w:bottom w:w="20" w:type="dxa"/>
              <w:right w:w="20" w:type="dxa"/>
            </w:tcMar>
            <w:vAlign w:val="center"/>
            <w:hideMark/>
          </w:tcPr>
          <w:p w14:paraId="7F04B4E4" w14:textId="77777777" w:rsidR="00DC0676" w:rsidRPr="007520C9" w:rsidRDefault="00DC0676" w:rsidP="004D46C3">
            <w:pPr>
              <w:pStyle w:val="movimento"/>
              <w:rPr>
                <w:color w:val="002060"/>
              </w:rPr>
            </w:pPr>
            <w:r w:rsidRPr="007520C9">
              <w:rPr>
                <w:color w:val="002060"/>
              </w:rPr>
              <w:t>HAXHIU SAMUELE</w:t>
            </w:r>
          </w:p>
        </w:tc>
        <w:tc>
          <w:tcPr>
            <w:tcW w:w="2200" w:type="dxa"/>
            <w:tcMar>
              <w:top w:w="20" w:type="dxa"/>
              <w:left w:w="20" w:type="dxa"/>
              <w:bottom w:w="20" w:type="dxa"/>
              <w:right w:w="20" w:type="dxa"/>
            </w:tcMar>
            <w:vAlign w:val="center"/>
            <w:hideMark/>
          </w:tcPr>
          <w:p w14:paraId="729C99D1" w14:textId="77777777" w:rsidR="00DC0676" w:rsidRPr="007520C9" w:rsidRDefault="00DC0676" w:rsidP="004D46C3">
            <w:pPr>
              <w:pStyle w:val="movimento2"/>
              <w:rPr>
                <w:color w:val="002060"/>
              </w:rPr>
            </w:pPr>
            <w:r w:rsidRPr="007520C9">
              <w:rPr>
                <w:color w:val="002060"/>
              </w:rPr>
              <w:t xml:space="preserve">(CANTINE RIUNITE CSI) </w:t>
            </w:r>
          </w:p>
        </w:tc>
        <w:tc>
          <w:tcPr>
            <w:tcW w:w="800" w:type="dxa"/>
            <w:tcMar>
              <w:top w:w="20" w:type="dxa"/>
              <w:left w:w="20" w:type="dxa"/>
              <w:bottom w:w="20" w:type="dxa"/>
              <w:right w:w="20" w:type="dxa"/>
            </w:tcMar>
            <w:vAlign w:val="center"/>
            <w:hideMark/>
          </w:tcPr>
          <w:p w14:paraId="7CC5E50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EF0325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FC8ADCA" w14:textId="77777777" w:rsidR="00DC0676" w:rsidRPr="007520C9" w:rsidRDefault="00DC0676" w:rsidP="004D46C3">
            <w:pPr>
              <w:pStyle w:val="movimento2"/>
              <w:rPr>
                <w:color w:val="002060"/>
              </w:rPr>
            </w:pPr>
            <w:r w:rsidRPr="007520C9">
              <w:rPr>
                <w:color w:val="002060"/>
              </w:rPr>
              <w:t> </w:t>
            </w:r>
          </w:p>
        </w:tc>
      </w:tr>
    </w:tbl>
    <w:p w14:paraId="627F7366" w14:textId="77777777" w:rsidR="00DC0676" w:rsidRPr="007520C9" w:rsidRDefault="00DC0676" w:rsidP="00DC0676">
      <w:pPr>
        <w:pStyle w:val="titolo20"/>
        <w:rPr>
          <w:rFonts w:eastAsiaTheme="minorEastAsia"/>
          <w:color w:val="002060"/>
        </w:rPr>
      </w:pPr>
      <w:r w:rsidRPr="007520C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1F8717EE" w14:textId="77777777" w:rsidTr="004D46C3">
        <w:tc>
          <w:tcPr>
            <w:tcW w:w="2200" w:type="dxa"/>
            <w:tcMar>
              <w:top w:w="20" w:type="dxa"/>
              <w:left w:w="20" w:type="dxa"/>
              <w:bottom w:w="20" w:type="dxa"/>
              <w:right w:w="20" w:type="dxa"/>
            </w:tcMar>
            <w:vAlign w:val="center"/>
            <w:hideMark/>
          </w:tcPr>
          <w:p w14:paraId="4E7B00BF" w14:textId="77777777" w:rsidR="00DC0676" w:rsidRPr="007520C9" w:rsidRDefault="00DC0676" w:rsidP="004D46C3">
            <w:pPr>
              <w:pStyle w:val="movimento"/>
              <w:rPr>
                <w:color w:val="002060"/>
              </w:rPr>
            </w:pPr>
            <w:r w:rsidRPr="007520C9">
              <w:rPr>
                <w:color w:val="002060"/>
              </w:rPr>
              <w:t>ZANNOTTI DANIELE</w:t>
            </w:r>
          </w:p>
        </w:tc>
        <w:tc>
          <w:tcPr>
            <w:tcW w:w="2200" w:type="dxa"/>
            <w:tcMar>
              <w:top w:w="20" w:type="dxa"/>
              <w:left w:w="20" w:type="dxa"/>
              <w:bottom w:w="20" w:type="dxa"/>
              <w:right w:w="20" w:type="dxa"/>
            </w:tcMar>
            <w:vAlign w:val="center"/>
            <w:hideMark/>
          </w:tcPr>
          <w:p w14:paraId="5FD88BE2" w14:textId="77777777" w:rsidR="00DC0676" w:rsidRPr="007520C9" w:rsidRDefault="00DC0676" w:rsidP="004D46C3">
            <w:pPr>
              <w:pStyle w:val="movimento2"/>
              <w:rPr>
                <w:color w:val="002060"/>
              </w:rPr>
            </w:pPr>
            <w:r w:rsidRPr="007520C9">
              <w:rPr>
                <w:color w:val="002060"/>
              </w:rPr>
              <w:t xml:space="preserve">(JESINA S.R.L.) </w:t>
            </w:r>
          </w:p>
        </w:tc>
        <w:tc>
          <w:tcPr>
            <w:tcW w:w="800" w:type="dxa"/>
            <w:tcMar>
              <w:top w:w="20" w:type="dxa"/>
              <w:left w:w="20" w:type="dxa"/>
              <w:bottom w:w="20" w:type="dxa"/>
              <w:right w:w="20" w:type="dxa"/>
            </w:tcMar>
            <w:vAlign w:val="center"/>
            <w:hideMark/>
          </w:tcPr>
          <w:p w14:paraId="117B378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F0E8C30"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C24EC39" w14:textId="77777777" w:rsidR="00DC0676" w:rsidRPr="007520C9" w:rsidRDefault="00DC0676" w:rsidP="004D46C3">
            <w:pPr>
              <w:pStyle w:val="movimento2"/>
              <w:rPr>
                <w:color w:val="002060"/>
              </w:rPr>
            </w:pPr>
            <w:r w:rsidRPr="007520C9">
              <w:rPr>
                <w:color w:val="002060"/>
              </w:rPr>
              <w:t> </w:t>
            </w:r>
          </w:p>
        </w:tc>
      </w:tr>
    </w:tbl>
    <w:p w14:paraId="1CADDB68" w14:textId="77777777" w:rsidR="00DC0676" w:rsidRPr="007520C9" w:rsidRDefault="00DC0676" w:rsidP="00DC0676">
      <w:pPr>
        <w:pStyle w:val="titolo20"/>
        <w:rPr>
          <w:rFonts w:eastAsiaTheme="minorEastAsia"/>
          <w:color w:val="002060"/>
        </w:rPr>
      </w:pPr>
      <w:r w:rsidRPr="007520C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1D065EBC" w14:textId="77777777" w:rsidTr="004D46C3">
        <w:tc>
          <w:tcPr>
            <w:tcW w:w="2200" w:type="dxa"/>
            <w:tcMar>
              <w:top w:w="20" w:type="dxa"/>
              <w:left w:w="20" w:type="dxa"/>
              <w:bottom w:w="20" w:type="dxa"/>
              <w:right w:w="20" w:type="dxa"/>
            </w:tcMar>
            <w:vAlign w:val="center"/>
            <w:hideMark/>
          </w:tcPr>
          <w:p w14:paraId="54C6E55E" w14:textId="77777777" w:rsidR="00DC0676" w:rsidRPr="007520C9" w:rsidRDefault="00DC0676" w:rsidP="004D46C3">
            <w:pPr>
              <w:pStyle w:val="movimento"/>
              <w:rPr>
                <w:color w:val="002060"/>
              </w:rPr>
            </w:pPr>
            <w:r w:rsidRPr="007520C9">
              <w:rPr>
                <w:color w:val="002060"/>
              </w:rPr>
              <w:t>PERRUCCIO KEVIN</w:t>
            </w:r>
          </w:p>
        </w:tc>
        <w:tc>
          <w:tcPr>
            <w:tcW w:w="2200" w:type="dxa"/>
            <w:tcMar>
              <w:top w:w="20" w:type="dxa"/>
              <w:left w:w="20" w:type="dxa"/>
              <w:bottom w:w="20" w:type="dxa"/>
              <w:right w:w="20" w:type="dxa"/>
            </w:tcMar>
            <w:vAlign w:val="center"/>
            <w:hideMark/>
          </w:tcPr>
          <w:p w14:paraId="6D5A3704" w14:textId="77777777" w:rsidR="00DC0676" w:rsidRPr="007520C9" w:rsidRDefault="00DC0676" w:rsidP="004D46C3">
            <w:pPr>
              <w:pStyle w:val="movimento2"/>
              <w:rPr>
                <w:color w:val="002060"/>
              </w:rPr>
            </w:pPr>
            <w:r w:rsidRPr="007520C9">
              <w:rPr>
                <w:color w:val="002060"/>
              </w:rPr>
              <w:t xml:space="preserve">(GROTTACCIA 2005) </w:t>
            </w:r>
          </w:p>
        </w:tc>
        <w:tc>
          <w:tcPr>
            <w:tcW w:w="800" w:type="dxa"/>
            <w:tcMar>
              <w:top w:w="20" w:type="dxa"/>
              <w:left w:w="20" w:type="dxa"/>
              <w:bottom w:w="20" w:type="dxa"/>
              <w:right w:w="20" w:type="dxa"/>
            </w:tcMar>
            <w:vAlign w:val="center"/>
            <w:hideMark/>
          </w:tcPr>
          <w:p w14:paraId="38FD7590"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6E93D85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8E0A428" w14:textId="77777777" w:rsidR="00DC0676" w:rsidRPr="007520C9" w:rsidRDefault="00DC0676" w:rsidP="004D46C3">
            <w:pPr>
              <w:pStyle w:val="movimento2"/>
              <w:rPr>
                <w:color w:val="002060"/>
              </w:rPr>
            </w:pPr>
            <w:r w:rsidRPr="007520C9">
              <w:rPr>
                <w:color w:val="002060"/>
              </w:rPr>
              <w:t> </w:t>
            </w:r>
          </w:p>
        </w:tc>
      </w:tr>
    </w:tbl>
    <w:p w14:paraId="186D21B9" w14:textId="77777777" w:rsidR="00DC0676" w:rsidRPr="007520C9" w:rsidRDefault="00DC0676" w:rsidP="00DC0676">
      <w:pPr>
        <w:pStyle w:val="titolo20"/>
        <w:rPr>
          <w:rFonts w:eastAsiaTheme="minorEastAsia"/>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40437232" w14:textId="77777777" w:rsidTr="004D46C3">
        <w:tc>
          <w:tcPr>
            <w:tcW w:w="2200" w:type="dxa"/>
            <w:tcMar>
              <w:top w:w="20" w:type="dxa"/>
              <w:left w:w="20" w:type="dxa"/>
              <w:bottom w:w="20" w:type="dxa"/>
              <w:right w:w="20" w:type="dxa"/>
            </w:tcMar>
            <w:vAlign w:val="center"/>
            <w:hideMark/>
          </w:tcPr>
          <w:p w14:paraId="2DB37E5D" w14:textId="77777777" w:rsidR="00DC0676" w:rsidRPr="007520C9" w:rsidRDefault="00DC0676" w:rsidP="004D46C3">
            <w:pPr>
              <w:pStyle w:val="movimento"/>
              <w:rPr>
                <w:color w:val="002060"/>
              </w:rPr>
            </w:pPr>
            <w:r w:rsidRPr="007520C9">
              <w:rPr>
                <w:color w:val="002060"/>
              </w:rPr>
              <w:t>SHJOPA SAMUEL</w:t>
            </w:r>
          </w:p>
        </w:tc>
        <w:tc>
          <w:tcPr>
            <w:tcW w:w="2200" w:type="dxa"/>
            <w:tcMar>
              <w:top w:w="20" w:type="dxa"/>
              <w:left w:w="20" w:type="dxa"/>
              <w:bottom w:w="20" w:type="dxa"/>
              <w:right w:w="20" w:type="dxa"/>
            </w:tcMar>
            <w:vAlign w:val="center"/>
            <w:hideMark/>
          </w:tcPr>
          <w:p w14:paraId="5A038C8D" w14:textId="77777777" w:rsidR="00DC0676" w:rsidRPr="007520C9" w:rsidRDefault="00DC0676" w:rsidP="004D46C3">
            <w:pPr>
              <w:pStyle w:val="movimento2"/>
              <w:rPr>
                <w:color w:val="002060"/>
              </w:rPr>
            </w:pPr>
            <w:r w:rsidRPr="007520C9">
              <w:rPr>
                <w:color w:val="002060"/>
              </w:rPr>
              <w:t xml:space="preserve">(CERRETO D ESI ASD) </w:t>
            </w:r>
          </w:p>
        </w:tc>
        <w:tc>
          <w:tcPr>
            <w:tcW w:w="800" w:type="dxa"/>
            <w:tcMar>
              <w:top w:w="20" w:type="dxa"/>
              <w:left w:w="20" w:type="dxa"/>
              <w:bottom w:w="20" w:type="dxa"/>
              <w:right w:w="20" w:type="dxa"/>
            </w:tcMar>
            <w:vAlign w:val="center"/>
            <w:hideMark/>
          </w:tcPr>
          <w:p w14:paraId="5533E419"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42C27BFB" w14:textId="77777777" w:rsidR="00DC0676" w:rsidRPr="007520C9" w:rsidRDefault="00DC0676" w:rsidP="004D46C3">
            <w:pPr>
              <w:pStyle w:val="movimento"/>
              <w:rPr>
                <w:color w:val="002060"/>
              </w:rPr>
            </w:pPr>
            <w:r w:rsidRPr="007520C9">
              <w:rPr>
                <w:color w:val="002060"/>
              </w:rPr>
              <w:t>CARDACIOTTO ALBERTO</w:t>
            </w:r>
          </w:p>
        </w:tc>
        <w:tc>
          <w:tcPr>
            <w:tcW w:w="2200" w:type="dxa"/>
            <w:tcMar>
              <w:top w:w="20" w:type="dxa"/>
              <w:left w:w="20" w:type="dxa"/>
              <w:bottom w:w="20" w:type="dxa"/>
              <w:right w:w="20" w:type="dxa"/>
            </w:tcMar>
            <w:vAlign w:val="center"/>
            <w:hideMark/>
          </w:tcPr>
          <w:p w14:paraId="3A1B316A" w14:textId="77777777" w:rsidR="00DC0676" w:rsidRPr="007520C9" w:rsidRDefault="00DC0676" w:rsidP="004D46C3">
            <w:pPr>
              <w:pStyle w:val="movimento2"/>
              <w:rPr>
                <w:color w:val="002060"/>
              </w:rPr>
            </w:pPr>
            <w:r w:rsidRPr="007520C9">
              <w:rPr>
                <w:color w:val="002060"/>
              </w:rPr>
              <w:t xml:space="preserve">(POL.CAGLI SPORT ASSOCIATI) </w:t>
            </w:r>
          </w:p>
        </w:tc>
      </w:tr>
      <w:tr w:rsidR="00DC0676" w:rsidRPr="007520C9" w14:paraId="0934D24A" w14:textId="77777777" w:rsidTr="004D46C3">
        <w:tc>
          <w:tcPr>
            <w:tcW w:w="2200" w:type="dxa"/>
            <w:tcMar>
              <w:top w:w="20" w:type="dxa"/>
              <w:left w:w="20" w:type="dxa"/>
              <w:bottom w:w="20" w:type="dxa"/>
              <w:right w:w="20" w:type="dxa"/>
            </w:tcMar>
            <w:vAlign w:val="center"/>
            <w:hideMark/>
          </w:tcPr>
          <w:p w14:paraId="7680B4F6" w14:textId="77777777" w:rsidR="00DC0676" w:rsidRPr="007520C9" w:rsidRDefault="00DC0676" w:rsidP="004D46C3">
            <w:pPr>
              <w:pStyle w:val="movimento"/>
              <w:rPr>
                <w:color w:val="002060"/>
              </w:rPr>
            </w:pPr>
            <w:r w:rsidRPr="007520C9">
              <w:rPr>
                <w:color w:val="002060"/>
              </w:rPr>
              <w:t>GIOVAGNOLI LEONARDO</w:t>
            </w:r>
          </w:p>
        </w:tc>
        <w:tc>
          <w:tcPr>
            <w:tcW w:w="2200" w:type="dxa"/>
            <w:tcMar>
              <w:top w:w="20" w:type="dxa"/>
              <w:left w:w="20" w:type="dxa"/>
              <w:bottom w:w="20" w:type="dxa"/>
              <w:right w:w="20" w:type="dxa"/>
            </w:tcMar>
            <w:vAlign w:val="center"/>
            <w:hideMark/>
          </w:tcPr>
          <w:p w14:paraId="42AB488A" w14:textId="77777777" w:rsidR="00DC0676" w:rsidRPr="007520C9" w:rsidRDefault="00DC0676" w:rsidP="004D46C3">
            <w:pPr>
              <w:pStyle w:val="movimento2"/>
              <w:rPr>
                <w:color w:val="002060"/>
              </w:rPr>
            </w:pPr>
            <w:r w:rsidRPr="007520C9">
              <w:rPr>
                <w:color w:val="002060"/>
              </w:rPr>
              <w:t xml:space="preserve">(POLVERIGI C/5) </w:t>
            </w:r>
          </w:p>
        </w:tc>
        <w:tc>
          <w:tcPr>
            <w:tcW w:w="800" w:type="dxa"/>
            <w:tcMar>
              <w:top w:w="20" w:type="dxa"/>
              <w:left w:w="20" w:type="dxa"/>
              <w:bottom w:w="20" w:type="dxa"/>
              <w:right w:w="20" w:type="dxa"/>
            </w:tcMar>
            <w:vAlign w:val="center"/>
            <w:hideMark/>
          </w:tcPr>
          <w:p w14:paraId="400AA3AF"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73364A56" w14:textId="77777777" w:rsidR="00DC0676" w:rsidRPr="007520C9" w:rsidRDefault="00DC0676" w:rsidP="004D46C3">
            <w:pPr>
              <w:pStyle w:val="movimento"/>
              <w:rPr>
                <w:color w:val="002060"/>
              </w:rPr>
            </w:pPr>
            <w:r w:rsidRPr="007520C9">
              <w:rPr>
                <w:color w:val="002060"/>
              </w:rPr>
              <w:t>MARTINO GABRIELE</w:t>
            </w:r>
          </w:p>
        </w:tc>
        <w:tc>
          <w:tcPr>
            <w:tcW w:w="2200" w:type="dxa"/>
            <w:tcMar>
              <w:top w:w="20" w:type="dxa"/>
              <w:left w:w="20" w:type="dxa"/>
              <w:bottom w:w="20" w:type="dxa"/>
              <w:right w:w="20" w:type="dxa"/>
            </w:tcMar>
            <w:vAlign w:val="center"/>
            <w:hideMark/>
          </w:tcPr>
          <w:p w14:paraId="04CEB650" w14:textId="77777777" w:rsidR="00DC0676" w:rsidRPr="007520C9" w:rsidRDefault="00DC0676" w:rsidP="004D46C3">
            <w:pPr>
              <w:pStyle w:val="movimento2"/>
              <w:rPr>
                <w:color w:val="002060"/>
              </w:rPr>
            </w:pPr>
            <w:r w:rsidRPr="007520C9">
              <w:rPr>
                <w:color w:val="002060"/>
              </w:rPr>
              <w:t xml:space="preserve">(POLVERIGI C/5) </w:t>
            </w:r>
          </w:p>
        </w:tc>
      </w:tr>
      <w:tr w:rsidR="00DC0676" w:rsidRPr="007520C9" w14:paraId="498ADB72" w14:textId="77777777" w:rsidTr="004D46C3">
        <w:tc>
          <w:tcPr>
            <w:tcW w:w="2200" w:type="dxa"/>
            <w:tcMar>
              <w:top w:w="20" w:type="dxa"/>
              <w:left w:w="20" w:type="dxa"/>
              <w:bottom w:w="20" w:type="dxa"/>
              <w:right w:w="20" w:type="dxa"/>
            </w:tcMar>
            <w:vAlign w:val="center"/>
            <w:hideMark/>
          </w:tcPr>
          <w:p w14:paraId="4A740F57" w14:textId="77777777" w:rsidR="00DC0676" w:rsidRPr="007520C9" w:rsidRDefault="00DC0676" w:rsidP="004D46C3">
            <w:pPr>
              <w:pStyle w:val="movimento"/>
              <w:rPr>
                <w:color w:val="002060"/>
              </w:rPr>
            </w:pPr>
            <w:r w:rsidRPr="007520C9">
              <w:rPr>
                <w:color w:val="002060"/>
              </w:rPr>
              <w:t>SCORSONE DAVIDE</w:t>
            </w:r>
          </w:p>
        </w:tc>
        <w:tc>
          <w:tcPr>
            <w:tcW w:w="2200" w:type="dxa"/>
            <w:tcMar>
              <w:top w:w="20" w:type="dxa"/>
              <w:left w:w="20" w:type="dxa"/>
              <w:bottom w:w="20" w:type="dxa"/>
              <w:right w:w="20" w:type="dxa"/>
            </w:tcMar>
            <w:vAlign w:val="center"/>
            <w:hideMark/>
          </w:tcPr>
          <w:p w14:paraId="617D47C2" w14:textId="77777777" w:rsidR="00DC0676" w:rsidRPr="007520C9" w:rsidRDefault="00DC0676" w:rsidP="004D46C3">
            <w:pPr>
              <w:pStyle w:val="movimento2"/>
              <w:rPr>
                <w:color w:val="002060"/>
              </w:rPr>
            </w:pPr>
            <w:r w:rsidRPr="007520C9">
              <w:rPr>
                <w:color w:val="002060"/>
              </w:rPr>
              <w:t xml:space="preserve">(POLVERIGI C/5) </w:t>
            </w:r>
          </w:p>
        </w:tc>
        <w:tc>
          <w:tcPr>
            <w:tcW w:w="800" w:type="dxa"/>
            <w:tcMar>
              <w:top w:w="20" w:type="dxa"/>
              <w:left w:w="20" w:type="dxa"/>
              <w:bottom w:w="20" w:type="dxa"/>
              <w:right w:w="20" w:type="dxa"/>
            </w:tcMar>
            <w:vAlign w:val="center"/>
            <w:hideMark/>
          </w:tcPr>
          <w:p w14:paraId="1E36BE70"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53483D0"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AB19416" w14:textId="77777777" w:rsidR="00DC0676" w:rsidRPr="007520C9" w:rsidRDefault="00DC0676" w:rsidP="004D46C3">
            <w:pPr>
              <w:pStyle w:val="movimento2"/>
              <w:rPr>
                <w:color w:val="002060"/>
              </w:rPr>
            </w:pPr>
            <w:r w:rsidRPr="007520C9">
              <w:rPr>
                <w:color w:val="002060"/>
              </w:rPr>
              <w:t> </w:t>
            </w:r>
          </w:p>
        </w:tc>
      </w:tr>
    </w:tbl>
    <w:p w14:paraId="6F117AE1" w14:textId="77777777" w:rsidR="00DC0676" w:rsidRPr="007520C9" w:rsidRDefault="00DC0676" w:rsidP="00DC0676">
      <w:pPr>
        <w:pStyle w:val="titolo20"/>
        <w:rPr>
          <w:rFonts w:eastAsiaTheme="minorEastAsia"/>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02DD3D04" w14:textId="77777777" w:rsidTr="004D46C3">
        <w:tc>
          <w:tcPr>
            <w:tcW w:w="2200" w:type="dxa"/>
            <w:tcMar>
              <w:top w:w="20" w:type="dxa"/>
              <w:left w:w="20" w:type="dxa"/>
              <w:bottom w:w="20" w:type="dxa"/>
              <w:right w:w="20" w:type="dxa"/>
            </w:tcMar>
            <w:vAlign w:val="center"/>
            <w:hideMark/>
          </w:tcPr>
          <w:p w14:paraId="0CA3FB1C" w14:textId="77777777" w:rsidR="00DC0676" w:rsidRPr="007520C9" w:rsidRDefault="00DC0676" w:rsidP="004D46C3">
            <w:pPr>
              <w:pStyle w:val="movimento"/>
              <w:rPr>
                <w:color w:val="002060"/>
              </w:rPr>
            </w:pPr>
            <w:r w:rsidRPr="007520C9">
              <w:rPr>
                <w:color w:val="002060"/>
              </w:rPr>
              <w:t>MONTEMARI MATTEO</w:t>
            </w:r>
          </w:p>
        </w:tc>
        <w:tc>
          <w:tcPr>
            <w:tcW w:w="2200" w:type="dxa"/>
            <w:tcMar>
              <w:top w:w="20" w:type="dxa"/>
              <w:left w:w="20" w:type="dxa"/>
              <w:bottom w:w="20" w:type="dxa"/>
              <w:right w:w="20" w:type="dxa"/>
            </w:tcMar>
            <w:vAlign w:val="center"/>
            <w:hideMark/>
          </w:tcPr>
          <w:p w14:paraId="09E50DE8" w14:textId="77777777" w:rsidR="00DC0676" w:rsidRPr="007520C9" w:rsidRDefault="00DC0676" w:rsidP="004D46C3">
            <w:pPr>
              <w:pStyle w:val="movimento2"/>
              <w:rPr>
                <w:color w:val="002060"/>
              </w:rPr>
            </w:pPr>
            <w:r w:rsidRPr="007520C9">
              <w:rPr>
                <w:color w:val="002060"/>
              </w:rPr>
              <w:t xml:space="preserve">(C.U.S. ANCONA </w:t>
            </w:r>
            <w:proofErr w:type="spellStart"/>
            <w:proofErr w:type="gramStart"/>
            <w:r w:rsidRPr="007520C9">
              <w:rPr>
                <w:color w:val="002060"/>
              </w:rPr>
              <w:t>sq.B</w:t>
            </w:r>
            <w:proofErr w:type="spellEnd"/>
            <w:proofErr w:type="gramEnd"/>
            <w:r w:rsidRPr="007520C9">
              <w:rPr>
                <w:color w:val="002060"/>
              </w:rPr>
              <w:t xml:space="preserve">) </w:t>
            </w:r>
          </w:p>
        </w:tc>
        <w:tc>
          <w:tcPr>
            <w:tcW w:w="800" w:type="dxa"/>
            <w:tcMar>
              <w:top w:w="20" w:type="dxa"/>
              <w:left w:w="20" w:type="dxa"/>
              <w:bottom w:w="20" w:type="dxa"/>
              <w:right w:w="20" w:type="dxa"/>
            </w:tcMar>
            <w:vAlign w:val="center"/>
            <w:hideMark/>
          </w:tcPr>
          <w:p w14:paraId="3353419E"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C09170D" w14:textId="77777777" w:rsidR="00DC0676" w:rsidRPr="007520C9" w:rsidRDefault="00DC0676" w:rsidP="004D46C3">
            <w:pPr>
              <w:pStyle w:val="movimento"/>
              <w:rPr>
                <w:color w:val="002060"/>
              </w:rPr>
            </w:pPr>
            <w:r w:rsidRPr="007520C9">
              <w:rPr>
                <w:color w:val="002060"/>
              </w:rPr>
              <w:t>PASCUCCI DIEGO</w:t>
            </w:r>
          </w:p>
        </w:tc>
        <w:tc>
          <w:tcPr>
            <w:tcW w:w="2200" w:type="dxa"/>
            <w:tcMar>
              <w:top w:w="20" w:type="dxa"/>
              <w:left w:w="20" w:type="dxa"/>
              <w:bottom w:w="20" w:type="dxa"/>
              <w:right w:w="20" w:type="dxa"/>
            </w:tcMar>
            <w:vAlign w:val="center"/>
            <w:hideMark/>
          </w:tcPr>
          <w:p w14:paraId="23C62098" w14:textId="77777777" w:rsidR="00DC0676" w:rsidRPr="007520C9" w:rsidRDefault="00DC0676" w:rsidP="004D46C3">
            <w:pPr>
              <w:pStyle w:val="movimento2"/>
              <w:rPr>
                <w:color w:val="002060"/>
              </w:rPr>
            </w:pPr>
            <w:r w:rsidRPr="007520C9">
              <w:rPr>
                <w:color w:val="002060"/>
              </w:rPr>
              <w:t xml:space="preserve">(CANTINE RIUNITE CSI) </w:t>
            </w:r>
          </w:p>
        </w:tc>
      </w:tr>
      <w:tr w:rsidR="00DC0676" w:rsidRPr="007520C9" w14:paraId="78F104D4" w14:textId="77777777" w:rsidTr="004D46C3">
        <w:tc>
          <w:tcPr>
            <w:tcW w:w="2200" w:type="dxa"/>
            <w:tcMar>
              <w:top w:w="20" w:type="dxa"/>
              <w:left w:w="20" w:type="dxa"/>
              <w:bottom w:w="20" w:type="dxa"/>
              <w:right w:w="20" w:type="dxa"/>
            </w:tcMar>
            <w:vAlign w:val="center"/>
            <w:hideMark/>
          </w:tcPr>
          <w:p w14:paraId="7C7A751A" w14:textId="77777777" w:rsidR="00DC0676" w:rsidRPr="007520C9" w:rsidRDefault="00DC0676" w:rsidP="004D46C3">
            <w:pPr>
              <w:pStyle w:val="movimento"/>
              <w:rPr>
                <w:color w:val="002060"/>
              </w:rPr>
            </w:pPr>
            <w:r w:rsidRPr="007520C9">
              <w:rPr>
                <w:color w:val="002060"/>
              </w:rPr>
              <w:t>PIERALISI FILIPPO</w:t>
            </w:r>
          </w:p>
        </w:tc>
        <w:tc>
          <w:tcPr>
            <w:tcW w:w="2200" w:type="dxa"/>
            <w:tcMar>
              <w:top w:w="20" w:type="dxa"/>
              <w:left w:w="20" w:type="dxa"/>
              <w:bottom w:w="20" w:type="dxa"/>
              <w:right w:w="20" w:type="dxa"/>
            </w:tcMar>
            <w:vAlign w:val="center"/>
            <w:hideMark/>
          </w:tcPr>
          <w:p w14:paraId="00EB5E90" w14:textId="77777777" w:rsidR="00DC0676" w:rsidRPr="007520C9" w:rsidRDefault="00DC0676" w:rsidP="004D46C3">
            <w:pPr>
              <w:pStyle w:val="movimento2"/>
              <w:rPr>
                <w:color w:val="002060"/>
              </w:rPr>
            </w:pPr>
            <w:r w:rsidRPr="007520C9">
              <w:rPr>
                <w:color w:val="002060"/>
              </w:rPr>
              <w:t xml:space="preserve">(JESINA S.R.L.) </w:t>
            </w:r>
          </w:p>
        </w:tc>
        <w:tc>
          <w:tcPr>
            <w:tcW w:w="800" w:type="dxa"/>
            <w:tcMar>
              <w:top w:w="20" w:type="dxa"/>
              <w:left w:w="20" w:type="dxa"/>
              <w:bottom w:w="20" w:type="dxa"/>
              <w:right w:w="20" w:type="dxa"/>
            </w:tcMar>
            <w:vAlign w:val="center"/>
            <w:hideMark/>
          </w:tcPr>
          <w:p w14:paraId="609764F2"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2B087F51" w14:textId="77777777" w:rsidR="00DC0676" w:rsidRPr="007520C9" w:rsidRDefault="00DC0676" w:rsidP="004D46C3">
            <w:pPr>
              <w:pStyle w:val="movimento"/>
              <w:rPr>
                <w:color w:val="002060"/>
              </w:rPr>
            </w:pPr>
            <w:r w:rsidRPr="007520C9">
              <w:rPr>
                <w:color w:val="002060"/>
              </w:rPr>
              <w:t>POLZONETTI MATTIA</w:t>
            </w:r>
          </w:p>
        </w:tc>
        <w:tc>
          <w:tcPr>
            <w:tcW w:w="2200" w:type="dxa"/>
            <w:tcMar>
              <w:top w:w="20" w:type="dxa"/>
              <w:left w:w="20" w:type="dxa"/>
              <w:bottom w:w="20" w:type="dxa"/>
              <w:right w:w="20" w:type="dxa"/>
            </w:tcMar>
            <w:vAlign w:val="center"/>
            <w:hideMark/>
          </w:tcPr>
          <w:p w14:paraId="00091ED8" w14:textId="77777777" w:rsidR="00DC0676" w:rsidRPr="007520C9" w:rsidRDefault="00DC0676" w:rsidP="004D46C3">
            <w:pPr>
              <w:pStyle w:val="movimento2"/>
              <w:rPr>
                <w:color w:val="002060"/>
              </w:rPr>
            </w:pPr>
            <w:r w:rsidRPr="007520C9">
              <w:rPr>
                <w:color w:val="002060"/>
              </w:rPr>
              <w:t xml:space="preserve">(JESINA S.R.L.) </w:t>
            </w:r>
          </w:p>
        </w:tc>
      </w:tr>
    </w:tbl>
    <w:p w14:paraId="51533A58" w14:textId="77777777" w:rsidR="00DC0676" w:rsidRPr="007520C9" w:rsidRDefault="00DC0676" w:rsidP="00DC0676">
      <w:pPr>
        <w:pStyle w:val="titolo10"/>
        <w:rPr>
          <w:rFonts w:eastAsiaTheme="minorEastAsia"/>
          <w:color w:val="002060"/>
        </w:rPr>
      </w:pPr>
      <w:r w:rsidRPr="007520C9">
        <w:rPr>
          <w:color w:val="002060"/>
        </w:rPr>
        <w:t xml:space="preserve">GARE DEL 18/ 1/2026 </w:t>
      </w:r>
    </w:p>
    <w:p w14:paraId="00F216B8" w14:textId="77777777" w:rsidR="00DC0676" w:rsidRPr="007520C9" w:rsidRDefault="00DC0676" w:rsidP="00DC0676">
      <w:pPr>
        <w:pStyle w:val="titolo7a"/>
        <w:rPr>
          <w:color w:val="002060"/>
        </w:rPr>
      </w:pPr>
      <w:r w:rsidRPr="007520C9">
        <w:rPr>
          <w:color w:val="002060"/>
        </w:rPr>
        <w:t xml:space="preserve">PROVVEDIMENTI DISCIPLINARI </w:t>
      </w:r>
    </w:p>
    <w:p w14:paraId="625E2EAA" w14:textId="77777777" w:rsidR="00DC0676" w:rsidRPr="007520C9" w:rsidRDefault="00DC0676" w:rsidP="00DC0676">
      <w:pPr>
        <w:pStyle w:val="titolo7b0"/>
        <w:rPr>
          <w:color w:val="002060"/>
        </w:rPr>
      </w:pPr>
      <w:r w:rsidRPr="007520C9">
        <w:rPr>
          <w:color w:val="002060"/>
        </w:rPr>
        <w:t xml:space="preserve">In base alle risultanze degli atti ufficiali sono state deliberate le seguenti sanzioni disciplinari. </w:t>
      </w:r>
    </w:p>
    <w:p w14:paraId="523114D6" w14:textId="77777777" w:rsidR="00DC0676" w:rsidRPr="007520C9" w:rsidRDefault="00DC0676" w:rsidP="00DC0676">
      <w:pPr>
        <w:pStyle w:val="titolo30"/>
        <w:rPr>
          <w:color w:val="002060"/>
        </w:rPr>
      </w:pPr>
      <w:r w:rsidRPr="007520C9">
        <w:rPr>
          <w:color w:val="002060"/>
        </w:rPr>
        <w:t xml:space="preserve">CALCIATORI ESPULSI </w:t>
      </w:r>
    </w:p>
    <w:p w14:paraId="3FF93C52" w14:textId="77777777" w:rsidR="00DC0676" w:rsidRPr="007520C9" w:rsidRDefault="00DC0676" w:rsidP="00DC0676">
      <w:pPr>
        <w:pStyle w:val="titolo20"/>
        <w:rPr>
          <w:color w:val="002060"/>
        </w:rPr>
      </w:pPr>
      <w:r w:rsidRPr="007520C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1202580F" w14:textId="77777777" w:rsidTr="004D46C3">
        <w:tc>
          <w:tcPr>
            <w:tcW w:w="2200" w:type="dxa"/>
            <w:tcMar>
              <w:top w:w="20" w:type="dxa"/>
              <w:left w:w="20" w:type="dxa"/>
              <w:bottom w:w="20" w:type="dxa"/>
              <w:right w:w="20" w:type="dxa"/>
            </w:tcMar>
            <w:vAlign w:val="center"/>
            <w:hideMark/>
          </w:tcPr>
          <w:p w14:paraId="578BE2D0" w14:textId="77777777" w:rsidR="00DC0676" w:rsidRPr="007520C9" w:rsidRDefault="00DC0676" w:rsidP="004D46C3">
            <w:pPr>
              <w:pStyle w:val="movimento"/>
              <w:rPr>
                <w:color w:val="002060"/>
              </w:rPr>
            </w:pPr>
            <w:r w:rsidRPr="007520C9">
              <w:rPr>
                <w:color w:val="002060"/>
              </w:rPr>
              <w:t>DANESI KEVIN</w:t>
            </w:r>
          </w:p>
        </w:tc>
        <w:tc>
          <w:tcPr>
            <w:tcW w:w="2200" w:type="dxa"/>
            <w:tcMar>
              <w:top w:w="20" w:type="dxa"/>
              <w:left w:w="20" w:type="dxa"/>
              <w:bottom w:w="20" w:type="dxa"/>
              <w:right w:w="20" w:type="dxa"/>
            </w:tcMar>
            <w:vAlign w:val="center"/>
            <w:hideMark/>
          </w:tcPr>
          <w:p w14:paraId="2C893B47" w14:textId="77777777" w:rsidR="00DC0676" w:rsidRPr="007520C9" w:rsidRDefault="00DC0676" w:rsidP="004D46C3">
            <w:pPr>
              <w:pStyle w:val="movimento2"/>
              <w:rPr>
                <w:color w:val="002060"/>
              </w:rPr>
            </w:pPr>
            <w:r w:rsidRPr="007520C9">
              <w:rPr>
                <w:color w:val="002060"/>
              </w:rPr>
              <w:t xml:space="preserve">(FUTSAL VIRE GEOSISTEM ASD) </w:t>
            </w:r>
          </w:p>
        </w:tc>
        <w:tc>
          <w:tcPr>
            <w:tcW w:w="800" w:type="dxa"/>
            <w:tcMar>
              <w:top w:w="20" w:type="dxa"/>
              <w:left w:w="20" w:type="dxa"/>
              <w:bottom w:w="20" w:type="dxa"/>
              <w:right w:w="20" w:type="dxa"/>
            </w:tcMar>
            <w:vAlign w:val="center"/>
            <w:hideMark/>
          </w:tcPr>
          <w:p w14:paraId="27B3D3F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8D81F13" w14:textId="77777777" w:rsidR="00DC0676" w:rsidRPr="007520C9" w:rsidRDefault="00DC0676" w:rsidP="004D46C3">
            <w:pPr>
              <w:pStyle w:val="movimento"/>
              <w:rPr>
                <w:color w:val="002060"/>
              </w:rPr>
            </w:pPr>
            <w:r w:rsidRPr="007520C9">
              <w:rPr>
                <w:color w:val="002060"/>
              </w:rPr>
              <w:t>ZEGA NICOLO</w:t>
            </w:r>
          </w:p>
        </w:tc>
        <w:tc>
          <w:tcPr>
            <w:tcW w:w="2200" w:type="dxa"/>
            <w:tcMar>
              <w:top w:w="20" w:type="dxa"/>
              <w:left w:w="20" w:type="dxa"/>
              <w:bottom w:w="20" w:type="dxa"/>
              <w:right w:w="20" w:type="dxa"/>
            </w:tcMar>
            <w:vAlign w:val="center"/>
            <w:hideMark/>
          </w:tcPr>
          <w:p w14:paraId="562CDC0A" w14:textId="77777777" w:rsidR="00DC0676" w:rsidRPr="007520C9" w:rsidRDefault="00DC0676" w:rsidP="004D46C3">
            <w:pPr>
              <w:pStyle w:val="movimento2"/>
              <w:rPr>
                <w:color w:val="002060"/>
              </w:rPr>
            </w:pPr>
            <w:r w:rsidRPr="007520C9">
              <w:rPr>
                <w:color w:val="002060"/>
              </w:rPr>
              <w:t xml:space="preserve">(REAL SAN GIORGIO) </w:t>
            </w:r>
          </w:p>
        </w:tc>
      </w:tr>
    </w:tbl>
    <w:p w14:paraId="7EF8E48D" w14:textId="77777777" w:rsidR="00DC0676" w:rsidRPr="007520C9" w:rsidRDefault="00DC0676" w:rsidP="00DC0676">
      <w:pPr>
        <w:pStyle w:val="titolo30"/>
        <w:rPr>
          <w:rFonts w:eastAsiaTheme="minorEastAsia"/>
          <w:color w:val="002060"/>
        </w:rPr>
      </w:pPr>
      <w:r w:rsidRPr="007520C9">
        <w:rPr>
          <w:color w:val="002060"/>
        </w:rPr>
        <w:t xml:space="preserve">CALCIATORI NON ESPULSI </w:t>
      </w:r>
    </w:p>
    <w:p w14:paraId="2D6502C3" w14:textId="77777777" w:rsidR="00DC0676" w:rsidRPr="007520C9" w:rsidRDefault="00DC0676" w:rsidP="00DC0676">
      <w:pPr>
        <w:pStyle w:val="titolo20"/>
        <w:rPr>
          <w:color w:val="002060"/>
        </w:rPr>
      </w:pPr>
      <w:r w:rsidRPr="007520C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4AD2D82E" w14:textId="77777777" w:rsidTr="004D46C3">
        <w:tc>
          <w:tcPr>
            <w:tcW w:w="2200" w:type="dxa"/>
            <w:tcMar>
              <w:top w:w="20" w:type="dxa"/>
              <w:left w:w="20" w:type="dxa"/>
              <w:bottom w:w="20" w:type="dxa"/>
              <w:right w:w="20" w:type="dxa"/>
            </w:tcMar>
            <w:vAlign w:val="center"/>
            <w:hideMark/>
          </w:tcPr>
          <w:p w14:paraId="1727D154" w14:textId="77777777" w:rsidR="00DC0676" w:rsidRPr="007520C9" w:rsidRDefault="00DC0676" w:rsidP="004D46C3">
            <w:pPr>
              <w:pStyle w:val="movimento"/>
              <w:rPr>
                <w:color w:val="002060"/>
              </w:rPr>
            </w:pPr>
            <w:r w:rsidRPr="007520C9">
              <w:rPr>
                <w:color w:val="002060"/>
              </w:rPr>
              <w:t>TAIBI SALVATORE VINCE</w:t>
            </w:r>
          </w:p>
        </w:tc>
        <w:tc>
          <w:tcPr>
            <w:tcW w:w="2200" w:type="dxa"/>
            <w:tcMar>
              <w:top w:w="20" w:type="dxa"/>
              <w:left w:w="20" w:type="dxa"/>
              <w:bottom w:w="20" w:type="dxa"/>
              <w:right w:w="20" w:type="dxa"/>
            </w:tcMar>
            <w:vAlign w:val="center"/>
            <w:hideMark/>
          </w:tcPr>
          <w:p w14:paraId="6D9638DD" w14:textId="77777777" w:rsidR="00DC0676" w:rsidRPr="007520C9" w:rsidRDefault="00DC0676" w:rsidP="004D46C3">
            <w:pPr>
              <w:pStyle w:val="movimento2"/>
              <w:rPr>
                <w:color w:val="002060"/>
              </w:rPr>
            </w:pPr>
            <w:r w:rsidRPr="007520C9">
              <w:rPr>
                <w:color w:val="002060"/>
              </w:rPr>
              <w:t xml:space="preserve">(ACLI AUDAX MONTECOSARO C5) </w:t>
            </w:r>
          </w:p>
        </w:tc>
        <w:tc>
          <w:tcPr>
            <w:tcW w:w="800" w:type="dxa"/>
            <w:tcMar>
              <w:top w:w="20" w:type="dxa"/>
              <w:left w:w="20" w:type="dxa"/>
              <w:bottom w:w="20" w:type="dxa"/>
              <w:right w:w="20" w:type="dxa"/>
            </w:tcMar>
            <w:vAlign w:val="center"/>
            <w:hideMark/>
          </w:tcPr>
          <w:p w14:paraId="37105CB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9C197A6" w14:textId="77777777" w:rsidR="00DC0676" w:rsidRPr="007520C9" w:rsidRDefault="00DC0676" w:rsidP="004D46C3">
            <w:pPr>
              <w:pStyle w:val="movimento"/>
              <w:rPr>
                <w:color w:val="002060"/>
              </w:rPr>
            </w:pPr>
            <w:r w:rsidRPr="007520C9">
              <w:rPr>
                <w:color w:val="002060"/>
              </w:rPr>
              <w:t>MARINI FRANCESCO</w:t>
            </w:r>
          </w:p>
        </w:tc>
        <w:tc>
          <w:tcPr>
            <w:tcW w:w="2200" w:type="dxa"/>
            <w:tcMar>
              <w:top w:w="20" w:type="dxa"/>
              <w:left w:w="20" w:type="dxa"/>
              <w:bottom w:w="20" w:type="dxa"/>
              <w:right w:w="20" w:type="dxa"/>
            </w:tcMar>
            <w:vAlign w:val="center"/>
            <w:hideMark/>
          </w:tcPr>
          <w:p w14:paraId="62E37380" w14:textId="77777777" w:rsidR="00DC0676" w:rsidRPr="007520C9" w:rsidRDefault="00DC0676" w:rsidP="004D46C3">
            <w:pPr>
              <w:pStyle w:val="movimento2"/>
              <w:rPr>
                <w:color w:val="002060"/>
              </w:rPr>
            </w:pPr>
            <w:r w:rsidRPr="007520C9">
              <w:rPr>
                <w:color w:val="002060"/>
              </w:rPr>
              <w:t xml:space="preserve">(BULDOG T.N.T. LUCREZIA) </w:t>
            </w:r>
          </w:p>
        </w:tc>
      </w:tr>
    </w:tbl>
    <w:p w14:paraId="15BC3F05" w14:textId="77777777" w:rsidR="00DC0676" w:rsidRPr="007520C9" w:rsidRDefault="00DC0676" w:rsidP="00DC0676">
      <w:pPr>
        <w:pStyle w:val="titolo20"/>
        <w:rPr>
          <w:rFonts w:eastAsiaTheme="minorEastAsia"/>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2D37275C" w14:textId="77777777" w:rsidTr="004D46C3">
        <w:tc>
          <w:tcPr>
            <w:tcW w:w="2200" w:type="dxa"/>
            <w:tcMar>
              <w:top w:w="20" w:type="dxa"/>
              <w:left w:w="20" w:type="dxa"/>
              <w:bottom w:w="20" w:type="dxa"/>
              <w:right w:w="20" w:type="dxa"/>
            </w:tcMar>
            <w:vAlign w:val="center"/>
            <w:hideMark/>
          </w:tcPr>
          <w:p w14:paraId="71CA6247" w14:textId="77777777" w:rsidR="00DC0676" w:rsidRPr="007520C9" w:rsidRDefault="00DC0676" w:rsidP="004D46C3">
            <w:pPr>
              <w:pStyle w:val="movimento"/>
              <w:rPr>
                <w:color w:val="002060"/>
              </w:rPr>
            </w:pPr>
            <w:r w:rsidRPr="007520C9">
              <w:rPr>
                <w:color w:val="002060"/>
              </w:rPr>
              <w:t>PAGLIARINI LORENZO</w:t>
            </w:r>
          </w:p>
        </w:tc>
        <w:tc>
          <w:tcPr>
            <w:tcW w:w="2200" w:type="dxa"/>
            <w:tcMar>
              <w:top w:w="20" w:type="dxa"/>
              <w:left w:w="20" w:type="dxa"/>
              <w:bottom w:w="20" w:type="dxa"/>
              <w:right w:w="20" w:type="dxa"/>
            </w:tcMar>
            <w:vAlign w:val="center"/>
            <w:hideMark/>
          </w:tcPr>
          <w:p w14:paraId="7C293839" w14:textId="77777777" w:rsidR="00DC0676" w:rsidRPr="007520C9" w:rsidRDefault="00DC0676" w:rsidP="004D46C3">
            <w:pPr>
              <w:pStyle w:val="movimento2"/>
              <w:rPr>
                <w:color w:val="002060"/>
              </w:rPr>
            </w:pPr>
            <w:r w:rsidRPr="007520C9">
              <w:rPr>
                <w:color w:val="002060"/>
              </w:rPr>
              <w:t xml:space="preserve">(REAL SAN GIORGIO) </w:t>
            </w:r>
          </w:p>
        </w:tc>
        <w:tc>
          <w:tcPr>
            <w:tcW w:w="800" w:type="dxa"/>
            <w:tcMar>
              <w:top w:w="20" w:type="dxa"/>
              <w:left w:w="20" w:type="dxa"/>
              <w:bottom w:w="20" w:type="dxa"/>
              <w:right w:w="20" w:type="dxa"/>
            </w:tcMar>
            <w:vAlign w:val="center"/>
            <w:hideMark/>
          </w:tcPr>
          <w:p w14:paraId="545EDB44"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60EA395" w14:textId="77777777" w:rsidR="00DC0676" w:rsidRPr="007520C9" w:rsidRDefault="00DC0676" w:rsidP="004D46C3">
            <w:pPr>
              <w:pStyle w:val="movimento"/>
              <w:rPr>
                <w:color w:val="002060"/>
              </w:rPr>
            </w:pPr>
            <w:r w:rsidRPr="007520C9">
              <w:rPr>
                <w:color w:val="002060"/>
              </w:rPr>
              <w:t>BASSINI GIACOMO</w:t>
            </w:r>
          </w:p>
        </w:tc>
        <w:tc>
          <w:tcPr>
            <w:tcW w:w="2200" w:type="dxa"/>
            <w:tcMar>
              <w:top w:w="20" w:type="dxa"/>
              <w:left w:w="20" w:type="dxa"/>
              <w:bottom w:w="20" w:type="dxa"/>
              <w:right w:w="20" w:type="dxa"/>
            </w:tcMar>
            <w:vAlign w:val="center"/>
            <w:hideMark/>
          </w:tcPr>
          <w:p w14:paraId="0AA669D8" w14:textId="77777777" w:rsidR="00DC0676" w:rsidRPr="007520C9" w:rsidRDefault="00DC0676" w:rsidP="004D46C3">
            <w:pPr>
              <w:pStyle w:val="movimento2"/>
              <w:rPr>
                <w:color w:val="002060"/>
              </w:rPr>
            </w:pPr>
            <w:r w:rsidRPr="007520C9">
              <w:rPr>
                <w:color w:val="002060"/>
              </w:rPr>
              <w:t xml:space="preserve">(U.S. FORTUNA FANO) </w:t>
            </w:r>
          </w:p>
        </w:tc>
      </w:tr>
    </w:tbl>
    <w:p w14:paraId="37EDCE7D" w14:textId="77777777" w:rsidR="00DC0676" w:rsidRPr="007520C9" w:rsidRDefault="00DC0676" w:rsidP="00DC0676">
      <w:pPr>
        <w:pStyle w:val="titolo20"/>
        <w:rPr>
          <w:rFonts w:eastAsiaTheme="minorEastAsia"/>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57AFDD40" w14:textId="77777777" w:rsidTr="004D46C3">
        <w:tc>
          <w:tcPr>
            <w:tcW w:w="2200" w:type="dxa"/>
            <w:tcMar>
              <w:top w:w="20" w:type="dxa"/>
              <w:left w:w="20" w:type="dxa"/>
              <w:bottom w:w="20" w:type="dxa"/>
              <w:right w:w="20" w:type="dxa"/>
            </w:tcMar>
            <w:vAlign w:val="center"/>
            <w:hideMark/>
          </w:tcPr>
          <w:p w14:paraId="391751A0" w14:textId="77777777" w:rsidR="00DC0676" w:rsidRPr="007520C9" w:rsidRDefault="00DC0676" w:rsidP="004D46C3">
            <w:pPr>
              <w:pStyle w:val="movimento"/>
              <w:rPr>
                <w:color w:val="002060"/>
              </w:rPr>
            </w:pPr>
            <w:r w:rsidRPr="007520C9">
              <w:rPr>
                <w:color w:val="002060"/>
              </w:rPr>
              <w:t>GIACOMINI ALESSIO</w:t>
            </w:r>
          </w:p>
        </w:tc>
        <w:tc>
          <w:tcPr>
            <w:tcW w:w="2200" w:type="dxa"/>
            <w:tcMar>
              <w:top w:w="20" w:type="dxa"/>
              <w:left w:w="20" w:type="dxa"/>
              <w:bottom w:w="20" w:type="dxa"/>
              <w:right w:w="20" w:type="dxa"/>
            </w:tcMar>
            <w:vAlign w:val="center"/>
            <w:hideMark/>
          </w:tcPr>
          <w:p w14:paraId="4EA33427" w14:textId="77777777" w:rsidR="00DC0676" w:rsidRPr="007520C9" w:rsidRDefault="00DC0676" w:rsidP="004D46C3">
            <w:pPr>
              <w:pStyle w:val="movimento2"/>
              <w:rPr>
                <w:color w:val="002060"/>
              </w:rPr>
            </w:pPr>
            <w:r w:rsidRPr="007520C9">
              <w:rPr>
                <w:color w:val="002060"/>
              </w:rPr>
              <w:t xml:space="preserve">(FUTSAL VIRE GEOSISTEM ASD) </w:t>
            </w:r>
          </w:p>
        </w:tc>
        <w:tc>
          <w:tcPr>
            <w:tcW w:w="800" w:type="dxa"/>
            <w:tcMar>
              <w:top w:w="20" w:type="dxa"/>
              <w:left w:w="20" w:type="dxa"/>
              <w:bottom w:w="20" w:type="dxa"/>
              <w:right w:w="20" w:type="dxa"/>
            </w:tcMar>
            <w:vAlign w:val="center"/>
            <w:hideMark/>
          </w:tcPr>
          <w:p w14:paraId="66148B84"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D392E81" w14:textId="77777777" w:rsidR="00DC0676" w:rsidRPr="007520C9" w:rsidRDefault="00DC0676" w:rsidP="004D46C3">
            <w:pPr>
              <w:pStyle w:val="movimento"/>
              <w:rPr>
                <w:color w:val="002060"/>
              </w:rPr>
            </w:pPr>
            <w:r w:rsidRPr="007520C9">
              <w:rPr>
                <w:color w:val="002060"/>
              </w:rPr>
              <w:t>CAMPOLO MATTEO</w:t>
            </w:r>
          </w:p>
        </w:tc>
        <w:tc>
          <w:tcPr>
            <w:tcW w:w="2200" w:type="dxa"/>
            <w:tcMar>
              <w:top w:w="20" w:type="dxa"/>
              <w:left w:w="20" w:type="dxa"/>
              <w:bottom w:w="20" w:type="dxa"/>
              <w:right w:w="20" w:type="dxa"/>
            </w:tcMar>
            <w:vAlign w:val="center"/>
            <w:hideMark/>
          </w:tcPr>
          <w:p w14:paraId="55B9E5C0" w14:textId="77777777" w:rsidR="00DC0676" w:rsidRPr="007520C9" w:rsidRDefault="00DC0676" w:rsidP="004D46C3">
            <w:pPr>
              <w:pStyle w:val="movimento2"/>
              <w:rPr>
                <w:color w:val="002060"/>
              </w:rPr>
            </w:pPr>
            <w:r w:rsidRPr="007520C9">
              <w:rPr>
                <w:color w:val="002060"/>
              </w:rPr>
              <w:t xml:space="preserve">(REAL SAN GIORGIO) </w:t>
            </w:r>
          </w:p>
        </w:tc>
      </w:tr>
    </w:tbl>
    <w:p w14:paraId="10C7CCAD" w14:textId="77777777" w:rsidR="00DC0676" w:rsidRDefault="00DC0676" w:rsidP="00DC0676">
      <w:pPr>
        <w:pStyle w:val="breakline"/>
        <w:rPr>
          <w:color w:val="002060"/>
        </w:rPr>
      </w:pPr>
    </w:p>
    <w:p w14:paraId="5C03B5F4" w14:textId="77777777" w:rsidR="00DC0676" w:rsidRPr="00B0381A" w:rsidRDefault="00DC0676" w:rsidP="00DC067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156838D2" w14:textId="77777777" w:rsidR="00DC0676" w:rsidRPr="00B0381A" w:rsidRDefault="00DC0676" w:rsidP="00DC067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5A588856" w14:textId="77777777" w:rsidR="00DC0676" w:rsidRPr="008632AF" w:rsidRDefault="00DC0676" w:rsidP="00DC0676">
      <w:pPr>
        <w:pStyle w:val="breakline"/>
        <w:rPr>
          <w:rFonts w:eastAsiaTheme="minorEastAsia"/>
          <w:color w:val="002060"/>
        </w:rPr>
      </w:pPr>
    </w:p>
    <w:p w14:paraId="11731FFD" w14:textId="77777777" w:rsidR="00DC0676" w:rsidRPr="007520C9" w:rsidRDefault="00DC0676" w:rsidP="00DC0676">
      <w:pPr>
        <w:pStyle w:val="breakline"/>
        <w:rPr>
          <w:rFonts w:eastAsiaTheme="minorEastAsia"/>
          <w:color w:val="002060"/>
        </w:rPr>
      </w:pPr>
    </w:p>
    <w:p w14:paraId="089EF119" w14:textId="77777777" w:rsidR="00DC0676" w:rsidRPr="007520C9" w:rsidRDefault="00DC0676" w:rsidP="00DC0676">
      <w:pPr>
        <w:pStyle w:val="titoloprinc0"/>
        <w:rPr>
          <w:color w:val="002060"/>
        </w:rPr>
      </w:pPr>
      <w:r w:rsidRPr="007520C9">
        <w:rPr>
          <w:color w:val="002060"/>
        </w:rPr>
        <w:t>CLASSIFICA</w:t>
      </w:r>
    </w:p>
    <w:p w14:paraId="54940ACC" w14:textId="77777777" w:rsidR="00DC0676" w:rsidRPr="007520C9" w:rsidRDefault="00DC0676" w:rsidP="00DC0676">
      <w:pPr>
        <w:pStyle w:val="breakline"/>
        <w:rPr>
          <w:color w:val="002060"/>
        </w:rPr>
      </w:pPr>
    </w:p>
    <w:p w14:paraId="4E6F0F39" w14:textId="77777777" w:rsidR="00DC0676" w:rsidRPr="007520C9" w:rsidRDefault="00DC0676" w:rsidP="00DC0676">
      <w:pPr>
        <w:pStyle w:val="breakline"/>
        <w:rPr>
          <w:color w:val="002060"/>
        </w:rPr>
      </w:pPr>
    </w:p>
    <w:p w14:paraId="15A7D2C1" w14:textId="77777777" w:rsidR="00DC0676" w:rsidRPr="007520C9" w:rsidRDefault="00DC0676" w:rsidP="00DC0676">
      <w:pPr>
        <w:pStyle w:val="sottotitolocampionato10"/>
        <w:rPr>
          <w:color w:val="002060"/>
        </w:rPr>
      </w:pPr>
      <w:r w:rsidRPr="007520C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08374A49"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CEFCE"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8ACCB"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9C45B"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EC462"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0979B"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4CB08"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DD4CF"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A0068"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E959D"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E56DD" w14:textId="77777777" w:rsidR="00DC0676" w:rsidRPr="007520C9" w:rsidRDefault="00DC0676" w:rsidP="004D46C3">
            <w:pPr>
              <w:pStyle w:val="headertabella0"/>
              <w:rPr>
                <w:color w:val="002060"/>
              </w:rPr>
            </w:pPr>
            <w:r w:rsidRPr="007520C9">
              <w:rPr>
                <w:color w:val="002060"/>
              </w:rPr>
              <w:t>PE</w:t>
            </w:r>
          </w:p>
        </w:tc>
      </w:tr>
      <w:tr w:rsidR="00DC0676" w:rsidRPr="007520C9" w14:paraId="0FD83437"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297882" w14:textId="77777777" w:rsidR="00DC0676" w:rsidRPr="007520C9" w:rsidRDefault="00DC0676" w:rsidP="004D46C3">
            <w:pPr>
              <w:pStyle w:val="rowtabella0"/>
              <w:rPr>
                <w:color w:val="002060"/>
              </w:rPr>
            </w:pPr>
            <w:r w:rsidRPr="007520C9">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0F096" w14:textId="77777777" w:rsidR="00DC0676" w:rsidRPr="007520C9" w:rsidRDefault="00DC0676" w:rsidP="004D46C3">
            <w:pPr>
              <w:pStyle w:val="rowtabella0"/>
              <w:jc w:val="center"/>
              <w:rPr>
                <w:color w:val="002060"/>
              </w:rPr>
            </w:pPr>
            <w:r w:rsidRPr="007520C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90C5"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AD28"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BE5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A4D0"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0828D" w14:textId="77777777" w:rsidR="00DC0676" w:rsidRPr="007520C9" w:rsidRDefault="00DC0676" w:rsidP="004D46C3">
            <w:pPr>
              <w:pStyle w:val="rowtabella0"/>
              <w:jc w:val="center"/>
              <w:rPr>
                <w:color w:val="002060"/>
              </w:rPr>
            </w:pPr>
            <w:r w:rsidRPr="007520C9">
              <w:rPr>
                <w:color w:val="002060"/>
              </w:rPr>
              <w:t>165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28FF"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AAD4D" w14:textId="77777777" w:rsidR="00DC0676" w:rsidRPr="007520C9" w:rsidRDefault="00DC0676" w:rsidP="004D46C3">
            <w:pPr>
              <w:pStyle w:val="rowtabella0"/>
              <w:jc w:val="center"/>
              <w:rPr>
                <w:color w:val="002060"/>
              </w:rPr>
            </w:pPr>
            <w:r w:rsidRPr="007520C9">
              <w:rPr>
                <w:color w:val="002060"/>
              </w:rPr>
              <w:t>149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6E1D" w14:textId="77777777" w:rsidR="00DC0676" w:rsidRPr="007520C9" w:rsidRDefault="00DC0676" w:rsidP="004D46C3">
            <w:pPr>
              <w:pStyle w:val="rowtabella0"/>
              <w:jc w:val="center"/>
              <w:rPr>
                <w:color w:val="002060"/>
              </w:rPr>
            </w:pPr>
            <w:r w:rsidRPr="007520C9">
              <w:rPr>
                <w:color w:val="002060"/>
              </w:rPr>
              <w:t>0</w:t>
            </w:r>
          </w:p>
        </w:tc>
      </w:tr>
      <w:tr w:rsidR="00DC0676" w:rsidRPr="007520C9" w14:paraId="591E0C13"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7E81C" w14:textId="77777777" w:rsidR="00DC0676" w:rsidRPr="007520C9" w:rsidRDefault="00DC0676" w:rsidP="004D46C3">
            <w:pPr>
              <w:pStyle w:val="rowtabella0"/>
              <w:rPr>
                <w:color w:val="002060"/>
              </w:rPr>
            </w:pPr>
            <w:r w:rsidRPr="007520C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07AF9"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8596"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B152"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6ADC"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4C1E"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AFEB4" w14:textId="77777777" w:rsidR="00DC0676" w:rsidRPr="007520C9" w:rsidRDefault="00DC0676" w:rsidP="004D46C3">
            <w:pPr>
              <w:pStyle w:val="rowtabella0"/>
              <w:jc w:val="center"/>
              <w:rPr>
                <w:color w:val="002060"/>
              </w:rPr>
            </w:pPr>
            <w:r w:rsidRPr="007520C9">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1722"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641BB" w14:textId="77777777" w:rsidR="00DC0676" w:rsidRPr="007520C9" w:rsidRDefault="00DC0676" w:rsidP="004D46C3">
            <w:pPr>
              <w:pStyle w:val="rowtabella0"/>
              <w:jc w:val="center"/>
              <w:rPr>
                <w:color w:val="002060"/>
              </w:rPr>
            </w:pPr>
            <w:r w:rsidRPr="007520C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5643" w14:textId="77777777" w:rsidR="00DC0676" w:rsidRPr="007520C9" w:rsidRDefault="00DC0676" w:rsidP="004D46C3">
            <w:pPr>
              <w:pStyle w:val="rowtabella0"/>
              <w:jc w:val="center"/>
              <w:rPr>
                <w:color w:val="002060"/>
              </w:rPr>
            </w:pPr>
            <w:r w:rsidRPr="007520C9">
              <w:rPr>
                <w:color w:val="002060"/>
              </w:rPr>
              <w:t>0</w:t>
            </w:r>
          </w:p>
        </w:tc>
      </w:tr>
      <w:tr w:rsidR="00DC0676" w:rsidRPr="007520C9" w14:paraId="41789380"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21688" w14:textId="77777777" w:rsidR="00DC0676" w:rsidRPr="007520C9" w:rsidRDefault="00DC0676" w:rsidP="004D46C3">
            <w:pPr>
              <w:pStyle w:val="rowtabella0"/>
              <w:rPr>
                <w:color w:val="002060"/>
              </w:rPr>
            </w:pPr>
            <w:r w:rsidRPr="007520C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533E" w14:textId="77777777" w:rsidR="00DC0676" w:rsidRPr="007520C9" w:rsidRDefault="00DC0676" w:rsidP="004D46C3">
            <w:pPr>
              <w:pStyle w:val="rowtabella0"/>
              <w:jc w:val="center"/>
              <w:rPr>
                <w:color w:val="002060"/>
              </w:rPr>
            </w:pPr>
            <w:r w:rsidRPr="007520C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6AAF"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68A67"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4830"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6512C"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4E8DD" w14:textId="77777777" w:rsidR="00DC0676" w:rsidRPr="007520C9" w:rsidRDefault="00DC0676" w:rsidP="004D46C3">
            <w:pPr>
              <w:pStyle w:val="rowtabella0"/>
              <w:jc w:val="center"/>
              <w:rPr>
                <w:color w:val="002060"/>
              </w:rPr>
            </w:pPr>
            <w:r w:rsidRPr="007520C9">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4512"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94D7" w14:textId="77777777" w:rsidR="00DC0676" w:rsidRPr="007520C9" w:rsidRDefault="00DC0676" w:rsidP="004D46C3">
            <w:pPr>
              <w:pStyle w:val="rowtabella0"/>
              <w:jc w:val="center"/>
              <w:rPr>
                <w:color w:val="002060"/>
              </w:rPr>
            </w:pPr>
            <w:r w:rsidRPr="007520C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B2A7" w14:textId="77777777" w:rsidR="00DC0676" w:rsidRPr="007520C9" w:rsidRDefault="00DC0676" w:rsidP="004D46C3">
            <w:pPr>
              <w:pStyle w:val="rowtabella0"/>
              <w:jc w:val="center"/>
              <w:rPr>
                <w:color w:val="002060"/>
              </w:rPr>
            </w:pPr>
            <w:r w:rsidRPr="007520C9">
              <w:rPr>
                <w:color w:val="002060"/>
              </w:rPr>
              <w:t>0</w:t>
            </w:r>
          </w:p>
        </w:tc>
      </w:tr>
      <w:tr w:rsidR="00DC0676" w:rsidRPr="007520C9" w14:paraId="7160181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F5F74" w14:textId="77777777" w:rsidR="00DC0676" w:rsidRPr="007520C9" w:rsidRDefault="00DC0676" w:rsidP="004D46C3">
            <w:pPr>
              <w:pStyle w:val="rowtabella0"/>
              <w:rPr>
                <w:color w:val="002060"/>
              </w:rPr>
            </w:pPr>
            <w:r w:rsidRPr="007520C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DC9B2"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F825E"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F54F"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7DB80"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8476"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256DF" w14:textId="77777777" w:rsidR="00DC0676" w:rsidRPr="007520C9" w:rsidRDefault="00DC0676" w:rsidP="004D46C3">
            <w:pPr>
              <w:pStyle w:val="rowtabella0"/>
              <w:jc w:val="center"/>
              <w:rPr>
                <w:color w:val="002060"/>
              </w:rPr>
            </w:pPr>
            <w:r w:rsidRPr="007520C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B5EBC"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3533" w14:textId="77777777" w:rsidR="00DC0676" w:rsidRPr="007520C9" w:rsidRDefault="00DC0676" w:rsidP="004D46C3">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DCBD" w14:textId="77777777" w:rsidR="00DC0676" w:rsidRPr="007520C9" w:rsidRDefault="00DC0676" w:rsidP="004D46C3">
            <w:pPr>
              <w:pStyle w:val="rowtabella0"/>
              <w:jc w:val="center"/>
              <w:rPr>
                <w:color w:val="002060"/>
              </w:rPr>
            </w:pPr>
            <w:r w:rsidRPr="007520C9">
              <w:rPr>
                <w:color w:val="002060"/>
              </w:rPr>
              <w:t>0</w:t>
            </w:r>
          </w:p>
        </w:tc>
      </w:tr>
      <w:tr w:rsidR="00DC0676" w:rsidRPr="007520C9" w14:paraId="5F2FD3B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A58D2" w14:textId="77777777" w:rsidR="00DC0676" w:rsidRPr="007520C9" w:rsidRDefault="00DC0676" w:rsidP="004D46C3">
            <w:pPr>
              <w:pStyle w:val="rowtabella0"/>
              <w:rPr>
                <w:color w:val="002060"/>
              </w:rPr>
            </w:pPr>
            <w:r w:rsidRPr="007520C9">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E37FE"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704F5"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043E"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A52D"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8358"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9232" w14:textId="77777777" w:rsidR="00DC0676" w:rsidRPr="007520C9" w:rsidRDefault="00DC0676" w:rsidP="004D46C3">
            <w:pPr>
              <w:pStyle w:val="rowtabella0"/>
              <w:jc w:val="center"/>
              <w:rPr>
                <w:color w:val="002060"/>
              </w:rPr>
            </w:pPr>
            <w:r w:rsidRPr="007520C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7017" w14:textId="77777777" w:rsidR="00DC0676" w:rsidRPr="007520C9" w:rsidRDefault="00DC0676" w:rsidP="004D46C3">
            <w:pPr>
              <w:pStyle w:val="rowtabella0"/>
              <w:jc w:val="center"/>
              <w:rPr>
                <w:color w:val="002060"/>
              </w:rPr>
            </w:pPr>
            <w:r w:rsidRPr="007520C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AF9B9"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001A" w14:textId="77777777" w:rsidR="00DC0676" w:rsidRPr="007520C9" w:rsidRDefault="00DC0676" w:rsidP="004D46C3">
            <w:pPr>
              <w:pStyle w:val="rowtabella0"/>
              <w:jc w:val="center"/>
              <w:rPr>
                <w:color w:val="002060"/>
              </w:rPr>
            </w:pPr>
            <w:r w:rsidRPr="007520C9">
              <w:rPr>
                <w:color w:val="002060"/>
              </w:rPr>
              <w:t>0</w:t>
            </w:r>
          </w:p>
        </w:tc>
      </w:tr>
      <w:tr w:rsidR="00DC0676" w:rsidRPr="007520C9" w14:paraId="6FA94B83"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AE1E3" w14:textId="77777777" w:rsidR="00DC0676" w:rsidRPr="007520C9" w:rsidRDefault="00DC0676" w:rsidP="004D46C3">
            <w:pPr>
              <w:pStyle w:val="rowtabella0"/>
              <w:rPr>
                <w:color w:val="002060"/>
              </w:rPr>
            </w:pPr>
            <w:r w:rsidRPr="007520C9">
              <w:rPr>
                <w:color w:val="002060"/>
              </w:rPr>
              <w:t xml:space="preserve">G.S. AUDAX 1970 </w:t>
            </w:r>
            <w:proofErr w:type="gramStart"/>
            <w:r w:rsidRPr="007520C9">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8E58"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98762"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B8409"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5010B"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5F08B"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CD67" w14:textId="77777777" w:rsidR="00DC0676" w:rsidRPr="007520C9" w:rsidRDefault="00DC0676" w:rsidP="004D46C3">
            <w:pPr>
              <w:pStyle w:val="rowtabella0"/>
              <w:jc w:val="center"/>
              <w:rPr>
                <w:color w:val="002060"/>
              </w:rPr>
            </w:pPr>
            <w:r w:rsidRPr="007520C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B824" w14:textId="77777777" w:rsidR="00DC0676" w:rsidRPr="007520C9" w:rsidRDefault="00DC0676" w:rsidP="004D46C3">
            <w:pPr>
              <w:pStyle w:val="rowtabella0"/>
              <w:jc w:val="center"/>
              <w:rPr>
                <w:color w:val="002060"/>
              </w:rPr>
            </w:pPr>
            <w:r w:rsidRPr="007520C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211C" w14:textId="77777777" w:rsidR="00DC0676" w:rsidRPr="007520C9" w:rsidRDefault="00DC0676" w:rsidP="004D46C3">
            <w:pPr>
              <w:pStyle w:val="rowtabella0"/>
              <w:jc w:val="center"/>
              <w:rPr>
                <w:color w:val="002060"/>
              </w:rPr>
            </w:pPr>
            <w:r w:rsidRPr="007520C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F574" w14:textId="77777777" w:rsidR="00DC0676" w:rsidRPr="007520C9" w:rsidRDefault="00DC0676" w:rsidP="004D46C3">
            <w:pPr>
              <w:pStyle w:val="rowtabella0"/>
              <w:jc w:val="center"/>
              <w:rPr>
                <w:color w:val="002060"/>
              </w:rPr>
            </w:pPr>
            <w:r w:rsidRPr="007520C9">
              <w:rPr>
                <w:color w:val="002060"/>
              </w:rPr>
              <w:t>0</w:t>
            </w:r>
          </w:p>
        </w:tc>
      </w:tr>
      <w:tr w:rsidR="00DC0676" w:rsidRPr="007520C9" w14:paraId="6715BFA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2E1C4" w14:textId="77777777" w:rsidR="00DC0676" w:rsidRPr="007520C9" w:rsidRDefault="00DC0676" w:rsidP="004D46C3">
            <w:pPr>
              <w:pStyle w:val="rowtabella0"/>
              <w:rPr>
                <w:color w:val="002060"/>
              </w:rPr>
            </w:pPr>
            <w:r w:rsidRPr="007520C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FBBC"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4BD7"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4A34"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A713A"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8ABA"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AE14"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70B10" w14:textId="77777777" w:rsidR="00DC0676" w:rsidRPr="007520C9" w:rsidRDefault="00DC0676" w:rsidP="004D46C3">
            <w:pPr>
              <w:pStyle w:val="rowtabella0"/>
              <w:jc w:val="center"/>
              <w:rPr>
                <w:color w:val="002060"/>
              </w:rPr>
            </w:pPr>
            <w:r w:rsidRPr="007520C9">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1777" w14:textId="77777777" w:rsidR="00DC0676" w:rsidRPr="007520C9" w:rsidRDefault="00DC0676" w:rsidP="004D46C3">
            <w:pPr>
              <w:pStyle w:val="rowtabella0"/>
              <w:jc w:val="center"/>
              <w:rPr>
                <w:color w:val="002060"/>
              </w:rPr>
            </w:pPr>
            <w:r w:rsidRPr="007520C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01FB" w14:textId="77777777" w:rsidR="00DC0676" w:rsidRPr="007520C9" w:rsidRDefault="00DC0676" w:rsidP="004D46C3">
            <w:pPr>
              <w:pStyle w:val="rowtabella0"/>
              <w:jc w:val="center"/>
              <w:rPr>
                <w:color w:val="002060"/>
              </w:rPr>
            </w:pPr>
            <w:r w:rsidRPr="007520C9">
              <w:rPr>
                <w:color w:val="002060"/>
              </w:rPr>
              <w:t>0</w:t>
            </w:r>
          </w:p>
        </w:tc>
      </w:tr>
      <w:tr w:rsidR="00DC0676" w:rsidRPr="007520C9" w14:paraId="0C3CD2D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74EF7" w14:textId="77777777" w:rsidR="00DC0676" w:rsidRPr="007520C9" w:rsidRDefault="00DC0676" w:rsidP="004D46C3">
            <w:pPr>
              <w:pStyle w:val="rowtabella0"/>
              <w:rPr>
                <w:color w:val="002060"/>
              </w:rPr>
            </w:pPr>
            <w:r w:rsidRPr="007520C9">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264F"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709A"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39DDC"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BD98F"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3E94"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A8BA"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D62B" w14:textId="77777777" w:rsidR="00DC0676" w:rsidRPr="007520C9" w:rsidRDefault="00DC0676" w:rsidP="004D46C3">
            <w:pPr>
              <w:pStyle w:val="rowtabella0"/>
              <w:jc w:val="center"/>
              <w:rPr>
                <w:color w:val="002060"/>
              </w:rPr>
            </w:pPr>
            <w:r w:rsidRPr="007520C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E6FF"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8108" w14:textId="77777777" w:rsidR="00DC0676" w:rsidRPr="007520C9" w:rsidRDefault="00DC0676" w:rsidP="004D46C3">
            <w:pPr>
              <w:pStyle w:val="rowtabella0"/>
              <w:jc w:val="center"/>
              <w:rPr>
                <w:color w:val="002060"/>
              </w:rPr>
            </w:pPr>
            <w:r w:rsidRPr="007520C9">
              <w:rPr>
                <w:color w:val="002060"/>
              </w:rPr>
              <w:t>0</w:t>
            </w:r>
          </w:p>
        </w:tc>
      </w:tr>
      <w:tr w:rsidR="00DC0676" w:rsidRPr="007520C9" w14:paraId="1AFC25E0"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707DA3" w14:textId="77777777" w:rsidR="00DC0676" w:rsidRPr="007520C9" w:rsidRDefault="00DC0676" w:rsidP="004D46C3">
            <w:pPr>
              <w:pStyle w:val="rowtabella0"/>
              <w:rPr>
                <w:color w:val="002060"/>
              </w:rPr>
            </w:pPr>
            <w:r w:rsidRPr="007520C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0844C"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2648"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8DB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A575"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E5CA2"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989A"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F3F69" w14:textId="77777777" w:rsidR="00DC0676" w:rsidRPr="007520C9" w:rsidRDefault="00DC0676" w:rsidP="004D46C3">
            <w:pPr>
              <w:pStyle w:val="rowtabella0"/>
              <w:jc w:val="center"/>
              <w:rPr>
                <w:color w:val="002060"/>
              </w:rPr>
            </w:pPr>
            <w:r w:rsidRPr="007520C9">
              <w:rPr>
                <w:color w:val="002060"/>
              </w:rPr>
              <w:t>229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07576"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7134C" w14:textId="77777777" w:rsidR="00DC0676" w:rsidRPr="007520C9" w:rsidRDefault="00DC0676" w:rsidP="004D46C3">
            <w:pPr>
              <w:pStyle w:val="rowtabella0"/>
              <w:jc w:val="center"/>
              <w:rPr>
                <w:color w:val="002060"/>
              </w:rPr>
            </w:pPr>
            <w:r w:rsidRPr="007520C9">
              <w:rPr>
                <w:color w:val="002060"/>
              </w:rPr>
              <w:t>0</w:t>
            </w:r>
          </w:p>
        </w:tc>
      </w:tr>
    </w:tbl>
    <w:p w14:paraId="5645BEFE" w14:textId="77777777" w:rsidR="00DC0676" w:rsidRPr="007520C9" w:rsidRDefault="00DC0676" w:rsidP="00DC0676">
      <w:pPr>
        <w:pStyle w:val="breakline"/>
        <w:rPr>
          <w:rFonts w:eastAsiaTheme="minorEastAsia"/>
          <w:color w:val="002060"/>
        </w:rPr>
      </w:pPr>
    </w:p>
    <w:p w14:paraId="4CBCEE17" w14:textId="77777777" w:rsidR="00DC0676" w:rsidRPr="007520C9" w:rsidRDefault="00DC0676" w:rsidP="00DC0676">
      <w:pPr>
        <w:pStyle w:val="breakline"/>
        <w:rPr>
          <w:color w:val="002060"/>
        </w:rPr>
      </w:pPr>
    </w:p>
    <w:p w14:paraId="0706BDB4" w14:textId="77777777" w:rsidR="00DC0676" w:rsidRPr="007520C9" w:rsidRDefault="00DC0676" w:rsidP="00DC0676">
      <w:pPr>
        <w:pStyle w:val="sottotitolocampionato10"/>
        <w:rPr>
          <w:color w:val="002060"/>
        </w:rPr>
      </w:pPr>
      <w:r w:rsidRPr="007520C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46916B8B"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85199"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F1EB1"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94A69"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87D62"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EC6E9"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195DD"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F0220"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39FF"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AEA90"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58AFB" w14:textId="77777777" w:rsidR="00DC0676" w:rsidRPr="007520C9" w:rsidRDefault="00DC0676" w:rsidP="004D46C3">
            <w:pPr>
              <w:pStyle w:val="headertabella0"/>
              <w:rPr>
                <w:color w:val="002060"/>
              </w:rPr>
            </w:pPr>
            <w:r w:rsidRPr="007520C9">
              <w:rPr>
                <w:color w:val="002060"/>
              </w:rPr>
              <w:t>PE</w:t>
            </w:r>
          </w:p>
        </w:tc>
      </w:tr>
      <w:tr w:rsidR="00DC0676" w:rsidRPr="007520C9" w14:paraId="002173A4"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D77B5A" w14:textId="77777777" w:rsidR="00DC0676" w:rsidRPr="007520C9" w:rsidRDefault="00DC0676" w:rsidP="004D46C3">
            <w:pPr>
              <w:pStyle w:val="rowtabella0"/>
              <w:rPr>
                <w:color w:val="002060"/>
              </w:rPr>
            </w:pPr>
            <w:r w:rsidRPr="007520C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0CF5"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1BDA4"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4FD9E"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6359"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A3C1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9094" w14:textId="77777777" w:rsidR="00DC0676" w:rsidRPr="007520C9" w:rsidRDefault="00DC0676" w:rsidP="004D46C3">
            <w:pPr>
              <w:pStyle w:val="rowtabella0"/>
              <w:jc w:val="center"/>
              <w:rPr>
                <w:color w:val="002060"/>
              </w:rPr>
            </w:pPr>
            <w:r w:rsidRPr="007520C9">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A31EA" w14:textId="77777777" w:rsidR="00DC0676" w:rsidRPr="007520C9" w:rsidRDefault="00DC0676" w:rsidP="004D46C3">
            <w:pPr>
              <w:pStyle w:val="rowtabella0"/>
              <w:jc w:val="center"/>
              <w:rPr>
                <w:color w:val="002060"/>
              </w:rPr>
            </w:pPr>
            <w:r w:rsidRPr="007520C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C808" w14:textId="77777777" w:rsidR="00DC0676" w:rsidRPr="007520C9" w:rsidRDefault="00DC0676" w:rsidP="004D46C3">
            <w:pPr>
              <w:pStyle w:val="rowtabella0"/>
              <w:jc w:val="center"/>
              <w:rPr>
                <w:color w:val="002060"/>
              </w:rPr>
            </w:pPr>
            <w:r w:rsidRPr="007520C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B592" w14:textId="77777777" w:rsidR="00DC0676" w:rsidRPr="007520C9" w:rsidRDefault="00DC0676" w:rsidP="004D46C3">
            <w:pPr>
              <w:pStyle w:val="rowtabella0"/>
              <w:jc w:val="center"/>
              <w:rPr>
                <w:color w:val="002060"/>
              </w:rPr>
            </w:pPr>
            <w:r w:rsidRPr="007520C9">
              <w:rPr>
                <w:color w:val="002060"/>
              </w:rPr>
              <w:t>0</w:t>
            </w:r>
          </w:p>
        </w:tc>
      </w:tr>
      <w:tr w:rsidR="00DC0676" w:rsidRPr="007520C9" w14:paraId="08EB6D17"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E06A3" w14:textId="77777777" w:rsidR="00DC0676" w:rsidRPr="007520C9" w:rsidRDefault="00DC0676" w:rsidP="004D46C3">
            <w:pPr>
              <w:pStyle w:val="rowtabella0"/>
              <w:rPr>
                <w:color w:val="002060"/>
              </w:rPr>
            </w:pPr>
            <w:r w:rsidRPr="007520C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6D91"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50714"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54F8"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8B9C"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8729"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FF2B" w14:textId="77777777" w:rsidR="00DC0676" w:rsidRPr="007520C9" w:rsidRDefault="00DC0676" w:rsidP="004D46C3">
            <w:pPr>
              <w:pStyle w:val="rowtabella0"/>
              <w:jc w:val="center"/>
              <w:rPr>
                <w:color w:val="002060"/>
              </w:rPr>
            </w:pPr>
            <w:r w:rsidRPr="007520C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00396"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9211"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8AB1" w14:textId="77777777" w:rsidR="00DC0676" w:rsidRPr="007520C9" w:rsidRDefault="00DC0676" w:rsidP="004D46C3">
            <w:pPr>
              <w:pStyle w:val="rowtabella0"/>
              <w:jc w:val="center"/>
              <w:rPr>
                <w:color w:val="002060"/>
              </w:rPr>
            </w:pPr>
            <w:r w:rsidRPr="007520C9">
              <w:rPr>
                <w:color w:val="002060"/>
              </w:rPr>
              <w:t>0</w:t>
            </w:r>
          </w:p>
        </w:tc>
      </w:tr>
      <w:tr w:rsidR="00DC0676" w:rsidRPr="007520C9" w14:paraId="3CEE395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4B517" w14:textId="77777777" w:rsidR="00DC0676" w:rsidRPr="007520C9" w:rsidRDefault="00DC0676" w:rsidP="004D46C3">
            <w:pPr>
              <w:pStyle w:val="rowtabella0"/>
              <w:rPr>
                <w:color w:val="002060"/>
              </w:rPr>
            </w:pPr>
            <w:r w:rsidRPr="007520C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413DC"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DD53"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9A37A"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4F7F"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37C41"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772C"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2973F" w14:textId="77777777" w:rsidR="00DC0676" w:rsidRPr="007520C9" w:rsidRDefault="00DC0676" w:rsidP="004D46C3">
            <w:pPr>
              <w:pStyle w:val="rowtabella0"/>
              <w:jc w:val="center"/>
              <w:rPr>
                <w:color w:val="002060"/>
              </w:rPr>
            </w:pPr>
            <w:r w:rsidRPr="007520C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11193"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E509" w14:textId="77777777" w:rsidR="00DC0676" w:rsidRPr="007520C9" w:rsidRDefault="00DC0676" w:rsidP="004D46C3">
            <w:pPr>
              <w:pStyle w:val="rowtabella0"/>
              <w:jc w:val="center"/>
              <w:rPr>
                <w:color w:val="002060"/>
              </w:rPr>
            </w:pPr>
            <w:r w:rsidRPr="007520C9">
              <w:rPr>
                <w:color w:val="002060"/>
              </w:rPr>
              <w:t>0</w:t>
            </w:r>
          </w:p>
        </w:tc>
      </w:tr>
      <w:tr w:rsidR="00DC0676" w:rsidRPr="007520C9" w14:paraId="46EE5ABB"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A0D31" w14:textId="77777777" w:rsidR="00DC0676" w:rsidRPr="007520C9" w:rsidRDefault="00DC0676" w:rsidP="004D46C3">
            <w:pPr>
              <w:pStyle w:val="rowtabella0"/>
              <w:rPr>
                <w:color w:val="002060"/>
              </w:rPr>
            </w:pPr>
            <w:r w:rsidRPr="007520C9">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8DF79" w14:textId="77777777" w:rsidR="00DC0676" w:rsidRPr="007520C9" w:rsidRDefault="00DC0676" w:rsidP="004D46C3">
            <w:pPr>
              <w:pStyle w:val="rowtabella0"/>
              <w:jc w:val="center"/>
              <w:rPr>
                <w:color w:val="002060"/>
              </w:rPr>
            </w:pPr>
            <w:r w:rsidRPr="007520C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1A85"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3A02"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227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EA7F"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FDF9" w14:textId="77777777" w:rsidR="00DC0676" w:rsidRPr="007520C9" w:rsidRDefault="00DC0676" w:rsidP="004D46C3">
            <w:pPr>
              <w:pStyle w:val="rowtabella0"/>
              <w:jc w:val="center"/>
              <w:rPr>
                <w:color w:val="002060"/>
              </w:rPr>
            </w:pPr>
            <w:r w:rsidRPr="007520C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8329E"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A64C"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95B6" w14:textId="77777777" w:rsidR="00DC0676" w:rsidRPr="007520C9" w:rsidRDefault="00DC0676" w:rsidP="004D46C3">
            <w:pPr>
              <w:pStyle w:val="rowtabella0"/>
              <w:jc w:val="center"/>
              <w:rPr>
                <w:color w:val="002060"/>
              </w:rPr>
            </w:pPr>
            <w:r w:rsidRPr="007520C9">
              <w:rPr>
                <w:color w:val="002060"/>
              </w:rPr>
              <w:t>0</w:t>
            </w:r>
          </w:p>
        </w:tc>
      </w:tr>
      <w:tr w:rsidR="00DC0676" w:rsidRPr="007520C9" w14:paraId="43F5B3E8"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B9C43" w14:textId="77777777" w:rsidR="00DC0676" w:rsidRPr="007520C9" w:rsidRDefault="00DC0676" w:rsidP="004D46C3">
            <w:pPr>
              <w:pStyle w:val="rowtabella0"/>
              <w:rPr>
                <w:color w:val="002060"/>
              </w:rPr>
            </w:pPr>
            <w:r w:rsidRPr="007520C9">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987F"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1807"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A0DA"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C302"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FE836"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3A35" w14:textId="77777777" w:rsidR="00DC0676" w:rsidRPr="007520C9" w:rsidRDefault="00DC0676" w:rsidP="004D46C3">
            <w:pPr>
              <w:pStyle w:val="rowtabella0"/>
              <w:jc w:val="center"/>
              <w:rPr>
                <w:color w:val="002060"/>
              </w:rPr>
            </w:pPr>
            <w:r w:rsidRPr="007520C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CDE2" w14:textId="77777777" w:rsidR="00DC0676" w:rsidRPr="007520C9" w:rsidRDefault="00DC0676" w:rsidP="004D46C3">
            <w:pPr>
              <w:pStyle w:val="rowtabella0"/>
              <w:jc w:val="center"/>
              <w:rPr>
                <w:color w:val="002060"/>
              </w:rPr>
            </w:pPr>
            <w:r w:rsidRPr="007520C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2DA5"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E4EA" w14:textId="77777777" w:rsidR="00DC0676" w:rsidRPr="007520C9" w:rsidRDefault="00DC0676" w:rsidP="004D46C3">
            <w:pPr>
              <w:pStyle w:val="rowtabella0"/>
              <w:jc w:val="center"/>
              <w:rPr>
                <w:color w:val="002060"/>
              </w:rPr>
            </w:pPr>
            <w:r w:rsidRPr="007520C9">
              <w:rPr>
                <w:color w:val="002060"/>
              </w:rPr>
              <w:t>0</w:t>
            </w:r>
          </w:p>
        </w:tc>
      </w:tr>
      <w:tr w:rsidR="00DC0676" w:rsidRPr="007520C9" w14:paraId="65C11377"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3AF63" w14:textId="77777777" w:rsidR="00DC0676" w:rsidRPr="007520C9" w:rsidRDefault="00DC0676" w:rsidP="004D46C3">
            <w:pPr>
              <w:pStyle w:val="rowtabella0"/>
              <w:rPr>
                <w:color w:val="002060"/>
              </w:rPr>
            </w:pPr>
            <w:r w:rsidRPr="007520C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3637"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C03C"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98FC"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0D78F"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64E3"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2D70"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4D46A" w14:textId="77777777" w:rsidR="00DC0676" w:rsidRPr="007520C9" w:rsidRDefault="00DC0676" w:rsidP="004D46C3">
            <w:pPr>
              <w:pStyle w:val="rowtabella0"/>
              <w:jc w:val="center"/>
              <w:rPr>
                <w:color w:val="002060"/>
              </w:rPr>
            </w:pPr>
            <w:r w:rsidRPr="007520C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5BF38"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C9F2" w14:textId="77777777" w:rsidR="00DC0676" w:rsidRPr="007520C9" w:rsidRDefault="00DC0676" w:rsidP="004D46C3">
            <w:pPr>
              <w:pStyle w:val="rowtabella0"/>
              <w:jc w:val="center"/>
              <w:rPr>
                <w:color w:val="002060"/>
              </w:rPr>
            </w:pPr>
            <w:r w:rsidRPr="007520C9">
              <w:rPr>
                <w:color w:val="002060"/>
              </w:rPr>
              <w:t>0</w:t>
            </w:r>
          </w:p>
        </w:tc>
      </w:tr>
      <w:tr w:rsidR="00DC0676" w:rsidRPr="007520C9" w14:paraId="076F4F9A"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4B22B" w14:textId="77777777" w:rsidR="00DC0676" w:rsidRPr="007520C9" w:rsidRDefault="00DC0676" w:rsidP="004D46C3">
            <w:pPr>
              <w:pStyle w:val="rowtabella0"/>
              <w:rPr>
                <w:color w:val="002060"/>
              </w:rPr>
            </w:pPr>
            <w:r w:rsidRPr="007520C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F1B7"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CC801"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B5FD"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8CC4"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1D95"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C9ED"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590B" w14:textId="77777777" w:rsidR="00DC0676" w:rsidRPr="007520C9" w:rsidRDefault="00DC0676" w:rsidP="004D46C3">
            <w:pPr>
              <w:pStyle w:val="rowtabella0"/>
              <w:jc w:val="center"/>
              <w:rPr>
                <w:color w:val="002060"/>
              </w:rPr>
            </w:pPr>
            <w:r w:rsidRPr="007520C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2F3ED" w14:textId="77777777" w:rsidR="00DC0676" w:rsidRPr="007520C9" w:rsidRDefault="00DC0676" w:rsidP="004D46C3">
            <w:pPr>
              <w:pStyle w:val="rowtabella0"/>
              <w:jc w:val="center"/>
              <w:rPr>
                <w:color w:val="002060"/>
              </w:rPr>
            </w:pPr>
            <w:r w:rsidRPr="007520C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4D1BE" w14:textId="77777777" w:rsidR="00DC0676" w:rsidRPr="007520C9" w:rsidRDefault="00DC0676" w:rsidP="004D46C3">
            <w:pPr>
              <w:pStyle w:val="rowtabella0"/>
              <w:jc w:val="center"/>
              <w:rPr>
                <w:color w:val="002060"/>
              </w:rPr>
            </w:pPr>
            <w:r w:rsidRPr="007520C9">
              <w:rPr>
                <w:color w:val="002060"/>
              </w:rPr>
              <w:t>0</w:t>
            </w:r>
          </w:p>
        </w:tc>
      </w:tr>
      <w:tr w:rsidR="00DC0676" w:rsidRPr="007520C9" w14:paraId="03B9D9EC"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D77CC" w14:textId="77777777" w:rsidR="00DC0676" w:rsidRPr="007520C9" w:rsidRDefault="00DC0676" w:rsidP="004D46C3">
            <w:pPr>
              <w:pStyle w:val="rowtabella0"/>
              <w:rPr>
                <w:color w:val="002060"/>
              </w:rPr>
            </w:pPr>
            <w:r w:rsidRPr="007520C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9B76F"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ED80"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089E"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942F4"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7544"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17763" w14:textId="77777777" w:rsidR="00DC0676" w:rsidRPr="007520C9" w:rsidRDefault="00DC0676" w:rsidP="004D46C3">
            <w:pPr>
              <w:pStyle w:val="rowtabella0"/>
              <w:jc w:val="center"/>
              <w:rPr>
                <w:color w:val="002060"/>
              </w:rPr>
            </w:pPr>
            <w:r w:rsidRPr="007520C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E7F4" w14:textId="77777777" w:rsidR="00DC0676" w:rsidRPr="007520C9" w:rsidRDefault="00DC0676" w:rsidP="004D46C3">
            <w:pPr>
              <w:pStyle w:val="rowtabella0"/>
              <w:jc w:val="center"/>
              <w:rPr>
                <w:color w:val="002060"/>
              </w:rPr>
            </w:pPr>
            <w:r w:rsidRPr="007520C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776D"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A46C6" w14:textId="77777777" w:rsidR="00DC0676" w:rsidRPr="007520C9" w:rsidRDefault="00DC0676" w:rsidP="004D46C3">
            <w:pPr>
              <w:pStyle w:val="rowtabella0"/>
              <w:jc w:val="center"/>
              <w:rPr>
                <w:color w:val="002060"/>
              </w:rPr>
            </w:pPr>
            <w:r w:rsidRPr="007520C9">
              <w:rPr>
                <w:color w:val="002060"/>
              </w:rPr>
              <w:t>0</w:t>
            </w:r>
          </w:p>
        </w:tc>
      </w:tr>
      <w:tr w:rsidR="00DC0676" w:rsidRPr="007520C9" w14:paraId="021BB59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9EADC" w14:textId="77777777" w:rsidR="00DC0676" w:rsidRPr="007520C9" w:rsidRDefault="00DC0676" w:rsidP="004D46C3">
            <w:pPr>
              <w:pStyle w:val="rowtabella0"/>
              <w:rPr>
                <w:color w:val="002060"/>
              </w:rPr>
            </w:pPr>
            <w:r w:rsidRPr="007520C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3AF46"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D07E"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573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D23AA"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F132"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ED19" w14:textId="77777777" w:rsidR="00DC0676" w:rsidRPr="007520C9" w:rsidRDefault="00DC0676" w:rsidP="004D46C3">
            <w:pPr>
              <w:pStyle w:val="rowtabella0"/>
              <w:jc w:val="center"/>
              <w:rPr>
                <w:color w:val="002060"/>
              </w:rPr>
            </w:pPr>
            <w:r w:rsidRPr="007520C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B211" w14:textId="77777777" w:rsidR="00DC0676" w:rsidRPr="007520C9" w:rsidRDefault="00DC0676" w:rsidP="004D46C3">
            <w:pPr>
              <w:pStyle w:val="rowtabella0"/>
              <w:jc w:val="center"/>
              <w:rPr>
                <w:color w:val="002060"/>
              </w:rPr>
            </w:pPr>
            <w:r w:rsidRPr="007520C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3C26"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4EF3" w14:textId="77777777" w:rsidR="00DC0676" w:rsidRPr="007520C9" w:rsidRDefault="00DC0676" w:rsidP="004D46C3">
            <w:pPr>
              <w:pStyle w:val="rowtabella0"/>
              <w:jc w:val="center"/>
              <w:rPr>
                <w:color w:val="002060"/>
              </w:rPr>
            </w:pPr>
            <w:r w:rsidRPr="007520C9">
              <w:rPr>
                <w:color w:val="002060"/>
              </w:rPr>
              <w:t>0</w:t>
            </w:r>
          </w:p>
        </w:tc>
      </w:tr>
      <w:tr w:rsidR="00DC0676" w:rsidRPr="007520C9" w14:paraId="7DD07542"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13331B" w14:textId="77777777" w:rsidR="00DC0676" w:rsidRPr="007520C9" w:rsidRDefault="00DC0676" w:rsidP="004D46C3">
            <w:pPr>
              <w:pStyle w:val="rowtabella0"/>
              <w:rPr>
                <w:color w:val="002060"/>
              </w:rPr>
            </w:pPr>
            <w:proofErr w:type="spellStart"/>
            <w:proofErr w:type="gramStart"/>
            <w:r w:rsidRPr="007520C9">
              <w:rPr>
                <w:color w:val="002060"/>
              </w:rPr>
              <w:t>sq.B</w:t>
            </w:r>
            <w:proofErr w:type="spellEnd"/>
            <w:proofErr w:type="gramEnd"/>
            <w:r w:rsidRPr="007520C9">
              <w:rPr>
                <w:color w:val="002060"/>
              </w:rPr>
              <w:t xml:space="preserve"> C.U.S. ANCONA </w:t>
            </w:r>
            <w:proofErr w:type="spellStart"/>
            <w:proofErr w:type="gramStart"/>
            <w:r w:rsidRPr="007520C9">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824F"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BF88"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38C0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027F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CBE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D698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6A77"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C371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46DD" w14:textId="77777777" w:rsidR="00DC0676" w:rsidRPr="007520C9" w:rsidRDefault="00DC0676" w:rsidP="004D46C3">
            <w:pPr>
              <w:pStyle w:val="rowtabella0"/>
              <w:jc w:val="center"/>
              <w:rPr>
                <w:color w:val="002060"/>
              </w:rPr>
            </w:pPr>
            <w:r w:rsidRPr="007520C9">
              <w:rPr>
                <w:color w:val="002060"/>
              </w:rPr>
              <w:t>0</w:t>
            </w:r>
          </w:p>
        </w:tc>
      </w:tr>
    </w:tbl>
    <w:p w14:paraId="412F512C" w14:textId="77777777" w:rsidR="00DC0676" w:rsidRPr="007520C9" w:rsidRDefault="00DC0676" w:rsidP="00DC0676">
      <w:pPr>
        <w:pStyle w:val="breakline"/>
        <w:rPr>
          <w:rFonts w:eastAsiaTheme="minorEastAsia"/>
          <w:color w:val="002060"/>
        </w:rPr>
      </w:pPr>
    </w:p>
    <w:p w14:paraId="4F49E9EA" w14:textId="77777777" w:rsidR="00DC0676" w:rsidRPr="007520C9" w:rsidRDefault="00DC0676" w:rsidP="00DC0676">
      <w:pPr>
        <w:pStyle w:val="breakline"/>
        <w:rPr>
          <w:color w:val="002060"/>
        </w:rPr>
      </w:pPr>
    </w:p>
    <w:p w14:paraId="619F832F" w14:textId="77777777" w:rsidR="00DC0676" w:rsidRPr="007520C9" w:rsidRDefault="00DC0676" w:rsidP="00DC0676">
      <w:pPr>
        <w:pStyle w:val="sottotitolocampionato10"/>
        <w:rPr>
          <w:color w:val="002060"/>
        </w:rPr>
      </w:pPr>
      <w:r w:rsidRPr="007520C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26D73A19"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87F5C"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ACBBC"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6A091"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AE07F"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351B5"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28A56"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1C934"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0A011"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96D4A"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283CE" w14:textId="77777777" w:rsidR="00DC0676" w:rsidRPr="007520C9" w:rsidRDefault="00DC0676" w:rsidP="004D46C3">
            <w:pPr>
              <w:pStyle w:val="headertabella0"/>
              <w:rPr>
                <w:color w:val="002060"/>
              </w:rPr>
            </w:pPr>
            <w:r w:rsidRPr="007520C9">
              <w:rPr>
                <w:color w:val="002060"/>
              </w:rPr>
              <w:t>PE</w:t>
            </w:r>
          </w:p>
        </w:tc>
      </w:tr>
      <w:tr w:rsidR="00DC0676" w:rsidRPr="007520C9" w14:paraId="7D8EE2FA"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DC96C4" w14:textId="77777777" w:rsidR="00DC0676" w:rsidRPr="007520C9" w:rsidRDefault="00DC0676" w:rsidP="004D46C3">
            <w:pPr>
              <w:pStyle w:val="rowtabella0"/>
              <w:rPr>
                <w:color w:val="002060"/>
              </w:rPr>
            </w:pPr>
            <w:r w:rsidRPr="007520C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B433" w14:textId="77777777" w:rsidR="00DC0676" w:rsidRPr="007520C9" w:rsidRDefault="00DC0676" w:rsidP="004D46C3">
            <w:pPr>
              <w:pStyle w:val="rowtabella0"/>
              <w:jc w:val="center"/>
              <w:rPr>
                <w:color w:val="002060"/>
              </w:rPr>
            </w:pPr>
            <w:r w:rsidRPr="007520C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B795"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8ABAB"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7F1D"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F33A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D8FBF" w14:textId="77777777" w:rsidR="00DC0676" w:rsidRPr="007520C9" w:rsidRDefault="00DC0676" w:rsidP="004D46C3">
            <w:pPr>
              <w:pStyle w:val="rowtabella0"/>
              <w:jc w:val="center"/>
              <w:rPr>
                <w:color w:val="002060"/>
              </w:rPr>
            </w:pPr>
            <w:r w:rsidRPr="007520C9">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5273"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7EB3B" w14:textId="77777777" w:rsidR="00DC0676" w:rsidRPr="007520C9" w:rsidRDefault="00DC0676" w:rsidP="004D46C3">
            <w:pPr>
              <w:pStyle w:val="rowtabella0"/>
              <w:jc w:val="center"/>
              <w:rPr>
                <w:color w:val="002060"/>
              </w:rPr>
            </w:pPr>
            <w:r w:rsidRPr="007520C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0E07" w14:textId="77777777" w:rsidR="00DC0676" w:rsidRPr="007520C9" w:rsidRDefault="00DC0676" w:rsidP="004D46C3">
            <w:pPr>
              <w:pStyle w:val="rowtabella0"/>
              <w:jc w:val="center"/>
              <w:rPr>
                <w:color w:val="002060"/>
              </w:rPr>
            </w:pPr>
            <w:r w:rsidRPr="007520C9">
              <w:rPr>
                <w:color w:val="002060"/>
              </w:rPr>
              <w:t>0</w:t>
            </w:r>
          </w:p>
        </w:tc>
      </w:tr>
      <w:tr w:rsidR="00DC0676" w:rsidRPr="007520C9" w14:paraId="1D0FB73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6991D" w14:textId="77777777" w:rsidR="00DC0676" w:rsidRPr="007520C9" w:rsidRDefault="00DC0676" w:rsidP="004D46C3">
            <w:pPr>
              <w:pStyle w:val="rowtabella0"/>
              <w:rPr>
                <w:color w:val="002060"/>
              </w:rPr>
            </w:pPr>
            <w:r w:rsidRPr="007520C9">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D6F6" w14:textId="77777777" w:rsidR="00DC0676" w:rsidRPr="007520C9" w:rsidRDefault="00DC0676" w:rsidP="004D46C3">
            <w:pPr>
              <w:pStyle w:val="rowtabella0"/>
              <w:jc w:val="center"/>
              <w:rPr>
                <w:color w:val="002060"/>
              </w:rPr>
            </w:pPr>
            <w:r w:rsidRPr="007520C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F64B9"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E061"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7B48B"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0106"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3CCB" w14:textId="77777777" w:rsidR="00DC0676" w:rsidRPr="007520C9" w:rsidRDefault="00DC0676" w:rsidP="004D46C3">
            <w:pPr>
              <w:pStyle w:val="rowtabella0"/>
              <w:jc w:val="center"/>
              <w:rPr>
                <w:color w:val="002060"/>
              </w:rPr>
            </w:pPr>
            <w:r w:rsidRPr="007520C9">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2E3A8" w14:textId="77777777" w:rsidR="00DC0676" w:rsidRPr="007520C9" w:rsidRDefault="00DC0676" w:rsidP="004D46C3">
            <w:pPr>
              <w:pStyle w:val="rowtabella0"/>
              <w:jc w:val="center"/>
              <w:rPr>
                <w:color w:val="002060"/>
              </w:rPr>
            </w:pPr>
            <w:r w:rsidRPr="007520C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6871" w14:textId="77777777" w:rsidR="00DC0676" w:rsidRPr="007520C9" w:rsidRDefault="00DC0676" w:rsidP="004D46C3">
            <w:pPr>
              <w:pStyle w:val="rowtabella0"/>
              <w:jc w:val="center"/>
              <w:rPr>
                <w:color w:val="002060"/>
              </w:rPr>
            </w:pPr>
            <w:r w:rsidRPr="007520C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8AAB" w14:textId="77777777" w:rsidR="00DC0676" w:rsidRPr="007520C9" w:rsidRDefault="00DC0676" w:rsidP="004D46C3">
            <w:pPr>
              <w:pStyle w:val="rowtabella0"/>
              <w:jc w:val="center"/>
              <w:rPr>
                <w:color w:val="002060"/>
              </w:rPr>
            </w:pPr>
            <w:r w:rsidRPr="007520C9">
              <w:rPr>
                <w:color w:val="002060"/>
              </w:rPr>
              <w:t>0</w:t>
            </w:r>
          </w:p>
        </w:tc>
      </w:tr>
      <w:tr w:rsidR="00DC0676" w:rsidRPr="007520C9" w14:paraId="08DA3867"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54F09" w14:textId="77777777" w:rsidR="00DC0676" w:rsidRPr="007520C9" w:rsidRDefault="00DC0676" w:rsidP="004D46C3">
            <w:pPr>
              <w:pStyle w:val="rowtabella0"/>
              <w:rPr>
                <w:color w:val="002060"/>
              </w:rPr>
            </w:pPr>
            <w:r w:rsidRPr="007520C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0F19" w14:textId="77777777" w:rsidR="00DC0676" w:rsidRPr="007520C9" w:rsidRDefault="00DC0676" w:rsidP="004D46C3">
            <w:pPr>
              <w:pStyle w:val="rowtabella0"/>
              <w:jc w:val="center"/>
              <w:rPr>
                <w:color w:val="002060"/>
              </w:rPr>
            </w:pPr>
            <w:r w:rsidRPr="007520C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DEB1A"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270E"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3F910"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69E67"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782C0" w14:textId="77777777" w:rsidR="00DC0676" w:rsidRPr="007520C9" w:rsidRDefault="00DC0676" w:rsidP="004D46C3">
            <w:pPr>
              <w:pStyle w:val="rowtabella0"/>
              <w:jc w:val="center"/>
              <w:rPr>
                <w:color w:val="002060"/>
              </w:rPr>
            </w:pPr>
            <w:r w:rsidRPr="007520C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D578" w14:textId="77777777" w:rsidR="00DC0676" w:rsidRPr="007520C9" w:rsidRDefault="00DC0676" w:rsidP="004D46C3">
            <w:pPr>
              <w:pStyle w:val="rowtabella0"/>
              <w:jc w:val="center"/>
              <w:rPr>
                <w:color w:val="002060"/>
              </w:rPr>
            </w:pPr>
            <w:r w:rsidRPr="007520C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D2EA4" w14:textId="77777777" w:rsidR="00DC0676" w:rsidRPr="007520C9" w:rsidRDefault="00DC0676" w:rsidP="004D46C3">
            <w:pPr>
              <w:pStyle w:val="rowtabella0"/>
              <w:jc w:val="center"/>
              <w:rPr>
                <w:color w:val="002060"/>
              </w:rPr>
            </w:pPr>
            <w:r w:rsidRPr="007520C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1F72" w14:textId="77777777" w:rsidR="00DC0676" w:rsidRPr="007520C9" w:rsidRDefault="00DC0676" w:rsidP="004D46C3">
            <w:pPr>
              <w:pStyle w:val="rowtabella0"/>
              <w:jc w:val="center"/>
              <w:rPr>
                <w:color w:val="002060"/>
              </w:rPr>
            </w:pPr>
            <w:r w:rsidRPr="007520C9">
              <w:rPr>
                <w:color w:val="002060"/>
              </w:rPr>
              <w:t>0</w:t>
            </w:r>
          </w:p>
        </w:tc>
      </w:tr>
      <w:tr w:rsidR="00DC0676" w:rsidRPr="007520C9" w14:paraId="591D2BD8"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26EC2" w14:textId="77777777" w:rsidR="00DC0676" w:rsidRPr="007520C9" w:rsidRDefault="00DC0676" w:rsidP="004D46C3">
            <w:pPr>
              <w:pStyle w:val="rowtabella0"/>
              <w:rPr>
                <w:color w:val="002060"/>
              </w:rPr>
            </w:pPr>
            <w:r w:rsidRPr="007520C9">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FC9D0" w14:textId="77777777" w:rsidR="00DC0676" w:rsidRPr="007520C9" w:rsidRDefault="00DC0676" w:rsidP="004D46C3">
            <w:pPr>
              <w:pStyle w:val="rowtabella0"/>
              <w:jc w:val="center"/>
              <w:rPr>
                <w:color w:val="002060"/>
              </w:rPr>
            </w:pPr>
            <w:r w:rsidRPr="007520C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1962"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C94D"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75CD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D9ED"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539AE" w14:textId="77777777" w:rsidR="00DC0676" w:rsidRPr="007520C9" w:rsidRDefault="00DC0676" w:rsidP="004D46C3">
            <w:pPr>
              <w:pStyle w:val="rowtabella0"/>
              <w:jc w:val="center"/>
              <w:rPr>
                <w:color w:val="002060"/>
              </w:rPr>
            </w:pPr>
            <w:r w:rsidRPr="007520C9">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2A739" w14:textId="77777777" w:rsidR="00DC0676" w:rsidRPr="007520C9" w:rsidRDefault="00DC0676" w:rsidP="004D46C3">
            <w:pPr>
              <w:pStyle w:val="rowtabella0"/>
              <w:jc w:val="center"/>
              <w:rPr>
                <w:color w:val="002060"/>
              </w:rPr>
            </w:pPr>
            <w:r w:rsidRPr="007520C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5F579" w14:textId="77777777" w:rsidR="00DC0676" w:rsidRPr="007520C9" w:rsidRDefault="00DC0676" w:rsidP="004D46C3">
            <w:pPr>
              <w:pStyle w:val="rowtabella0"/>
              <w:jc w:val="center"/>
              <w:rPr>
                <w:color w:val="002060"/>
              </w:rPr>
            </w:pPr>
            <w:r w:rsidRPr="007520C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EC89" w14:textId="77777777" w:rsidR="00DC0676" w:rsidRPr="007520C9" w:rsidRDefault="00DC0676" w:rsidP="004D46C3">
            <w:pPr>
              <w:pStyle w:val="rowtabella0"/>
              <w:jc w:val="center"/>
              <w:rPr>
                <w:color w:val="002060"/>
              </w:rPr>
            </w:pPr>
            <w:r w:rsidRPr="007520C9">
              <w:rPr>
                <w:color w:val="002060"/>
              </w:rPr>
              <w:t>0</w:t>
            </w:r>
          </w:p>
        </w:tc>
      </w:tr>
      <w:tr w:rsidR="00DC0676" w:rsidRPr="007520C9" w14:paraId="5E07895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7E2C5" w14:textId="77777777" w:rsidR="00DC0676" w:rsidRPr="007520C9" w:rsidRDefault="00DC0676" w:rsidP="004D46C3">
            <w:pPr>
              <w:pStyle w:val="rowtabella0"/>
              <w:rPr>
                <w:color w:val="002060"/>
              </w:rPr>
            </w:pPr>
            <w:r w:rsidRPr="007520C9">
              <w:rPr>
                <w:color w:val="002060"/>
              </w:rPr>
              <w:t xml:space="preserve">A.S.D. </w:t>
            </w:r>
            <w:proofErr w:type="gramStart"/>
            <w:r w:rsidRPr="007520C9">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8F96" w14:textId="77777777" w:rsidR="00DC0676" w:rsidRPr="007520C9" w:rsidRDefault="00DC0676" w:rsidP="004D46C3">
            <w:pPr>
              <w:pStyle w:val="rowtabella0"/>
              <w:jc w:val="center"/>
              <w:rPr>
                <w:color w:val="002060"/>
              </w:rPr>
            </w:pPr>
            <w:r w:rsidRPr="007520C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8362B"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172B"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96B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29B3"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807C" w14:textId="77777777" w:rsidR="00DC0676" w:rsidRPr="007520C9" w:rsidRDefault="00DC0676" w:rsidP="004D46C3">
            <w:pPr>
              <w:pStyle w:val="rowtabella0"/>
              <w:jc w:val="center"/>
              <w:rPr>
                <w:color w:val="002060"/>
              </w:rPr>
            </w:pPr>
            <w:r w:rsidRPr="007520C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E153" w14:textId="77777777" w:rsidR="00DC0676" w:rsidRPr="007520C9" w:rsidRDefault="00DC0676" w:rsidP="004D46C3">
            <w:pPr>
              <w:pStyle w:val="rowtabella0"/>
              <w:jc w:val="center"/>
              <w:rPr>
                <w:color w:val="002060"/>
              </w:rPr>
            </w:pPr>
            <w:r w:rsidRPr="007520C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038B"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D5E6" w14:textId="77777777" w:rsidR="00DC0676" w:rsidRPr="007520C9" w:rsidRDefault="00DC0676" w:rsidP="004D46C3">
            <w:pPr>
              <w:pStyle w:val="rowtabella0"/>
              <w:jc w:val="center"/>
              <w:rPr>
                <w:color w:val="002060"/>
              </w:rPr>
            </w:pPr>
            <w:r w:rsidRPr="007520C9">
              <w:rPr>
                <w:color w:val="002060"/>
              </w:rPr>
              <w:t>0</w:t>
            </w:r>
          </w:p>
        </w:tc>
      </w:tr>
      <w:tr w:rsidR="00DC0676" w:rsidRPr="007520C9" w14:paraId="323E907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C653B" w14:textId="77777777" w:rsidR="00DC0676" w:rsidRPr="007520C9" w:rsidRDefault="00DC0676" w:rsidP="004D46C3">
            <w:pPr>
              <w:pStyle w:val="rowtabella0"/>
              <w:rPr>
                <w:color w:val="002060"/>
              </w:rPr>
            </w:pPr>
            <w:r w:rsidRPr="007520C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48317"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F074"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8FF2"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0FC7"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2F77"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D0E8" w14:textId="77777777" w:rsidR="00DC0676" w:rsidRPr="007520C9" w:rsidRDefault="00DC0676" w:rsidP="004D46C3">
            <w:pPr>
              <w:pStyle w:val="rowtabella0"/>
              <w:jc w:val="center"/>
              <w:rPr>
                <w:color w:val="002060"/>
              </w:rPr>
            </w:pPr>
            <w:r w:rsidRPr="007520C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B249B" w14:textId="77777777" w:rsidR="00DC0676" w:rsidRPr="007520C9" w:rsidRDefault="00DC0676" w:rsidP="004D46C3">
            <w:pPr>
              <w:pStyle w:val="rowtabella0"/>
              <w:jc w:val="center"/>
              <w:rPr>
                <w:color w:val="002060"/>
              </w:rPr>
            </w:pPr>
            <w:r w:rsidRPr="007520C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1D5C"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1E19" w14:textId="77777777" w:rsidR="00DC0676" w:rsidRPr="007520C9" w:rsidRDefault="00DC0676" w:rsidP="004D46C3">
            <w:pPr>
              <w:pStyle w:val="rowtabella0"/>
              <w:jc w:val="center"/>
              <w:rPr>
                <w:color w:val="002060"/>
              </w:rPr>
            </w:pPr>
            <w:r w:rsidRPr="007520C9">
              <w:rPr>
                <w:color w:val="002060"/>
              </w:rPr>
              <w:t>0</w:t>
            </w:r>
          </w:p>
        </w:tc>
      </w:tr>
      <w:tr w:rsidR="00DC0676" w:rsidRPr="007520C9" w14:paraId="4FD21CB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89739" w14:textId="77777777" w:rsidR="00DC0676" w:rsidRPr="007520C9" w:rsidRDefault="00DC0676" w:rsidP="004D46C3">
            <w:pPr>
              <w:pStyle w:val="rowtabella0"/>
              <w:rPr>
                <w:color w:val="002060"/>
              </w:rPr>
            </w:pPr>
            <w:r w:rsidRPr="007520C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1A76"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9CF8C"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0DEB"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EC4F7"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1458"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43AEE" w14:textId="77777777" w:rsidR="00DC0676" w:rsidRPr="007520C9" w:rsidRDefault="00DC0676" w:rsidP="004D46C3">
            <w:pPr>
              <w:pStyle w:val="rowtabella0"/>
              <w:jc w:val="center"/>
              <w:rPr>
                <w:color w:val="002060"/>
              </w:rPr>
            </w:pPr>
            <w:r w:rsidRPr="007520C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7077" w14:textId="77777777" w:rsidR="00DC0676" w:rsidRPr="007520C9" w:rsidRDefault="00DC0676" w:rsidP="004D46C3">
            <w:pPr>
              <w:pStyle w:val="rowtabella0"/>
              <w:jc w:val="center"/>
              <w:rPr>
                <w:color w:val="002060"/>
              </w:rPr>
            </w:pPr>
            <w:r w:rsidRPr="007520C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83AF4" w14:textId="77777777" w:rsidR="00DC0676" w:rsidRPr="007520C9" w:rsidRDefault="00DC0676" w:rsidP="004D46C3">
            <w:pPr>
              <w:pStyle w:val="rowtabella0"/>
              <w:jc w:val="center"/>
              <w:rPr>
                <w:color w:val="002060"/>
              </w:rPr>
            </w:pPr>
            <w:r w:rsidRPr="007520C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858C" w14:textId="77777777" w:rsidR="00DC0676" w:rsidRPr="007520C9" w:rsidRDefault="00DC0676" w:rsidP="004D46C3">
            <w:pPr>
              <w:pStyle w:val="rowtabella0"/>
              <w:jc w:val="center"/>
              <w:rPr>
                <w:color w:val="002060"/>
              </w:rPr>
            </w:pPr>
            <w:r w:rsidRPr="007520C9">
              <w:rPr>
                <w:color w:val="002060"/>
              </w:rPr>
              <w:t>0</w:t>
            </w:r>
          </w:p>
        </w:tc>
      </w:tr>
      <w:tr w:rsidR="00DC0676" w:rsidRPr="007520C9" w14:paraId="7E6C799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42538" w14:textId="77777777" w:rsidR="00DC0676" w:rsidRPr="007520C9" w:rsidRDefault="00DC0676" w:rsidP="004D46C3">
            <w:pPr>
              <w:pStyle w:val="rowtabella0"/>
              <w:rPr>
                <w:color w:val="002060"/>
              </w:rPr>
            </w:pPr>
            <w:r w:rsidRPr="007520C9">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AA8A"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37C3"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B268F"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F30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1F410"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CDD36" w14:textId="77777777" w:rsidR="00DC0676" w:rsidRPr="007520C9" w:rsidRDefault="00DC0676" w:rsidP="004D46C3">
            <w:pPr>
              <w:pStyle w:val="rowtabella0"/>
              <w:jc w:val="center"/>
              <w:rPr>
                <w:color w:val="002060"/>
              </w:rPr>
            </w:pPr>
            <w:r w:rsidRPr="007520C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1A76" w14:textId="77777777" w:rsidR="00DC0676" w:rsidRPr="007520C9" w:rsidRDefault="00DC0676" w:rsidP="004D46C3">
            <w:pPr>
              <w:pStyle w:val="rowtabella0"/>
              <w:jc w:val="center"/>
              <w:rPr>
                <w:color w:val="002060"/>
              </w:rPr>
            </w:pPr>
            <w:r w:rsidRPr="007520C9">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70366" w14:textId="77777777" w:rsidR="00DC0676" w:rsidRPr="007520C9" w:rsidRDefault="00DC0676" w:rsidP="004D46C3">
            <w:pPr>
              <w:pStyle w:val="rowtabella0"/>
              <w:jc w:val="center"/>
              <w:rPr>
                <w:color w:val="002060"/>
              </w:rPr>
            </w:pPr>
            <w:r w:rsidRPr="007520C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A4B6D" w14:textId="77777777" w:rsidR="00DC0676" w:rsidRPr="007520C9" w:rsidRDefault="00DC0676" w:rsidP="004D46C3">
            <w:pPr>
              <w:pStyle w:val="rowtabella0"/>
              <w:jc w:val="center"/>
              <w:rPr>
                <w:color w:val="002060"/>
              </w:rPr>
            </w:pPr>
            <w:r w:rsidRPr="007520C9">
              <w:rPr>
                <w:color w:val="002060"/>
              </w:rPr>
              <w:t>1</w:t>
            </w:r>
          </w:p>
        </w:tc>
      </w:tr>
      <w:tr w:rsidR="00DC0676" w:rsidRPr="007520C9" w14:paraId="25237A5D"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81DD18" w14:textId="77777777" w:rsidR="00DC0676" w:rsidRPr="007520C9" w:rsidRDefault="00DC0676" w:rsidP="004D46C3">
            <w:pPr>
              <w:pStyle w:val="rowtabella0"/>
              <w:rPr>
                <w:color w:val="002060"/>
              </w:rPr>
            </w:pPr>
            <w:r w:rsidRPr="007520C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949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071DF" w14:textId="77777777" w:rsidR="00DC0676" w:rsidRPr="007520C9" w:rsidRDefault="00DC0676" w:rsidP="004D46C3">
            <w:pPr>
              <w:pStyle w:val="rowtabella0"/>
              <w:jc w:val="center"/>
              <w:rPr>
                <w:color w:val="002060"/>
              </w:rPr>
            </w:pPr>
            <w:r w:rsidRPr="007520C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4C02"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B3F5"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97F90"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FB50B" w14:textId="77777777" w:rsidR="00DC0676" w:rsidRPr="007520C9" w:rsidRDefault="00DC0676" w:rsidP="004D46C3">
            <w:pPr>
              <w:pStyle w:val="rowtabella0"/>
              <w:jc w:val="center"/>
              <w:rPr>
                <w:color w:val="002060"/>
              </w:rPr>
            </w:pPr>
            <w:r w:rsidRPr="007520C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38E5" w14:textId="77777777" w:rsidR="00DC0676" w:rsidRPr="007520C9" w:rsidRDefault="00DC0676" w:rsidP="004D46C3">
            <w:pPr>
              <w:pStyle w:val="rowtabella0"/>
              <w:jc w:val="center"/>
              <w:rPr>
                <w:color w:val="002060"/>
              </w:rPr>
            </w:pPr>
            <w:r w:rsidRPr="007520C9">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0711F" w14:textId="77777777" w:rsidR="00DC0676" w:rsidRPr="007520C9" w:rsidRDefault="00DC0676" w:rsidP="004D46C3">
            <w:pPr>
              <w:pStyle w:val="rowtabella0"/>
              <w:jc w:val="center"/>
              <w:rPr>
                <w:color w:val="002060"/>
              </w:rPr>
            </w:pPr>
            <w:r w:rsidRPr="007520C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9A7D" w14:textId="77777777" w:rsidR="00DC0676" w:rsidRPr="007520C9" w:rsidRDefault="00DC0676" w:rsidP="004D46C3">
            <w:pPr>
              <w:pStyle w:val="rowtabella0"/>
              <w:jc w:val="center"/>
              <w:rPr>
                <w:color w:val="002060"/>
              </w:rPr>
            </w:pPr>
            <w:r w:rsidRPr="007520C9">
              <w:rPr>
                <w:color w:val="002060"/>
              </w:rPr>
              <w:t>0</w:t>
            </w:r>
          </w:p>
        </w:tc>
      </w:tr>
    </w:tbl>
    <w:p w14:paraId="5D1A0A2A" w14:textId="77777777" w:rsidR="00DC0676" w:rsidRDefault="00DC0676" w:rsidP="00DC0676">
      <w:pPr>
        <w:pStyle w:val="breakline"/>
        <w:rPr>
          <w:color w:val="002060"/>
        </w:rPr>
      </w:pPr>
    </w:p>
    <w:p w14:paraId="4B04D8EE" w14:textId="77777777" w:rsidR="00DC0676" w:rsidRPr="007520C9" w:rsidRDefault="00DC0676" w:rsidP="00DC0676">
      <w:pPr>
        <w:pStyle w:val="breakline"/>
        <w:rPr>
          <w:rFonts w:eastAsiaTheme="minorEastAsia"/>
          <w:color w:val="002060"/>
        </w:rPr>
      </w:pPr>
    </w:p>
    <w:p w14:paraId="1402FCFA" w14:textId="77777777" w:rsidR="00DC0676" w:rsidRPr="007520C9" w:rsidRDefault="00DC0676" w:rsidP="00DC0676">
      <w:pPr>
        <w:pStyle w:val="titoloprinc0"/>
        <w:rPr>
          <w:color w:val="002060"/>
        </w:rPr>
      </w:pPr>
      <w:r>
        <w:rPr>
          <w:color w:val="002060"/>
        </w:rPr>
        <w:t>PROGRAMMA GARE</w:t>
      </w:r>
    </w:p>
    <w:p w14:paraId="51AFC67B" w14:textId="77777777" w:rsidR="00DC0676" w:rsidRDefault="00DC0676" w:rsidP="00DC0676">
      <w:pPr>
        <w:pStyle w:val="breakline"/>
        <w:rPr>
          <w:rFonts w:eastAsiaTheme="minorEastAsia"/>
          <w:color w:val="002060"/>
        </w:rPr>
      </w:pPr>
    </w:p>
    <w:p w14:paraId="36002F6A" w14:textId="77777777" w:rsidR="00410EDE" w:rsidRPr="004C4F32" w:rsidRDefault="00410EDE" w:rsidP="00410EDE">
      <w:pPr>
        <w:pStyle w:val="sottotitolocampionato10"/>
        <w:rPr>
          <w:color w:val="002060"/>
        </w:rPr>
      </w:pPr>
      <w:r w:rsidRPr="004C4F32">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410EDE" w:rsidRPr="004C4F32" w14:paraId="324A2449"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7BC2A"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A7C1C"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82ABE"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C9C6D"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A06E5"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75E6D"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E5044"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038D4F6F"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5EC75B" w14:textId="77777777" w:rsidR="00410EDE" w:rsidRPr="004C4F32" w:rsidRDefault="00410EDE" w:rsidP="004D46C3">
            <w:pPr>
              <w:pStyle w:val="rowtabella0"/>
              <w:rPr>
                <w:color w:val="002060"/>
              </w:rPr>
            </w:pPr>
            <w:r w:rsidRPr="004C4F32">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2C8CD" w14:textId="77777777" w:rsidR="00410EDE" w:rsidRPr="004C4F32" w:rsidRDefault="00410EDE" w:rsidP="004D46C3">
            <w:pPr>
              <w:pStyle w:val="rowtabella0"/>
              <w:rPr>
                <w:color w:val="002060"/>
              </w:rPr>
            </w:pPr>
            <w:r w:rsidRPr="004C4F32">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E12AD"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F4525" w14:textId="77777777" w:rsidR="00410EDE" w:rsidRPr="004C4F32" w:rsidRDefault="00410EDE" w:rsidP="004D46C3">
            <w:pPr>
              <w:pStyle w:val="rowtabella0"/>
              <w:rPr>
                <w:color w:val="002060"/>
              </w:rPr>
            </w:pPr>
            <w:r w:rsidRPr="004C4F32">
              <w:rPr>
                <w:color w:val="002060"/>
              </w:rPr>
              <w:t>24/01/2026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C9586" w14:textId="77777777" w:rsidR="00410EDE" w:rsidRPr="004C4F32" w:rsidRDefault="00410EDE" w:rsidP="004D46C3">
            <w:pPr>
              <w:pStyle w:val="rowtabella0"/>
              <w:rPr>
                <w:color w:val="002060"/>
              </w:rPr>
            </w:pPr>
            <w:r w:rsidRPr="004C4F32">
              <w:rPr>
                <w:color w:val="002060"/>
              </w:rPr>
              <w:t xml:space="preserve">5429 PAL.COM. </w:t>
            </w:r>
            <w:proofErr w:type="gramStart"/>
            <w:r w:rsidRPr="004C4F32">
              <w:rPr>
                <w:color w:val="002060"/>
              </w:rPr>
              <w:t>S.MICHELE</w:t>
            </w:r>
            <w:proofErr w:type="gramEnd"/>
            <w:r w:rsidRPr="004C4F32">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123E6" w14:textId="77777777" w:rsidR="00410EDE" w:rsidRPr="004C4F32" w:rsidRDefault="00410EDE" w:rsidP="004D46C3">
            <w:pPr>
              <w:pStyle w:val="rowtabella0"/>
              <w:rPr>
                <w:color w:val="002060"/>
              </w:rPr>
            </w:pPr>
            <w:r w:rsidRPr="004C4F3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B0FE2" w14:textId="77777777" w:rsidR="00410EDE" w:rsidRPr="004C4F32" w:rsidRDefault="00410EDE" w:rsidP="004D46C3">
            <w:pPr>
              <w:pStyle w:val="rowtabella0"/>
              <w:rPr>
                <w:color w:val="002060"/>
              </w:rPr>
            </w:pPr>
            <w:r w:rsidRPr="004C4F32">
              <w:rPr>
                <w:color w:val="002060"/>
              </w:rPr>
              <w:t>VIA LORETO</w:t>
            </w:r>
          </w:p>
        </w:tc>
      </w:tr>
      <w:tr w:rsidR="00410EDE" w:rsidRPr="004C4F32" w14:paraId="3B904589"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2D123D" w14:textId="77777777" w:rsidR="00410EDE" w:rsidRPr="004C4F32" w:rsidRDefault="00410EDE" w:rsidP="004D46C3">
            <w:pPr>
              <w:pStyle w:val="rowtabella0"/>
              <w:rPr>
                <w:color w:val="002060"/>
              </w:rPr>
            </w:pPr>
            <w:r w:rsidRPr="004C4F32">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21A1D9" w14:textId="77777777" w:rsidR="00410EDE" w:rsidRPr="004C4F32" w:rsidRDefault="00410EDE" w:rsidP="004D46C3">
            <w:pPr>
              <w:pStyle w:val="rowtabella0"/>
              <w:rPr>
                <w:color w:val="002060"/>
              </w:rPr>
            </w:pPr>
            <w:r w:rsidRPr="004C4F32">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4AED0E"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750927" w14:textId="77777777" w:rsidR="00410EDE" w:rsidRPr="004C4F32" w:rsidRDefault="00410EDE" w:rsidP="004D46C3">
            <w:pPr>
              <w:pStyle w:val="rowtabella0"/>
              <w:rPr>
                <w:color w:val="002060"/>
              </w:rPr>
            </w:pPr>
            <w:r w:rsidRPr="004C4F32">
              <w:rPr>
                <w:color w:val="002060"/>
              </w:rPr>
              <w:t>24/01/2026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ECF98D" w14:textId="77777777" w:rsidR="00410EDE" w:rsidRPr="004C4F32" w:rsidRDefault="00410EDE" w:rsidP="004D46C3">
            <w:pPr>
              <w:pStyle w:val="rowtabella0"/>
              <w:rPr>
                <w:color w:val="002060"/>
              </w:rPr>
            </w:pPr>
            <w:r w:rsidRPr="004C4F32">
              <w:rPr>
                <w:color w:val="002060"/>
              </w:rPr>
              <w:t>5488 CAMPO SCOPERTO CIRC.MONTECELSO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E9501" w14:textId="77777777" w:rsidR="00410EDE" w:rsidRPr="004C4F32" w:rsidRDefault="00410EDE" w:rsidP="004D46C3">
            <w:pPr>
              <w:pStyle w:val="rowtabella0"/>
              <w:rPr>
                <w:color w:val="002060"/>
              </w:rPr>
            </w:pPr>
            <w:r w:rsidRPr="004C4F32">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707BB" w14:textId="77777777" w:rsidR="00410EDE" w:rsidRPr="004C4F32" w:rsidRDefault="00410EDE" w:rsidP="004D46C3">
            <w:pPr>
              <w:pStyle w:val="rowtabella0"/>
              <w:rPr>
                <w:color w:val="002060"/>
              </w:rPr>
            </w:pPr>
            <w:r w:rsidRPr="004C4F32">
              <w:rPr>
                <w:color w:val="002060"/>
              </w:rPr>
              <w:t>VIA DEI PINI</w:t>
            </w:r>
          </w:p>
        </w:tc>
      </w:tr>
      <w:tr w:rsidR="00410EDE" w:rsidRPr="004C4F32" w14:paraId="0A70D96E"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C85FE1" w14:textId="77777777" w:rsidR="00410EDE" w:rsidRPr="004C4F32" w:rsidRDefault="00410EDE" w:rsidP="004D46C3">
            <w:pPr>
              <w:pStyle w:val="rowtabella0"/>
              <w:rPr>
                <w:color w:val="002060"/>
              </w:rPr>
            </w:pPr>
            <w:r w:rsidRPr="004C4F32">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12FCAD" w14:textId="77777777" w:rsidR="00410EDE" w:rsidRPr="004C4F32" w:rsidRDefault="00410EDE" w:rsidP="004D46C3">
            <w:pPr>
              <w:pStyle w:val="rowtabella0"/>
              <w:rPr>
                <w:color w:val="002060"/>
              </w:rPr>
            </w:pPr>
            <w:r w:rsidRPr="004C4F32">
              <w:rPr>
                <w:color w:val="002060"/>
              </w:rPr>
              <w:t xml:space="preserve">AUDAX 1970 </w:t>
            </w:r>
            <w:proofErr w:type="gramStart"/>
            <w:r w:rsidRPr="004C4F32">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744CB2"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AF05F5" w14:textId="77777777" w:rsidR="00410EDE" w:rsidRPr="004C4F32" w:rsidRDefault="00410EDE" w:rsidP="004D46C3">
            <w:pPr>
              <w:pStyle w:val="rowtabella0"/>
              <w:rPr>
                <w:color w:val="002060"/>
              </w:rPr>
            </w:pPr>
            <w:r w:rsidRPr="004C4F32">
              <w:rPr>
                <w:color w:val="002060"/>
              </w:rPr>
              <w:t>24/01/2026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8451CF" w14:textId="77777777" w:rsidR="00410EDE" w:rsidRPr="004C4F32" w:rsidRDefault="00410EDE" w:rsidP="004D46C3">
            <w:pPr>
              <w:pStyle w:val="rowtabella0"/>
              <w:rPr>
                <w:color w:val="002060"/>
              </w:rPr>
            </w:pPr>
            <w:r w:rsidRPr="004C4F32">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348D2" w14:textId="77777777" w:rsidR="00410EDE" w:rsidRPr="004C4F32" w:rsidRDefault="00410EDE" w:rsidP="004D46C3">
            <w:pPr>
              <w:pStyle w:val="rowtabella0"/>
              <w:rPr>
                <w:color w:val="002060"/>
              </w:rPr>
            </w:pPr>
            <w:r w:rsidRPr="004C4F32">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D52DE" w14:textId="77777777" w:rsidR="00410EDE" w:rsidRPr="004C4F32" w:rsidRDefault="00410EDE" w:rsidP="004D46C3">
            <w:pPr>
              <w:pStyle w:val="rowtabella0"/>
              <w:rPr>
                <w:color w:val="002060"/>
              </w:rPr>
            </w:pPr>
            <w:r w:rsidRPr="004C4F32">
              <w:rPr>
                <w:color w:val="002060"/>
              </w:rPr>
              <w:t>VIA BRAMANTE</w:t>
            </w:r>
          </w:p>
        </w:tc>
      </w:tr>
      <w:tr w:rsidR="00410EDE" w:rsidRPr="004C4F32" w14:paraId="18BB05AD"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20F14" w14:textId="77777777" w:rsidR="00410EDE" w:rsidRPr="004C4F32" w:rsidRDefault="00410EDE" w:rsidP="004D46C3">
            <w:pPr>
              <w:pStyle w:val="rowtabella0"/>
              <w:rPr>
                <w:color w:val="002060"/>
              </w:rPr>
            </w:pPr>
            <w:r w:rsidRPr="004C4F32">
              <w:rPr>
                <w:color w:val="002060"/>
              </w:rPr>
              <w:t>ETA BETA F.C.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193BFF" w14:textId="77777777" w:rsidR="00410EDE" w:rsidRPr="004C4F32" w:rsidRDefault="00410EDE" w:rsidP="004D46C3">
            <w:pPr>
              <w:pStyle w:val="rowtabella0"/>
              <w:rPr>
                <w:color w:val="002060"/>
              </w:rPr>
            </w:pPr>
            <w:r w:rsidRPr="004C4F32">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F754A"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34E94" w14:textId="77777777" w:rsidR="00410EDE" w:rsidRPr="004C4F32" w:rsidRDefault="00410EDE" w:rsidP="004D46C3">
            <w:pPr>
              <w:pStyle w:val="rowtabella0"/>
              <w:rPr>
                <w:color w:val="002060"/>
              </w:rPr>
            </w:pPr>
            <w:r w:rsidRPr="004C4F32">
              <w:rPr>
                <w:color w:val="002060"/>
              </w:rPr>
              <w:t>25/01/2026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A7488" w14:textId="77777777" w:rsidR="00410EDE" w:rsidRPr="004C4F32" w:rsidRDefault="00410EDE" w:rsidP="004D46C3">
            <w:pPr>
              <w:pStyle w:val="rowtabella0"/>
              <w:rPr>
                <w:color w:val="002060"/>
              </w:rPr>
            </w:pPr>
            <w:r w:rsidRPr="004C4F32">
              <w:rPr>
                <w:color w:val="002060"/>
              </w:rPr>
              <w:t xml:space="preserve">5454 </w:t>
            </w:r>
            <w:proofErr w:type="gramStart"/>
            <w:r w:rsidRPr="004C4F32">
              <w:rPr>
                <w:color w:val="002060"/>
              </w:rPr>
              <w:t>C.COPERTO</w:t>
            </w:r>
            <w:proofErr w:type="gramEnd"/>
            <w:r w:rsidRPr="004C4F32">
              <w:rPr>
                <w:color w:val="002060"/>
              </w:rPr>
              <w:t xml:space="preserve"> </w:t>
            </w:r>
            <w:proofErr w:type="gramStart"/>
            <w:r w:rsidRPr="004C4F32">
              <w:rPr>
                <w:color w:val="002060"/>
              </w:rPr>
              <w:t>C.TENNIS</w:t>
            </w:r>
            <w:proofErr w:type="gramEnd"/>
            <w:r w:rsidRPr="004C4F32">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56D68" w14:textId="77777777" w:rsidR="00410EDE" w:rsidRPr="004C4F32" w:rsidRDefault="00410EDE" w:rsidP="004D46C3">
            <w:pPr>
              <w:pStyle w:val="rowtabella0"/>
              <w:rPr>
                <w:color w:val="002060"/>
              </w:rPr>
            </w:pPr>
            <w:r w:rsidRPr="004C4F32">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30D1D" w14:textId="77777777" w:rsidR="00410EDE" w:rsidRPr="004C4F32" w:rsidRDefault="00410EDE" w:rsidP="004D46C3">
            <w:pPr>
              <w:pStyle w:val="rowtabella0"/>
              <w:rPr>
                <w:color w:val="002060"/>
              </w:rPr>
            </w:pPr>
            <w:r w:rsidRPr="004C4F32">
              <w:rPr>
                <w:color w:val="002060"/>
              </w:rPr>
              <w:t>VIA VILLA TOMBARI</w:t>
            </w:r>
          </w:p>
        </w:tc>
      </w:tr>
    </w:tbl>
    <w:p w14:paraId="59D58627" w14:textId="77777777" w:rsidR="00410EDE" w:rsidRPr="004C4F32" w:rsidRDefault="00410EDE" w:rsidP="00410EDE">
      <w:pPr>
        <w:pStyle w:val="breakline"/>
        <w:rPr>
          <w:rFonts w:eastAsiaTheme="minorEastAsia"/>
          <w:color w:val="002060"/>
        </w:rPr>
      </w:pPr>
    </w:p>
    <w:p w14:paraId="6F886ADE" w14:textId="77777777" w:rsidR="00410EDE" w:rsidRPr="004C4F32" w:rsidRDefault="00410EDE" w:rsidP="00410EDE">
      <w:pPr>
        <w:pStyle w:val="breakline"/>
        <w:rPr>
          <w:color w:val="002060"/>
        </w:rPr>
      </w:pPr>
    </w:p>
    <w:p w14:paraId="5F78CBA5" w14:textId="77777777" w:rsidR="00410EDE" w:rsidRPr="004C4F32" w:rsidRDefault="00410EDE" w:rsidP="00410EDE">
      <w:pPr>
        <w:pStyle w:val="breakline"/>
        <w:rPr>
          <w:color w:val="002060"/>
        </w:rPr>
      </w:pPr>
    </w:p>
    <w:p w14:paraId="382962AB" w14:textId="77777777" w:rsidR="00410EDE" w:rsidRPr="004C4F32" w:rsidRDefault="00410EDE" w:rsidP="00410EDE">
      <w:pPr>
        <w:pStyle w:val="sottotitolocampionato10"/>
        <w:rPr>
          <w:color w:val="002060"/>
        </w:rPr>
      </w:pPr>
      <w:r w:rsidRPr="004C4F32">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0EDE" w:rsidRPr="004C4F32" w14:paraId="4A56E158"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AF8EA"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BE4B9"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2847F"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1B636"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7E054"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5BE86"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AE382"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65A9A7FB"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0FD520" w14:textId="77777777" w:rsidR="00410EDE" w:rsidRPr="004C4F32" w:rsidRDefault="00410EDE" w:rsidP="004D46C3">
            <w:pPr>
              <w:pStyle w:val="rowtabella0"/>
              <w:rPr>
                <w:color w:val="002060"/>
              </w:rPr>
            </w:pPr>
            <w:r w:rsidRPr="004C4F32">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FCC2C" w14:textId="77777777" w:rsidR="00410EDE" w:rsidRPr="004C4F32" w:rsidRDefault="00410EDE" w:rsidP="004D46C3">
            <w:pPr>
              <w:pStyle w:val="rowtabella0"/>
              <w:rPr>
                <w:color w:val="002060"/>
              </w:rPr>
            </w:pPr>
            <w:r w:rsidRPr="004C4F32">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87985"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AC360" w14:textId="77777777" w:rsidR="00410EDE" w:rsidRPr="004C4F32" w:rsidRDefault="00410EDE" w:rsidP="004D46C3">
            <w:pPr>
              <w:pStyle w:val="rowtabella0"/>
              <w:rPr>
                <w:color w:val="002060"/>
              </w:rPr>
            </w:pPr>
            <w:r w:rsidRPr="004C4F32">
              <w:rPr>
                <w:color w:val="002060"/>
              </w:rPr>
              <w:t>24/01/2026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060E78" w14:textId="77777777" w:rsidR="00410EDE" w:rsidRPr="004C4F32" w:rsidRDefault="00410EDE" w:rsidP="004D46C3">
            <w:pPr>
              <w:pStyle w:val="rowtabella0"/>
              <w:rPr>
                <w:color w:val="002060"/>
              </w:rPr>
            </w:pPr>
            <w:r w:rsidRPr="004C4F32">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5EE34" w14:textId="77777777" w:rsidR="00410EDE" w:rsidRPr="004C4F32" w:rsidRDefault="00410EDE" w:rsidP="004D46C3">
            <w:pPr>
              <w:pStyle w:val="rowtabella0"/>
              <w:rPr>
                <w:color w:val="002060"/>
              </w:rPr>
            </w:pPr>
            <w:r w:rsidRPr="004C4F3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02E36" w14:textId="77777777" w:rsidR="00410EDE" w:rsidRPr="004C4F32" w:rsidRDefault="00410EDE" w:rsidP="004D46C3">
            <w:pPr>
              <w:pStyle w:val="rowtabella0"/>
              <w:rPr>
                <w:color w:val="002060"/>
              </w:rPr>
            </w:pPr>
            <w:r w:rsidRPr="004C4F32">
              <w:rPr>
                <w:color w:val="002060"/>
              </w:rPr>
              <w:t>VIA GROTTE DI POSATORA 19/A</w:t>
            </w:r>
          </w:p>
        </w:tc>
      </w:tr>
      <w:tr w:rsidR="00410EDE" w:rsidRPr="004C4F32" w14:paraId="103F1598"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9E2445" w14:textId="77777777" w:rsidR="00410EDE" w:rsidRPr="004C4F32" w:rsidRDefault="00410EDE" w:rsidP="004D46C3">
            <w:pPr>
              <w:pStyle w:val="rowtabella0"/>
              <w:rPr>
                <w:color w:val="002060"/>
              </w:rPr>
            </w:pPr>
            <w:r w:rsidRPr="004C4F32">
              <w:rPr>
                <w:color w:val="002060"/>
              </w:rPr>
              <w:lastRenderedPageBreak/>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E24DF9" w14:textId="77777777" w:rsidR="00410EDE" w:rsidRPr="004C4F32" w:rsidRDefault="00410EDE" w:rsidP="004D46C3">
            <w:pPr>
              <w:pStyle w:val="rowtabella0"/>
              <w:rPr>
                <w:color w:val="002060"/>
              </w:rPr>
            </w:pPr>
            <w:r w:rsidRPr="004C4F32">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D61A4D"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BBFBCD" w14:textId="77777777" w:rsidR="00410EDE" w:rsidRPr="004C4F32" w:rsidRDefault="00410EDE" w:rsidP="004D46C3">
            <w:pPr>
              <w:pStyle w:val="rowtabella0"/>
              <w:rPr>
                <w:color w:val="002060"/>
              </w:rPr>
            </w:pPr>
            <w:r w:rsidRPr="004C4F32">
              <w:rPr>
                <w:color w:val="002060"/>
              </w:rPr>
              <w:t>24/01/2026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B7BCAB" w14:textId="77777777" w:rsidR="00410EDE" w:rsidRPr="004C4F32" w:rsidRDefault="00410EDE" w:rsidP="004D46C3">
            <w:pPr>
              <w:pStyle w:val="rowtabella0"/>
              <w:rPr>
                <w:color w:val="002060"/>
              </w:rPr>
            </w:pPr>
            <w:r w:rsidRPr="004C4F3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DB3C2" w14:textId="77777777" w:rsidR="00410EDE" w:rsidRPr="004C4F32" w:rsidRDefault="00410EDE" w:rsidP="004D46C3">
            <w:pPr>
              <w:pStyle w:val="rowtabella0"/>
              <w:rPr>
                <w:color w:val="002060"/>
              </w:rPr>
            </w:pPr>
            <w:r w:rsidRPr="004C4F3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75BF78" w14:textId="77777777" w:rsidR="00410EDE" w:rsidRPr="004C4F32" w:rsidRDefault="00410EDE" w:rsidP="004D46C3">
            <w:pPr>
              <w:pStyle w:val="rowtabella0"/>
              <w:rPr>
                <w:color w:val="002060"/>
              </w:rPr>
            </w:pPr>
            <w:r w:rsidRPr="004C4F32">
              <w:rPr>
                <w:color w:val="002060"/>
              </w:rPr>
              <w:t>VIA VESCOVARA, 7</w:t>
            </w:r>
          </w:p>
        </w:tc>
      </w:tr>
      <w:tr w:rsidR="00410EDE" w:rsidRPr="004C4F32" w14:paraId="3A8AEC22"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2C2822" w14:textId="77777777" w:rsidR="00410EDE" w:rsidRPr="004C4F32" w:rsidRDefault="00410EDE" w:rsidP="004D46C3">
            <w:pPr>
              <w:pStyle w:val="rowtabella0"/>
              <w:rPr>
                <w:color w:val="002060"/>
              </w:rPr>
            </w:pPr>
            <w:r w:rsidRPr="004C4F3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0C77DE" w14:textId="77777777" w:rsidR="00410EDE" w:rsidRPr="004C4F32" w:rsidRDefault="00410EDE" w:rsidP="004D46C3">
            <w:pPr>
              <w:pStyle w:val="rowtabella0"/>
              <w:rPr>
                <w:color w:val="002060"/>
              </w:rPr>
            </w:pPr>
            <w:r w:rsidRPr="004C4F32">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5F5F7B"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DED7BC" w14:textId="77777777" w:rsidR="00410EDE" w:rsidRPr="004C4F32" w:rsidRDefault="00410EDE" w:rsidP="004D46C3">
            <w:pPr>
              <w:pStyle w:val="rowtabella0"/>
              <w:rPr>
                <w:color w:val="002060"/>
              </w:rPr>
            </w:pPr>
            <w:r w:rsidRPr="004C4F32">
              <w:rPr>
                <w:color w:val="002060"/>
              </w:rPr>
              <w:t>24/01/2026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073045" w14:textId="77777777" w:rsidR="00410EDE" w:rsidRPr="004C4F32" w:rsidRDefault="00410EDE" w:rsidP="004D46C3">
            <w:pPr>
              <w:pStyle w:val="rowtabella0"/>
              <w:rPr>
                <w:color w:val="002060"/>
              </w:rPr>
            </w:pPr>
            <w:r w:rsidRPr="004C4F3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D3B356" w14:textId="77777777" w:rsidR="00410EDE" w:rsidRPr="004C4F32" w:rsidRDefault="00410EDE" w:rsidP="004D46C3">
            <w:pPr>
              <w:pStyle w:val="rowtabella0"/>
              <w:rPr>
                <w:color w:val="002060"/>
              </w:rPr>
            </w:pPr>
            <w:r w:rsidRPr="004C4F3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3D623" w14:textId="77777777" w:rsidR="00410EDE" w:rsidRPr="004C4F32" w:rsidRDefault="00410EDE" w:rsidP="004D46C3">
            <w:pPr>
              <w:pStyle w:val="rowtabella0"/>
              <w:rPr>
                <w:color w:val="002060"/>
              </w:rPr>
            </w:pPr>
            <w:r w:rsidRPr="004C4F32">
              <w:rPr>
                <w:color w:val="002060"/>
              </w:rPr>
              <w:t xml:space="preserve">VIA </w:t>
            </w:r>
            <w:proofErr w:type="gramStart"/>
            <w:r w:rsidRPr="004C4F32">
              <w:rPr>
                <w:color w:val="002060"/>
              </w:rPr>
              <w:t>B.BUOZZI</w:t>
            </w:r>
            <w:proofErr w:type="gramEnd"/>
          </w:p>
        </w:tc>
      </w:tr>
      <w:tr w:rsidR="00410EDE" w:rsidRPr="004C4F32" w14:paraId="5EAA4C69"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91B202" w14:textId="77777777" w:rsidR="00410EDE" w:rsidRPr="004C4F32" w:rsidRDefault="00410EDE" w:rsidP="004D46C3">
            <w:pPr>
              <w:pStyle w:val="rowtabella0"/>
              <w:rPr>
                <w:color w:val="002060"/>
              </w:rPr>
            </w:pPr>
            <w:r w:rsidRPr="004C4F32">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66F8E1" w14:textId="77777777" w:rsidR="00410EDE" w:rsidRPr="004C4F32" w:rsidRDefault="00410EDE" w:rsidP="004D46C3">
            <w:pPr>
              <w:pStyle w:val="rowtabella0"/>
              <w:rPr>
                <w:color w:val="002060"/>
              </w:rPr>
            </w:pPr>
            <w:r w:rsidRPr="004C4F32">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6696D9"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B5C4C5" w14:textId="77777777" w:rsidR="00410EDE" w:rsidRPr="004C4F32" w:rsidRDefault="00410EDE" w:rsidP="004D46C3">
            <w:pPr>
              <w:pStyle w:val="rowtabella0"/>
              <w:rPr>
                <w:color w:val="002060"/>
              </w:rPr>
            </w:pPr>
            <w:r w:rsidRPr="004C4F32">
              <w:rPr>
                <w:color w:val="002060"/>
              </w:rPr>
              <w:t>24/01/2026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4A8D69" w14:textId="77777777" w:rsidR="00410EDE" w:rsidRPr="004C4F32" w:rsidRDefault="00410EDE" w:rsidP="004D46C3">
            <w:pPr>
              <w:pStyle w:val="rowtabella0"/>
              <w:rPr>
                <w:color w:val="002060"/>
              </w:rPr>
            </w:pPr>
            <w:r w:rsidRPr="004C4F3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1FD8CC" w14:textId="77777777" w:rsidR="00410EDE" w:rsidRPr="004C4F32" w:rsidRDefault="00410EDE" w:rsidP="004D46C3">
            <w:pPr>
              <w:pStyle w:val="rowtabella0"/>
              <w:rPr>
                <w:color w:val="002060"/>
              </w:rPr>
            </w:pPr>
            <w:r w:rsidRPr="004C4F3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CCFA46" w14:textId="77777777" w:rsidR="00410EDE" w:rsidRPr="004C4F32" w:rsidRDefault="00410EDE" w:rsidP="004D46C3">
            <w:pPr>
              <w:pStyle w:val="rowtabella0"/>
              <w:rPr>
                <w:color w:val="002060"/>
              </w:rPr>
            </w:pPr>
            <w:r w:rsidRPr="004C4F32">
              <w:rPr>
                <w:color w:val="002060"/>
              </w:rPr>
              <w:t>VIA ALDO MORO</w:t>
            </w:r>
          </w:p>
        </w:tc>
      </w:tr>
      <w:tr w:rsidR="00410EDE" w:rsidRPr="004C4F32" w14:paraId="66AFC75E"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423116" w14:textId="77777777" w:rsidR="00410EDE" w:rsidRPr="004C4F32" w:rsidRDefault="00410EDE" w:rsidP="004D46C3">
            <w:pPr>
              <w:pStyle w:val="rowtabella0"/>
              <w:rPr>
                <w:color w:val="002060"/>
              </w:rPr>
            </w:pPr>
            <w:r w:rsidRPr="004C4F32">
              <w:rPr>
                <w:color w:val="002060"/>
              </w:rPr>
              <w:t xml:space="preserve">C.U.S. ANCONA </w:t>
            </w:r>
            <w:proofErr w:type="spellStart"/>
            <w:proofErr w:type="gramStart"/>
            <w:r w:rsidRPr="004C4F32">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1E3C5" w14:textId="77777777" w:rsidR="00410EDE" w:rsidRPr="004C4F32" w:rsidRDefault="00410EDE" w:rsidP="004D46C3">
            <w:pPr>
              <w:pStyle w:val="rowtabella0"/>
              <w:rPr>
                <w:color w:val="002060"/>
              </w:rPr>
            </w:pPr>
            <w:r w:rsidRPr="004C4F32">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BE10B"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5532A" w14:textId="77777777" w:rsidR="00410EDE" w:rsidRPr="004C4F32" w:rsidRDefault="00410EDE" w:rsidP="004D46C3">
            <w:pPr>
              <w:pStyle w:val="rowtabella0"/>
              <w:rPr>
                <w:color w:val="002060"/>
              </w:rPr>
            </w:pPr>
            <w:r w:rsidRPr="004C4F32">
              <w:rPr>
                <w:color w:val="002060"/>
              </w:rPr>
              <w:t>25/01/2026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448E0" w14:textId="77777777" w:rsidR="00410EDE" w:rsidRPr="004C4F32" w:rsidRDefault="00410EDE" w:rsidP="004D46C3">
            <w:pPr>
              <w:pStyle w:val="rowtabella0"/>
              <w:rPr>
                <w:color w:val="002060"/>
              </w:rPr>
            </w:pPr>
            <w:r w:rsidRPr="004C4F32">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C9252" w14:textId="77777777" w:rsidR="00410EDE" w:rsidRPr="004C4F32" w:rsidRDefault="00410EDE" w:rsidP="004D46C3">
            <w:pPr>
              <w:pStyle w:val="rowtabella0"/>
              <w:rPr>
                <w:color w:val="002060"/>
              </w:rPr>
            </w:pPr>
            <w:r w:rsidRPr="004C4F3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5F834" w14:textId="77777777" w:rsidR="00410EDE" w:rsidRPr="004C4F32" w:rsidRDefault="00410EDE" w:rsidP="004D46C3">
            <w:pPr>
              <w:pStyle w:val="rowtabella0"/>
              <w:rPr>
                <w:color w:val="002060"/>
              </w:rPr>
            </w:pPr>
            <w:r w:rsidRPr="004C4F32">
              <w:rPr>
                <w:color w:val="002060"/>
              </w:rPr>
              <w:t>VIA GROTTE DI POSATORA 19/A</w:t>
            </w:r>
          </w:p>
        </w:tc>
      </w:tr>
    </w:tbl>
    <w:p w14:paraId="0080513F" w14:textId="77777777" w:rsidR="00410EDE" w:rsidRPr="004C4F32" w:rsidRDefault="00410EDE" w:rsidP="00410EDE">
      <w:pPr>
        <w:pStyle w:val="breakline"/>
        <w:rPr>
          <w:rFonts w:eastAsiaTheme="minorEastAsia"/>
          <w:color w:val="002060"/>
        </w:rPr>
      </w:pPr>
    </w:p>
    <w:p w14:paraId="55B9872C" w14:textId="77777777" w:rsidR="00410EDE" w:rsidRPr="004C4F32" w:rsidRDefault="00410EDE" w:rsidP="00410EDE">
      <w:pPr>
        <w:pStyle w:val="breakline"/>
        <w:rPr>
          <w:color w:val="002060"/>
        </w:rPr>
      </w:pPr>
    </w:p>
    <w:p w14:paraId="4983800C" w14:textId="77777777" w:rsidR="00410EDE" w:rsidRPr="004C4F32" w:rsidRDefault="00410EDE" w:rsidP="00410EDE">
      <w:pPr>
        <w:pStyle w:val="breakline"/>
        <w:rPr>
          <w:color w:val="002060"/>
        </w:rPr>
      </w:pPr>
    </w:p>
    <w:p w14:paraId="54D4223A" w14:textId="77777777" w:rsidR="00410EDE" w:rsidRPr="004C4F32" w:rsidRDefault="00410EDE" w:rsidP="00410EDE">
      <w:pPr>
        <w:pStyle w:val="sottotitolocampionato10"/>
        <w:rPr>
          <w:color w:val="002060"/>
        </w:rPr>
      </w:pPr>
      <w:r w:rsidRPr="004C4F32">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8"/>
        <w:gridCol w:w="1198"/>
        <w:gridCol w:w="1547"/>
        <w:gridCol w:w="1565"/>
      </w:tblGrid>
      <w:tr w:rsidR="00410EDE" w:rsidRPr="004C4F32" w14:paraId="31313F37"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1EB0D"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345B6"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637D9"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96CC8"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EEC2E"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76B0A"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23FAB"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491FC68F"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52EE62" w14:textId="77777777" w:rsidR="00410EDE" w:rsidRPr="004C4F32" w:rsidRDefault="00410EDE" w:rsidP="004D46C3">
            <w:pPr>
              <w:pStyle w:val="rowtabella0"/>
              <w:rPr>
                <w:color w:val="002060"/>
              </w:rPr>
            </w:pPr>
            <w:r w:rsidRPr="004C4F32">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FFCEF" w14:textId="77777777" w:rsidR="00410EDE" w:rsidRPr="004C4F32" w:rsidRDefault="00410EDE" w:rsidP="004D46C3">
            <w:pPr>
              <w:pStyle w:val="rowtabella0"/>
              <w:rPr>
                <w:color w:val="002060"/>
              </w:rPr>
            </w:pPr>
            <w:r w:rsidRPr="004C4F32">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71817" w14:textId="77777777" w:rsidR="00410EDE" w:rsidRPr="004C4F32" w:rsidRDefault="00410EDE" w:rsidP="004D46C3">
            <w:pPr>
              <w:pStyle w:val="rowtabella0"/>
              <w:jc w:val="center"/>
              <w:rPr>
                <w:color w:val="002060"/>
              </w:rPr>
            </w:pPr>
            <w:r w:rsidRPr="004C4F3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41E32" w14:textId="77777777" w:rsidR="00410EDE" w:rsidRPr="004C4F32" w:rsidRDefault="00410EDE" w:rsidP="004D46C3">
            <w:pPr>
              <w:pStyle w:val="rowtabella0"/>
              <w:rPr>
                <w:color w:val="002060"/>
              </w:rPr>
            </w:pPr>
            <w:r w:rsidRPr="004C4F32">
              <w:rPr>
                <w:color w:val="002060"/>
              </w:rPr>
              <w:t>24/01/2026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736F5" w14:textId="77777777" w:rsidR="00410EDE" w:rsidRPr="004C4F32" w:rsidRDefault="00410EDE" w:rsidP="004D46C3">
            <w:pPr>
              <w:pStyle w:val="rowtabella0"/>
              <w:rPr>
                <w:color w:val="002060"/>
              </w:rPr>
            </w:pPr>
            <w:r w:rsidRPr="004C4F32">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44A31" w14:textId="77777777" w:rsidR="00410EDE" w:rsidRPr="004C4F32" w:rsidRDefault="00410EDE" w:rsidP="004D46C3">
            <w:pPr>
              <w:pStyle w:val="rowtabella0"/>
              <w:rPr>
                <w:color w:val="002060"/>
              </w:rPr>
            </w:pPr>
            <w:r w:rsidRPr="004C4F32">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F16F1" w14:textId="77777777" w:rsidR="00410EDE" w:rsidRPr="004C4F32" w:rsidRDefault="00410EDE" w:rsidP="004D46C3">
            <w:pPr>
              <w:pStyle w:val="rowtabella0"/>
              <w:rPr>
                <w:color w:val="002060"/>
              </w:rPr>
            </w:pPr>
            <w:r w:rsidRPr="004C4F32">
              <w:rPr>
                <w:color w:val="002060"/>
              </w:rPr>
              <w:t>VIA PERTINI</w:t>
            </w:r>
          </w:p>
        </w:tc>
      </w:tr>
      <w:tr w:rsidR="00410EDE" w:rsidRPr="004C4F32" w14:paraId="532770BF"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113FD4" w14:textId="77777777" w:rsidR="00410EDE" w:rsidRPr="004C4F32" w:rsidRDefault="00410EDE" w:rsidP="004D46C3">
            <w:pPr>
              <w:pStyle w:val="rowtabella0"/>
              <w:rPr>
                <w:color w:val="002060"/>
              </w:rPr>
            </w:pPr>
            <w:proofErr w:type="gramStart"/>
            <w:r w:rsidRPr="004C4F32">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CA86BA" w14:textId="77777777" w:rsidR="00410EDE" w:rsidRPr="004C4F32" w:rsidRDefault="00410EDE" w:rsidP="004D46C3">
            <w:pPr>
              <w:pStyle w:val="rowtabella0"/>
              <w:rPr>
                <w:color w:val="002060"/>
              </w:rPr>
            </w:pPr>
            <w:r w:rsidRPr="004C4F32">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9F57D4"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F913B7" w14:textId="77777777" w:rsidR="00410EDE" w:rsidRPr="004C4F32" w:rsidRDefault="00410EDE" w:rsidP="004D46C3">
            <w:pPr>
              <w:pStyle w:val="rowtabella0"/>
              <w:rPr>
                <w:color w:val="002060"/>
              </w:rPr>
            </w:pPr>
            <w:r w:rsidRPr="004C4F32">
              <w:rPr>
                <w:color w:val="002060"/>
              </w:rPr>
              <w:t>24/01/2026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763A0E" w14:textId="77777777" w:rsidR="00410EDE" w:rsidRPr="004C4F32" w:rsidRDefault="00410EDE" w:rsidP="004D46C3">
            <w:pPr>
              <w:pStyle w:val="rowtabella0"/>
              <w:rPr>
                <w:color w:val="002060"/>
              </w:rPr>
            </w:pPr>
            <w:r w:rsidRPr="004C4F32">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9E1E79" w14:textId="77777777" w:rsidR="00410EDE" w:rsidRPr="004C4F32" w:rsidRDefault="00410EDE" w:rsidP="004D46C3">
            <w:pPr>
              <w:pStyle w:val="rowtabella0"/>
              <w:rPr>
                <w:color w:val="002060"/>
              </w:rPr>
            </w:pPr>
            <w:r w:rsidRPr="004C4F3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3FDAC" w14:textId="77777777" w:rsidR="00410EDE" w:rsidRPr="004C4F32" w:rsidRDefault="00410EDE" w:rsidP="004D46C3">
            <w:pPr>
              <w:pStyle w:val="rowtabella0"/>
              <w:rPr>
                <w:color w:val="002060"/>
              </w:rPr>
            </w:pPr>
            <w:r w:rsidRPr="004C4F32">
              <w:rPr>
                <w:color w:val="002060"/>
              </w:rPr>
              <w:t>VIA DELLE REGIONI, 8</w:t>
            </w:r>
          </w:p>
        </w:tc>
      </w:tr>
      <w:tr w:rsidR="00410EDE" w:rsidRPr="004C4F32" w14:paraId="299ABBF0"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1D313F" w14:textId="77777777" w:rsidR="00410EDE" w:rsidRPr="004C4F32" w:rsidRDefault="00410EDE" w:rsidP="004D46C3">
            <w:pPr>
              <w:pStyle w:val="rowtabella0"/>
              <w:rPr>
                <w:color w:val="002060"/>
              </w:rPr>
            </w:pPr>
            <w:r w:rsidRPr="004C4F32">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F6F9E8" w14:textId="77777777" w:rsidR="00410EDE" w:rsidRPr="004C4F32" w:rsidRDefault="00410EDE" w:rsidP="004D46C3">
            <w:pPr>
              <w:pStyle w:val="rowtabella0"/>
              <w:rPr>
                <w:color w:val="002060"/>
              </w:rPr>
            </w:pPr>
            <w:r w:rsidRPr="004C4F32">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DDFFB7"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A7DF6F" w14:textId="77777777" w:rsidR="00410EDE" w:rsidRPr="004C4F32" w:rsidRDefault="00410EDE" w:rsidP="004D46C3">
            <w:pPr>
              <w:pStyle w:val="rowtabella0"/>
              <w:rPr>
                <w:color w:val="002060"/>
              </w:rPr>
            </w:pPr>
            <w:r w:rsidRPr="004C4F32">
              <w:rPr>
                <w:color w:val="002060"/>
              </w:rPr>
              <w:t>25/01/2026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335189" w14:textId="77777777" w:rsidR="00410EDE" w:rsidRPr="004C4F32" w:rsidRDefault="00410EDE" w:rsidP="004D46C3">
            <w:pPr>
              <w:pStyle w:val="rowtabella0"/>
              <w:rPr>
                <w:color w:val="002060"/>
              </w:rPr>
            </w:pPr>
            <w:r w:rsidRPr="004C4F32">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CBAEB1" w14:textId="77777777" w:rsidR="00410EDE" w:rsidRPr="004C4F32" w:rsidRDefault="00410EDE" w:rsidP="004D46C3">
            <w:pPr>
              <w:pStyle w:val="rowtabella0"/>
              <w:rPr>
                <w:color w:val="002060"/>
              </w:rPr>
            </w:pPr>
            <w:r w:rsidRPr="004C4F32">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F97F70" w14:textId="77777777" w:rsidR="00410EDE" w:rsidRPr="004C4F32" w:rsidRDefault="00410EDE" w:rsidP="004D46C3">
            <w:pPr>
              <w:pStyle w:val="rowtabella0"/>
              <w:rPr>
                <w:color w:val="002060"/>
              </w:rPr>
            </w:pPr>
            <w:r w:rsidRPr="004C4F32">
              <w:rPr>
                <w:color w:val="002060"/>
              </w:rPr>
              <w:t>VIA ROSSINI</w:t>
            </w:r>
          </w:p>
        </w:tc>
      </w:tr>
      <w:tr w:rsidR="00410EDE" w:rsidRPr="004C4F32" w14:paraId="05870035"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28AE45" w14:textId="77777777" w:rsidR="00410EDE" w:rsidRPr="004C4F32" w:rsidRDefault="00410EDE" w:rsidP="004D46C3">
            <w:pPr>
              <w:pStyle w:val="rowtabella0"/>
              <w:rPr>
                <w:color w:val="002060"/>
              </w:rPr>
            </w:pPr>
            <w:r w:rsidRPr="004C4F32">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25CDE" w14:textId="77777777" w:rsidR="00410EDE" w:rsidRPr="004C4F32" w:rsidRDefault="00410EDE" w:rsidP="004D46C3">
            <w:pPr>
              <w:pStyle w:val="rowtabella0"/>
              <w:rPr>
                <w:color w:val="002060"/>
              </w:rPr>
            </w:pPr>
            <w:r w:rsidRPr="004C4F32">
              <w:rPr>
                <w:color w:val="002060"/>
              </w:rPr>
              <w:t>PAGLIARE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17549" w14:textId="77777777" w:rsidR="00410EDE" w:rsidRPr="004C4F32" w:rsidRDefault="00410EDE" w:rsidP="004D46C3">
            <w:pPr>
              <w:pStyle w:val="rowtabella0"/>
              <w:jc w:val="center"/>
              <w:rPr>
                <w:color w:val="002060"/>
              </w:rPr>
            </w:pPr>
            <w:r w:rsidRPr="004C4F3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D33AF" w14:textId="77777777" w:rsidR="00410EDE" w:rsidRPr="004C4F32" w:rsidRDefault="00410EDE" w:rsidP="004D46C3">
            <w:pPr>
              <w:pStyle w:val="rowtabella0"/>
              <w:rPr>
                <w:color w:val="002060"/>
              </w:rPr>
            </w:pPr>
            <w:r w:rsidRPr="004C4F32">
              <w:rPr>
                <w:color w:val="002060"/>
              </w:rPr>
              <w:t>25/01/2026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482F6" w14:textId="77777777" w:rsidR="00410EDE" w:rsidRPr="004C4F32" w:rsidRDefault="00410EDE" w:rsidP="004D46C3">
            <w:pPr>
              <w:pStyle w:val="rowtabella0"/>
              <w:rPr>
                <w:color w:val="002060"/>
              </w:rPr>
            </w:pPr>
            <w:r w:rsidRPr="004C4F32">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0EEA9" w14:textId="77777777" w:rsidR="00410EDE" w:rsidRPr="004C4F32" w:rsidRDefault="00410EDE" w:rsidP="004D46C3">
            <w:pPr>
              <w:pStyle w:val="rowtabella0"/>
              <w:rPr>
                <w:color w:val="002060"/>
              </w:rPr>
            </w:pPr>
            <w:r w:rsidRPr="004C4F32">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09452" w14:textId="77777777" w:rsidR="00410EDE" w:rsidRPr="004C4F32" w:rsidRDefault="00410EDE" w:rsidP="004D46C3">
            <w:pPr>
              <w:pStyle w:val="rowtabella0"/>
              <w:rPr>
                <w:color w:val="002060"/>
              </w:rPr>
            </w:pPr>
            <w:r w:rsidRPr="004C4F32">
              <w:rPr>
                <w:color w:val="002060"/>
              </w:rPr>
              <w:t xml:space="preserve">LOC.MONTEROCCO VIA </w:t>
            </w:r>
            <w:proofErr w:type="gramStart"/>
            <w:r w:rsidRPr="004C4F32">
              <w:rPr>
                <w:color w:val="002060"/>
              </w:rPr>
              <w:t>A.MANCINI</w:t>
            </w:r>
            <w:proofErr w:type="gramEnd"/>
          </w:p>
        </w:tc>
      </w:tr>
    </w:tbl>
    <w:p w14:paraId="09DE7376" w14:textId="77777777" w:rsidR="00410EDE" w:rsidRPr="007520C9" w:rsidRDefault="00410EDE" w:rsidP="00DC0676">
      <w:pPr>
        <w:pStyle w:val="breakline"/>
        <w:rPr>
          <w:rFonts w:eastAsiaTheme="minorEastAsia"/>
          <w:color w:val="002060"/>
        </w:rPr>
      </w:pPr>
    </w:p>
    <w:p w14:paraId="5F5E3758" w14:textId="77777777" w:rsidR="00DC0676" w:rsidRPr="007520C9" w:rsidRDefault="00DC0676" w:rsidP="00DC0676">
      <w:pPr>
        <w:pStyle w:val="breakline"/>
        <w:rPr>
          <w:color w:val="002060"/>
        </w:rPr>
      </w:pPr>
    </w:p>
    <w:p w14:paraId="3C7E22EE" w14:textId="77777777" w:rsidR="00DC0676" w:rsidRPr="007520C9" w:rsidRDefault="00DC0676" w:rsidP="00DC0676">
      <w:pPr>
        <w:pStyle w:val="titolocampionato0"/>
        <w:shd w:val="clear" w:color="auto" w:fill="CCCCCC"/>
        <w:spacing w:before="80" w:after="40"/>
        <w:rPr>
          <w:color w:val="002060"/>
        </w:rPr>
      </w:pPr>
      <w:r w:rsidRPr="007520C9">
        <w:rPr>
          <w:color w:val="002060"/>
        </w:rPr>
        <w:t>UNDER 15 C5 REGIONALI MASCHILI</w:t>
      </w:r>
    </w:p>
    <w:p w14:paraId="4E0ED6E2" w14:textId="77777777" w:rsidR="00DC0676" w:rsidRPr="007520C9" w:rsidRDefault="00DC0676" w:rsidP="00DC0676">
      <w:pPr>
        <w:pStyle w:val="titoloprinc0"/>
        <w:rPr>
          <w:color w:val="002060"/>
        </w:rPr>
      </w:pPr>
      <w:r w:rsidRPr="007520C9">
        <w:rPr>
          <w:color w:val="002060"/>
        </w:rPr>
        <w:t>VARIAZIONI AL PROGRAMMA GARE</w:t>
      </w:r>
    </w:p>
    <w:p w14:paraId="2A566E73" w14:textId="77777777" w:rsidR="00DC0676" w:rsidRPr="007520C9" w:rsidRDefault="00DC0676" w:rsidP="00DC0676">
      <w:pPr>
        <w:pStyle w:val="breakline"/>
        <w:rPr>
          <w:color w:val="002060"/>
        </w:rPr>
      </w:pPr>
    </w:p>
    <w:p w14:paraId="50D7FD28" w14:textId="77777777" w:rsidR="00DC0676" w:rsidRPr="007520C9" w:rsidRDefault="00DC0676" w:rsidP="00DC0676">
      <w:pPr>
        <w:pStyle w:val="breakline"/>
        <w:rPr>
          <w:color w:val="002060"/>
        </w:rPr>
      </w:pPr>
    </w:p>
    <w:p w14:paraId="31A81EA1" w14:textId="77777777" w:rsidR="00DC0676" w:rsidRPr="007520C9" w:rsidRDefault="00DC0676" w:rsidP="00DC0676">
      <w:pPr>
        <w:pStyle w:val="sottotitolocampionato10"/>
        <w:rPr>
          <w:color w:val="002060"/>
        </w:rPr>
      </w:pPr>
      <w:r w:rsidRPr="007520C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C0676" w:rsidRPr="007520C9" w14:paraId="691BAEE1" w14:textId="77777777" w:rsidTr="00402A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BDF6E" w14:textId="77777777" w:rsidR="00DC0676" w:rsidRPr="007520C9" w:rsidRDefault="00DC0676" w:rsidP="004D46C3">
            <w:pPr>
              <w:pStyle w:val="headertabella0"/>
              <w:rPr>
                <w:color w:val="002060"/>
              </w:rPr>
            </w:pPr>
            <w:r w:rsidRPr="007520C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749BD" w14:textId="77777777" w:rsidR="00DC0676" w:rsidRPr="007520C9" w:rsidRDefault="00DC0676" w:rsidP="004D46C3">
            <w:pPr>
              <w:pStyle w:val="headertabella0"/>
              <w:rPr>
                <w:color w:val="002060"/>
              </w:rPr>
            </w:pPr>
            <w:r w:rsidRPr="007520C9">
              <w:rPr>
                <w:color w:val="002060"/>
              </w:rPr>
              <w:t xml:space="preserve">N° </w:t>
            </w:r>
            <w:proofErr w:type="spellStart"/>
            <w:r w:rsidRPr="007520C9">
              <w:rPr>
                <w:color w:val="002060"/>
              </w:rPr>
              <w:t>Gior</w:t>
            </w:r>
            <w:proofErr w:type="spellEnd"/>
            <w:r w:rsidRPr="007520C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4BC24" w14:textId="77777777" w:rsidR="00DC0676" w:rsidRPr="007520C9" w:rsidRDefault="00DC0676" w:rsidP="004D46C3">
            <w:pPr>
              <w:pStyle w:val="headertabella0"/>
              <w:rPr>
                <w:color w:val="002060"/>
              </w:rPr>
            </w:pPr>
            <w:r w:rsidRPr="007520C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27AE2" w14:textId="77777777" w:rsidR="00DC0676" w:rsidRPr="007520C9" w:rsidRDefault="00DC0676" w:rsidP="004D46C3">
            <w:pPr>
              <w:pStyle w:val="headertabella0"/>
              <w:rPr>
                <w:color w:val="002060"/>
              </w:rPr>
            </w:pPr>
            <w:r w:rsidRPr="007520C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106B9" w14:textId="77777777" w:rsidR="00DC0676" w:rsidRPr="007520C9" w:rsidRDefault="00DC0676" w:rsidP="004D46C3">
            <w:pPr>
              <w:pStyle w:val="headertabella0"/>
              <w:rPr>
                <w:color w:val="002060"/>
              </w:rPr>
            </w:pPr>
            <w:r w:rsidRPr="007520C9">
              <w:rPr>
                <w:color w:val="002060"/>
              </w:rPr>
              <w:t xml:space="preserve">Data </w:t>
            </w:r>
            <w:proofErr w:type="spellStart"/>
            <w:r w:rsidRPr="007520C9">
              <w:rPr>
                <w:color w:val="002060"/>
              </w:rPr>
              <w:t>Orig</w:t>
            </w:r>
            <w:proofErr w:type="spellEnd"/>
            <w:r w:rsidRPr="007520C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B99C9" w14:textId="77777777" w:rsidR="00DC0676" w:rsidRPr="007520C9" w:rsidRDefault="00DC0676" w:rsidP="004D46C3">
            <w:pPr>
              <w:pStyle w:val="headertabella0"/>
              <w:rPr>
                <w:color w:val="002060"/>
              </w:rPr>
            </w:pPr>
            <w:r w:rsidRPr="007520C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77ECE" w14:textId="77777777" w:rsidR="00DC0676" w:rsidRPr="007520C9" w:rsidRDefault="00DC0676" w:rsidP="004D46C3">
            <w:pPr>
              <w:pStyle w:val="headertabella0"/>
              <w:rPr>
                <w:color w:val="002060"/>
              </w:rPr>
            </w:pPr>
            <w:r w:rsidRPr="007520C9">
              <w:rPr>
                <w:color w:val="002060"/>
              </w:rPr>
              <w:t xml:space="preserve">Ora </w:t>
            </w:r>
            <w:proofErr w:type="spellStart"/>
            <w:r w:rsidRPr="007520C9">
              <w:rPr>
                <w:color w:val="002060"/>
              </w:rPr>
              <w:t>Orig</w:t>
            </w:r>
            <w:proofErr w:type="spellEnd"/>
            <w:r w:rsidRPr="007520C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85398" w14:textId="77777777" w:rsidR="00DC0676" w:rsidRPr="007520C9" w:rsidRDefault="00DC0676" w:rsidP="004D46C3">
            <w:pPr>
              <w:pStyle w:val="headertabella0"/>
              <w:rPr>
                <w:color w:val="002060"/>
              </w:rPr>
            </w:pPr>
            <w:r w:rsidRPr="007520C9">
              <w:rPr>
                <w:color w:val="002060"/>
              </w:rPr>
              <w:t>Impianto</w:t>
            </w:r>
          </w:p>
        </w:tc>
      </w:tr>
      <w:tr w:rsidR="00DC0676" w:rsidRPr="007520C9" w14:paraId="77677D42" w14:textId="77777777" w:rsidTr="00402A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A3CA" w14:textId="77777777" w:rsidR="00DC0676" w:rsidRPr="00402A47" w:rsidRDefault="00DC0676" w:rsidP="004D46C3">
            <w:pPr>
              <w:pStyle w:val="rowtabella0"/>
              <w:rPr>
                <w:color w:val="002060"/>
                <w:highlight w:val="yellow"/>
              </w:rPr>
            </w:pPr>
            <w:r w:rsidRPr="00402A47">
              <w:rPr>
                <w:color w:val="002060"/>
                <w:highlight w:val="yellow"/>
              </w:rPr>
              <w:t>25/01/2026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22538" w14:textId="77777777" w:rsidR="00DC0676" w:rsidRPr="00402A47" w:rsidRDefault="00DC0676" w:rsidP="004D46C3">
            <w:pPr>
              <w:pStyle w:val="rowtabella0"/>
              <w:jc w:val="center"/>
              <w:rPr>
                <w:color w:val="002060"/>
                <w:highlight w:val="yellow"/>
              </w:rPr>
            </w:pPr>
            <w:r w:rsidRPr="00402A47">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AEF5" w14:textId="77777777" w:rsidR="00DC0676" w:rsidRPr="00402A47" w:rsidRDefault="00DC0676" w:rsidP="004D46C3">
            <w:pPr>
              <w:pStyle w:val="rowtabella0"/>
              <w:rPr>
                <w:color w:val="002060"/>
                <w:highlight w:val="yellow"/>
              </w:rPr>
            </w:pPr>
            <w:r w:rsidRPr="00402A47">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D022" w14:textId="77777777" w:rsidR="00DC0676" w:rsidRPr="00402A47" w:rsidRDefault="00DC0676" w:rsidP="004D46C3">
            <w:pPr>
              <w:pStyle w:val="rowtabella0"/>
              <w:rPr>
                <w:color w:val="002060"/>
                <w:highlight w:val="yellow"/>
              </w:rPr>
            </w:pPr>
            <w:r w:rsidRPr="00402A47">
              <w:rPr>
                <w:color w:val="002060"/>
                <w:highlight w:val="yellow"/>
              </w:rPr>
              <w:t xml:space="preserve">ITALSERVICE C5 </w:t>
            </w:r>
            <w:proofErr w:type="gramStart"/>
            <w:r w:rsidRPr="00402A47">
              <w:rPr>
                <w:color w:val="002060"/>
                <w:highlight w:val="yellow"/>
              </w:rPr>
              <w:t>SQ.B</w:t>
            </w:r>
            <w:proofErr w:type="gramEnd"/>
            <w:r w:rsidRPr="00402A47">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B8E1A" w14:textId="6B527F2E" w:rsidR="00DC0676" w:rsidRPr="007520C9" w:rsidRDefault="00DC0676" w:rsidP="004D46C3">
            <w:pPr>
              <w:pStyle w:val="rowtabella0"/>
              <w:rPr>
                <w:color w:val="002060"/>
              </w:rPr>
            </w:pPr>
            <w:r w:rsidRPr="007520C9">
              <w:rPr>
                <w:color w:val="002060"/>
              </w:rPr>
              <w:t>2</w:t>
            </w:r>
            <w:r w:rsidR="00402A47">
              <w:rPr>
                <w:color w:val="002060"/>
              </w:rPr>
              <w:t>4</w:t>
            </w:r>
            <w:r w:rsidRPr="007520C9">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6EEA" w14:textId="77777777" w:rsidR="00DC0676" w:rsidRPr="007520C9" w:rsidRDefault="00DC0676" w:rsidP="004D46C3">
            <w:pPr>
              <w:pStyle w:val="rowtabella0"/>
              <w:jc w:val="center"/>
              <w:rPr>
                <w:color w:val="002060"/>
              </w:rPr>
            </w:pPr>
            <w:r w:rsidRPr="00402A4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B70A" w14:textId="77777777" w:rsidR="00DC0676" w:rsidRPr="007520C9" w:rsidRDefault="00DC0676" w:rsidP="004D46C3">
            <w:pPr>
              <w:pStyle w:val="rowtabella0"/>
              <w:jc w:val="center"/>
              <w:rPr>
                <w:color w:val="002060"/>
              </w:rPr>
            </w:pPr>
            <w:r w:rsidRPr="007520C9">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BEAB" w14:textId="77777777" w:rsidR="00DC0676" w:rsidRPr="007520C9" w:rsidRDefault="00DC0676" w:rsidP="004D46C3">
            <w:pPr>
              <w:rPr>
                <w:color w:val="002060"/>
              </w:rPr>
            </w:pPr>
          </w:p>
        </w:tc>
      </w:tr>
      <w:tr w:rsidR="00DC0676" w:rsidRPr="007520C9" w14:paraId="22CB1EAE" w14:textId="77777777" w:rsidTr="00402A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D56B2" w14:textId="77777777" w:rsidR="00DC0676" w:rsidRPr="00402A47" w:rsidRDefault="00DC0676" w:rsidP="004D46C3">
            <w:pPr>
              <w:pStyle w:val="rowtabella0"/>
              <w:rPr>
                <w:color w:val="002060"/>
                <w:highlight w:val="yellow"/>
              </w:rPr>
            </w:pPr>
            <w:r w:rsidRPr="00402A47">
              <w:rPr>
                <w:color w:val="002060"/>
                <w:highlight w:val="yellow"/>
              </w:rPr>
              <w:t>25/01/2026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3BEF5" w14:textId="77777777" w:rsidR="00DC0676" w:rsidRPr="00402A47" w:rsidRDefault="00DC0676" w:rsidP="004D46C3">
            <w:pPr>
              <w:pStyle w:val="rowtabella0"/>
              <w:jc w:val="center"/>
              <w:rPr>
                <w:color w:val="002060"/>
                <w:highlight w:val="yellow"/>
              </w:rPr>
            </w:pPr>
            <w:r w:rsidRPr="00402A47">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1A41C" w14:textId="77777777" w:rsidR="00DC0676" w:rsidRPr="00402A47" w:rsidRDefault="00DC0676" w:rsidP="004D46C3">
            <w:pPr>
              <w:pStyle w:val="rowtabella0"/>
              <w:rPr>
                <w:color w:val="002060"/>
                <w:highlight w:val="yellow"/>
              </w:rPr>
            </w:pPr>
            <w:r w:rsidRPr="00402A47">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17740" w14:textId="77777777" w:rsidR="00DC0676" w:rsidRPr="00402A47" w:rsidRDefault="00DC0676" w:rsidP="004D46C3">
            <w:pPr>
              <w:pStyle w:val="rowtabella0"/>
              <w:rPr>
                <w:color w:val="002060"/>
                <w:highlight w:val="yellow"/>
              </w:rPr>
            </w:pPr>
            <w:r w:rsidRPr="00402A47">
              <w:rPr>
                <w:color w:val="002060"/>
                <w:highlight w:val="yellow"/>
              </w:rPr>
              <w:t>ACSS MONDOLFO C5 SQ.C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AB1E" w14:textId="088F09E8" w:rsidR="00402A47" w:rsidRPr="007520C9" w:rsidRDefault="00402A47" w:rsidP="004D46C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61B6" w14:textId="77777777" w:rsidR="00DC0676" w:rsidRPr="007520C9" w:rsidRDefault="00DC0676" w:rsidP="004D46C3">
            <w:pPr>
              <w:pStyle w:val="rowtabella0"/>
              <w:jc w:val="center"/>
              <w:rPr>
                <w:color w:val="002060"/>
              </w:rPr>
            </w:pPr>
            <w:r w:rsidRPr="00402A47">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455A" w14:textId="77777777" w:rsidR="00DC0676" w:rsidRPr="007520C9" w:rsidRDefault="00DC0676" w:rsidP="004D46C3">
            <w:pPr>
              <w:pStyle w:val="rowtabella0"/>
              <w:jc w:val="center"/>
              <w:rPr>
                <w:color w:val="002060"/>
              </w:rPr>
            </w:pPr>
            <w:r w:rsidRPr="007520C9">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7D6A" w14:textId="77777777" w:rsidR="00DC0676" w:rsidRPr="007520C9" w:rsidRDefault="00DC0676" w:rsidP="004D46C3">
            <w:pPr>
              <w:rPr>
                <w:color w:val="002060"/>
              </w:rPr>
            </w:pPr>
          </w:p>
        </w:tc>
      </w:tr>
    </w:tbl>
    <w:p w14:paraId="1BBD5DC0" w14:textId="77777777" w:rsidR="00DC0676" w:rsidRPr="007520C9" w:rsidRDefault="00DC0676" w:rsidP="00DC0676">
      <w:pPr>
        <w:pStyle w:val="breakline"/>
        <w:rPr>
          <w:rFonts w:eastAsiaTheme="minorEastAsia"/>
          <w:color w:val="002060"/>
        </w:rPr>
      </w:pPr>
    </w:p>
    <w:p w14:paraId="4AC2509D" w14:textId="77777777" w:rsidR="00DC0676" w:rsidRPr="007520C9" w:rsidRDefault="00DC0676" w:rsidP="00DC0676">
      <w:pPr>
        <w:pStyle w:val="breakline"/>
        <w:rPr>
          <w:color w:val="002060"/>
        </w:rPr>
      </w:pPr>
    </w:p>
    <w:p w14:paraId="1B9B63EA" w14:textId="77777777" w:rsidR="00DC0676" w:rsidRPr="007520C9" w:rsidRDefault="00DC0676" w:rsidP="00DC0676">
      <w:pPr>
        <w:pStyle w:val="sottotitolocampionato10"/>
        <w:rPr>
          <w:color w:val="002060"/>
        </w:rPr>
      </w:pPr>
      <w:r w:rsidRPr="007520C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C0676" w:rsidRPr="007520C9" w14:paraId="1A2043CF" w14:textId="77777777" w:rsidTr="00402A4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4C96C" w14:textId="77777777" w:rsidR="00DC0676" w:rsidRPr="007520C9" w:rsidRDefault="00DC0676" w:rsidP="004D46C3">
            <w:pPr>
              <w:pStyle w:val="headertabella0"/>
              <w:rPr>
                <w:color w:val="002060"/>
              </w:rPr>
            </w:pPr>
            <w:r w:rsidRPr="007520C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FFDAA" w14:textId="77777777" w:rsidR="00DC0676" w:rsidRPr="007520C9" w:rsidRDefault="00DC0676" w:rsidP="004D46C3">
            <w:pPr>
              <w:pStyle w:val="headertabella0"/>
              <w:rPr>
                <w:color w:val="002060"/>
              </w:rPr>
            </w:pPr>
            <w:r w:rsidRPr="007520C9">
              <w:rPr>
                <w:color w:val="002060"/>
              </w:rPr>
              <w:t xml:space="preserve">N° </w:t>
            </w:r>
            <w:proofErr w:type="spellStart"/>
            <w:r w:rsidRPr="007520C9">
              <w:rPr>
                <w:color w:val="002060"/>
              </w:rPr>
              <w:t>Gior</w:t>
            </w:r>
            <w:proofErr w:type="spellEnd"/>
            <w:r w:rsidRPr="007520C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33CE6" w14:textId="77777777" w:rsidR="00DC0676" w:rsidRPr="007520C9" w:rsidRDefault="00DC0676" w:rsidP="004D46C3">
            <w:pPr>
              <w:pStyle w:val="headertabella0"/>
              <w:rPr>
                <w:color w:val="002060"/>
              </w:rPr>
            </w:pPr>
            <w:r w:rsidRPr="007520C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40ABD" w14:textId="77777777" w:rsidR="00DC0676" w:rsidRPr="007520C9" w:rsidRDefault="00DC0676" w:rsidP="004D46C3">
            <w:pPr>
              <w:pStyle w:val="headertabella0"/>
              <w:rPr>
                <w:color w:val="002060"/>
              </w:rPr>
            </w:pPr>
            <w:r w:rsidRPr="007520C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CBD91" w14:textId="77777777" w:rsidR="00DC0676" w:rsidRPr="007520C9" w:rsidRDefault="00DC0676" w:rsidP="004D46C3">
            <w:pPr>
              <w:pStyle w:val="headertabella0"/>
              <w:rPr>
                <w:color w:val="002060"/>
              </w:rPr>
            </w:pPr>
            <w:r w:rsidRPr="007520C9">
              <w:rPr>
                <w:color w:val="002060"/>
              </w:rPr>
              <w:t xml:space="preserve">Data </w:t>
            </w:r>
            <w:proofErr w:type="spellStart"/>
            <w:r w:rsidRPr="007520C9">
              <w:rPr>
                <w:color w:val="002060"/>
              </w:rPr>
              <w:t>Orig</w:t>
            </w:r>
            <w:proofErr w:type="spellEnd"/>
            <w:r w:rsidRPr="007520C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13367" w14:textId="77777777" w:rsidR="00DC0676" w:rsidRPr="007520C9" w:rsidRDefault="00DC0676" w:rsidP="004D46C3">
            <w:pPr>
              <w:pStyle w:val="headertabella0"/>
              <w:rPr>
                <w:color w:val="002060"/>
              </w:rPr>
            </w:pPr>
            <w:r w:rsidRPr="007520C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DB416" w14:textId="77777777" w:rsidR="00DC0676" w:rsidRPr="007520C9" w:rsidRDefault="00DC0676" w:rsidP="004D46C3">
            <w:pPr>
              <w:pStyle w:val="headertabella0"/>
              <w:rPr>
                <w:color w:val="002060"/>
              </w:rPr>
            </w:pPr>
            <w:r w:rsidRPr="007520C9">
              <w:rPr>
                <w:color w:val="002060"/>
              </w:rPr>
              <w:t xml:space="preserve">Ora </w:t>
            </w:r>
            <w:proofErr w:type="spellStart"/>
            <w:r w:rsidRPr="007520C9">
              <w:rPr>
                <w:color w:val="002060"/>
              </w:rPr>
              <w:t>Orig</w:t>
            </w:r>
            <w:proofErr w:type="spellEnd"/>
            <w:r w:rsidRPr="007520C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27646" w14:textId="77777777" w:rsidR="00DC0676" w:rsidRPr="007520C9" w:rsidRDefault="00DC0676" w:rsidP="004D46C3">
            <w:pPr>
              <w:pStyle w:val="headertabella0"/>
              <w:rPr>
                <w:color w:val="002060"/>
              </w:rPr>
            </w:pPr>
            <w:r w:rsidRPr="007520C9">
              <w:rPr>
                <w:color w:val="002060"/>
              </w:rPr>
              <w:t>Impianto</w:t>
            </w:r>
          </w:p>
        </w:tc>
      </w:tr>
      <w:tr w:rsidR="00DC0676" w:rsidRPr="007520C9" w14:paraId="53FB6D5D" w14:textId="77777777" w:rsidTr="00402A4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24B7" w14:textId="77777777" w:rsidR="00DC0676" w:rsidRPr="00402A47" w:rsidRDefault="00DC0676" w:rsidP="004D46C3">
            <w:pPr>
              <w:pStyle w:val="rowtabella0"/>
              <w:rPr>
                <w:color w:val="002060"/>
                <w:highlight w:val="yellow"/>
              </w:rPr>
            </w:pPr>
            <w:r w:rsidRPr="00402A47">
              <w:rPr>
                <w:color w:val="002060"/>
                <w:highlight w:val="yellow"/>
              </w:rPr>
              <w:t>25/01/2026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5C0C" w14:textId="77777777" w:rsidR="00DC0676" w:rsidRPr="00402A47" w:rsidRDefault="00DC0676" w:rsidP="004D46C3">
            <w:pPr>
              <w:pStyle w:val="rowtabella0"/>
              <w:jc w:val="center"/>
              <w:rPr>
                <w:color w:val="002060"/>
                <w:highlight w:val="yellow"/>
              </w:rPr>
            </w:pPr>
            <w:r w:rsidRPr="00402A47">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3EA7D" w14:textId="77777777" w:rsidR="00DC0676" w:rsidRPr="00402A47" w:rsidRDefault="00DC0676" w:rsidP="004D46C3">
            <w:pPr>
              <w:pStyle w:val="rowtabella0"/>
              <w:rPr>
                <w:color w:val="002060"/>
                <w:highlight w:val="yellow"/>
              </w:rPr>
            </w:pPr>
            <w:r w:rsidRPr="00402A47">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784BE" w14:textId="77777777" w:rsidR="00DC0676" w:rsidRPr="00402A47" w:rsidRDefault="00DC0676" w:rsidP="004D46C3">
            <w:pPr>
              <w:pStyle w:val="rowtabella0"/>
              <w:rPr>
                <w:color w:val="002060"/>
                <w:highlight w:val="yellow"/>
              </w:rPr>
            </w:pPr>
            <w:r w:rsidRPr="00402A47">
              <w:rPr>
                <w:color w:val="002060"/>
                <w:highlight w:val="yellow"/>
              </w:rPr>
              <w:t>PASTADICAMERINO GAGLIOLE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C43DD" w14:textId="56E5FC86" w:rsidR="00DC0676" w:rsidRPr="007520C9" w:rsidRDefault="00DC0676" w:rsidP="004D46C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46321" w14:textId="77777777" w:rsidR="00DC0676" w:rsidRPr="007520C9" w:rsidRDefault="00DC0676" w:rsidP="004D46C3">
            <w:pPr>
              <w:pStyle w:val="rowtabella0"/>
              <w:jc w:val="center"/>
              <w:rPr>
                <w:color w:val="002060"/>
              </w:rPr>
            </w:pPr>
            <w:r w:rsidRPr="00402A47">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BCDC5" w14:textId="77777777" w:rsidR="00DC0676" w:rsidRPr="007520C9" w:rsidRDefault="00DC0676" w:rsidP="004D46C3">
            <w:pPr>
              <w:pStyle w:val="rowtabella0"/>
              <w:jc w:val="center"/>
              <w:rPr>
                <w:color w:val="002060"/>
              </w:rPr>
            </w:pPr>
            <w:r w:rsidRPr="007520C9">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1BDCF" w14:textId="77777777" w:rsidR="00DC0676" w:rsidRPr="007520C9" w:rsidRDefault="00DC0676" w:rsidP="004D46C3">
            <w:pPr>
              <w:rPr>
                <w:color w:val="002060"/>
              </w:rPr>
            </w:pPr>
          </w:p>
        </w:tc>
      </w:tr>
    </w:tbl>
    <w:p w14:paraId="5EB99609" w14:textId="77777777" w:rsidR="00DC0676" w:rsidRPr="007520C9" w:rsidRDefault="00DC0676" w:rsidP="00DC0676">
      <w:pPr>
        <w:pStyle w:val="breakline"/>
        <w:rPr>
          <w:rFonts w:eastAsiaTheme="minorEastAsia"/>
          <w:color w:val="002060"/>
        </w:rPr>
      </w:pPr>
    </w:p>
    <w:p w14:paraId="10BDCB1D" w14:textId="77777777" w:rsidR="00DC0676" w:rsidRPr="007520C9" w:rsidRDefault="00DC0676" w:rsidP="00DC0676">
      <w:pPr>
        <w:pStyle w:val="breakline"/>
        <w:rPr>
          <w:color w:val="002060"/>
        </w:rPr>
      </w:pPr>
    </w:p>
    <w:p w14:paraId="5C25C3F7" w14:textId="77777777" w:rsidR="00DC0676" w:rsidRPr="007520C9" w:rsidRDefault="00DC0676" w:rsidP="00DC0676">
      <w:pPr>
        <w:pStyle w:val="titoloprinc0"/>
        <w:rPr>
          <w:color w:val="002060"/>
        </w:rPr>
      </w:pPr>
      <w:r w:rsidRPr="007520C9">
        <w:rPr>
          <w:color w:val="002060"/>
        </w:rPr>
        <w:t>RISULTATI</w:t>
      </w:r>
    </w:p>
    <w:p w14:paraId="2FDBCFEB" w14:textId="77777777" w:rsidR="00DC0676" w:rsidRPr="007520C9" w:rsidRDefault="00DC0676" w:rsidP="00DC0676">
      <w:pPr>
        <w:pStyle w:val="breakline"/>
        <w:rPr>
          <w:color w:val="002060"/>
        </w:rPr>
      </w:pPr>
    </w:p>
    <w:p w14:paraId="1EC44782" w14:textId="77777777" w:rsidR="00DC0676" w:rsidRPr="007520C9" w:rsidRDefault="00DC0676" w:rsidP="00DC0676">
      <w:pPr>
        <w:pStyle w:val="sottotitolocampionato10"/>
        <w:rPr>
          <w:color w:val="002060"/>
        </w:rPr>
      </w:pPr>
      <w:r w:rsidRPr="007520C9">
        <w:rPr>
          <w:color w:val="002060"/>
        </w:rPr>
        <w:t>RISULTATI UFFICIALI GARE DEL 18/01/2026</w:t>
      </w:r>
    </w:p>
    <w:p w14:paraId="3365BF83" w14:textId="77777777" w:rsidR="00DC0676" w:rsidRPr="00DC0676" w:rsidRDefault="00DC0676" w:rsidP="00DC0676">
      <w:pPr>
        <w:pStyle w:val="sottotitolocampionato20"/>
        <w:spacing w:before="0" w:beforeAutospacing="0" w:after="0" w:afterAutospacing="0"/>
        <w:rPr>
          <w:rFonts w:ascii="Arial" w:hAnsi="Arial" w:cs="Arial"/>
          <w:color w:val="002060"/>
          <w:sz w:val="20"/>
          <w:szCs w:val="20"/>
        </w:rPr>
      </w:pPr>
      <w:r w:rsidRPr="00DC0676">
        <w:rPr>
          <w:rFonts w:ascii="Arial" w:hAnsi="Arial" w:cs="Arial"/>
          <w:color w:val="002060"/>
          <w:sz w:val="20"/>
          <w:szCs w:val="20"/>
        </w:rPr>
        <w:t>Si trascrivono qui di seguito i risultati ufficiali delle gare disputate</w:t>
      </w:r>
    </w:p>
    <w:p w14:paraId="4AAE2C76" w14:textId="77777777" w:rsidR="00DC0676" w:rsidRPr="007520C9" w:rsidRDefault="00DC0676" w:rsidP="00DC067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C0676" w:rsidRPr="007520C9" w14:paraId="450B41BE" w14:textId="77777777" w:rsidTr="004D46C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0B699CE5"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C89A8" w14:textId="77777777" w:rsidR="00DC0676" w:rsidRPr="007520C9" w:rsidRDefault="00DC0676" w:rsidP="004D46C3">
                  <w:pPr>
                    <w:pStyle w:val="headertabella0"/>
                    <w:rPr>
                      <w:color w:val="002060"/>
                    </w:rPr>
                  </w:pPr>
                  <w:r w:rsidRPr="007520C9">
                    <w:rPr>
                      <w:color w:val="002060"/>
                    </w:rPr>
                    <w:t>GIRONE G - 2 Giornata - A</w:t>
                  </w:r>
                </w:p>
              </w:tc>
            </w:tr>
            <w:tr w:rsidR="00DC0676" w:rsidRPr="007520C9" w14:paraId="7E21981D"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B4ACC5" w14:textId="77777777" w:rsidR="00DC0676" w:rsidRPr="007520C9" w:rsidRDefault="00DC0676" w:rsidP="004D46C3">
                  <w:pPr>
                    <w:pStyle w:val="rowtabella0"/>
                    <w:rPr>
                      <w:color w:val="002060"/>
                    </w:rPr>
                  </w:pPr>
                  <w:r w:rsidRPr="007520C9">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4E885" w14:textId="77777777" w:rsidR="00DC0676" w:rsidRPr="007520C9" w:rsidRDefault="00DC0676" w:rsidP="004D46C3">
                  <w:pPr>
                    <w:pStyle w:val="rowtabella0"/>
                    <w:rPr>
                      <w:color w:val="002060"/>
                    </w:rPr>
                  </w:pPr>
                  <w:r w:rsidRPr="007520C9">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8FFD3" w14:textId="77777777" w:rsidR="00DC0676" w:rsidRPr="007520C9" w:rsidRDefault="00DC0676" w:rsidP="004D46C3">
                  <w:pPr>
                    <w:pStyle w:val="rowtabella0"/>
                    <w:jc w:val="center"/>
                    <w:rPr>
                      <w:color w:val="002060"/>
                    </w:rPr>
                  </w:pPr>
                  <w:r w:rsidRPr="007520C9">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AFC66" w14:textId="77777777" w:rsidR="00DC0676" w:rsidRPr="007520C9" w:rsidRDefault="00DC0676" w:rsidP="004D46C3">
                  <w:pPr>
                    <w:pStyle w:val="rowtabella0"/>
                    <w:jc w:val="center"/>
                    <w:rPr>
                      <w:color w:val="002060"/>
                    </w:rPr>
                  </w:pPr>
                  <w:r w:rsidRPr="007520C9">
                    <w:rPr>
                      <w:color w:val="002060"/>
                    </w:rPr>
                    <w:t> </w:t>
                  </w:r>
                </w:p>
              </w:tc>
            </w:tr>
            <w:tr w:rsidR="00DC0676" w:rsidRPr="007520C9" w14:paraId="6A319773"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D5802D" w14:textId="77777777" w:rsidR="00DC0676" w:rsidRPr="007520C9" w:rsidRDefault="00DC0676" w:rsidP="004D46C3">
                  <w:pPr>
                    <w:pStyle w:val="rowtabella0"/>
                    <w:rPr>
                      <w:color w:val="002060"/>
                    </w:rPr>
                  </w:pPr>
                  <w:r w:rsidRPr="007520C9">
                    <w:rPr>
                      <w:color w:val="002060"/>
                    </w:rPr>
                    <w:t>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A330EA" w14:textId="77777777" w:rsidR="00DC0676" w:rsidRPr="007520C9" w:rsidRDefault="00DC0676" w:rsidP="004D46C3">
                  <w:pPr>
                    <w:pStyle w:val="rowtabella0"/>
                    <w:rPr>
                      <w:color w:val="002060"/>
                    </w:rPr>
                  </w:pPr>
                  <w:r w:rsidRPr="007520C9">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98506F" w14:textId="77777777" w:rsidR="00DC0676" w:rsidRPr="007520C9" w:rsidRDefault="00DC0676" w:rsidP="004D46C3">
                  <w:pPr>
                    <w:pStyle w:val="rowtabella0"/>
                    <w:jc w:val="center"/>
                    <w:rPr>
                      <w:color w:val="002060"/>
                    </w:rPr>
                  </w:pPr>
                  <w:r w:rsidRPr="007520C9">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527A7C" w14:textId="77777777" w:rsidR="00DC0676" w:rsidRPr="007520C9" w:rsidRDefault="00DC0676" w:rsidP="004D46C3">
                  <w:pPr>
                    <w:pStyle w:val="rowtabella0"/>
                    <w:jc w:val="center"/>
                    <w:rPr>
                      <w:color w:val="002060"/>
                    </w:rPr>
                  </w:pPr>
                  <w:r w:rsidRPr="007520C9">
                    <w:rPr>
                      <w:color w:val="002060"/>
                    </w:rPr>
                    <w:t> </w:t>
                  </w:r>
                </w:p>
              </w:tc>
            </w:tr>
            <w:tr w:rsidR="00DC0676" w:rsidRPr="007520C9" w14:paraId="0F75B3E6"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8BFDA8" w14:textId="77777777" w:rsidR="00DC0676" w:rsidRPr="007520C9" w:rsidRDefault="00DC0676" w:rsidP="004D46C3">
                  <w:pPr>
                    <w:pStyle w:val="rowtabella0"/>
                    <w:rPr>
                      <w:color w:val="002060"/>
                    </w:rPr>
                  </w:pPr>
                  <w:r w:rsidRPr="007520C9">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8ED892" w14:textId="77777777" w:rsidR="00DC0676" w:rsidRPr="007520C9" w:rsidRDefault="00DC0676" w:rsidP="004D46C3">
                  <w:pPr>
                    <w:pStyle w:val="rowtabella0"/>
                    <w:rPr>
                      <w:color w:val="002060"/>
                    </w:rPr>
                  </w:pPr>
                  <w:r w:rsidRPr="007520C9">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1717E7" w14:textId="77777777" w:rsidR="00DC0676" w:rsidRPr="007520C9" w:rsidRDefault="00DC0676" w:rsidP="004D46C3">
                  <w:pPr>
                    <w:pStyle w:val="rowtabella0"/>
                    <w:jc w:val="center"/>
                    <w:rPr>
                      <w:color w:val="002060"/>
                    </w:rPr>
                  </w:pPr>
                  <w:r w:rsidRPr="007520C9">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FCE1F7" w14:textId="77777777" w:rsidR="00DC0676" w:rsidRPr="007520C9" w:rsidRDefault="00DC0676" w:rsidP="004D46C3">
                  <w:pPr>
                    <w:pStyle w:val="rowtabella0"/>
                    <w:jc w:val="center"/>
                    <w:rPr>
                      <w:color w:val="002060"/>
                    </w:rPr>
                  </w:pPr>
                  <w:r w:rsidRPr="007520C9">
                    <w:rPr>
                      <w:color w:val="002060"/>
                    </w:rPr>
                    <w:t> </w:t>
                  </w:r>
                </w:p>
              </w:tc>
            </w:tr>
            <w:tr w:rsidR="00DC0676" w:rsidRPr="007520C9" w14:paraId="42FF9C8C"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833900" w14:textId="77777777" w:rsidR="00DC0676" w:rsidRPr="007520C9" w:rsidRDefault="00DC0676" w:rsidP="004D46C3">
                  <w:pPr>
                    <w:pStyle w:val="rowtabella0"/>
                    <w:rPr>
                      <w:color w:val="002060"/>
                    </w:rPr>
                  </w:pPr>
                  <w:r w:rsidRPr="007520C9">
                    <w:rPr>
                      <w:color w:val="002060"/>
                    </w:rPr>
                    <w:t>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E828E" w14:textId="77777777" w:rsidR="00DC0676" w:rsidRPr="007520C9" w:rsidRDefault="00DC0676" w:rsidP="004D46C3">
                  <w:pPr>
                    <w:pStyle w:val="rowtabella0"/>
                    <w:rPr>
                      <w:color w:val="002060"/>
                    </w:rPr>
                  </w:pPr>
                  <w:r w:rsidRPr="007520C9">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334FD" w14:textId="77777777" w:rsidR="00DC0676" w:rsidRPr="007520C9" w:rsidRDefault="00DC0676" w:rsidP="004D46C3">
                  <w:pPr>
                    <w:pStyle w:val="rowtabella0"/>
                    <w:jc w:val="center"/>
                    <w:rPr>
                      <w:color w:val="002060"/>
                    </w:rPr>
                  </w:pPr>
                  <w:r w:rsidRPr="007520C9">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4989E" w14:textId="77777777" w:rsidR="00DC0676" w:rsidRPr="007520C9" w:rsidRDefault="00DC0676" w:rsidP="004D46C3">
                  <w:pPr>
                    <w:pStyle w:val="rowtabella0"/>
                    <w:jc w:val="center"/>
                    <w:rPr>
                      <w:color w:val="002060"/>
                    </w:rPr>
                  </w:pPr>
                  <w:r w:rsidRPr="007520C9">
                    <w:rPr>
                      <w:color w:val="002060"/>
                    </w:rPr>
                    <w:t> </w:t>
                  </w:r>
                </w:p>
              </w:tc>
            </w:tr>
            <w:tr w:rsidR="00DC0676" w:rsidRPr="007520C9" w14:paraId="2EFB3965" w14:textId="77777777" w:rsidTr="004D46C3">
              <w:tc>
                <w:tcPr>
                  <w:tcW w:w="4700" w:type="dxa"/>
                  <w:gridSpan w:val="4"/>
                  <w:tcBorders>
                    <w:top w:val="nil"/>
                    <w:left w:val="nil"/>
                    <w:bottom w:val="nil"/>
                    <w:right w:val="nil"/>
                  </w:tcBorders>
                  <w:tcMar>
                    <w:top w:w="20" w:type="dxa"/>
                    <w:left w:w="20" w:type="dxa"/>
                    <w:bottom w:w="20" w:type="dxa"/>
                    <w:right w:w="20" w:type="dxa"/>
                  </w:tcMar>
                  <w:vAlign w:val="center"/>
                  <w:hideMark/>
                </w:tcPr>
                <w:p w14:paraId="632574B5" w14:textId="77777777" w:rsidR="00DC0676" w:rsidRPr="007520C9" w:rsidRDefault="00DC0676" w:rsidP="004D46C3">
                  <w:pPr>
                    <w:pStyle w:val="rowtabella0"/>
                    <w:rPr>
                      <w:color w:val="002060"/>
                    </w:rPr>
                  </w:pPr>
                  <w:r w:rsidRPr="007520C9">
                    <w:rPr>
                      <w:color w:val="002060"/>
                    </w:rPr>
                    <w:t>(1) - disputata il 17/01/2026</w:t>
                  </w:r>
                </w:p>
              </w:tc>
            </w:tr>
          </w:tbl>
          <w:p w14:paraId="76D591E8" w14:textId="77777777" w:rsidR="00DC0676" w:rsidRPr="007520C9" w:rsidRDefault="00DC0676" w:rsidP="004D46C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3C13CACC"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B76A6" w14:textId="77777777" w:rsidR="00DC0676" w:rsidRPr="007520C9" w:rsidRDefault="00DC0676" w:rsidP="004D46C3">
                  <w:pPr>
                    <w:pStyle w:val="headertabella0"/>
                    <w:rPr>
                      <w:color w:val="002060"/>
                    </w:rPr>
                  </w:pPr>
                  <w:r w:rsidRPr="007520C9">
                    <w:rPr>
                      <w:color w:val="002060"/>
                    </w:rPr>
                    <w:t>GIRONE SA - 2 Giornata - A</w:t>
                  </w:r>
                </w:p>
              </w:tc>
            </w:tr>
            <w:tr w:rsidR="00DC0676" w:rsidRPr="007520C9" w14:paraId="620A7F61"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57BDC3" w14:textId="77777777" w:rsidR="00DC0676" w:rsidRPr="007520C9" w:rsidRDefault="00DC0676" w:rsidP="004D46C3">
                  <w:pPr>
                    <w:pStyle w:val="rowtabella0"/>
                    <w:rPr>
                      <w:color w:val="002060"/>
                    </w:rPr>
                  </w:pPr>
                  <w:r w:rsidRPr="007520C9">
                    <w:rPr>
                      <w:color w:val="002060"/>
                    </w:rPr>
                    <w:t>ACSS MONDOLFO C5 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7D0E2" w14:textId="77777777" w:rsidR="00DC0676" w:rsidRPr="007520C9" w:rsidRDefault="00DC0676" w:rsidP="004D46C3">
                  <w:pPr>
                    <w:pStyle w:val="rowtabella0"/>
                    <w:rPr>
                      <w:color w:val="002060"/>
                    </w:rPr>
                  </w:pPr>
                  <w:r w:rsidRPr="007520C9">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54F49" w14:textId="77777777" w:rsidR="00DC0676" w:rsidRPr="007520C9" w:rsidRDefault="00DC0676" w:rsidP="004D46C3">
                  <w:pPr>
                    <w:pStyle w:val="rowtabella0"/>
                    <w:jc w:val="center"/>
                    <w:rPr>
                      <w:color w:val="002060"/>
                    </w:rPr>
                  </w:pPr>
                  <w:r w:rsidRPr="007520C9">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F6D8D" w14:textId="77777777" w:rsidR="00DC0676" w:rsidRPr="007520C9" w:rsidRDefault="00DC0676" w:rsidP="004D46C3">
                  <w:pPr>
                    <w:pStyle w:val="rowtabella0"/>
                    <w:jc w:val="center"/>
                    <w:rPr>
                      <w:color w:val="002060"/>
                    </w:rPr>
                  </w:pPr>
                  <w:r w:rsidRPr="007520C9">
                    <w:rPr>
                      <w:color w:val="002060"/>
                    </w:rPr>
                    <w:t> </w:t>
                  </w:r>
                </w:p>
              </w:tc>
            </w:tr>
            <w:tr w:rsidR="00DC0676" w:rsidRPr="007520C9" w14:paraId="0A82A5A5"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C59F2E" w14:textId="77777777" w:rsidR="00DC0676" w:rsidRPr="007520C9" w:rsidRDefault="00DC0676" w:rsidP="004D46C3">
                  <w:pPr>
                    <w:pStyle w:val="rowtabella0"/>
                    <w:rPr>
                      <w:color w:val="002060"/>
                    </w:rPr>
                  </w:pPr>
                  <w:r w:rsidRPr="007520C9">
                    <w:rPr>
                      <w:color w:val="002060"/>
                    </w:rPr>
                    <w:t xml:space="preserve">AUDAX 1970 </w:t>
                  </w:r>
                  <w:proofErr w:type="gramStart"/>
                  <w:r w:rsidRPr="007520C9">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78739E" w14:textId="77777777" w:rsidR="00DC0676" w:rsidRPr="007520C9" w:rsidRDefault="00DC0676" w:rsidP="004D46C3">
                  <w:pPr>
                    <w:pStyle w:val="rowtabella0"/>
                    <w:rPr>
                      <w:color w:val="002060"/>
                    </w:rPr>
                  </w:pPr>
                  <w:r w:rsidRPr="007520C9">
                    <w:rPr>
                      <w:color w:val="002060"/>
                    </w:rPr>
                    <w:t xml:space="preserve">- ACSS MONDOLFO C5 </w:t>
                  </w:r>
                  <w:proofErr w:type="gramStart"/>
                  <w:r w:rsidRPr="007520C9">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F827F3" w14:textId="77777777" w:rsidR="00DC0676" w:rsidRPr="007520C9" w:rsidRDefault="00DC0676" w:rsidP="004D46C3">
                  <w:pPr>
                    <w:pStyle w:val="rowtabella0"/>
                    <w:jc w:val="center"/>
                    <w:rPr>
                      <w:color w:val="002060"/>
                    </w:rPr>
                  </w:pPr>
                  <w:r w:rsidRPr="007520C9">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16DEB" w14:textId="77777777" w:rsidR="00DC0676" w:rsidRPr="007520C9" w:rsidRDefault="00DC0676" w:rsidP="004D46C3">
                  <w:pPr>
                    <w:pStyle w:val="rowtabella0"/>
                    <w:jc w:val="center"/>
                    <w:rPr>
                      <w:color w:val="002060"/>
                    </w:rPr>
                  </w:pPr>
                  <w:r w:rsidRPr="007520C9">
                    <w:rPr>
                      <w:color w:val="002060"/>
                    </w:rPr>
                    <w:t> </w:t>
                  </w:r>
                </w:p>
              </w:tc>
            </w:tr>
            <w:tr w:rsidR="00DC0676" w:rsidRPr="007520C9" w14:paraId="33A93FB4"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19532D" w14:textId="77777777" w:rsidR="00DC0676" w:rsidRPr="007520C9" w:rsidRDefault="00DC0676" w:rsidP="004D46C3">
                  <w:pPr>
                    <w:pStyle w:val="rowtabella0"/>
                    <w:rPr>
                      <w:color w:val="002060"/>
                    </w:rPr>
                  </w:pPr>
                  <w:r w:rsidRPr="007520C9">
                    <w:rPr>
                      <w:color w:val="002060"/>
                    </w:rPr>
                    <w:t>BULDOG T.N.T. LUCREZISQ.B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98D3F1" w14:textId="77777777" w:rsidR="00DC0676" w:rsidRPr="007520C9" w:rsidRDefault="00DC0676" w:rsidP="004D46C3">
                  <w:pPr>
                    <w:pStyle w:val="rowtabella0"/>
                    <w:rPr>
                      <w:color w:val="002060"/>
                    </w:rPr>
                  </w:pPr>
                  <w:r w:rsidRPr="007520C9">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07A24A" w14:textId="77777777" w:rsidR="00DC0676" w:rsidRPr="007520C9" w:rsidRDefault="00DC0676" w:rsidP="004D46C3">
                  <w:pPr>
                    <w:pStyle w:val="rowtabella0"/>
                    <w:jc w:val="center"/>
                    <w:rPr>
                      <w:color w:val="002060"/>
                    </w:rPr>
                  </w:pPr>
                  <w:r w:rsidRPr="007520C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E9AD47" w14:textId="77777777" w:rsidR="00DC0676" w:rsidRPr="007520C9" w:rsidRDefault="00DC0676" w:rsidP="004D46C3">
                  <w:pPr>
                    <w:pStyle w:val="rowtabella0"/>
                    <w:jc w:val="center"/>
                    <w:rPr>
                      <w:color w:val="002060"/>
                    </w:rPr>
                  </w:pPr>
                  <w:r w:rsidRPr="007520C9">
                    <w:rPr>
                      <w:color w:val="002060"/>
                    </w:rPr>
                    <w:t> </w:t>
                  </w:r>
                </w:p>
              </w:tc>
            </w:tr>
            <w:tr w:rsidR="00DC0676" w:rsidRPr="007520C9" w14:paraId="74E69180"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FDBE18" w14:textId="77777777" w:rsidR="00DC0676" w:rsidRPr="007520C9" w:rsidRDefault="00DC0676" w:rsidP="004D46C3">
                  <w:pPr>
                    <w:pStyle w:val="rowtabella0"/>
                    <w:rPr>
                      <w:color w:val="002060"/>
                    </w:rPr>
                  </w:pPr>
                  <w:proofErr w:type="gramStart"/>
                  <w:r w:rsidRPr="007520C9">
                    <w:rPr>
                      <w:color w:val="002060"/>
                    </w:rPr>
                    <w:t>CITTA</w:t>
                  </w:r>
                  <w:proofErr w:type="gramEnd"/>
                  <w:r w:rsidRPr="007520C9">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729986" w14:textId="77777777" w:rsidR="00DC0676" w:rsidRPr="007520C9" w:rsidRDefault="00DC0676" w:rsidP="004D46C3">
                  <w:pPr>
                    <w:pStyle w:val="rowtabella0"/>
                    <w:rPr>
                      <w:color w:val="002060"/>
                    </w:rPr>
                  </w:pPr>
                  <w:r w:rsidRPr="007520C9">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789ECB" w14:textId="77777777" w:rsidR="00DC0676" w:rsidRPr="007520C9" w:rsidRDefault="00DC0676" w:rsidP="004D46C3">
                  <w:pPr>
                    <w:pStyle w:val="rowtabella0"/>
                    <w:jc w:val="center"/>
                    <w:rPr>
                      <w:color w:val="002060"/>
                    </w:rPr>
                  </w:pPr>
                  <w:r w:rsidRPr="007520C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70A7EA" w14:textId="77777777" w:rsidR="00DC0676" w:rsidRPr="007520C9" w:rsidRDefault="00DC0676" w:rsidP="004D46C3">
                  <w:pPr>
                    <w:pStyle w:val="rowtabella0"/>
                    <w:jc w:val="center"/>
                    <w:rPr>
                      <w:color w:val="002060"/>
                    </w:rPr>
                  </w:pPr>
                  <w:r w:rsidRPr="007520C9">
                    <w:rPr>
                      <w:color w:val="002060"/>
                    </w:rPr>
                    <w:t> </w:t>
                  </w:r>
                </w:p>
              </w:tc>
            </w:tr>
            <w:tr w:rsidR="00DC0676" w:rsidRPr="007520C9" w14:paraId="7832E253"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68BF01" w14:textId="77777777" w:rsidR="00DC0676" w:rsidRPr="007520C9" w:rsidRDefault="00DC0676" w:rsidP="004D46C3">
                  <w:pPr>
                    <w:pStyle w:val="rowtabella0"/>
                    <w:rPr>
                      <w:color w:val="002060"/>
                    </w:rPr>
                  </w:pPr>
                  <w:r w:rsidRPr="007520C9">
                    <w:rPr>
                      <w:color w:val="002060"/>
                    </w:rPr>
                    <w:t xml:space="preserve">ITALSERVICE C5 </w:t>
                  </w:r>
                  <w:proofErr w:type="gramStart"/>
                  <w:r w:rsidRPr="007520C9">
                    <w:rPr>
                      <w:color w:val="002060"/>
                    </w:rPr>
                    <w:t>SQ.B</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46B98" w14:textId="77777777" w:rsidR="00DC0676" w:rsidRPr="007520C9" w:rsidRDefault="00DC0676" w:rsidP="004D46C3">
                  <w:pPr>
                    <w:pStyle w:val="rowtabella0"/>
                    <w:rPr>
                      <w:color w:val="002060"/>
                    </w:rPr>
                  </w:pPr>
                  <w:r w:rsidRPr="007520C9">
                    <w:rPr>
                      <w:color w:val="002060"/>
                    </w:rPr>
                    <w:t>- SPORTFLY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508514" w14:textId="77777777" w:rsidR="00DC0676" w:rsidRPr="007520C9" w:rsidRDefault="00DC0676" w:rsidP="004D46C3">
                  <w:pPr>
                    <w:pStyle w:val="rowtabella0"/>
                    <w:jc w:val="center"/>
                    <w:rPr>
                      <w:color w:val="002060"/>
                    </w:rPr>
                  </w:pPr>
                  <w:r w:rsidRPr="007520C9">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E2875" w14:textId="77777777" w:rsidR="00DC0676" w:rsidRPr="007520C9" w:rsidRDefault="00DC0676" w:rsidP="004D46C3">
                  <w:pPr>
                    <w:pStyle w:val="rowtabella0"/>
                    <w:jc w:val="center"/>
                    <w:rPr>
                      <w:color w:val="002060"/>
                    </w:rPr>
                  </w:pPr>
                  <w:r w:rsidRPr="007520C9">
                    <w:rPr>
                      <w:color w:val="002060"/>
                    </w:rPr>
                    <w:t> </w:t>
                  </w:r>
                </w:p>
              </w:tc>
            </w:tr>
          </w:tbl>
          <w:p w14:paraId="5321717A" w14:textId="77777777" w:rsidR="00DC0676" w:rsidRPr="007520C9" w:rsidRDefault="00DC0676" w:rsidP="004D46C3">
            <w:pPr>
              <w:rPr>
                <w:color w:val="002060"/>
              </w:rPr>
            </w:pPr>
          </w:p>
        </w:tc>
      </w:tr>
    </w:tbl>
    <w:p w14:paraId="5BE5E97E" w14:textId="77777777" w:rsidR="00DC0676" w:rsidRPr="007520C9" w:rsidRDefault="00DC0676" w:rsidP="00DC067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C0676" w:rsidRPr="007520C9" w14:paraId="052CF50A" w14:textId="77777777" w:rsidTr="004D46C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C0676" w:rsidRPr="007520C9" w14:paraId="68F5E1AF" w14:textId="77777777" w:rsidTr="004D46C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B6DF4" w14:textId="77777777" w:rsidR="00DC0676" w:rsidRPr="007520C9" w:rsidRDefault="00DC0676" w:rsidP="004D46C3">
                  <w:pPr>
                    <w:pStyle w:val="headertabella0"/>
                    <w:rPr>
                      <w:color w:val="002060"/>
                    </w:rPr>
                  </w:pPr>
                  <w:r w:rsidRPr="007520C9">
                    <w:rPr>
                      <w:color w:val="002060"/>
                    </w:rPr>
                    <w:t>GIRONE SB - 2 Giornata - A</w:t>
                  </w:r>
                </w:p>
              </w:tc>
            </w:tr>
            <w:tr w:rsidR="00DC0676" w:rsidRPr="007520C9" w14:paraId="401DA312" w14:textId="77777777" w:rsidTr="004D46C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FF1AF" w14:textId="77777777" w:rsidR="00DC0676" w:rsidRPr="007520C9" w:rsidRDefault="00DC0676" w:rsidP="004D46C3">
                  <w:pPr>
                    <w:pStyle w:val="rowtabella0"/>
                    <w:rPr>
                      <w:color w:val="002060"/>
                    </w:rPr>
                  </w:pPr>
                  <w:r w:rsidRPr="007520C9">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78AC3" w14:textId="77777777" w:rsidR="00DC0676" w:rsidRPr="007520C9" w:rsidRDefault="00DC0676" w:rsidP="004D46C3">
                  <w:pPr>
                    <w:pStyle w:val="rowtabella0"/>
                    <w:rPr>
                      <w:color w:val="002060"/>
                    </w:rPr>
                  </w:pPr>
                  <w:r w:rsidRPr="007520C9">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3198D" w14:textId="77777777" w:rsidR="00DC0676" w:rsidRPr="007520C9" w:rsidRDefault="00DC0676" w:rsidP="004D46C3">
                  <w:pPr>
                    <w:pStyle w:val="rowtabella0"/>
                    <w:jc w:val="center"/>
                    <w:rPr>
                      <w:color w:val="002060"/>
                    </w:rPr>
                  </w:pPr>
                  <w:r w:rsidRPr="007520C9">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837B3" w14:textId="77777777" w:rsidR="00DC0676" w:rsidRPr="007520C9" w:rsidRDefault="00DC0676" w:rsidP="004D46C3">
                  <w:pPr>
                    <w:pStyle w:val="rowtabella0"/>
                    <w:jc w:val="center"/>
                    <w:rPr>
                      <w:color w:val="002060"/>
                    </w:rPr>
                  </w:pPr>
                  <w:r w:rsidRPr="007520C9">
                    <w:rPr>
                      <w:color w:val="002060"/>
                    </w:rPr>
                    <w:t> </w:t>
                  </w:r>
                </w:p>
              </w:tc>
            </w:tr>
            <w:tr w:rsidR="00DC0676" w:rsidRPr="007520C9" w14:paraId="5D6AAB84"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05C999" w14:textId="77777777" w:rsidR="00DC0676" w:rsidRPr="007520C9" w:rsidRDefault="00DC0676" w:rsidP="004D46C3">
                  <w:pPr>
                    <w:pStyle w:val="rowtabella0"/>
                    <w:rPr>
                      <w:color w:val="002060"/>
                    </w:rPr>
                  </w:pPr>
                  <w:r w:rsidRPr="007520C9">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13C72E" w14:textId="77777777" w:rsidR="00DC0676" w:rsidRPr="007520C9" w:rsidRDefault="00DC0676" w:rsidP="004D46C3">
                  <w:pPr>
                    <w:pStyle w:val="rowtabella0"/>
                    <w:rPr>
                      <w:color w:val="002060"/>
                    </w:rPr>
                  </w:pPr>
                  <w:r w:rsidRPr="007520C9">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CCE5F6" w14:textId="77777777" w:rsidR="00DC0676" w:rsidRPr="007520C9" w:rsidRDefault="00DC0676" w:rsidP="004D46C3">
                  <w:pPr>
                    <w:pStyle w:val="rowtabella0"/>
                    <w:jc w:val="center"/>
                    <w:rPr>
                      <w:color w:val="002060"/>
                    </w:rPr>
                  </w:pPr>
                  <w:r w:rsidRPr="007520C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9ED552" w14:textId="77777777" w:rsidR="00DC0676" w:rsidRPr="007520C9" w:rsidRDefault="00DC0676" w:rsidP="004D46C3">
                  <w:pPr>
                    <w:pStyle w:val="rowtabella0"/>
                    <w:jc w:val="center"/>
                    <w:rPr>
                      <w:color w:val="002060"/>
                    </w:rPr>
                  </w:pPr>
                  <w:r w:rsidRPr="007520C9">
                    <w:rPr>
                      <w:color w:val="002060"/>
                    </w:rPr>
                    <w:t> </w:t>
                  </w:r>
                </w:p>
              </w:tc>
            </w:tr>
            <w:tr w:rsidR="00DC0676" w:rsidRPr="007520C9" w14:paraId="60217E71" w14:textId="77777777" w:rsidTr="004D46C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42C30A" w14:textId="77777777" w:rsidR="00DC0676" w:rsidRPr="007520C9" w:rsidRDefault="00DC0676" w:rsidP="004D46C3">
                  <w:pPr>
                    <w:pStyle w:val="rowtabella0"/>
                    <w:rPr>
                      <w:color w:val="002060"/>
                    </w:rPr>
                  </w:pPr>
                  <w:r w:rsidRPr="007520C9">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413989" w14:textId="77777777" w:rsidR="00DC0676" w:rsidRPr="007520C9" w:rsidRDefault="00DC0676" w:rsidP="004D46C3">
                  <w:pPr>
                    <w:pStyle w:val="rowtabella0"/>
                    <w:rPr>
                      <w:color w:val="002060"/>
                    </w:rPr>
                  </w:pPr>
                  <w:r w:rsidRPr="007520C9">
                    <w:rPr>
                      <w:color w:val="002060"/>
                    </w:rPr>
                    <w:t>- LORETO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4933FA" w14:textId="77777777" w:rsidR="00DC0676" w:rsidRPr="007520C9" w:rsidRDefault="00DC0676" w:rsidP="004D46C3">
                  <w:pPr>
                    <w:pStyle w:val="rowtabella0"/>
                    <w:jc w:val="center"/>
                    <w:rPr>
                      <w:color w:val="002060"/>
                    </w:rPr>
                  </w:pPr>
                  <w:r w:rsidRPr="007520C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5BFDB9" w14:textId="77777777" w:rsidR="00DC0676" w:rsidRPr="007520C9" w:rsidRDefault="00DC0676" w:rsidP="004D46C3">
                  <w:pPr>
                    <w:pStyle w:val="rowtabella0"/>
                    <w:jc w:val="center"/>
                    <w:rPr>
                      <w:color w:val="002060"/>
                    </w:rPr>
                  </w:pPr>
                  <w:r w:rsidRPr="007520C9">
                    <w:rPr>
                      <w:color w:val="002060"/>
                    </w:rPr>
                    <w:t> </w:t>
                  </w:r>
                </w:p>
              </w:tc>
            </w:tr>
            <w:tr w:rsidR="00DC0676" w:rsidRPr="007520C9" w14:paraId="4AAB6303" w14:textId="77777777" w:rsidTr="004D46C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FCA5E4" w14:textId="77777777" w:rsidR="00DC0676" w:rsidRPr="007520C9" w:rsidRDefault="00DC0676" w:rsidP="004D46C3">
                  <w:pPr>
                    <w:pStyle w:val="rowtabella0"/>
                    <w:rPr>
                      <w:color w:val="002060"/>
                    </w:rPr>
                  </w:pPr>
                  <w:r w:rsidRPr="007520C9">
                    <w:rPr>
                      <w:color w:val="002060"/>
                    </w:rPr>
                    <w:t xml:space="preserve">(2) SPORTING GROTTAMMARE </w:t>
                  </w:r>
                  <w:proofErr w:type="spellStart"/>
                  <w:proofErr w:type="gramStart"/>
                  <w:r w:rsidRPr="007520C9">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50ACD" w14:textId="77777777" w:rsidR="00DC0676" w:rsidRPr="007520C9" w:rsidRDefault="00DC0676" w:rsidP="004D46C3">
                  <w:pPr>
                    <w:pStyle w:val="rowtabella0"/>
                    <w:rPr>
                      <w:color w:val="002060"/>
                    </w:rPr>
                  </w:pPr>
                  <w:r w:rsidRPr="007520C9">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C0E67" w14:textId="77777777" w:rsidR="00DC0676" w:rsidRPr="007520C9" w:rsidRDefault="00DC0676" w:rsidP="004D46C3">
                  <w:pPr>
                    <w:pStyle w:val="rowtabella0"/>
                    <w:jc w:val="center"/>
                    <w:rPr>
                      <w:color w:val="002060"/>
                    </w:rPr>
                  </w:pPr>
                  <w:r w:rsidRPr="007520C9">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1342D" w14:textId="77777777" w:rsidR="00DC0676" w:rsidRPr="007520C9" w:rsidRDefault="00DC0676" w:rsidP="004D46C3">
                  <w:pPr>
                    <w:pStyle w:val="rowtabella0"/>
                    <w:jc w:val="center"/>
                    <w:rPr>
                      <w:color w:val="002060"/>
                    </w:rPr>
                  </w:pPr>
                  <w:r w:rsidRPr="007520C9">
                    <w:rPr>
                      <w:color w:val="002060"/>
                    </w:rPr>
                    <w:t> </w:t>
                  </w:r>
                </w:p>
              </w:tc>
            </w:tr>
            <w:tr w:rsidR="00DC0676" w:rsidRPr="007520C9" w14:paraId="6C8D834C" w14:textId="77777777" w:rsidTr="004D46C3">
              <w:tc>
                <w:tcPr>
                  <w:tcW w:w="4700" w:type="dxa"/>
                  <w:gridSpan w:val="4"/>
                  <w:tcBorders>
                    <w:top w:val="nil"/>
                    <w:left w:val="nil"/>
                    <w:bottom w:val="nil"/>
                    <w:right w:val="nil"/>
                  </w:tcBorders>
                  <w:tcMar>
                    <w:top w:w="20" w:type="dxa"/>
                    <w:left w:w="20" w:type="dxa"/>
                    <w:bottom w:w="20" w:type="dxa"/>
                    <w:right w:w="20" w:type="dxa"/>
                  </w:tcMar>
                  <w:vAlign w:val="center"/>
                  <w:hideMark/>
                </w:tcPr>
                <w:p w14:paraId="2C023A90" w14:textId="77777777" w:rsidR="00DC0676" w:rsidRPr="007520C9" w:rsidRDefault="00DC0676" w:rsidP="004D46C3">
                  <w:pPr>
                    <w:pStyle w:val="rowtabella0"/>
                    <w:rPr>
                      <w:color w:val="002060"/>
                    </w:rPr>
                  </w:pPr>
                  <w:r w:rsidRPr="007520C9">
                    <w:rPr>
                      <w:color w:val="002060"/>
                    </w:rPr>
                    <w:t>(1) - disputata il 17/01/2026</w:t>
                  </w:r>
                </w:p>
              </w:tc>
            </w:tr>
            <w:tr w:rsidR="00DC0676" w:rsidRPr="007520C9" w14:paraId="003155E8" w14:textId="77777777" w:rsidTr="004D46C3">
              <w:tc>
                <w:tcPr>
                  <w:tcW w:w="4700" w:type="dxa"/>
                  <w:gridSpan w:val="4"/>
                  <w:tcBorders>
                    <w:top w:val="nil"/>
                    <w:left w:val="nil"/>
                    <w:bottom w:val="nil"/>
                    <w:right w:val="nil"/>
                  </w:tcBorders>
                  <w:tcMar>
                    <w:top w:w="20" w:type="dxa"/>
                    <w:left w:w="20" w:type="dxa"/>
                    <w:bottom w:w="20" w:type="dxa"/>
                    <w:right w:w="20" w:type="dxa"/>
                  </w:tcMar>
                  <w:vAlign w:val="center"/>
                  <w:hideMark/>
                </w:tcPr>
                <w:p w14:paraId="0BF2E469" w14:textId="77777777" w:rsidR="00DC0676" w:rsidRPr="007520C9" w:rsidRDefault="00DC0676" w:rsidP="004D46C3">
                  <w:pPr>
                    <w:pStyle w:val="rowtabella0"/>
                    <w:rPr>
                      <w:color w:val="002060"/>
                    </w:rPr>
                  </w:pPr>
                  <w:r w:rsidRPr="007520C9">
                    <w:rPr>
                      <w:color w:val="002060"/>
                    </w:rPr>
                    <w:t>(2) - disputata il 20/01/2026</w:t>
                  </w:r>
                </w:p>
              </w:tc>
            </w:tr>
          </w:tbl>
          <w:p w14:paraId="7FB95CE0" w14:textId="77777777" w:rsidR="00DC0676" w:rsidRPr="007520C9" w:rsidRDefault="00DC0676" w:rsidP="004D46C3">
            <w:pPr>
              <w:rPr>
                <w:color w:val="002060"/>
              </w:rPr>
            </w:pPr>
          </w:p>
        </w:tc>
      </w:tr>
    </w:tbl>
    <w:p w14:paraId="28C1457E" w14:textId="77777777" w:rsidR="00DC0676" w:rsidRPr="007520C9" w:rsidRDefault="00DC0676" w:rsidP="00DC0676">
      <w:pPr>
        <w:pStyle w:val="breakline"/>
        <w:rPr>
          <w:rFonts w:eastAsiaTheme="minorEastAsia"/>
          <w:color w:val="002060"/>
        </w:rPr>
      </w:pPr>
    </w:p>
    <w:p w14:paraId="1993C9D8" w14:textId="77777777" w:rsidR="00DC0676" w:rsidRPr="007520C9" w:rsidRDefault="00DC0676" w:rsidP="00DC0676">
      <w:pPr>
        <w:pStyle w:val="breakline"/>
        <w:rPr>
          <w:color w:val="002060"/>
        </w:rPr>
      </w:pPr>
    </w:p>
    <w:p w14:paraId="55B3197E" w14:textId="77777777" w:rsidR="00DC0676" w:rsidRPr="007520C9" w:rsidRDefault="00DC0676" w:rsidP="00DC0676">
      <w:pPr>
        <w:pStyle w:val="titoloprinc0"/>
        <w:rPr>
          <w:color w:val="002060"/>
        </w:rPr>
      </w:pPr>
      <w:r w:rsidRPr="007520C9">
        <w:rPr>
          <w:color w:val="002060"/>
        </w:rPr>
        <w:t>GIUDICE SPORTIVO</w:t>
      </w:r>
    </w:p>
    <w:p w14:paraId="52E5CF30" w14:textId="77777777" w:rsidR="00DC0676" w:rsidRPr="007520C9" w:rsidRDefault="00DC0676" w:rsidP="00DC0676">
      <w:pPr>
        <w:pStyle w:val="diffida"/>
        <w:rPr>
          <w:color w:val="002060"/>
        </w:rPr>
      </w:pPr>
      <w:r w:rsidRPr="007520C9">
        <w:rPr>
          <w:color w:val="002060"/>
        </w:rPr>
        <w:lastRenderedPageBreak/>
        <w:t>Il Giudice Sportivo Avv. Agnese Lazzaretti, con l'assistenza del Segretario Angelo Castellana, nella seduta del 21/01/2026, ha adottato le decisioni che di seguito integralmente si riportano:</w:t>
      </w:r>
    </w:p>
    <w:p w14:paraId="554A4B2A" w14:textId="77777777" w:rsidR="00DC0676" w:rsidRPr="007520C9" w:rsidRDefault="00DC0676" w:rsidP="00DC0676">
      <w:pPr>
        <w:pStyle w:val="titolo10"/>
        <w:rPr>
          <w:color w:val="002060"/>
        </w:rPr>
      </w:pPr>
      <w:r w:rsidRPr="007520C9">
        <w:rPr>
          <w:color w:val="002060"/>
        </w:rPr>
        <w:t xml:space="preserve">GARE DEL 17/ 1/2026 </w:t>
      </w:r>
    </w:p>
    <w:p w14:paraId="1E326539" w14:textId="77777777" w:rsidR="00DC0676" w:rsidRPr="007520C9" w:rsidRDefault="00DC0676" w:rsidP="00DC0676">
      <w:pPr>
        <w:pStyle w:val="titolo7a"/>
        <w:rPr>
          <w:color w:val="002060"/>
        </w:rPr>
      </w:pPr>
      <w:r w:rsidRPr="007520C9">
        <w:rPr>
          <w:color w:val="002060"/>
        </w:rPr>
        <w:t xml:space="preserve">PROVVEDIMENTI DISCIPLINARI </w:t>
      </w:r>
    </w:p>
    <w:p w14:paraId="0E6202D1" w14:textId="77777777" w:rsidR="00DC0676" w:rsidRPr="007520C9" w:rsidRDefault="00DC0676" w:rsidP="00DC0676">
      <w:pPr>
        <w:pStyle w:val="titolo7b0"/>
        <w:rPr>
          <w:color w:val="002060"/>
        </w:rPr>
      </w:pPr>
      <w:r w:rsidRPr="007520C9">
        <w:rPr>
          <w:color w:val="002060"/>
        </w:rPr>
        <w:t xml:space="preserve">In base alle risultanze degli atti ufficiali sono state deliberate le seguenti sanzioni disciplinari. </w:t>
      </w:r>
    </w:p>
    <w:p w14:paraId="6112CDDC" w14:textId="77777777" w:rsidR="00DC0676" w:rsidRPr="007520C9" w:rsidRDefault="00DC0676" w:rsidP="00DC0676">
      <w:pPr>
        <w:pStyle w:val="titolo30"/>
        <w:rPr>
          <w:color w:val="002060"/>
        </w:rPr>
      </w:pPr>
      <w:r w:rsidRPr="007520C9">
        <w:rPr>
          <w:color w:val="002060"/>
        </w:rPr>
        <w:t xml:space="preserve">CALCIATORI NON ESPULSI </w:t>
      </w:r>
    </w:p>
    <w:p w14:paraId="29706B22" w14:textId="77777777" w:rsidR="00DC0676" w:rsidRPr="007520C9" w:rsidRDefault="00DC0676" w:rsidP="00DC0676">
      <w:pPr>
        <w:pStyle w:val="titolo20"/>
        <w:rPr>
          <w:color w:val="002060"/>
        </w:rPr>
      </w:pPr>
      <w:r w:rsidRPr="007520C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62DC0803" w14:textId="77777777" w:rsidTr="004D46C3">
        <w:tc>
          <w:tcPr>
            <w:tcW w:w="2200" w:type="dxa"/>
            <w:tcMar>
              <w:top w:w="20" w:type="dxa"/>
              <w:left w:w="20" w:type="dxa"/>
              <w:bottom w:w="20" w:type="dxa"/>
              <w:right w:w="20" w:type="dxa"/>
            </w:tcMar>
            <w:vAlign w:val="center"/>
            <w:hideMark/>
          </w:tcPr>
          <w:p w14:paraId="58CAB4A4" w14:textId="77777777" w:rsidR="00DC0676" w:rsidRPr="007520C9" w:rsidRDefault="00DC0676" w:rsidP="004D46C3">
            <w:pPr>
              <w:pStyle w:val="movimento"/>
              <w:rPr>
                <w:color w:val="002060"/>
              </w:rPr>
            </w:pPr>
            <w:r w:rsidRPr="007520C9">
              <w:rPr>
                <w:color w:val="002060"/>
              </w:rPr>
              <w:t>MENSA ISAIA</w:t>
            </w:r>
          </w:p>
        </w:tc>
        <w:tc>
          <w:tcPr>
            <w:tcW w:w="2200" w:type="dxa"/>
            <w:tcMar>
              <w:top w:w="20" w:type="dxa"/>
              <w:left w:w="20" w:type="dxa"/>
              <w:bottom w:w="20" w:type="dxa"/>
              <w:right w:w="20" w:type="dxa"/>
            </w:tcMar>
            <w:vAlign w:val="center"/>
            <w:hideMark/>
          </w:tcPr>
          <w:p w14:paraId="7380E7BE" w14:textId="77777777" w:rsidR="00DC0676" w:rsidRPr="007520C9" w:rsidRDefault="00DC0676" w:rsidP="004D46C3">
            <w:pPr>
              <w:pStyle w:val="movimento2"/>
              <w:rPr>
                <w:color w:val="002060"/>
              </w:rPr>
            </w:pPr>
            <w:r w:rsidRPr="007520C9">
              <w:rPr>
                <w:color w:val="002060"/>
              </w:rPr>
              <w:t xml:space="preserve">(POL.CAGLI SPORT ASSOCIATI) </w:t>
            </w:r>
          </w:p>
        </w:tc>
        <w:tc>
          <w:tcPr>
            <w:tcW w:w="800" w:type="dxa"/>
            <w:tcMar>
              <w:top w:w="20" w:type="dxa"/>
              <w:left w:w="20" w:type="dxa"/>
              <w:bottom w:w="20" w:type="dxa"/>
              <w:right w:w="20" w:type="dxa"/>
            </w:tcMar>
            <w:vAlign w:val="center"/>
            <w:hideMark/>
          </w:tcPr>
          <w:p w14:paraId="33476101"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54613C4D"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153471E" w14:textId="77777777" w:rsidR="00DC0676" w:rsidRPr="007520C9" w:rsidRDefault="00DC0676" w:rsidP="004D46C3">
            <w:pPr>
              <w:pStyle w:val="movimento2"/>
              <w:rPr>
                <w:color w:val="002060"/>
              </w:rPr>
            </w:pPr>
            <w:r w:rsidRPr="007520C9">
              <w:rPr>
                <w:color w:val="002060"/>
              </w:rPr>
              <w:t> </w:t>
            </w:r>
          </w:p>
        </w:tc>
      </w:tr>
    </w:tbl>
    <w:p w14:paraId="2E2C4B2F" w14:textId="77777777" w:rsidR="00DC0676" w:rsidRPr="007520C9" w:rsidRDefault="00DC0676" w:rsidP="00DC0676">
      <w:pPr>
        <w:pStyle w:val="titolo20"/>
        <w:rPr>
          <w:rFonts w:eastAsiaTheme="minorEastAsia"/>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0BDE815D" w14:textId="77777777" w:rsidTr="004D46C3">
        <w:tc>
          <w:tcPr>
            <w:tcW w:w="2200" w:type="dxa"/>
            <w:tcMar>
              <w:top w:w="20" w:type="dxa"/>
              <w:left w:w="20" w:type="dxa"/>
              <w:bottom w:w="20" w:type="dxa"/>
              <w:right w:w="20" w:type="dxa"/>
            </w:tcMar>
            <w:vAlign w:val="center"/>
            <w:hideMark/>
          </w:tcPr>
          <w:p w14:paraId="744D19B8" w14:textId="77777777" w:rsidR="00DC0676" w:rsidRPr="007520C9" w:rsidRDefault="00DC0676" w:rsidP="004D46C3">
            <w:pPr>
              <w:pStyle w:val="movimento"/>
              <w:rPr>
                <w:color w:val="002060"/>
              </w:rPr>
            </w:pPr>
            <w:r w:rsidRPr="007520C9">
              <w:rPr>
                <w:color w:val="002060"/>
              </w:rPr>
              <w:t>BOUSELHAM ADAM</w:t>
            </w:r>
          </w:p>
        </w:tc>
        <w:tc>
          <w:tcPr>
            <w:tcW w:w="2200" w:type="dxa"/>
            <w:tcMar>
              <w:top w:w="20" w:type="dxa"/>
              <w:left w:w="20" w:type="dxa"/>
              <w:bottom w:w="20" w:type="dxa"/>
              <w:right w:w="20" w:type="dxa"/>
            </w:tcMar>
            <w:vAlign w:val="center"/>
            <w:hideMark/>
          </w:tcPr>
          <w:p w14:paraId="4CE0AB44" w14:textId="77777777" w:rsidR="00DC0676" w:rsidRPr="007520C9" w:rsidRDefault="00DC0676" w:rsidP="004D46C3">
            <w:pPr>
              <w:pStyle w:val="movimento2"/>
              <w:rPr>
                <w:color w:val="002060"/>
              </w:rPr>
            </w:pPr>
            <w:r w:rsidRPr="007520C9">
              <w:rPr>
                <w:color w:val="002060"/>
              </w:rPr>
              <w:t xml:space="preserve">(POL.CAGLI SPORT ASSOCIATI) </w:t>
            </w:r>
          </w:p>
        </w:tc>
        <w:tc>
          <w:tcPr>
            <w:tcW w:w="800" w:type="dxa"/>
            <w:tcMar>
              <w:top w:w="20" w:type="dxa"/>
              <w:left w:w="20" w:type="dxa"/>
              <w:bottom w:w="20" w:type="dxa"/>
              <w:right w:w="20" w:type="dxa"/>
            </w:tcMar>
            <w:vAlign w:val="center"/>
            <w:hideMark/>
          </w:tcPr>
          <w:p w14:paraId="62174078"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1112398"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798F5C8D" w14:textId="77777777" w:rsidR="00DC0676" w:rsidRPr="007520C9" w:rsidRDefault="00DC0676" w:rsidP="004D46C3">
            <w:pPr>
              <w:pStyle w:val="movimento2"/>
              <w:rPr>
                <w:color w:val="002060"/>
              </w:rPr>
            </w:pPr>
            <w:r w:rsidRPr="007520C9">
              <w:rPr>
                <w:color w:val="002060"/>
              </w:rPr>
              <w:t> </w:t>
            </w:r>
          </w:p>
        </w:tc>
      </w:tr>
    </w:tbl>
    <w:p w14:paraId="72159517" w14:textId="77777777" w:rsidR="00DC0676" w:rsidRPr="007520C9" w:rsidRDefault="00DC0676" w:rsidP="00DC0676">
      <w:pPr>
        <w:pStyle w:val="titolo10"/>
        <w:rPr>
          <w:rFonts w:eastAsiaTheme="minorEastAsia"/>
          <w:color w:val="002060"/>
        </w:rPr>
      </w:pPr>
      <w:r w:rsidRPr="007520C9">
        <w:rPr>
          <w:color w:val="002060"/>
        </w:rPr>
        <w:t xml:space="preserve">GARE DEL 18/ 1/2026 </w:t>
      </w:r>
    </w:p>
    <w:p w14:paraId="4105780F" w14:textId="77777777" w:rsidR="00DC0676" w:rsidRPr="007520C9" w:rsidRDefault="00DC0676" w:rsidP="00DC0676">
      <w:pPr>
        <w:pStyle w:val="titolo7a"/>
        <w:rPr>
          <w:color w:val="002060"/>
        </w:rPr>
      </w:pPr>
      <w:r w:rsidRPr="007520C9">
        <w:rPr>
          <w:color w:val="002060"/>
        </w:rPr>
        <w:t xml:space="preserve">PROVVEDIMENTI DISCIPLINARI </w:t>
      </w:r>
    </w:p>
    <w:p w14:paraId="09DBB616" w14:textId="77777777" w:rsidR="00DC0676" w:rsidRPr="007520C9" w:rsidRDefault="00DC0676" w:rsidP="00DC0676">
      <w:pPr>
        <w:pStyle w:val="titolo7b0"/>
        <w:rPr>
          <w:color w:val="002060"/>
        </w:rPr>
      </w:pPr>
      <w:r w:rsidRPr="007520C9">
        <w:rPr>
          <w:color w:val="002060"/>
        </w:rPr>
        <w:t xml:space="preserve">In base alle risultanze degli atti ufficiali sono state deliberate le seguenti sanzioni disciplinari. </w:t>
      </w:r>
    </w:p>
    <w:p w14:paraId="4CE52D47" w14:textId="77777777" w:rsidR="00DC0676" w:rsidRPr="007520C9" w:rsidRDefault="00DC0676" w:rsidP="00DC0676">
      <w:pPr>
        <w:pStyle w:val="titolo30"/>
        <w:rPr>
          <w:color w:val="002060"/>
        </w:rPr>
      </w:pPr>
      <w:r w:rsidRPr="007520C9">
        <w:rPr>
          <w:color w:val="002060"/>
        </w:rPr>
        <w:t xml:space="preserve">CALCIATORI NON ESPULSI </w:t>
      </w:r>
    </w:p>
    <w:p w14:paraId="0F06DAFB" w14:textId="77777777" w:rsidR="00DC0676" w:rsidRPr="007520C9" w:rsidRDefault="00DC0676" w:rsidP="00DC0676">
      <w:pPr>
        <w:pStyle w:val="titolo20"/>
        <w:rPr>
          <w:color w:val="002060"/>
        </w:rPr>
      </w:pPr>
      <w:r w:rsidRPr="007520C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2EBF2707" w14:textId="77777777" w:rsidTr="004D46C3">
        <w:tc>
          <w:tcPr>
            <w:tcW w:w="2200" w:type="dxa"/>
            <w:tcMar>
              <w:top w:w="20" w:type="dxa"/>
              <w:left w:w="20" w:type="dxa"/>
              <w:bottom w:w="20" w:type="dxa"/>
              <w:right w:w="20" w:type="dxa"/>
            </w:tcMar>
            <w:vAlign w:val="center"/>
            <w:hideMark/>
          </w:tcPr>
          <w:p w14:paraId="150B8F07" w14:textId="77777777" w:rsidR="00DC0676" w:rsidRPr="007520C9" w:rsidRDefault="00DC0676" w:rsidP="004D46C3">
            <w:pPr>
              <w:pStyle w:val="movimento"/>
              <w:rPr>
                <w:color w:val="002060"/>
              </w:rPr>
            </w:pPr>
            <w:r w:rsidRPr="007520C9">
              <w:rPr>
                <w:color w:val="002060"/>
              </w:rPr>
              <w:t>BELLU IGOR</w:t>
            </w:r>
          </w:p>
        </w:tc>
        <w:tc>
          <w:tcPr>
            <w:tcW w:w="2200" w:type="dxa"/>
            <w:tcMar>
              <w:top w:w="20" w:type="dxa"/>
              <w:left w:w="20" w:type="dxa"/>
              <w:bottom w:w="20" w:type="dxa"/>
              <w:right w:w="20" w:type="dxa"/>
            </w:tcMar>
            <w:vAlign w:val="center"/>
            <w:hideMark/>
          </w:tcPr>
          <w:p w14:paraId="777AA9B9" w14:textId="77777777" w:rsidR="00DC0676" w:rsidRPr="007520C9" w:rsidRDefault="00DC0676" w:rsidP="004D46C3">
            <w:pPr>
              <w:pStyle w:val="movimento2"/>
              <w:rPr>
                <w:color w:val="002060"/>
              </w:rPr>
            </w:pPr>
            <w:r w:rsidRPr="007520C9">
              <w:rPr>
                <w:color w:val="002060"/>
              </w:rPr>
              <w:t xml:space="preserve">(CERRETO D ESI ASD) </w:t>
            </w:r>
          </w:p>
        </w:tc>
        <w:tc>
          <w:tcPr>
            <w:tcW w:w="800" w:type="dxa"/>
            <w:tcMar>
              <w:top w:w="20" w:type="dxa"/>
              <w:left w:w="20" w:type="dxa"/>
              <w:bottom w:w="20" w:type="dxa"/>
              <w:right w:w="20" w:type="dxa"/>
            </w:tcMar>
            <w:vAlign w:val="center"/>
            <w:hideMark/>
          </w:tcPr>
          <w:p w14:paraId="37CE288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7AF5825B"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796C98E" w14:textId="77777777" w:rsidR="00DC0676" w:rsidRPr="007520C9" w:rsidRDefault="00DC0676" w:rsidP="004D46C3">
            <w:pPr>
              <w:pStyle w:val="movimento2"/>
              <w:rPr>
                <w:color w:val="002060"/>
              </w:rPr>
            </w:pPr>
            <w:r w:rsidRPr="007520C9">
              <w:rPr>
                <w:color w:val="002060"/>
              </w:rPr>
              <w:t> </w:t>
            </w:r>
          </w:p>
        </w:tc>
      </w:tr>
    </w:tbl>
    <w:p w14:paraId="7648F43B" w14:textId="77777777" w:rsidR="00DC0676" w:rsidRPr="007520C9" w:rsidRDefault="00DC0676" w:rsidP="00DC0676">
      <w:pPr>
        <w:pStyle w:val="titolo20"/>
        <w:rPr>
          <w:rFonts w:eastAsiaTheme="minorEastAsia"/>
          <w:color w:val="002060"/>
        </w:rPr>
      </w:pPr>
      <w:r w:rsidRPr="007520C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3718361A" w14:textId="77777777" w:rsidTr="004D46C3">
        <w:tc>
          <w:tcPr>
            <w:tcW w:w="2200" w:type="dxa"/>
            <w:tcMar>
              <w:top w:w="20" w:type="dxa"/>
              <w:left w:w="20" w:type="dxa"/>
              <w:bottom w:w="20" w:type="dxa"/>
              <w:right w:w="20" w:type="dxa"/>
            </w:tcMar>
            <w:vAlign w:val="center"/>
            <w:hideMark/>
          </w:tcPr>
          <w:p w14:paraId="67CE8094" w14:textId="77777777" w:rsidR="00DC0676" w:rsidRPr="007520C9" w:rsidRDefault="00DC0676" w:rsidP="004D46C3">
            <w:pPr>
              <w:pStyle w:val="movimento"/>
              <w:rPr>
                <w:color w:val="002060"/>
              </w:rPr>
            </w:pPr>
            <w:r w:rsidRPr="007520C9">
              <w:rPr>
                <w:color w:val="002060"/>
              </w:rPr>
              <w:t>UMILE EDUARDO</w:t>
            </w:r>
          </w:p>
        </w:tc>
        <w:tc>
          <w:tcPr>
            <w:tcW w:w="2200" w:type="dxa"/>
            <w:tcMar>
              <w:top w:w="20" w:type="dxa"/>
              <w:left w:w="20" w:type="dxa"/>
              <w:bottom w:w="20" w:type="dxa"/>
              <w:right w:w="20" w:type="dxa"/>
            </w:tcMar>
            <w:vAlign w:val="center"/>
            <w:hideMark/>
          </w:tcPr>
          <w:p w14:paraId="7827A56C" w14:textId="77777777" w:rsidR="00DC0676" w:rsidRPr="007520C9" w:rsidRDefault="00DC0676" w:rsidP="004D46C3">
            <w:pPr>
              <w:pStyle w:val="movimento2"/>
              <w:rPr>
                <w:color w:val="002060"/>
              </w:rPr>
            </w:pPr>
            <w:r w:rsidRPr="007520C9">
              <w:rPr>
                <w:color w:val="002060"/>
              </w:rPr>
              <w:t xml:space="preserve">(C.U.S. ANCONA) </w:t>
            </w:r>
          </w:p>
        </w:tc>
        <w:tc>
          <w:tcPr>
            <w:tcW w:w="800" w:type="dxa"/>
            <w:tcMar>
              <w:top w:w="20" w:type="dxa"/>
              <w:left w:w="20" w:type="dxa"/>
              <w:bottom w:w="20" w:type="dxa"/>
              <w:right w:w="20" w:type="dxa"/>
            </w:tcMar>
            <w:vAlign w:val="center"/>
            <w:hideMark/>
          </w:tcPr>
          <w:p w14:paraId="24022383"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01191510"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3A49AA54" w14:textId="77777777" w:rsidR="00DC0676" w:rsidRPr="007520C9" w:rsidRDefault="00DC0676" w:rsidP="004D46C3">
            <w:pPr>
              <w:pStyle w:val="movimento2"/>
              <w:rPr>
                <w:color w:val="002060"/>
              </w:rPr>
            </w:pPr>
            <w:r w:rsidRPr="007520C9">
              <w:rPr>
                <w:color w:val="002060"/>
              </w:rPr>
              <w:t> </w:t>
            </w:r>
          </w:p>
        </w:tc>
      </w:tr>
    </w:tbl>
    <w:p w14:paraId="36E063BB" w14:textId="77777777" w:rsidR="00DC0676" w:rsidRPr="007520C9" w:rsidRDefault="00DC0676" w:rsidP="00DC0676">
      <w:pPr>
        <w:pStyle w:val="titolo20"/>
        <w:rPr>
          <w:rFonts w:eastAsiaTheme="minorEastAsia"/>
          <w:color w:val="002060"/>
        </w:rPr>
      </w:pPr>
      <w:r w:rsidRPr="007520C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C0676" w:rsidRPr="007520C9" w14:paraId="4F6D01A8" w14:textId="77777777" w:rsidTr="004D46C3">
        <w:tc>
          <w:tcPr>
            <w:tcW w:w="2200" w:type="dxa"/>
            <w:tcMar>
              <w:top w:w="20" w:type="dxa"/>
              <w:left w:w="20" w:type="dxa"/>
              <w:bottom w:w="20" w:type="dxa"/>
              <w:right w:w="20" w:type="dxa"/>
            </w:tcMar>
            <w:vAlign w:val="center"/>
            <w:hideMark/>
          </w:tcPr>
          <w:p w14:paraId="595EC011" w14:textId="77777777" w:rsidR="00DC0676" w:rsidRPr="007520C9" w:rsidRDefault="00DC0676" w:rsidP="004D46C3">
            <w:pPr>
              <w:pStyle w:val="movimento"/>
              <w:rPr>
                <w:color w:val="002060"/>
              </w:rPr>
            </w:pPr>
            <w:r w:rsidRPr="007520C9">
              <w:rPr>
                <w:color w:val="002060"/>
              </w:rPr>
              <w:t>RIVOSECCHI FRANCESCO</w:t>
            </w:r>
          </w:p>
        </w:tc>
        <w:tc>
          <w:tcPr>
            <w:tcW w:w="2200" w:type="dxa"/>
            <w:tcMar>
              <w:top w:w="20" w:type="dxa"/>
              <w:left w:w="20" w:type="dxa"/>
              <w:bottom w:w="20" w:type="dxa"/>
              <w:right w:w="20" w:type="dxa"/>
            </w:tcMar>
            <w:vAlign w:val="center"/>
            <w:hideMark/>
          </w:tcPr>
          <w:p w14:paraId="22FB42CA" w14:textId="77777777" w:rsidR="00DC0676" w:rsidRPr="007520C9" w:rsidRDefault="00DC0676" w:rsidP="004D46C3">
            <w:pPr>
              <w:pStyle w:val="movimento2"/>
              <w:rPr>
                <w:color w:val="002060"/>
              </w:rPr>
            </w:pPr>
            <w:r w:rsidRPr="007520C9">
              <w:rPr>
                <w:color w:val="002060"/>
              </w:rPr>
              <w:t xml:space="preserve">(POLISPORTIVA RIPATRANSONE) </w:t>
            </w:r>
          </w:p>
        </w:tc>
        <w:tc>
          <w:tcPr>
            <w:tcW w:w="800" w:type="dxa"/>
            <w:tcMar>
              <w:top w:w="20" w:type="dxa"/>
              <w:left w:w="20" w:type="dxa"/>
              <w:bottom w:w="20" w:type="dxa"/>
              <w:right w:w="20" w:type="dxa"/>
            </w:tcMar>
            <w:vAlign w:val="center"/>
            <w:hideMark/>
          </w:tcPr>
          <w:p w14:paraId="1C3E0777" w14:textId="77777777" w:rsidR="00DC0676" w:rsidRPr="007520C9" w:rsidRDefault="00DC0676" w:rsidP="004D46C3">
            <w:pPr>
              <w:pStyle w:val="movimento"/>
              <w:rPr>
                <w:color w:val="002060"/>
              </w:rPr>
            </w:pPr>
            <w:r w:rsidRPr="007520C9">
              <w:rPr>
                <w:color w:val="002060"/>
              </w:rPr>
              <w:t> </w:t>
            </w:r>
          </w:p>
        </w:tc>
        <w:tc>
          <w:tcPr>
            <w:tcW w:w="2200" w:type="dxa"/>
            <w:tcMar>
              <w:top w:w="20" w:type="dxa"/>
              <w:left w:w="20" w:type="dxa"/>
              <w:bottom w:w="20" w:type="dxa"/>
              <w:right w:w="20" w:type="dxa"/>
            </w:tcMar>
            <w:vAlign w:val="center"/>
            <w:hideMark/>
          </w:tcPr>
          <w:p w14:paraId="12B13008" w14:textId="77777777" w:rsidR="00DC0676" w:rsidRPr="007520C9" w:rsidRDefault="00DC0676" w:rsidP="004D46C3">
            <w:pPr>
              <w:pStyle w:val="movimento"/>
              <w:rPr>
                <w:color w:val="002060"/>
              </w:rPr>
            </w:pPr>
            <w:r w:rsidRPr="007520C9">
              <w:rPr>
                <w:color w:val="002060"/>
              </w:rPr>
              <w:t>PELUSO MANUEL</w:t>
            </w:r>
          </w:p>
        </w:tc>
        <w:tc>
          <w:tcPr>
            <w:tcW w:w="2200" w:type="dxa"/>
            <w:tcMar>
              <w:top w:w="20" w:type="dxa"/>
              <w:left w:w="20" w:type="dxa"/>
              <w:bottom w:w="20" w:type="dxa"/>
              <w:right w:w="20" w:type="dxa"/>
            </w:tcMar>
            <w:vAlign w:val="center"/>
            <w:hideMark/>
          </w:tcPr>
          <w:p w14:paraId="328C678B" w14:textId="77777777" w:rsidR="00DC0676" w:rsidRPr="007520C9" w:rsidRDefault="00DC0676" w:rsidP="004D46C3">
            <w:pPr>
              <w:pStyle w:val="movimento2"/>
              <w:rPr>
                <w:color w:val="002060"/>
              </w:rPr>
            </w:pPr>
            <w:r w:rsidRPr="007520C9">
              <w:rPr>
                <w:color w:val="002060"/>
              </w:rPr>
              <w:t xml:space="preserve">(REAL FABRIANO) </w:t>
            </w:r>
          </w:p>
        </w:tc>
      </w:tr>
    </w:tbl>
    <w:p w14:paraId="23E572C8" w14:textId="77777777" w:rsidR="00DC0676" w:rsidRDefault="00DC0676" w:rsidP="00DC0676">
      <w:pPr>
        <w:pStyle w:val="breakline"/>
        <w:rPr>
          <w:color w:val="002060"/>
        </w:rPr>
      </w:pPr>
    </w:p>
    <w:p w14:paraId="347139F3" w14:textId="77777777" w:rsidR="00DC0676" w:rsidRPr="00B0381A" w:rsidRDefault="00DC0676" w:rsidP="00DC0676">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76C8EA34" w14:textId="77777777" w:rsidR="00DC0676" w:rsidRPr="00B0381A" w:rsidRDefault="00DC0676" w:rsidP="00DC0676">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14CDBF4F" w14:textId="77777777" w:rsidR="00DC0676" w:rsidRPr="008632AF" w:rsidRDefault="00DC0676" w:rsidP="00DC0676">
      <w:pPr>
        <w:pStyle w:val="breakline"/>
        <w:rPr>
          <w:rFonts w:eastAsiaTheme="minorEastAsia"/>
          <w:color w:val="002060"/>
        </w:rPr>
      </w:pPr>
    </w:p>
    <w:p w14:paraId="3430FB43" w14:textId="77777777" w:rsidR="00DC0676" w:rsidRPr="007520C9" w:rsidRDefault="00DC0676" w:rsidP="00DC0676">
      <w:pPr>
        <w:pStyle w:val="breakline"/>
        <w:rPr>
          <w:rFonts w:eastAsiaTheme="minorEastAsia"/>
          <w:color w:val="002060"/>
        </w:rPr>
      </w:pPr>
    </w:p>
    <w:p w14:paraId="562410B5" w14:textId="77777777" w:rsidR="00DC0676" w:rsidRPr="007520C9" w:rsidRDefault="00DC0676" w:rsidP="00DC0676">
      <w:pPr>
        <w:pStyle w:val="titoloprinc0"/>
        <w:rPr>
          <w:color w:val="002060"/>
        </w:rPr>
      </w:pPr>
      <w:r w:rsidRPr="007520C9">
        <w:rPr>
          <w:color w:val="002060"/>
        </w:rPr>
        <w:t>CLASSIFICA</w:t>
      </w:r>
    </w:p>
    <w:p w14:paraId="40A1C1A7" w14:textId="77777777" w:rsidR="00DC0676" w:rsidRPr="007520C9" w:rsidRDefault="00DC0676" w:rsidP="00DC0676">
      <w:pPr>
        <w:pStyle w:val="breakline"/>
        <w:rPr>
          <w:color w:val="002060"/>
        </w:rPr>
      </w:pPr>
    </w:p>
    <w:p w14:paraId="188EEB9A" w14:textId="77777777" w:rsidR="00DC0676" w:rsidRPr="007520C9" w:rsidRDefault="00DC0676" w:rsidP="00DC0676">
      <w:pPr>
        <w:pStyle w:val="breakline"/>
        <w:rPr>
          <w:color w:val="002060"/>
        </w:rPr>
      </w:pPr>
    </w:p>
    <w:p w14:paraId="3DF134CF" w14:textId="77777777" w:rsidR="00DC0676" w:rsidRPr="007520C9" w:rsidRDefault="00DC0676" w:rsidP="00DC0676">
      <w:pPr>
        <w:pStyle w:val="sottotitolocampionato10"/>
        <w:rPr>
          <w:color w:val="002060"/>
        </w:rPr>
      </w:pPr>
      <w:r w:rsidRPr="007520C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2C0DA1E1"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3B613"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CDEAD"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782A4"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BA7B7"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E0507"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3A672"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55981"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76788"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B92B1"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75251" w14:textId="77777777" w:rsidR="00DC0676" w:rsidRPr="007520C9" w:rsidRDefault="00DC0676" w:rsidP="004D46C3">
            <w:pPr>
              <w:pStyle w:val="headertabella0"/>
              <w:rPr>
                <w:color w:val="002060"/>
              </w:rPr>
            </w:pPr>
            <w:r w:rsidRPr="007520C9">
              <w:rPr>
                <w:color w:val="002060"/>
              </w:rPr>
              <w:t>PE</w:t>
            </w:r>
          </w:p>
        </w:tc>
      </w:tr>
      <w:tr w:rsidR="00DC0676" w:rsidRPr="007520C9" w14:paraId="19C6E4F5"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07EDE9" w14:textId="77777777" w:rsidR="00DC0676" w:rsidRPr="007520C9" w:rsidRDefault="00DC0676" w:rsidP="004D46C3">
            <w:pPr>
              <w:pStyle w:val="rowtabella0"/>
              <w:rPr>
                <w:color w:val="002060"/>
              </w:rPr>
            </w:pPr>
            <w:r w:rsidRPr="007520C9">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ECDD3"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AEABF"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8C16"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F4A5"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30CF"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715A" w14:textId="77777777" w:rsidR="00DC0676" w:rsidRPr="007520C9" w:rsidRDefault="00DC0676" w:rsidP="004D46C3">
            <w:pPr>
              <w:pStyle w:val="rowtabella0"/>
              <w:jc w:val="center"/>
              <w:rPr>
                <w:color w:val="002060"/>
              </w:rPr>
            </w:pPr>
            <w:r w:rsidRPr="007520C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6892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84F99" w14:textId="77777777" w:rsidR="00DC0676" w:rsidRPr="007520C9" w:rsidRDefault="00DC0676" w:rsidP="004D46C3">
            <w:pPr>
              <w:pStyle w:val="rowtabella0"/>
              <w:jc w:val="center"/>
              <w:rPr>
                <w:color w:val="002060"/>
              </w:rPr>
            </w:pPr>
            <w:r w:rsidRPr="007520C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25D6C" w14:textId="77777777" w:rsidR="00DC0676" w:rsidRPr="007520C9" w:rsidRDefault="00DC0676" w:rsidP="004D46C3">
            <w:pPr>
              <w:pStyle w:val="rowtabella0"/>
              <w:jc w:val="center"/>
              <w:rPr>
                <w:color w:val="002060"/>
              </w:rPr>
            </w:pPr>
            <w:r w:rsidRPr="007520C9">
              <w:rPr>
                <w:color w:val="002060"/>
              </w:rPr>
              <w:t>0</w:t>
            </w:r>
          </w:p>
        </w:tc>
      </w:tr>
      <w:tr w:rsidR="00DC0676" w:rsidRPr="007520C9" w14:paraId="457E29C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A540E" w14:textId="77777777" w:rsidR="00DC0676" w:rsidRPr="007520C9" w:rsidRDefault="00DC0676" w:rsidP="004D46C3">
            <w:pPr>
              <w:pStyle w:val="rowtabella0"/>
              <w:rPr>
                <w:color w:val="002060"/>
              </w:rPr>
            </w:pPr>
            <w:r w:rsidRPr="007520C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A11D"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C8AF5"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C666"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7186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65E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63EBE"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1CC6E"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C3D6E" w14:textId="77777777" w:rsidR="00DC0676" w:rsidRPr="007520C9" w:rsidRDefault="00DC0676" w:rsidP="004D46C3">
            <w:pPr>
              <w:pStyle w:val="rowtabella0"/>
              <w:jc w:val="center"/>
              <w:rPr>
                <w:color w:val="002060"/>
              </w:rPr>
            </w:pPr>
            <w:r w:rsidRPr="007520C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518C" w14:textId="77777777" w:rsidR="00DC0676" w:rsidRPr="007520C9" w:rsidRDefault="00DC0676" w:rsidP="004D46C3">
            <w:pPr>
              <w:pStyle w:val="rowtabella0"/>
              <w:jc w:val="center"/>
              <w:rPr>
                <w:color w:val="002060"/>
              </w:rPr>
            </w:pPr>
            <w:r w:rsidRPr="007520C9">
              <w:rPr>
                <w:color w:val="002060"/>
              </w:rPr>
              <w:t>0</w:t>
            </w:r>
          </w:p>
        </w:tc>
      </w:tr>
      <w:tr w:rsidR="00DC0676" w:rsidRPr="007520C9" w14:paraId="0D48F24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4DB06" w14:textId="77777777" w:rsidR="00DC0676" w:rsidRPr="007520C9" w:rsidRDefault="00DC0676" w:rsidP="004D46C3">
            <w:pPr>
              <w:pStyle w:val="rowtabella0"/>
              <w:rPr>
                <w:color w:val="002060"/>
              </w:rPr>
            </w:pPr>
            <w:r w:rsidRPr="007520C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2162"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B340"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D6175"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C315"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FDE2"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08751"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FB7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607E"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82F6" w14:textId="77777777" w:rsidR="00DC0676" w:rsidRPr="007520C9" w:rsidRDefault="00DC0676" w:rsidP="004D46C3">
            <w:pPr>
              <w:pStyle w:val="rowtabella0"/>
              <w:jc w:val="center"/>
              <w:rPr>
                <w:color w:val="002060"/>
              </w:rPr>
            </w:pPr>
            <w:r w:rsidRPr="007520C9">
              <w:rPr>
                <w:color w:val="002060"/>
              </w:rPr>
              <w:t>0</w:t>
            </w:r>
          </w:p>
        </w:tc>
      </w:tr>
      <w:tr w:rsidR="00DC0676" w:rsidRPr="007520C9" w14:paraId="2ED1417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28E1E" w14:textId="77777777" w:rsidR="00DC0676" w:rsidRPr="007520C9" w:rsidRDefault="00DC0676" w:rsidP="004D46C3">
            <w:pPr>
              <w:pStyle w:val="rowtabella0"/>
              <w:rPr>
                <w:color w:val="002060"/>
              </w:rPr>
            </w:pPr>
            <w:r w:rsidRPr="007520C9">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DAF5"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BC7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95522"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D7C4"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289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C6AE"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BFEC"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C237"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A66A9" w14:textId="77777777" w:rsidR="00DC0676" w:rsidRPr="007520C9" w:rsidRDefault="00DC0676" w:rsidP="004D46C3">
            <w:pPr>
              <w:pStyle w:val="rowtabella0"/>
              <w:jc w:val="center"/>
              <w:rPr>
                <w:color w:val="002060"/>
              </w:rPr>
            </w:pPr>
            <w:r w:rsidRPr="007520C9">
              <w:rPr>
                <w:color w:val="002060"/>
              </w:rPr>
              <w:t>0</w:t>
            </w:r>
          </w:p>
        </w:tc>
      </w:tr>
      <w:tr w:rsidR="00DC0676" w:rsidRPr="007520C9" w14:paraId="5BD25B21"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8EABD" w14:textId="77777777" w:rsidR="00DC0676" w:rsidRPr="007520C9" w:rsidRDefault="00DC0676" w:rsidP="004D46C3">
            <w:pPr>
              <w:pStyle w:val="rowtabella0"/>
              <w:rPr>
                <w:color w:val="002060"/>
              </w:rPr>
            </w:pPr>
            <w:r w:rsidRPr="007520C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22835"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D4109"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D08F"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D31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B1A35"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0D5C"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285C6"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C070"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D7BC6" w14:textId="77777777" w:rsidR="00DC0676" w:rsidRPr="007520C9" w:rsidRDefault="00DC0676" w:rsidP="004D46C3">
            <w:pPr>
              <w:pStyle w:val="rowtabella0"/>
              <w:jc w:val="center"/>
              <w:rPr>
                <w:color w:val="002060"/>
              </w:rPr>
            </w:pPr>
            <w:r w:rsidRPr="007520C9">
              <w:rPr>
                <w:color w:val="002060"/>
              </w:rPr>
              <w:t>0</w:t>
            </w:r>
          </w:p>
        </w:tc>
      </w:tr>
      <w:tr w:rsidR="00DC0676" w:rsidRPr="007520C9" w14:paraId="4CCABE4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EF91A" w14:textId="77777777" w:rsidR="00DC0676" w:rsidRPr="007520C9" w:rsidRDefault="00DC0676" w:rsidP="004D46C3">
            <w:pPr>
              <w:pStyle w:val="rowtabella0"/>
              <w:rPr>
                <w:color w:val="002060"/>
              </w:rPr>
            </w:pPr>
            <w:r w:rsidRPr="007520C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1470"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7FD28"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B3A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22D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9D179"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5E559"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C71BB"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3EA1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BE42" w14:textId="77777777" w:rsidR="00DC0676" w:rsidRPr="007520C9" w:rsidRDefault="00DC0676" w:rsidP="004D46C3">
            <w:pPr>
              <w:pStyle w:val="rowtabella0"/>
              <w:jc w:val="center"/>
              <w:rPr>
                <w:color w:val="002060"/>
              </w:rPr>
            </w:pPr>
            <w:r w:rsidRPr="007520C9">
              <w:rPr>
                <w:color w:val="002060"/>
              </w:rPr>
              <w:t>0</w:t>
            </w:r>
          </w:p>
        </w:tc>
      </w:tr>
      <w:tr w:rsidR="00DC0676" w:rsidRPr="007520C9" w14:paraId="51D5952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2442C" w14:textId="77777777" w:rsidR="00DC0676" w:rsidRPr="007520C9" w:rsidRDefault="00DC0676" w:rsidP="004D46C3">
            <w:pPr>
              <w:pStyle w:val="rowtabella0"/>
              <w:rPr>
                <w:color w:val="002060"/>
              </w:rPr>
            </w:pPr>
            <w:r w:rsidRPr="007520C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FD1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227AD"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90205"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627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4C2D"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10A00"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98FEC" w14:textId="77777777" w:rsidR="00DC0676" w:rsidRPr="007520C9" w:rsidRDefault="00DC0676" w:rsidP="004D46C3">
            <w:pPr>
              <w:pStyle w:val="rowtabella0"/>
              <w:jc w:val="center"/>
              <w:rPr>
                <w:color w:val="002060"/>
              </w:rPr>
            </w:pPr>
            <w:r w:rsidRPr="007520C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3161F"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45E61" w14:textId="77777777" w:rsidR="00DC0676" w:rsidRPr="007520C9" w:rsidRDefault="00DC0676" w:rsidP="004D46C3">
            <w:pPr>
              <w:pStyle w:val="rowtabella0"/>
              <w:jc w:val="center"/>
              <w:rPr>
                <w:color w:val="002060"/>
              </w:rPr>
            </w:pPr>
            <w:r w:rsidRPr="007520C9">
              <w:rPr>
                <w:color w:val="002060"/>
              </w:rPr>
              <w:t>0</w:t>
            </w:r>
          </w:p>
        </w:tc>
      </w:tr>
      <w:tr w:rsidR="00DC0676" w:rsidRPr="007520C9" w14:paraId="03362332"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7611F" w14:textId="77777777" w:rsidR="00DC0676" w:rsidRPr="007520C9" w:rsidRDefault="00DC0676" w:rsidP="004D46C3">
            <w:pPr>
              <w:pStyle w:val="rowtabella0"/>
              <w:rPr>
                <w:color w:val="002060"/>
              </w:rPr>
            </w:pPr>
            <w:r w:rsidRPr="007520C9">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589F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F9A3"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7B670"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A075"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8411"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D58AA"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5F73" w14:textId="77777777" w:rsidR="00DC0676" w:rsidRPr="007520C9" w:rsidRDefault="00DC0676" w:rsidP="004D46C3">
            <w:pPr>
              <w:pStyle w:val="rowtabella0"/>
              <w:jc w:val="center"/>
              <w:rPr>
                <w:color w:val="002060"/>
              </w:rPr>
            </w:pPr>
            <w:r w:rsidRPr="007520C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BBFC" w14:textId="77777777" w:rsidR="00DC0676" w:rsidRPr="007520C9" w:rsidRDefault="00DC0676" w:rsidP="004D46C3">
            <w:pPr>
              <w:pStyle w:val="rowtabella0"/>
              <w:jc w:val="center"/>
              <w:rPr>
                <w:color w:val="002060"/>
              </w:rPr>
            </w:pPr>
            <w:r w:rsidRPr="007520C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7A1A" w14:textId="77777777" w:rsidR="00DC0676" w:rsidRPr="007520C9" w:rsidRDefault="00DC0676" w:rsidP="004D46C3">
            <w:pPr>
              <w:pStyle w:val="rowtabella0"/>
              <w:jc w:val="center"/>
              <w:rPr>
                <w:color w:val="002060"/>
              </w:rPr>
            </w:pPr>
            <w:r w:rsidRPr="007520C9">
              <w:rPr>
                <w:color w:val="002060"/>
              </w:rPr>
              <w:t>0</w:t>
            </w:r>
          </w:p>
        </w:tc>
      </w:tr>
      <w:tr w:rsidR="00DC0676" w:rsidRPr="007520C9" w14:paraId="1D836CAA"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F0F048" w14:textId="77777777" w:rsidR="00DC0676" w:rsidRPr="007520C9" w:rsidRDefault="00DC0676" w:rsidP="004D46C3">
            <w:pPr>
              <w:pStyle w:val="rowtabella0"/>
              <w:rPr>
                <w:color w:val="002060"/>
              </w:rPr>
            </w:pPr>
            <w:r w:rsidRPr="007520C9">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EE01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917D"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853C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304A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9B89"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9D64D" w14:textId="77777777" w:rsidR="00DC0676" w:rsidRPr="007520C9" w:rsidRDefault="00DC0676" w:rsidP="004D46C3">
            <w:pPr>
              <w:pStyle w:val="rowtabella0"/>
              <w:jc w:val="center"/>
              <w:rPr>
                <w:color w:val="002060"/>
              </w:rPr>
            </w:pPr>
            <w:r w:rsidRPr="007520C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F014A" w14:textId="77777777" w:rsidR="00DC0676" w:rsidRPr="007520C9" w:rsidRDefault="00DC0676" w:rsidP="004D46C3">
            <w:pPr>
              <w:pStyle w:val="rowtabella0"/>
              <w:jc w:val="center"/>
              <w:rPr>
                <w:color w:val="002060"/>
              </w:rPr>
            </w:pPr>
            <w:r w:rsidRPr="007520C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1725C" w14:textId="77777777" w:rsidR="00DC0676" w:rsidRPr="007520C9" w:rsidRDefault="00DC0676" w:rsidP="004D46C3">
            <w:pPr>
              <w:pStyle w:val="rowtabella0"/>
              <w:jc w:val="center"/>
              <w:rPr>
                <w:color w:val="002060"/>
              </w:rPr>
            </w:pPr>
            <w:r w:rsidRPr="007520C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24A4" w14:textId="77777777" w:rsidR="00DC0676" w:rsidRPr="007520C9" w:rsidRDefault="00DC0676" w:rsidP="004D46C3">
            <w:pPr>
              <w:pStyle w:val="rowtabella0"/>
              <w:jc w:val="center"/>
              <w:rPr>
                <w:color w:val="002060"/>
              </w:rPr>
            </w:pPr>
            <w:r w:rsidRPr="007520C9">
              <w:rPr>
                <w:color w:val="002060"/>
              </w:rPr>
              <w:t>0</w:t>
            </w:r>
          </w:p>
        </w:tc>
      </w:tr>
    </w:tbl>
    <w:p w14:paraId="55EC7B5D" w14:textId="77777777" w:rsidR="00DC0676" w:rsidRPr="007520C9" w:rsidRDefault="00DC0676" w:rsidP="00DC0676">
      <w:pPr>
        <w:pStyle w:val="breakline"/>
        <w:rPr>
          <w:rFonts w:eastAsiaTheme="minorEastAsia"/>
          <w:color w:val="002060"/>
        </w:rPr>
      </w:pPr>
    </w:p>
    <w:p w14:paraId="6C45952B" w14:textId="77777777" w:rsidR="00DC0676" w:rsidRPr="007520C9" w:rsidRDefault="00DC0676" w:rsidP="00DC0676">
      <w:pPr>
        <w:pStyle w:val="breakline"/>
        <w:rPr>
          <w:color w:val="002060"/>
        </w:rPr>
      </w:pPr>
    </w:p>
    <w:p w14:paraId="44789286" w14:textId="77777777" w:rsidR="00DC0676" w:rsidRPr="007520C9" w:rsidRDefault="00DC0676" w:rsidP="00DC0676">
      <w:pPr>
        <w:pStyle w:val="sottotitolocampionato10"/>
        <w:rPr>
          <w:color w:val="002060"/>
        </w:rPr>
      </w:pPr>
      <w:r w:rsidRPr="007520C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7379DB7D"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9FAEA"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BD3DA"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B1ACD"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004AF"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0A217"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71138"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C420C"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EA2BF"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651CE"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D0C32" w14:textId="77777777" w:rsidR="00DC0676" w:rsidRPr="007520C9" w:rsidRDefault="00DC0676" w:rsidP="004D46C3">
            <w:pPr>
              <w:pStyle w:val="headertabella0"/>
              <w:rPr>
                <w:color w:val="002060"/>
              </w:rPr>
            </w:pPr>
            <w:r w:rsidRPr="007520C9">
              <w:rPr>
                <w:color w:val="002060"/>
              </w:rPr>
              <w:t>PE</w:t>
            </w:r>
          </w:p>
        </w:tc>
      </w:tr>
      <w:tr w:rsidR="00DC0676" w:rsidRPr="007520C9" w14:paraId="7BD9CD2B"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E637E2" w14:textId="77777777" w:rsidR="00DC0676" w:rsidRPr="007520C9" w:rsidRDefault="00DC0676" w:rsidP="004D46C3">
            <w:pPr>
              <w:pStyle w:val="rowtabella0"/>
              <w:rPr>
                <w:color w:val="002060"/>
              </w:rPr>
            </w:pPr>
            <w:r w:rsidRPr="007520C9">
              <w:rPr>
                <w:color w:val="002060"/>
              </w:rPr>
              <w:t xml:space="preserve">A.S.D. </w:t>
            </w:r>
            <w:proofErr w:type="gramStart"/>
            <w:r w:rsidRPr="007520C9">
              <w:rPr>
                <w:color w:val="002060"/>
              </w:rPr>
              <w:t>CITTA</w:t>
            </w:r>
            <w:proofErr w:type="gramEnd"/>
            <w:r w:rsidRPr="007520C9">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9B1D"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D8259"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E6FDF"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661D4"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D51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7DDE"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A0AB"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06CA0"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3249" w14:textId="77777777" w:rsidR="00DC0676" w:rsidRPr="007520C9" w:rsidRDefault="00DC0676" w:rsidP="004D46C3">
            <w:pPr>
              <w:pStyle w:val="rowtabella0"/>
              <w:jc w:val="center"/>
              <w:rPr>
                <w:color w:val="002060"/>
              </w:rPr>
            </w:pPr>
            <w:r w:rsidRPr="007520C9">
              <w:rPr>
                <w:color w:val="002060"/>
              </w:rPr>
              <w:t>0</w:t>
            </w:r>
          </w:p>
        </w:tc>
      </w:tr>
      <w:tr w:rsidR="00DC0676" w:rsidRPr="007520C9" w14:paraId="5A03464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0E2BB" w14:textId="77777777" w:rsidR="00DC0676" w:rsidRPr="007520C9" w:rsidRDefault="00DC0676" w:rsidP="004D46C3">
            <w:pPr>
              <w:pStyle w:val="rowtabella0"/>
              <w:rPr>
                <w:color w:val="002060"/>
              </w:rPr>
            </w:pPr>
            <w:r w:rsidRPr="007520C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7005E"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E74D"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1D96"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C835"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5306"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E8BE"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9984"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32449"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3DB5D" w14:textId="77777777" w:rsidR="00DC0676" w:rsidRPr="007520C9" w:rsidRDefault="00DC0676" w:rsidP="004D46C3">
            <w:pPr>
              <w:pStyle w:val="rowtabella0"/>
              <w:jc w:val="center"/>
              <w:rPr>
                <w:color w:val="002060"/>
              </w:rPr>
            </w:pPr>
            <w:r w:rsidRPr="007520C9">
              <w:rPr>
                <w:color w:val="002060"/>
              </w:rPr>
              <w:t>0</w:t>
            </w:r>
          </w:p>
        </w:tc>
      </w:tr>
      <w:tr w:rsidR="00DC0676" w:rsidRPr="007520C9" w14:paraId="7E16B61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B837B" w14:textId="77777777" w:rsidR="00DC0676" w:rsidRPr="007520C9" w:rsidRDefault="00DC0676" w:rsidP="004D46C3">
            <w:pPr>
              <w:pStyle w:val="rowtabella0"/>
              <w:rPr>
                <w:color w:val="002060"/>
              </w:rPr>
            </w:pPr>
            <w:r w:rsidRPr="007520C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EB4A"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350D"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9EBEC"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790D"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CCA07"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6B5F"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70CE1"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E6C2"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8434" w14:textId="77777777" w:rsidR="00DC0676" w:rsidRPr="007520C9" w:rsidRDefault="00DC0676" w:rsidP="004D46C3">
            <w:pPr>
              <w:pStyle w:val="rowtabella0"/>
              <w:jc w:val="center"/>
              <w:rPr>
                <w:color w:val="002060"/>
              </w:rPr>
            </w:pPr>
            <w:r w:rsidRPr="007520C9">
              <w:rPr>
                <w:color w:val="002060"/>
              </w:rPr>
              <w:t>0</w:t>
            </w:r>
          </w:p>
        </w:tc>
      </w:tr>
      <w:tr w:rsidR="00DC0676" w:rsidRPr="007520C9" w14:paraId="521C05A3"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4DCE9" w14:textId="77777777" w:rsidR="00DC0676" w:rsidRPr="007520C9" w:rsidRDefault="00DC0676" w:rsidP="004D46C3">
            <w:pPr>
              <w:pStyle w:val="rowtabella0"/>
              <w:rPr>
                <w:color w:val="002060"/>
              </w:rPr>
            </w:pPr>
            <w:r w:rsidRPr="007520C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ABD6"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C1EBD"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4050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217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D1F0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339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7AC7"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00A6B"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9AD0" w14:textId="77777777" w:rsidR="00DC0676" w:rsidRPr="007520C9" w:rsidRDefault="00DC0676" w:rsidP="004D46C3">
            <w:pPr>
              <w:pStyle w:val="rowtabella0"/>
              <w:jc w:val="center"/>
              <w:rPr>
                <w:color w:val="002060"/>
              </w:rPr>
            </w:pPr>
            <w:r w:rsidRPr="007520C9">
              <w:rPr>
                <w:color w:val="002060"/>
              </w:rPr>
              <w:t>0</w:t>
            </w:r>
          </w:p>
        </w:tc>
      </w:tr>
      <w:tr w:rsidR="00DC0676" w:rsidRPr="007520C9" w14:paraId="289064AD"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12385" w14:textId="77777777" w:rsidR="00DC0676" w:rsidRPr="007520C9" w:rsidRDefault="00DC0676" w:rsidP="004D46C3">
            <w:pPr>
              <w:pStyle w:val="rowtabella0"/>
              <w:rPr>
                <w:color w:val="002060"/>
              </w:rPr>
            </w:pPr>
            <w:r w:rsidRPr="007520C9">
              <w:rPr>
                <w:color w:val="002060"/>
              </w:rPr>
              <w:lastRenderedPageBreak/>
              <w:t xml:space="preserve">G.S. AUDAX 1970 </w:t>
            </w:r>
            <w:proofErr w:type="gramStart"/>
            <w:r w:rsidRPr="007520C9">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6EF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A0F22"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92E6"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4BA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5E85"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D0324"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21FE"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E3AB"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DB27" w14:textId="77777777" w:rsidR="00DC0676" w:rsidRPr="007520C9" w:rsidRDefault="00DC0676" w:rsidP="004D46C3">
            <w:pPr>
              <w:pStyle w:val="rowtabella0"/>
              <w:jc w:val="center"/>
              <w:rPr>
                <w:color w:val="002060"/>
              </w:rPr>
            </w:pPr>
            <w:r w:rsidRPr="007520C9">
              <w:rPr>
                <w:color w:val="002060"/>
              </w:rPr>
              <w:t>0</w:t>
            </w:r>
          </w:p>
        </w:tc>
      </w:tr>
      <w:tr w:rsidR="00DC0676" w:rsidRPr="007520C9" w14:paraId="280F0D93"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2FDEA" w14:textId="77777777" w:rsidR="00DC0676" w:rsidRPr="007520C9" w:rsidRDefault="00DC0676" w:rsidP="004D46C3">
            <w:pPr>
              <w:pStyle w:val="rowtabella0"/>
              <w:rPr>
                <w:color w:val="002060"/>
              </w:rPr>
            </w:pPr>
            <w:r w:rsidRPr="007520C9">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D545"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9B0D"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F32C"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DAB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08DF1"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47FF"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B544"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6AAF2"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8FD6E" w14:textId="77777777" w:rsidR="00DC0676" w:rsidRPr="007520C9" w:rsidRDefault="00DC0676" w:rsidP="004D46C3">
            <w:pPr>
              <w:pStyle w:val="rowtabella0"/>
              <w:jc w:val="center"/>
              <w:rPr>
                <w:color w:val="002060"/>
              </w:rPr>
            </w:pPr>
            <w:r w:rsidRPr="007520C9">
              <w:rPr>
                <w:color w:val="002060"/>
              </w:rPr>
              <w:t>0</w:t>
            </w:r>
          </w:p>
        </w:tc>
      </w:tr>
      <w:tr w:rsidR="00DC0676" w:rsidRPr="007520C9" w14:paraId="76FE52A3"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8851D" w14:textId="77777777" w:rsidR="00DC0676" w:rsidRPr="007520C9" w:rsidRDefault="00DC0676" w:rsidP="004D46C3">
            <w:pPr>
              <w:pStyle w:val="rowtabella0"/>
              <w:rPr>
                <w:color w:val="002060"/>
              </w:rPr>
            </w:pPr>
            <w:proofErr w:type="spellStart"/>
            <w:proofErr w:type="gramStart"/>
            <w:r w:rsidRPr="007520C9">
              <w:rPr>
                <w:color w:val="002060"/>
              </w:rPr>
              <w:t>sq.B</w:t>
            </w:r>
            <w:proofErr w:type="spellEnd"/>
            <w:proofErr w:type="gramEnd"/>
            <w:r w:rsidRPr="007520C9">
              <w:rPr>
                <w:color w:val="002060"/>
              </w:rPr>
              <w:t xml:space="preserve"> ACSS MONDOLFO C5 </w:t>
            </w:r>
            <w:proofErr w:type="gramStart"/>
            <w:r w:rsidRPr="007520C9">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789AB"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940AE"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3521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01D96"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BAF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72E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39CC"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293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0DB8" w14:textId="77777777" w:rsidR="00DC0676" w:rsidRPr="007520C9" w:rsidRDefault="00DC0676" w:rsidP="004D46C3">
            <w:pPr>
              <w:pStyle w:val="rowtabella0"/>
              <w:jc w:val="center"/>
              <w:rPr>
                <w:color w:val="002060"/>
              </w:rPr>
            </w:pPr>
            <w:r w:rsidRPr="007520C9">
              <w:rPr>
                <w:color w:val="002060"/>
              </w:rPr>
              <w:t>0</w:t>
            </w:r>
          </w:p>
        </w:tc>
      </w:tr>
      <w:tr w:rsidR="00DC0676" w:rsidRPr="007520C9" w14:paraId="1351E5DC"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52EBA" w14:textId="77777777" w:rsidR="00DC0676" w:rsidRPr="007520C9" w:rsidRDefault="00DC0676" w:rsidP="004D46C3">
            <w:pPr>
              <w:pStyle w:val="rowtabella0"/>
              <w:rPr>
                <w:color w:val="002060"/>
              </w:rPr>
            </w:pPr>
            <w:proofErr w:type="spellStart"/>
            <w:r w:rsidRPr="007520C9">
              <w:rPr>
                <w:color w:val="002060"/>
              </w:rPr>
              <w:t>sq.C</w:t>
            </w:r>
            <w:proofErr w:type="spellEnd"/>
            <w:r w:rsidRPr="007520C9">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649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6F371"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FB0F"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537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5D4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292C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50320"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DCFB"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B7AC7" w14:textId="77777777" w:rsidR="00DC0676" w:rsidRPr="007520C9" w:rsidRDefault="00DC0676" w:rsidP="004D46C3">
            <w:pPr>
              <w:pStyle w:val="rowtabella0"/>
              <w:jc w:val="center"/>
              <w:rPr>
                <w:color w:val="002060"/>
              </w:rPr>
            </w:pPr>
            <w:r w:rsidRPr="007520C9">
              <w:rPr>
                <w:color w:val="002060"/>
              </w:rPr>
              <w:t>0</w:t>
            </w:r>
          </w:p>
        </w:tc>
      </w:tr>
      <w:tr w:rsidR="00DC0676" w:rsidRPr="007520C9" w14:paraId="44009759"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BD9ED" w14:textId="77777777" w:rsidR="00DC0676" w:rsidRPr="007520C9" w:rsidRDefault="00DC0676" w:rsidP="004D46C3">
            <w:pPr>
              <w:pStyle w:val="rowtabella0"/>
              <w:rPr>
                <w:color w:val="002060"/>
              </w:rPr>
            </w:pPr>
            <w:proofErr w:type="spellStart"/>
            <w:proofErr w:type="gramStart"/>
            <w:r w:rsidRPr="007520C9">
              <w:rPr>
                <w:color w:val="002060"/>
              </w:rPr>
              <w:t>sq.B</w:t>
            </w:r>
            <w:proofErr w:type="spellEnd"/>
            <w:proofErr w:type="gramEnd"/>
            <w:r w:rsidRPr="007520C9">
              <w:rPr>
                <w:color w:val="002060"/>
              </w:rPr>
              <w:t xml:space="preserve"> ITALSERVICE C5 </w:t>
            </w:r>
            <w:proofErr w:type="gramStart"/>
            <w:r w:rsidRPr="007520C9">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367F"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B7CC1"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D10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9D0D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92C4"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32EF"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BCA7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6106"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DC739" w14:textId="77777777" w:rsidR="00DC0676" w:rsidRPr="007520C9" w:rsidRDefault="00DC0676" w:rsidP="004D46C3">
            <w:pPr>
              <w:pStyle w:val="rowtabella0"/>
              <w:jc w:val="center"/>
              <w:rPr>
                <w:color w:val="002060"/>
              </w:rPr>
            </w:pPr>
            <w:r w:rsidRPr="007520C9">
              <w:rPr>
                <w:color w:val="002060"/>
              </w:rPr>
              <w:t>0</w:t>
            </w:r>
          </w:p>
        </w:tc>
      </w:tr>
      <w:tr w:rsidR="00DC0676" w:rsidRPr="007520C9" w14:paraId="67EF3E49"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BAF7B0" w14:textId="77777777" w:rsidR="00DC0676" w:rsidRPr="007520C9" w:rsidRDefault="00DC0676" w:rsidP="004D46C3">
            <w:pPr>
              <w:pStyle w:val="rowtabella0"/>
              <w:rPr>
                <w:color w:val="002060"/>
              </w:rPr>
            </w:pPr>
            <w:proofErr w:type="spellStart"/>
            <w:proofErr w:type="gramStart"/>
            <w:r w:rsidRPr="007520C9">
              <w:rPr>
                <w:color w:val="002060"/>
              </w:rPr>
              <w:t>sq.B</w:t>
            </w:r>
            <w:proofErr w:type="spellEnd"/>
            <w:proofErr w:type="gramEnd"/>
            <w:r w:rsidRPr="007520C9">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0A4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42D8"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15EB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65A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5A91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B762"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F0C02"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87A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D3D8E" w14:textId="77777777" w:rsidR="00DC0676" w:rsidRPr="007520C9" w:rsidRDefault="00DC0676" w:rsidP="004D46C3">
            <w:pPr>
              <w:pStyle w:val="rowtabella0"/>
              <w:jc w:val="center"/>
              <w:rPr>
                <w:color w:val="002060"/>
              </w:rPr>
            </w:pPr>
            <w:r w:rsidRPr="007520C9">
              <w:rPr>
                <w:color w:val="002060"/>
              </w:rPr>
              <w:t>0</w:t>
            </w:r>
          </w:p>
        </w:tc>
      </w:tr>
    </w:tbl>
    <w:p w14:paraId="60355E38" w14:textId="77777777" w:rsidR="00DC0676" w:rsidRPr="007520C9" w:rsidRDefault="00DC0676" w:rsidP="00DC0676">
      <w:pPr>
        <w:pStyle w:val="breakline"/>
        <w:rPr>
          <w:rFonts w:eastAsiaTheme="minorEastAsia"/>
          <w:color w:val="002060"/>
        </w:rPr>
      </w:pPr>
    </w:p>
    <w:p w14:paraId="7A6C732A" w14:textId="77777777" w:rsidR="00DC0676" w:rsidRPr="007520C9" w:rsidRDefault="00DC0676" w:rsidP="00DC0676">
      <w:pPr>
        <w:pStyle w:val="breakline"/>
        <w:rPr>
          <w:color w:val="002060"/>
        </w:rPr>
      </w:pPr>
    </w:p>
    <w:p w14:paraId="2D8B16E2" w14:textId="77777777" w:rsidR="00DC0676" w:rsidRPr="007520C9" w:rsidRDefault="00DC0676" w:rsidP="00DC0676">
      <w:pPr>
        <w:pStyle w:val="sottotitolocampionato10"/>
        <w:rPr>
          <w:color w:val="002060"/>
        </w:rPr>
      </w:pPr>
      <w:r w:rsidRPr="007520C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C0676" w:rsidRPr="007520C9" w14:paraId="76E85E1F" w14:textId="77777777" w:rsidTr="004D46C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9A2E9" w14:textId="77777777" w:rsidR="00DC0676" w:rsidRPr="007520C9" w:rsidRDefault="00DC0676" w:rsidP="004D46C3">
            <w:pPr>
              <w:pStyle w:val="headertabella0"/>
              <w:rPr>
                <w:color w:val="002060"/>
              </w:rPr>
            </w:pPr>
            <w:r w:rsidRPr="007520C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B9112" w14:textId="77777777" w:rsidR="00DC0676" w:rsidRPr="007520C9" w:rsidRDefault="00DC0676" w:rsidP="004D46C3">
            <w:pPr>
              <w:pStyle w:val="headertabella0"/>
              <w:rPr>
                <w:color w:val="002060"/>
              </w:rPr>
            </w:pPr>
            <w:r w:rsidRPr="007520C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943DE" w14:textId="77777777" w:rsidR="00DC0676" w:rsidRPr="007520C9" w:rsidRDefault="00DC0676" w:rsidP="004D46C3">
            <w:pPr>
              <w:pStyle w:val="headertabella0"/>
              <w:rPr>
                <w:color w:val="002060"/>
              </w:rPr>
            </w:pPr>
            <w:r w:rsidRPr="007520C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D7DCD" w14:textId="77777777" w:rsidR="00DC0676" w:rsidRPr="007520C9" w:rsidRDefault="00DC0676" w:rsidP="004D46C3">
            <w:pPr>
              <w:pStyle w:val="headertabella0"/>
              <w:rPr>
                <w:color w:val="002060"/>
              </w:rPr>
            </w:pPr>
            <w:r w:rsidRPr="007520C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01FBA" w14:textId="77777777" w:rsidR="00DC0676" w:rsidRPr="007520C9" w:rsidRDefault="00DC0676" w:rsidP="004D46C3">
            <w:pPr>
              <w:pStyle w:val="headertabella0"/>
              <w:rPr>
                <w:color w:val="002060"/>
              </w:rPr>
            </w:pPr>
            <w:r w:rsidRPr="007520C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DFEE2" w14:textId="77777777" w:rsidR="00DC0676" w:rsidRPr="007520C9" w:rsidRDefault="00DC0676" w:rsidP="004D46C3">
            <w:pPr>
              <w:pStyle w:val="headertabella0"/>
              <w:rPr>
                <w:color w:val="002060"/>
              </w:rPr>
            </w:pPr>
            <w:r w:rsidRPr="007520C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7F58C" w14:textId="77777777" w:rsidR="00DC0676" w:rsidRPr="007520C9" w:rsidRDefault="00DC0676" w:rsidP="004D46C3">
            <w:pPr>
              <w:pStyle w:val="headertabella0"/>
              <w:rPr>
                <w:color w:val="002060"/>
              </w:rPr>
            </w:pPr>
            <w:r w:rsidRPr="007520C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3E6B5" w14:textId="77777777" w:rsidR="00DC0676" w:rsidRPr="007520C9" w:rsidRDefault="00DC0676" w:rsidP="004D46C3">
            <w:pPr>
              <w:pStyle w:val="headertabella0"/>
              <w:rPr>
                <w:color w:val="002060"/>
              </w:rPr>
            </w:pPr>
            <w:r w:rsidRPr="007520C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68858" w14:textId="77777777" w:rsidR="00DC0676" w:rsidRPr="007520C9" w:rsidRDefault="00DC0676" w:rsidP="004D46C3">
            <w:pPr>
              <w:pStyle w:val="headertabella0"/>
              <w:rPr>
                <w:color w:val="002060"/>
              </w:rPr>
            </w:pPr>
            <w:r w:rsidRPr="007520C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96298" w14:textId="77777777" w:rsidR="00DC0676" w:rsidRPr="007520C9" w:rsidRDefault="00DC0676" w:rsidP="004D46C3">
            <w:pPr>
              <w:pStyle w:val="headertabella0"/>
              <w:rPr>
                <w:color w:val="002060"/>
              </w:rPr>
            </w:pPr>
            <w:r w:rsidRPr="007520C9">
              <w:rPr>
                <w:color w:val="002060"/>
              </w:rPr>
              <w:t>PE</w:t>
            </w:r>
          </w:p>
        </w:tc>
      </w:tr>
      <w:tr w:rsidR="00DC0676" w:rsidRPr="007520C9" w14:paraId="324CF228" w14:textId="77777777" w:rsidTr="004D46C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6FC399" w14:textId="77777777" w:rsidR="00DC0676" w:rsidRPr="007520C9" w:rsidRDefault="00DC0676" w:rsidP="004D46C3">
            <w:pPr>
              <w:pStyle w:val="rowtabella0"/>
              <w:rPr>
                <w:color w:val="002060"/>
              </w:rPr>
            </w:pPr>
            <w:r w:rsidRPr="007520C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F937C"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9B9C9"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47A3"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DF62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24DF"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308A"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3FA73"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BB8DC"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BAC5" w14:textId="77777777" w:rsidR="00DC0676" w:rsidRPr="007520C9" w:rsidRDefault="00DC0676" w:rsidP="004D46C3">
            <w:pPr>
              <w:pStyle w:val="rowtabella0"/>
              <w:jc w:val="center"/>
              <w:rPr>
                <w:color w:val="002060"/>
              </w:rPr>
            </w:pPr>
            <w:r w:rsidRPr="007520C9">
              <w:rPr>
                <w:color w:val="002060"/>
              </w:rPr>
              <w:t>0</w:t>
            </w:r>
          </w:p>
        </w:tc>
      </w:tr>
      <w:tr w:rsidR="00DC0676" w:rsidRPr="007520C9" w14:paraId="16659C8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2B329" w14:textId="77777777" w:rsidR="00DC0676" w:rsidRPr="007520C9" w:rsidRDefault="00DC0676" w:rsidP="004D46C3">
            <w:pPr>
              <w:pStyle w:val="rowtabella0"/>
              <w:rPr>
                <w:color w:val="002060"/>
              </w:rPr>
            </w:pPr>
            <w:r w:rsidRPr="007520C9">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00271"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54A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EA64C"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6F5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9CF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D42C"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750CE"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F135"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9808E" w14:textId="77777777" w:rsidR="00DC0676" w:rsidRPr="007520C9" w:rsidRDefault="00DC0676" w:rsidP="004D46C3">
            <w:pPr>
              <w:pStyle w:val="rowtabella0"/>
              <w:jc w:val="center"/>
              <w:rPr>
                <w:color w:val="002060"/>
              </w:rPr>
            </w:pPr>
            <w:r w:rsidRPr="007520C9">
              <w:rPr>
                <w:color w:val="002060"/>
              </w:rPr>
              <w:t>0</w:t>
            </w:r>
          </w:p>
        </w:tc>
      </w:tr>
      <w:tr w:rsidR="00DC0676" w:rsidRPr="007520C9" w14:paraId="0497897C"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3CCAD" w14:textId="77777777" w:rsidR="00DC0676" w:rsidRPr="007520C9" w:rsidRDefault="00DC0676" w:rsidP="004D46C3">
            <w:pPr>
              <w:pStyle w:val="rowtabella0"/>
              <w:rPr>
                <w:color w:val="002060"/>
              </w:rPr>
            </w:pPr>
            <w:r w:rsidRPr="007520C9">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E191"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2D8C"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44B4"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D75FF"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491D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C2659"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E91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6F400"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5E25" w14:textId="77777777" w:rsidR="00DC0676" w:rsidRPr="007520C9" w:rsidRDefault="00DC0676" w:rsidP="004D46C3">
            <w:pPr>
              <w:pStyle w:val="rowtabella0"/>
              <w:jc w:val="center"/>
              <w:rPr>
                <w:color w:val="002060"/>
              </w:rPr>
            </w:pPr>
            <w:r w:rsidRPr="007520C9">
              <w:rPr>
                <w:color w:val="002060"/>
              </w:rPr>
              <w:t>0</w:t>
            </w:r>
          </w:p>
        </w:tc>
      </w:tr>
      <w:tr w:rsidR="00DC0676" w:rsidRPr="007520C9" w14:paraId="434E2D2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21DEF" w14:textId="77777777" w:rsidR="00DC0676" w:rsidRPr="007520C9" w:rsidRDefault="00DC0676" w:rsidP="004D46C3">
            <w:pPr>
              <w:pStyle w:val="rowtabella0"/>
              <w:rPr>
                <w:color w:val="002060"/>
              </w:rPr>
            </w:pPr>
            <w:r w:rsidRPr="007520C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2307"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3AF24"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CBA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80E9"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01E9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9C29"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9190"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EB6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06B39" w14:textId="77777777" w:rsidR="00DC0676" w:rsidRPr="007520C9" w:rsidRDefault="00DC0676" w:rsidP="004D46C3">
            <w:pPr>
              <w:pStyle w:val="rowtabella0"/>
              <w:jc w:val="center"/>
              <w:rPr>
                <w:color w:val="002060"/>
              </w:rPr>
            </w:pPr>
            <w:r w:rsidRPr="007520C9">
              <w:rPr>
                <w:color w:val="002060"/>
              </w:rPr>
              <w:t>0</w:t>
            </w:r>
          </w:p>
        </w:tc>
      </w:tr>
      <w:tr w:rsidR="00DC0676" w:rsidRPr="007520C9" w14:paraId="6D2480B8"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6AA34" w14:textId="77777777" w:rsidR="00DC0676" w:rsidRPr="007520C9" w:rsidRDefault="00DC0676" w:rsidP="004D46C3">
            <w:pPr>
              <w:pStyle w:val="rowtabella0"/>
              <w:rPr>
                <w:color w:val="002060"/>
              </w:rPr>
            </w:pPr>
            <w:r w:rsidRPr="007520C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C447D"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C40B5"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3CAB"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2897"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8F2BC"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4F3E3"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F9EC" w14:textId="77777777" w:rsidR="00DC0676" w:rsidRPr="007520C9" w:rsidRDefault="00DC0676" w:rsidP="004D46C3">
            <w:pPr>
              <w:pStyle w:val="rowtabella0"/>
              <w:jc w:val="center"/>
              <w:rPr>
                <w:color w:val="002060"/>
              </w:rPr>
            </w:pPr>
            <w:r w:rsidRPr="007520C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C9DE3"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EE6D" w14:textId="77777777" w:rsidR="00DC0676" w:rsidRPr="007520C9" w:rsidRDefault="00DC0676" w:rsidP="004D46C3">
            <w:pPr>
              <w:pStyle w:val="rowtabella0"/>
              <w:jc w:val="center"/>
              <w:rPr>
                <w:color w:val="002060"/>
              </w:rPr>
            </w:pPr>
            <w:r w:rsidRPr="007520C9">
              <w:rPr>
                <w:color w:val="002060"/>
              </w:rPr>
              <w:t>0</w:t>
            </w:r>
          </w:p>
        </w:tc>
      </w:tr>
      <w:tr w:rsidR="00DC0676" w:rsidRPr="007520C9" w14:paraId="1B7EE714"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B0ABB" w14:textId="77777777" w:rsidR="00DC0676" w:rsidRPr="007520C9" w:rsidRDefault="00DC0676" w:rsidP="004D46C3">
            <w:pPr>
              <w:pStyle w:val="rowtabella0"/>
              <w:rPr>
                <w:color w:val="002060"/>
              </w:rPr>
            </w:pPr>
            <w:r w:rsidRPr="007520C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736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736E"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33454"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B4D8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A6480"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5347"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76EC"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3B6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C18C4" w14:textId="77777777" w:rsidR="00DC0676" w:rsidRPr="007520C9" w:rsidRDefault="00DC0676" w:rsidP="004D46C3">
            <w:pPr>
              <w:pStyle w:val="rowtabella0"/>
              <w:jc w:val="center"/>
              <w:rPr>
                <w:color w:val="002060"/>
              </w:rPr>
            </w:pPr>
            <w:r w:rsidRPr="007520C9">
              <w:rPr>
                <w:color w:val="002060"/>
              </w:rPr>
              <w:t>0</w:t>
            </w:r>
          </w:p>
        </w:tc>
      </w:tr>
      <w:tr w:rsidR="00DC0676" w:rsidRPr="007520C9" w14:paraId="32304BBF"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3B5DE" w14:textId="77777777" w:rsidR="00DC0676" w:rsidRPr="007520C9" w:rsidRDefault="00DC0676" w:rsidP="004D46C3">
            <w:pPr>
              <w:pStyle w:val="rowtabella0"/>
              <w:rPr>
                <w:color w:val="002060"/>
              </w:rPr>
            </w:pPr>
            <w:r w:rsidRPr="007520C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EA0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3DDDA"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A19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E6DA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ADC8" w14:textId="77777777" w:rsidR="00DC0676" w:rsidRPr="007520C9" w:rsidRDefault="00DC0676" w:rsidP="004D46C3">
            <w:pPr>
              <w:pStyle w:val="rowtabella0"/>
              <w:jc w:val="center"/>
              <w:rPr>
                <w:color w:val="002060"/>
              </w:rPr>
            </w:pPr>
            <w:r w:rsidRPr="007520C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7818A" w14:textId="77777777" w:rsidR="00DC0676" w:rsidRPr="007520C9" w:rsidRDefault="00DC0676" w:rsidP="004D46C3">
            <w:pPr>
              <w:pStyle w:val="rowtabella0"/>
              <w:jc w:val="center"/>
              <w:rPr>
                <w:color w:val="002060"/>
              </w:rPr>
            </w:pPr>
            <w:r w:rsidRPr="007520C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1413B" w14:textId="77777777" w:rsidR="00DC0676" w:rsidRPr="007520C9" w:rsidRDefault="00DC0676" w:rsidP="004D46C3">
            <w:pPr>
              <w:pStyle w:val="rowtabella0"/>
              <w:jc w:val="center"/>
              <w:rPr>
                <w:color w:val="002060"/>
              </w:rPr>
            </w:pPr>
            <w:r w:rsidRPr="007520C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53D1" w14:textId="77777777" w:rsidR="00DC0676" w:rsidRPr="007520C9" w:rsidRDefault="00DC0676" w:rsidP="004D46C3">
            <w:pPr>
              <w:pStyle w:val="rowtabella0"/>
              <w:jc w:val="center"/>
              <w:rPr>
                <w:color w:val="002060"/>
              </w:rPr>
            </w:pPr>
            <w:r w:rsidRPr="007520C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5B88" w14:textId="77777777" w:rsidR="00DC0676" w:rsidRPr="007520C9" w:rsidRDefault="00DC0676" w:rsidP="004D46C3">
            <w:pPr>
              <w:pStyle w:val="rowtabella0"/>
              <w:jc w:val="center"/>
              <w:rPr>
                <w:color w:val="002060"/>
              </w:rPr>
            </w:pPr>
            <w:r w:rsidRPr="007520C9">
              <w:rPr>
                <w:color w:val="002060"/>
              </w:rPr>
              <w:t>0</w:t>
            </w:r>
          </w:p>
        </w:tc>
      </w:tr>
      <w:tr w:rsidR="00DC0676" w:rsidRPr="007520C9" w14:paraId="538A5565" w14:textId="77777777" w:rsidTr="004D46C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D6A1FA" w14:textId="77777777" w:rsidR="00DC0676" w:rsidRPr="007520C9" w:rsidRDefault="00DC0676" w:rsidP="004D46C3">
            <w:pPr>
              <w:pStyle w:val="rowtabella0"/>
              <w:rPr>
                <w:color w:val="002060"/>
              </w:rPr>
            </w:pPr>
            <w:proofErr w:type="spellStart"/>
            <w:proofErr w:type="gramStart"/>
            <w:r w:rsidRPr="007520C9">
              <w:rPr>
                <w:color w:val="002060"/>
              </w:rPr>
              <w:t>sq.B</w:t>
            </w:r>
            <w:proofErr w:type="spellEnd"/>
            <w:proofErr w:type="gramEnd"/>
            <w:r w:rsidRPr="007520C9">
              <w:rPr>
                <w:color w:val="002060"/>
              </w:rPr>
              <w:t xml:space="preserve"> SPORTING GROTTAMMARE </w:t>
            </w:r>
            <w:proofErr w:type="spellStart"/>
            <w:proofErr w:type="gramStart"/>
            <w:r w:rsidRPr="007520C9">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A127"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2AE3"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2F8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A7C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77EB"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664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D85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E1318"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591B" w14:textId="77777777" w:rsidR="00DC0676" w:rsidRPr="007520C9" w:rsidRDefault="00DC0676" w:rsidP="004D46C3">
            <w:pPr>
              <w:pStyle w:val="rowtabella0"/>
              <w:jc w:val="center"/>
              <w:rPr>
                <w:color w:val="002060"/>
              </w:rPr>
            </w:pPr>
            <w:r w:rsidRPr="007520C9">
              <w:rPr>
                <w:color w:val="002060"/>
              </w:rPr>
              <w:t>0</w:t>
            </w:r>
          </w:p>
        </w:tc>
      </w:tr>
      <w:tr w:rsidR="00DC0676" w:rsidRPr="007520C9" w14:paraId="1D8CE59C" w14:textId="77777777" w:rsidTr="004D46C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FAF5CE" w14:textId="77777777" w:rsidR="00DC0676" w:rsidRPr="007520C9" w:rsidRDefault="00DC0676" w:rsidP="004D46C3">
            <w:pPr>
              <w:pStyle w:val="rowtabella0"/>
              <w:rPr>
                <w:color w:val="002060"/>
              </w:rPr>
            </w:pPr>
            <w:r w:rsidRPr="007520C9">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D22D"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E93B" w14:textId="77777777" w:rsidR="00DC0676" w:rsidRPr="007520C9" w:rsidRDefault="00DC0676" w:rsidP="004D46C3">
            <w:pPr>
              <w:pStyle w:val="rowtabella0"/>
              <w:jc w:val="center"/>
              <w:rPr>
                <w:color w:val="002060"/>
              </w:rPr>
            </w:pPr>
            <w:r w:rsidRPr="007520C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350F3"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7649"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7999A"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5C91"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82CA7"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5AD75" w14:textId="77777777" w:rsidR="00DC0676" w:rsidRPr="007520C9" w:rsidRDefault="00DC0676" w:rsidP="004D46C3">
            <w:pPr>
              <w:pStyle w:val="rowtabella0"/>
              <w:jc w:val="center"/>
              <w:rPr>
                <w:color w:val="002060"/>
              </w:rPr>
            </w:pPr>
            <w:r w:rsidRPr="007520C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C0A1D" w14:textId="77777777" w:rsidR="00DC0676" w:rsidRPr="007520C9" w:rsidRDefault="00DC0676" w:rsidP="004D46C3">
            <w:pPr>
              <w:pStyle w:val="rowtabella0"/>
              <w:jc w:val="center"/>
              <w:rPr>
                <w:color w:val="002060"/>
              </w:rPr>
            </w:pPr>
            <w:r w:rsidRPr="007520C9">
              <w:rPr>
                <w:color w:val="002060"/>
              </w:rPr>
              <w:t>0</w:t>
            </w:r>
          </w:p>
        </w:tc>
      </w:tr>
    </w:tbl>
    <w:p w14:paraId="41515AE1" w14:textId="77777777" w:rsidR="00DC0676" w:rsidRPr="007520C9" w:rsidRDefault="00DC0676" w:rsidP="00DC0676">
      <w:pPr>
        <w:pStyle w:val="breakline"/>
        <w:rPr>
          <w:rFonts w:eastAsiaTheme="minorEastAsia"/>
          <w:color w:val="002060"/>
        </w:rPr>
      </w:pPr>
    </w:p>
    <w:p w14:paraId="69182EF8" w14:textId="77777777" w:rsidR="00DC0676" w:rsidRPr="007520C9" w:rsidRDefault="00DC0676" w:rsidP="00DC0676">
      <w:pPr>
        <w:pStyle w:val="titoloprinc0"/>
        <w:rPr>
          <w:color w:val="002060"/>
        </w:rPr>
      </w:pPr>
      <w:r>
        <w:rPr>
          <w:color w:val="002060"/>
        </w:rPr>
        <w:t>PROGRAMMA GARE</w:t>
      </w:r>
    </w:p>
    <w:p w14:paraId="5FCEDA00" w14:textId="77777777" w:rsidR="00DC0676" w:rsidRDefault="00DC0676" w:rsidP="00DC0676">
      <w:pPr>
        <w:pStyle w:val="breakline"/>
        <w:rPr>
          <w:color w:val="002060"/>
        </w:rPr>
      </w:pPr>
    </w:p>
    <w:p w14:paraId="1460B3BA" w14:textId="77777777" w:rsidR="00410EDE" w:rsidRPr="004C4F32" w:rsidRDefault="00410EDE" w:rsidP="00410EDE">
      <w:pPr>
        <w:pStyle w:val="sottotitolocampionato10"/>
        <w:rPr>
          <w:color w:val="002060"/>
        </w:rPr>
      </w:pPr>
      <w:r w:rsidRPr="004C4F32">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0"/>
        <w:gridCol w:w="385"/>
        <w:gridCol w:w="898"/>
        <w:gridCol w:w="1198"/>
        <w:gridCol w:w="1542"/>
        <w:gridCol w:w="1568"/>
      </w:tblGrid>
      <w:tr w:rsidR="00410EDE" w:rsidRPr="004C4F32" w14:paraId="5328BE38"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B97A6"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5942B"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21FCB"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A976C"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FDA8E"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06F00"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F1EAD"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2A70CBAD"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164F58" w14:textId="77777777" w:rsidR="00410EDE" w:rsidRPr="004C4F32" w:rsidRDefault="00410EDE" w:rsidP="004D46C3">
            <w:pPr>
              <w:pStyle w:val="rowtabella0"/>
              <w:rPr>
                <w:color w:val="002060"/>
              </w:rPr>
            </w:pPr>
            <w:r w:rsidRPr="004C4F32">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EDD7A" w14:textId="77777777" w:rsidR="00410EDE" w:rsidRPr="004C4F32" w:rsidRDefault="00410EDE" w:rsidP="004D46C3">
            <w:pPr>
              <w:pStyle w:val="rowtabella0"/>
              <w:rPr>
                <w:color w:val="002060"/>
              </w:rPr>
            </w:pPr>
            <w:r w:rsidRPr="004C4F32">
              <w:rPr>
                <w:color w:val="002060"/>
              </w:rPr>
              <w:t>CERRETO D ESI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B36A7C" w14:textId="77777777" w:rsidR="00410EDE" w:rsidRPr="004C4F32" w:rsidRDefault="00410EDE" w:rsidP="004D46C3">
            <w:pPr>
              <w:pStyle w:val="rowtabella0"/>
              <w:jc w:val="center"/>
              <w:rPr>
                <w:color w:val="002060"/>
              </w:rPr>
            </w:pPr>
            <w:r w:rsidRPr="004C4F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8F6BB" w14:textId="77777777" w:rsidR="00410EDE" w:rsidRPr="004C4F32" w:rsidRDefault="00410EDE" w:rsidP="004D46C3">
            <w:pPr>
              <w:pStyle w:val="rowtabella0"/>
              <w:rPr>
                <w:color w:val="002060"/>
              </w:rPr>
            </w:pPr>
            <w:r w:rsidRPr="004C4F32">
              <w:rPr>
                <w:color w:val="002060"/>
              </w:rPr>
              <w:t>24/01/2026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EE3C0C" w14:textId="77777777" w:rsidR="00410EDE" w:rsidRPr="004C4F32" w:rsidRDefault="00410EDE" w:rsidP="004D46C3">
            <w:pPr>
              <w:pStyle w:val="rowtabella0"/>
              <w:rPr>
                <w:color w:val="002060"/>
              </w:rPr>
            </w:pPr>
            <w:r w:rsidRPr="004C4F32">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28993" w14:textId="77777777" w:rsidR="00410EDE" w:rsidRPr="004C4F32" w:rsidRDefault="00410EDE" w:rsidP="004D46C3">
            <w:pPr>
              <w:pStyle w:val="rowtabella0"/>
              <w:rPr>
                <w:color w:val="002060"/>
              </w:rPr>
            </w:pPr>
            <w:r w:rsidRPr="004C4F32">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4B7EC" w14:textId="77777777" w:rsidR="00410EDE" w:rsidRPr="004C4F32" w:rsidRDefault="00410EDE" w:rsidP="004D46C3">
            <w:pPr>
              <w:pStyle w:val="rowtabella0"/>
              <w:rPr>
                <w:color w:val="002060"/>
              </w:rPr>
            </w:pPr>
            <w:r w:rsidRPr="004C4F32">
              <w:rPr>
                <w:color w:val="002060"/>
              </w:rPr>
              <w:t>VIA DELLA REPUBBLICA</w:t>
            </w:r>
          </w:p>
        </w:tc>
      </w:tr>
      <w:tr w:rsidR="00410EDE" w:rsidRPr="004C4F32" w14:paraId="7942D125"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4277C0" w14:textId="77777777" w:rsidR="00410EDE" w:rsidRPr="004C4F32" w:rsidRDefault="00410EDE" w:rsidP="004D46C3">
            <w:pPr>
              <w:pStyle w:val="rowtabella0"/>
              <w:rPr>
                <w:color w:val="002060"/>
              </w:rPr>
            </w:pPr>
            <w:r w:rsidRPr="004C4F32">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F8DAAA" w14:textId="77777777" w:rsidR="00410EDE" w:rsidRPr="004C4F32" w:rsidRDefault="00410EDE" w:rsidP="004D46C3">
            <w:pPr>
              <w:pStyle w:val="rowtabella0"/>
              <w:rPr>
                <w:color w:val="002060"/>
              </w:rPr>
            </w:pPr>
            <w:r w:rsidRPr="004C4F32">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E98467" w14:textId="77777777" w:rsidR="00410EDE" w:rsidRPr="004C4F32" w:rsidRDefault="00410EDE" w:rsidP="004D46C3">
            <w:pPr>
              <w:pStyle w:val="rowtabella0"/>
              <w:jc w:val="center"/>
              <w:rPr>
                <w:color w:val="002060"/>
              </w:rPr>
            </w:pPr>
            <w:r w:rsidRPr="004C4F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891253" w14:textId="77777777" w:rsidR="00410EDE" w:rsidRPr="004C4F32" w:rsidRDefault="00410EDE" w:rsidP="004D46C3">
            <w:pPr>
              <w:pStyle w:val="rowtabella0"/>
              <w:rPr>
                <w:color w:val="002060"/>
              </w:rPr>
            </w:pPr>
            <w:r w:rsidRPr="004C4F32">
              <w:rPr>
                <w:color w:val="002060"/>
              </w:rPr>
              <w:t>25/01/2026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90C8C0" w14:textId="77777777" w:rsidR="00410EDE" w:rsidRPr="004C4F32" w:rsidRDefault="00410EDE" w:rsidP="004D46C3">
            <w:pPr>
              <w:pStyle w:val="rowtabella0"/>
              <w:rPr>
                <w:color w:val="002060"/>
              </w:rPr>
            </w:pPr>
            <w:r w:rsidRPr="004C4F32">
              <w:rPr>
                <w:color w:val="002060"/>
              </w:rPr>
              <w:t xml:space="preserve">5429 PAL.COM. </w:t>
            </w:r>
            <w:proofErr w:type="gramStart"/>
            <w:r w:rsidRPr="004C4F32">
              <w:rPr>
                <w:color w:val="002060"/>
              </w:rPr>
              <w:t>S.MICHELE</w:t>
            </w:r>
            <w:proofErr w:type="gramEnd"/>
            <w:r w:rsidRPr="004C4F3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25C58" w14:textId="77777777" w:rsidR="00410EDE" w:rsidRPr="004C4F32" w:rsidRDefault="00410EDE" w:rsidP="004D46C3">
            <w:pPr>
              <w:pStyle w:val="rowtabella0"/>
              <w:rPr>
                <w:color w:val="002060"/>
              </w:rPr>
            </w:pPr>
            <w:r w:rsidRPr="004C4F3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4D79B5" w14:textId="77777777" w:rsidR="00410EDE" w:rsidRPr="004C4F32" w:rsidRDefault="00410EDE" w:rsidP="004D46C3">
            <w:pPr>
              <w:pStyle w:val="rowtabella0"/>
              <w:rPr>
                <w:color w:val="002060"/>
              </w:rPr>
            </w:pPr>
            <w:r w:rsidRPr="004C4F32">
              <w:rPr>
                <w:color w:val="002060"/>
              </w:rPr>
              <w:t>VIA LORETO</w:t>
            </w:r>
          </w:p>
        </w:tc>
      </w:tr>
      <w:tr w:rsidR="00410EDE" w:rsidRPr="004C4F32" w14:paraId="19C30BA1"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5E61B8" w14:textId="77777777" w:rsidR="00410EDE" w:rsidRPr="004C4F32" w:rsidRDefault="00410EDE" w:rsidP="004D46C3">
            <w:pPr>
              <w:pStyle w:val="rowtabella0"/>
              <w:rPr>
                <w:color w:val="002060"/>
              </w:rPr>
            </w:pPr>
            <w:r w:rsidRPr="004C4F32">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D78B44" w14:textId="77777777" w:rsidR="00410EDE" w:rsidRPr="004C4F32" w:rsidRDefault="00410EDE" w:rsidP="004D46C3">
            <w:pPr>
              <w:pStyle w:val="rowtabella0"/>
              <w:rPr>
                <w:color w:val="002060"/>
              </w:rPr>
            </w:pPr>
            <w:r w:rsidRPr="004C4F32">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0664C1" w14:textId="77777777" w:rsidR="00410EDE" w:rsidRPr="004C4F32" w:rsidRDefault="00410EDE" w:rsidP="004D46C3">
            <w:pPr>
              <w:pStyle w:val="rowtabella0"/>
              <w:jc w:val="center"/>
              <w:rPr>
                <w:color w:val="002060"/>
              </w:rPr>
            </w:pPr>
            <w:r w:rsidRPr="004C4F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540AAB" w14:textId="77777777" w:rsidR="00410EDE" w:rsidRPr="004C4F32" w:rsidRDefault="00410EDE" w:rsidP="004D46C3">
            <w:pPr>
              <w:pStyle w:val="rowtabella0"/>
              <w:rPr>
                <w:color w:val="002060"/>
              </w:rPr>
            </w:pPr>
            <w:r w:rsidRPr="004C4F32">
              <w:rPr>
                <w:color w:val="002060"/>
              </w:rPr>
              <w:t>25/01/2026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2A11B1" w14:textId="77777777" w:rsidR="00410EDE" w:rsidRPr="004C4F32" w:rsidRDefault="00410EDE" w:rsidP="004D46C3">
            <w:pPr>
              <w:pStyle w:val="rowtabella0"/>
              <w:rPr>
                <w:color w:val="002060"/>
              </w:rPr>
            </w:pPr>
            <w:r w:rsidRPr="004C4F3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5AFC3" w14:textId="77777777" w:rsidR="00410EDE" w:rsidRPr="004C4F32" w:rsidRDefault="00410EDE" w:rsidP="004D46C3">
            <w:pPr>
              <w:pStyle w:val="rowtabella0"/>
              <w:rPr>
                <w:color w:val="002060"/>
              </w:rPr>
            </w:pPr>
            <w:r w:rsidRPr="004C4F3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47401" w14:textId="77777777" w:rsidR="00410EDE" w:rsidRPr="004C4F32" w:rsidRDefault="00410EDE" w:rsidP="004D46C3">
            <w:pPr>
              <w:pStyle w:val="rowtabella0"/>
              <w:rPr>
                <w:color w:val="002060"/>
              </w:rPr>
            </w:pPr>
            <w:r w:rsidRPr="004C4F32">
              <w:rPr>
                <w:color w:val="002060"/>
              </w:rPr>
              <w:t xml:space="preserve">LOC.MONTEROCCO VIA </w:t>
            </w:r>
            <w:proofErr w:type="gramStart"/>
            <w:r w:rsidRPr="004C4F32">
              <w:rPr>
                <w:color w:val="002060"/>
              </w:rPr>
              <w:t>A.MANCINI</w:t>
            </w:r>
            <w:proofErr w:type="gramEnd"/>
          </w:p>
        </w:tc>
      </w:tr>
      <w:tr w:rsidR="00410EDE" w:rsidRPr="004C4F32" w14:paraId="735DFB70"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A1DAFB" w14:textId="77777777" w:rsidR="00410EDE" w:rsidRPr="004C4F32" w:rsidRDefault="00410EDE" w:rsidP="004D46C3">
            <w:pPr>
              <w:pStyle w:val="rowtabella0"/>
              <w:rPr>
                <w:color w:val="002060"/>
              </w:rPr>
            </w:pPr>
            <w:r w:rsidRPr="004C4F32">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AB190" w14:textId="77777777" w:rsidR="00410EDE" w:rsidRPr="004C4F32" w:rsidRDefault="00410EDE" w:rsidP="004D46C3">
            <w:pPr>
              <w:pStyle w:val="rowtabella0"/>
              <w:rPr>
                <w:color w:val="002060"/>
              </w:rPr>
            </w:pPr>
            <w:r w:rsidRPr="004C4F32">
              <w:rPr>
                <w:color w:val="002060"/>
              </w:rPr>
              <w:t>POLISPORTIVA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ACE1B" w14:textId="77777777" w:rsidR="00410EDE" w:rsidRPr="004C4F32" w:rsidRDefault="00410EDE" w:rsidP="004D46C3">
            <w:pPr>
              <w:pStyle w:val="rowtabella0"/>
              <w:jc w:val="center"/>
              <w:rPr>
                <w:color w:val="002060"/>
              </w:rPr>
            </w:pPr>
            <w:r w:rsidRPr="004C4F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1D81F" w14:textId="77777777" w:rsidR="00410EDE" w:rsidRPr="004C4F32" w:rsidRDefault="00410EDE" w:rsidP="004D46C3">
            <w:pPr>
              <w:pStyle w:val="rowtabella0"/>
              <w:rPr>
                <w:color w:val="002060"/>
              </w:rPr>
            </w:pPr>
            <w:r w:rsidRPr="004C4F32">
              <w:rPr>
                <w:color w:val="002060"/>
              </w:rPr>
              <w:t>25/01/2026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CEFD6" w14:textId="77777777" w:rsidR="00410EDE" w:rsidRPr="004C4F32" w:rsidRDefault="00410EDE" w:rsidP="004D46C3">
            <w:pPr>
              <w:pStyle w:val="rowtabella0"/>
              <w:rPr>
                <w:color w:val="002060"/>
              </w:rPr>
            </w:pPr>
            <w:r w:rsidRPr="004C4F32">
              <w:rPr>
                <w:color w:val="002060"/>
              </w:rPr>
              <w:t xml:space="preserve">5442 TENSOSTRUTTURA </w:t>
            </w:r>
            <w:proofErr w:type="gramStart"/>
            <w:r w:rsidRPr="004C4F32">
              <w:rPr>
                <w:color w:val="002060"/>
              </w:rPr>
              <w:t>B.GO</w:t>
            </w:r>
            <w:proofErr w:type="gramEnd"/>
            <w:r w:rsidRPr="004C4F32">
              <w:rPr>
                <w:color w:val="002060"/>
              </w:rPr>
              <w:t xml:space="preserve"> </w:t>
            </w:r>
            <w:proofErr w:type="gramStart"/>
            <w:r w:rsidRPr="004C4F32">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99EA9" w14:textId="77777777" w:rsidR="00410EDE" w:rsidRPr="004C4F32" w:rsidRDefault="00410EDE" w:rsidP="004D46C3">
            <w:pPr>
              <w:pStyle w:val="rowtabella0"/>
              <w:rPr>
                <w:color w:val="002060"/>
              </w:rPr>
            </w:pPr>
            <w:r w:rsidRPr="004C4F32">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8A2E4" w14:textId="77777777" w:rsidR="00410EDE" w:rsidRPr="004C4F32" w:rsidRDefault="00410EDE" w:rsidP="004D46C3">
            <w:pPr>
              <w:pStyle w:val="rowtabella0"/>
              <w:rPr>
                <w:color w:val="002060"/>
              </w:rPr>
            </w:pPr>
            <w:r w:rsidRPr="004C4F32">
              <w:rPr>
                <w:color w:val="002060"/>
              </w:rPr>
              <w:t xml:space="preserve">STRADA DEL FOGLIA - </w:t>
            </w:r>
            <w:proofErr w:type="gramStart"/>
            <w:r w:rsidRPr="004C4F32">
              <w:rPr>
                <w:color w:val="002060"/>
              </w:rPr>
              <w:t>B.GO</w:t>
            </w:r>
            <w:proofErr w:type="gramEnd"/>
            <w:r w:rsidRPr="004C4F32">
              <w:rPr>
                <w:color w:val="002060"/>
              </w:rPr>
              <w:t xml:space="preserve"> S.MAR</w:t>
            </w:r>
          </w:p>
        </w:tc>
      </w:tr>
    </w:tbl>
    <w:p w14:paraId="7783E634" w14:textId="77777777" w:rsidR="00410EDE" w:rsidRPr="004C4F32" w:rsidRDefault="00410EDE" w:rsidP="00410EDE">
      <w:pPr>
        <w:pStyle w:val="breakline"/>
        <w:rPr>
          <w:rFonts w:eastAsiaTheme="minorEastAsia"/>
          <w:color w:val="002060"/>
        </w:rPr>
      </w:pPr>
    </w:p>
    <w:p w14:paraId="1A235619" w14:textId="77777777" w:rsidR="00410EDE" w:rsidRPr="004C4F32" w:rsidRDefault="00410EDE" w:rsidP="00410EDE">
      <w:pPr>
        <w:pStyle w:val="breakline"/>
        <w:rPr>
          <w:color w:val="002060"/>
        </w:rPr>
      </w:pPr>
    </w:p>
    <w:p w14:paraId="58AAC4A3" w14:textId="77777777" w:rsidR="00410EDE" w:rsidRPr="004C4F32" w:rsidRDefault="00410EDE" w:rsidP="00410EDE">
      <w:pPr>
        <w:pStyle w:val="breakline"/>
        <w:rPr>
          <w:color w:val="002060"/>
        </w:rPr>
      </w:pPr>
    </w:p>
    <w:p w14:paraId="2A468CF7" w14:textId="77777777" w:rsidR="00410EDE" w:rsidRPr="004C4F32" w:rsidRDefault="00410EDE" w:rsidP="00410EDE">
      <w:pPr>
        <w:pStyle w:val="sottotitolocampionato10"/>
        <w:rPr>
          <w:color w:val="002060"/>
        </w:rPr>
      </w:pPr>
      <w:r w:rsidRPr="004C4F32">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0EDE" w:rsidRPr="004C4F32" w14:paraId="34CA81E9"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A9AD9"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35CBD"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97355"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A7851"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69F9C"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5D188"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4082C"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0E9687F7"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E6A022" w14:textId="77777777" w:rsidR="00410EDE" w:rsidRPr="004C4F32" w:rsidRDefault="00410EDE" w:rsidP="004D46C3">
            <w:pPr>
              <w:pStyle w:val="rowtabella0"/>
              <w:rPr>
                <w:color w:val="002060"/>
              </w:rPr>
            </w:pPr>
            <w:r w:rsidRPr="004C4F32">
              <w:rPr>
                <w:color w:val="002060"/>
              </w:rPr>
              <w:t xml:space="preserve">ACSS MONDOLFO C5 </w:t>
            </w:r>
            <w:proofErr w:type="gramStart"/>
            <w:r w:rsidRPr="004C4F32">
              <w:rPr>
                <w:color w:val="002060"/>
              </w:rP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A260C" w14:textId="77777777" w:rsidR="00410EDE" w:rsidRPr="004C4F32" w:rsidRDefault="00410EDE" w:rsidP="004D46C3">
            <w:pPr>
              <w:pStyle w:val="rowtabella0"/>
              <w:rPr>
                <w:color w:val="002060"/>
              </w:rPr>
            </w:pPr>
            <w:r w:rsidRPr="004C4F32">
              <w:rPr>
                <w:color w:val="002060"/>
              </w:rPr>
              <w:t>SPORTFLY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B27134" w14:textId="77777777" w:rsidR="00410EDE" w:rsidRPr="004C4F32" w:rsidRDefault="00410EDE" w:rsidP="004D46C3">
            <w:pPr>
              <w:pStyle w:val="rowtabella0"/>
              <w:jc w:val="center"/>
              <w:rPr>
                <w:color w:val="002060"/>
              </w:rPr>
            </w:pPr>
            <w:r w:rsidRPr="004C4F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D9F5F" w14:textId="77777777" w:rsidR="00410EDE" w:rsidRPr="004C4F32" w:rsidRDefault="00410EDE" w:rsidP="004D46C3">
            <w:pPr>
              <w:pStyle w:val="rowtabella0"/>
              <w:rPr>
                <w:color w:val="002060"/>
              </w:rPr>
            </w:pPr>
            <w:r w:rsidRPr="004C4F32">
              <w:rPr>
                <w:color w:val="002060"/>
              </w:rPr>
              <w:t>25/01/2026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7E44A" w14:textId="77777777" w:rsidR="00410EDE" w:rsidRPr="004C4F32" w:rsidRDefault="00410EDE" w:rsidP="004D46C3">
            <w:pPr>
              <w:pStyle w:val="rowtabella0"/>
              <w:rPr>
                <w:color w:val="002060"/>
              </w:rPr>
            </w:pPr>
            <w:r w:rsidRPr="004C4F32">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DD07C" w14:textId="77777777" w:rsidR="00410EDE" w:rsidRPr="004C4F32" w:rsidRDefault="00410EDE" w:rsidP="004D46C3">
            <w:pPr>
              <w:pStyle w:val="rowtabella0"/>
              <w:rPr>
                <w:color w:val="002060"/>
              </w:rPr>
            </w:pPr>
            <w:r w:rsidRPr="004C4F32">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40A93" w14:textId="77777777" w:rsidR="00410EDE" w:rsidRPr="004C4F32" w:rsidRDefault="00410EDE" w:rsidP="004D46C3">
            <w:pPr>
              <w:pStyle w:val="rowtabella0"/>
              <w:rPr>
                <w:color w:val="002060"/>
              </w:rPr>
            </w:pPr>
            <w:r w:rsidRPr="004C4F32">
              <w:rPr>
                <w:color w:val="002060"/>
              </w:rPr>
              <w:t>VIA AMATO</w:t>
            </w:r>
          </w:p>
        </w:tc>
      </w:tr>
      <w:tr w:rsidR="00410EDE" w:rsidRPr="004C4F32" w14:paraId="3ADA2BAE"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EACB0C" w14:textId="77777777" w:rsidR="00410EDE" w:rsidRPr="004C4F32" w:rsidRDefault="00410EDE" w:rsidP="004D46C3">
            <w:pPr>
              <w:pStyle w:val="rowtabella0"/>
              <w:rPr>
                <w:color w:val="002060"/>
              </w:rPr>
            </w:pPr>
            <w:r w:rsidRPr="004C4F32">
              <w:rPr>
                <w:color w:val="002060"/>
              </w:rPr>
              <w:t>BULDOG T.N.T. LUCREZISQ.B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7C6DAB" w14:textId="77777777" w:rsidR="00410EDE" w:rsidRPr="004C4F32" w:rsidRDefault="00410EDE" w:rsidP="004D46C3">
            <w:pPr>
              <w:pStyle w:val="rowtabella0"/>
              <w:rPr>
                <w:color w:val="002060"/>
              </w:rPr>
            </w:pPr>
            <w:r w:rsidRPr="004C4F32">
              <w:rPr>
                <w:color w:val="002060"/>
              </w:rPr>
              <w:t xml:space="preserve">AUDAX 1970 </w:t>
            </w:r>
            <w:proofErr w:type="gramStart"/>
            <w:r w:rsidRPr="004C4F32">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87F897" w14:textId="77777777" w:rsidR="00410EDE" w:rsidRPr="004C4F32" w:rsidRDefault="00410EDE" w:rsidP="004D46C3">
            <w:pPr>
              <w:pStyle w:val="rowtabella0"/>
              <w:jc w:val="center"/>
              <w:rPr>
                <w:color w:val="002060"/>
              </w:rPr>
            </w:pPr>
            <w:r w:rsidRPr="004C4F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586691" w14:textId="77777777" w:rsidR="00410EDE" w:rsidRPr="004C4F32" w:rsidRDefault="00410EDE" w:rsidP="004D46C3">
            <w:pPr>
              <w:pStyle w:val="rowtabella0"/>
              <w:rPr>
                <w:color w:val="002060"/>
              </w:rPr>
            </w:pPr>
            <w:r w:rsidRPr="004C4F32">
              <w:rPr>
                <w:color w:val="002060"/>
              </w:rPr>
              <w:t>25/01/2026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637483" w14:textId="77777777" w:rsidR="00410EDE" w:rsidRPr="004C4F32" w:rsidRDefault="00410EDE" w:rsidP="004D46C3">
            <w:pPr>
              <w:pStyle w:val="rowtabella0"/>
              <w:rPr>
                <w:color w:val="002060"/>
              </w:rPr>
            </w:pPr>
            <w:r w:rsidRPr="004C4F3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98308" w14:textId="77777777" w:rsidR="00410EDE" w:rsidRPr="004C4F32" w:rsidRDefault="00410EDE" w:rsidP="004D46C3">
            <w:pPr>
              <w:pStyle w:val="rowtabella0"/>
              <w:rPr>
                <w:color w:val="002060"/>
              </w:rPr>
            </w:pPr>
            <w:r w:rsidRPr="004C4F3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A4A1A7" w14:textId="77777777" w:rsidR="00410EDE" w:rsidRPr="004C4F32" w:rsidRDefault="00410EDE" w:rsidP="004D46C3">
            <w:pPr>
              <w:pStyle w:val="rowtabella0"/>
              <w:rPr>
                <w:color w:val="002060"/>
              </w:rPr>
            </w:pPr>
            <w:r w:rsidRPr="004C4F32">
              <w:rPr>
                <w:color w:val="002060"/>
              </w:rPr>
              <w:t>VIA NAZARIO SAURO</w:t>
            </w:r>
          </w:p>
        </w:tc>
      </w:tr>
      <w:tr w:rsidR="00410EDE" w:rsidRPr="004C4F32" w14:paraId="156CBD85"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CA8BE6" w14:textId="77777777" w:rsidR="00410EDE" w:rsidRPr="004C4F32" w:rsidRDefault="00410EDE" w:rsidP="004D46C3">
            <w:pPr>
              <w:pStyle w:val="rowtabella0"/>
              <w:rPr>
                <w:color w:val="002060"/>
              </w:rPr>
            </w:pPr>
            <w:r w:rsidRPr="004C4F32">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65E0A8" w14:textId="77777777" w:rsidR="00410EDE" w:rsidRPr="004C4F32" w:rsidRDefault="00410EDE" w:rsidP="004D46C3">
            <w:pPr>
              <w:pStyle w:val="rowtabella0"/>
              <w:rPr>
                <w:color w:val="002060"/>
              </w:rPr>
            </w:pPr>
            <w:r w:rsidRPr="004C4F32">
              <w:rPr>
                <w:color w:val="002060"/>
              </w:rPr>
              <w:t xml:space="preserve">ITALSERVICE C5 </w:t>
            </w:r>
            <w:proofErr w:type="gramStart"/>
            <w:r w:rsidRPr="004C4F32">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68484D" w14:textId="77777777" w:rsidR="00410EDE" w:rsidRPr="004C4F32" w:rsidRDefault="00410EDE" w:rsidP="004D46C3">
            <w:pPr>
              <w:pStyle w:val="rowtabella0"/>
              <w:jc w:val="center"/>
              <w:rPr>
                <w:color w:val="002060"/>
              </w:rPr>
            </w:pPr>
            <w:r w:rsidRPr="004C4F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AA7F72" w14:textId="77777777" w:rsidR="00410EDE" w:rsidRPr="004C4F32" w:rsidRDefault="00410EDE" w:rsidP="004D46C3">
            <w:pPr>
              <w:pStyle w:val="rowtabella0"/>
              <w:rPr>
                <w:color w:val="002060"/>
              </w:rPr>
            </w:pPr>
            <w:r w:rsidRPr="004C4F32">
              <w:rPr>
                <w:color w:val="002060"/>
              </w:rPr>
              <w:t>25/01/2026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E83193" w14:textId="77777777" w:rsidR="00410EDE" w:rsidRPr="004C4F32" w:rsidRDefault="00410EDE" w:rsidP="004D46C3">
            <w:pPr>
              <w:pStyle w:val="rowtabella0"/>
              <w:rPr>
                <w:color w:val="002060"/>
              </w:rPr>
            </w:pPr>
            <w:r w:rsidRPr="004C4F32">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C2A34D" w14:textId="77777777" w:rsidR="00410EDE" w:rsidRPr="004C4F32" w:rsidRDefault="00410EDE" w:rsidP="004D46C3">
            <w:pPr>
              <w:pStyle w:val="rowtabella0"/>
              <w:rPr>
                <w:color w:val="002060"/>
              </w:rPr>
            </w:pPr>
            <w:r w:rsidRPr="004C4F32">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FFA514" w14:textId="77777777" w:rsidR="00410EDE" w:rsidRPr="004C4F32" w:rsidRDefault="00410EDE" w:rsidP="004D46C3">
            <w:pPr>
              <w:pStyle w:val="rowtabella0"/>
              <w:rPr>
                <w:color w:val="002060"/>
              </w:rPr>
            </w:pPr>
            <w:r w:rsidRPr="004C4F32">
              <w:rPr>
                <w:color w:val="002060"/>
              </w:rPr>
              <w:t>STR.DEL BURELLO LOC.VAL NEVOLA</w:t>
            </w:r>
          </w:p>
        </w:tc>
      </w:tr>
      <w:tr w:rsidR="00410EDE" w:rsidRPr="004C4F32" w14:paraId="40B52993"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AF5536" w14:textId="77777777" w:rsidR="00410EDE" w:rsidRPr="004C4F32" w:rsidRDefault="00410EDE" w:rsidP="004D46C3">
            <w:pPr>
              <w:pStyle w:val="rowtabella0"/>
              <w:rPr>
                <w:color w:val="002060"/>
              </w:rPr>
            </w:pPr>
            <w:r w:rsidRPr="004C4F32">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64AD70" w14:textId="77777777" w:rsidR="00410EDE" w:rsidRPr="004C4F32" w:rsidRDefault="00410EDE" w:rsidP="004D46C3">
            <w:pPr>
              <w:pStyle w:val="rowtabella0"/>
              <w:rPr>
                <w:color w:val="002060"/>
              </w:rPr>
            </w:pPr>
            <w:r w:rsidRPr="004C4F32">
              <w:rPr>
                <w:color w:val="002060"/>
              </w:rPr>
              <w:t>ACSS MONDOLFO C5 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5EA40F" w14:textId="77777777" w:rsidR="00410EDE" w:rsidRPr="004C4F32" w:rsidRDefault="00410EDE" w:rsidP="004D46C3">
            <w:pPr>
              <w:pStyle w:val="rowtabella0"/>
              <w:jc w:val="center"/>
              <w:rPr>
                <w:color w:val="002060"/>
              </w:rPr>
            </w:pPr>
            <w:r w:rsidRPr="004C4F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C8D5BF" w14:textId="77777777" w:rsidR="00410EDE" w:rsidRPr="004C4F32" w:rsidRDefault="00410EDE" w:rsidP="004D46C3">
            <w:pPr>
              <w:pStyle w:val="rowtabella0"/>
              <w:rPr>
                <w:color w:val="002060"/>
              </w:rPr>
            </w:pPr>
            <w:r w:rsidRPr="004C4F32">
              <w:rPr>
                <w:color w:val="002060"/>
              </w:rPr>
              <w:t>25/01/2026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BCFBCB" w14:textId="77777777" w:rsidR="00410EDE" w:rsidRPr="004C4F32" w:rsidRDefault="00410EDE" w:rsidP="004D46C3">
            <w:pPr>
              <w:pStyle w:val="rowtabella0"/>
              <w:rPr>
                <w:color w:val="002060"/>
              </w:rPr>
            </w:pPr>
            <w:r w:rsidRPr="004C4F3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47ACD" w14:textId="77777777" w:rsidR="00410EDE" w:rsidRPr="004C4F32" w:rsidRDefault="00410EDE" w:rsidP="004D46C3">
            <w:pPr>
              <w:pStyle w:val="rowtabella0"/>
              <w:rPr>
                <w:color w:val="002060"/>
              </w:rPr>
            </w:pPr>
            <w:r w:rsidRPr="004C4F3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B8056E" w14:textId="77777777" w:rsidR="00410EDE" w:rsidRPr="004C4F32" w:rsidRDefault="00410EDE" w:rsidP="004D46C3">
            <w:pPr>
              <w:pStyle w:val="rowtabella0"/>
              <w:rPr>
                <w:color w:val="002060"/>
              </w:rPr>
            </w:pPr>
            <w:r w:rsidRPr="004C4F32">
              <w:rPr>
                <w:color w:val="002060"/>
              </w:rPr>
              <w:t>VIA DEI TESSITORI</w:t>
            </w:r>
          </w:p>
        </w:tc>
      </w:tr>
      <w:tr w:rsidR="00410EDE" w:rsidRPr="004C4F32" w14:paraId="44881153"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08B35D" w14:textId="77777777" w:rsidR="00410EDE" w:rsidRPr="004C4F32" w:rsidRDefault="00410EDE" w:rsidP="004D46C3">
            <w:pPr>
              <w:pStyle w:val="rowtabella0"/>
              <w:rPr>
                <w:color w:val="002060"/>
              </w:rPr>
            </w:pPr>
            <w:r w:rsidRPr="004C4F32">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5AAC9" w14:textId="77777777" w:rsidR="00410EDE" w:rsidRPr="004C4F32" w:rsidRDefault="00410EDE" w:rsidP="004D46C3">
            <w:pPr>
              <w:pStyle w:val="rowtabella0"/>
              <w:rPr>
                <w:color w:val="002060"/>
              </w:rPr>
            </w:pPr>
            <w:proofErr w:type="gramStart"/>
            <w:r w:rsidRPr="004C4F32">
              <w:rPr>
                <w:color w:val="002060"/>
              </w:rPr>
              <w:t>CITTA</w:t>
            </w:r>
            <w:proofErr w:type="gramEnd"/>
            <w:r w:rsidRPr="004C4F32">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05BD1C" w14:textId="77777777" w:rsidR="00410EDE" w:rsidRPr="004C4F32" w:rsidRDefault="00410EDE" w:rsidP="004D46C3">
            <w:pPr>
              <w:pStyle w:val="rowtabella0"/>
              <w:jc w:val="center"/>
              <w:rPr>
                <w:color w:val="002060"/>
              </w:rPr>
            </w:pPr>
            <w:r w:rsidRPr="004C4F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4A32E" w14:textId="77777777" w:rsidR="00410EDE" w:rsidRPr="004C4F32" w:rsidRDefault="00410EDE" w:rsidP="004D46C3">
            <w:pPr>
              <w:pStyle w:val="rowtabella0"/>
              <w:rPr>
                <w:color w:val="002060"/>
              </w:rPr>
            </w:pPr>
            <w:r w:rsidRPr="004C4F32">
              <w:rPr>
                <w:color w:val="002060"/>
              </w:rPr>
              <w:t>25/01/2026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4E48B" w14:textId="77777777" w:rsidR="00410EDE" w:rsidRPr="004C4F32" w:rsidRDefault="00410EDE" w:rsidP="004D46C3">
            <w:pPr>
              <w:pStyle w:val="rowtabella0"/>
              <w:rPr>
                <w:color w:val="002060"/>
              </w:rPr>
            </w:pPr>
            <w:r w:rsidRPr="004C4F32">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07140" w14:textId="77777777" w:rsidR="00410EDE" w:rsidRPr="004C4F32" w:rsidRDefault="00410EDE" w:rsidP="004D46C3">
            <w:pPr>
              <w:pStyle w:val="rowtabella0"/>
              <w:rPr>
                <w:color w:val="002060"/>
              </w:rPr>
            </w:pPr>
            <w:r w:rsidRPr="004C4F3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58C67" w14:textId="77777777" w:rsidR="00410EDE" w:rsidRPr="004C4F32" w:rsidRDefault="00410EDE" w:rsidP="004D46C3">
            <w:pPr>
              <w:pStyle w:val="rowtabella0"/>
              <w:rPr>
                <w:color w:val="002060"/>
              </w:rPr>
            </w:pPr>
            <w:r w:rsidRPr="004C4F32">
              <w:rPr>
                <w:color w:val="002060"/>
              </w:rPr>
              <w:t xml:space="preserve">VIA </w:t>
            </w:r>
            <w:proofErr w:type="gramStart"/>
            <w:r w:rsidRPr="004C4F32">
              <w:rPr>
                <w:color w:val="002060"/>
              </w:rPr>
              <w:t>B.BUOZZI</w:t>
            </w:r>
            <w:proofErr w:type="gramEnd"/>
          </w:p>
        </w:tc>
      </w:tr>
    </w:tbl>
    <w:p w14:paraId="330D890D" w14:textId="77777777" w:rsidR="00410EDE" w:rsidRPr="004C4F32" w:rsidRDefault="00410EDE" w:rsidP="00410EDE">
      <w:pPr>
        <w:pStyle w:val="breakline"/>
        <w:rPr>
          <w:rFonts w:eastAsiaTheme="minorEastAsia"/>
          <w:color w:val="002060"/>
        </w:rPr>
      </w:pPr>
    </w:p>
    <w:p w14:paraId="294F80C8" w14:textId="77777777" w:rsidR="00410EDE" w:rsidRPr="004C4F32" w:rsidRDefault="00410EDE" w:rsidP="00410EDE">
      <w:pPr>
        <w:pStyle w:val="breakline"/>
        <w:rPr>
          <w:color w:val="002060"/>
        </w:rPr>
      </w:pPr>
    </w:p>
    <w:p w14:paraId="6A0C2FF3" w14:textId="77777777" w:rsidR="00410EDE" w:rsidRPr="004C4F32" w:rsidRDefault="00410EDE" w:rsidP="00410EDE">
      <w:pPr>
        <w:pStyle w:val="breakline"/>
        <w:rPr>
          <w:color w:val="002060"/>
        </w:rPr>
      </w:pPr>
    </w:p>
    <w:p w14:paraId="70987F6D" w14:textId="77777777" w:rsidR="00410EDE" w:rsidRPr="004C4F32" w:rsidRDefault="00410EDE" w:rsidP="00410EDE">
      <w:pPr>
        <w:pStyle w:val="sottotitolocampionato10"/>
        <w:rPr>
          <w:color w:val="002060"/>
        </w:rPr>
      </w:pPr>
      <w:r w:rsidRPr="004C4F32">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30"/>
        <w:gridCol w:w="385"/>
        <w:gridCol w:w="898"/>
        <w:gridCol w:w="1174"/>
        <w:gridCol w:w="1557"/>
        <w:gridCol w:w="1543"/>
      </w:tblGrid>
      <w:tr w:rsidR="00410EDE" w:rsidRPr="004C4F32" w14:paraId="6606AD64"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65FF" w14:textId="77777777" w:rsidR="00410EDE" w:rsidRPr="004C4F32" w:rsidRDefault="00410EDE" w:rsidP="004D46C3">
            <w:pPr>
              <w:pStyle w:val="headertabella0"/>
              <w:rPr>
                <w:color w:val="002060"/>
              </w:rPr>
            </w:pPr>
            <w:r w:rsidRPr="004C4F3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EA29C"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0EC47"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51CB7"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B3F71"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DBD46"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2FD93"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00CCAD42" w14:textId="77777777" w:rsidTr="004D46C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36CFFD" w14:textId="77777777" w:rsidR="00410EDE" w:rsidRPr="004C4F32" w:rsidRDefault="00410EDE" w:rsidP="004D46C3">
            <w:pPr>
              <w:pStyle w:val="rowtabella0"/>
              <w:rPr>
                <w:color w:val="002060"/>
              </w:rPr>
            </w:pPr>
            <w:r w:rsidRPr="004C4F32">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5DDA6" w14:textId="77777777" w:rsidR="00410EDE" w:rsidRPr="004C4F32" w:rsidRDefault="00410EDE" w:rsidP="004D46C3">
            <w:pPr>
              <w:pStyle w:val="rowtabella0"/>
              <w:rPr>
                <w:color w:val="002060"/>
              </w:rPr>
            </w:pPr>
            <w:r w:rsidRPr="004C4F32">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500BF" w14:textId="77777777" w:rsidR="00410EDE" w:rsidRPr="004C4F32" w:rsidRDefault="00410EDE" w:rsidP="004D46C3">
            <w:pPr>
              <w:pStyle w:val="rowtabella0"/>
              <w:jc w:val="center"/>
              <w:rPr>
                <w:color w:val="002060"/>
              </w:rPr>
            </w:pPr>
            <w:r w:rsidRPr="004C4F3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A7840" w14:textId="77777777" w:rsidR="00410EDE" w:rsidRPr="004C4F32" w:rsidRDefault="00410EDE" w:rsidP="004D46C3">
            <w:pPr>
              <w:pStyle w:val="rowtabella0"/>
              <w:rPr>
                <w:color w:val="002060"/>
              </w:rPr>
            </w:pPr>
            <w:r w:rsidRPr="004C4F32">
              <w:rPr>
                <w:color w:val="002060"/>
              </w:rPr>
              <w:t>24/01/2026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4196D" w14:textId="77777777" w:rsidR="00410EDE" w:rsidRPr="004C4F32" w:rsidRDefault="00410EDE" w:rsidP="004D46C3">
            <w:pPr>
              <w:pStyle w:val="rowtabella0"/>
              <w:rPr>
                <w:color w:val="002060"/>
              </w:rPr>
            </w:pPr>
            <w:r w:rsidRPr="004C4F32">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02CD7" w14:textId="77777777" w:rsidR="00410EDE" w:rsidRPr="004C4F32" w:rsidRDefault="00410EDE" w:rsidP="004D46C3">
            <w:pPr>
              <w:pStyle w:val="rowtabella0"/>
              <w:rPr>
                <w:color w:val="002060"/>
              </w:rPr>
            </w:pPr>
            <w:r w:rsidRPr="004C4F32">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4D718" w14:textId="77777777" w:rsidR="00410EDE" w:rsidRPr="004C4F32" w:rsidRDefault="00410EDE" w:rsidP="004D46C3">
            <w:pPr>
              <w:pStyle w:val="rowtabella0"/>
              <w:rPr>
                <w:color w:val="002060"/>
              </w:rPr>
            </w:pPr>
            <w:r w:rsidRPr="004C4F32">
              <w:rPr>
                <w:color w:val="002060"/>
              </w:rPr>
              <w:t>VIA PERTINI</w:t>
            </w:r>
          </w:p>
        </w:tc>
      </w:tr>
      <w:tr w:rsidR="00410EDE" w:rsidRPr="004C4F32" w14:paraId="0607DE9F"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1F61EB" w14:textId="77777777" w:rsidR="00410EDE" w:rsidRPr="004C4F32" w:rsidRDefault="00410EDE" w:rsidP="004D46C3">
            <w:pPr>
              <w:pStyle w:val="rowtabella0"/>
              <w:rPr>
                <w:color w:val="002060"/>
              </w:rPr>
            </w:pPr>
            <w:r w:rsidRPr="004C4F32">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FC3CE8" w14:textId="77777777" w:rsidR="00410EDE" w:rsidRPr="004C4F32" w:rsidRDefault="00410EDE" w:rsidP="004D46C3">
            <w:pPr>
              <w:pStyle w:val="rowtabella0"/>
              <w:rPr>
                <w:color w:val="002060"/>
              </w:rPr>
            </w:pPr>
            <w:r w:rsidRPr="004C4F32">
              <w:rPr>
                <w:color w:val="002060"/>
              </w:rPr>
              <w:t>PASTADICAMERINO GAGLIOLE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B948A0" w14:textId="77777777" w:rsidR="00410EDE" w:rsidRPr="004C4F32" w:rsidRDefault="00410EDE" w:rsidP="004D46C3">
            <w:pPr>
              <w:pStyle w:val="rowtabella0"/>
              <w:jc w:val="center"/>
              <w:rPr>
                <w:color w:val="002060"/>
              </w:rPr>
            </w:pPr>
            <w:r w:rsidRPr="004C4F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2412BD" w14:textId="77777777" w:rsidR="00410EDE" w:rsidRPr="004C4F32" w:rsidRDefault="00410EDE" w:rsidP="004D46C3">
            <w:pPr>
              <w:pStyle w:val="rowtabella0"/>
              <w:rPr>
                <w:color w:val="002060"/>
              </w:rPr>
            </w:pPr>
            <w:r w:rsidRPr="004C4F32">
              <w:rPr>
                <w:color w:val="002060"/>
              </w:rPr>
              <w:t>25/01/2026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EFDD29" w14:textId="77777777" w:rsidR="00410EDE" w:rsidRPr="004C4F32" w:rsidRDefault="00410EDE" w:rsidP="004D46C3">
            <w:pPr>
              <w:pStyle w:val="rowtabella0"/>
              <w:rPr>
                <w:color w:val="002060"/>
              </w:rPr>
            </w:pPr>
            <w:r w:rsidRPr="004C4F32">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45B84" w14:textId="77777777" w:rsidR="00410EDE" w:rsidRPr="004C4F32" w:rsidRDefault="00410EDE" w:rsidP="004D46C3">
            <w:pPr>
              <w:pStyle w:val="rowtabella0"/>
              <w:rPr>
                <w:color w:val="002060"/>
              </w:rPr>
            </w:pPr>
            <w:r w:rsidRPr="004C4F3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37A6D4" w14:textId="77777777" w:rsidR="00410EDE" w:rsidRPr="004C4F32" w:rsidRDefault="00410EDE" w:rsidP="004D46C3">
            <w:pPr>
              <w:pStyle w:val="rowtabella0"/>
              <w:rPr>
                <w:color w:val="002060"/>
              </w:rPr>
            </w:pPr>
            <w:r w:rsidRPr="004C4F32">
              <w:rPr>
                <w:color w:val="002060"/>
              </w:rPr>
              <w:t>VIA FRATELLI CERVI</w:t>
            </w:r>
          </w:p>
        </w:tc>
      </w:tr>
      <w:tr w:rsidR="00410EDE" w:rsidRPr="004C4F32" w14:paraId="7976378C" w14:textId="77777777" w:rsidTr="004D46C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F437CD" w14:textId="77777777" w:rsidR="00410EDE" w:rsidRPr="004C4F32" w:rsidRDefault="00410EDE" w:rsidP="004D46C3">
            <w:pPr>
              <w:pStyle w:val="rowtabella0"/>
              <w:rPr>
                <w:color w:val="002060"/>
              </w:rPr>
            </w:pPr>
            <w:r w:rsidRPr="004C4F32">
              <w:rPr>
                <w:color w:val="002060"/>
              </w:rPr>
              <w:t>LORETO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0D9C9A" w14:textId="77777777" w:rsidR="00410EDE" w:rsidRPr="004C4F32" w:rsidRDefault="00410EDE" w:rsidP="004D46C3">
            <w:pPr>
              <w:pStyle w:val="rowtabella0"/>
              <w:rPr>
                <w:color w:val="002060"/>
              </w:rPr>
            </w:pPr>
            <w:r w:rsidRPr="004C4F32">
              <w:rPr>
                <w:color w:val="002060"/>
              </w:rPr>
              <w:t xml:space="preserve">SPORTING GROTTAMMARE </w:t>
            </w:r>
            <w:proofErr w:type="spellStart"/>
            <w:proofErr w:type="gramStart"/>
            <w:r w:rsidRPr="004C4F32">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3D6D6E" w14:textId="77777777" w:rsidR="00410EDE" w:rsidRPr="004C4F32" w:rsidRDefault="00410EDE" w:rsidP="004D46C3">
            <w:pPr>
              <w:pStyle w:val="rowtabella0"/>
              <w:jc w:val="center"/>
              <w:rPr>
                <w:color w:val="002060"/>
              </w:rPr>
            </w:pPr>
            <w:r w:rsidRPr="004C4F3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9BD240" w14:textId="77777777" w:rsidR="00410EDE" w:rsidRPr="004C4F32" w:rsidRDefault="00410EDE" w:rsidP="004D46C3">
            <w:pPr>
              <w:pStyle w:val="rowtabella0"/>
              <w:rPr>
                <w:color w:val="002060"/>
              </w:rPr>
            </w:pPr>
            <w:r w:rsidRPr="004C4F32">
              <w:rPr>
                <w:color w:val="002060"/>
              </w:rPr>
              <w:t>25/01/2026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DDD16C" w14:textId="77777777" w:rsidR="00410EDE" w:rsidRPr="004C4F32" w:rsidRDefault="00410EDE" w:rsidP="004D46C3">
            <w:pPr>
              <w:pStyle w:val="rowtabella0"/>
              <w:rPr>
                <w:color w:val="002060"/>
              </w:rPr>
            </w:pPr>
            <w:r w:rsidRPr="004C4F32">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B7CC7C" w14:textId="77777777" w:rsidR="00410EDE" w:rsidRPr="004C4F32" w:rsidRDefault="00410EDE" w:rsidP="004D46C3">
            <w:pPr>
              <w:pStyle w:val="rowtabella0"/>
              <w:rPr>
                <w:color w:val="002060"/>
              </w:rPr>
            </w:pPr>
            <w:r w:rsidRPr="004C4F3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2CB05A" w14:textId="77777777" w:rsidR="00410EDE" w:rsidRPr="004C4F32" w:rsidRDefault="00410EDE" w:rsidP="004D46C3">
            <w:pPr>
              <w:pStyle w:val="rowtabella0"/>
              <w:rPr>
                <w:color w:val="002060"/>
              </w:rPr>
            </w:pPr>
            <w:r w:rsidRPr="004C4F32">
              <w:rPr>
                <w:color w:val="002060"/>
              </w:rPr>
              <w:t>VIA GHANDI 17 FZ. CROCETTE</w:t>
            </w:r>
          </w:p>
        </w:tc>
      </w:tr>
      <w:tr w:rsidR="00410EDE" w:rsidRPr="004C4F32" w14:paraId="30FE3105" w14:textId="77777777" w:rsidTr="004D46C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3DE14E" w14:textId="77777777" w:rsidR="00410EDE" w:rsidRPr="004C4F32" w:rsidRDefault="00410EDE" w:rsidP="004D46C3">
            <w:pPr>
              <w:pStyle w:val="rowtabella0"/>
              <w:rPr>
                <w:color w:val="002060"/>
              </w:rPr>
            </w:pPr>
            <w:r w:rsidRPr="004C4F32">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9594F" w14:textId="77777777" w:rsidR="00410EDE" w:rsidRPr="004C4F32" w:rsidRDefault="00410EDE" w:rsidP="004D46C3">
            <w:pPr>
              <w:pStyle w:val="rowtabella0"/>
              <w:rPr>
                <w:color w:val="002060"/>
              </w:rPr>
            </w:pPr>
            <w:r w:rsidRPr="004C4F32">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3FBBA" w14:textId="77777777" w:rsidR="00410EDE" w:rsidRPr="004C4F32" w:rsidRDefault="00410EDE" w:rsidP="004D46C3">
            <w:pPr>
              <w:pStyle w:val="rowtabella0"/>
              <w:jc w:val="center"/>
              <w:rPr>
                <w:color w:val="002060"/>
              </w:rPr>
            </w:pPr>
            <w:r w:rsidRPr="004C4F3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CC1C0" w14:textId="77777777" w:rsidR="00410EDE" w:rsidRPr="004C4F32" w:rsidRDefault="00410EDE" w:rsidP="004D46C3">
            <w:pPr>
              <w:pStyle w:val="rowtabella0"/>
              <w:rPr>
                <w:color w:val="002060"/>
              </w:rPr>
            </w:pPr>
            <w:r w:rsidRPr="004C4F32">
              <w:rPr>
                <w:color w:val="002060"/>
              </w:rPr>
              <w:t>25/01/2026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1988C" w14:textId="77777777" w:rsidR="00410EDE" w:rsidRPr="004C4F32" w:rsidRDefault="00410EDE" w:rsidP="004D46C3">
            <w:pPr>
              <w:pStyle w:val="rowtabella0"/>
              <w:rPr>
                <w:color w:val="002060"/>
              </w:rPr>
            </w:pPr>
            <w:r w:rsidRPr="004C4F32">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61CBC" w14:textId="77777777" w:rsidR="00410EDE" w:rsidRPr="004C4F32" w:rsidRDefault="00410EDE" w:rsidP="004D46C3">
            <w:pPr>
              <w:pStyle w:val="rowtabella0"/>
              <w:rPr>
                <w:color w:val="002060"/>
              </w:rPr>
            </w:pPr>
            <w:r w:rsidRPr="004C4F3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92506" w14:textId="77777777" w:rsidR="00410EDE" w:rsidRPr="004C4F32" w:rsidRDefault="00410EDE" w:rsidP="004D46C3">
            <w:pPr>
              <w:pStyle w:val="rowtabella0"/>
              <w:rPr>
                <w:color w:val="002060"/>
              </w:rPr>
            </w:pPr>
            <w:r w:rsidRPr="004C4F32">
              <w:rPr>
                <w:color w:val="002060"/>
              </w:rPr>
              <w:t>VIA VESCOVARA, 7</w:t>
            </w:r>
          </w:p>
        </w:tc>
      </w:tr>
    </w:tbl>
    <w:p w14:paraId="22AB5E7E" w14:textId="77777777" w:rsidR="00410EDE" w:rsidRPr="004C4F32" w:rsidRDefault="00410EDE" w:rsidP="00410EDE">
      <w:pPr>
        <w:pStyle w:val="breakline"/>
        <w:rPr>
          <w:rFonts w:eastAsiaTheme="minorEastAsia"/>
          <w:color w:val="002060"/>
        </w:rPr>
      </w:pPr>
    </w:p>
    <w:p w14:paraId="2354BACD" w14:textId="77777777" w:rsidR="00410EDE" w:rsidRPr="004C4F32" w:rsidRDefault="00410EDE" w:rsidP="00410EDE">
      <w:pPr>
        <w:pStyle w:val="breakline"/>
        <w:rPr>
          <w:color w:val="002060"/>
        </w:rPr>
      </w:pPr>
    </w:p>
    <w:p w14:paraId="048F18B4" w14:textId="77777777" w:rsidR="00410EDE" w:rsidRPr="004C4F32" w:rsidRDefault="00410EDE" w:rsidP="00410EDE">
      <w:pPr>
        <w:pStyle w:val="breakline"/>
        <w:rPr>
          <w:color w:val="002060"/>
        </w:rPr>
      </w:pPr>
    </w:p>
    <w:p w14:paraId="00B356C9" w14:textId="77777777" w:rsidR="00410EDE" w:rsidRPr="004C4F32" w:rsidRDefault="00410EDE" w:rsidP="00410EDE">
      <w:pPr>
        <w:pStyle w:val="sottotitolocampionato10"/>
        <w:rPr>
          <w:color w:val="002060"/>
        </w:rPr>
      </w:pPr>
      <w:r w:rsidRPr="004C4F32">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0EDE" w:rsidRPr="004C4F32" w14:paraId="16AF75FA" w14:textId="77777777" w:rsidTr="004D46C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502A1" w14:textId="77777777" w:rsidR="00410EDE" w:rsidRPr="004C4F32" w:rsidRDefault="00410EDE" w:rsidP="004D46C3">
            <w:pPr>
              <w:pStyle w:val="headertabella0"/>
              <w:rPr>
                <w:color w:val="002060"/>
              </w:rPr>
            </w:pPr>
            <w:r w:rsidRPr="004C4F3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2E1BB" w14:textId="77777777" w:rsidR="00410EDE" w:rsidRPr="004C4F32" w:rsidRDefault="00410EDE" w:rsidP="004D46C3">
            <w:pPr>
              <w:pStyle w:val="headertabella0"/>
              <w:rPr>
                <w:color w:val="002060"/>
              </w:rPr>
            </w:pPr>
            <w:r w:rsidRPr="004C4F3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AC948" w14:textId="77777777" w:rsidR="00410EDE" w:rsidRPr="004C4F32" w:rsidRDefault="00410EDE" w:rsidP="004D46C3">
            <w:pPr>
              <w:pStyle w:val="headertabella0"/>
              <w:rPr>
                <w:color w:val="002060"/>
              </w:rPr>
            </w:pPr>
            <w:r w:rsidRPr="004C4F3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89CDB" w14:textId="77777777" w:rsidR="00410EDE" w:rsidRPr="004C4F32" w:rsidRDefault="00410EDE" w:rsidP="004D46C3">
            <w:pPr>
              <w:pStyle w:val="headertabella0"/>
              <w:rPr>
                <w:color w:val="002060"/>
              </w:rPr>
            </w:pPr>
            <w:r w:rsidRPr="004C4F3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66542" w14:textId="77777777" w:rsidR="00410EDE" w:rsidRPr="004C4F32" w:rsidRDefault="00410EDE" w:rsidP="004D46C3">
            <w:pPr>
              <w:pStyle w:val="headertabella0"/>
              <w:rPr>
                <w:color w:val="002060"/>
              </w:rPr>
            </w:pPr>
            <w:r w:rsidRPr="004C4F3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77DCD" w14:textId="77777777" w:rsidR="00410EDE" w:rsidRPr="004C4F32" w:rsidRDefault="00410EDE" w:rsidP="004D46C3">
            <w:pPr>
              <w:pStyle w:val="headertabella0"/>
              <w:rPr>
                <w:color w:val="002060"/>
              </w:rPr>
            </w:pPr>
            <w:proofErr w:type="spellStart"/>
            <w:r w:rsidRPr="004C4F32">
              <w:rPr>
                <w:color w:val="002060"/>
              </w:rPr>
              <w:t>Localita'</w:t>
            </w:r>
            <w:proofErr w:type="spellEnd"/>
            <w:r w:rsidRPr="004C4F3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1FFCF" w14:textId="77777777" w:rsidR="00410EDE" w:rsidRPr="004C4F32" w:rsidRDefault="00410EDE" w:rsidP="004D46C3">
            <w:pPr>
              <w:pStyle w:val="headertabella0"/>
              <w:rPr>
                <w:color w:val="002060"/>
              </w:rPr>
            </w:pPr>
            <w:r w:rsidRPr="004C4F32">
              <w:rPr>
                <w:color w:val="002060"/>
              </w:rPr>
              <w:t>Indirizzo Impianto</w:t>
            </w:r>
          </w:p>
        </w:tc>
      </w:tr>
      <w:tr w:rsidR="00410EDE" w:rsidRPr="004C4F32" w14:paraId="61317743" w14:textId="77777777" w:rsidTr="004D46C3">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4DC020" w14:textId="77777777" w:rsidR="00410EDE" w:rsidRPr="004C4F32" w:rsidRDefault="00410EDE" w:rsidP="004D46C3">
            <w:pPr>
              <w:pStyle w:val="rowtabella0"/>
              <w:rPr>
                <w:color w:val="002060"/>
              </w:rPr>
            </w:pPr>
            <w:r w:rsidRPr="004C4F32">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D07055" w14:textId="77777777" w:rsidR="00410EDE" w:rsidRPr="004C4F32" w:rsidRDefault="00410EDE" w:rsidP="004D46C3">
            <w:pPr>
              <w:pStyle w:val="rowtabella0"/>
              <w:rPr>
                <w:color w:val="002060"/>
              </w:rPr>
            </w:pPr>
            <w:r w:rsidRPr="004C4F32">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722526" w14:textId="77777777" w:rsidR="00410EDE" w:rsidRPr="004C4F32" w:rsidRDefault="00410EDE" w:rsidP="004D46C3">
            <w:pPr>
              <w:pStyle w:val="rowtabella0"/>
              <w:jc w:val="center"/>
              <w:rPr>
                <w:color w:val="002060"/>
              </w:rPr>
            </w:pPr>
            <w:r w:rsidRPr="004C4F3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080C74" w14:textId="77777777" w:rsidR="00410EDE" w:rsidRPr="004C4F32" w:rsidRDefault="00410EDE" w:rsidP="004D46C3">
            <w:pPr>
              <w:pStyle w:val="rowtabella0"/>
              <w:rPr>
                <w:color w:val="002060"/>
              </w:rPr>
            </w:pPr>
            <w:r w:rsidRPr="004C4F32">
              <w:rPr>
                <w:color w:val="002060"/>
              </w:rPr>
              <w:t>29/01/2026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29C54" w14:textId="77777777" w:rsidR="00410EDE" w:rsidRPr="004C4F32" w:rsidRDefault="00410EDE" w:rsidP="004D46C3">
            <w:pPr>
              <w:pStyle w:val="rowtabella0"/>
              <w:rPr>
                <w:color w:val="002060"/>
              </w:rPr>
            </w:pPr>
            <w:r w:rsidRPr="004C4F32">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C4025B" w14:textId="77777777" w:rsidR="00410EDE" w:rsidRPr="004C4F32" w:rsidRDefault="00410EDE" w:rsidP="004D46C3">
            <w:pPr>
              <w:pStyle w:val="rowtabella0"/>
              <w:rPr>
                <w:color w:val="002060"/>
              </w:rPr>
            </w:pPr>
            <w:r w:rsidRPr="004C4F32">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9B2D9B" w14:textId="77777777" w:rsidR="00410EDE" w:rsidRPr="004C4F32" w:rsidRDefault="00410EDE" w:rsidP="004D46C3">
            <w:pPr>
              <w:pStyle w:val="rowtabella0"/>
              <w:rPr>
                <w:color w:val="002060"/>
              </w:rPr>
            </w:pPr>
            <w:r w:rsidRPr="004C4F32">
              <w:rPr>
                <w:color w:val="002060"/>
              </w:rPr>
              <w:t>VIA ALDO MORO</w:t>
            </w:r>
          </w:p>
        </w:tc>
      </w:tr>
    </w:tbl>
    <w:p w14:paraId="41B92B05" w14:textId="77777777" w:rsidR="00410EDE" w:rsidRPr="004C4F32" w:rsidRDefault="00410EDE" w:rsidP="00410EDE">
      <w:pPr>
        <w:pStyle w:val="breakline"/>
        <w:rPr>
          <w:rFonts w:eastAsiaTheme="minorEastAsia"/>
          <w:color w:val="002060"/>
        </w:rPr>
      </w:pPr>
    </w:p>
    <w:p w14:paraId="5997172B" w14:textId="77777777" w:rsidR="00410EDE" w:rsidRPr="007520C9" w:rsidRDefault="00410EDE" w:rsidP="00DC0676">
      <w:pPr>
        <w:pStyle w:val="breakline"/>
        <w:rPr>
          <w:color w:val="002060"/>
        </w:rPr>
      </w:pPr>
    </w:p>
    <w:p w14:paraId="7E7D4FB1" w14:textId="77777777" w:rsidR="004A1313" w:rsidRDefault="004A1313" w:rsidP="00571DFF">
      <w:pPr>
        <w:pStyle w:val="titoloprinc0"/>
        <w:jc w:val="both"/>
        <w:rPr>
          <w:b w:val="0"/>
          <w:bCs w:val="0"/>
          <w:color w:val="002060"/>
          <w:sz w:val="22"/>
          <w:szCs w:val="22"/>
        </w:rPr>
      </w:pPr>
    </w:p>
    <w:p w14:paraId="0DF92229" w14:textId="64848595" w:rsidR="00BB6150" w:rsidRPr="00BB6150" w:rsidRDefault="00BB6150" w:rsidP="00571DFF">
      <w:pPr>
        <w:pStyle w:val="titoloprinc0"/>
        <w:jc w:val="both"/>
        <w:rPr>
          <w:b w:val="0"/>
          <w:bCs w:val="0"/>
          <w:color w:val="002060"/>
          <w:sz w:val="12"/>
          <w:szCs w:val="12"/>
        </w:rPr>
      </w:pPr>
    </w:p>
    <w:p w14:paraId="58151CFE" w14:textId="77777777" w:rsidR="00571DFF" w:rsidRPr="008632AF" w:rsidRDefault="00571DFF" w:rsidP="00571DFF">
      <w:pPr>
        <w:pStyle w:val="breakline"/>
        <w:rPr>
          <w:color w:val="002060"/>
        </w:rPr>
      </w:pPr>
    </w:p>
    <w:p w14:paraId="30540823" w14:textId="77777777" w:rsidR="00571DFF" w:rsidRPr="008632AF" w:rsidRDefault="00571DFF" w:rsidP="00571DFF">
      <w:pPr>
        <w:pStyle w:val="breakline"/>
        <w:rPr>
          <w:color w:val="002060"/>
        </w:rPr>
      </w:pPr>
    </w:p>
    <w:p w14:paraId="26BEAC7D" w14:textId="77777777" w:rsidR="00571DFF" w:rsidRDefault="00571DFF" w:rsidP="00571DFF">
      <w:pPr>
        <w:pStyle w:val="breakline"/>
        <w:rPr>
          <w:color w:val="002060"/>
        </w:rPr>
      </w:pPr>
    </w:p>
    <w:p w14:paraId="4D69255E" w14:textId="77777777" w:rsidR="00571DFF" w:rsidRPr="008632AF" w:rsidRDefault="00571DFF" w:rsidP="00571DFF">
      <w:pPr>
        <w:pStyle w:val="breakline"/>
        <w:rPr>
          <w:color w:val="002060"/>
        </w:rPr>
      </w:pPr>
    </w:p>
    <w:p w14:paraId="55CB5FF0" w14:textId="77777777" w:rsidR="00571DFF" w:rsidRPr="008632AF" w:rsidRDefault="00571DFF" w:rsidP="00571DFF">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3712E653"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BB6150">
        <w:rPr>
          <w:rFonts w:ascii="Arial" w:hAnsi="Arial" w:cs="Arial"/>
          <w:b/>
          <w:bCs/>
          <w:color w:val="002060"/>
        </w:rPr>
        <w:t>02 febbraio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lastRenderedPageBreak/>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457D5999"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B6150">
        <w:rPr>
          <w:b/>
          <w:color w:val="002060"/>
          <w:u w:val="single"/>
        </w:rPr>
        <w:t>21</w:t>
      </w:r>
      <w:r w:rsidR="003D6BA1">
        <w:rPr>
          <w:b/>
          <w:color w:val="002060"/>
          <w:u w:val="single"/>
        </w:rPr>
        <w:t>/</w:t>
      </w:r>
      <w:r w:rsidR="00F3715D">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55C22" w14:textId="77777777" w:rsidR="007957EB" w:rsidRDefault="007957EB">
      <w:r>
        <w:separator/>
      </w:r>
    </w:p>
  </w:endnote>
  <w:endnote w:type="continuationSeparator" w:id="0">
    <w:p w14:paraId="006ADA66" w14:textId="77777777" w:rsidR="007957EB" w:rsidRDefault="00795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278488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962D4">
      <w:rPr>
        <w:rStyle w:val="Numeropagina"/>
        <w:rFonts w:ascii="Arial" w:hAnsi="Arial" w:cs="Arial"/>
        <w:color w:val="002060"/>
      </w:rPr>
      <w:t>7</w:t>
    </w:r>
    <w:r w:rsidR="00BB6150">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0F26F" w14:textId="77777777" w:rsidR="007957EB" w:rsidRDefault="007957EB">
      <w:r>
        <w:separator/>
      </w:r>
    </w:p>
  </w:footnote>
  <w:footnote w:type="continuationSeparator" w:id="0">
    <w:p w14:paraId="1A708712" w14:textId="77777777" w:rsidR="007957EB" w:rsidRDefault="00795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7"/>
  </w:num>
  <w:num w:numId="3" w16cid:durableId="57946484">
    <w:abstractNumId w:val="2"/>
  </w:num>
  <w:num w:numId="4" w16cid:durableId="564266614">
    <w:abstractNumId w:val="14"/>
  </w:num>
  <w:num w:numId="5" w16cid:durableId="1249315646">
    <w:abstractNumId w:val="11"/>
  </w:num>
  <w:num w:numId="6" w16cid:durableId="934754267">
    <w:abstractNumId w:val="3"/>
  </w:num>
  <w:num w:numId="7" w16cid:durableId="2088965195">
    <w:abstractNumId w:val="7"/>
  </w:num>
  <w:num w:numId="8" w16cid:durableId="1258707900">
    <w:abstractNumId w:val="18"/>
  </w:num>
  <w:num w:numId="9" w16cid:durableId="1178347381">
    <w:abstractNumId w:val="6"/>
  </w:num>
  <w:num w:numId="10" w16cid:durableId="898786278">
    <w:abstractNumId w:val="13"/>
  </w:num>
  <w:num w:numId="11" w16cid:durableId="494956249">
    <w:abstractNumId w:val="1"/>
  </w:num>
  <w:num w:numId="12" w16cid:durableId="42485999">
    <w:abstractNumId w:val="15"/>
  </w:num>
  <w:num w:numId="13" w16cid:durableId="719942284">
    <w:abstractNumId w:val="16"/>
  </w:num>
  <w:num w:numId="14" w16cid:durableId="441070817">
    <w:abstractNumId w:val="12"/>
  </w:num>
  <w:num w:numId="15" w16cid:durableId="185873864">
    <w:abstractNumId w:val="8"/>
  </w:num>
  <w:num w:numId="16" w16cid:durableId="2025663332">
    <w:abstractNumId w:val="5"/>
  </w:num>
  <w:num w:numId="17" w16cid:durableId="835270767">
    <w:abstractNumId w:val="10"/>
  </w:num>
  <w:num w:numId="18" w16cid:durableId="1125348853">
    <w:abstractNumId w:val="4"/>
  </w:num>
  <w:num w:numId="19" w16cid:durableId="120031619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9C9"/>
    <w:rsid w:val="00031A3C"/>
    <w:rsid w:val="00031B58"/>
    <w:rsid w:val="00031C77"/>
    <w:rsid w:val="00031D32"/>
    <w:rsid w:val="00031ED8"/>
    <w:rsid w:val="00032228"/>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4B1A"/>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C0A"/>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3CF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28</Pages>
  <Words>9890</Words>
  <Characters>56375</Characters>
  <Application>Microsoft Office Word</Application>
  <DocSecurity>0</DocSecurity>
  <Lines>469</Lines>
  <Paragraphs>132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66133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2026-01-21T16:32:00Z</cp:lastPrinted>
  <dcterms:created xsi:type="dcterms:W3CDTF">2026-01-21T16:32:00Z</dcterms:created>
  <dcterms:modified xsi:type="dcterms:W3CDTF">2026-01-21T16:33:00Z</dcterms:modified>
</cp:coreProperties>
</file>