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21FF3D48"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8E1D7D">
              <w:rPr>
                <w:rFonts w:ascii="Arial" w:hAnsi="Arial" w:cs="Arial"/>
                <w:color w:val="002060"/>
                <w:sz w:val="40"/>
                <w:szCs w:val="40"/>
              </w:rPr>
              <w:t>7</w:t>
            </w:r>
            <w:r w:rsidR="00DC3218">
              <w:rPr>
                <w:rFonts w:ascii="Arial" w:hAnsi="Arial" w:cs="Arial"/>
                <w:color w:val="002060"/>
                <w:sz w:val="40"/>
                <w:szCs w:val="40"/>
              </w:rPr>
              <w:t>5</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6F4E3A">
              <w:rPr>
                <w:rFonts w:ascii="Arial" w:hAnsi="Arial" w:cs="Arial"/>
                <w:color w:val="002060"/>
                <w:sz w:val="40"/>
                <w:szCs w:val="40"/>
              </w:rPr>
              <w:t>2</w:t>
            </w:r>
            <w:r w:rsidR="00DC3218">
              <w:rPr>
                <w:rFonts w:ascii="Arial" w:hAnsi="Arial" w:cs="Arial"/>
                <w:color w:val="002060"/>
                <w:sz w:val="40"/>
                <w:szCs w:val="40"/>
              </w:rPr>
              <w:t>7</w:t>
            </w:r>
            <w:r w:rsidR="00580BE5">
              <w:rPr>
                <w:rFonts w:ascii="Arial" w:hAnsi="Arial" w:cs="Arial"/>
                <w:color w:val="002060"/>
                <w:sz w:val="40"/>
                <w:szCs w:val="40"/>
              </w:rPr>
              <w:t>/</w:t>
            </w:r>
            <w:r w:rsidR="00F3715D">
              <w:rPr>
                <w:rFonts w:ascii="Arial" w:hAnsi="Arial" w:cs="Arial"/>
                <w:color w:val="002060"/>
                <w:sz w:val="40"/>
                <w:szCs w:val="40"/>
              </w:rPr>
              <w:t>01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675FCEBA"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7A2FB5">
          <w:rPr>
            <w:noProof/>
            <w:webHidden/>
          </w:rPr>
          <w:t>1</w:t>
        </w:r>
        <w:r w:rsidR="00AC19D9" w:rsidRPr="00DE1EF7">
          <w:rPr>
            <w:noProof/>
            <w:webHidden/>
          </w:rPr>
          <w:fldChar w:fldCharType="end"/>
        </w:r>
      </w:hyperlink>
    </w:p>
    <w:p w14:paraId="112EDB38" w14:textId="23E47865"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7A2FB5">
          <w:rPr>
            <w:noProof/>
            <w:webHidden/>
          </w:rPr>
          <w:t>1</w:t>
        </w:r>
        <w:r w:rsidRPr="00DE1EF7">
          <w:rPr>
            <w:noProof/>
            <w:webHidden/>
          </w:rPr>
          <w:fldChar w:fldCharType="end"/>
        </w:r>
      </w:hyperlink>
    </w:p>
    <w:p w14:paraId="4D9CAD43" w14:textId="1A0FBD06"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7A2FB5">
          <w:rPr>
            <w:noProof/>
            <w:webHidden/>
          </w:rPr>
          <w:t>1</w:t>
        </w:r>
        <w:r w:rsidRPr="00DE1EF7">
          <w:rPr>
            <w:noProof/>
            <w:webHidden/>
          </w:rPr>
          <w:fldChar w:fldCharType="end"/>
        </w:r>
      </w:hyperlink>
    </w:p>
    <w:p w14:paraId="0EAFCCD8" w14:textId="6575E214"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7A2FB5">
          <w:rPr>
            <w:noProof/>
            <w:webHidden/>
          </w:rPr>
          <w:t>1</w:t>
        </w:r>
        <w:r w:rsidRPr="00DE1EF7">
          <w:rPr>
            <w:noProof/>
            <w:webHidden/>
          </w:rPr>
          <w:fldChar w:fldCharType="end"/>
        </w:r>
      </w:hyperlink>
    </w:p>
    <w:p w14:paraId="0952245B" w14:textId="39F4364C"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7A2FB5">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35447CA8" w14:textId="77777777" w:rsidR="00AE57D4" w:rsidRPr="00AE57D4" w:rsidRDefault="00AE57D4"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Default="00CB507D" w:rsidP="0047674B">
      <w:pPr>
        <w:pStyle w:val="LndNormale1"/>
        <w:rPr>
          <w:rFonts w:cs="Arial"/>
          <w:color w:val="002060"/>
          <w:szCs w:val="22"/>
        </w:rPr>
      </w:pPr>
    </w:p>
    <w:p w14:paraId="29E5E28F" w14:textId="77777777" w:rsidR="00387589" w:rsidRDefault="00387589"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52A9F160" w14:textId="77777777" w:rsidR="00387589" w:rsidRPr="00BD7780" w:rsidRDefault="00387589" w:rsidP="00387589">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C9DDFE4" w14:textId="77777777" w:rsidR="00387589" w:rsidRPr="00BD7780" w:rsidRDefault="00387589" w:rsidP="00387589">
      <w:pPr>
        <w:rPr>
          <w:rFonts w:ascii="Arial" w:hAnsi="Arial" w:cs="Arial"/>
          <w:i/>
          <w:iCs/>
          <w:color w:val="002060"/>
          <w:sz w:val="22"/>
          <w:szCs w:val="22"/>
        </w:rPr>
      </w:pPr>
    </w:p>
    <w:p w14:paraId="2FA31CE0" w14:textId="77777777" w:rsidR="00387589" w:rsidRPr="00BD7780" w:rsidRDefault="00387589" w:rsidP="00387589">
      <w:pPr>
        <w:pStyle w:val="LndNormale1"/>
        <w:jc w:val="left"/>
        <w:rPr>
          <w:b/>
          <w:color w:val="002060"/>
          <w:sz w:val="24"/>
          <w:szCs w:val="24"/>
        </w:rPr>
      </w:pPr>
      <w:r w:rsidRPr="00BD7780">
        <w:rPr>
          <w:b/>
          <w:color w:val="002060"/>
          <w:sz w:val="24"/>
          <w:szCs w:val="24"/>
        </w:rPr>
        <w:t>NUOVA PROCEDURA</w:t>
      </w:r>
    </w:p>
    <w:p w14:paraId="1F977832" w14:textId="77777777" w:rsidR="00387589" w:rsidRPr="00BD7780" w:rsidRDefault="00387589" w:rsidP="00387589">
      <w:pPr>
        <w:rPr>
          <w:rFonts w:ascii="Arial" w:hAnsi="Arial" w:cs="Arial"/>
          <w:color w:val="002060"/>
          <w:sz w:val="22"/>
          <w:szCs w:val="22"/>
        </w:rPr>
      </w:pPr>
    </w:p>
    <w:p w14:paraId="10EAE032" w14:textId="77777777" w:rsidR="00387589" w:rsidRPr="0062255F" w:rsidRDefault="00387589" w:rsidP="00387589">
      <w:pPr>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62255F">
        <w:rPr>
          <w:rFonts w:ascii="Arial" w:hAnsi="Arial" w:cs="Arial"/>
          <w:b/>
          <w:bCs/>
          <w:color w:val="002060"/>
          <w:sz w:val="22"/>
          <w:szCs w:val="22"/>
        </w:rPr>
        <w:t>https://portaleservizi.lnd.it</w:t>
      </w:r>
    </w:p>
    <w:p w14:paraId="1DA7A353" w14:textId="77777777" w:rsidR="00387589" w:rsidRPr="00D24124" w:rsidRDefault="00387589" w:rsidP="00387589">
      <w:pPr>
        <w:rPr>
          <w:rFonts w:ascii="Arial" w:hAnsi="Arial" w:cs="Arial"/>
          <w:color w:val="002060"/>
          <w:sz w:val="22"/>
          <w:szCs w:val="22"/>
        </w:rPr>
      </w:pPr>
      <w:r w:rsidRPr="00D24124">
        <w:rPr>
          <w:rFonts w:ascii="Arial" w:hAnsi="Arial" w:cs="Arial"/>
          <w:color w:val="002060"/>
          <w:sz w:val="22"/>
          <w:szCs w:val="22"/>
        </w:rPr>
        <w:t xml:space="preserve">Le richieste di variazione </w:t>
      </w:r>
      <w:r>
        <w:rPr>
          <w:rFonts w:ascii="Arial" w:hAnsi="Arial" w:cs="Arial"/>
          <w:color w:val="002060"/>
          <w:sz w:val="22"/>
          <w:szCs w:val="22"/>
        </w:rPr>
        <w:t>dovr</w:t>
      </w:r>
      <w:r w:rsidRPr="00D24124">
        <w:rPr>
          <w:rFonts w:ascii="Arial" w:hAnsi="Arial" w:cs="Arial"/>
          <w:color w:val="002060"/>
          <w:sz w:val="22"/>
          <w:szCs w:val="22"/>
        </w:rPr>
        <w:t>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433173BB" w14:textId="77777777" w:rsidR="00387589" w:rsidRPr="005D48AD" w:rsidRDefault="00387589" w:rsidP="00387589">
      <w:pPr>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5B3198D6" w14:textId="77777777" w:rsidR="00387589" w:rsidRDefault="00387589" w:rsidP="00387589">
      <w:pPr>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18C123A9" w14:textId="77777777" w:rsidR="00387589" w:rsidRPr="00995225" w:rsidRDefault="00387589" w:rsidP="00387589">
      <w:pPr>
        <w:rPr>
          <w:rFonts w:ascii="Arial" w:hAnsi="Arial" w:cs="Arial"/>
          <w:color w:val="002060"/>
          <w:sz w:val="22"/>
          <w:szCs w:val="22"/>
        </w:rPr>
      </w:pPr>
      <w:r w:rsidRPr="00995225">
        <w:rPr>
          <w:rFonts w:ascii="Arial" w:hAnsi="Arial" w:cs="Arial"/>
          <w:color w:val="002060"/>
          <w:sz w:val="22"/>
          <w:szCs w:val="22"/>
        </w:rPr>
        <w:t>All’interno della gara selezionata, oltre a consultare gli estremi della gara da modificare e i contatti della squadra ospite, si possono:</w:t>
      </w:r>
    </w:p>
    <w:p w14:paraId="4481BCAC" w14:textId="77777777" w:rsidR="00387589" w:rsidRPr="00242103" w:rsidRDefault="00387589" w:rsidP="00387589">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campo di gioco;</w:t>
      </w:r>
    </w:p>
    <w:p w14:paraId="402FE7C1" w14:textId="77777777" w:rsidR="00387589" w:rsidRPr="00242103" w:rsidRDefault="00387589" w:rsidP="00387589">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giorno di gioco;</w:t>
      </w:r>
    </w:p>
    <w:p w14:paraId="08DAA5B7" w14:textId="77777777" w:rsidR="00387589" w:rsidRPr="00242103" w:rsidRDefault="00387589" w:rsidP="00387589">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l’orario di gioco;</w:t>
      </w:r>
    </w:p>
    <w:p w14:paraId="471425B6" w14:textId="77777777" w:rsidR="00387589" w:rsidRPr="00242103" w:rsidRDefault="00387589" w:rsidP="00387589">
      <w:pPr>
        <w:pStyle w:val="Paragrafoelenco"/>
        <w:numPr>
          <w:ilvl w:val="0"/>
          <w:numId w:val="9"/>
        </w:numPr>
        <w:suppressAutoHyphens w:val="0"/>
        <w:overflowPunct/>
        <w:autoSpaceDE/>
        <w:spacing w:after="160"/>
        <w:textAlignment w:val="auto"/>
        <w:rPr>
          <w:rFonts w:ascii="Arial" w:hAnsi="Arial" w:cs="Arial"/>
          <w:color w:val="002060"/>
          <w:sz w:val="22"/>
          <w:szCs w:val="22"/>
        </w:rPr>
      </w:pPr>
      <w:r w:rsidRPr="00242103">
        <w:rPr>
          <w:rFonts w:ascii="Arial" w:hAnsi="Arial" w:cs="Arial"/>
          <w:color w:val="002060"/>
          <w:sz w:val="22"/>
          <w:szCs w:val="22"/>
        </w:rPr>
        <w:t>segnalare se la variazione è stata richiesta dalla squadra ospite;</w:t>
      </w:r>
    </w:p>
    <w:p w14:paraId="6AF794DA" w14:textId="77777777" w:rsidR="00387589" w:rsidRPr="00242103" w:rsidRDefault="00387589" w:rsidP="00387589">
      <w:pPr>
        <w:pStyle w:val="Paragrafoelenco"/>
        <w:numPr>
          <w:ilvl w:val="0"/>
          <w:numId w:val="9"/>
        </w:numPr>
        <w:suppressAutoHyphens w:val="0"/>
        <w:overflowPunct/>
        <w:autoSpaceDE/>
        <w:contextualSpacing w:val="0"/>
        <w:textAlignment w:val="auto"/>
        <w:rPr>
          <w:rFonts w:ascii="Arial" w:hAnsi="Arial" w:cs="Arial"/>
          <w:color w:val="002060"/>
          <w:sz w:val="22"/>
          <w:szCs w:val="22"/>
        </w:rPr>
      </w:pPr>
      <w:r w:rsidRPr="00242103">
        <w:rPr>
          <w:rFonts w:ascii="Arial" w:hAnsi="Arial" w:cs="Arial"/>
          <w:color w:val="002060"/>
          <w:sz w:val="22"/>
          <w:szCs w:val="22"/>
        </w:rPr>
        <w:t>scrivere la motivazione della richiesta.</w:t>
      </w:r>
    </w:p>
    <w:p w14:paraId="371651F4" w14:textId="77777777" w:rsidR="00387589" w:rsidRPr="00734D42" w:rsidRDefault="00387589" w:rsidP="00387589">
      <w:pPr>
        <w:rPr>
          <w:rFonts w:ascii="Arial" w:hAnsi="Arial" w:cs="Arial"/>
          <w:color w:val="002060"/>
          <w:sz w:val="22"/>
          <w:szCs w:val="22"/>
        </w:rPr>
      </w:pPr>
      <w:r w:rsidRPr="00242103">
        <w:rPr>
          <w:rFonts w:ascii="Arial" w:hAnsi="Arial" w:cs="Arial"/>
          <w:color w:val="002060"/>
          <w:sz w:val="22"/>
          <w:szCs w:val="22"/>
        </w:rPr>
        <w:t>Q</w:t>
      </w:r>
      <w:r w:rsidRPr="00734D42">
        <w:rPr>
          <w:rFonts w:ascii="Arial" w:hAnsi="Arial" w:cs="Arial"/>
          <w:color w:val="002060"/>
          <w:sz w:val="22"/>
          <w:szCs w:val="22"/>
        </w:rPr>
        <w:t xml:space="preserve">ualora l’istanza di variazione non sia conforme per le tempistiche e i criteri di cui al paragrafo “Spostamento Gare” del presente C.U., il sistema segnalerà l’errore in basso a destra con la relativa motivazione. </w:t>
      </w:r>
    </w:p>
    <w:p w14:paraId="6E52C0B3" w14:textId="77777777" w:rsidR="00387589" w:rsidRPr="0062255F" w:rsidRDefault="00387589" w:rsidP="00387589">
      <w:pPr>
        <w:rPr>
          <w:rFonts w:ascii="Arial" w:hAnsi="Arial" w:cs="Arial"/>
          <w:b/>
          <w:bCs/>
          <w:color w:val="002060"/>
          <w:sz w:val="22"/>
          <w:szCs w:val="22"/>
        </w:rPr>
      </w:pPr>
      <w:r w:rsidRPr="0062255F">
        <w:rPr>
          <w:rFonts w:ascii="Arial" w:hAnsi="Arial" w:cs="Arial"/>
          <w:b/>
          <w:bCs/>
          <w:color w:val="002060"/>
          <w:sz w:val="22"/>
          <w:szCs w:val="22"/>
        </w:rPr>
        <w:t xml:space="preserve">Non appena la richiesta di variazione </w:t>
      </w:r>
      <w:r>
        <w:rPr>
          <w:rFonts w:ascii="Arial" w:hAnsi="Arial" w:cs="Arial"/>
          <w:b/>
          <w:bCs/>
          <w:color w:val="002060"/>
          <w:sz w:val="22"/>
          <w:szCs w:val="22"/>
        </w:rPr>
        <w:t>sarà</w:t>
      </w:r>
      <w:r w:rsidRPr="0062255F">
        <w:rPr>
          <w:rFonts w:ascii="Arial" w:hAnsi="Arial" w:cs="Arial"/>
          <w:b/>
          <w:bCs/>
          <w:color w:val="002060"/>
          <w:sz w:val="22"/>
          <w:szCs w:val="22"/>
        </w:rPr>
        <w:t xml:space="preserve"> stata presentata dalla società ospitante, arriverà una notifica alla società ospitata sia a mezzo e-mail che all’interno del Portale Servizi LND.</w:t>
      </w:r>
    </w:p>
    <w:p w14:paraId="77B782AB" w14:textId="77777777" w:rsidR="00387589" w:rsidRPr="00FB53FD" w:rsidRDefault="00387589" w:rsidP="00387589">
      <w:pPr>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561CCCD6" w14:textId="77777777" w:rsidR="00387589" w:rsidRPr="00BD7780" w:rsidRDefault="00387589" w:rsidP="00387589">
      <w:pPr>
        <w:rPr>
          <w:rFonts w:ascii="Arial" w:hAnsi="Arial" w:cs="Arial"/>
          <w:color w:val="002060"/>
          <w:sz w:val="22"/>
          <w:szCs w:val="22"/>
          <w:highlight w:val="yellow"/>
        </w:rPr>
      </w:pPr>
      <w:r w:rsidRPr="00FB53FD">
        <w:rPr>
          <w:rFonts w:ascii="Arial" w:hAnsi="Arial" w:cs="Arial"/>
          <w:color w:val="002060"/>
          <w:sz w:val="22"/>
          <w:szCs w:val="22"/>
          <w:u w:val="single"/>
        </w:rPr>
        <w:t>Dal momento in cui la richiesta di variazione gara è stata approvata dal Comitato Regionale Marche, la stessa non è più modificabile né annullabile</w:t>
      </w:r>
      <w:r w:rsidRPr="00FB53FD">
        <w:rPr>
          <w:rFonts w:ascii="Arial" w:hAnsi="Arial" w:cs="Arial"/>
          <w:color w:val="002060"/>
          <w:sz w:val="22"/>
          <w:szCs w:val="22"/>
        </w:rPr>
        <w:t>.</w:t>
      </w:r>
    </w:p>
    <w:p w14:paraId="29EB0B2E" w14:textId="77777777" w:rsidR="00387589" w:rsidRDefault="00387589" w:rsidP="00387589">
      <w:pPr>
        <w:rPr>
          <w:rFonts w:ascii="Arial" w:hAnsi="Arial" w:cs="Arial"/>
          <w:color w:val="002060"/>
          <w:sz w:val="22"/>
          <w:szCs w:val="22"/>
          <w:highlight w:val="yellow"/>
        </w:rPr>
      </w:pPr>
    </w:p>
    <w:p w14:paraId="3918AA98"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02555C9E"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 xml:space="preserve">Ogni qualvolta una società riceve una richiesta di variazione gara, al presidente o soggetto delegato arriva una mail, ed anche una notifica </w:t>
      </w:r>
      <w:proofErr w:type="spellStart"/>
      <w:r w:rsidRPr="0085558C">
        <w:rPr>
          <w:rFonts w:ascii="Arial" w:hAnsi="Arial" w:cs="Arial"/>
          <w:color w:val="002060"/>
          <w:sz w:val="22"/>
          <w:szCs w:val="22"/>
        </w:rPr>
        <w:t>push</w:t>
      </w:r>
      <w:proofErr w:type="spellEnd"/>
      <w:r w:rsidRPr="0085558C">
        <w:rPr>
          <w:rFonts w:ascii="Arial" w:hAnsi="Arial" w:cs="Arial"/>
          <w:color w:val="002060"/>
          <w:sz w:val="22"/>
          <w:szCs w:val="22"/>
        </w:rPr>
        <w:t xml:space="preserve"> sul proprio smartphone nel caso di app scaricata. Si può inserire l’impostazione per far recapitare la mail e/o notifica anche ad altri dirigenti della società. </w:t>
      </w:r>
    </w:p>
    <w:p w14:paraId="1FCED33F" w14:textId="77777777" w:rsidR="00387589" w:rsidRPr="00BD7780" w:rsidRDefault="00387589" w:rsidP="00387589">
      <w:pPr>
        <w:rPr>
          <w:rFonts w:ascii="Arial" w:hAnsi="Arial" w:cs="Arial"/>
          <w:color w:val="002060"/>
          <w:sz w:val="22"/>
          <w:szCs w:val="22"/>
          <w:highlight w:val="yellow"/>
        </w:rPr>
      </w:pPr>
    </w:p>
    <w:p w14:paraId="5C8AD40E"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LEGENDA</w:t>
      </w:r>
    </w:p>
    <w:p w14:paraId="54F60875"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Nella colonna “</w:t>
      </w:r>
      <w:r w:rsidRPr="0085558C">
        <w:rPr>
          <w:rFonts w:ascii="Arial" w:hAnsi="Arial" w:cs="Arial"/>
          <w:b/>
          <w:bCs/>
          <w:color w:val="002060"/>
          <w:sz w:val="22"/>
          <w:szCs w:val="22"/>
        </w:rPr>
        <w:t>Stato</w:t>
      </w:r>
      <w:r w:rsidRPr="0085558C">
        <w:rPr>
          <w:rFonts w:ascii="Arial" w:hAnsi="Arial" w:cs="Arial"/>
          <w:color w:val="002060"/>
          <w:sz w:val="22"/>
          <w:szCs w:val="22"/>
        </w:rPr>
        <w:t>” è presente un disco di colore variabile:</w:t>
      </w:r>
    </w:p>
    <w:p w14:paraId="7DAF5581"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Bianco</w:t>
      </w:r>
      <w:r w:rsidRPr="00CA68AE">
        <w:rPr>
          <w:rFonts w:ascii="Arial" w:hAnsi="Arial" w:cs="Arial"/>
          <w:color w:val="002060"/>
          <w:sz w:val="22"/>
          <w:szCs w:val="22"/>
        </w:rPr>
        <w:t>: nessuna richiesta di variazione, i dati indicati corrispondono a quelli originali del calendario ufficializzato;</w:t>
      </w:r>
    </w:p>
    <w:p w14:paraId="4A70305F"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lastRenderedPageBreak/>
        <w:t>Giallo</w:t>
      </w:r>
      <w:r w:rsidRPr="00CA68AE">
        <w:rPr>
          <w:rFonts w:ascii="Arial" w:hAnsi="Arial" w:cs="Arial"/>
          <w:color w:val="002060"/>
          <w:sz w:val="22"/>
          <w:szCs w:val="22"/>
        </w:rPr>
        <w:t>: richiesta di variazione in corso;</w:t>
      </w:r>
    </w:p>
    <w:p w14:paraId="4CFC85C0"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Verde</w:t>
      </w:r>
      <w:r w:rsidRPr="00CA68AE">
        <w:rPr>
          <w:rFonts w:ascii="Arial" w:hAnsi="Arial" w:cs="Arial"/>
          <w:color w:val="002060"/>
          <w:sz w:val="22"/>
          <w:szCs w:val="22"/>
        </w:rPr>
        <w:t>: richiesta accettata dalla società ricevente;</w:t>
      </w:r>
    </w:p>
    <w:p w14:paraId="0EA3FD68"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Rossa</w:t>
      </w:r>
      <w:r w:rsidRPr="00CA68AE">
        <w:rPr>
          <w:rFonts w:ascii="Arial" w:hAnsi="Arial" w:cs="Arial"/>
          <w:color w:val="002060"/>
          <w:sz w:val="22"/>
          <w:szCs w:val="22"/>
        </w:rPr>
        <w:t>: richiesta rifiutata dalla società ricevente;</w:t>
      </w:r>
    </w:p>
    <w:p w14:paraId="443D2C6A"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Blu</w:t>
      </w:r>
      <w:r w:rsidRPr="00CA68AE">
        <w:rPr>
          <w:rFonts w:ascii="Arial" w:hAnsi="Arial" w:cs="Arial"/>
          <w:color w:val="002060"/>
          <w:sz w:val="22"/>
          <w:szCs w:val="22"/>
        </w:rPr>
        <w:t>: gara definitiva. I giorni di anticipo, stabiliti dai singoli comitati regionali, necessari per effettuare una variazione risultano scaduti, oppure una variazione è stata apportata e/o approvata d’ufficio dal C. R. di riferimento;</w:t>
      </w:r>
    </w:p>
    <w:p w14:paraId="79DDA9BC"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Nero</w:t>
      </w:r>
      <w:r w:rsidRPr="00CA68AE">
        <w:rPr>
          <w:rFonts w:ascii="Arial" w:hAnsi="Arial" w:cs="Arial"/>
          <w:color w:val="002060"/>
          <w:sz w:val="22"/>
          <w:szCs w:val="22"/>
        </w:rPr>
        <w:t>: gara ufficializzata. Il C. R. di riferimento ha approvato una variazione, con la conseguente designazione di un arbitro ufficiale (ove previsto).</w:t>
      </w:r>
    </w:p>
    <w:p w14:paraId="47C57939" w14:textId="77777777" w:rsidR="00387589" w:rsidRPr="0085558C" w:rsidRDefault="00387589" w:rsidP="00387589">
      <w:pPr>
        <w:rPr>
          <w:rFonts w:ascii="Arial" w:hAnsi="Arial" w:cs="Arial"/>
          <w:color w:val="002060"/>
          <w:sz w:val="22"/>
          <w:szCs w:val="22"/>
        </w:rPr>
      </w:pPr>
    </w:p>
    <w:p w14:paraId="7DC85725"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85558C">
        <w:rPr>
          <w:rFonts w:ascii="Arial" w:hAnsi="Arial" w:cs="Arial"/>
          <w:color w:val="002060"/>
          <w:sz w:val="22"/>
          <w:szCs w:val="22"/>
          <w:u w:val="single"/>
        </w:rPr>
        <w:t>alert in arancione</w:t>
      </w:r>
      <w:r w:rsidRPr="0085558C">
        <w:rPr>
          <w:rFonts w:ascii="Arial" w:hAnsi="Arial" w:cs="Arial"/>
          <w:color w:val="002060"/>
          <w:sz w:val="22"/>
          <w:szCs w:val="22"/>
        </w:rPr>
        <w:t xml:space="preserve"> in caso di:</w:t>
      </w:r>
    </w:p>
    <w:p w14:paraId="09C425AC"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44E5FB72"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45EC1496"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0CDEA5F9"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5491EF03" w14:textId="77777777" w:rsidR="00387589" w:rsidRDefault="00387589" w:rsidP="00387589">
      <w:pPr>
        <w:rPr>
          <w:rFonts w:ascii="Arial" w:hAnsi="Arial" w:cs="Arial"/>
          <w:color w:val="002060"/>
          <w:sz w:val="22"/>
          <w:szCs w:val="22"/>
        </w:rPr>
      </w:pPr>
    </w:p>
    <w:p w14:paraId="7D8B30B6" w14:textId="77777777" w:rsidR="00387589" w:rsidRDefault="00387589" w:rsidP="00387589">
      <w:pPr>
        <w:rPr>
          <w:rFonts w:ascii="Arial" w:hAnsi="Arial" w:cs="Arial"/>
          <w:color w:val="002060"/>
          <w:sz w:val="22"/>
          <w:szCs w:val="22"/>
        </w:rPr>
      </w:pPr>
    </w:p>
    <w:p w14:paraId="5FD8A22A" w14:textId="77777777" w:rsidR="00387589" w:rsidRPr="00A21490" w:rsidRDefault="00387589" w:rsidP="00387589">
      <w:pPr>
        <w:pStyle w:val="LndNormale1"/>
        <w:rPr>
          <w:b/>
          <w:color w:val="002060"/>
          <w:sz w:val="28"/>
          <w:szCs w:val="28"/>
        </w:rPr>
      </w:pPr>
      <w:r w:rsidRPr="00A21490">
        <w:rPr>
          <w:b/>
          <w:color w:val="002060"/>
          <w:sz w:val="28"/>
          <w:szCs w:val="28"/>
        </w:rPr>
        <w:t>CALCIATORI FORMATI IN ITALIA</w:t>
      </w:r>
    </w:p>
    <w:p w14:paraId="14D1FC67" w14:textId="77777777" w:rsidR="00387589" w:rsidRPr="00A21490" w:rsidRDefault="00387589" w:rsidP="00387589">
      <w:pPr>
        <w:pStyle w:val="LndNormale1"/>
        <w:rPr>
          <w:color w:val="002060"/>
        </w:rPr>
      </w:pPr>
    </w:p>
    <w:p w14:paraId="56CCB869" w14:textId="77777777" w:rsidR="00387589" w:rsidRPr="00A21490" w:rsidRDefault="00387589" w:rsidP="00387589">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06CB6871" w14:textId="77777777" w:rsidR="00387589" w:rsidRPr="00A21490" w:rsidRDefault="00387589" w:rsidP="00387589">
      <w:pPr>
        <w:pStyle w:val="LndNormale1"/>
        <w:rPr>
          <w:color w:val="002060"/>
        </w:rPr>
      </w:pPr>
    </w:p>
    <w:p w14:paraId="447277CA" w14:textId="77777777" w:rsidR="00387589" w:rsidRPr="00A21490" w:rsidRDefault="00387589" w:rsidP="00387589">
      <w:pPr>
        <w:pStyle w:val="LndNormale1"/>
        <w:rPr>
          <w:color w:val="002060"/>
        </w:rPr>
      </w:pPr>
      <w:r w:rsidRPr="00A21490">
        <w:rPr>
          <w:color w:val="002060"/>
        </w:rPr>
        <w:t xml:space="preserve">Per giocatori “formati” si intendono quei giocatori che abbiano almeno una delle caratteristiche di seguito indicate: </w:t>
      </w:r>
    </w:p>
    <w:p w14:paraId="766A57D2"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68B81284"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78AB3C46" w14:textId="77777777" w:rsidR="00387589" w:rsidRPr="00A21490" w:rsidRDefault="00387589" w:rsidP="00387589">
      <w:pPr>
        <w:pStyle w:val="LndNormale1"/>
        <w:numPr>
          <w:ilvl w:val="0"/>
          <w:numId w:val="8"/>
        </w:numPr>
        <w:rPr>
          <w:color w:val="002060"/>
        </w:rPr>
      </w:pPr>
      <w:r w:rsidRPr="00A21490">
        <w:rPr>
          <w:color w:val="002060"/>
        </w:rPr>
        <w:t>siano stat</w:t>
      </w:r>
      <w:r>
        <w:rPr>
          <w:color w:val="002060"/>
        </w:rPr>
        <w:t>i</w:t>
      </w:r>
      <w:r w:rsidRPr="00A21490">
        <w:rPr>
          <w:color w:val="002060"/>
        </w:rPr>
        <w:t xml:space="preserve"> tesserat</w:t>
      </w:r>
      <w:r>
        <w:rPr>
          <w:color w:val="002060"/>
        </w:rPr>
        <w:t>i</w:t>
      </w:r>
      <w:r w:rsidRPr="00A21490">
        <w:rPr>
          <w:color w:val="002060"/>
        </w:rPr>
        <w:t xml:space="preserve"> per la FIGC prima del compimento del 14° anno di età con tesseramento valido non revocato e/o non annullato; </w:t>
      </w:r>
    </w:p>
    <w:p w14:paraId="5C343FF7" w14:textId="77777777" w:rsidR="00387589" w:rsidRPr="00A21490" w:rsidRDefault="00387589" w:rsidP="00387589">
      <w:pPr>
        <w:pStyle w:val="LndNormale1"/>
        <w:numPr>
          <w:ilvl w:val="0"/>
          <w:numId w:val="8"/>
        </w:numPr>
        <w:rPr>
          <w:color w:val="002060"/>
        </w:rPr>
      </w:pPr>
      <w:r w:rsidRPr="00A21490">
        <w:rPr>
          <w:color w:val="002060"/>
        </w:rPr>
        <w:t xml:space="preserve">risultino residenti in Italia precedentemente al compimento del 10° anno di età. </w:t>
      </w:r>
    </w:p>
    <w:p w14:paraId="5B86CE5B" w14:textId="77777777" w:rsidR="00387589" w:rsidRPr="00A21490" w:rsidRDefault="00387589" w:rsidP="00387589">
      <w:pPr>
        <w:pStyle w:val="LndNormale1"/>
        <w:rPr>
          <w:color w:val="002060"/>
        </w:rPr>
      </w:pPr>
    </w:p>
    <w:p w14:paraId="5DA75AEA" w14:textId="77777777" w:rsidR="00387589" w:rsidRPr="00A21490" w:rsidRDefault="00387589" w:rsidP="00387589">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7857A563" w14:textId="77777777" w:rsidR="00387589" w:rsidRPr="00A21490" w:rsidRDefault="00387589" w:rsidP="00387589">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570B3C2" w14:textId="77777777" w:rsidR="00387589" w:rsidRPr="00A21490" w:rsidRDefault="00387589" w:rsidP="00387589">
      <w:pPr>
        <w:pStyle w:val="LndNormale1"/>
        <w:rPr>
          <w:color w:val="002060"/>
        </w:rPr>
      </w:pPr>
    </w:p>
    <w:p w14:paraId="5FAD0FC9" w14:textId="77777777" w:rsidR="00387589" w:rsidRPr="00A21490" w:rsidRDefault="00387589" w:rsidP="00387589">
      <w:pPr>
        <w:pStyle w:val="LndNormale1"/>
        <w:rPr>
          <w:color w:val="002060"/>
        </w:rPr>
      </w:pPr>
      <w:r w:rsidRPr="00A21490">
        <w:rPr>
          <w:b/>
          <w:bCs/>
          <w:color w:val="002060"/>
        </w:rPr>
        <w:t>MODALITA’ RICHIESTA QUALIFICA DI “CALCIATORE FORMATO IN ITALIA”</w:t>
      </w:r>
    </w:p>
    <w:p w14:paraId="0D438AF5" w14:textId="77777777" w:rsidR="00387589" w:rsidRPr="00A21490" w:rsidRDefault="00387589" w:rsidP="00387589">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733692EC" w14:textId="77777777" w:rsidR="00387589" w:rsidRPr="00A21490" w:rsidRDefault="00387589" w:rsidP="00387589">
      <w:pPr>
        <w:pStyle w:val="LndNormale1"/>
        <w:jc w:val="left"/>
        <w:rPr>
          <w:color w:val="002060"/>
        </w:rPr>
      </w:pPr>
      <w:r w:rsidRPr="00A21490">
        <w:rPr>
          <w:color w:val="002060"/>
        </w:rPr>
        <w:t>Per richiedere tale qualifica devono procedere come segue:</w:t>
      </w:r>
    </w:p>
    <w:p w14:paraId="0FAF513D" w14:textId="77777777" w:rsidR="00387589" w:rsidRPr="00A21490" w:rsidRDefault="00387589" w:rsidP="00387589">
      <w:pPr>
        <w:pStyle w:val="LndNormale1"/>
        <w:numPr>
          <w:ilvl w:val="0"/>
          <w:numId w:val="6"/>
        </w:numPr>
        <w:jc w:val="left"/>
        <w:rPr>
          <w:color w:val="002060"/>
        </w:rPr>
      </w:pPr>
      <w:r w:rsidRPr="00A21490">
        <w:rPr>
          <w:color w:val="002060"/>
        </w:rPr>
        <w:t>entrare nella riservata Area Società</w:t>
      </w:r>
    </w:p>
    <w:p w14:paraId="53CC3B0B" w14:textId="77777777" w:rsidR="00387589" w:rsidRPr="00A21490" w:rsidRDefault="00387589" w:rsidP="00387589">
      <w:pPr>
        <w:pStyle w:val="LndNormale1"/>
        <w:numPr>
          <w:ilvl w:val="0"/>
          <w:numId w:val="6"/>
        </w:numPr>
        <w:jc w:val="left"/>
        <w:rPr>
          <w:color w:val="002060"/>
        </w:rPr>
      </w:pPr>
      <w:r w:rsidRPr="00A21490">
        <w:rPr>
          <w:color w:val="002060"/>
        </w:rPr>
        <w:t>scegliere la tendina “Tesseramento dilettanti”</w:t>
      </w:r>
    </w:p>
    <w:p w14:paraId="5D020370" w14:textId="77777777" w:rsidR="00387589" w:rsidRPr="00A21490" w:rsidRDefault="00387589" w:rsidP="00387589">
      <w:pPr>
        <w:pStyle w:val="LndNormale1"/>
        <w:numPr>
          <w:ilvl w:val="0"/>
          <w:numId w:val="6"/>
        </w:numPr>
        <w:jc w:val="left"/>
        <w:rPr>
          <w:color w:val="002060"/>
        </w:rPr>
      </w:pPr>
      <w:r w:rsidRPr="00A21490">
        <w:rPr>
          <w:color w:val="002060"/>
        </w:rPr>
        <w:t>scegliere l’opzione “Dichiarazione Residenza Calciatori per Formazione”</w:t>
      </w:r>
    </w:p>
    <w:p w14:paraId="314AD5DA" w14:textId="77777777" w:rsidR="00387589" w:rsidRPr="00A21490" w:rsidRDefault="00387589" w:rsidP="00387589">
      <w:pPr>
        <w:pStyle w:val="LndNormale1"/>
        <w:numPr>
          <w:ilvl w:val="0"/>
          <w:numId w:val="6"/>
        </w:numPr>
        <w:jc w:val="left"/>
        <w:rPr>
          <w:color w:val="002060"/>
        </w:rPr>
      </w:pPr>
      <w:r w:rsidRPr="00A21490">
        <w:rPr>
          <w:color w:val="002060"/>
        </w:rPr>
        <w:t>selezionare il calciatore ed inserire la data di inizio della residenza in Italia</w:t>
      </w:r>
    </w:p>
    <w:p w14:paraId="1EFAD0D5" w14:textId="77777777" w:rsidR="00387589" w:rsidRPr="00A21490" w:rsidRDefault="00387589" w:rsidP="00387589">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172A3D8B" w14:textId="77777777" w:rsidR="00387589" w:rsidRPr="00A21490" w:rsidRDefault="00387589" w:rsidP="00387589">
      <w:pPr>
        <w:pStyle w:val="LndNormale1"/>
        <w:numPr>
          <w:ilvl w:val="0"/>
          <w:numId w:val="6"/>
        </w:numPr>
        <w:jc w:val="left"/>
        <w:rPr>
          <w:color w:val="002060"/>
        </w:rPr>
      </w:pPr>
      <w:r w:rsidRPr="00A21490">
        <w:rPr>
          <w:color w:val="002060"/>
        </w:rPr>
        <w:t>firmare elettronicamente la pratica</w:t>
      </w:r>
    </w:p>
    <w:p w14:paraId="4A87BFE2" w14:textId="77777777" w:rsidR="00387589" w:rsidRPr="00A21490" w:rsidRDefault="00387589" w:rsidP="00387589">
      <w:pPr>
        <w:pStyle w:val="LndNormale1"/>
        <w:rPr>
          <w:color w:val="002060"/>
        </w:rPr>
      </w:pPr>
      <w:r w:rsidRPr="00A21490">
        <w:rPr>
          <w:color w:val="002060"/>
        </w:rPr>
        <w:br/>
      </w:r>
      <w:r w:rsidRPr="00A21490">
        <w:rPr>
          <w:b/>
          <w:bCs/>
          <w:color w:val="002060"/>
        </w:rPr>
        <w:t>CONVALIDA DELLA PRATICA</w:t>
      </w:r>
    </w:p>
    <w:p w14:paraId="54D91864" w14:textId="77777777" w:rsidR="00387589" w:rsidRDefault="00387589" w:rsidP="00387589">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2789A59F" w14:textId="77777777" w:rsidR="00387589" w:rsidRPr="00BD6718" w:rsidRDefault="00387589" w:rsidP="00387589">
      <w:pPr>
        <w:pStyle w:val="LndNormale1"/>
        <w:rPr>
          <w:color w:val="002060"/>
        </w:rPr>
      </w:pPr>
    </w:p>
    <w:p w14:paraId="66A390D0" w14:textId="77777777" w:rsidR="00387589" w:rsidRPr="00BD6718" w:rsidRDefault="00387589" w:rsidP="00387589">
      <w:pPr>
        <w:pStyle w:val="LndNormale1"/>
        <w:rPr>
          <w:color w:val="002060"/>
        </w:rPr>
      </w:pPr>
    </w:p>
    <w:p w14:paraId="3772E65F" w14:textId="77777777" w:rsidR="00A71D90" w:rsidRPr="00971EDE" w:rsidRDefault="00A71D90" w:rsidP="00A71D90">
      <w:pPr>
        <w:pStyle w:val="LndNormale1"/>
        <w:rPr>
          <w:b/>
          <w:color w:val="002060"/>
          <w:sz w:val="28"/>
          <w:szCs w:val="28"/>
        </w:rPr>
      </w:pPr>
      <w:r>
        <w:rPr>
          <w:b/>
          <w:color w:val="002060"/>
          <w:sz w:val="28"/>
          <w:szCs w:val="28"/>
        </w:rPr>
        <w:lastRenderedPageBreak/>
        <w:t>DISTINTA DI GARA</w:t>
      </w:r>
    </w:p>
    <w:p w14:paraId="4DFCA21A" w14:textId="77777777" w:rsidR="00A71D90" w:rsidRDefault="00A71D90" w:rsidP="00A71D90">
      <w:pPr>
        <w:pStyle w:val="LndNormale1"/>
        <w:rPr>
          <w:color w:val="002060"/>
        </w:rPr>
      </w:pPr>
    </w:p>
    <w:p w14:paraId="6FE3A63F" w14:textId="77777777" w:rsidR="00A71D90" w:rsidRPr="00ED564A" w:rsidRDefault="00A71D90" w:rsidP="00A71D90">
      <w:pPr>
        <w:pStyle w:val="LndNormale1"/>
        <w:rPr>
          <w:b/>
          <w:bCs/>
          <w:color w:val="002060"/>
        </w:rPr>
      </w:pPr>
      <w:r w:rsidRPr="00502A16">
        <w:rPr>
          <w:b/>
          <w:bCs/>
          <w:color w:val="002060"/>
          <w:highlight w:val="yellow"/>
        </w:rPr>
        <w:t>Si fa presente a tutte le Società che dal 7 gennaio 2026 è obbligatoria la presentazione della distinta on-line estratta dall’apposita area Società LND.</w:t>
      </w:r>
      <w:r w:rsidRPr="00ED564A">
        <w:rPr>
          <w:b/>
          <w:bCs/>
          <w:color w:val="002060"/>
        </w:rPr>
        <w:t xml:space="preserve"> </w:t>
      </w:r>
    </w:p>
    <w:p w14:paraId="0B6DA0D2" w14:textId="77777777" w:rsidR="00A71D90" w:rsidRDefault="00A71D90" w:rsidP="00A71D90">
      <w:pPr>
        <w:pStyle w:val="LndNormale1"/>
        <w:rPr>
          <w:color w:val="002060"/>
        </w:rPr>
      </w:pPr>
    </w:p>
    <w:p w14:paraId="07BF5B5B" w14:textId="77777777" w:rsidR="00A71D90" w:rsidRPr="001328E4" w:rsidRDefault="00A71D90" w:rsidP="00A71D90">
      <w:pPr>
        <w:pStyle w:val="LndNormale1"/>
        <w:rPr>
          <w:b/>
          <w:bCs/>
          <w:color w:val="002060"/>
        </w:rPr>
      </w:pPr>
      <w:r w:rsidRPr="001328E4">
        <w:rPr>
          <w:b/>
          <w:bCs/>
          <w:color w:val="002060"/>
        </w:rPr>
        <w:t>MODALITA’ DI COMPILAZIONE DISTINTA ONLINE</w:t>
      </w:r>
    </w:p>
    <w:p w14:paraId="532054F9" w14:textId="77777777" w:rsidR="00A71D90" w:rsidRDefault="00A71D90" w:rsidP="00A71D90">
      <w:pPr>
        <w:pStyle w:val="LndNormale1"/>
        <w:rPr>
          <w:color w:val="002060"/>
        </w:rPr>
      </w:pPr>
      <w:r>
        <w:rPr>
          <w:color w:val="002060"/>
        </w:rPr>
        <w:t>A</w:t>
      </w:r>
      <w:r w:rsidRPr="001328E4">
        <w:rPr>
          <w:color w:val="002060"/>
        </w:rPr>
        <w:t>ll’interno della propria </w:t>
      </w:r>
      <w:r w:rsidRPr="001328E4">
        <w:rPr>
          <w:b/>
          <w:bCs/>
          <w:color w:val="002060"/>
        </w:rPr>
        <w:t>Area L.N.D. riservata</w:t>
      </w:r>
      <w:r w:rsidRPr="001328E4">
        <w:rPr>
          <w:color w:val="002060"/>
        </w:rPr>
        <w:t> (</w:t>
      </w:r>
      <w:hyperlink r:id="rId10" w:history="1">
        <w:r w:rsidRPr="001328E4">
          <w:rPr>
            <w:rStyle w:val="Collegamentoipertestuale"/>
          </w:rPr>
          <w:t>https://iscrizioni.lnd.it/</w:t>
        </w:r>
      </w:hyperlink>
      <w:r w:rsidRPr="001328E4">
        <w:rPr>
          <w:color w:val="002060"/>
        </w:rPr>
        <w:t>) è presente la funzione “</w:t>
      </w:r>
      <w:r w:rsidRPr="001328E4">
        <w:rPr>
          <w:b/>
          <w:bCs/>
          <w:color w:val="002060"/>
        </w:rPr>
        <w:t>Liste di presentazione</w:t>
      </w:r>
      <w:r w:rsidRPr="001328E4">
        <w:rPr>
          <w:color w:val="002060"/>
        </w:rPr>
        <w:t>” che permette la creazione delle cosiddette </w:t>
      </w:r>
      <w:r w:rsidRPr="001328E4">
        <w:rPr>
          <w:b/>
          <w:bCs/>
          <w:color w:val="002060"/>
        </w:rPr>
        <w:t>distinte di gara</w:t>
      </w:r>
      <w:r w:rsidRPr="001328E4">
        <w:rPr>
          <w:color w:val="002060"/>
        </w:rPr>
        <w:t> dei Campionati ai quali la Società risulti iscritta.</w:t>
      </w:r>
    </w:p>
    <w:p w14:paraId="1A68C706" w14:textId="77777777" w:rsidR="00A71D90" w:rsidRPr="00E31DFE" w:rsidRDefault="00A71D90" w:rsidP="00A71D90">
      <w:pPr>
        <w:pStyle w:val="LndNormale1"/>
        <w:rPr>
          <w:color w:val="002060"/>
        </w:rPr>
      </w:pPr>
      <w:r>
        <w:rPr>
          <w:color w:val="002060"/>
        </w:rPr>
        <w:t>Dal</w:t>
      </w:r>
      <w:r w:rsidRPr="00E31DFE">
        <w:rPr>
          <w:color w:val="002060"/>
        </w:rPr>
        <w:t xml:space="preserve"> menù </w:t>
      </w:r>
      <w:r w:rsidRPr="00E31DFE">
        <w:rPr>
          <w:b/>
          <w:bCs/>
          <w:i/>
          <w:iCs/>
          <w:color w:val="002060"/>
        </w:rPr>
        <w:t>Liste di presentazione</w:t>
      </w:r>
      <w:r w:rsidRPr="00E31DFE">
        <w:rPr>
          <w:color w:val="002060"/>
        </w:rPr>
        <w:t> cliccando </w:t>
      </w:r>
      <w:r w:rsidRPr="00E31DFE">
        <w:rPr>
          <w:b/>
          <w:bCs/>
          <w:i/>
          <w:iCs/>
          <w:color w:val="002060"/>
        </w:rPr>
        <w:t>Campionati Regionali e Provinciali</w:t>
      </w:r>
      <w:r w:rsidRPr="00E31DFE">
        <w:rPr>
          <w:color w:val="002060"/>
        </w:rPr>
        <w:t> verranno elencati tutti i Campionati ai quali la Società partecipa, selezionando l’icona con il pallone per la quale si desidera generare il documento, comparirà il calendario completo del Campionato scelto.</w:t>
      </w:r>
    </w:p>
    <w:p w14:paraId="40A8009B" w14:textId="77777777" w:rsidR="00A71D90" w:rsidRPr="00E31DFE" w:rsidRDefault="00A71D90" w:rsidP="00A71D90">
      <w:pPr>
        <w:pStyle w:val="LndNormale1"/>
        <w:rPr>
          <w:color w:val="002060"/>
        </w:rPr>
      </w:pPr>
      <w:r w:rsidRPr="00E31DFE">
        <w:rPr>
          <w:color w:val="002060"/>
        </w:rPr>
        <w:t>Cliccando l’</w:t>
      </w:r>
      <w:r w:rsidRPr="00E31DFE">
        <w:rPr>
          <w:b/>
          <w:bCs/>
          <w:color w:val="002060"/>
        </w:rPr>
        <w:t>icona blu</w:t>
      </w:r>
      <w:r w:rsidRPr="00E31DFE">
        <w:rPr>
          <w:color w:val="002060"/>
        </w:rPr>
        <w:t> con il </w:t>
      </w:r>
      <w:r w:rsidRPr="00E31DFE">
        <w:rPr>
          <w:b/>
          <w:bCs/>
          <w:color w:val="002060"/>
        </w:rPr>
        <w:t>simbolo +</w:t>
      </w:r>
      <w:r w:rsidRPr="00E31DFE">
        <w:rPr>
          <w:color w:val="002060"/>
        </w:rPr>
        <w:t> a fianco della relativa gara per la quale si vuole compilare la distinta, si accederà alla pagina in cui sarà possibile selezionare dal menù a sinistra gli </w:t>
      </w:r>
      <w:r w:rsidRPr="00E31DFE">
        <w:rPr>
          <w:b/>
          <w:bCs/>
          <w:color w:val="002060"/>
        </w:rPr>
        <w:t>atleti presenti nel proprio organico</w:t>
      </w:r>
      <w:r w:rsidRPr="00E31DFE">
        <w:rPr>
          <w:color w:val="002060"/>
        </w:rPr>
        <w:t>, nell’ordine numerico progressivo di maglia richiesto dal documento (numero 1, 2, 3 etc…).</w:t>
      </w:r>
    </w:p>
    <w:p w14:paraId="082C0278" w14:textId="77777777" w:rsidR="00A71D90" w:rsidRPr="00E31DFE" w:rsidRDefault="00A71D90" w:rsidP="00A71D90">
      <w:pPr>
        <w:pStyle w:val="LndNormale1"/>
        <w:rPr>
          <w:color w:val="002060"/>
        </w:rPr>
      </w:pPr>
      <w:r w:rsidRPr="00E31DFE">
        <w:rPr>
          <w:color w:val="002060"/>
        </w:rPr>
        <w:t>Una volta selezionato, il calciatore verrà in automatico trasferito sulla distinta in fase di creazione, presente alla destra dello schermo. Selezionati tutti i calciatori da inserire nella distinta e, indicati anche gli atleti che svolgono il ruolo di capitano e vice capitano con la relativa spunta inserita in prossimità della voce </w:t>
      </w:r>
      <w:r w:rsidRPr="00E31DFE">
        <w:rPr>
          <w:b/>
          <w:bCs/>
          <w:color w:val="002060"/>
        </w:rPr>
        <w:t>“Cap.”</w:t>
      </w:r>
      <w:r w:rsidRPr="00E31DFE">
        <w:rPr>
          <w:color w:val="002060"/>
        </w:rPr>
        <w:t> e </w:t>
      </w:r>
      <w:r w:rsidRPr="00E31DFE">
        <w:rPr>
          <w:b/>
          <w:bCs/>
          <w:color w:val="002060"/>
        </w:rPr>
        <w:t>“V.Cap.”</w:t>
      </w:r>
      <w:r w:rsidRPr="00E31DFE">
        <w:rPr>
          <w:color w:val="002060"/>
        </w:rPr>
        <w:t>, cliccando sull’icona blu </w:t>
      </w:r>
      <w:r w:rsidRPr="00E31DFE">
        <w:rPr>
          <w:b/>
          <w:bCs/>
          <w:color w:val="002060"/>
        </w:rPr>
        <w:t>-&gt;</w:t>
      </w:r>
      <w:r w:rsidRPr="00E31DFE">
        <w:rPr>
          <w:color w:val="002060"/>
        </w:rPr>
        <w:t> presente nel menù in alto a destra, si passerà alla schermata in cui inserire le persone che accederanno al terreno di gioco (Allenatore, Allenatore in seconda, Dirigente Accompagnatore, Medico etc…).</w:t>
      </w:r>
    </w:p>
    <w:p w14:paraId="1B676600" w14:textId="77777777" w:rsidR="00A71D90" w:rsidRPr="00E31DFE" w:rsidRDefault="00A71D90" w:rsidP="00A71D90">
      <w:pPr>
        <w:pStyle w:val="LndNormale1"/>
        <w:rPr>
          <w:color w:val="002060"/>
        </w:rPr>
      </w:pPr>
      <w:r w:rsidRPr="00E31DFE">
        <w:rPr>
          <w:color w:val="002060"/>
        </w:rPr>
        <w:t>Tramite il </w:t>
      </w:r>
      <w:r w:rsidRPr="00E31DFE">
        <w:rPr>
          <w:b/>
          <w:bCs/>
          <w:color w:val="002060"/>
        </w:rPr>
        <w:t>menù a tendina</w:t>
      </w:r>
      <w:r w:rsidRPr="00E31DFE">
        <w:rPr>
          <w:color w:val="002060"/>
        </w:rPr>
        <w:t> in corrispondenza dell’incarico si potrà, quindi, scegliere il proprio tesserato che andrà a ricoprire il relativo ruolo.</w:t>
      </w:r>
    </w:p>
    <w:p w14:paraId="68C0CE83" w14:textId="77777777" w:rsidR="00A71D90" w:rsidRPr="00A14A22" w:rsidRDefault="00A71D90" w:rsidP="00A71D90">
      <w:pPr>
        <w:pStyle w:val="LndNormale1"/>
        <w:rPr>
          <w:color w:val="002060"/>
          <w:szCs w:val="22"/>
        </w:rPr>
      </w:pPr>
      <w:r w:rsidRPr="00E31DFE">
        <w:rPr>
          <w:color w:val="002060"/>
        </w:rPr>
        <w:t>Terminato l’inserimento dei suddetti nominativi, sarà sufficiente cliccare sul tasto “</w:t>
      </w:r>
      <w:r w:rsidRPr="00E31DFE">
        <w:rPr>
          <w:b/>
          <w:bCs/>
          <w:color w:val="002060"/>
        </w:rPr>
        <w:t>salva e stampa</w:t>
      </w:r>
      <w:r w:rsidRPr="00E31DFE">
        <w:rPr>
          <w:color w:val="002060"/>
        </w:rPr>
        <w:t xml:space="preserve">”, presente in calce alla pagina, per generare il documento di gara da sottoscrivere e consegnare il giorno </w:t>
      </w:r>
      <w:r w:rsidRPr="00A14A22">
        <w:rPr>
          <w:color w:val="002060"/>
          <w:szCs w:val="22"/>
        </w:rPr>
        <w:t>della gara.</w:t>
      </w:r>
    </w:p>
    <w:p w14:paraId="47030541" w14:textId="77777777" w:rsidR="00387589" w:rsidRDefault="00387589" w:rsidP="0047674B">
      <w:pPr>
        <w:pStyle w:val="LndNormale1"/>
        <w:rPr>
          <w:rFonts w:cs="Arial"/>
          <w:color w:val="002060"/>
          <w:szCs w:val="22"/>
        </w:rPr>
      </w:pPr>
    </w:p>
    <w:p w14:paraId="7A58F413" w14:textId="77777777" w:rsidR="00682700" w:rsidRDefault="00682700" w:rsidP="0047674B">
      <w:pPr>
        <w:pStyle w:val="LndNormale1"/>
        <w:rPr>
          <w:rFonts w:cs="Arial"/>
          <w:color w:val="002060"/>
          <w:szCs w:val="22"/>
        </w:rPr>
      </w:pPr>
    </w:p>
    <w:p w14:paraId="45A4B59E" w14:textId="1F969020" w:rsidR="00682700" w:rsidRPr="00971EDE" w:rsidRDefault="00682700" w:rsidP="00682700">
      <w:pPr>
        <w:pStyle w:val="LndNormale1"/>
        <w:rPr>
          <w:b/>
          <w:color w:val="002060"/>
          <w:sz w:val="28"/>
          <w:szCs w:val="28"/>
        </w:rPr>
      </w:pPr>
      <w:r>
        <w:rPr>
          <w:b/>
          <w:color w:val="002060"/>
          <w:sz w:val="28"/>
          <w:szCs w:val="28"/>
        </w:rPr>
        <w:t>PORTALE SERVIZI LND</w:t>
      </w:r>
    </w:p>
    <w:p w14:paraId="242F4CDE" w14:textId="77777777" w:rsidR="00682700" w:rsidRDefault="00682700" w:rsidP="0047674B">
      <w:pPr>
        <w:pStyle w:val="LndNormale1"/>
        <w:rPr>
          <w:rFonts w:cs="Arial"/>
          <w:color w:val="002060"/>
          <w:szCs w:val="22"/>
        </w:rPr>
      </w:pPr>
    </w:p>
    <w:p w14:paraId="68944067" w14:textId="77777777" w:rsidR="00682700" w:rsidRPr="00682700" w:rsidRDefault="00682700" w:rsidP="00682700">
      <w:pPr>
        <w:pStyle w:val="LndNormale1"/>
        <w:rPr>
          <w:rFonts w:cs="Arial"/>
          <w:color w:val="002060"/>
          <w:szCs w:val="22"/>
        </w:rPr>
      </w:pPr>
      <w:r w:rsidRPr="00682700">
        <w:rPr>
          <w:rFonts w:cs="Arial"/>
          <w:color w:val="002060"/>
          <w:szCs w:val="22"/>
        </w:rPr>
        <w:t xml:space="preserve">Si informa che, a partire da </w:t>
      </w:r>
      <w:r w:rsidRPr="00682700">
        <w:rPr>
          <w:rFonts w:cs="Arial"/>
          <w:b/>
          <w:bCs/>
          <w:color w:val="002060"/>
          <w:szCs w:val="22"/>
        </w:rPr>
        <w:t>giovedì 29 gennaio 2026</w:t>
      </w:r>
      <w:r w:rsidRPr="00682700">
        <w:rPr>
          <w:rFonts w:cs="Arial"/>
          <w:color w:val="002060"/>
          <w:szCs w:val="22"/>
        </w:rPr>
        <w:t xml:space="preserve">, alcune funzionalità attualmente disponibili sull’attuale Portale Società LND saranno migrate verso il nuovo </w:t>
      </w:r>
      <w:r w:rsidRPr="00682700">
        <w:rPr>
          <w:rFonts w:cs="Arial"/>
          <w:b/>
          <w:bCs/>
          <w:color w:val="002060"/>
          <w:szCs w:val="22"/>
        </w:rPr>
        <w:t>Portale Servizi LND</w:t>
      </w:r>
      <w:r w:rsidRPr="00682700">
        <w:rPr>
          <w:rFonts w:cs="Arial"/>
          <w:color w:val="002060"/>
          <w:szCs w:val="22"/>
        </w:rPr>
        <w:t>.</w:t>
      </w:r>
    </w:p>
    <w:p w14:paraId="1A77ABBA" w14:textId="77777777" w:rsidR="00682700" w:rsidRPr="00682700" w:rsidRDefault="00682700" w:rsidP="00682700">
      <w:pPr>
        <w:pStyle w:val="LndNormale1"/>
        <w:rPr>
          <w:rFonts w:cs="Arial"/>
          <w:color w:val="002060"/>
          <w:szCs w:val="22"/>
        </w:rPr>
      </w:pPr>
      <w:r w:rsidRPr="00682700">
        <w:rPr>
          <w:rFonts w:cs="Arial"/>
          <w:color w:val="002060"/>
          <w:szCs w:val="22"/>
        </w:rPr>
        <w:br/>
        <w:t>Le sezioni e i menu oggetto di migrazione sono i seguenti:</w:t>
      </w:r>
    </w:p>
    <w:p w14:paraId="7C03BF28" w14:textId="77777777" w:rsidR="00682700" w:rsidRPr="00682700" w:rsidRDefault="00682700" w:rsidP="00682700">
      <w:pPr>
        <w:pStyle w:val="LndNormale1"/>
        <w:rPr>
          <w:rFonts w:cs="Arial"/>
          <w:color w:val="002060"/>
          <w:szCs w:val="22"/>
        </w:rPr>
      </w:pPr>
      <w:r w:rsidRPr="00682700">
        <w:rPr>
          <w:rFonts w:cs="Arial"/>
          <w:color w:val="002060"/>
          <w:szCs w:val="22"/>
        </w:rPr>
        <w:t> </w:t>
      </w:r>
    </w:p>
    <w:p w14:paraId="36C95166" w14:textId="77777777" w:rsidR="00682700" w:rsidRPr="00682700" w:rsidRDefault="00682700" w:rsidP="00682700">
      <w:pPr>
        <w:pStyle w:val="LndNormale1"/>
        <w:rPr>
          <w:rFonts w:cs="Arial"/>
          <w:color w:val="002060"/>
          <w:szCs w:val="22"/>
        </w:rPr>
      </w:pPr>
      <w:r w:rsidRPr="00682700">
        <w:rPr>
          <w:rFonts w:cs="Arial"/>
          <w:b/>
          <w:bCs/>
          <w:color w:val="002060"/>
          <w:szCs w:val="22"/>
        </w:rPr>
        <w:t>Home</w:t>
      </w:r>
    </w:p>
    <w:p w14:paraId="6444973C" w14:textId="77777777" w:rsidR="00682700" w:rsidRPr="00682700" w:rsidRDefault="00682700" w:rsidP="00682700">
      <w:pPr>
        <w:pStyle w:val="LndNormale1"/>
        <w:numPr>
          <w:ilvl w:val="0"/>
          <w:numId w:val="20"/>
        </w:numPr>
        <w:rPr>
          <w:rFonts w:cs="Arial"/>
          <w:color w:val="002060"/>
          <w:szCs w:val="22"/>
        </w:rPr>
      </w:pPr>
      <w:r w:rsidRPr="00682700">
        <w:rPr>
          <w:rFonts w:cs="Arial"/>
          <w:color w:val="002060"/>
          <w:szCs w:val="22"/>
        </w:rPr>
        <w:t>Gestione utenti</w:t>
      </w:r>
    </w:p>
    <w:p w14:paraId="366AC931" w14:textId="77777777" w:rsidR="00682700" w:rsidRPr="00682700" w:rsidRDefault="00682700" w:rsidP="00682700">
      <w:pPr>
        <w:pStyle w:val="LndNormale1"/>
        <w:numPr>
          <w:ilvl w:val="0"/>
          <w:numId w:val="20"/>
        </w:numPr>
        <w:rPr>
          <w:rFonts w:cs="Arial"/>
          <w:color w:val="002060"/>
          <w:szCs w:val="22"/>
        </w:rPr>
      </w:pPr>
      <w:r w:rsidRPr="00682700">
        <w:rPr>
          <w:rFonts w:cs="Arial"/>
          <w:color w:val="002060"/>
          <w:szCs w:val="22"/>
        </w:rPr>
        <w:t>Apertura segnalazione</w:t>
      </w:r>
    </w:p>
    <w:p w14:paraId="39B521F6" w14:textId="77777777" w:rsidR="00682700" w:rsidRPr="00682700" w:rsidRDefault="00682700" w:rsidP="00682700">
      <w:pPr>
        <w:pStyle w:val="LndNormale1"/>
        <w:numPr>
          <w:ilvl w:val="0"/>
          <w:numId w:val="20"/>
        </w:numPr>
        <w:rPr>
          <w:rFonts w:cs="Arial"/>
          <w:color w:val="002060"/>
          <w:szCs w:val="22"/>
        </w:rPr>
      </w:pPr>
      <w:r w:rsidRPr="00682700">
        <w:rPr>
          <w:rFonts w:cs="Arial"/>
          <w:color w:val="002060"/>
          <w:szCs w:val="22"/>
        </w:rPr>
        <w:t>Storico segnalazioni</w:t>
      </w:r>
    </w:p>
    <w:p w14:paraId="74E4A6F1" w14:textId="77777777" w:rsidR="00682700" w:rsidRPr="00682700" w:rsidRDefault="00682700" w:rsidP="00682700">
      <w:pPr>
        <w:pStyle w:val="LndNormale1"/>
        <w:rPr>
          <w:rFonts w:cs="Arial"/>
          <w:color w:val="002060"/>
          <w:szCs w:val="22"/>
        </w:rPr>
      </w:pPr>
      <w:r w:rsidRPr="00682700">
        <w:rPr>
          <w:rFonts w:cs="Arial"/>
          <w:color w:val="002060"/>
          <w:szCs w:val="22"/>
        </w:rPr>
        <w:t> </w:t>
      </w:r>
    </w:p>
    <w:p w14:paraId="02E55DD2" w14:textId="77777777" w:rsidR="00682700" w:rsidRPr="00682700" w:rsidRDefault="00682700" w:rsidP="00682700">
      <w:pPr>
        <w:pStyle w:val="LndNormale1"/>
        <w:rPr>
          <w:rFonts w:cs="Arial"/>
          <w:color w:val="002060"/>
          <w:szCs w:val="22"/>
        </w:rPr>
      </w:pPr>
      <w:r w:rsidRPr="00682700">
        <w:rPr>
          <w:rFonts w:cs="Arial"/>
          <w:b/>
          <w:bCs/>
          <w:color w:val="002060"/>
          <w:szCs w:val="22"/>
        </w:rPr>
        <w:t>Dati Societari</w:t>
      </w:r>
    </w:p>
    <w:p w14:paraId="344CF4EA" w14:textId="77777777" w:rsidR="00682700" w:rsidRPr="00682700" w:rsidRDefault="00682700" w:rsidP="00682700">
      <w:pPr>
        <w:pStyle w:val="LndNormale1"/>
        <w:numPr>
          <w:ilvl w:val="0"/>
          <w:numId w:val="21"/>
        </w:numPr>
        <w:rPr>
          <w:rFonts w:cs="Arial"/>
          <w:color w:val="002060"/>
          <w:szCs w:val="22"/>
        </w:rPr>
      </w:pPr>
      <w:r w:rsidRPr="00682700">
        <w:rPr>
          <w:rFonts w:cs="Arial"/>
          <w:color w:val="002060"/>
          <w:szCs w:val="22"/>
        </w:rPr>
        <w:t>Dati anagrafici</w:t>
      </w:r>
    </w:p>
    <w:p w14:paraId="075C949F" w14:textId="77777777" w:rsidR="00682700" w:rsidRPr="00682700" w:rsidRDefault="00682700" w:rsidP="00682700">
      <w:pPr>
        <w:pStyle w:val="LndNormale1"/>
        <w:numPr>
          <w:ilvl w:val="0"/>
          <w:numId w:val="21"/>
        </w:numPr>
        <w:rPr>
          <w:rFonts w:cs="Arial"/>
          <w:color w:val="002060"/>
          <w:szCs w:val="22"/>
        </w:rPr>
      </w:pPr>
      <w:r w:rsidRPr="00682700">
        <w:rPr>
          <w:rFonts w:cs="Arial"/>
          <w:color w:val="002060"/>
          <w:szCs w:val="22"/>
        </w:rPr>
        <w:t>Estratto conto</w:t>
      </w:r>
    </w:p>
    <w:p w14:paraId="05BE598D" w14:textId="77777777" w:rsidR="00682700" w:rsidRPr="00682700" w:rsidRDefault="00682700" w:rsidP="00682700">
      <w:pPr>
        <w:pStyle w:val="LndNormale1"/>
        <w:numPr>
          <w:ilvl w:val="0"/>
          <w:numId w:val="21"/>
        </w:numPr>
        <w:rPr>
          <w:rFonts w:cs="Arial"/>
          <w:color w:val="002060"/>
          <w:szCs w:val="22"/>
        </w:rPr>
      </w:pPr>
      <w:r w:rsidRPr="00682700">
        <w:rPr>
          <w:rFonts w:cs="Arial"/>
          <w:color w:val="002060"/>
          <w:szCs w:val="22"/>
        </w:rPr>
        <w:t>Dettaglio addebiti FIGC Roma</w:t>
      </w:r>
    </w:p>
    <w:p w14:paraId="727E3C21" w14:textId="77777777" w:rsidR="00682700" w:rsidRPr="00682700" w:rsidRDefault="00682700" w:rsidP="00682700">
      <w:pPr>
        <w:pStyle w:val="LndNormale1"/>
        <w:numPr>
          <w:ilvl w:val="0"/>
          <w:numId w:val="21"/>
        </w:numPr>
        <w:rPr>
          <w:rFonts w:cs="Arial"/>
          <w:color w:val="002060"/>
          <w:szCs w:val="22"/>
        </w:rPr>
      </w:pPr>
      <w:r w:rsidRPr="00682700">
        <w:rPr>
          <w:rFonts w:cs="Arial"/>
          <w:color w:val="002060"/>
          <w:szCs w:val="22"/>
        </w:rPr>
        <w:t>Riepilogo lista addebiti</w:t>
      </w:r>
    </w:p>
    <w:p w14:paraId="6FD5A9E2" w14:textId="77777777" w:rsidR="00682700" w:rsidRPr="00682700" w:rsidRDefault="00682700" w:rsidP="00682700">
      <w:pPr>
        <w:pStyle w:val="LndNormale1"/>
        <w:numPr>
          <w:ilvl w:val="0"/>
          <w:numId w:val="21"/>
        </w:numPr>
        <w:rPr>
          <w:rFonts w:cs="Arial"/>
          <w:color w:val="002060"/>
          <w:szCs w:val="22"/>
        </w:rPr>
      </w:pPr>
      <w:r w:rsidRPr="00682700">
        <w:rPr>
          <w:rFonts w:cs="Arial"/>
          <w:color w:val="002060"/>
          <w:szCs w:val="22"/>
        </w:rPr>
        <w:t>Stampa dati Società</w:t>
      </w:r>
    </w:p>
    <w:p w14:paraId="72E33284" w14:textId="77777777" w:rsidR="00682700" w:rsidRPr="00682700" w:rsidRDefault="00682700" w:rsidP="00682700">
      <w:pPr>
        <w:pStyle w:val="LndNormale1"/>
        <w:numPr>
          <w:ilvl w:val="0"/>
          <w:numId w:val="21"/>
        </w:numPr>
        <w:rPr>
          <w:rFonts w:cs="Arial"/>
          <w:color w:val="002060"/>
          <w:szCs w:val="22"/>
        </w:rPr>
      </w:pPr>
      <w:r w:rsidRPr="00682700">
        <w:rPr>
          <w:rFonts w:cs="Arial"/>
          <w:color w:val="002060"/>
          <w:szCs w:val="22"/>
        </w:rPr>
        <w:t>Stampa delega diritti d’immagine</w:t>
      </w:r>
    </w:p>
    <w:p w14:paraId="1115F60E" w14:textId="77777777" w:rsidR="00682700" w:rsidRPr="00682700" w:rsidRDefault="00682700" w:rsidP="00682700">
      <w:pPr>
        <w:pStyle w:val="LndNormale1"/>
        <w:numPr>
          <w:ilvl w:val="0"/>
          <w:numId w:val="21"/>
        </w:numPr>
        <w:rPr>
          <w:rFonts w:cs="Arial"/>
          <w:color w:val="002060"/>
          <w:szCs w:val="22"/>
        </w:rPr>
      </w:pPr>
      <w:r w:rsidRPr="00682700">
        <w:rPr>
          <w:rFonts w:cs="Arial"/>
          <w:color w:val="002060"/>
          <w:szCs w:val="22"/>
        </w:rPr>
        <w:t>Interrogazioni altre Società</w:t>
      </w:r>
    </w:p>
    <w:p w14:paraId="128D338E" w14:textId="77777777" w:rsidR="00682700" w:rsidRPr="00682700" w:rsidRDefault="00682700" w:rsidP="00682700">
      <w:pPr>
        <w:pStyle w:val="LndNormale1"/>
        <w:rPr>
          <w:rFonts w:cs="Arial"/>
          <w:color w:val="002060"/>
          <w:szCs w:val="22"/>
        </w:rPr>
      </w:pPr>
      <w:r w:rsidRPr="00682700">
        <w:rPr>
          <w:rFonts w:cs="Arial"/>
          <w:color w:val="002060"/>
          <w:szCs w:val="22"/>
        </w:rPr>
        <w:t> </w:t>
      </w:r>
    </w:p>
    <w:p w14:paraId="4DFF9877" w14:textId="77777777" w:rsidR="00682700" w:rsidRPr="00682700" w:rsidRDefault="00682700" w:rsidP="00682700">
      <w:pPr>
        <w:pStyle w:val="LndNormale1"/>
        <w:rPr>
          <w:rFonts w:cs="Arial"/>
          <w:color w:val="002060"/>
          <w:szCs w:val="22"/>
        </w:rPr>
      </w:pPr>
      <w:r w:rsidRPr="00682700">
        <w:rPr>
          <w:rFonts w:cs="Arial"/>
          <w:b/>
          <w:bCs/>
          <w:color w:val="002060"/>
          <w:szCs w:val="22"/>
        </w:rPr>
        <w:t>Giustizia Sportiva</w:t>
      </w:r>
    </w:p>
    <w:p w14:paraId="6188EAD0" w14:textId="77777777" w:rsidR="00682700" w:rsidRPr="00682700" w:rsidRDefault="00682700" w:rsidP="00682700">
      <w:pPr>
        <w:pStyle w:val="LndNormale1"/>
        <w:numPr>
          <w:ilvl w:val="0"/>
          <w:numId w:val="22"/>
        </w:numPr>
        <w:rPr>
          <w:rFonts w:cs="Arial"/>
          <w:color w:val="002060"/>
          <w:szCs w:val="22"/>
        </w:rPr>
      </w:pPr>
      <w:r w:rsidRPr="00682700">
        <w:rPr>
          <w:rFonts w:cs="Arial"/>
          <w:color w:val="002060"/>
          <w:szCs w:val="22"/>
        </w:rPr>
        <w:t>Coppa Disciplina</w:t>
      </w:r>
    </w:p>
    <w:p w14:paraId="5CA528BE" w14:textId="77777777" w:rsidR="00682700" w:rsidRPr="00682700" w:rsidRDefault="00682700" w:rsidP="00682700">
      <w:pPr>
        <w:pStyle w:val="LndNormale1"/>
        <w:numPr>
          <w:ilvl w:val="0"/>
          <w:numId w:val="22"/>
        </w:numPr>
        <w:rPr>
          <w:rFonts w:cs="Arial"/>
          <w:color w:val="002060"/>
          <w:szCs w:val="22"/>
        </w:rPr>
      </w:pPr>
      <w:r w:rsidRPr="00682700">
        <w:rPr>
          <w:rFonts w:cs="Arial"/>
          <w:color w:val="002060"/>
          <w:szCs w:val="22"/>
        </w:rPr>
        <w:t>Riepilogo disciplinare</w:t>
      </w:r>
    </w:p>
    <w:p w14:paraId="4718F28A" w14:textId="77777777" w:rsidR="00682700" w:rsidRPr="00682700" w:rsidRDefault="00682700" w:rsidP="00682700">
      <w:pPr>
        <w:pStyle w:val="LndNormale1"/>
        <w:numPr>
          <w:ilvl w:val="0"/>
          <w:numId w:val="22"/>
        </w:numPr>
        <w:rPr>
          <w:rFonts w:cs="Arial"/>
          <w:color w:val="002060"/>
          <w:szCs w:val="22"/>
        </w:rPr>
      </w:pPr>
      <w:r w:rsidRPr="00682700">
        <w:rPr>
          <w:rFonts w:cs="Arial"/>
          <w:color w:val="002060"/>
          <w:szCs w:val="22"/>
        </w:rPr>
        <w:t>Interrogazioni altre Società</w:t>
      </w:r>
    </w:p>
    <w:p w14:paraId="231D7918" w14:textId="77777777" w:rsidR="00682700" w:rsidRPr="00682700" w:rsidRDefault="00682700" w:rsidP="00682700">
      <w:pPr>
        <w:pStyle w:val="LndNormale1"/>
        <w:rPr>
          <w:rFonts w:cs="Arial"/>
          <w:color w:val="002060"/>
          <w:szCs w:val="22"/>
        </w:rPr>
      </w:pPr>
      <w:r w:rsidRPr="00682700">
        <w:rPr>
          <w:rFonts w:cs="Arial"/>
          <w:color w:val="002060"/>
          <w:szCs w:val="22"/>
        </w:rPr>
        <w:lastRenderedPageBreak/>
        <w:t> </w:t>
      </w:r>
    </w:p>
    <w:p w14:paraId="3CBB42D8" w14:textId="77777777" w:rsidR="00682700" w:rsidRPr="00682700" w:rsidRDefault="00682700" w:rsidP="00682700">
      <w:pPr>
        <w:pStyle w:val="LndNormale1"/>
        <w:rPr>
          <w:rFonts w:cs="Arial"/>
          <w:color w:val="002060"/>
          <w:szCs w:val="22"/>
        </w:rPr>
      </w:pPr>
      <w:r w:rsidRPr="00682700">
        <w:rPr>
          <w:rFonts w:cs="Arial"/>
          <w:color w:val="002060"/>
          <w:szCs w:val="22"/>
        </w:rPr>
        <w:t xml:space="preserve">Le funzionalità sopra elencate </w:t>
      </w:r>
      <w:r w:rsidRPr="00682700">
        <w:rPr>
          <w:rFonts w:cs="Arial"/>
          <w:b/>
          <w:bCs/>
          <w:color w:val="002060"/>
          <w:szCs w:val="22"/>
        </w:rPr>
        <w:t>rimarranno disponibili su entrambi i portali per circa 30 giorni</w:t>
      </w:r>
      <w:r w:rsidRPr="00682700">
        <w:rPr>
          <w:rFonts w:cs="Arial"/>
          <w:color w:val="002060"/>
          <w:szCs w:val="22"/>
        </w:rPr>
        <w:t xml:space="preserve">. Al termine di tale periodo saranno fruibili esclusivamente sul </w:t>
      </w:r>
      <w:r w:rsidRPr="00682700">
        <w:rPr>
          <w:rFonts w:cs="Arial"/>
          <w:b/>
          <w:bCs/>
          <w:color w:val="002060"/>
          <w:szCs w:val="22"/>
        </w:rPr>
        <w:t>nuovo Portale Servizi LND</w:t>
      </w:r>
      <w:r w:rsidRPr="00682700">
        <w:rPr>
          <w:rFonts w:cs="Arial"/>
          <w:color w:val="002060"/>
          <w:szCs w:val="22"/>
        </w:rPr>
        <w:t>.</w:t>
      </w:r>
      <w:r w:rsidRPr="00682700">
        <w:rPr>
          <w:rFonts w:cs="Arial"/>
          <w:color w:val="002060"/>
          <w:szCs w:val="22"/>
        </w:rPr>
        <w:br/>
        <w:t>All’interno dell’attuale portale, selezionando una delle funzioni, l’utente verrà automaticamente reindirizzato al nuovo Portale.</w:t>
      </w:r>
    </w:p>
    <w:p w14:paraId="5C57C0BA" w14:textId="6E23F05E" w:rsidR="00682700" w:rsidRPr="00682700" w:rsidRDefault="00682700" w:rsidP="00682700">
      <w:pPr>
        <w:pStyle w:val="LndNormale1"/>
        <w:rPr>
          <w:rFonts w:cs="Arial"/>
          <w:color w:val="002060"/>
          <w:szCs w:val="22"/>
        </w:rPr>
      </w:pPr>
      <w:r w:rsidRPr="00682700">
        <w:rPr>
          <w:rFonts w:cs="Arial"/>
          <w:color w:val="002060"/>
          <w:szCs w:val="22"/>
        </w:rPr>
        <w:t xml:space="preserve"> In aggiunta, sul Portale Servizi saranno rese disponibili anche le funzionalità relative al </w:t>
      </w:r>
      <w:r w:rsidRPr="00682700">
        <w:rPr>
          <w:rFonts w:cs="Arial"/>
          <w:b/>
          <w:bCs/>
          <w:color w:val="002060"/>
          <w:szCs w:val="22"/>
        </w:rPr>
        <w:t>caricamento delle foto dei calciatori</w:t>
      </w:r>
      <w:r w:rsidRPr="00682700">
        <w:rPr>
          <w:rFonts w:cs="Arial"/>
          <w:color w:val="002060"/>
          <w:szCs w:val="22"/>
        </w:rPr>
        <w:t xml:space="preserve"> (dilettanti e settore giovanile) e </w:t>
      </w:r>
      <w:r w:rsidRPr="00682700">
        <w:rPr>
          <w:rFonts w:cs="Arial"/>
          <w:b/>
          <w:bCs/>
          <w:color w:val="002060"/>
          <w:szCs w:val="22"/>
        </w:rPr>
        <w:t>dei dirigenti</w:t>
      </w:r>
      <w:r w:rsidRPr="00682700">
        <w:rPr>
          <w:rFonts w:cs="Arial"/>
          <w:color w:val="002060"/>
          <w:szCs w:val="22"/>
        </w:rPr>
        <w:t>.</w:t>
      </w:r>
    </w:p>
    <w:p w14:paraId="0D850883" w14:textId="73C930B2" w:rsidR="00682700" w:rsidRPr="00682700" w:rsidRDefault="00682700" w:rsidP="00682700">
      <w:pPr>
        <w:pStyle w:val="LndNormale1"/>
        <w:rPr>
          <w:rFonts w:cs="Arial"/>
          <w:color w:val="002060"/>
          <w:szCs w:val="22"/>
        </w:rPr>
      </w:pPr>
      <w:r w:rsidRPr="00682700">
        <w:rPr>
          <w:rFonts w:cs="Arial"/>
          <w:color w:val="002060"/>
          <w:szCs w:val="22"/>
        </w:rPr>
        <w:t xml:space="preserve"> Si ricorda che il nuovo Portale Servizi LND è disponibile sia in versione </w:t>
      </w:r>
      <w:r w:rsidRPr="00682700">
        <w:rPr>
          <w:rFonts w:cs="Arial"/>
          <w:b/>
          <w:bCs/>
          <w:color w:val="002060"/>
          <w:szCs w:val="22"/>
        </w:rPr>
        <w:t>web</w:t>
      </w:r>
      <w:r w:rsidRPr="00682700">
        <w:rPr>
          <w:rFonts w:cs="Arial"/>
          <w:color w:val="002060"/>
          <w:szCs w:val="22"/>
        </w:rPr>
        <w:t xml:space="preserve"> che </w:t>
      </w:r>
      <w:r w:rsidRPr="00682700">
        <w:rPr>
          <w:rFonts w:cs="Arial"/>
          <w:b/>
          <w:bCs/>
          <w:color w:val="002060"/>
          <w:szCs w:val="22"/>
        </w:rPr>
        <w:t>mobile</w:t>
      </w:r>
      <w:r w:rsidRPr="00682700">
        <w:rPr>
          <w:rFonts w:cs="Arial"/>
          <w:color w:val="002060"/>
          <w:szCs w:val="22"/>
        </w:rPr>
        <w:t xml:space="preserve">, e che tutte le funzionalità indicate possono essere utilizzate anche tramite smartphone. La versione mobile è scaricabile dagli store Android e Apple cercando </w:t>
      </w:r>
      <w:r w:rsidRPr="00682700">
        <w:rPr>
          <w:rFonts w:cs="Arial"/>
          <w:b/>
          <w:bCs/>
          <w:color w:val="002060"/>
          <w:szCs w:val="22"/>
        </w:rPr>
        <w:t>“Portale Servizi LND”</w:t>
      </w:r>
      <w:r w:rsidRPr="00682700">
        <w:rPr>
          <w:rFonts w:cs="Arial"/>
          <w:color w:val="002060"/>
          <w:szCs w:val="22"/>
        </w:rPr>
        <w:t>.</w:t>
      </w:r>
    </w:p>
    <w:p w14:paraId="43A43220" w14:textId="085E01E5" w:rsidR="00682700" w:rsidRPr="00682700" w:rsidRDefault="00682700" w:rsidP="00682700">
      <w:pPr>
        <w:pStyle w:val="LndNormale1"/>
        <w:rPr>
          <w:rFonts w:cs="Arial"/>
          <w:color w:val="002060"/>
          <w:szCs w:val="22"/>
        </w:rPr>
      </w:pPr>
      <w:r w:rsidRPr="00682700">
        <w:rPr>
          <w:rFonts w:cs="Arial"/>
          <w:color w:val="002060"/>
          <w:szCs w:val="22"/>
        </w:rPr>
        <w:t xml:space="preserve">Per gli utenti che già utilizzano l’app, sarà necessario effettuare l’aggiornamento per disporre delle nuove funzionalità. L’aggiornamento sarà automatico, e al primo login apparirà il seguente messaggio: </w:t>
      </w:r>
      <w:r w:rsidRPr="00682700">
        <w:rPr>
          <w:rFonts w:cs="Arial"/>
          <w:b/>
          <w:bCs/>
          <w:color w:val="002060"/>
          <w:szCs w:val="22"/>
        </w:rPr>
        <w:t>"Attenzione! Per continuare ad utilizzare l'applicazione è necessario aggiornare la versione. Clicca sul pulsante "Aggiorna" per procedere con l'aggiornamento."</w:t>
      </w:r>
      <w:r w:rsidRPr="00682700">
        <w:rPr>
          <w:rFonts w:cs="Arial"/>
          <w:color w:val="002060"/>
          <w:szCs w:val="22"/>
        </w:rPr>
        <w:t> Cliccando sul pulsante si verrà rimandati direttamente allo store per eseguire l’aggiornamento.</w:t>
      </w:r>
    </w:p>
    <w:p w14:paraId="10AE35E0" w14:textId="77777777" w:rsidR="00682700" w:rsidRDefault="00682700" w:rsidP="0047674B">
      <w:pPr>
        <w:pStyle w:val="LndNormale1"/>
        <w:rPr>
          <w:rFonts w:cs="Arial"/>
          <w:color w:val="002060"/>
          <w:szCs w:val="22"/>
        </w:rPr>
      </w:pPr>
    </w:p>
    <w:p w14:paraId="482F1498" w14:textId="77777777" w:rsidR="006F79F4" w:rsidRDefault="006F79F4" w:rsidP="0047674B">
      <w:pPr>
        <w:pStyle w:val="LndNormale1"/>
        <w:rPr>
          <w:rFonts w:cs="Arial"/>
          <w:color w:val="002060"/>
          <w:szCs w:val="22"/>
        </w:rPr>
      </w:pPr>
    </w:p>
    <w:p w14:paraId="188BA11A" w14:textId="77777777" w:rsidR="00387589" w:rsidRPr="00D802FF" w:rsidRDefault="00387589" w:rsidP="00387589">
      <w:pPr>
        <w:pStyle w:val="LndNormale1"/>
        <w:rPr>
          <w:rFonts w:cs="Arial"/>
          <w:b/>
          <w:color w:val="002060"/>
          <w:sz w:val="28"/>
          <w:szCs w:val="28"/>
        </w:rPr>
      </w:pPr>
      <w:r w:rsidRPr="00D802FF">
        <w:rPr>
          <w:rFonts w:cs="Arial"/>
          <w:b/>
          <w:color w:val="002060"/>
          <w:sz w:val="28"/>
          <w:szCs w:val="28"/>
        </w:rPr>
        <w:t>TERMINI TESSERAMENTO, TRASFERIMENTO, SVINCOLO DILETTANTI S.S. 2025/2026</w:t>
      </w:r>
    </w:p>
    <w:p w14:paraId="3FB02EB9" w14:textId="77777777" w:rsidR="00387589" w:rsidRPr="00D802FF" w:rsidRDefault="00387589" w:rsidP="00387589">
      <w:pPr>
        <w:pStyle w:val="LndNormale1"/>
        <w:rPr>
          <w:rFonts w:cs="Arial"/>
          <w:color w:val="002060"/>
          <w:szCs w:val="22"/>
        </w:rPr>
      </w:pPr>
    </w:p>
    <w:p w14:paraId="64FD4599" w14:textId="77777777" w:rsidR="00387589" w:rsidRPr="00D802FF" w:rsidRDefault="00387589" w:rsidP="00387589">
      <w:pPr>
        <w:pStyle w:val="Corpodeltesto21"/>
        <w:rPr>
          <w:rFonts w:ascii="Arial" w:hAnsi="Arial" w:cs="Arial"/>
          <w:color w:val="002060"/>
          <w:sz w:val="22"/>
          <w:szCs w:val="22"/>
        </w:rPr>
      </w:pPr>
      <w:bookmarkStart w:id="6" w:name="_Hlk107915296"/>
      <w:r w:rsidRPr="00D802FF">
        <w:rPr>
          <w:rFonts w:ascii="Arial" w:hAnsi="Arial" w:cs="Arial"/>
          <w:color w:val="002060"/>
          <w:sz w:val="22"/>
          <w:szCs w:val="22"/>
        </w:rPr>
        <w:t>Si ricapitolano di seguito i termini di tesseramento, trasferimento e svincoli relativi alla S.S. 2025/2026 (cfr. Comunicato Ufficiale n° 474 emesso in data 09/05/2025 dalla Lega Nazionale Dilettanti).</w:t>
      </w:r>
    </w:p>
    <w:p w14:paraId="6363E8FA" w14:textId="77777777" w:rsidR="00387589" w:rsidRPr="00D802FF" w:rsidRDefault="00387589" w:rsidP="00387589">
      <w:pPr>
        <w:pStyle w:val="Corpodeltesto21"/>
        <w:rPr>
          <w:rFonts w:ascii="Arial" w:hAnsi="Arial" w:cs="Arial"/>
          <w:color w:val="002060"/>
          <w:sz w:val="22"/>
          <w:szCs w:val="22"/>
          <w:highlight w:val="yellow"/>
        </w:rPr>
      </w:pPr>
    </w:p>
    <w:tbl>
      <w:tblPr>
        <w:tblW w:w="10350" w:type="dxa"/>
        <w:tblLayout w:type="fixed"/>
        <w:tblCellMar>
          <w:left w:w="0" w:type="dxa"/>
          <w:right w:w="0" w:type="dxa"/>
        </w:tblCellMar>
        <w:tblLook w:val="04A0" w:firstRow="1" w:lastRow="0" w:firstColumn="1" w:lastColumn="0" w:noHBand="0" w:noVBand="1"/>
      </w:tblPr>
      <w:tblGrid>
        <w:gridCol w:w="7990"/>
        <w:gridCol w:w="1180"/>
        <w:gridCol w:w="1180"/>
      </w:tblGrid>
      <w:tr w:rsidR="00387589" w:rsidRPr="00D802FF" w14:paraId="0D455F6C" w14:textId="77777777" w:rsidTr="00391F72">
        <w:trPr>
          <w:trHeight w:val="315"/>
        </w:trPr>
        <w:tc>
          <w:tcPr>
            <w:tcW w:w="7990" w:type="dxa"/>
            <w:tcBorders>
              <w:top w:val="single" w:sz="12" w:space="0" w:color="002060"/>
              <w:left w:val="single" w:sz="12" w:space="0" w:color="002060"/>
              <w:bottom w:val="single" w:sz="4" w:space="0" w:color="002060"/>
              <w:right w:val="nil"/>
            </w:tcBorders>
            <w:noWrap/>
            <w:tcMar>
              <w:top w:w="15" w:type="dxa"/>
              <w:left w:w="15" w:type="dxa"/>
              <w:bottom w:w="0" w:type="dxa"/>
              <w:right w:w="15" w:type="dxa"/>
            </w:tcMar>
            <w:vAlign w:val="bottom"/>
            <w:hideMark/>
          </w:tcPr>
          <w:p w14:paraId="0AEDBC54" w14:textId="77777777" w:rsidR="00387589" w:rsidRPr="00D802FF" w:rsidRDefault="00387589" w:rsidP="00391F72">
            <w:pPr>
              <w:rPr>
                <w:rFonts w:ascii="Arial" w:hAnsi="Arial" w:cs="Arial"/>
                <w:color w:val="002060"/>
              </w:rPr>
            </w:pPr>
            <w:r w:rsidRPr="00D802FF">
              <w:rPr>
                <w:rFonts w:ascii="Arial" w:hAnsi="Arial" w:cs="Arial"/>
                <w:color w:val="002060"/>
              </w:rPr>
              <w:t> </w:t>
            </w:r>
          </w:p>
        </w:tc>
        <w:tc>
          <w:tcPr>
            <w:tcW w:w="1180" w:type="dxa"/>
            <w:tcBorders>
              <w:top w:val="single" w:sz="12" w:space="0" w:color="002060"/>
              <w:left w:val="double" w:sz="6" w:space="0" w:color="002060"/>
              <w:bottom w:val="single" w:sz="4" w:space="0" w:color="002060"/>
              <w:right w:val="nil"/>
            </w:tcBorders>
            <w:noWrap/>
            <w:tcMar>
              <w:top w:w="15" w:type="dxa"/>
              <w:left w:w="15" w:type="dxa"/>
              <w:bottom w:w="0" w:type="dxa"/>
              <w:right w:w="15" w:type="dxa"/>
            </w:tcMar>
            <w:vAlign w:val="bottom"/>
            <w:hideMark/>
          </w:tcPr>
          <w:p w14:paraId="5D5E9F81" w14:textId="77777777" w:rsidR="00387589" w:rsidRPr="00D802FF" w:rsidRDefault="00387589" w:rsidP="00391F72">
            <w:pPr>
              <w:jc w:val="center"/>
              <w:rPr>
                <w:rFonts w:ascii="Arial" w:hAnsi="Arial" w:cs="Arial"/>
                <w:color w:val="002060"/>
              </w:rPr>
            </w:pPr>
            <w:r w:rsidRPr="00D802FF">
              <w:rPr>
                <w:rFonts w:ascii="Arial" w:hAnsi="Arial" w:cs="Arial"/>
                <w:color w:val="002060"/>
              </w:rPr>
              <w:t>DA</w:t>
            </w:r>
          </w:p>
        </w:tc>
        <w:tc>
          <w:tcPr>
            <w:tcW w:w="1180" w:type="dxa"/>
            <w:tcBorders>
              <w:top w:val="single" w:sz="12" w:space="0" w:color="002060"/>
              <w:left w:val="nil"/>
              <w:bottom w:val="single" w:sz="4" w:space="0" w:color="002060"/>
              <w:right w:val="single" w:sz="12" w:space="0" w:color="002060"/>
            </w:tcBorders>
            <w:noWrap/>
            <w:tcMar>
              <w:top w:w="15" w:type="dxa"/>
              <w:left w:w="15" w:type="dxa"/>
              <w:bottom w:w="0" w:type="dxa"/>
              <w:right w:w="15" w:type="dxa"/>
            </w:tcMar>
            <w:vAlign w:val="bottom"/>
            <w:hideMark/>
          </w:tcPr>
          <w:p w14:paraId="121A1286" w14:textId="77777777" w:rsidR="00387589" w:rsidRPr="00D802FF" w:rsidRDefault="00387589" w:rsidP="00391F72">
            <w:pPr>
              <w:jc w:val="center"/>
              <w:rPr>
                <w:rFonts w:ascii="Arial" w:hAnsi="Arial" w:cs="Arial"/>
                <w:color w:val="002060"/>
              </w:rPr>
            </w:pPr>
            <w:r w:rsidRPr="00D802FF">
              <w:rPr>
                <w:rFonts w:ascii="Arial" w:hAnsi="Arial" w:cs="Arial"/>
                <w:color w:val="002060"/>
              </w:rPr>
              <w:t>A</w:t>
            </w:r>
          </w:p>
        </w:tc>
      </w:tr>
      <w:tr w:rsidR="00387589" w:rsidRPr="00D802FF" w14:paraId="082F61AC"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396A6350"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NON PROFESSIONISTI</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4170CCE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1F728A46"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31/03/2026</w:t>
            </w:r>
          </w:p>
        </w:tc>
      </w:tr>
      <w:tr w:rsidR="00387589" w:rsidRPr="00D802FF" w14:paraId="041811E0"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1CC2A67A"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GIOVANI DILETTANTI</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279697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36D0D214"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13/05/2026</w:t>
            </w:r>
          </w:p>
        </w:tc>
      </w:tr>
      <w:tr w:rsidR="00387589" w:rsidRPr="00D802FF" w14:paraId="328755DF"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2A72723A"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NON PROFESSIONISTI E GIOVANI DILETTANTI TESSERAMENTO DECADUTO AI SENSI ART. 117 BIS  NOIF</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0394E939" w14:textId="77777777" w:rsidR="00387589" w:rsidRPr="00D802FF" w:rsidRDefault="00387589" w:rsidP="00391F72">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02C3F47F"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31/01/2026</w:t>
            </w:r>
          </w:p>
        </w:tc>
      </w:tr>
      <w:bookmarkEnd w:id="6"/>
      <w:tr w:rsidR="00387589" w:rsidRPr="00D802FF" w14:paraId="33352757"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0CF62C86"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NON PROFESSIONISTI E GIOVANI DILETTANTI TESSERAMENTO DECADUTO AI SENSI ART. 110 NOIF</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5B16D95C" w14:textId="77777777" w:rsidR="00387589" w:rsidRPr="00D802FF" w:rsidRDefault="00387589" w:rsidP="00391F72">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169D7F9B"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31/01/2026</w:t>
            </w:r>
          </w:p>
        </w:tc>
      </w:tr>
      <w:tr w:rsidR="00387589" w:rsidRPr="00D802FF" w14:paraId="69251BDC"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1932F9C4"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NON PROFESSIONISTI E GIOVANI DILETTANTI TITOLARI DI CONTRATTO DI LAVORO SPORTIVO TESSERAMENTO DECADUTO A SEGUITO LODO COLLEGIO ARBITRALE</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53A4A0C7" w14:textId="77777777" w:rsidR="00387589" w:rsidRPr="00D802FF" w:rsidRDefault="00387589" w:rsidP="00391F72">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6DB8E48E"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31/03/2026</w:t>
            </w:r>
          </w:p>
        </w:tc>
      </w:tr>
      <w:tr w:rsidR="00387589" w:rsidRPr="00D802FF" w14:paraId="3AAF1BFB" w14:textId="77777777" w:rsidTr="00391F72">
        <w:trPr>
          <w:trHeight w:val="615"/>
        </w:trPr>
        <w:tc>
          <w:tcPr>
            <w:tcW w:w="7990" w:type="dxa"/>
            <w:tcBorders>
              <w:top w:val="nil"/>
              <w:left w:val="single" w:sz="12" w:space="0" w:color="002060"/>
              <w:bottom w:val="single" w:sz="4" w:space="0" w:color="002060"/>
              <w:right w:val="double" w:sz="6" w:space="0" w:color="002060"/>
            </w:tcBorders>
            <w:noWrap/>
            <w:tcMar>
              <w:top w:w="15" w:type="dxa"/>
              <w:left w:w="15" w:type="dxa"/>
              <w:bottom w:w="0" w:type="dxa"/>
              <w:right w:w="15" w:type="dxa"/>
            </w:tcMar>
            <w:vAlign w:val="center"/>
            <w:hideMark/>
          </w:tcPr>
          <w:p w14:paraId="4FAAC5ED"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TRASFERIMENTI TRA SOCIETA' DILETTANTISTICHE DI CALCIO A 5</w:t>
            </w:r>
          </w:p>
        </w:tc>
        <w:tc>
          <w:tcPr>
            <w:tcW w:w="1180" w:type="dxa"/>
            <w:tcBorders>
              <w:top w:val="single" w:sz="4" w:space="0" w:color="002060"/>
              <w:left w:val="nil"/>
              <w:bottom w:val="single" w:sz="4" w:space="0" w:color="auto"/>
              <w:right w:val="single" w:sz="4" w:space="0" w:color="002060"/>
            </w:tcBorders>
            <w:noWrap/>
            <w:tcMar>
              <w:top w:w="15" w:type="dxa"/>
              <w:left w:w="15" w:type="dxa"/>
              <w:bottom w:w="0" w:type="dxa"/>
              <w:right w:w="15" w:type="dxa"/>
            </w:tcMar>
            <w:vAlign w:val="center"/>
          </w:tcPr>
          <w:p w14:paraId="6577EA5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02/01/2026</w:t>
            </w:r>
          </w:p>
        </w:tc>
        <w:tc>
          <w:tcPr>
            <w:tcW w:w="1180" w:type="dxa"/>
            <w:tcBorders>
              <w:top w:val="single" w:sz="4" w:space="0" w:color="002060"/>
              <w:left w:val="nil"/>
              <w:bottom w:val="single" w:sz="4" w:space="0" w:color="auto"/>
              <w:right w:val="single" w:sz="12" w:space="0" w:color="002060"/>
            </w:tcBorders>
            <w:noWrap/>
            <w:tcMar>
              <w:top w:w="15" w:type="dxa"/>
              <w:left w:w="15" w:type="dxa"/>
              <w:bottom w:w="0" w:type="dxa"/>
              <w:right w:w="15" w:type="dxa"/>
            </w:tcMar>
            <w:vAlign w:val="center"/>
          </w:tcPr>
          <w:p w14:paraId="4466E6C0"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02/02/2026</w:t>
            </w:r>
          </w:p>
        </w:tc>
      </w:tr>
      <w:tr w:rsidR="00387589" w:rsidRPr="00D802FF" w14:paraId="15705415"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6AD149EB"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TESSERAMENTO PROFESSIONISTI CHE HANNO RISOLTO CONTRATTO</w:t>
            </w:r>
          </w:p>
        </w:tc>
        <w:tc>
          <w:tcPr>
            <w:tcW w:w="1180" w:type="dxa"/>
            <w:tcBorders>
              <w:top w:val="single" w:sz="4" w:space="0" w:color="auto"/>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A0D9F20"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single" w:sz="4" w:space="0" w:color="auto"/>
              <w:left w:val="nil"/>
              <w:bottom w:val="single" w:sz="4" w:space="0" w:color="002060"/>
              <w:right w:val="single" w:sz="12" w:space="0" w:color="002060"/>
            </w:tcBorders>
            <w:noWrap/>
            <w:tcMar>
              <w:top w:w="15" w:type="dxa"/>
              <w:left w:w="15" w:type="dxa"/>
              <w:bottom w:w="0" w:type="dxa"/>
              <w:right w:w="15" w:type="dxa"/>
            </w:tcMar>
            <w:vAlign w:val="bottom"/>
            <w:hideMark/>
          </w:tcPr>
          <w:p w14:paraId="779E780C"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31/01/2026</w:t>
            </w:r>
          </w:p>
        </w:tc>
      </w:tr>
      <w:tr w:rsidR="00387589" w:rsidRPr="00D802FF" w14:paraId="049F934A"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11565684"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TESSERAMENTO STRANIERI PROVENIENTI FEDERAZIONE ESTERA</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3841B1D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4B512FB2"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02/02/2026</w:t>
            </w:r>
          </w:p>
        </w:tc>
      </w:tr>
      <w:tr w:rsidR="00387589" w:rsidRPr="00D802FF" w14:paraId="7FE37420"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78E22644"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RIENTRO DA FEDERAZIONE ESTERA CALCIATORE PROFESSIONISTA</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16E2FB3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1CCD0271"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02/02/2026</w:t>
            </w:r>
          </w:p>
        </w:tc>
      </w:tr>
      <w:tr w:rsidR="00387589" w:rsidRPr="00D802FF" w14:paraId="15BC950A"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53EAEFFA"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RIENTRO DA FEDERAZIONE ESTERA CALCIATORE DILETTANTE</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7052980"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1C1611FB"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02/02/2026</w:t>
            </w:r>
          </w:p>
        </w:tc>
      </w:tr>
      <w:tr w:rsidR="00387589" w:rsidRPr="00D802FF" w14:paraId="65EA5B29" w14:textId="77777777" w:rsidTr="00391F72">
        <w:trPr>
          <w:trHeight w:val="300"/>
        </w:trPr>
        <w:tc>
          <w:tcPr>
            <w:tcW w:w="7990" w:type="dxa"/>
            <w:tcBorders>
              <w:top w:val="single" w:sz="4" w:space="0" w:color="002060"/>
              <w:left w:val="single" w:sz="12" w:space="0" w:color="002060"/>
              <w:bottom w:val="single" w:sz="4" w:space="0" w:color="002060"/>
              <w:right w:val="nil"/>
            </w:tcBorders>
            <w:noWrap/>
            <w:tcMar>
              <w:top w:w="15" w:type="dxa"/>
              <w:left w:w="15" w:type="dxa"/>
              <w:bottom w:w="0" w:type="dxa"/>
              <w:right w:w="15" w:type="dxa"/>
            </w:tcMar>
            <w:vAlign w:val="center"/>
          </w:tcPr>
          <w:p w14:paraId="7EAE65B7"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CONVERSIONE DEL TRASFERIMENTO TEMPORANEO IN DEFINITIVO</w:t>
            </w:r>
          </w:p>
          <w:p w14:paraId="03810975"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(ART. 101 COMMA 5 NOIF)</w:t>
            </w:r>
          </w:p>
        </w:tc>
        <w:tc>
          <w:tcPr>
            <w:tcW w:w="1180" w:type="dxa"/>
            <w:tcBorders>
              <w:top w:val="single" w:sz="4" w:space="0" w:color="002060"/>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0854773E"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02/01/2026</w:t>
            </w:r>
          </w:p>
        </w:tc>
        <w:tc>
          <w:tcPr>
            <w:tcW w:w="1180" w:type="dxa"/>
            <w:tcBorders>
              <w:top w:val="single" w:sz="4" w:space="0" w:color="002060"/>
              <w:left w:val="nil"/>
              <w:bottom w:val="single" w:sz="4" w:space="0" w:color="002060"/>
              <w:right w:val="single" w:sz="12" w:space="0" w:color="002060"/>
            </w:tcBorders>
            <w:noWrap/>
            <w:tcMar>
              <w:top w:w="15" w:type="dxa"/>
              <w:left w:w="15" w:type="dxa"/>
              <w:bottom w:w="0" w:type="dxa"/>
              <w:right w:w="15" w:type="dxa"/>
            </w:tcMar>
            <w:vAlign w:val="center"/>
          </w:tcPr>
          <w:p w14:paraId="2B6F3FAB"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02/02/2026</w:t>
            </w:r>
          </w:p>
        </w:tc>
      </w:tr>
      <w:tr w:rsidR="00387589" w:rsidRPr="00D802FF" w14:paraId="2ABCFCAE" w14:textId="77777777" w:rsidTr="00391F72">
        <w:trPr>
          <w:trHeight w:val="315"/>
        </w:trPr>
        <w:tc>
          <w:tcPr>
            <w:tcW w:w="7990" w:type="dxa"/>
            <w:tcBorders>
              <w:top w:val="nil"/>
              <w:left w:val="single" w:sz="12" w:space="0" w:color="002060"/>
              <w:bottom w:val="single" w:sz="2" w:space="0" w:color="002060"/>
              <w:right w:val="nil"/>
            </w:tcBorders>
            <w:noWrap/>
            <w:tcMar>
              <w:top w:w="15" w:type="dxa"/>
              <w:left w:w="15" w:type="dxa"/>
              <w:bottom w:w="0" w:type="dxa"/>
              <w:right w:w="15" w:type="dxa"/>
            </w:tcMar>
            <w:vAlign w:val="bottom"/>
            <w:hideMark/>
          </w:tcPr>
          <w:p w14:paraId="6AB81E24"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SVINCOLO PER ACCORDO (ART. 108 NOIF)</w:t>
            </w:r>
          </w:p>
        </w:tc>
        <w:tc>
          <w:tcPr>
            <w:tcW w:w="1180" w:type="dxa"/>
            <w:tcBorders>
              <w:top w:val="nil"/>
              <w:left w:val="double" w:sz="6" w:space="0" w:color="002060"/>
              <w:bottom w:val="single" w:sz="2" w:space="0" w:color="002060"/>
              <w:right w:val="single" w:sz="4" w:space="0" w:color="002060"/>
            </w:tcBorders>
            <w:noWrap/>
            <w:tcMar>
              <w:top w:w="15" w:type="dxa"/>
              <w:left w:w="15" w:type="dxa"/>
              <w:bottom w:w="0" w:type="dxa"/>
              <w:right w:w="15" w:type="dxa"/>
            </w:tcMar>
            <w:vAlign w:val="bottom"/>
            <w:hideMark/>
          </w:tcPr>
          <w:p w14:paraId="34693AA6"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2" w:space="0" w:color="002060"/>
              <w:right w:val="single" w:sz="12" w:space="0" w:color="002060"/>
            </w:tcBorders>
            <w:noWrap/>
            <w:tcMar>
              <w:top w:w="15" w:type="dxa"/>
              <w:left w:w="15" w:type="dxa"/>
              <w:bottom w:w="0" w:type="dxa"/>
              <w:right w:w="15" w:type="dxa"/>
            </w:tcMar>
            <w:vAlign w:val="bottom"/>
            <w:hideMark/>
          </w:tcPr>
          <w:p w14:paraId="43FBB78A"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15/06/2026</w:t>
            </w:r>
          </w:p>
        </w:tc>
      </w:tr>
      <w:tr w:rsidR="00387589" w:rsidRPr="00D802FF" w14:paraId="39369D62" w14:textId="77777777" w:rsidTr="00391F72">
        <w:trPr>
          <w:trHeight w:val="315"/>
        </w:trPr>
        <w:tc>
          <w:tcPr>
            <w:tcW w:w="7990" w:type="dxa"/>
            <w:tcBorders>
              <w:top w:val="single" w:sz="2" w:space="0" w:color="002060"/>
              <w:left w:val="single" w:sz="12" w:space="0" w:color="002060"/>
              <w:bottom w:val="single" w:sz="12" w:space="0" w:color="002060"/>
              <w:right w:val="nil"/>
            </w:tcBorders>
            <w:noWrap/>
            <w:tcMar>
              <w:top w:w="15" w:type="dxa"/>
              <w:left w:w="15" w:type="dxa"/>
              <w:bottom w:w="0" w:type="dxa"/>
              <w:right w:w="15" w:type="dxa"/>
            </w:tcMar>
            <w:vAlign w:val="center"/>
            <w:hideMark/>
          </w:tcPr>
          <w:p w14:paraId="2F3666FE"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RINNOVO TESSERAMENTO PRESSO SOCIETA’ ATTUALE DI CALCIATORI</w:t>
            </w:r>
          </w:p>
          <w:p w14:paraId="5519F890"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IN SCADENZA AL 30/06/2026</w:t>
            </w:r>
          </w:p>
        </w:tc>
        <w:tc>
          <w:tcPr>
            <w:tcW w:w="1180" w:type="dxa"/>
            <w:tcBorders>
              <w:top w:val="single" w:sz="2" w:space="0" w:color="002060"/>
              <w:left w:val="double" w:sz="6" w:space="0" w:color="002060"/>
              <w:bottom w:val="single" w:sz="12" w:space="0" w:color="002060"/>
              <w:right w:val="single" w:sz="4" w:space="0" w:color="002060"/>
            </w:tcBorders>
            <w:noWrap/>
            <w:tcMar>
              <w:top w:w="15" w:type="dxa"/>
              <w:left w:w="15" w:type="dxa"/>
              <w:bottom w:w="0" w:type="dxa"/>
              <w:right w:w="15" w:type="dxa"/>
            </w:tcMar>
            <w:vAlign w:val="center"/>
            <w:hideMark/>
          </w:tcPr>
          <w:p w14:paraId="6061816E"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15/05/2026</w:t>
            </w:r>
          </w:p>
        </w:tc>
        <w:tc>
          <w:tcPr>
            <w:tcW w:w="1180" w:type="dxa"/>
            <w:tcBorders>
              <w:top w:val="single" w:sz="2" w:space="0" w:color="002060"/>
              <w:left w:val="nil"/>
              <w:bottom w:val="single" w:sz="12" w:space="0" w:color="002060"/>
              <w:right w:val="single" w:sz="12" w:space="0" w:color="002060"/>
            </w:tcBorders>
            <w:noWrap/>
            <w:tcMar>
              <w:top w:w="15" w:type="dxa"/>
              <w:left w:w="15" w:type="dxa"/>
              <w:bottom w:w="0" w:type="dxa"/>
              <w:right w:w="15" w:type="dxa"/>
            </w:tcMar>
            <w:vAlign w:val="center"/>
            <w:hideMark/>
          </w:tcPr>
          <w:p w14:paraId="17AF3FF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25/06/2026</w:t>
            </w:r>
          </w:p>
        </w:tc>
      </w:tr>
    </w:tbl>
    <w:p w14:paraId="7F409596" w14:textId="77777777" w:rsidR="00387589" w:rsidRDefault="00387589" w:rsidP="00387589">
      <w:pPr>
        <w:pStyle w:val="LndNormale1"/>
        <w:rPr>
          <w:rFonts w:cs="Arial"/>
          <w:bCs/>
          <w:color w:val="002060"/>
        </w:rPr>
      </w:pPr>
    </w:p>
    <w:p w14:paraId="386A1BFC" w14:textId="77777777" w:rsidR="00CE489D" w:rsidRPr="00CE489D" w:rsidRDefault="00CE489D" w:rsidP="00387589">
      <w:pPr>
        <w:pStyle w:val="LndNormale1"/>
        <w:rPr>
          <w:rFonts w:cs="Arial"/>
          <w:bCs/>
          <w:color w:val="002060"/>
        </w:rPr>
      </w:pPr>
    </w:p>
    <w:p w14:paraId="11E6E830" w14:textId="77777777" w:rsidR="00806918" w:rsidRPr="0045666C" w:rsidRDefault="00806918" w:rsidP="00806918">
      <w:pPr>
        <w:pStyle w:val="Default"/>
        <w:rPr>
          <w:rFonts w:ascii="Arial" w:hAnsi="Arial" w:cs="Arial"/>
          <w:b/>
          <w:color w:val="002060"/>
          <w:sz w:val="28"/>
          <w:szCs w:val="28"/>
        </w:rPr>
      </w:pPr>
      <w:bookmarkStart w:id="7" w:name="_Hlk113435821"/>
      <w:r w:rsidRPr="0045666C">
        <w:rPr>
          <w:rFonts w:ascii="Arial" w:hAnsi="Arial" w:cs="Arial"/>
          <w:b/>
          <w:bCs/>
          <w:color w:val="002060"/>
          <w:sz w:val="28"/>
          <w:szCs w:val="28"/>
        </w:rPr>
        <w:t>TORNEI PRIMAVERILI ATTIVITA’ DI BASE CALCIO A CINQUE</w:t>
      </w:r>
    </w:p>
    <w:p w14:paraId="62664437" w14:textId="77777777" w:rsidR="00806918" w:rsidRPr="0045666C" w:rsidRDefault="00806918" w:rsidP="00806918">
      <w:pPr>
        <w:rPr>
          <w:rFonts w:ascii="Arial" w:hAnsi="Arial" w:cs="Arial"/>
          <w:color w:val="002060"/>
          <w:sz w:val="22"/>
          <w:szCs w:val="22"/>
        </w:rPr>
      </w:pPr>
    </w:p>
    <w:p w14:paraId="38EFE510" w14:textId="416018A8" w:rsidR="0045666C" w:rsidRDefault="0045666C" w:rsidP="00806918">
      <w:pPr>
        <w:rPr>
          <w:rFonts w:ascii="Arial" w:hAnsi="Arial" w:cs="Arial"/>
          <w:color w:val="002060"/>
          <w:sz w:val="22"/>
          <w:szCs w:val="22"/>
        </w:rPr>
      </w:pPr>
      <w:r w:rsidRPr="0045666C">
        <w:rPr>
          <w:rFonts w:ascii="Arial" w:hAnsi="Arial" w:cs="Arial"/>
          <w:color w:val="002060"/>
          <w:sz w:val="22"/>
          <w:szCs w:val="22"/>
        </w:rPr>
        <w:t>Di seguito si pubblicano le squadre iscritte alla Fase Primaverile dei Tornei Esordienti e Pulcini Calcio a Cinque.</w:t>
      </w:r>
    </w:p>
    <w:p w14:paraId="2E468DE7" w14:textId="77777777" w:rsidR="0045666C" w:rsidRDefault="0045666C" w:rsidP="00806918">
      <w:pPr>
        <w:rPr>
          <w:rFonts w:ascii="Arial" w:hAnsi="Arial" w:cs="Arial"/>
          <w:color w:val="002060"/>
          <w:sz w:val="22"/>
          <w:szCs w:val="22"/>
        </w:rPr>
      </w:pPr>
    </w:p>
    <w:p w14:paraId="1EA6436D" w14:textId="49572CE0" w:rsidR="0045666C" w:rsidRPr="0045666C" w:rsidRDefault="0045666C" w:rsidP="0045666C">
      <w:pPr>
        <w:rPr>
          <w:rFonts w:ascii="Arial" w:hAnsi="Arial" w:cs="Arial"/>
          <w:b/>
          <w:bCs/>
          <w:color w:val="002060"/>
          <w:sz w:val="22"/>
          <w:szCs w:val="22"/>
        </w:rPr>
      </w:pPr>
      <w:r w:rsidRPr="0045666C">
        <w:rPr>
          <w:rFonts w:ascii="Arial" w:hAnsi="Arial" w:cs="Arial"/>
          <w:b/>
          <w:bCs/>
          <w:color w:val="002060"/>
          <w:sz w:val="22"/>
          <w:szCs w:val="22"/>
        </w:rPr>
        <w:lastRenderedPageBreak/>
        <w:t>XN ESORDIENTI CALCIO a5 PRIMAVERA</w:t>
      </w:r>
    </w:p>
    <w:p w14:paraId="28F7D596" w14:textId="306173E1" w:rsidR="0045666C" w:rsidRPr="0045666C" w:rsidRDefault="0045666C" w:rsidP="0045666C">
      <w:pPr>
        <w:rPr>
          <w:rFonts w:ascii="Arial" w:hAnsi="Arial" w:cs="Arial"/>
          <w:color w:val="002060"/>
          <w:sz w:val="22"/>
          <w:szCs w:val="22"/>
        </w:rPr>
      </w:pPr>
      <w:r w:rsidRPr="0045666C">
        <w:rPr>
          <w:rFonts w:ascii="Arial" w:hAnsi="Arial" w:cs="Arial"/>
          <w:color w:val="002060"/>
          <w:sz w:val="22"/>
          <w:szCs w:val="22"/>
        </w:rPr>
        <w:t xml:space="preserve">700579 </w:t>
      </w:r>
      <w:r>
        <w:rPr>
          <w:rFonts w:ascii="Arial" w:hAnsi="Arial" w:cs="Arial"/>
          <w:color w:val="002060"/>
          <w:sz w:val="22"/>
          <w:szCs w:val="22"/>
        </w:rPr>
        <w:tab/>
      </w:r>
      <w:r w:rsidRPr="0045666C">
        <w:rPr>
          <w:rFonts w:ascii="Arial" w:hAnsi="Arial" w:cs="Arial"/>
          <w:color w:val="002060"/>
          <w:sz w:val="22"/>
          <w:szCs w:val="22"/>
        </w:rPr>
        <w:t>A.S.D. ACLI AUDAX MONTECOSARO C5</w:t>
      </w:r>
    </w:p>
    <w:p w14:paraId="46C995B6" w14:textId="25A744CC" w:rsidR="0045666C" w:rsidRPr="0045666C" w:rsidRDefault="0045666C" w:rsidP="0045666C">
      <w:pPr>
        <w:rPr>
          <w:rFonts w:ascii="Arial" w:hAnsi="Arial" w:cs="Arial"/>
          <w:color w:val="002060"/>
          <w:sz w:val="22"/>
          <w:szCs w:val="22"/>
        </w:rPr>
      </w:pPr>
      <w:r w:rsidRPr="0045666C">
        <w:rPr>
          <w:rFonts w:ascii="Arial" w:hAnsi="Arial" w:cs="Arial"/>
          <w:color w:val="002060"/>
          <w:sz w:val="22"/>
          <w:szCs w:val="22"/>
        </w:rPr>
        <w:t xml:space="preserve">943510 </w:t>
      </w:r>
      <w:r>
        <w:rPr>
          <w:rFonts w:ascii="Arial" w:hAnsi="Arial" w:cs="Arial"/>
          <w:color w:val="002060"/>
          <w:sz w:val="22"/>
          <w:szCs w:val="22"/>
        </w:rPr>
        <w:tab/>
      </w:r>
      <w:r w:rsidRPr="0045666C">
        <w:rPr>
          <w:rFonts w:ascii="Arial" w:hAnsi="Arial" w:cs="Arial"/>
          <w:color w:val="002060"/>
          <w:sz w:val="22"/>
          <w:szCs w:val="22"/>
        </w:rPr>
        <w:t xml:space="preserve">A.S.D. ACSS MONDOLFO C5         </w:t>
      </w:r>
    </w:p>
    <w:p w14:paraId="3E814620" w14:textId="243C7357" w:rsidR="0045666C" w:rsidRPr="0045666C" w:rsidRDefault="0045666C" w:rsidP="0045666C">
      <w:pPr>
        <w:rPr>
          <w:rFonts w:ascii="Arial" w:hAnsi="Arial" w:cs="Arial"/>
          <w:color w:val="002060"/>
          <w:sz w:val="22"/>
          <w:szCs w:val="22"/>
        </w:rPr>
      </w:pPr>
      <w:r w:rsidRPr="0045666C">
        <w:rPr>
          <w:rFonts w:ascii="Arial" w:hAnsi="Arial" w:cs="Arial"/>
          <w:color w:val="002060"/>
          <w:sz w:val="22"/>
          <w:szCs w:val="22"/>
        </w:rPr>
        <w:t xml:space="preserve">163416 </w:t>
      </w:r>
      <w:r>
        <w:rPr>
          <w:rFonts w:ascii="Arial" w:hAnsi="Arial" w:cs="Arial"/>
          <w:color w:val="002060"/>
          <w:sz w:val="22"/>
          <w:szCs w:val="22"/>
        </w:rPr>
        <w:tab/>
      </w:r>
      <w:proofErr w:type="spellStart"/>
      <w:r w:rsidRPr="0045666C">
        <w:rPr>
          <w:rFonts w:ascii="Arial" w:hAnsi="Arial" w:cs="Arial"/>
          <w:color w:val="002060"/>
          <w:sz w:val="22"/>
          <w:szCs w:val="22"/>
        </w:rPr>
        <w:t>sq.B</w:t>
      </w:r>
      <w:proofErr w:type="spellEnd"/>
      <w:r w:rsidRPr="0045666C">
        <w:rPr>
          <w:rFonts w:ascii="Arial" w:hAnsi="Arial" w:cs="Arial"/>
          <w:color w:val="002060"/>
          <w:sz w:val="22"/>
          <w:szCs w:val="22"/>
        </w:rPr>
        <w:t xml:space="preserve">   </w:t>
      </w:r>
      <w:r>
        <w:rPr>
          <w:rFonts w:ascii="Arial" w:hAnsi="Arial" w:cs="Arial"/>
          <w:color w:val="002060"/>
          <w:sz w:val="22"/>
          <w:szCs w:val="22"/>
        </w:rPr>
        <w:tab/>
      </w:r>
      <w:r w:rsidRPr="0045666C">
        <w:rPr>
          <w:rFonts w:ascii="Arial" w:hAnsi="Arial" w:cs="Arial"/>
          <w:color w:val="002060"/>
          <w:sz w:val="22"/>
          <w:szCs w:val="22"/>
        </w:rPr>
        <w:t>ACSS MONDOLFO C5     SQ.B</w:t>
      </w:r>
    </w:p>
    <w:p w14:paraId="006C1FC2" w14:textId="346D29F1" w:rsidR="0045666C" w:rsidRPr="0045666C" w:rsidRDefault="0045666C" w:rsidP="0045666C">
      <w:pPr>
        <w:rPr>
          <w:rFonts w:ascii="Arial" w:hAnsi="Arial" w:cs="Arial"/>
          <w:color w:val="002060"/>
          <w:sz w:val="22"/>
          <w:szCs w:val="22"/>
        </w:rPr>
      </w:pPr>
      <w:r w:rsidRPr="0045666C">
        <w:rPr>
          <w:rFonts w:ascii="Arial" w:hAnsi="Arial" w:cs="Arial"/>
          <w:color w:val="002060"/>
          <w:sz w:val="22"/>
          <w:szCs w:val="22"/>
        </w:rPr>
        <w:t xml:space="preserve">964050 </w:t>
      </w:r>
      <w:r>
        <w:rPr>
          <w:rFonts w:ascii="Arial" w:hAnsi="Arial" w:cs="Arial"/>
          <w:color w:val="002060"/>
          <w:sz w:val="22"/>
          <w:szCs w:val="22"/>
        </w:rPr>
        <w:tab/>
      </w:r>
      <w:r w:rsidRPr="0045666C">
        <w:rPr>
          <w:rFonts w:ascii="Arial" w:hAnsi="Arial" w:cs="Arial"/>
          <w:color w:val="002060"/>
          <w:sz w:val="22"/>
          <w:szCs w:val="22"/>
        </w:rPr>
        <w:t xml:space="preserve">A.S.D. ADRIATICA PORTORECANATI  </w:t>
      </w:r>
    </w:p>
    <w:p w14:paraId="4F0AF8B1" w14:textId="5AEEE0F6" w:rsidR="0045666C" w:rsidRPr="0045666C" w:rsidRDefault="0045666C" w:rsidP="0045666C">
      <w:pPr>
        <w:rPr>
          <w:rFonts w:ascii="Arial" w:hAnsi="Arial" w:cs="Arial"/>
          <w:color w:val="002060"/>
          <w:sz w:val="22"/>
          <w:szCs w:val="22"/>
        </w:rPr>
      </w:pPr>
      <w:r w:rsidRPr="0045666C">
        <w:rPr>
          <w:rFonts w:ascii="Arial" w:hAnsi="Arial" w:cs="Arial"/>
          <w:color w:val="002060"/>
          <w:sz w:val="22"/>
          <w:szCs w:val="22"/>
        </w:rPr>
        <w:t xml:space="preserve">935630 </w:t>
      </w:r>
      <w:r>
        <w:rPr>
          <w:rFonts w:ascii="Arial" w:hAnsi="Arial" w:cs="Arial"/>
          <w:color w:val="002060"/>
          <w:sz w:val="22"/>
          <w:szCs w:val="22"/>
        </w:rPr>
        <w:tab/>
      </w:r>
      <w:r w:rsidRPr="0045666C">
        <w:rPr>
          <w:rFonts w:ascii="Arial" w:hAnsi="Arial" w:cs="Arial"/>
          <w:color w:val="002060"/>
          <w:sz w:val="22"/>
          <w:szCs w:val="22"/>
        </w:rPr>
        <w:t xml:space="preserve">A.S.D. ASCOLI CALCIO A 5        </w:t>
      </w:r>
    </w:p>
    <w:p w14:paraId="72F38660" w14:textId="46256910" w:rsidR="0045666C" w:rsidRPr="0045666C" w:rsidRDefault="0045666C" w:rsidP="0045666C">
      <w:pPr>
        <w:rPr>
          <w:rFonts w:ascii="Arial" w:hAnsi="Arial" w:cs="Arial"/>
          <w:color w:val="002060"/>
          <w:sz w:val="22"/>
          <w:szCs w:val="22"/>
        </w:rPr>
      </w:pPr>
      <w:r w:rsidRPr="0045666C">
        <w:rPr>
          <w:rFonts w:ascii="Arial" w:hAnsi="Arial" w:cs="Arial"/>
          <w:color w:val="002060"/>
          <w:sz w:val="22"/>
          <w:szCs w:val="22"/>
        </w:rPr>
        <w:t xml:space="preserve">700443 </w:t>
      </w:r>
      <w:r>
        <w:rPr>
          <w:rFonts w:ascii="Arial" w:hAnsi="Arial" w:cs="Arial"/>
          <w:color w:val="002060"/>
          <w:sz w:val="22"/>
          <w:szCs w:val="22"/>
        </w:rPr>
        <w:tab/>
      </w:r>
      <w:r w:rsidRPr="0045666C">
        <w:rPr>
          <w:rFonts w:ascii="Arial" w:hAnsi="Arial" w:cs="Arial"/>
          <w:color w:val="002060"/>
          <w:sz w:val="22"/>
          <w:szCs w:val="22"/>
        </w:rPr>
        <w:t xml:space="preserve">A.S.   </w:t>
      </w:r>
      <w:r>
        <w:rPr>
          <w:rFonts w:ascii="Arial" w:hAnsi="Arial" w:cs="Arial"/>
          <w:color w:val="002060"/>
          <w:sz w:val="22"/>
          <w:szCs w:val="22"/>
        </w:rPr>
        <w:tab/>
      </w:r>
      <w:r w:rsidRPr="0045666C">
        <w:rPr>
          <w:rFonts w:ascii="Arial" w:hAnsi="Arial" w:cs="Arial"/>
          <w:color w:val="002060"/>
          <w:sz w:val="22"/>
          <w:szCs w:val="22"/>
        </w:rPr>
        <w:t xml:space="preserve">BULDOG T.N.T. LUCREZIA   </w:t>
      </w:r>
    </w:p>
    <w:p w14:paraId="037701A5" w14:textId="58A0C5EC" w:rsidR="0045666C" w:rsidRPr="0045666C" w:rsidRDefault="0045666C" w:rsidP="0045666C">
      <w:pPr>
        <w:rPr>
          <w:rFonts w:ascii="Arial" w:hAnsi="Arial" w:cs="Arial"/>
          <w:color w:val="002060"/>
          <w:sz w:val="22"/>
          <w:szCs w:val="22"/>
        </w:rPr>
      </w:pPr>
      <w:r w:rsidRPr="0045666C">
        <w:rPr>
          <w:rFonts w:ascii="Arial" w:hAnsi="Arial" w:cs="Arial"/>
          <w:color w:val="002060"/>
          <w:sz w:val="22"/>
          <w:szCs w:val="22"/>
        </w:rPr>
        <w:t xml:space="preserve">700092        </w:t>
      </w:r>
      <w:r>
        <w:rPr>
          <w:rFonts w:ascii="Arial" w:hAnsi="Arial" w:cs="Arial"/>
          <w:color w:val="002060"/>
          <w:sz w:val="22"/>
          <w:szCs w:val="22"/>
        </w:rPr>
        <w:tab/>
      </w:r>
      <w:r>
        <w:rPr>
          <w:rFonts w:ascii="Arial" w:hAnsi="Arial" w:cs="Arial"/>
          <w:color w:val="002060"/>
          <w:sz w:val="22"/>
          <w:szCs w:val="22"/>
        </w:rPr>
        <w:tab/>
      </w:r>
      <w:r w:rsidRPr="0045666C">
        <w:rPr>
          <w:rFonts w:ascii="Arial" w:hAnsi="Arial" w:cs="Arial"/>
          <w:color w:val="002060"/>
          <w:sz w:val="22"/>
          <w:szCs w:val="22"/>
        </w:rPr>
        <w:t xml:space="preserve">C.U.S. ANCONA            </w:t>
      </w:r>
    </w:p>
    <w:p w14:paraId="0786D8A8" w14:textId="2AD5C9D9" w:rsidR="0045666C" w:rsidRPr="0045666C" w:rsidRDefault="0045666C" w:rsidP="0045666C">
      <w:pPr>
        <w:rPr>
          <w:rFonts w:ascii="Arial" w:hAnsi="Arial" w:cs="Arial"/>
          <w:color w:val="002060"/>
          <w:sz w:val="22"/>
          <w:szCs w:val="22"/>
        </w:rPr>
      </w:pPr>
      <w:r w:rsidRPr="0045666C">
        <w:rPr>
          <w:rFonts w:ascii="Arial" w:hAnsi="Arial" w:cs="Arial"/>
          <w:color w:val="002060"/>
          <w:sz w:val="22"/>
          <w:szCs w:val="22"/>
        </w:rPr>
        <w:t xml:space="preserve">700208 </w:t>
      </w:r>
      <w:r>
        <w:rPr>
          <w:rFonts w:ascii="Arial" w:hAnsi="Arial" w:cs="Arial"/>
          <w:color w:val="002060"/>
          <w:sz w:val="22"/>
          <w:szCs w:val="22"/>
        </w:rPr>
        <w:tab/>
      </w:r>
      <w:r w:rsidRPr="0045666C">
        <w:rPr>
          <w:rFonts w:ascii="Arial" w:hAnsi="Arial" w:cs="Arial"/>
          <w:color w:val="002060"/>
          <w:sz w:val="22"/>
          <w:szCs w:val="22"/>
        </w:rPr>
        <w:t>A.S.D. C.U.S. MACERATA CALCIO A5</w:t>
      </w:r>
    </w:p>
    <w:p w14:paraId="5B3263F8" w14:textId="66AD5EE0" w:rsidR="0045666C" w:rsidRPr="0045666C" w:rsidRDefault="0045666C" w:rsidP="0045666C">
      <w:pPr>
        <w:rPr>
          <w:rFonts w:ascii="Arial" w:hAnsi="Arial" w:cs="Arial"/>
          <w:color w:val="002060"/>
          <w:sz w:val="22"/>
          <w:szCs w:val="22"/>
        </w:rPr>
      </w:pPr>
      <w:r w:rsidRPr="0045666C">
        <w:rPr>
          <w:rFonts w:ascii="Arial" w:hAnsi="Arial" w:cs="Arial"/>
          <w:color w:val="002060"/>
          <w:sz w:val="22"/>
          <w:szCs w:val="22"/>
        </w:rPr>
        <w:t xml:space="preserve">700235 </w:t>
      </w:r>
      <w:r>
        <w:rPr>
          <w:rFonts w:ascii="Arial" w:hAnsi="Arial" w:cs="Arial"/>
          <w:color w:val="002060"/>
          <w:sz w:val="22"/>
          <w:szCs w:val="22"/>
        </w:rPr>
        <w:tab/>
      </w:r>
      <w:r w:rsidRPr="0045666C">
        <w:rPr>
          <w:rFonts w:ascii="Arial" w:hAnsi="Arial" w:cs="Arial"/>
          <w:color w:val="002060"/>
          <w:sz w:val="22"/>
          <w:szCs w:val="22"/>
        </w:rPr>
        <w:t xml:space="preserve">A.S.D. CALCIO A 5 CORINALDO     </w:t>
      </w:r>
    </w:p>
    <w:p w14:paraId="3732111D" w14:textId="241D976F" w:rsidR="0045666C" w:rsidRPr="0045666C" w:rsidRDefault="0045666C" w:rsidP="0045666C">
      <w:pPr>
        <w:rPr>
          <w:rFonts w:ascii="Arial" w:hAnsi="Arial" w:cs="Arial"/>
          <w:color w:val="002060"/>
          <w:sz w:val="22"/>
          <w:szCs w:val="22"/>
        </w:rPr>
      </w:pPr>
      <w:r w:rsidRPr="0045666C">
        <w:rPr>
          <w:rFonts w:ascii="Arial" w:hAnsi="Arial" w:cs="Arial"/>
          <w:color w:val="002060"/>
          <w:sz w:val="22"/>
          <w:szCs w:val="22"/>
        </w:rPr>
        <w:t xml:space="preserve"> 80699 </w:t>
      </w:r>
      <w:r>
        <w:rPr>
          <w:rFonts w:ascii="Arial" w:hAnsi="Arial" w:cs="Arial"/>
          <w:color w:val="002060"/>
          <w:sz w:val="22"/>
          <w:szCs w:val="22"/>
        </w:rPr>
        <w:tab/>
      </w:r>
      <w:r w:rsidRPr="0045666C">
        <w:rPr>
          <w:rFonts w:ascii="Arial" w:hAnsi="Arial" w:cs="Arial"/>
          <w:color w:val="002060"/>
          <w:sz w:val="22"/>
          <w:szCs w:val="22"/>
        </w:rPr>
        <w:t xml:space="preserve">A.S.D. CANTINE RIUNITE CSI      </w:t>
      </w:r>
    </w:p>
    <w:p w14:paraId="16C74E38" w14:textId="0A10129C" w:rsidR="0045666C" w:rsidRPr="0045666C" w:rsidRDefault="0045666C" w:rsidP="0045666C">
      <w:pPr>
        <w:rPr>
          <w:rFonts w:ascii="Arial" w:hAnsi="Arial" w:cs="Arial"/>
          <w:color w:val="002060"/>
          <w:sz w:val="22"/>
          <w:szCs w:val="22"/>
        </w:rPr>
      </w:pPr>
      <w:r w:rsidRPr="0045666C">
        <w:rPr>
          <w:rFonts w:ascii="Arial" w:hAnsi="Arial" w:cs="Arial"/>
          <w:color w:val="002060"/>
          <w:sz w:val="22"/>
          <w:szCs w:val="22"/>
        </w:rPr>
        <w:t xml:space="preserve">177374 </w:t>
      </w:r>
      <w:r>
        <w:rPr>
          <w:rFonts w:ascii="Arial" w:hAnsi="Arial" w:cs="Arial"/>
          <w:color w:val="002060"/>
          <w:sz w:val="22"/>
          <w:szCs w:val="22"/>
        </w:rPr>
        <w:tab/>
      </w:r>
      <w:proofErr w:type="spellStart"/>
      <w:r w:rsidRPr="0045666C">
        <w:rPr>
          <w:rFonts w:ascii="Arial" w:hAnsi="Arial" w:cs="Arial"/>
          <w:color w:val="002060"/>
          <w:sz w:val="22"/>
          <w:szCs w:val="22"/>
        </w:rPr>
        <w:t>sq.B</w:t>
      </w:r>
      <w:proofErr w:type="spellEnd"/>
      <w:r w:rsidRPr="0045666C">
        <w:rPr>
          <w:rFonts w:ascii="Arial" w:hAnsi="Arial" w:cs="Arial"/>
          <w:color w:val="002060"/>
          <w:sz w:val="22"/>
          <w:szCs w:val="22"/>
        </w:rPr>
        <w:t xml:space="preserve">   </w:t>
      </w:r>
      <w:r>
        <w:rPr>
          <w:rFonts w:ascii="Arial" w:hAnsi="Arial" w:cs="Arial"/>
          <w:color w:val="002060"/>
          <w:sz w:val="22"/>
          <w:szCs w:val="22"/>
        </w:rPr>
        <w:tab/>
      </w:r>
      <w:r w:rsidRPr="0045666C">
        <w:rPr>
          <w:rFonts w:ascii="Arial" w:hAnsi="Arial" w:cs="Arial"/>
          <w:color w:val="002060"/>
          <w:sz w:val="22"/>
          <w:szCs w:val="22"/>
        </w:rPr>
        <w:t>CANTINE RIUNITE CSI  SQ.B</w:t>
      </w:r>
    </w:p>
    <w:p w14:paraId="77107529" w14:textId="311E80FC" w:rsidR="0045666C" w:rsidRPr="0045666C" w:rsidRDefault="0045666C" w:rsidP="0045666C">
      <w:pPr>
        <w:rPr>
          <w:rFonts w:ascii="Arial" w:hAnsi="Arial" w:cs="Arial"/>
          <w:color w:val="002060"/>
          <w:sz w:val="22"/>
          <w:szCs w:val="22"/>
        </w:rPr>
      </w:pPr>
      <w:r w:rsidRPr="0045666C">
        <w:rPr>
          <w:rFonts w:ascii="Arial" w:hAnsi="Arial" w:cs="Arial"/>
          <w:color w:val="002060"/>
          <w:sz w:val="22"/>
          <w:szCs w:val="22"/>
        </w:rPr>
        <w:t xml:space="preserve">934477 </w:t>
      </w:r>
      <w:r>
        <w:rPr>
          <w:rFonts w:ascii="Arial" w:hAnsi="Arial" w:cs="Arial"/>
          <w:color w:val="002060"/>
          <w:sz w:val="22"/>
          <w:szCs w:val="22"/>
        </w:rPr>
        <w:tab/>
      </w:r>
      <w:r w:rsidRPr="0045666C">
        <w:rPr>
          <w:rFonts w:ascii="Arial" w:hAnsi="Arial" w:cs="Arial"/>
          <w:color w:val="002060"/>
          <w:sz w:val="22"/>
          <w:szCs w:val="22"/>
        </w:rPr>
        <w:t xml:space="preserve">A.P.D. CERRETO D ESI ASD        </w:t>
      </w:r>
    </w:p>
    <w:p w14:paraId="4D6B9649" w14:textId="7A470A80" w:rsidR="0045666C" w:rsidRPr="0045666C" w:rsidRDefault="0045666C" w:rsidP="0045666C">
      <w:pPr>
        <w:rPr>
          <w:rFonts w:ascii="Arial" w:hAnsi="Arial" w:cs="Arial"/>
          <w:color w:val="002060"/>
          <w:sz w:val="22"/>
          <w:szCs w:val="22"/>
        </w:rPr>
      </w:pPr>
      <w:r w:rsidRPr="0045666C">
        <w:rPr>
          <w:rFonts w:ascii="Arial" w:hAnsi="Arial" w:cs="Arial"/>
          <w:color w:val="002060"/>
          <w:sz w:val="22"/>
          <w:szCs w:val="22"/>
        </w:rPr>
        <w:t xml:space="preserve">953460 </w:t>
      </w:r>
      <w:r>
        <w:rPr>
          <w:rFonts w:ascii="Arial" w:hAnsi="Arial" w:cs="Arial"/>
          <w:color w:val="002060"/>
          <w:sz w:val="22"/>
          <w:szCs w:val="22"/>
        </w:rPr>
        <w:tab/>
      </w:r>
      <w:r w:rsidRPr="0045666C">
        <w:rPr>
          <w:rFonts w:ascii="Arial" w:hAnsi="Arial" w:cs="Arial"/>
          <w:color w:val="002060"/>
          <w:sz w:val="22"/>
          <w:szCs w:val="22"/>
        </w:rPr>
        <w:t xml:space="preserve">A.S.D. CSI GAUDIO               </w:t>
      </w:r>
    </w:p>
    <w:p w14:paraId="33715A0B" w14:textId="126AD13B" w:rsidR="0045666C" w:rsidRPr="0045666C" w:rsidRDefault="0045666C" w:rsidP="0045666C">
      <w:pPr>
        <w:rPr>
          <w:rFonts w:ascii="Arial" w:hAnsi="Arial" w:cs="Arial"/>
          <w:color w:val="002060"/>
          <w:sz w:val="22"/>
          <w:szCs w:val="22"/>
        </w:rPr>
      </w:pPr>
      <w:r w:rsidRPr="0045666C">
        <w:rPr>
          <w:rFonts w:ascii="Arial" w:hAnsi="Arial" w:cs="Arial"/>
          <w:color w:val="002060"/>
          <w:sz w:val="22"/>
          <w:szCs w:val="22"/>
        </w:rPr>
        <w:t xml:space="preserve">936188 </w:t>
      </w:r>
      <w:r>
        <w:rPr>
          <w:rFonts w:ascii="Arial" w:hAnsi="Arial" w:cs="Arial"/>
          <w:color w:val="002060"/>
          <w:sz w:val="22"/>
          <w:szCs w:val="22"/>
        </w:rPr>
        <w:tab/>
      </w:r>
      <w:r w:rsidRPr="0045666C">
        <w:rPr>
          <w:rFonts w:ascii="Arial" w:hAnsi="Arial" w:cs="Arial"/>
          <w:color w:val="002060"/>
          <w:sz w:val="22"/>
          <w:szCs w:val="22"/>
        </w:rPr>
        <w:t xml:space="preserve">SSDARL FIGHT BULLS CORRIDONIA   </w:t>
      </w:r>
    </w:p>
    <w:p w14:paraId="1E982493" w14:textId="26E97A4F" w:rsidR="0045666C" w:rsidRPr="0045666C" w:rsidRDefault="0045666C" w:rsidP="0045666C">
      <w:pPr>
        <w:rPr>
          <w:rFonts w:ascii="Arial" w:hAnsi="Arial" w:cs="Arial"/>
          <w:color w:val="002060"/>
          <w:sz w:val="22"/>
          <w:szCs w:val="22"/>
        </w:rPr>
      </w:pPr>
      <w:r w:rsidRPr="0045666C">
        <w:rPr>
          <w:rFonts w:ascii="Arial" w:hAnsi="Arial" w:cs="Arial"/>
          <w:color w:val="002060"/>
          <w:sz w:val="22"/>
          <w:szCs w:val="22"/>
        </w:rPr>
        <w:t xml:space="preserve">700364 </w:t>
      </w:r>
      <w:r>
        <w:rPr>
          <w:rFonts w:ascii="Arial" w:hAnsi="Arial" w:cs="Arial"/>
          <w:color w:val="002060"/>
          <w:sz w:val="22"/>
          <w:szCs w:val="22"/>
        </w:rPr>
        <w:tab/>
      </w:r>
      <w:r w:rsidRPr="0045666C">
        <w:rPr>
          <w:rFonts w:ascii="Arial" w:hAnsi="Arial" w:cs="Arial"/>
          <w:color w:val="002060"/>
          <w:sz w:val="22"/>
          <w:szCs w:val="22"/>
        </w:rPr>
        <w:t xml:space="preserve">SSDARL ITALSERVICE C5           </w:t>
      </w:r>
    </w:p>
    <w:p w14:paraId="4DBFE74E" w14:textId="6605F32D" w:rsidR="0045666C" w:rsidRPr="0045666C" w:rsidRDefault="0045666C" w:rsidP="0045666C">
      <w:pPr>
        <w:rPr>
          <w:rFonts w:ascii="Arial" w:hAnsi="Arial" w:cs="Arial"/>
          <w:color w:val="002060"/>
          <w:sz w:val="22"/>
          <w:szCs w:val="22"/>
        </w:rPr>
      </w:pPr>
      <w:r w:rsidRPr="0045666C">
        <w:rPr>
          <w:rFonts w:ascii="Arial" w:hAnsi="Arial" w:cs="Arial"/>
          <w:color w:val="002060"/>
          <w:sz w:val="22"/>
          <w:szCs w:val="22"/>
        </w:rPr>
        <w:t xml:space="preserve">962997 </w:t>
      </w:r>
      <w:r>
        <w:rPr>
          <w:rFonts w:ascii="Arial" w:hAnsi="Arial" w:cs="Arial"/>
          <w:color w:val="002060"/>
          <w:sz w:val="22"/>
          <w:szCs w:val="22"/>
        </w:rPr>
        <w:tab/>
      </w:r>
      <w:r w:rsidRPr="0045666C">
        <w:rPr>
          <w:rFonts w:ascii="Arial" w:hAnsi="Arial" w:cs="Arial"/>
          <w:color w:val="002060"/>
          <w:sz w:val="22"/>
          <w:szCs w:val="22"/>
        </w:rPr>
        <w:t xml:space="preserve">ASD    MAROTTA MONDOLFO         </w:t>
      </w:r>
    </w:p>
    <w:p w14:paraId="56197540" w14:textId="0D4EF452" w:rsidR="0045666C" w:rsidRPr="0045666C" w:rsidRDefault="0045666C" w:rsidP="0045666C">
      <w:pPr>
        <w:rPr>
          <w:rFonts w:ascii="Arial" w:hAnsi="Arial" w:cs="Arial"/>
          <w:color w:val="002060"/>
          <w:sz w:val="22"/>
          <w:szCs w:val="22"/>
        </w:rPr>
      </w:pPr>
      <w:r w:rsidRPr="0045666C">
        <w:rPr>
          <w:rFonts w:ascii="Arial" w:hAnsi="Arial" w:cs="Arial"/>
          <w:color w:val="002060"/>
          <w:sz w:val="22"/>
          <w:szCs w:val="22"/>
        </w:rPr>
        <w:t xml:space="preserve"> 77579 </w:t>
      </w:r>
      <w:r>
        <w:rPr>
          <w:rFonts w:ascii="Arial" w:hAnsi="Arial" w:cs="Arial"/>
          <w:color w:val="002060"/>
          <w:sz w:val="22"/>
          <w:szCs w:val="22"/>
        </w:rPr>
        <w:tab/>
      </w:r>
      <w:r w:rsidRPr="0045666C">
        <w:rPr>
          <w:rFonts w:ascii="Arial" w:hAnsi="Arial" w:cs="Arial"/>
          <w:color w:val="002060"/>
          <w:sz w:val="22"/>
          <w:szCs w:val="22"/>
        </w:rPr>
        <w:t xml:space="preserve">A.S.D. RECANATI CALCIO A 5      </w:t>
      </w:r>
    </w:p>
    <w:p w14:paraId="29B3F0E4" w14:textId="28FFA1A4" w:rsidR="0045666C" w:rsidRPr="0045666C" w:rsidRDefault="0045666C" w:rsidP="0045666C">
      <w:pPr>
        <w:rPr>
          <w:rFonts w:ascii="Arial" w:hAnsi="Arial" w:cs="Arial"/>
          <w:color w:val="002060"/>
          <w:sz w:val="22"/>
          <w:szCs w:val="22"/>
        </w:rPr>
      </w:pPr>
      <w:r w:rsidRPr="0045666C">
        <w:rPr>
          <w:rFonts w:ascii="Arial" w:hAnsi="Arial" w:cs="Arial"/>
          <w:color w:val="002060"/>
          <w:sz w:val="22"/>
          <w:szCs w:val="22"/>
        </w:rPr>
        <w:t xml:space="preserve"> 66941 </w:t>
      </w:r>
      <w:r>
        <w:rPr>
          <w:rFonts w:ascii="Arial" w:hAnsi="Arial" w:cs="Arial"/>
          <w:color w:val="002060"/>
          <w:sz w:val="22"/>
          <w:szCs w:val="22"/>
        </w:rPr>
        <w:tab/>
      </w:r>
      <w:r w:rsidRPr="0045666C">
        <w:rPr>
          <w:rFonts w:ascii="Arial" w:hAnsi="Arial" w:cs="Arial"/>
          <w:color w:val="002060"/>
          <w:sz w:val="22"/>
          <w:szCs w:val="22"/>
        </w:rPr>
        <w:t xml:space="preserve">A.S.D. SAN BIAGIO               </w:t>
      </w:r>
    </w:p>
    <w:p w14:paraId="772D3018" w14:textId="71E8DEBA" w:rsidR="0045666C" w:rsidRPr="0045666C" w:rsidRDefault="0045666C" w:rsidP="0045666C">
      <w:pPr>
        <w:rPr>
          <w:rFonts w:ascii="Arial" w:hAnsi="Arial" w:cs="Arial"/>
          <w:color w:val="002060"/>
          <w:sz w:val="22"/>
          <w:szCs w:val="22"/>
        </w:rPr>
      </w:pPr>
      <w:r w:rsidRPr="0045666C">
        <w:rPr>
          <w:rFonts w:ascii="Arial" w:hAnsi="Arial" w:cs="Arial"/>
          <w:color w:val="002060"/>
          <w:sz w:val="22"/>
          <w:szCs w:val="22"/>
        </w:rPr>
        <w:t xml:space="preserve">952233 </w:t>
      </w:r>
      <w:r>
        <w:rPr>
          <w:rFonts w:ascii="Arial" w:hAnsi="Arial" w:cs="Arial"/>
          <w:color w:val="002060"/>
          <w:sz w:val="22"/>
          <w:szCs w:val="22"/>
        </w:rPr>
        <w:tab/>
      </w:r>
      <w:r w:rsidRPr="0045666C">
        <w:rPr>
          <w:rFonts w:ascii="Arial" w:hAnsi="Arial" w:cs="Arial"/>
          <w:color w:val="002060"/>
          <w:sz w:val="22"/>
          <w:szCs w:val="22"/>
        </w:rPr>
        <w:t xml:space="preserve">S.S.D. SPORTFLY ARL             </w:t>
      </w:r>
    </w:p>
    <w:p w14:paraId="7EAC57A0" w14:textId="0DB570B9" w:rsidR="0045666C" w:rsidRDefault="0045666C" w:rsidP="0045666C">
      <w:pPr>
        <w:rPr>
          <w:rFonts w:ascii="Arial" w:hAnsi="Arial" w:cs="Arial"/>
          <w:color w:val="002060"/>
          <w:sz w:val="22"/>
          <w:szCs w:val="22"/>
        </w:rPr>
      </w:pPr>
      <w:r w:rsidRPr="0045666C">
        <w:rPr>
          <w:rFonts w:ascii="Arial" w:hAnsi="Arial" w:cs="Arial"/>
          <w:color w:val="002060"/>
          <w:sz w:val="22"/>
          <w:szCs w:val="22"/>
        </w:rPr>
        <w:t xml:space="preserve">936126 </w:t>
      </w:r>
      <w:r>
        <w:rPr>
          <w:rFonts w:ascii="Arial" w:hAnsi="Arial" w:cs="Arial"/>
          <w:color w:val="002060"/>
          <w:sz w:val="22"/>
          <w:szCs w:val="22"/>
        </w:rPr>
        <w:tab/>
      </w:r>
      <w:r w:rsidRPr="0045666C">
        <w:rPr>
          <w:rFonts w:ascii="Arial" w:hAnsi="Arial" w:cs="Arial"/>
          <w:color w:val="002060"/>
          <w:sz w:val="22"/>
          <w:szCs w:val="22"/>
        </w:rPr>
        <w:t xml:space="preserve">A.S.D. SPORTING GROTTAMMARE </w:t>
      </w:r>
    </w:p>
    <w:p w14:paraId="4D5E5B51" w14:textId="04B21319" w:rsidR="0045666C" w:rsidRPr="0045666C" w:rsidRDefault="0045666C" w:rsidP="0045666C">
      <w:pPr>
        <w:rPr>
          <w:rFonts w:ascii="Arial" w:hAnsi="Arial" w:cs="Arial"/>
          <w:color w:val="002060"/>
          <w:sz w:val="22"/>
          <w:szCs w:val="22"/>
        </w:rPr>
      </w:pPr>
      <w:r w:rsidRPr="0045666C">
        <w:rPr>
          <w:rFonts w:ascii="Arial" w:hAnsi="Arial" w:cs="Arial"/>
          <w:color w:val="002060"/>
          <w:sz w:val="22"/>
          <w:szCs w:val="22"/>
        </w:rPr>
        <w:t xml:space="preserve">204353 </w:t>
      </w:r>
      <w:r>
        <w:rPr>
          <w:rFonts w:ascii="Arial" w:hAnsi="Arial" w:cs="Arial"/>
          <w:color w:val="002060"/>
          <w:sz w:val="22"/>
          <w:szCs w:val="22"/>
        </w:rPr>
        <w:tab/>
      </w:r>
      <w:r w:rsidRPr="0045666C">
        <w:rPr>
          <w:rFonts w:ascii="Arial" w:hAnsi="Arial" w:cs="Arial"/>
          <w:color w:val="002060"/>
          <w:sz w:val="22"/>
          <w:szCs w:val="22"/>
        </w:rPr>
        <w:t xml:space="preserve">A.S.D. U.MANDOLESI          </w:t>
      </w:r>
    </w:p>
    <w:p w14:paraId="2CD9884F" w14:textId="33365346" w:rsidR="0045666C" w:rsidRDefault="0045666C" w:rsidP="0045666C">
      <w:pPr>
        <w:rPr>
          <w:rFonts w:ascii="Arial" w:hAnsi="Arial" w:cs="Arial"/>
          <w:color w:val="002060"/>
          <w:sz w:val="22"/>
          <w:szCs w:val="22"/>
        </w:rPr>
      </w:pPr>
      <w:r w:rsidRPr="0045666C">
        <w:rPr>
          <w:rFonts w:ascii="Arial" w:hAnsi="Arial" w:cs="Arial"/>
          <w:color w:val="002060"/>
          <w:sz w:val="22"/>
          <w:szCs w:val="22"/>
        </w:rPr>
        <w:t xml:space="preserve">962145        </w:t>
      </w:r>
      <w:r>
        <w:rPr>
          <w:rFonts w:ascii="Arial" w:hAnsi="Arial" w:cs="Arial"/>
          <w:color w:val="002060"/>
          <w:sz w:val="22"/>
          <w:szCs w:val="22"/>
        </w:rPr>
        <w:tab/>
      </w:r>
      <w:r>
        <w:rPr>
          <w:rFonts w:ascii="Arial" w:hAnsi="Arial" w:cs="Arial"/>
          <w:color w:val="002060"/>
          <w:sz w:val="22"/>
          <w:szCs w:val="22"/>
        </w:rPr>
        <w:tab/>
      </w:r>
      <w:r w:rsidRPr="0045666C">
        <w:rPr>
          <w:rFonts w:ascii="Arial" w:hAnsi="Arial" w:cs="Arial"/>
          <w:color w:val="002060"/>
          <w:sz w:val="22"/>
          <w:szCs w:val="22"/>
        </w:rPr>
        <w:t>VALMISA FUTSAL A.S.D.</w:t>
      </w:r>
    </w:p>
    <w:p w14:paraId="62485C04" w14:textId="77777777" w:rsidR="0045666C" w:rsidRDefault="0045666C" w:rsidP="0045666C">
      <w:pPr>
        <w:rPr>
          <w:rFonts w:ascii="Arial" w:hAnsi="Arial" w:cs="Arial"/>
          <w:color w:val="002060"/>
          <w:sz w:val="22"/>
          <w:szCs w:val="22"/>
        </w:rPr>
      </w:pPr>
    </w:p>
    <w:p w14:paraId="292ACD86" w14:textId="623C3428" w:rsidR="0045666C" w:rsidRPr="0045666C" w:rsidRDefault="0045666C" w:rsidP="0045666C">
      <w:pPr>
        <w:rPr>
          <w:rFonts w:ascii="Arial" w:hAnsi="Arial" w:cs="Arial"/>
          <w:b/>
          <w:bCs/>
          <w:color w:val="002060"/>
          <w:sz w:val="22"/>
          <w:szCs w:val="22"/>
        </w:rPr>
      </w:pPr>
      <w:r w:rsidRPr="0045666C">
        <w:rPr>
          <w:rFonts w:ascii="Arial" w:hAnsi="Arial" w:cs="Arial"/>
          <w:b/>
          <w:bCs/>
          <w:color w:val="002060"/>
          <w:sz w:val="22"/>
          <w:szCs w:val="22"/>
        </w:rPr>
        <w:t>XP PULCINI CALCIO A 5 PRIMAVERA</w:t>
      </w:r>
    </w:p>
    <w:p w14:paraId="084765D1" w14:textId="25A6905D" w:rsidR="0045666C" w:rsidRPr="0045666C" w:rsidRDefault="0045666C" w:rsidP="0045666C">
      <w:pPr>
        <w:rPr>
          <w:rFonts w:ascii="Arial" w:hAnsi="Arial" w:cs="Arial"/>
          <w:color w:val="002060"/>
          <w:sz w:val="22"/>
          <w:szCs w:val="22"/>
        </w:rPr>
      </w:pPr>
      <w:r w:rsidRPr="0045666C">
        <w:rPr>
          <w:rFonts w:ascii="Arial" w:hAnsi="Arial" w:cs="Arial"/>
          <w:color w:val="002060"/>
          <w:sz w:val="22"/>
          <w:szCs w:val="22"/>
        </w:rPr>
        <w:t xml:space="preserve">943510 </w:t>
      </w:r>
      <w:r>
        <w:rPr>
          <w:rFonts w:ascii="Arial" w:hAnsi="Arial" w:cs="Arial"/>
          <w:color w:val="002060"/>
          <w:sz w:val="22"/>
          <w:szCs w:val="22"/>
        </w:rPr>
        <w:tab/>
      </w:r>
      <w:r w:rsidRPr="0045666C">
        <w:rPr>
          <w:rFonts w:ascii="Arial" w:hAnsi="Arial" w:cs="Arial"/>
          <w:color w:val="002060"/>
          <w:sz w:val="22"/>
          <w:szCs w:val="22"/>
        </w:rPr>
        <w:t xml:space="preserve">A.S.D. ACSS MONDOLFO C5         </w:t>
      </w:r>
    </w:p>
    <w:p w14:paraId="3619C10B" w14:textId="01FD0147" w:rsidR="0045666C" w:rsidRPr="0045666C" w:rsidRDefault="0045666C" w:rsidP="0045666C">
      <w:pPr>
        <w:rPr>
          <w:rFonts w:ascii="Arial" w:hAnsi="Arial" w:cs="Arial"/>
          <w:color w:val="002060"/>
          <w:sz w:val="22"/>
          <w:szCs w:val="22"/>
        </w:rPr>
      </w:pPr>
      <w:r w:rsidRPr="0045666C">
        <w:rPr>
          <w:rFonts w:ascii="Arial" w:hAnsi="Arial" w:cs="Arial"/>
          <w:color w:val="002060"/>
          <w:sz w:val="22"/>
          <w:szCs w:val="22"/>
        </w:rPr>
        <w:t xml:space="preserve">964050 </w:t>
      </w:r>
      <w:r>
        <w:rPr>
          <w:rFonts w:ascii="Arial" w:hAnsi="Arial" w:cs="Arial"/>
          <w:color w:val="002060"/>
          <w:sz w:val="22"/>
          <w:szCs w:val="22"/>
        </w:rPr>
        <w:tab/>
      </w:r>
      <w:r w:rsidRPr="0045666C">
        <w:rPr>
          <w:rFonts w:ascii="Arial" w:hAnsi="Arial" w:cs="Arial"/>
          <w:color w:val="002060"/>
          <w:sz w:val="22"/>
          <w:szCs w:val="22"/>
        </w:rPr>
        <w:t xml:space="preserve">A.S.D. ADRIATICA PORTORECANATI  </w:t>
      </w:r>
    </w:p>
    <w:p w14:paraId="150F8CBA" w14:textId="6226AAD3" w:rsidR="0045666C" w:rsidRPr="0045666C" w:rsidRDefault="0045666C" w:rsidP="0045666C">
      <w:pPr>
        <w:rPr>
          <w:rFonts w:ascii="Arial" w:hAnsi="Arial" w:cs="Arial"/>
          <w:color w:val="002060"/>
          <w:sz w:val="22"/>
          <w:szCs w:val="22"/>
        </w:rPr>
      </w:pPr>
      <w:r w:rsidRPr="0045666C">
        <w:rPr>
          <w:rFonts w:ascii="Arial" w:hAnsi="Arial" w:cs="Arial"/>
          <w:color w:val="002060"/>
          <w:sz w:val="22"/>
          <w:szCs w:val="22"/>
        </w:rPr>
        <w:t xml:space="preserve">949431 </w:t>
      </w:r>
      <w:r>
        <w:rPr>
          <w:rFonts w:ascii="Arial" w:hAnsi="Arial" w:cs="Arial"/>
          <w:color w:val="002060"/>
          <w:sz w:val="22"/>
          <w:szCs w:val="22"/>
        </w:rPr>
        <w:tab/>
      </w:r>
      <w:r w:rsidRPr="0045666C">
        <w:rPr>
          <w:rFonts w:ascii="Arial" w:hAnsi="Arial" w:cs="Arial"/>
          <w:color w:val="002060"/>
          <w:sz w:val="22"/>
          <w:szCs w:val="22"/>
        </w:rPr>
        <w:t xml:space="preserve">A.S.D. BORGOROSSO TOLENTINO     </w:t>
      </w:r>
    </w:p>
    <w:p w14:paraId="10968B39" w14:textId="55CFE422" w:rsidR="0045666C" w:rsidRPr="0045666C" w:rsidRDefault="0045666C" w:rsidP="0045666C">
      <w:pPr>
        <w:rPr>
          <w:rFonts w:ascii="Arial" w:hAnsi="Arial" w:cs="Arial"/>
          <w:color w:val="002060"/>
          <w:sz w:val="22"/>
          <w:szCs w:val="22"/>
        </w:rPr>
      </w:pPr>
      <w:r w:rsidRPr="0045666C">
        <w:rPr>
          <w:rFonts w:ascii="Arial" w:hAnsi="Arial" w:cs="Arial"/>
          <w:color w:val="002060"/>
          <w:sz w:val="22"/>
          <w:szCs w:val="22"/>
        </w:rPr>
        <w:t xml:space="preserve">700443 </w:t>
      </w:r>
      <w:r>
        <w:rPr>
          <w:rFonts w:ascii="Arial" w:hAnsi="Arial" w:cs="Arial"/>
          <w:color w:val="002060"/>
          <w:sz w:val="22"/>
          <w:szCs w:val="22"/>
        </w:rPr>
        <w:tab/>
      </w:r>
      <w:r w:rsidRPr="0045666C">
        <w:rPr>
          <w:rFonts w:ascii="Arial" w:hAnsi="Arial" w:cs="Arial"/>
          <w:color w:val="002060"/>
          <w:sz w:val="22"/>
          <w:szCs w:val="22"/>
        </w:rPr>
        <w:t xml:space="preserve">A.S.   </w:t>
      </w:r>
      <w:r>
        <w:rPr>
          <w:rFonts w:ascii="Arial" w:hAnsi="Arial" w:cs="Arial"/>
          <w:color w:val="002060"/>
          <w:sz w:val="22"/>
          <w:szCs w:val="22"/>
        </w:rPr>
        <w:tab/>
      </w:r>
      <w:r w:rsidRPr="0045666C">
        <w:rPr>
          <w:rFonts w:ascii="Arial" w:hAnsi="Arial" w:cs="Arial"/>
          <w:color w:val="002060"/>
          <w:sz w:val="22"/>
          <w:szCs w:val="22"/>
        </w:rPr>
        <w:t xml:space="preserve">BULDOG T.N.T. LUCREZIA   </w:t>
      </w:r>
    </w:p>
    <w:p w14:paraId="7A67C067" w14:textId="07620113" w:rsidR="0045666C" w:rsidRPr="0045666C" w:rsidRDefault="0045666C" w:rsidP="0045666C">
      <w:pPr>
        <w:rPr>
          <w:rFonts w:ascii="Arial" w:hAnsi="Arial" w:cs="Arial"/>
          <w:color w:val="002060"/>
          <w:sz w:val="22"/>
          <w:szCs w:val="22"/>
        </w:rPr>
      </w:pPr>
      <w:r w:rsidRPr="0045666C">
        <w:rPr>
          <w:rFonts w:ascii="Arial" w:hAnsi="Arial" w:cs="Arial"/>
          <w:color w:val="002060"/>
          <w:sz w:val="22"/>
          <w:szCs w:val="22"/>
        </w:rPr>
        <w:t xml:space="preserve">180415 </w:t>
      </w:r>
      <w:r>
        <w:rPr>
          <w:rFonts w:ascii="Arial" w:hAnsi="Arial" w:cs="Arial"/>
          <w:color w:val="002060"/>
          <w:sz w:val="22"/>
          <w:szCs w:val="22"/>
        </w:rPr>
        <w:tab/>
      </w:r>
      <w:proofErr w:type="spellStart"/>
      <w:r w:rsidRPr="0045666C">
        <w:rPr>
          <w:rFonts w:ascii="Arial" w:hAnsi="Arial" w:cs="Arial"/>
          <w:color w:val="002060"/>
          <w:sz w:val="22"/>
          <w:szCs w:val="22"/>
        </w:rPr>
        <w:t>sq.B</w:t>
      </w:r>
      <w:proofErr w:type="spellEnd"/>
      <w:r w:rsidRPr="0045666C">
        <w:rPr>
          <w:rFonts w:ascii="Arial" w:hAnsi="Arial" w:cs="Arial"/>
          <w:color w:val="002060"/>
          <w:sz w:val="22"/>
          <w:szCs w:val="22"/>
        </w:rPr>
        <w:t xml:space="preserve">   </w:t>
      </w:r>
      <w:r>
        <w:rPr>
          <w:rFonts w:ascii="Arial" w:hAnsi="Arial" w:cs="Arial"/>
          <w:color w:val="002060"/>
          <w:sz w:val="22"/>
          <w:szCs w:val="22"/>
        </w:rPr>
        <w:tab/>
      </w:r>
      <w:r w:rsidRPr="0045666C">
        <w:rPr>
          <w:rFonts w:ascii="Arial" w:hAnsi="Arial" w:cs="Arial"/>
          <w:color w:val="002060"/>
          <w:sz w:val="22"/>
          <w:szCs w:val="22"/>
        </w:rPr>
        <w:t>BULDOG T.N.T. LUCREZISQ.B</w:t>
      </w:r>
    </w:p>
    <w:p w14:paraId="794D202F" w14:textId="72DC4578" w:rsidR="0045666C" w:rsidRPr="0045666C" w:rsidRDefault="0045666C" w:rsidP="0045666C">
      <w:pPr>
        <w:rPr>
          <w:rFonts w:ascii="Arial" w:hAnsi="Arial" w:cs="Arial"/>
          <w:color w:val="002060"/>
          <w:sz w:val="22"/>
          <w:szCs w:val="22"/>
        </w:rPr>
      </w:pPr>
      <w:r w:rsidRPr="0045666C">
        <w:rPr>
          <w:rFonts w:ascii="Arial" w:hAnsi="Arial" w:cs="Arial"/>
          <w:color w:val="002060"/>
          <w:sz w:val="22"/>
          <w:szCs w:val="22"/>
        </w:rPr>
        <w:t xml:space="preserve">700092        </w:t>
      </w:r>
      <w:r>
        <w:rPr>
          <w:rFonts w:ascii="Arial" w:hAnsi="Arial" w:cs="Arial"/>
          <w:color w:val="002060"/>
          <w:sz w:val="22"/>
          <w:szCs w:val="22"/>
        </w:rPr>
        <w:tab/>
      </w:r>
      <w:r>
        <w:rPr>
          <w:rFonts w:ascii="Arial" w:hAnsi="Arial" w:cs="Arial"/>
          <w:color w:val="002060"/>
          <w:sz w:val="22"/>
          <w:szCs w:val="22"/>
        </w:rPr>
        <w:tab/>
      </w:r>
      <w:r w:rsidRPr="0045666C">
        <w:rPr>
          <w:rFonts w:ascii="Arial" w:hAnsi="Arial" w:cs="Arial"/>
          <w:color w:val="002060"/>
          <w:sz w:val="22"/>
          <w:szCs w:val="22"/>
        </w:rPr>
        <w:t xml:space="preserve">C.U.S. ANCONA            </w:t>
      </w:r>
    </w:p>
    <w:p w14:paraId="1ED89327" w14:textId="236FC8F7" w:rsidR="0045666C" w:rsidRPr="0045666C" w:rsidRDefault="0045666C" w:rsidP="0045666C">
      <w:pPr>
        <w:rPr>
          <w:rFonts w:ascii="Arial" w:hAnsi="Arial" w:cs="Arial"/>
          <w:color w:val="002060"/>
          <w:sz w:val="22"/>
          <w:szCs w:val="22"/>
        </w:rPr>
      </w:pPr>
      <w:r w:rsidRPr="0045666C">
        <w:rPr>
          <w:rFonts w:ascii="Arial" w:hAnsi="Arial" w:cs="Arial"/>
          <w:color w:val="002060"/>
          <w:sz w:val="22"/>
          <w:szCs w:val="22"/>
        </w:rPr>
        <w:t xml:space="preserve">700208 </w:t>
      </w:r>
      <w:r>
        <w:rPr>
          <w:rFonts w:ascii="Arial" w:hAnsi="Arial" w:cs="Arial"/>
          <w:color w:val="002060"/>
          <w:sz w:val="22"/>
          <w:szCs w:val="22"/>
        </w:rPr>
        <w:tab/>
      </w:r>
      <w:r w:rsidRPr="0045666C">
        <w:rPr>
          <w:rFonts w:ascii="Arial" w:hAnsi="Arial" w:cs="Arial"/>
          <w:color w:val="002060"/>
          <w:sz w:val="22"/>
          <w:szCs w:val="22"/>
        </w:rPr>
        <w:t>A.S.D. C.U.S. MACERATA CALCIO A5</w:t>
      </w:r>
    </w:p>
    <w:p w14:paraId="7591FE2E" w14:textId="127D72B1" w:rsidR="0045666C" w:rsidRPr="0045666C" w:rsidRDefault="0045666C" w:rsidP="0045666C">
      <w:pPr>
        <w:rPr>
          <w:rFonts w:ascii="Arial" w:hAnsi="Arial" w:cs="Arial"/>
          <w:color w:val="002060"/>
          <w:sz w:val="22"/>
          <w:szCs w:val="22"/>
        </w:rPr>
      </w:pPr>
      <w:r w:rsidRPr="0045666C">
        <w:rPr>
          <w:rFonts w:ascii="Arial" w:hAnsi="Arial" w:cs="Arial"/>
          <w:color w:val="002060"/>
          <w:sz w:val="22"/>
          <w:szCs w:val="22"/>
        </w:rPr>
        <w:t xml:space="preserve">700235 </w:t>
      </w:r>
      <w:r>
        <w:rPr>
          <w:rFonts w:ascii="Arial" w:hAnsi="Arial" w:cs="Arial"/>
          <w:color w:val="002060"/>
          <w:sz w:val="22"/>
          <w:szCs w:val="22"/>
        </w:rPr>
        <w:tab/>
      </w:r>
      <w:r w:rsidRPr="0045666C">
        <w:rPr>
          <w:rFonts w:ascii="Arial" w:hAnsi="Arial" w:cs="Arial"/>
          <w:color w:val="002060"/>
          <w:sz w:val="22"/>
          <w:szCs w:val="22"/>
        </w:rPr>
        <w:t xml:space="preserve">A.S.D. CALCIO A 5 CORINALDO     </w:t>
      </w:r>
    </w:p>
    <w:p w14:paraId="7CD121B2" w14:textId="71A5A44C" w:rsidR="0045666C" w:rsidRPr="0045666C" w:rsidRDefault="0045666C" w:rsidP="0045666C">
      <w:pPr>
        <w:rPr>
          <w:rFonts w:ascii="Arial" w:hAnsi="Arial" w:cs="Arial"/>
          <w:color w:val="002060"/>
          <w:sz w:val="22"/>
          <w:szCs w:val="22"/>
        </w:rPr>
      </w:pPr>
      <w:r w:rsidRPr="0045666C">
        <w:rPr>
          <w:rFonts w:ascii="Arial" w:hAnsi="Arial" w:cs="Arial"/>
          <w:color w:val="002060"/>
          <w:sz w:val="22"/>
          <w:szCs w:val="22"/>
        </w:rPr>
        <w:t xml:space="preserve"> 80699 </w:t>
      </w:r>
      <w:r>
        <w:rPr>
          <w:rFonts w:ascii="Arial" w:hAnsi="Arial" w:cs="Arial"/>
          <w:color w:val="002060"/>
          <w:sz w:val="22"/>
          <w:szCs w:val="22"/>
        </w:rPr>
        <w:tab/>
      </w:r>
      <w:r w:rsidRPr="0045666C">
        <w:rPr>
          <w:rFonts w:ascii="Arial" w:hAnsi="Arial" w:cs="Arial"/>
          <w:color w:val="002060"/>
          <w:sz w:val="22"/>
          <w:szCs w:val="22"/>
        </w:rPr>
        <w:t xml:space="preserve">A.S.D. CANTINE RIUNITE CSI      </w:t>
      </w:r>
    </w:p>
    <w:p w14:paraId="7E069495" w14:textId="7A9CFA0E" w:rsidR="0045666C" w:rsidRPr="0045666C" w:rsidRDefault="0045666C" w:rsidP="0045666C">
      <w:pPr>
        <w:rPr>
          <w:rFonts w:ascii="Arial" w:hAnsi="Arial" w:cs="Arial"/>
          <w:color w:val="002060"/>
          <w:sz w:val="22"/>
          <w:szCs w:val="22"/>
        </w:rPr>
      </w:pPr>
      <w:r w:rsidRPr="0045666C">
        <w:rPr>
          <w:rFonts w:ascii="Arial" w:hAnsi="Arial" w:cs="Arial"/>
          <w:color w:val="002060"/>
          <w:sz w:val="22"/>
          <w:szCs w:val="22"/>
        </w:rPr>
        <w:t xml:space="preserve">930936 </w:t>
      </w:r>
      <w:r>
        <w:rPr>
          <w:rFonts w:ascii="Arial" w:hAnsi="Arial" w:cs="Arial"/>
          <w:color w:val="002060"/>
          <w:sz w:val="22"/>
          <w:szCs w:val="22"/>
        </w:rPr>
        <w:tab/>
      </w:r>
      <w:r w:rsidRPr="0045666C">
        <w:rPr>
          <w:rFonts w:ascii="Arial" w:hAnsi="Arial" w:cs="Arial"/>
          <w:color w:val="002060"/>
          <w:sz w:val="22"/>
          <w:szCs w:val="22"/>
        </w:rPr>
        <w:t xml:space="preserve">POL.   CSI STELLA A.S.D.        </w:t>
      </w:r>
    </w:p>
    <w:p w14:paraId="5D7F201F" w14:textId="7331F46D" w:rsidR="0045666C" w:rsidRPr="0045666C" w:rsidRDefault="0045666C" w:rsidP="0045666C">
      <w:pPr>
        <w:rPr>
          <w:rFonts w:ascii="Arial" w:hAnsi="Arial" w:cs="Arial"/>
          <w:color w:val="002060"/>
          <w:sz w:val="22"/>
          <w:szCs w:val="22"/>
        </w:rPr>
      </w:pPr>
      <w:r w:rsidRPr="0045666C">
        <w:rPr>
          <w:rFonts w:ascii="Arial" w:hAnsi="Arial" w:cs="Arial"/>
          <w:color w:val="002060"/>
          <w:sz w:val="22"/>
          <w:szCs w:val="22"/>
        </w:rPr>
        <w:t xml:space="preserve">936188 </w:t>
      </w:r>
      <w:r>
        <w:rPr>
          <w:rFonts w:ascii="Arial" w:hAnsi="Arial" w:cs="Arial"/>
          <w:color w:val="002060"/>
          <w:sz w:val="22"/>
          <w:szCs w:val="22"/>
        </w:rPr>
        <w:tab/>
      </w:r>
      <w:r w:rsidRPr="0045666C">
        <w:rPr>
          <w:rFonts w:ascii="Arial" w:hAnsi="Arial" w:cs="Arial"/>
          <w:color w:val="002060"/>
          <w:sz w:val="22"/>
          <w:szCs w:val="22"/>
        </w:rPr>
        <w:t xml:space="preserve">SSDARL FIGHT BULLS CORRIDONIA   </w:t>
      </w:r>
    </w:p>
    <w:p w14:paraId="7100392C" w14:textId="5E7AF7DA" w:rsidR="0045666C" w:rsidRPr="0045666C" w:rsidRDefault="0045666C" w:rsidP="0045666C">
      <w:pPr>
        <w:rPr>
          <w:rFonts w:ascii="Arial" w:hAnsi="Arial" w:cs="Arial"/>
          <w:color w:val="002060"/>
          <w:sz w:val="22"/>
          <w:szCs w:val="22"/>
        </w:rPr>
      </w:pPr>
      <w:r w:rsidRPr="0045666C">
        <w:rPr>
          <w:rFonts w:ascii="Arial" w:hAnsi="Arial" w:cs="Arial"/>
          <w:color w:val="002060"/>
          <w:sz w:val="22"/>
          <w:szCs w:val="22"/>
        </w:rPr>
        <w:t xml:space="preserve">917678 </w:t>
      </w:r>
      <w:r>
        <w:rPr>
          <w:rFonts w:ascii="Arial" w:hAnsi="Arial" w:cs="Arial"/>
          <w:color w:val="002060"/>
          <w:sz w:val="22"/>
          <w:szCs w:val="22"/>
        </w:rPr>
        <w:tab/>
      </w:r>
      <w:r w:rsidRPr="0045666C">
        <w:rPr>
          <w:rFonts w:ascii="Arial" w:hAnsi="Arial" w:cs="Arial"/>
          <w:color w:val="002060"/>
          <w:sz w:val="22"/>
          <w:szCs w:val="22"/>
        </w:rPr>
        <w:t xml:space="preserve">A.S.D. GROTTACCIA 2005          </w:t>
      </w:r>
    </w:p>
    <w:p w14:paraId="309E4D1D" w14:textId="2E834295" w:rsidR="0045666C" w:rsidRPr="0045666C" w:rsidRDefault="0045666C" w:rsidP="0045666C">
      <w:pPr>
        <w:rPr>
          <w:rFonts w:ascii="Arial" w:hAnsi="Arial" w:cs="Arial"/>
          <w:color w:val="002060"/>
          <w:sz w:val="22"/>
          <w:szCs w:val="22"/>
        </w:rPr>
      </w:pPr>
      <w:r w:rsidRPr="0045666C">
        <w:rPr>
          <w:rFonts w:ascii="Arial" w:hAnsi="Arial" w:cs="Arial"/>
          <w:color w:val="002060"/>
          <w:sz w:val="22"/>
          <w:szCs w:val="22"/>
        </w:rPr>
        <w:t xml:space="preserve">700364 </w:t>
      </w:r>
      <w:r>
        <w:rPr>
          <w:rFonts w:ascii="Arial" w:hAnsi="Arial" w:cs="Arial"/>
          <w:color w:val="002060"/>
          <w:sz w:val="22"/>
          <w:szCs w:val="22"/>
        </w:rPr>
        <w:tab/>
      </w:r>
      <w:r w:rsidRPr="0045666C">
        <w:rPr>
          <w:rFonts w:ascii="Arial" w:hAnsi="Arial" w:cs="Arial"/>
          <w:color w:val="002060"/>
          <w:sz w:val="22"/>
          <w:szCs w:val="22"/>
        </w:rPr>
        <w:t xml:space="preserve">SSDARL ITALSERVICE C5           </w:t>
      </w:r>
    </w:p>
    <w:p w14:paraId="44011C63" w14:textId="7C9E268A" w:rsidR="0045666C" w:rsidRPr="0045666C" w:rsidRDefault="0045666C" w:rsidP="0045666C">
      <w:pPr>
        <w:rPr>
          <w:rFonts w:ascii="Arial" w:hAnsi="Arial" w:cs="Arial"/>
          <w:color w:val="002060"/>
          <w:sz w:val="22"/>
          <w:szCs w:val="22"/>
        </w:rPr>
      </w:pPr>
      <w:r w:rsidRPr="0045666C">
        <w:rPr>
          <w:rFonts w:ascii="Arial" w:hAnsi="Arial" w:cs="Arial"/>
          <w:color w:val="002060"/>
          <w:sz w:val="22"/>
          <w:szCs w:val="22"/>
        </w:rPr>
        <w:t xml:space="preserve">962997 </w:t>
      </w:r>
      <w:r>
        <w:rPr>
          <w:rFonts w:ascii="Arial" w:hAnsi="Arial" w:cs="Arial"/>
          <w:color w:val="002060"/>
          <w:sz w:val="22"/>
          <w:szCs w:val="22"/>
        </w:rPr>
        <w:tab/>
      </w:r>
      <w:r w:rsidRPr="0045666C">
        <w:rPr>
          <w:rFonts w:ascii="Arial" w:hAnsi="Arial" w:cs="Arial"/>
          <w:color w:val="002060"/>
          <w:sz w:val="22"/>
          <w:szCs w:val="22"/>
        </w:rPr>
        <w:t xml:space="preserve">ASD    MAROTTA MONDOLFO         </w:t>
      </w:r>
    </w:p>
    <w:p w14:paraId="79AAED69" w14:textId="5A398939" w:rsidR="0045666C" w:rsidRPr="0045666C" w:rsidRDefault="0045666C" w:rsidP="0045666C">
      <w:pPr>
        <w:rPr>
          <w:rFonts w:ascii="Arial" w:hAnsi="Arial" w:cs="Arial"/>
          <w:color w:val="002060"/>
          <w:sz w:val="22"/>
          <w:szCs w:val="22"/>
        </w:rPr>
      </w:pPr>
      <w:r w:rsidRPr="0045666C">
        <w:rPr>
          <w:rFonts w:ascii="Arial" w:hAnsi="Arial" w:cs="Arial"/>
          <w:color w:val="002060"/>
          <w:sz w:val="22"/>
          <w:szCs w:val="22"/>
        </w:rPr>
        <w:t xml:space="preserve">941752 </w:t>
      </w:r>
      <w:r>
        <w:rPr>
          <w:rFonts w:ascii="Arial" w:hAnsi="Arial" w:cs="Arial"/>
          <w:color w:val="002060"/>
          <w:sz w:val="22"/>
          <w:szCs w:val="22"/>
        </w:rPr>
        <w:tab/>
      </w:r>
      <w:r w:rsidRPr="0045666C">
        <w:rPr>
          <w:rFonts w:ascii="Arial" w:hAnsi="Arial" w:cs="Arial"/>
          <w:color w:val="002060"/>
          <w:sz w:val="22"/>
          <w:szCs w:val="22"/>
        </w:rPr>
        <w:t>A.S.D. SPECIAL ONE SPORTING CLUB</w:t>
      </w:r>
    </w:p>
    <w:p w14:paraId="2D62C11E" w14:textId="6C522ABE" w:rsidR="0045666C" w:rsidRPr="0045666C" w:rsidRDefault="0045666C" w:rsidP="0045666C">
      <w:pPr>
        <w:rPr>
          <w:rFonts w:ascii="Arial" w:hAnsi="Arial" w:cs="Arial"/>
          <w:color w:val="002060"/>
          <w:sz w:val="22"/>
          <w:szCs w:val="22"/>
        </w:rPr>
      </w:pPr>
      <w:r w:rsidRPr="0045666C">
        <w:rPr>
          <w:rFonts w:ascii="Arial" w:hAnsi="Arial" w:cs="Arial"/>
          <w:color w:val="002060"/>
          <w:sz w:val="22"/>
          <w:szCs w:val="22"/>
        </w:rPr>
        <w:t xml:space="preserve">952233 </w:t>
      </w:r>
      <w:r>
        <w:rPr>
          <w:rFonts w:ascii="Arial" w:hAnsi="Arial" w:cs="Arial"/>
          <w:color w:val="002060"/>
          <w:sz w:val="22"/>
          <w:szCs w:val="22"/>
        </w:rPr>
        <w:tab/>
      </w:r>
      <w:r w:rsidRPr="0045666C">
        <w:rPr>
          <w:rFonts w:ascii="Arial" w:hAnsi="Arial" w:cs="Arial"/>
          <w:color w:val="002060"/>
          <w:sz w:val="22"/>
          <w:szCs w:val="22"/>
        </w:rPr>
        <w:t xml:space="preserve">S.S.D. SPORTFLY ARL             </w:t>
      </w:r>
    </w:p>
    <w:p w14:paraId="40976BFF" w14:textId="273EAF77" w:rsidR="0045666C" w:rsidRPr="0045666C" w:rsidRDefault="0045666C" w:rsidP="0045666C">
      <w:pPr>
        <w:rPr>
          <w:rFonts w:ascii="Arial" w:hAnsi="Arial" w:cs="Arial"/>
          <w:color w:val="002060"/>
          <w:sz w:val="22"/>
          <w:szCs w:val="22"/>
        </w:rPr>
      </w:pPr>
      <w:r w:rsidRPr="0045666C">
        <w:rPr>
          <w:rFonts w:ascii="Arial" w:hAnsi="Arial" w:cs="Arial"/>
          <w:color w:val="002060"/>
          <w:sz w:val="22"/>
          <w:szCs w:val="22"/>
        </w:rPr>
        <w:t xml:space="preserve">936126 </w:t>
      </w:r>
      <w:r>
        <w:rPr>
          <w:rFonts w:ascii="Arial" w:hAnsi="Arial" w:cs="Arial"/>
          <w:color w:val="002060"/>
          <w:sz w:val="22"/>
          <w:szCs w:val="22"/>
        </w:rPr>
        <w:tab/>
      </w:r>
      <w:r w:rsidRPr="0045666C">
        <w:rPr>
          <w:rFonts w:ascii="Arial" w:hAnsi="Arial" w:cs="Arial"/>
          <w:color w:val="002060"/>
          <w:sz w:val="22"/>
          <w:szCs w:val="22"/>
        </w:rPr>
        <w:t xml:space="preserve">A.S.D. SPORTING GROTTAMMARE     </w:t>
      </w:r>
    </w:p>
    <w:p w14:paraId="0C16F626" w14:textId="276C2E52" w:rsidR="0045666C" w:rsidRPr="0045666C" w:rsidRDefault="0045666C" w:rsidP="0045666C">
      <w:pPr>
        <w:rPr>
          <w:rFonts w:ascii="Arial" w:hAnsi="Arial" w:cs="Arial"/>
          <w:color w:val="002060"/>
          <w:sz w:val="22"/>
          <w:szCs w:val="22"/>
          <w:lang w:val="es-ES"/>
        </w:rPr>
      </w:pPr>
      <w:r w:rsidRPr="0045666C">
        <w:rPr>
          <w:rFonts w:ascii="Arial" w:hAnsi="Arial" w:cs="Arial"/>
          <w:color w:val="002060"/>
          <w:sz w:val="22"/>
          <w:szCs w:val="22"/>
          <w:lang w:val="es-ES"/>
        </w:rPr>
        <w:t xml:space="preserve">962145        </w:t>
      </w:r>
      <w:r>
        <w:rPr>
          <w:rFonts w:ascii="Arial" w:hAnsi="Arial" w:cs="Arial"/>
          <w:color w:val="002060"/>
          <w:sz w:val="22"/>
          <w:szCs w:val="22"/>
          <w:lang w:val="es-ES"/>
        </w:rPr>
        <w:tab/>
      </w:r>
      <w:r>
        <w:rPr>
          <w:rFonts w:ascii="Arial" w:hAnsi="Arial" w:cs="Arial"/>
          <w:color w:val="002060"/>
          <w:sz w:val="22"/>
          <w:szCs w:val="22"/>
          <w:lang w:val="es-ES"/>
        </w:rPr>
        <w:tab/>
      </w:r>
      <w:r w:rsidRPr="0045666C">
        <w:rPr>
          <w:rFonts w:ascii="Arial" w:hAnsi="Arial" w:cs="Arial"/>
          <w:color w:val="002060"/>
          <w:sz w:val="22"/>
          <w:szCs w:val="22"/>
          <w:lang w:val="es-ES"/>
        </w:rPr>
        <w:t xml:space="preserve">VALMISA FUTSAL A.S.D.    </w:t>
      </w:r>
    </w:p>
    <w:p w14:paraId="32672C22" w14:textId="7C39D7AD" w:rsidR="0045666C" w:rsidRDefault="0045666C" w:rsidP="0045666C">
      <w:pPr>
        <w:rPr>
          <w:rFonts w:ascii="Arial" w:hAnsi="Arial" w:cs="Arial"/>
          <w:color w:val="002060"/>
          <w:sz w:val="22"/>
          <w:szCs w:val="22"/>
        </w:rPr>
      </w:pPr>
      <w:r w:rsidRPr="0045666C">
        <w:rPr>
          <w:rFonts w:ascii="Arial" w:hAnsi="Arial" w:cs="Arial"/>
          <w:color w:val="002060"/>
          <w:sz w:val="22"/>
          <w:szCs w:val="22"/>
        </w:rPr>
        <w:t xml:space="preserve">962982 </w:t>
      </w:r>
      <w:r>
        <w:rPr>
          <w:rFonts w:ascii="Arial" w:hAnsi="Arial" w:cs="Arial"/>
          <w:color w:val="002060"/>
          <w:sz w:val="22"/>
          <w:szCs w:val="22"/>
        </w:rPr>
        <w:tab/>
      </w:r>
      <w:r w:rsidRPr="0045666C">
        <w:rPr>
          <w:rFonts w:ascii="Arial" w:hAnsi="Arial" w:cs="Arial"/>
          <w:color w:val="002060"/>
          <w:sz w:val="22"/>
          <w:szCs w:val="22"/>
        </w:rPr>
        <w:t xml:space="preserve">ASD    VF ADRIATICO                 </w:t>
      </w:r>
    </w:p>
    <w:p w14:paraId="4F04F5FC" w14:textId="77777777" w:rsidR="0045666C" w:rsidRPr="0045666C" w:rsidRDefault="0045666C" w:rsidP="0045666C">
      <w:pPr>
        <w:rPr>
          <w:rFonts w:ascii="Arial" w:hAnsi="Arial" w:cs="Arial"/>
          <w:color w:val="002060"/>
          <w:sz w:val="22"/>
          <w:szCs w:val="22"/>
        </w:rPr>
      </w:pPr>
    </w:p>
    <w:bookmarkEnd w:id="7"/>
    <w:p w14:paraId="32A598D8" w14:textId="77777777" w:rsidR="00806918" w:rsidRPr="0045666C" w:rsidRDefault="00806918" w:rsidP="00806918">
      <w:pPr>
        <w:pStyle w:val="A121"/>
        <w:ind w:left="0"/>
        <w:rPr>
          <w:rFonts w:cs="Arial"/>
          <w:b/>
          <w:color w:val="002060"/>
          <w:spacing w:val="-2"/>
          <w:sz w:val="26"/>
          <w:szCs w:val="26"/>
          <w:lang w:eastAsia="it-IT"/>
        </w:rPr>
      </w:pPr>
      <w:r w:rsidRPr="0045666C">
        <w:rPr>
          <w:rFonts w:cs="Arial"/>
          <w:b/>
          <w:color w:val="002060"/>
          <w:spacing w:val="-2"/>
          <w:sz w:val="26"/>
          <w:szCs w:val="26"/>
          <w:lang w:eastAsia="it-IT"/>
        </w:rPr>
        <w:t>INIZIO CAMPIONATI</w:t>
      </w:r>
    </w:p>
    <w:p w14:paraId="15E559C2" w14:textId="5F00B42F" w:rsidR="00806918" w:rsidRPr="004E6A1D" w:rsidRDefault="00806918" w:rsidP="00806918">
      <w:pPr>
        <w:pStyle w:val="LndNormale1"/>
        <w:rPr>
          <w:b/>
          <w:bCs/>
          <w:color w:val="002060"/>
          <w:u w:val="single"/>
        </w:rPr>
      </w:pPr>
      <w:r w:rsidRPr="0045666C">
        <w:rPr>
          <w:color w:val="002060"/>
          <w:spacing w:val="-2"/>
          <w:lang w:eastAsia="it-IT"/>
        </w:rPr>
        <w:t xml:space="preserve">La Fase Primaverile dei Tornei Esordienti e Pulcini Calcio a Cinque avrà inizio </w:t>
      </w:r>
      <w:r w:rsidRPr="0045666C">
        <w:rPr>
          <w:b/>
          <w:bCs/>
          <w:color w:val="002060"/>
          <w:spacing w:val="-2"/>
          <w:lang w:eastAsia="it-IT"/>
        </w:rPr>
        <w:t>DOMENICA 8 FEBBRAIO 2026.</w:t>
      </w:r>
    </w:p>
    <w:p w14:paraId="50D0609E" w14:textId="77777777" w:rsidR="00806918" w:rsidRDefault="00806918" w:rsidP="00387589">
      <w:pPr>
        <w:pStyle w:val="LndNormale1"/>
        <w:rPr>
          <w:rFonts w:cs="Arial"/>
          <w:bCs/>
          <w:color w:val="002060"/>
        </w:rPr>
      </w:pPr>
    </w:p>
    <w:p w14:paraId="4C4863CE" w14:textId="77777777" w:rsidR="00BF1BC5" w:rsidRDefault="00BF1BC5" w:rsidP="00387589">
      <w:pPr>
        <w:pStyle w:val="LndNormale1"/>
        <w:rPr>
          <w:rFonts w:cs="Arial"/>
          <w:bCs/>
          <w:color w:val="002060"/>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lastRenderedPageBreak/>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1"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8" w:name="_Toc396581753"/>
      <w:bookmarkStart w:id="9" w:name="_Toc18678742"/>
      <w:bookmarkStart w:id="10" w:name="_Toc18678743"/>
      <w:bookmarkStart w:id="11" w:name="OLE_LINK12"/>
      <w:bookmarkStart w:id="12" w:name="OLE_LINK13"/>
      <w:r w:rsidRPr="00DE1EF7">
        <w:rPr>
          <w:color w:val="FFFFFF" w:themeColor="background1"/>
        </w:rPr>
        <w:t>NOTIZIE SU ATTIVITA’ AGONISTICA</w:t>
      </w:r>
      <w:bookmarkEnd w:id="8"/>
      <w:bookmarkEnd w:id="9"/>
      <w:bookmarkEnd w:id="10"/>
      <w:bookmarkEnd w:id="11"/>
      <w:bookmarkEnd w:id="12"/>
    </w:p>
    <w:p w14:paraId="6C430EFD" w14:textId="77777777" w:rsidR="00DC0676" w:rsidRDefault="00DC0676" w:rsidP="00DC0676">
      <w:pPr>
        <w:pStyle w:val="breakline"/>
        <w:rPr>
          <w:color w:val="002060"/>
        </w:rPr>
      </w:pPr>
    </w:p>
    <w:p w14:paraId="5822DFA6" w14:textId="77777777" w:rsidR="00A31EA4" w:rsidRPr="007343A0" w:rsidRDefault="00A31EA4" w:rsidP="00A31EA4">
      <w:pPr>
        <w:pStyle w:val="titolocampionato0"/>
        <w:shd w:val="clear" w:color="auto" w:fill="CCCCCC"/>
        <w:spacing w:before="80" w:after="40"/>
        <w:rPr>
          <w:color w:val="002060"/>
        </w:rPr>
      </w:pPr>
      <w:r w:rsidRPr="007343A0">
        <w:rPr>
          <w:color w:val="002060"/>
        </w:rPr>
        <w:t>CALCIO A CINQUE SERIE D</w:t>
      </w:r>
    </w:p>
    <w:p w14:paraId="4CEAD81E" w14:textId="77777777" w:rsidR="00A31EA4" w:rsidRPr="000C7410" w:rsidRDefault="00A31EA4" w:rsidP="00A31EA4">
      <w:pPr>
        <w:pStyle w:val="LndNormale1"/>
        <w:jc w:val="center"/>
        <w:rPr>
          <w:b/>
          <w:color w:val="002060"/>
          <w:sz w:val="36"/>
          <w:szCs w:val="36"/>
        </w:rPr>
      </w:pPr>
      <w:r w:rsidRPr="000C7410">
        <w:rPr>
          <w:b/>
          <w:color w:val="002060"/>
          <w:sz w:val="36"/>
          <w:szCs w:val="36"/>
        </w:rPr>
        <w:t>DISTINTA DI GARA</w:t>
      </w:r>
    </w:p>
    <w:p w14:paraId="6871D78E" w14:textId="77777777" w:rsidR="00A31EA4" w:rsidRDefault="00A31EA4" w:rsidP="00A31EA4">
      <w:pPr>
        <w:pStyle w:val="LndNormale1"/>
        <w:rPr>
          <w:color w:val="002060"/>
        </w:rPr>
      </w:pPr>
    </w:p>
    <w:p w14:paraId="72674890" w14:textId="77777777" w:rsidR="00A31EA4" w:rsidRDefault="00A31EA4" w:rsidP="00A31EA4">
      <w:pPr>
        <w:pStyle w:val="LndNormale1"/>
        <w:rPr>
          <w:b/>
          <w:bCs/>
          <w:color w:val="002060"/>
        </w:rPr>
      </w:pPr>
      <w:r w:rsidRPr="00DB5F36">
        <w:rPr>
          <w:b/>
          <w:bCs/>
          <w:color w:val="002060"/>
        </w:rPr>
        <w:t>Si fa presente a tutte le Società che dal 7 gennaio 2026 è obbligatoria la presentazione della distinta on-line estratta dall’apposita area Società LND</w:t>
      </w:r>
      <w:r>
        <w:rPr>
          <w:b/>
          <w:bCs/>
          <w:color w:val="002060"/>
        </w:rPr>
        <w:t xml:space="preserve"> come specificato nel relativo paragrafo del presente C.U.</w:t>
      </w:r>
      <w:r w:rsidRPr="00ED564A">
        <w:rPr>
          <w:b/>
          <w:bCs/>
          <w:color w:val="002060"/>
        </w:rPr>
        <w:t xml:space="preserve"> </w:t>
      </w:r>
    </w:p>
    <w:p w14:paraId="7F579E51" w14:textId="77777777" w:rsidR="00A31EA4" w:rsidRDefault="00A31EA4" w:rsidP="00A31EA4">
      <w:pPr>
        <w:pStyle w:val="LndNormale1"/>
        <w:rPr>
          <w:b/>
          <w:bCs/>
          <w:i/>
          <w:iCs/>
          <w:color w:val="002060"/>
        </w:rPr>
      </w:pPr>
      <w:r w:rsidRPr="00DB5F36">
        <w:rPr>
          <w:b/>
          <w:bCs/>
          <w:i/>
          <w:iCs/>
          <w:color w:val="002060"/>
        </w:rPr>
        <w:t>Le Società inadempienti saranno sanzionate dal Giudice Sportivo con un’ammenda.</w:t>
      </w:r>
    </w:p>
    <w:p w14:paraId="5F6179BE" w14:textId="77777777" w:rsidR="00A31EA4" w:rsidRPr="007343A0" w:rsidRDefault="00A31EA4" w:rsidP="00A31EA4">
      <w:pPr>
        <w:pStyle w:val="LndNormale1"/>
        <w:rPr>
          <w:b/>
          <w:bCs/>
          <w:color w:val="002060"/>
        </w:rPr>
      </w:pPr>
    </w:p>
    <w:p w14:paraId="398852A7" w14:textId="77777777" w:rsidR="00A31EA4" w:rsidRPr="007343A0" w:rsidRDefault="00A31EA4" w:rsidP="00A31EA4">
      <w:pPr>
        <w:pStyle w:val="titoloprinc0"/>
        <w:rPr>
          <w:color w:val="002060"/>
        </w:rPr>
      </w:pPr>
      <w:r w:rsidRPr="007343A0">
        <w:rPr>
          <w:color w:val="002060"/>
        </w:rPr>
        <w:t>RISULTATI</w:t>
      </w:r>
    </w:p>
    <w:p w14:paraId="3DD7A856" w14:textId="77777777" w:rsidR="00A31EA4" w:rsidRPr="007343A0" w:rsidRDefault="00A31EA4" w:rsidP="00A31EA4">
      <w:pPr>
        <w:pStyle w:val="breakline"/>
        <w:rPr>
          <w:color w:val="002060"/>
        </w:rPr>
      </w:pPr>
    </w:p>
    <w:p w14:paraId="1561B2A7" w14:textId="77777777" w:rsidR="00A31EA4" w:rsidRPr="007343A0" w:rsidRDefault="00A31EA4" w:rsidP="00A31EA4">
      <w:pPr>
        <w:pStyle w:val="sottotitolocampionato10"/>
        <w:rPr>
          <w:color w:val="002060"/>
        </w:rPr>
      </w:pPr>
      <w:r w:rsidRPr="007343A0">
        <w:rPr>
          <w:color w:val="002060"/>
        </w:rPr>
        <w:t>RISULTATI UFFICIALI GARE DEL 23/01/2026</w:t>
      </w:r>
    </w:p>
    <w:p w14:paraId="600F681D" w14:textId="77777777" w:rsidR="00A31EA4" w:rsidRPr="00A31EA4" w:rsidRDefault="00A31EA4" w:rsidP="00A31EA4">
      <w:pPr>
        <w:pStyle w:val="sottotitolocampionato20"/>
        <w:spacing w:before="0" w:beforeAutospacing="0" w:after="0" w:afterAutospacing="0"/>
        <w:rPr>
          <w:rFonts w:ascii="Arial" w:hAnsi="Arial" w:cs="Arial"/>
          <w:color w:val="002060"/>
          <w:sz w:val="20"/>
          <w:szCs w:val="20"/>
        </w:rPr>
      </w:pPr>
      <w:r w:rsidRPr="00A31EA4">
        <w:rPr>
          <w:rFonts w:ascii="Arial" w:hAnsi="Arial" w:cs="Arial"/>
          <w:color w:val="002060"/>
          <w:sz w:val="20"/>
          <w:szCs w:val="20"/>
        </w:rPr>
        <w:t>Si trascrivono qui di seguito i risultati ufficiali delle gare disputate</w:t>
      </w: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A31EA4" w:rsidRPr="007343A0" w14:paraId="5D4D0E30" w14:textId="77777777" w:rsidTr="0096300B">
        <w:tc>
          <w:tcPr>
            <w:tcW w:w="0" w:type="auto"/>
            <w:hideMark/>
          </w:tcPr>
          <w:p w14:paraId="4A1A0A42" w14:textId="77777777" w:rsidR="00A31EA4" w:rsidRPr="007343A0" w:rsidRDefault="00A31EA4" w:rsidP="0096300B">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1EA4" w:rsidRPr="007343A0" w14:paraId="3202B312" w14:textId="77777777" w:rsidTr="0096300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86B21" w14:textId="77777777" w:rsidR="00A31EA4" w:rsidRPr="007343A0" w:rsidRDefault="00A31EA4" w:rsidP="0096300B">
                  <w:pPr>
                    <w:pStyle w:val="headertabella0"/>
                    <w:rPr>
                      <w:color w:val="002060"/>
                    </w:rPr>
                  </w:pPr>
                  <w:r w:rsidRPr="007343A0">
                    <w:rPr>
                      <w:color w:val="002060"/>
                    </w:rPr>
                    <w:t>GIRONE F - 1 Giornata - R</w:t>
                  </w:r>
                </w:p>
              </w:tc>
            </w:tr>
            <w:tr w:rsidR="00A31EA4" w:rsidRPr="007343A0" w14:paraId="2B508AFB" w14:textId="77777777" w:rsidTr="0096300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9C8A77" w14:textId="77777777" w:rsidR="00A31EA4" w:rsidRPr="007343A0" w:rsidRDefault="00A31EA4" w:rsidP="0096300B">
                  <w:pPr>
                    <w:pStyle w:val="rowtabella0"/>
                    <w:rPr>
                      <w:color w:val="002060"/>
                    </w:rPr>
                  </w:pPr>
                  <w:r w:rsidRPr="007343A0">
                    <w:rPr>
                      <w:color w:val="002060"/>
                    </w:rPr>
                    <w:t>CASELLE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78B14E" w14:textId="77777777" w:rsidR="00A31EA4" w:rsidRPr="007343A0" w:rsidRDefault="00A31EA4" w:rsidP="0096300B">
                  <w:pPr>
                    <w:pStyle w:val="rowtabella0"/>
                    <w:rPr>
                      <w:color w:val="002060"/>
                    </w:rPr>
                  </w:pPr>
                  <w:r w:rsidRPr="007343A0">
                    <w:rPr>
                      <w:color w:val="002060"/>
                    </w:rPr>
                    <w:t>- TRUENTIN LAMA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36A80C" w14:textId="77777777" w:rsidR="00A31EA4" w:rsidRPr="007343A0" w:rsidRDefault="00A31EA4" w:rsidP="0096300B">
                  <w:pPr>
                    <w:pStyle w:val="rowtabella0"/>
                    <w:jc w:val="center"/>
                    <w:rPr>
                      <w:color w:val="002060"/>
                    </w:rPr>
                  </w:pPr>
                  <w:r w:rsidRPr="007343A0">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D99C5F" w14:textId="77777777" w:rsidR="00A31EA4" w:rsidRPr="007343A0" w:rsidRDefault="00A31EA4" w:rsidP="0096300B">
                  <w:pPr>
                    <w:pStyle w:val="rowtabella0"/>
                    <w:jc w:val="center"/>
                    <w:rPr>
                      <w:color w:val="002060"/>
                    </w:rPr>
                  </w:pPr>
                  <w:r w:rsidRPr="007343A0">
                    <w:rPr>
                      <w:color w:val="002060"/>
                    </w:rPr>
                    <w:t> </w:t>
                  </w:r>
                </w:p>
              </w:tc>
            </w:tr>
            <w:tr w:rsidR="00A31EA4" w:rsidRPr="007343A0" w14:paraId="39D2D677" w14:textId="77777777" w:rsidTr="0096300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F087F0" w14:textId="77777777" w:rsidR="00A31EA4" w:rsidRPr="007343A0" w:rsidRDefault="00A31EA4" w:rsidP="0096300B">
                  <w:pPr>
                    <w:pStyle w:val="rowtabella0"/>
                    <w:rPr>
                      <w:color w:val="002060"/>
                    </w:rPr>
                  </w:pPr>
                  <w:r w:rsidRPr="007343A0">
                    <w:rPr>
                      <w:color w:val="002060"/>
                    </w:rPr>
                    <w:t>CASTORANESE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9BEA56" w14:textId="77777777" w:rsidR="00A31EA4" w:rsidRPr="007343A0" w:rsidRDefault="00A31EA4" w:rsidP="0096300B">
                  <w:pPr>
                    <w:pStyle w:val="rowtabella0"/>
                    <w:rPr>
                      <w:color w:val="002060"/>
                    </w:rPr>
                  </w:pPr>
                  <w:r w:rsidRPr="007343A0">
                    <w:rPr>
                      <w:color w:val="002060"/>
                    </w:rPr>
                    <w:t>- PICENO UNITED MMX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79D184" w14:textId="77777777" w:rsidR="00A31EA4" w:rsidRPr="007343A0" w:rsidRDefault="00A31EA4" w:rsidP="0096300B">
                  <w:pPr>
                    <w:pStyle w:val="rowtabella0"/>
                    <w:jc w:val="center"/>
                    <w:rPr>
                      <w:color w:val="002060"/>
                    </w:rPr>
                  </w:pPr>
                  <w:r w:rsidRPr="007343A0">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677A7D" w14:textId="77777777" w:rsidR="00A31EA4" w:rsidRPr="007343A0" w:rsidRDefault="00A31EA4" w:rsidP="0096300B">
                  <w:pPr>
                    <w:pStyle w:val="rowtabella0"/>
                    <w:jc w:val="center"/>
                    <w:rPr>
                      <w:color w:val="002060"/>
                    </w:rPr>
                  </w:pPr>
                  <w:r w:rsidRPr="007343A0">
                    <w:rPr>
                      <w:color w:val="002060"/>
                    </w:rPr>
                    <w:t> </w:t>
                  </w:r>
                </w:p>
              </w:tc>
            </w:tr>
            <w:tr w:rsidR="00A31EA4" w:rsidRPr="007343A0" w14:paraId="5B748049" w14:textId="77777777" w:rsidTr="0096300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7A70E4" w14:textId="77777777" w:rsidR="00A31EA4" w:rsidRPr="007343A0" w:rsidRDefault="00A31EA4" w:rsidP="0096300B">
                  <w:pPr>
                    <w:pStyle w:val="rowtabella0"/>
                    <w:rPr>
                      <w:color w:val="002060"/>
                    </w:rPr>
                  </w:pPr>
                  <w:r w:rsidRPr="007343A0">
                    <w:rPr>
                      <w:color w:val="002060"/>
                    </w:rPr>
                    <w:t>(1) 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49B69E" w14:textId="77777777" w:rsidR="00A31EA4" w:rsidRPr="007343A0" w:rsidRDefault="00A31EA4" w:rsidP="0096300B">
                  <w:pPr>
                    <w:pStyle w:val="rowtabella0"/>
                    <w:rPr>
                      <w:color w:val="002060"/>
                    </w:rPr>
                  </w:pPr>
                  <w:r w:rsidRPr="007343A0">
                    <w:rPr>
                      <w:color w:val="002060"/>
                    </w:rPr>
                    <w:t>- ACCUMOLI GANG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EF926D" w14:textId="77777777" w:rsidR="00A31EA4" w:rsidRPr="007343A0" w:rsidRDefault="00A31EA4" w:rsidP="0096300B">
                  <w:pPr>
                    <w:pStyle w:val="rowtabella0"/>
                    <w:jc w:val="center"/>
                    <w:rPr>
                      <w:color w:val="002060"/>
                    </w:rPr>
                  </w:pPr>
                  <w:r w:rsidRPr="007343A0">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D1674A" w14:textId="77777777" w:rsidR="00A31EA4" w:rsidRPr="007343A0" w:rsidRDefault="00A31EA4" w:rsidP="0096300B">
                  <w:pPr>
                    <w:pStyle w:val="rowtabella0"/>
                    <w:jc w:val="center"/>
                    <w:rPr>
                      <w:color w:val="002060"/>
                    </w:rPr>
                  </w:pPr>
                  <w:r w:rsidRPr="007343A0">
                    <w:rPr>
                      <w:color w:val="002060"/>
                    </w:rPr>
                    <w:t> </w:t>
                  </w:r>
                </w:p>
              </w:tc>
            </w:tr>
            <w:tr w:rsidR="00A31EA4" w:rsidRPr="007343A0" w14:paraId="55BF1CFC" w14:textId="77777777" w:rsidTr="0096300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6A5AD8" w14:textId="77777777" w:rsidR="00A31EA4" w:rsidRPr="007343A0" w:rsidRDefault="00A31EA4" w:rsidP="0096300B">
                  <w:pPr>
                    <w:pStyle w:val="rowtabella0"/>
                    <w:rPr>
                      <w:color w:val="002060"/>
                    </w:rPr>
                  </w:pPr>
                  <w:r w:rsidRPr="007343A0">
                    <w:rPr>
                      <w:color w:val="002060"/>
                    </w:rPr>
                    <w:t>FUTSAL COMUNANZA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2BE0A4" w14:textId="77777777" w:rsidR="00A31EA4" w:rsidRPr="007343A0" w:rsidRDefault="00A31EA4" w:rsidP="0096300B">
                  <w:pPr>
                    <w:pStyle w:val="rowtabella0"/>
                    <w:rPr>
                      <w:color w:val="002060"/>
                    </w:rPr>
                  </w:pPr>
                  <w:r w:rsidRPr="007343A0">
                    <w:rPr>
                      <w:color w:val="002060"/>
                    </w:rPr>
                    <w:t>- CASTIGNANO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55DB0F" w14:textId="77777777" w:rsidR="00A31EA4" w:rsidRPr="007343A0" w:rsidRDefault="00A31EA4" w:rsidP="0096300B">
                  <w:pPr>
                    <w:pStyle w:val="rowtabella0"/>
                    <w:jc w:val="center"/>
                    <w:rPr>
                      <w:color w:val="002060"/>
                    </w:rPr>
                  </w:pPr>
                  <w:r w:rsidRPr="007343A0">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C17C01" w14:textId="77777777" w:rsidR="00A31EA4" w:rsidRPr="007343A0" w:rsidRDefault="00A31EA4" w:rsidP="0096300B">
                  <w:pPr>
                    <w:pStyle w:val="rowtabella0"/>
                    <w:jc w:val="center"/>
                    <w:rPr>
                      <w:color w:val="002060"/>
                    </w:rPr>
                  </w:pPr>
                  <w:r w:rsidRPr="007343A0">
                    <w:rPr>
                      <w:color w:val="002060"/>
                    </w:rPr>
                    <w:t> </w:t>
                  </w:r>
                </w:p>
              </w:tc>
            </w:tr>
            <w:tr w:rsidR="00A31EA4" w:rsidRPr="007343A0" w14:paraId="6BA3D38E" w14:textId="77777777" w:rsidTr="0096300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C7DBAC" w14:textId="77777777" w:rsidR="00A31EA4" w:rsidRPr="007343A0" w:rsidRDefault="00A31EA4" w:rsidP="0096300B">
                  <w:pPr>
                    <w:pStyle w:val="rowtabella0"/>
                    <w:rPr>
                      <w:color w:val="002060"/>
                    </w:rPr>
                  </w:pPr>
                  <w:r w:rsidRPr="007343A0">
                    <w:rPr>
                      <w:color w:val="002060"/>
                    </w:rPr>
                    <w:t>MANSARDA PAGLIARE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430D15" w14:textId="77777777" w:rsidR="00A31EA4" w:rsidRPr="007343A0" w:rsidRDefault="00A31EA4" w:rsidP="0096300B">
                  <w:pPr>
                    <w:pStyle w:val="rowtabella0"/>
                    <w:rPr>
                      <w:color w:val="002060"/>
                    </w:rPr>
                  </w:pPr>
                  <w:r w:rsidRPr="007343A0">
                    <w:rPr>
                      <w:color w:val="002060"/>
                    </w:rPr>
                    <w:t>- FUTSAL L.C.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59AFEE" w14:textId="77777777" w:rsidR="00A31EA4" w:rsidRPr="007343A0" w:rsidRDefault="00A31EA4" w:rsidP="0096300B">
                  <w:pPr>
                    <w:pStyle w:val="rowtabella0"/>
                    <w:jc w:val="center"/>
                    <w:rPr>
                      <w:color w:val="002060"/>
                    </w:rPr>
                  </w:pPr>
                  <w:r w:rsidRPr="007343A0">
                    <w:rPr>
                      <w:color w:val="002060"/>
                    </w:rPr>
                    <w:t>9 - 1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FBEF402" w14:textId="77777777" w:rsidR="00A31EA4" w:rsidRPr="007343A0" w:rsidRDefault="00A31EA4" w:rsidP="0096300B">
                  <w:pPr>
                    <w:pStyle w:val="rowtabella0"/>
                    <w:jc w:val="center"/>
                    <w:rPr>
                      <w:color w:val="002060"/>
                    </w:rPr>
                  </w:pPr>
                  <w:r w:rsidRPr="007343A0">
                    <w:rPr>
                      <w:color w:val="002060"/>
                    </w:rPr>
                    <w:t> </w:t>
                  </w:r>
                </w:p>
              </w:tc>
            </w:tr>
            <w:tr w:rsidR="00A31EA4" w:rsidRPr="007343A0" w14:paraId="42DCB62A" w14:textId="77777777" w:rsidTr="0096300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F7DED5" w14:textId="77777777" w:rsidR="00A31EA4" w:rsidRPr="007343A0" w:rsidRDefault="00A31EA4" w:rsidP="0096300B">
                  <w:pPr>
                    <w:pStyle w:val="rowtabella0"/>
                    <w:rPr>
                      <w:color w:val="002060"/>
                    </w:rPr>
                  </w:pPr>
                  <w:r w:rsidRPr="007343A0">
                    <w:rPr>
                      <w:color w:val="002060"/>
                    </w:rPr>
                    <w:t>RIPABERARDA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2C48C0" w14:textId="77777777" w:rsidR="00A31EA4" w:rsidRPr="007343A0" w:rsidRDefault="00A31EA4" w:rsidP="0096300B">
                  <w:pPr>
                    <w:pStyle w:val="rowtabella0"/>
                    <w:rPr>
                      <w:color w:val="002060"/>
                    </w:rPr>
                  </w:pPr>
                  <w:r w:rsidRPr="007343A0">
                    <w:rPr>
                      <w:color w:val="002060"/>
                    </w:rPr>
                    <w:t>- POLISPORTIVA VILLA PIGNA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EFD082" w14:textId="77777777" w:rsidR="00A31EA4" w:rsidRPr="007343A0" w:rsidRDefault="00A31EA4" w:rsidP="0096300B">
                  <w:pPr>
                    <w:pStyle w:val="rowtabella0"/>
                    <w:jc w:val="center"/>
                    <w:rPr>
                      <w:color w:val="002060"/>
                    </w:rPr>
                  </w:pPr>
                  <w:r w:rsidRPr="007343A0">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1ECE4A" w14:textId="77777777" w:rsidR="00A31EA4" w:rsidRPr="007343A0" w:rsidRDefault="00A31EA4" w:rsidP="0096300B">
                  <w:pPr>
                    <w:pStyle w:val="rowtabella0"/>
                    <w:jc w:val="center"/>
                    <w:rPr>
                      <w:color w:val="002060"/>
                    </w:rPr>
                  </w:pPr>
                  <w:r w:rsidRPr="007343A0">
                    <w:rPr>
                      <w:color w:val="002060"/>
                    </w:rPr>
                    <w:t> </w:t>
                  </w:r>
                </w:p>
              </w:tc>
            </w:tr>
            <w:tr w:rsidR="00A31EA4" w:rsidRPr="007343A0" w14:paraId="0220BF4C" w14:textId="77777777" w:rsidTr="0096300B">
              <w:tc>
                <w:tcPr>
                  <w:tcW w:w="4700" w:type="dxa"/>
                  <w:gridSpan w:val="4"/>
                  <w:tcBorders>
                    <w:top w:val="nil"/>
                    <w:left w:val="nil"/>
                    <w:bottom w:val="nil"/>
                    <w:right w:val="nil"/>
                  </w:tcBorders>
                  <w:tcMar>
                    <w:top w:w="20" w:type="dxa"/>
                    <w:left w:w="20" w:type="dxa"/>
                    <w:bottom w:w="20" w:type="dxa"/>
                    <w:right w:w="20" w:type="dxa"/>
                  </w:tcMar>
                  <w:vAlign w:val="center"/>
                  <w:hideMark/>
                </w:tcPr>
                <w:p w14:paraId="28453576" w14:textId="77777777" w:rsidR="00A31EA4" w:rsidRPr="007343A0" w:rsidRDefault="00A31EA4" w:rsidP="0096300B">
                  <w:pPr>
                    <w:pStyle w:val="rowtabella0"/>
                    <w:rPr>
                      <w:color w:val="002060"/>
                    </w:rPr>
                  </w:pPr>
                  <w:r w:rsidRPr="007343A0">
                    <w:rPr>
                      <w:color w:val="002060"/>
                    </w:rPr>
                    <w:t>(1) - disputata il 24/01/2026</w:t>
                  </w:r>
                </w:p>
              </w:tc>
            </w:tr>
          </w:tbl>
          <w:p w14:paraId="3D576867" w14:textId="77777777" w:rsidR="00A31EA4" w:rsidRPr="007343A0" w:rsidRDefault="00A31EA4" w:rsidP="0096300B">
            <w:pPr>
              <w:rPr>
                <w:color w:val="002060"/>
              </w:rPr>
            </w:pPr>
          </w:p>
        </w:tc>
      </w:tr>
    </w:tbl>
    <w:p w14:paraId="70261EF3" w14:textId="77777777" w:rsidR="00A31EA4" w:rsidRPr="007343A0" w:rsidRDefault="00A31EA4" w:rsidP="00A31EA4">
      <w:pPr>
        <w:pStyle w:val="breakline"/>
        <w:rPr>
          <w:rFonts w:eastAsiaTheme="minorEastAsia"/>
          <w:color w:val="002060"/>
        </w:rPr>
      </w:pPr>
    </w:p>
    <w:p w14:paraId="017E567A" w14:textId="77777777" w:rsidR="00A31EA4" w:rsidRPr="007343A0" w:rsidRDefault="00A31EA4" w:rsidP="00A31EA4">
      <w:pPr>
        <w:pStyle w:val="breakline"/>
        <w:rPr>
          <w:color w:val="002060"/>
        </w:rPr>
      </w:pPr>
    </w:p>
    <w:p w14:paraId="66C84615" w14:textId="77777777" w:rsidR="00A31EA4" w:rsidRPr="007343A0" w:rsidRDefault="00A31EA4" w:rsidP="00A31EA4">
      <w:pPr>
        <w:pStyle w:val="titoloprinc0"/>
        <w:rPr>
          <w:color w:val="002060"/>
        </w:rPr>
      </w:pPr>
      <w:r w:rsidRPr="007343A0">
        <w:rPr>
          <w:color w:val="002060"/>
        </w:rPr>
        <w:t>GIUDICE SPORTIVO</w:t>
      </w:r>
    </w:p>
    <w:p w14:paraId="2C358393" w14:textId="77777777" w:rsidR="00A31EA4" w:rsidRPr="007343A0" w:rsidRDefault="00A31EA4" w:rsidP="00A31EA4">
      <w:pPr>
        <w:pStyle w:val="diffida"/>
        <w:rPr>
          <w:color w:val="002060"/>
        </w:rPr>
      </w:pPr>
      <w:r w:rsidRPr="007343A0">
        <w:rPr>
          <w:color w:val="002060"/>
        </w:rPr>
        <w:t>Il Giudice Sportivo Avv. Agnese Lazzaretti, con l'assistenza del Segretario Angelo Castellana, nella seduta del 27/01/2026, ha adottato le decisioni che di seguito integralmente si riportano:</w:t>
      </w:r>
    </w:p>
    <w:p w14:paraId="1C056B95" w14:textId="77777777" w:rsidR="00A31EA4" w:rsidRPr="007343A0" w:rsidRDefault="00A31EA4" w:rsidP="00A31EA4">
      <w:pPr>
        <w:pStyle w:val="titolo10"/>
        <w:rPr>
          <w:color w:val="002060"/>
        </w:rPr>
      </w:pPr>
      <w:r w:rsidRPr="007343A0">
        <w:rPr>
          <w:color w:val="002060"/>
        </w:rPr>
        <w:t xml:space="preserve">GARE DEL 23/ 1/2026 </w:t>
      </w:r>
    </w:p>
    <w:p w14:paraId="16FCEA0E" w14:textId="77777777" w:rsidR="00A31EA4" w:rsidRPr="007343A0" w:rsidRDefault="00A31EA4" w:rsidP="00A31EA4">
      <w:pPr>
        <w:pStyle w:val="titolo7a"/>
        <w:rPr>
          <w:color w:val="002060"/>
        </w:rPr>
      </w:pPr>
      <w:r w:rsidRPr="007343A0">
        <w:rPr>
          <w:color w:val="002060"/>
        </w:rPr>
        <w:t xml:space="preserve">PROVVEDIMENTI DISCIPLINARI </w:t>
      </w:r>
    </w:p>
    <w:p w14:paraId="7FABD407" w14:textId="77777777" w:rsidR="00A31EA4" w:rsidRPr="007343A0" w:rsidRDefault="00A31EA4" w:rsidP="00A31EA4">
      <w:pPr>
        <w:pStyle w:val="titolo7b0"/>
        <w:rPr>
          <w:color w:val="002060"/>
        </w:rPr>
      </w:pPr>
      <w:r w:rsidRPr="007343A0">
        <w:rPr>
          <w:color w:val="002060"/>
        </w:rPr>
        <w:t xml:space="preserve">In base alle risultanze degli atti ufficiali sono state deliberate le seguenti sanzioni disciplinari. </w:t>
      </w:r>
    </w:p>
    <w:p w14:paraId="7DF2128A" w14:textId="77777777" w:rsidR="00A31EA4" w:rsidRPr="007343A0" w:rsidRDefault="00A31EA4" w:rsidP="00A31EA4">
      <w:pPr>
        <w:pStyle w:val="titolo30"/>
        <w:rPr>
          <w:color w:val="002060"/>
        </w:rPr>
      </w:pPr>
      <w:r w:rsidRPr="007343A0">
        <w:rPr>
          <w:color w:val="002060"/>
        </w:rPr>
        <w:t xml:space="preserve">DIRIGENTI </w:t>
      </w:r>
    </w:p>
    <w:p w14:paraId="4ABE3E08" w14:textId="77777777" w:rsidR="00A31EA4" w:rsidRPr="007343A0" w:rsidRDefault="00A31EA4" w:rsidP="00A31EA4">
      <w:pPr>
        <w:pStyle w:val="titolo20"/>
        <w:rPr>
          <w:color w:val="002060"/>
        </w:rPr>
      </w:pPr>
      <w:r w:rsidRPr="007343A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1EA4" w:rsidRPr="007343A0" w14:paraId="2C0257C5" w14:textId="77777777" w:rsidTr="0096300B">
        <w:tc>
          <w:tcPr>
            <w:tcW w:w="2200" w:type="dxa"/>
            <w:tcMar>
              <w:top w:w="20" w:type="dxa"/>
              <w:left w:w="20" w:type="dxa"/>
              <w:bottom w:w="20" w:type="dxa"/>
              <w:right w:w="20" w:type="dxa"/>
            </w:tcMar>
            <w:vAlign w:val="center"/>
            <w:hideMark/>
          </w:tcPr>
          <w:p w14:paraId="7F5E8328" w14:textId="77777777" w:rsidR="00A31EA4" w:rsidRPr="007343A0" w:rsidRDefault="00A31EA4" w:rsidP="0096300B">
            <w:pPr>
              <w:pStyle w:val="movimento"/>
              <w:rPr>
                <w:color w:val="002060"/>
              </w:rPr>
            </w:pPr>
            <w:r w:rsidRPr="007343A0">
              <w:rPr>
                <w:color w:val="002060"/>
              </w:rPr>
              <w:t>RODILOSSI SIMONE</w:t>
            </w:r>
          </w:p>
        </w:tc>
        <w:tc>
          <w:tcPr>
            <w:tcW w:w="2200" w:type="dxa"/>
            <w:tcMar>
              <w:top w:w="20" w:type="dxa"/>
              <w:left w:w="20" w:type="dxa"/>
              <w:bottom w:w="20" w:type="dxa"/>
              <w:right w:w="20" w:type="dxa"/>
            </w:tcMar>
            <w:vAlign w:val="center"/>
            <w:hideMark/>
          </w:tcPr>
          <w:p w14:paraId="67DA95F5" w14:textId="77777777" w:rsidR="00A31EA4" w:rsidRPr="007343A0" w:rsidRDefault="00A31EA4" w:rsidP="0096300B">
            <w:pPr>
              <w:pStyle w:val="movimento2"/>
              <w:rPr>
                <w:color w:val="002060"/>
              </w:rPr>
            </w:pPr>
            <w:r w:rsidRPr="007343A0">
              <w:rPr>
                <w:color w:val="002060"/>
              </w:rPr>
              <w:t xml:space="preserve">(MANSARDA PAGLIARE) </w:t>
            </w:r>
          </w:p>
        </w:tc>
        <w:tc>
          <w:tcPr>
            <w:tcW w:w="800" w:type="dxa"/>
            <w:tcMar>
              <w:top w:w="20" w:type="dxa"/>
              <w:left w:w="20" w:type="dxa"/>
              <w:bottom w:w="20" w:type="dxa"/>
              <w:right w:w="20" w:type="dxa"/>
            </w:tcMar>
            <w:vAlign w:val="center"/>
            <w:hideMark/>
          </w:tcPr>
          <w:p w14:paraId="47B7BEBB" w14:textId="77777777" w:rsidR="00A31EA4" w:rsidRPr="007343A0" w:rsidRDefault="00A31EA4" w:rsidP="0096300B">
            <w:pPr>
              <w:pStyle w:val="movimento"/>
              <w:rPr>
                <w:color w:val="002060"/>
              </w:rPr>
            </w:pPr>
            <w:r w:rsidRPr="007343A0">
              <w:rPr>
                <w:color w:val="002060"/>
              </w:rPr>
              <w:t> </w:t>
            </w:r>
          </w:p>
        </w:tc>
        <w:tc>
          <w:tcPr>
            <w:tcW w:w="2200" w:type="dxa"/>
            <w:tcMar>
              <w:top w:w="20" w:type="dxa"/>
              <w:left w:w="20" w:type="dxa"/>
              <w:bottom w:w="20" w:type="dxa"/>
              <w:right w:w="20" w:type="dxa"/>
            </w:tcMar>
            <w:vAlign w:val="center"/>
            <w:hideMark/>
          </w:tcPr>
          <w:p w14:paraId="6F1CE6E5" w14:textId="77777777" w:rsidR="00A31EA4" w:rsidRPr="007343A0" w:rsidRDefault="00A31EA4" w:rsidP="0096300B">
            <w:pPr>
              <w:pStyle w:val="movimento"/>
              <w:rPr>
                <w:color w:val="002060"/>
              </w:rPr>
            </w:pPr>
            <w:r w:rsidRPr="007343A0">
              <w:rPr>
                <w:color w:val="002060"/>
              </w:rPr>
              <w:t> </w:t>
            </w:r>
          </w:p>
        </w:tc>
        <w:tc>
          <w:tcPr>
            <w:tcW w:w="2200" w:type="dxa"/>
            <w:tcMar>
              <w:top w:w="20" w:type="dxa"/>
              <w:left w:w="20" w:type="dxa"/>
              <w:bottom w:w="20" w:type="dxa"/>
              <w:right w:w="20" w:type="dxa"/>
            </w:tcMar>
            <w:vAlign w:val="center"/>
            <w:hideMark/>
          </w:tcPr>
          <w:p w14:paraId="42D2CCA9" w14:textId="77777777" w:rsidR="00A31EA4" w:rsidRPr="007343A0" w:rsidRDefault="00A31EA4" w:rsidP="0096300B">
            <w:pPr>
              <w:pStyle w:val="movimento2"/>
              <w:rPr>
                <w:color w:val="002060"/>
              </w:rPr>
            </w:pPr>
            <w:r w:rsidRPr="007343A0">
              <w:rPr>
                <w:color w:val="002060"/>
              </w:rPr>
              <w:t> </w:t>
            </w:r>
          </w:p>
        </w:tc>
      </w:tr>
    </w:tbl>
    <w:p w14:paraId="70EDFB60" w14:textId="77777777" w:rsidR="00A31EA4" w:rsidRPr="007343A0" w:rsidRDefault="00A31EA4" w:rsidP="00A31EA4">
      <w:pPr>
        <w:pStyle w:val="titolo30"/>
        <w:rPr>
          <w:rFonts w:eastAsiaTheme="minorEastAsia"/>
          <w:color w:val="002060"/>
        </w:rPr>
      </w:pPr>
      <w:r w:rsidRPr="007343A0">
        <w:rPr>
          <w:color w:val="002060"/>
        </w:rPr>
        <w:t xml:space="preserve">ALLENATORI </w:t>
      </w:r>
    </w:p>
    <w:p w14:paraId="74D197C5" w14:textId="77777777" w:rsidR="00A31EA4" w:rsidRPr="007343A0" w:rsidRDefault="00A31EA4" w:rsidP="00A31EA4">
      <w:pPr>
        <w:pStyle w:val="titolo20"/>
        <w:rPr>
          <w:color w:val="002060"/>
        </w:rPr>
      </w:pPr>
      <w:r w:rsidRPr="007343A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1EA4" w:rsidRPr="007343A0" w14:paraId="088EB237" w14:textId="77777777" w:rsidTr="0096300B">
        <w:tc>
          <w:tcPr>
            <w:tcW w:w="2200" w:type="dxa"/>
            <w:tcMar>
              <w:top w:w="20" w:type="dxa"/>
              <w:left w:w="20" w:type="dxa"/>
              <w:bottom w:w="20" w:type="dxa"/>
              <w:right w:w="20" w:type="dxa"/>
            </w:tcMar>
            <w:vAlign w:val="center"/>
            <w:hideMark/>
          </w:tcPr>
          <w:p w14:paraId="27B8512F" w14:textId="77777777" w:rsidR="00A31EA4" w:rsidRPr="007343A0" w:rsidRDefault="00A31EA4" w:rsidP="0096300B">
            <w:pPr>
              <w:pStyle w:val="movimento"/>
              <w:rPr>
                <w:color w:val="002060"/>
              </w:rPr>
            </w:pPr>
            <w:r w:rsidRPr="007343A0">
              <w:rPr>
                <w:color w:val="002060"/>
              </w:rPr>
              <w:t>MASSACCI STEFANO</w:t>
            </w:r>
          </w:p>
        </w:tc>
        <w:tc>
          <w:tcPr>
            <w:tcW w:w="2200" w:type="dxa"/>
            <w:tcMar>
              <w:top w:w="20" w:type="dxa"/>
              <w:left w:w="20" w:type="dxa"/>
              <w:bottom w:w="20" w:type="dxa"/>
              <w:right w:w="20" w:type="dxa"/>
            </w:tcMar>
            <w:vAlign w:val="center"/>
            <w:hideMark/>
          </w:tcPr>
          <w:p w14:paraId="650F5236" w14:textId="77777777" w:rsidR="00A31EA4" w:rsidRPr="007343A0" w:rsidRDefault="00A31EA4" w:rsidP="0096300B">
            <w:pPr>
              <w:pStyle w:val="movimento2"/>
              <w:rPr>
                <w:color w:val="002060"/>
              </w:rPr>
            </w:pPr>
            <w:r w:rsidRPr="007343A0">
              <w:rPr>
                <w:color w:val="002060"/>
              </w:rPr>
              <w:t xml:space="preserve">(FUTSAL L.C.) </w:t>
            </w:r>
          </w:p>
        </w:tc>
        <w:tc>
          <w:tcPr>
            <w:tcW w:w="800" w:type="dxa"/>
            <w:tcMar>
              <w:top w:w="20" w:type="dxa"/>
              <w:left w:w="20" w:type="dxa"/>
              <w:bottom w:w="20" w:type="dxa"/>
              <w:right w:w="20" w:type="dxa"/>
            </w:tcMar>
            <w:vAlign w:val="center"/>
            <w:hideMark/>
          </w:tcPr>
          <w:p w14:paraId="17D1CF2A" w14:textId="77777777" w:rsidR="00A31EA4" w:rsidRPr="007343A0" w:rsidRDefault="00A31EA4" w:rsidP="0096300B">
            <w:pPr>
              <w:pStyle w:val="movimento"/>
              <w:rPr>
                <w:color w:val="002060"/>
              </w:rPr>
            </w:pPr>
            <w:r w:rsidRPr="007343A0">
              <w:rPr>
                <w:color w:val="002060"/>
              </w:rPr>
              <w:t> </w:t>
            </w:r>
          </w:p>
        </w:tc>
        <w:tc>
          <w:tcPr>
            <w:tcW w:w="2200" w:type="dxa"/>
            <w:tcMar>
              <w:top w:w="20" w:type="dxa"/>
              <w:left w:w="20" w:type="dxa"/>
              <w:bottom w:w="20" w:type="dxa"/>
              <w:right w:w="20" w:type="dxa"/>
            </w:tcMar>
            <w:vAlign w:val="center"/>
            <w:hideMark/>
          </w:tcPr>
          <w:p w14:paraId="67054729" w14:textId="77777777" w:rsidR="00A31EA4" w:rsidRPr="007343A0" w:rsidRDefault="00A31EA4" w:rsidP="0096300B">
            <w:pPr>
              <w:pStyle w:val="movimento"/>
              <w:rPr>
                <w:color w:val="002060"/>
              </w:rPr>
            </w:pPr>
            <w:r w:rsidRPr="007343A0">
              <w:rPr>
                <w:color w:val="002060"/>
              </w:rPr>
              <w:t> </w:t>
            </w:r>
          </w:p>
        </w:tc>
        <w:tc>
          <w:tcPr>
            <w:tcW w:w="2200" w:type="dxa"/>
            <w:tcMar>
              <w:top w:w="20" w:type="dxa"/>
              <w:left w:w="20" w:type="dxa"/>
              <w:bottom w:w="20" w:type="dxa"/>
              <w:right w:w="20" w:type="dxa"/>
            </w:tcMar>
            <w:vAlign w:val="center"/>
            <w:hideMark/>
          </w:tcPr>
          <w:p w14:paraId="5087E5FB" w14:textId="77777777" w:rsidR="00A31EA4" w:rsidRPr="007343A0" w:rsidRDefault="00A31EA4" w:rsidP="0096300B">
            <w:pPr>
              <w:pStyle w:val="movimento2"/>
              <w:rPr>
                <w:color w:val="002060"/>
              </w:rPr>
            </w:pPr>
            <w:r w:rsidRPr="007343A0">
              <w:rPr>
                <w:color w:val="002060"/>
              </w:rPr>
              <w:t> </w:t>
            </w:r>
          </w:p>
        </w:tc>
      </w:tr>
    </w:tbl>
    <w:p w14:paraId="6557AE43" w14:textId="77777777" w:rsidR="00A31EA4" w:rsidRPr="007343A0" w:rsidRDefault="00A31EA4" w:rsidP="00A31EA4">
      <w:pPr>
        <w:pStyle w:val="titolo30"/>
        <w:rPr>
          <w:rFonts w:eastAsiaTheme="minorEastAsia"/>
          <w:color w:val="002060"/>
        </w:rPr>
      </w:pPr>
      <w:r w:rsidRPr="007343A0">
        <w:rPr>
          <w:color w:val="002060"/>
        </w:rPr>
        <w:t xml:space="preserve">CALCIATORI ESPULSI </w:t>
      </w:r>
    </w:p>
    <w:p w14:paraId="6FC528B6" w14:textId="77777777" w:rsidR="00A31EA4" w:rsidRPr="007343A0" w:rsidRDefault="00A31EA4" w:rsidP="00A31EA4">
      <w:pPr>
        <w:pStyle w:val="titolo20"/>
        <w:rPr>
          <w:color w:val="002060"/>
        </w:rPr>
      </w:pPr>
      <w:r w:rsidRPr="007343A0">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1EA4" w:rsidRPr="007343A0" w14:paraId="4643E4E8" w14:textId="77777777" w:rsidTr="0096300B">
        <w:tc>
          <w:tcPr>
            <w:tcW w:w="2200" w:type="dxa"/>
            <w:tcMar>
              <w:top w:w="20" w:type="dxa"/>
              <w:left w:w="20" w:type="dxa"/>
              <w:bottom w:w="20" w:type="dxa"/>
              <w:right w:w="20" w:type="dxa"/>
            </w:tcMar>
            <w:vAlign w:val="center"/>
            <w:hideMark/>
          </w:tcPr>
          <w:p w14:paraId="79B7CF4A" w14:textId="77777777" w:rsidR="00A31EA4" w:rsidRPr="007343A0" w:rsidRDefault="00A31EA4" w:rsidP="0096300B">
            <w:pPr>
              <w:pStyle w:val="movimento"/>
              <w:rPr>
                <w:color w:val="002060"/>
              </w:rPr>
            </w:pPr>
            <w:r w:rsidRPr="007343A0">
              <w:rPr>
                <w:color w:val="002060"/>
              </w:rPr>
              <w:t>POMPETTI FEDERICO</w:t>
            </w:r>
          </w:p>
        </w:tc>
        <w:tc>
          <w:tcPr>
            <w:tcW w:w="2200" w:type="dxa"/>
            <w:tcMar>
              <w:top w:w="20" w:type="dxa"/>
              <w:left w:w="20" w:type="dxa"/>
              <w:bottom w:w="20" w:type="dxa"/>
              <w:right w:w="20" w:type="dxa"/>
            </w:tcMar>
            <w:vAlign w:val="center"/>
            <w:hideMark/>
          </w:tcPr>
          <w:p w14:paraId="1B984FC8" w14:textId="77777777" w:rsidR="00A31EA4" w:rsidRPr="007343A0" w:rsidRDefault="00A31EA4" w:rsidP="0096300B">
            <w:pPr>
              <w:pStyle w:val="movimento2"/>
              <w:rPr>
                <w:color w:val="002060"/>
              </w:rPr>
            </w:pPr>
            <w:r w:rsidRPr="007343A0">
              <w:rPr>
                <w:color w:val="002060"/>
              </w:rPr>
              <w:t xml:space="preserve">(POLISPORTIVA VILLA PIGNA) </w:t>
            </w:r>
          </w:p>
        </w:tc>
        <w:tc>
          <w:tcPr>
            <w:tcW w:w="800" w:type="dxa"/>
            <w:tcMar>
              <w:top w:w="20" w:type="dxa"/>
              <w:left w:w="20" w:type="dxa"/>
              <w:bottom w:w="20" w:type="dxa"/>
              <w:right w:w="20" w:type="dxa"/>
            </w:tcMar>
            <w:vAlign w:val="center"/>
            <w:hideMark/>
          </w:tcPr>
          <w:p w14:paraId="3D3975E9" w14:textId="77777777" w:rsidR="00A31EA4" w:rsidRPr="007343A0" w:rsidRDefault="00A31EA4" w:rsidP="0096300B">
            <w:pPr>
              <w:pStyle w:val="movimento"/>
              <w:rPr>
                <w:color w:val="002060"/>
              </w:rPr>
            </w:pPr>
            <w:r w:rsidRPr="007343A0">
              <w:rPr>
                <w:color w:val="002060"/>
              </w:rPr>
              <w:t> </w:t>
            </w:r>
          </w:p>
        </w:tc>
        <w:tc>
          <w:tcPr>
            <w:tcW w:w="2200" w:type="dxa"/>
            <w:tcMar>
              <w:top w:w="20" w:type="dxa"/>
              <w:left w:w="20" w:type="dxa"/>
              <w:bottom w:w="20" w:type="dxa"/>
              <w:right w:w="20" w:type="dxa"/>
            </w:tcMar>
            <w:vAlign w:val="center"/>
            <w:hideMark/>
          </w:tcPr>
          <w:p w14:paraId="606D45B5" w14:textId="77777777" w:rsidR="00A31EA4" w:rsidRPr="007343A0" w:rsidRDefault="00A31EA4" w:rsidP="0096300B">
            <w:pPr>
              <w:pStyle w:val="movimento"/>
              <w:rPr>
                <w:color w:val="002060"/>
              </w:rPr>
            </w:pPr>
            <w:r w:rsidRPr="007343A0">
              <w:rPr>
                <w:color w:val="002060"/>
              </w:rPr>
              <w:t> </w:t>
            </w:r>
          </w:p>
        </w:tc>
        <w:tc>
          <w:tcPr>
            <w:tcW w:w="2200" w:type="dxa"/>
            <w:tcMar>
              <w:top w:w="20" w:type="dxa"/>
              <w:left w:w="20" w:type="dxa"/>
              <w:bottom w:w="20" w:type="dxa"/>
              <w:right w:w="20" w:type="dxa"/>
            </w:tcMar>
            <w:vAlign w:val="center"/>
            <w:hideMark/>
          </w:tcPr>
          <w:p w14:paraId="5B181754" w14:textId="77777777" w:rsidR="00A31EA4" w:rsidRPr="007343A0" w:rsidRDefault="00A31EA4" w:rsidP="0096300B">
            <w:pPr>
              <w:pStyle w:val="movimento2"/>
              <w:rPr>
                <w:color w:val="002060"/>
              </w:rPr>
            </w:pPr>
            <w:r w:rsidRPr="007343A0">
              <w:rPr>
                <w:color w:val="002060"/>
              </w:rPr>
              <w:t> </w:t>
            </w:r>
          </w:p>
        </w:tc>
      </w:tr>
    </w:tbl>
    <w:p w14:paraId="35B167A2" w14:textId="77777777" w:rsidR="00A31EA4" w:rsidRPr="007343A0" w:rsidRDefault="00A31EA4" w:rsidP="00A31EA4">
      <w:pPr>
        <w:pStyle w:val="titolo30"/>
        <w:rPr>
          <w:rFonts w:eastAsiaTheme="minorEastAsia"/>
          <w:color w:val="002060"/>
        </w:rPr>
      </w:pPr>
      <w:r w:rsidRPr="007343A0">
        <w:rPr>
          <w:color w:val="002060"/>
        </w:rPr>
        <w:lastRenderedPageBreak/>
        <w:t xml:space="preserve">CALCIATORI NON ESPULSI </w:t>
      </w:r>
    </w:p>
    <w:p w14:paraId="71E17309" w14:textId="77777777" w:rsidR="00A31EA4" w:rsidRPr="007343A0" w:rsidRDefault="00A31EA4" w:rsidP="00A31EA4">
      <w:pPr>
        <w:pStyle w:val="titolo20"/>
        <w:rPr>
          <w:color w:val="002060"/>
        </w:rPr>
      </w:pPr>
      <w:r w:rsidRPr="007343A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1EA4" w:rsidRPr="007343A0" w14:paraId="0790B14A" w14:textId="77777777" w:rsidTr="0096300B">
        <w:tc>
          <w:tcPr>
            <w:tcW w:w="2200" w:type="dxa"/>
            <w:tcMar>
              <w:top w:w="20" w:type="dxa"/>
              <w:left w:w="20" w:type="dxa"/>
              <w:bottom w:w="20" w:type="dxa"/>
              <w:right w:w="20" w:type="dxa"/>
            </w:tcMar>
            <w:vAlign w:val="center"/>
            <w:hideMark/>
          </w:tcPr>
          <w:p w14:paraId="71072185" w14:textId="77777777" w:rsidR="00A31EA4" w:rsidRPr="007343A0" w:rsidRDefault="00A31EA4" w:rsidP="0096300B">
            <w:pPr>
              <w:pStyle w:val="movimento"/>
              <w:rPr>
                <w:color w:val="002060"/>
              </w:rPr>
            </w:pPr>
            <w:r w:rsidRPr="007343A0">
              <w:rPr>
                <w:color w:val="002060"/>
              </w:rPr>
              <w:t>CAMINONNI FABIO</w:t>
            </w:r>
          </w:p>
        </w:tc>
        <w:tc>
          <w:tcPr>
            <w:tcW w:w="2200" w:type="dxa"/>
            <w:tcMar>
              <w:top w:w="20" w:type="dxa"/>
              <w:left w:w="20" w:type="dxa"/>
              <w:bottom w:w="20" w:type="dxa"/>
              <w:right w:w="20" w:type="dxa"/>
            </w:tcMar>
            <w:vAlign w:val="center"/>
            <w:hideMark/>
          </w:tcPr>
          <w:p w14:paraId="399DD1E5" w14:textId="77777777" w:rsidR="00A31EA4" w:rsidRPr="007343A0" w:rsidRDefault="00A31EA4" w:rsidP="0096300B">
            <w:pPr>
              <w:pStyle w:val="movimento2"/>
              <w:rPr>
                <w:color w:val="002060"/>
              </w:rPr>
            </w:pPr>
            <w:r w:rsidRPr="007343A0">
              <w:rPr>
                <w:color w:val="002060"/>
              </w:rPr>
              <w:t xml:space="preserve">(CASELLE) </w:t>
            </w:r>
          </w:p>
        </w:tc>
        <w:tc>
          <w:tcPr>
            <w:tcW w:w="800" w:type="dxa"/>
            <w:tcMar>
              <w:top w:w="20" w:type="dxa"/>
              <w:left w:w="20" w:type="dxa"/>
              <w:bottom w:w="20" w:type="dxa"/>
              <w:right w:w="20" w:type="dxa"/>
            </w:tcMar>
            <w:vAlign w:val="center"/>
            <w:hideMark/>
          </w:tcPr>
          <w:p w14:paraId="768A0B4A" w14:textId="77777777" w:rsidR="00A31EA4" w:rsidRPr="007343A0" w:rsidRDefault="00A31EA4" w:rsidP="0096300B">
            <w:pPr>
              <w:pStyle w:val="movimento"/>
              <w:rPr>
                <w:color w:val="002060"/>
              </w:rPr>
            </w:pPr>
            <w:r w:rsidRPr="007343A0">
              <w:rPr>
                <w:color w:val="002060"/>
              </w:rPr>
              <w:t> </w:t>
            </w:r>
          </w:p>
        </w:tc>
        <w:tc>
          <w:tcPr>
            <w:tcW w:w="2200" w:type="dxa"/>
            <w:tcMar>
              <w:top w:w="20" w:type="dxa"/>
              <w:left w:w="20" w:type="dxa"/>
              <w:bottom w:w="20" w:type="dxa"/>
              <w:right w:w="20" w:type="dxa"/>
            </w:tcMar>
            <w:vAlign w:val="center"/>
            <w:hideMark/>
          </w:tcPr>
          <w:p w14:paraId="28E01291" w14:textId="77777777" w:rsidR="00A31EA4" w:rsidRPr="007343A0" w:rsidRDefault="00A31EA4" w:rsidP="0096300B">
            <w:pPr>
              <w:pStyle w:val="movimento"/>
              <w:rPr>
                <w:color w:val="002060"/>
              </w:rPr>
            </w:pPr>
            <w:r w:rsidRPr="007343A0">
              <w:rPr>
                <w:color w:val="002060"/>
              </w:rPr>
              <w:t>PERONI ANDREA</w:t>
            </w:r>
          </w:p>
        </w:tc>
        <w:tc>
          <w:tcPr>
            <w:tcW w:w="2200" w:type="dxa"/>
            <w:tcMar>
              <w:top w:w="20" w:type="dxa"/>
              <w:left w:w="20" w:type="dxa"/>
              <w:bottom w:w="20" w:type="dxa"/>
              <w:right w:w="20" w:type="dxa"/>
            </w:tcMar>
            <w:vAlign w:val="center"/>
            <w:hideMark/>
          </w:tcPr>
          <w:p w14:paraId="373501BE" w14:textId="77777777" w:rsidR="00A31EA4" w:rsidRPr="007343A0" w:rsidRDefault="00A31EA4" w:rsidP="0096300B">
            <w:pPr>
              <w:pStyle w:val="movimento2"/>
              <w:rPr>
                <w:color w:val="002060"/>
              </w:rPr>
            </w:pPr>
            <w:r w:rsidRPr="007343A0">
              <w:rPr>
                <w:color w:val="002060"/>
              </w:rPr>
              <w:t xml:space="preserve">(CASELLE) </w:t>
            </w:r>
          </w:p>
        </w:tc>
      </w:tr>
      <w:tr w:rsidR="00A31EA4" w:rsidRPr="007343A0" w14:paraId="143307C4" w14:textId="77777777" w:rsidTr="0096300B">
        <w:tc>
          <w:tcPr>
            <w:tcW w:w="2200" w:type="dxa"/>
            <w:tcMar>
              <w:top w:w="20" w:type="dxa"/>
              <w:left w:w="20" w:type="dxa"/>
              <w:bottom w:w="20" w:type="dxa"/>
              <w:right w:w="20" w:type="dxa"/>
            </w:tcMar>
            <w:vAlign w:val="center"/>
            <w:hideMark/>
          </w:tcPr>
          <w:p w14:paraId="54EE2080" w14:textId="77777777" w:rsidR="00A31EA4" w:rsidRPr="007343A0" w:rsidRDefault="00A31EA4" w:rsidP="0096300B">
            <w:pPr>
              <w:pStyle w:val="movimento"/>
              <w:rPr>
                <w:color w:val="002060"/>
              </w:rPr>
            </w:pPr>
            <w:r w:rsidRPr="007343A0">
              <w:rPr>
                <w:color w:val="002060"/>
              </w:rPr>
              <w:t>BRASILI ALESSANDRO</w:t>
            </w:r>
          </w:p>
        </w:tc>
        <w:tc>
          <w:tcPr>
            <w:tcW w:w="2200" w:type="dxa"/>
            <w:tcMar>
              <w:top w:w="20" w:type="dxa"/>
              <w:left w:w="20" w:type="dxa"/>
              <w:bottom w:w="20" w:type="dxa"/>
              <w:right w:w="20" w:type="dxa"/>
            </w:tcMar>
            <w:vAlign w:val="center"/>
            <w:hideMark/>
          </w:tcPr>
          <w:p w14:paraId="4E61A651" w14:textId="77777777" w:rsidR="00A31EA4" w:rsidRPr="007343A0" w:rsidRDefault="00A31EA4" w:rsidP="0096300B">
            <w:pPr>
              <w:pStyle w:val="movimento2"/>
              <w:rPr>
                <w:color w:val="002060"/>
              </w:rPr>
            </w:pPr>
            <w:r w:rsidRPr="007343A0">
              <w:rPr>
                <w:color w:val="002060"/>
              </w:rPr>
              <w:t xml:space="preserve">(TRUENTIN LAMA) </w:t>
            </w:r>
          </w:p>
        </w:tc>
        <w:tc>
          <w:tcPr>
            <w:tcW w:w="800" w:type="dxa"/>
            <w:tcMar>
              <w:top w:w="20" w:type="dxa"/>
              <w:left w:w="20" w:type="dxa"/>
              <w:bottom w:w="20" w:type="dxa"/>
              <w:right w:w="20" w:type="dxa"/>
            </w:tcMar>
            <w:vAlign w:val="center"/>
            <w:hideMark/>
          </w:tcPr>
          <w:p w14:paraId="133646C6" w14:textId="77777777" w:rsidR="00A31EA4" w:rsidRPr="007343A0" w:rsidRDefault="00A31EA4" w:rsidP="0096300B">
            <w:pPr>
              <w:pStyle w:val="movimento"/>
              <w:rPr>
                <w:color w:val="002060"/>
              </w:rPr>
            </w:pPr>
            <w:r w:rsidRPr="007343A0">
              <w:rPr>
                <w:color w:val="002060"/>
              </w:rPr>
              <w:t> </w:t>
            </w:r>
          </w:p>
        </w:tc>
        <w:tc>
          <w:tcPr>
            <w:tcW w:w="2200" w:type="dxa"/>
            <w:tcMar>
              <w:top w:w="20" w:type="dxa"/>
              <w:left w:w="20" w:type="dxa"/>
              <w:bottom w:w="20" w:type="dxa"/>
              <w:right w:w="20" w:type="dxa"/>
            </w:tcMar>
            <w:vAlign w:val="center"/>
            <w:hideMark/>
          </w:tcPr>
          <w:p w14:paraId="2445C923" w14:textId="77777777" w:rsidR="00A31EA4" w:rsidRPr="007343A0" w:rsidRDefault="00A31EA4" w:rsidP="0096300B">
            <w:pPr>
              <w:pStyle w:val="movimento"/>
              <w:rPr>
                <w:color w:val="002060"/>
              </w:rPr>
            </w:pPr>
            <w:r w:rsidRPr="007343A0">
              <w:rPr>
                <w:color w:val="002060"/>
              </w:rPr>
              <w:t> </w:t>
            </w:r>
          </w:p>
        </w:tc>
        <w:tc>
          <w:tcPr>
            <w:tcW w:w="2200" w:type="dxa"/>
            <w:tcMar>
              <w:top w:w="20" w:type="dxa"/>
              <w:left w:w="20" w:type="dxa"/>
              <w:bottom w:w="20" w:type="dxa"/>
              <w:right w:w="20" w:type="dxa"/>
            </w:tcMar>
            <w:vAlign w:val="center"/>
            <w:hideMark/>
          </w:tcPr>
          <w:p w14:paraId="244207D4" w14:textId="77777777" w:rsidR="00A31EA4" w:rsidRPr="007343A0" w:rsidRDefault="00A31EA4" w:rsidP="0096300B">
            <w:pPr>
              <w:pStyle w:val="movimento2"/>
              <w:rPr>
                <w:color w:val="002060"/>
              </w:rPr>
            </w:pPr>
            <w:r w:rsidRPr="007343A0">
              <w:rPr>
                <w:color w:val="002060"/>
              </w:rPr>
              <w:t> </w:t>
            </w:r>
          </w:p>
        </w:tc>
      </w:tr>
    </w:tbl>
    <w:p w14:paraId="04BDA314" w14:textId="77777777" w:rsidR="00A31EA4" w:rsidRPr="007343A0" w:rsidRDefault="00A31EA4" w:rsidP="00A31EA4">
      <w:pPr>
        <w:pStyle w:val="titolo20"/>
        <w:rPr>
          <w:rFonts w:eastAsiaTheme="minorEastAsia"/>
          <w:color w:val="002060"/>
        </w:rPr>
      </w:pPr>
      <w:r w:rsidRPr="007343A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1EA4" w:rsidRPr="007343A0" w14:paraId="66FD298F" w14:textId="77777777" w:rsidTr="0096300B">
        <w:tc>
          <w:tcPr>
            <w:tcW w:w="2200" w:type="dxa"/>
            <w:tcMar>
              <w:top w:w="20" w:type="dxa"/>
              <w:left w:w="20" w:type="dxa"/>
              <w:bottom w:w="20" w:type="dxa"/>
              <w:right w:w="20" w:type="dxa"/>
            </w:tcMar>
            <w:vAlign w:val="center"/>
            <w:hideMark/>
          </w:tcPr>
          <w:p w14:paraId="7A25E491" w14:textId="77777777" w:rsidR="00A31EA4" w:rsidRPr="007343A0" w:rsidRDefault="00A31EA4" w:rsidP="0096300B">
            <w:pPr>
              <w:pStyle w:val="movimento"/>
              <w:rPr>
                <w:color w:val="002060"/>
              </w:rPr>
            </w:pPr>
            <w:r w:rsidRPr="007343A0">
              <w:rPr>
                <w:color w:val="002060"/>
              </w:rPr>
              <w:t>SPURIO FAUSTO</w:t>
            </w:r>
          </w:p>
        </w:tc>
        <w:tc>
          <w:tcPr>
            <w:tcW w:w="2200" w:type="dxa"/>
            <w:tcMar>
              <w:top w:w="20" w:type="dxa"/>
              <w:left w:w="20" w:type="dxa"/>
              <w:bottom w:w="20" w:type="dxa"/>
              <w:right w:w="20" w:type="dxa"/>
            </w:tcMar>
            <w:vAlign w:val="center"/>
            <w:hideMark/>
          </w:tcPr>
          <w:p w14:paraId="1ABE989F" w14:textId="77777777" w:rsidR="00A31EA4" w:rsidRPr="007343A0" w:rsidRDefault="00A31EA4" w:rsidP="0096300B">
            <w:pPr>
              <w:pStyle w:val="movimento2"/>
              <w:rPr>
                <w:color w:val="002060"/>
              </w:rPr>
            </w:pPr>
            <w:r w:rsidRPr="007343A0">
              <w:rPr>
                <w:color w:val="002060"/>
              </w:rPr>
              <w:t xml:space="preserve">(CASELLE) </w:t>
            </w:r>
          </w:p>
        </w:tc>
        <w:tc>
          <w:tcPr>
            <w:tcW w:w="800" w:type="dxa"/>
            <w:tcMar>
              <w:top w:w="20" w:type="dxa"/>
              <w:left w:w="20" w:type="dxa"/>
              <w:bottom w:w="20" w:type="dxa"/>
              <w:right w:w="20" w:type="dxa"/>
            </w:tcMar>
            <w:vAlign w:val="center"/>
            <w:hideMark/>
          </w:tcPr>
          <w:p w14:paraId="1CF1CEAD" w14:textId="77777777" w:rsidR="00A31EA4" w:rsidRPr="007343A0" w:rsidRDefault="00A31EA4" w:rsidP="0096300B">
            <w:pPr>
              <w:pStyle w:val="movimento"/>
              <w:rPr>
                <w:color w:val="002060"/>
              </w:rPr>
            </w:pPr>
            <w:r w:rsidRPr="007343A0">
              <w:rPr>
                <w:color w:val="002060"/>
              </w:rPr>
              <w:t> </w:t>
            </w:r>
          </w:p>
        </w:tc>
        <w:tc>
          <w:tcPr>
            <w:tcW w:w="2200" w:type="dxa"/>
            <w:tcMar>
              <w:top w:w="20" w:type="dxa"/>
              <w:left w:w="20" w:type="dxa"/>
              <w:bottom w:w="20" w:type="dxa"/>
              <w:right w:w="20" w:type="dxa"/>
            </w:tcMar>
            <w:vAlign w:val="center"/>
            <w:hideMark/>
          </w:tcPr>
          <w:p w14:paraId="03927E32" w14:textId="77777777" w:rsidR="00A31EA4" w:rsidRPr="007343A0" w:rsidRDefault="00A31EA4" w:rsidP="0096300B">
            <w:pPr>
              <w:pStyle w:val="movimento"/>
              <w:rPr>
                <w:color w:val="002060"/>
              </w:rPr>
            </w:pPr>
            <w:r w:rsidRPr="007343A0">
              <w:rPr>
                <w:color w:val="002060"/>
              </w:rPr>
              <w:t>LEONETTI MATTEO</w:t>
            </w:r>
          </w:p>
        </w:tc>
        <w:tc>
          <w:tcPr>
            <w:tcW w:w="2200" w:type="dxa"/>
            <w:tcMar>
              <w:top w:w="20" w:type="dxa"/>
              <w:left w:w="20" w:type="dxa"/>
              <w:bottom w:w="20" w:type="dxa"/>
              <w:right w:w="20" w:type="dxa"/>
            </w:tcMar>
            <w:vAlign w:val="center"/>
            <w:hideMark/>
          </w:tcPr>
          <w:p w14:paraId="25FFF23F" w14:textId="77777777" w:rsidR="00A31EA4" w:rsidRPr="007343A0" w:rsidRDefault="00A31EA4" w:rsidP="0096300B">
            <w:pPr>
              <w:pStyle w:val="movimento2"/>
              <w:rPr>
                <w:color w:val="002060"/>
              </w:rPr>
            </w:pPr>
            <w:r w:rsidRPr="007343A0">
              <w:rPr>
                <w:color w:val="002060"/>
              </w:rPr>
              <w:t xml:space="preserve">(MANSARDA PAGLIARE) </w:t>
            </w:r>
          </w:p>
        </w:tc>
      </w:tr>
      <w:tr w:rsidR="00A31EA4" w:rsidRPr="007343A0" w14:paraId="5D3BC128" w14:textId="77777777" w:rsidTr="0096300B">
        <w:tc>
          <w:tcPr>
            <w:tcW w:w="2200" w:type="dxa"/>
            <w:tcMar>
              <w:top w:w="20" w:type="dxa"/>
              <w:left w:w="20" w:type="dxa"/>
              <w:bottom w:w="20" w:type="dxa"/>
              <w:right w:w="20" w:type="dxa"/>
            </w:tcMar>
            <w:vAlign w:val="center"/>
            <w:hideMark/>
          </w:tcPr>
          <w:p w14:paraId="19304884" w14:textId="77777777" w:rsidR="00A31EA4" w:rsidRPr="007343A0" w:rsidRDefault="00A31EA4" w:rsidP="0096300B">
            <w:pPr>
              <w:pStyle w:val="movimento"/>
              <w:rPr>
                <w:color w:val="002060"/>
              </w:rPr>
            </w:pPr>
            <w:r w:rsidRPr="007343A0">
              <w:rPr>
                <w:color w:val="002060"/>
              </w:rPr>
              <w:t>BIONDI LORIS</w:t>
            </w:r>
          </w:p>
        </w:tc>
        <w:tc>
          <w:tcPr>
            <w:tcW w:w="2200" w:type="dxa"/>
            <w:tcMar>
              <w:top w:w="20" w:type="dxa"/>
              <w:left w:w="20" w:type="dxa"/>
              <w:bottom w:w="20" w:type="dxa"/>
              <w:right w:w="20" w:type="dxa"/>
            </w:tcMar>
            <w:vAlign w:val="center"/>
            <w:hideMark/>
          </w:tcPr>
          <w:p w14:paraId="6C5AA334" w14:textId="77777777" w:rsidR="00A31EA4" w:rsidRPr="007343A0" w:rsidRDefault="00A31EA4" w:rsidP="0096300B">
            <w:pPr>
              <w:pStyle w:val="movimento2"/>
              <w:rPr>
                <w:color w:val="002060"/>
              </w:rPr>
            </w:pPr>
            <w:r w:rsidRPr="007343A0">
              <w:rPr>
                <w:color w:val="002060"/>
              </w:rPr>
              <w:t xml:space="preserve">(POLISPORTIVA VILLA PIGNA) </w:t>
            </w:r>
          </w:p>
        </w:tc>
        <w:tc>
          <w:tcPr>
            <w:tcW w:w="800" w:type="dxa"/>
            <w:tcMar>
              <w:top w:w="20" w:type="dxa"/>
              <w:left w:w="20" w:type="dxa"/>
              <w:bottom w:w="20" w:type="dxa"/>
              <w:right w:w="20" w:type="dxa"/>
            </w:tcMar>
            <w:vAlign w:val="center"/>
            <w:hideMark/>
          </w:tcPr>
          <w:p w14:paraId="6C33E505" w14:textId="77777777" w:rsidR="00A31EA4" w:rsidRPr="007343A0" w:rsidRDefault="00A31EA4" w:rsidP="0096300B">
            <w:pPr>
              <w:pStyle w:val="movimento"/>
              <w:rPr>
                <w:color w:val="002060"/>
              </w:rPr>
            </w:pPr>
            <w:r w:rsidRPr="007343A0">
              <w:rPr>
                <w:color w:val="002060"/>
              </w:rPr>
              <w:t> </w:t>
            </w:r>
          </w:p>
        </w:tc>
        <w:tc>
          <w:tcPr>
            <w:tcW w:w="2200" w:type="dxa"/>
            <w:tcMar>
              <w:top w:w="20" w:type="dxa"/>
              <w:left w:w="20" w:type="dxa"/>
              <w:bottom w:w="20" w:type="dxa"/>
              <w:right w:w="20" w:type="dxa"/>
            </w:tcMar>
            <w:vAlign w:val="center"/>
            <w:hideMark/>
          </w:tcPr>
          <w:p w14:paraId="1DE5D6A5" w14:textId="77777777" w:rsidR="00A31EA4" w:rsidRPr="007343A0" w:rsidRDefault="00A31EA4" w:rsidP="0096300B">
            <w:pPr>
              <w:pStyle w:val="movimento"/>
              <w:rPr>
                <w:color w:val="002060"/>
              </w:rPr>
            </w:pPr>
            <w:r w:rsidRPr="007343A0">
              <w:rPr>
                <w:color w:val="002060"/>
              </w:rPr>
              <w:t> </w:t>
            </w:r>
          </w:p>
        </w:tc>
        <w:tc>
          <w:tcPr>
            <w:tcW w:w="2200" w:type="dxa"/>
            <w:tcMar>
              <w:top w:w="20" w:type="dxa"/>
              <w:left w:w="20" w:type="dxa"/>
              <w:bottom w:w="20" w:type="dxa"/>
              <w:right w:w="20" w:type="dxa"/>
            </w:tcMar>
            <w:vAlign w:val="center"/>
            <w:hideMark/>
          </w:tcPr>
          <w:p w14:paraId="15684C17" w14:textId="77777777" w:rsidR="00A31EA4" w:rsidRPr="007343A0" w:rsidRDefault="00A31EA4" w:rsidP="0096300B">
            <w:pPr>
              <w:pStyle w:val="movimento2"/>
              <w:rPr>
                <w:color w:val="002060"/>
              </w:rPr>
            </w:pPr>
            <w:r w:rsidRPr="007343A0">
              <w:rPr>
                <w:color w:val="002060"/>
              </w:rPr>
              <w:t> </w:t>
            </w:r>
          </w:p>
        </w:tc>
      </w:tr>
    </w:tbl>
    <w:p w14:paraId="586DFB37" w14:textId="77777777" w:rsidR="00A31EA4" w:rsidRPr="007343A0" w:rsidRDefault="00A31EA4" w:rsidP="00A31EA4">
      <w:pPr>
        <w:pStyle w:val="titolo20"/>
        <w:rPr>
          <w:rFonts w:eastAsiaTheme="minorEastAsia"/>
          <w:color w:val="002060"/>
        </w:rPr>
      </w:pPr>
      <w:r w:rsidRPr="007343A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1EA4" w:rsidRPr="007343A0" w14:paraId="31278E5A" w14:textId="77777777" w:rsidTr="0096300B">
        <w:tc>
          <w:tcPr>
            <w:tcW w:w="2200" w:type="dxa"/>
            <w:tcMar>
              <w:top w:w="20" w:type="dxa"/>
              <w:left w:w="20" w:type="dxa"/>
              <w:bottom w:w="20" w:type="dxa"/>
              <w:right w:w="20" w:type="dxa"/>
            </w:tcMar>
            <w:vAlign w:val="center"/>
            <w:hideMark/>
          </w:tcPr>
          <w:p w14:paraId="0E4B4519" w14:textId="77777777" w:rsidR="00A31EA4" w:rsidRPr="007343A0" w:rsidRDefault="00A31EA4" w:rsidP="0096300B">
            <w:pPr>
              <w:pStyle w:val="movimento"/>
              <w:rPr>
                <w:color w:val="002060"/>
              </w:rPr>
            </w:pPr>
            <w:r w:rsidRPr="007343A0">
              <w:rPr>
                <w:color w:val="002060"/>
              </w:rPr>
              <w:t>DI LORENZO ANDREA</w:t>
            </w:r>
          </w:p>
        </w:tc>
        <w:tc>
          <w:tcPr>
            <w:tcW w:w="2200" w:type="dxa"/>
            <w:tcMar>
              <w:top w:w="20" w:type="dxa"/>
              <w:left w:w="20" w:type="dxa"/>
              <w:bottom w:w="20" w:type="dxa"/>
              <w:right w:w="20" w:type="dxa"/>
            </w:tcMar>
            <w:vAlign w:val="center"/>
            <w:hideMark/>
          </w:tcPr>
          <w:p w14:paraId="78A69AEF" w14:textId="77777777" w:rsidR="00A31EA4" w:rsidRPr="007343A0" w:rsidRDefault="00A31EA4" w:rsidP="0096300B">
            <w:pPr>
              <w:pStyle w:val="movimento2"/>
              <w:rPr>
                <w:color w:val="002060"/>
              </w:rPr>
            </w:pPr>
            <w:r w:rsidRPr="007343A0">
              <w:rPr>
                <w:color w:val="002060"/>
              </w:rPr>
              <w:t xml:space="preserve">(CASTIGNANO A.S.D.) </w:t>
            </w:r>
          </w:p>
        </w:tc>
        <w:tc>
          <w:tcPr>
            <w:tcW w:w="800" w:type="dxa"/>
            <w:tcMar>
              <w:top w:w="20" w:type="dxa"/>
              <w:left w:w="20" w:type="dxa"/>
              <w:bottom w:w="20" w:type="dxa"/>
              <w:right w:w="20" w:type="dxa"/>
            </w:tcMar>
            <w:vAlign w:val="center"/>
            <w:hideMark/>
          </w:tcPr>
          <w:p w14:paraId="2A92AE46" w14:textId="77777777" w:rsidR="00A31EA4" w:rsidRPr="007343A0" w:rsidRDefault="00A31EA4" w:rsidP="0096300B">
            <w:pPr>
              <w:pStyle w:val="movimento"/>
              <w:rPr>
                <w:color w:val="002060"/>
              </w:rPr>
            </w:pPr>
            <w:r w:rsidRPr="007343A0">
              <w:rPr>
                <w:color w:val="002060"/>
              </w:rPr>
              <w:t> </w:t>
            </w:r>
          </w:p>
        </w:tc>
        <w:tc>
          <w:tcPr>
            <w:tcW w:w="2200" w:type="dxa"/>
            <w:tcMar>
              <w:top w:w="20" w:type="dxa"/>
              <w:left w:w="20" w:type="dxa"/>
              <w:bottom w:w="20" w:type="dxa"/>
              <w:right w:w="20" w:type="dxa"/>
            </w:tcMar>
            <w:vAlign w:val="center"/>
            <w:hideMark/>
          </w:tcPr>
          <w:p w14:paraId="58347930" w14:textId="77777777" w:rsidR="00A31EA4" w:rsidRPr="007343A0" w:rsidRDefault="00A31EA4" w:rsidP="0096300B">
            <w:pPr>
              <w:pStyle w:val="movimento"/>
              <w:rPr>
                <w:color w:val="002060"/>
              </w:rPr>
            </w:pPr>
            <w:r w:rsidRPr="007343A0">
              <w:rPr>
                <w:color w:val="002060"/>
              </w:rPr>
              <w:t>AL MOUHAJIR SAMIR</w:t>
            </w:r>
          </w:p>
        </w:tc>
        <w:tc>
          <w:tcPr>
            <w:tcW w:w="2200" w:type="dxa"/>
            <w:tcMar>
              <w:top w:w="20" w:type="dxa"/>
              <w:left w:w="20" w:type="dxa"/>
              <w:bottom w:w="20" w:type="dxa"/>
              <w:right w:w="20" w:type="dxa"/>
            </w:tcMar>
            <w:vAlign w:val="center"/>
            <w:hideMark/>
          </w:tcPr>
          <w:p w14:paraId="701A0465" w14:textId="77777777" w:rsidR="00A31EA4" w:rsidRPr="007343A0" w:rsidRDefault="00A31EA4" w:rsidP="0096300B">
            <w:pPr>
              <w:pStyle w:val="movimento2"/>
              <w:rPr>
                <w:color w:val="002060"/>
              </w:rPr>
            </w:pPr>
            <w:r w:rsidRPr="007343A0">
              <w:rPr>
                <w:color w:val="002060"/>
              </w:rPr>
              <w:t xml:space="preserve">(FUTSAL COMUNANZA A.S.D.) </w:t>
            </w:r>
          </w:p>
        </w:tc>
      </w:tr>
      <w:tr w:rsidR="00A31EA4" w:rsidRPr="007343A0" w14:paraId="7D6C85E7" w14:textId="77777777" w:rsidTr="0096300B">
        <w:tc>
          <w:tcPr>
            <w:tcW w:w="2200" w:type="dxa"/>
            <w:tcMar>
              <w:top w:w="20" w:type="dxa"/>
              <w:left w:w="20" w:type="dxa"/>
              <w:bottom w:w="20" w:type="dxa"/>
              <w:right w:w="20" w:type="dxa"/>
            </w:tcMar>
            <w:vAlign w:val="center"/>
            <w:hideMark/>
          </w:tcPr>
          <w:p w14:paraId="558CEFAE" w14:textId="77777777" w:rsidR="00A31EA4" w:rsidRPr="007343A0" w:rsidRDefault="00A31EA4" w:rsidP="0096300B">
            <w:pPr>
              <w:pStyle w:val="movimento"/>
              <w:rPr>
                <w:color w:val="002060"/>
              </w:rPr>
            </w:pPr>
            <w:r w:rsidRPr="007343A0">
              <w:rPr>
                <w:color w:val="002060"/>
              </w:rPr>
              <w:t>GIANNINI GIANNI</w:t>
            </w:r>
          </w:p>
        </w:tc>
        <w:tc>
          <w:tcPr>
            <w:tcW w:w="2200" w:type="dxa"/>
            <w:tcMar>
              <w:top w:w="20" w:type="dxa"/>
              <w:left w:w="20" w:type="dxa"/>
              <w:bottom w:w="20" w:type="dxa"/>
              <w:right w:w="20" w:type="dxa"/>
            </w:tcMar>
            <w:vAlign w:val="center"/>
            <w:hideMark/>
          </w:tcPr>
          <w:p w14:paraId="1AD3D003" w14:textId="77777777" w:rsidR="00A31EA4" w:rsidRPr="007343A0" w:rsidRDefault="00A31EA4" w:rsidP="0096300B">
            <w:pPr>
              <w:pStyle w:val="movimento2"/>
              <w:rPr>
                <w:color w:val="002060"/>
              </w:rPr>
            </w:pPr>
            <w:r w:rsidRPr="007343A0">
              <w:rPr>
                <w:color w:val="002060"/>
              </w:rPr>
              <w:t xml:space="preserve">(FUTSAL COMUNANZA A.S.D.) </w:t>
            </w:r>
          </w:p>
        </w:tc>
        <w:tc>
          <w:tcPr>
            <w:tcW w:w="800" w:type="dxa"/>
            <w:tcMar>
              <w:top w:w="20" w:type="dxa"/>
              <w:left w:w="20" w:type="dxa"/>
              <w:bottom w:w="20" w:type="dxa"/>
              <w:right w:w="20" w:type="dxa"/>
            </w:tcMar>
            <w:vAlign w:val="center"/>
            <w:hideMark/>
          </w:tcPr>
          <w:p w14:paraId="4ADFC8D9" w14:textId="77777777" w:rsidR="00A31EA4" w:rsidRPr="007343A0" w:rsidRDefault="00A31EA4" w:rsidP="0096300B">
            <w:pPr>
              <w:pStyle w:val="movimento"/>
              <w:rPr>
                <w:color w:val="002060"/>
              </w:rPr>
            </w:pPr>
            <w:r w:rsidRPr="007343A0">
              <w:rPr>
                <w:color w:val="002060"/>
              </w:rPr>
              <w:t> </w:t>
            </w:r>
          </w:p>
        </w:tc>
        <w:tc>
          <w:tcPr>
            <w:tcW w:w="2200" w:type="dxa"/>
            <w:tcMar>
              <w:top w:w="20" w:type="dxa"/>
              <w:left w:w="20" w:type="dxa"/>
              <w:bottom w:w="20" w:type="dxa"/>
              <w:right w:w="20" w:type="dxa"/>
            </w:tcMar>
            <w:vAlign w:val="center"/>
            <w:hideMark/>
          </w:tcPr>
          <w:p w14:paraId="06290ACC" w14:textId="77777777" w:rsidR="00A31EA4" w:rsidRPr="007343A0" w:rsidRDefault="00A31EA4" w:rsidP="0096300B">
            <w:pPr>
              <w:pStyle w:val="movimento"/>
              <w:rPr>
                <w:color w:val="002060"/>
              </w:rPr>
            </w:pPr>
            <w:r w:rsidRPr="007343A0">
              <w:rPr>
                <w:color w:val="002060"/>
              </w:rPr>
              <w:t>VOLPI SIMONE</w:t>
            </w:r>
          </w:p>
        </w:tc>
        <w:tc>
          <w:tcPr>
            <w:tcW w:w="2200" w:type="dxa"/>
            <w:tcMar>
              <w:top w:w="20" w:type="dxa"/>
              <w:left w:w="20" w:type="dxa"/>
              <w:bottom w:w="20" w:type="dxa"/>
              <w:right w:w="20" w:type="dxa"/>
            </w:tcMar>
            <w:vAlign w:val="center"/>
            <w:hideMark/>
          </w:tcPr>
          <w:p w14:paraId="6F8FDF0A" w14:textId="77777777" w:rsidR="00A31EA4" w:rsidRPr="007343A0" w:rsidRDefault="00A31EA4" w:rsidP="0096300B">
            <w:pPr>
              <w:pStyle w:val="movimento2"/>
              <w:rPr>
                <w:color w:val="002060"/>
              </w:rPr>
            </w:pPr>
            <w:r w:rsidRPr="007343A0">
              <w:rPr>
                <w:color w:val="002060"/>
              </w:rPr>
              <w:t xml:space="preserve">(MANSARDA PAGLIARE) </w:t>
            </w:r>
          </w:p>
        </w:tc>
      </w:tr>
      <w:tr w:rsidR="00A31EA4" w:rsidRPr="007343A0" w14:paraId="53DE2CB8" w14:textId="77777777" w:rsidTr="0096300B">
        <w:tc>
          <w:tcPr>
            <w:tcW w:w="2200" w:type="dxa"/>
            <w:tcMar>
              <w:top w:w="20" w:type="dxa"/>
              <w:left w:w="20" w:type="dxa"/>
              <w:bottom w:w="20" w:type="dxa"/>
              <w:right w:w="20" w:type="dxa"/>
            </w:tcMar>
            <w:vAlign w:val="center"/>
            <w:hideMark/>
          </w:tcPr>
          <w:p w14:paraId="4759F81D" w14:textId="77777777" w:rsidR="00A31EA4" w:rsidRPr="007343A0" w:rsidRDefault="00A31EA4" w:rsidP="0096300B">
            <w:pPr>
              <w:pStyle w:val="movimento"/>
              <w:rPr>
                <w:color w:val="002060"/>
              </w:rPr>
            </w:pPr>
            <w:r w:rsidRPr="007343A0">
              <w:rPr>
                <w:color w:val="002060"/>
              </w:rPr>
              <w:t>VALACCHI MAURO</w:t>
            </w:r>
          </w:p>
        </w:tc>
        <w:tc>
          <w:tcPr>
            <w:tcW w:w="2200" w:type="dxa"/>
            <w:tcMar>
              <w:top w:w="20" w:type="dxa"/>
              <w:left w:w="20" w:type="dxa"/>
              <w:bottom w:w="20" w:type="dxa"/>
              <w:right w:w="20" w:type="dxa"/>
            </w:tcMar>
            <w:vAlign w:val="center"/>
            <w:hideMark/>
          </w:tcPr>
          <w:p w14:paraId="61903A7D" w14:textId="77777777" w:rsidR="00A31EA4" w:rsidRPr="007343A0" w:rsidRDefault="00A31EA4" w:rsidP="0096300B">
            <w:pPr>
              <w:pStyle w:val="movimento2"/>
              <w:rPr>
                <w:color w:val="002060"/>
              </w:rPr>
            </w:pPr>
            <w:r w:rsidRPr="007343A0">
              <w:rPr>
                <w:color w:val="002060"/>
              </w:rPr>
              <w:t xml:space="preserve">(RIPABERARDA) </w:t>
            </w:r>
          </w:p>
        </w:tc>
        <w:tc>
          <w:tcPr>
            <w:tcW w:w="800" w:type="dxa"/>
            <w:tcMar>
              <w:top w:w="20" w:type="dxa"/>
              <w:left w:w="20" w:type="dxa"/>
              <w:bottom w:w="20" w:type="dxa"/>
              <w:right w:w="20" w:type="dxa"/>
            </w:tcMar>
            <w:vAlign w:val="center"/>
            <w:hideMark/>
          </w:tcPr>
          <w:p w14:paraId="7520B1F6" w14:textId="77777777" w:rsidR="00A31EA4" w:rsidRPr="007343A0" w:rsidRDefault="00A31EA4" w:rsidP="0096300B">
            <w:pPr>
              <w:pStyle w:val="movimento"/>
              <w:rPr>
                <w:color w:val="002060"/>
              </w:rPr>
            </w:pPr>
            <w:r w:rsidRPr="007343A0">
              <w:rPr>
                <w:color w:val="002060"/>
              </w:rPr>
              <w:t> </w:t>
            </w:r>
          </w:p>
        </w:tc>
        <w:tc>
          <w:tcPr>
            <w:tcW w:w="2200" w:type="dxa"/>
            <w:tcMar>
              <w:top w:w="20" w:type="dxa"/>
              <w:left w:w="20" w:type="dxa"/>
              <w:bottom w:w="20" w:type="dxa"/>
              <w:right w:w="20" w:type="dxa"/>
            </w:tcMar>
            <w:vAlign w:val="center"/>
            <w:hideMark/>
          </w:tcPr>
          <w:p w14:paraId="0258216F" w14:textId="77777777" w:rsidR="00A31EA4" w:rsidRPr="007343A0" w:rsidRDefault="00A31EA4" w:rsidP="0096300B">
            <w:pPr>
              <w:pStyle w:val="movimento"/>
              <w:rPr>
                <w:color w:val="002060"/>
              </w:rPr>
            </w:pPr>
            <w:r w:rsidRPr="007343A0">
              <w:rPr>
                <w:color w:val="002060"/>
              </w:rPr>
              <w:t>MINISCALCO NICOLO</w:t>
            </w:r>
          </w:p>
        </w:tc>
        <w:tc>
          <w:tcPr>
            <w:tcW w:w="2200" w:type="dxa"/>
            <w:tcMar>
              <w:top w:w="20" w:type="dxa"/>
              <w:left w:w="20" w:type="dxa"/>
              <w:bottom w:w="20" w:type="dxa"/>
              <w:right w:w="20" w:type="dxa"/>
            </w:tcMar>
            <w:vAlign w:val="center"/>
            <w:hideMark/>
          </w:tcPr>
          <w:p w14:paraId="0A074491" w14:textId="77777777" w:rsidR="00A31EA4" w:rsidRPr="007343A0" w:rsidRDefault="00A31EA4" w:rsidP="0096300B">
            <w:pPr>
              <w:pStyle w:val="movimento2"/>
              <w:rPr>
                <w:color w:val="002060"/>
              </w:rPr>
            </w:pPr>
            <w:r w:rsidRPr="007343A0">
              <w:rPr>
                <w:color w:val="002060"/>
              </w:rPr>
              <w:t xml:space="preserve">(TRUENTIN LAMA) </w:t>
            </w:r>
          </w:p>
        </w:tc>
      </w:tr>
    </w:tbl>
    <w:p w14:paraId="0D66689A" w14:textId="77777777" w:rsidR="00A31EA4" w:rsidRPr="007343A0" w:rsidRDefault="00A31EA4" w:rsidP="00A31EA4">
      <w:pPr>
        <w:pStyle w:val="titolo20"/>
        <w:rPr>
          <w:rFonts w:eastAsiaTheme="minorEastAsia"/>
          <w:color w:val="002060"/>
        </w:rPr>
      </w:pPr>
      <w:r w:rsidRPr="007343A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1EA4" w:rsidRPr="007343A0" w14:paraId="433AA07C" w14:textId="77777777" w:rsidTr="0096300B">
        <w:tc>
          <w:tcPr>
            <w:tcW w:w="2200" w:type="dxa"/>
            <w:tcMar>
              <w:top w:w="20" w:type="dxa"/>
              <w:left w:w="20" w:type="dxa"/>
              <w:bottom w:w="20" w:type="dxa"/>
              <w:right w:w="20" w:type="dxa"/>
            </w:tcMar>
            <w:vAlign w:val="center"/>
            <w:hideMark/>
          </w:tcPr>
          <w:p w14:paraId="2CC7975D" w14:textId="77777777" w:rsidR="00A31EA4" w:rsidRPr="007343A0" w:rsidRDefault="00A31EA4" w:rsidP="0096300B">
            <w:pPr>
              <w:pStyle w:val="movimento"/>
              <w:rPr>
                <w:color w:val="002060"/>
              </w:rPr>
            </w:pPr>
            <w:r w:rsidRPr="007343A0">
              <w:rPr>
                <w:color w:val="002060"/>
              </w:rPr>
              <w:t>ANGELINI GINO</w:t>
            </w:r>
          </w:p>
        </w:tc>
        <w:tc>
          <w:tcPr>
            <w:tcW w:w="2200" w:type="dxa"/>
            <w:tcMar>
              <w:top w:w="20" w:type="dxa"/>
              <w:left w:w="20" w:type="dxa"/>
              <w:bottom w:w="20" w:type="dxa"/>
              <w:right w:w="20" w:type="dxa"/>
            </w:tcMar>
            <w:vAlign w:val="center"/>
            <w:hideMark/>
          </w:tcPr>
          <w:p w14:paraId="0006A634" w14:textId="77777777" w:rsidR="00A31EA4" w:rsidRPr="007343A0" w:rsidRDefault="00A31EA4" w:rsidP="0096300B">
            <w:pPr>
              <w:pStyle w:val="movimento2"/>
              <w:rPr>
                <w:color w:val="002060"/>
              </w:rPr>
            </w:pPr>
            <w:r w:rsidRPr="007343A0">
              <w:rPr>
                <w:color w:val="002060"/>
              </w:rPr>
              <w:t xml:space="preserve">(CASTIGNANO A.S.D.) </w:t>
            </w:r>
          </w:p>
        </w:tc>
        <w:tc>
          <w:tcPr>
            <w:tcW w:w="800" w:type="dxa"/>
            <w:tcMar>
              <w:top w:w="20" w:type="dxa"/>
              <w:left w:w="20" w:type="dxa"/>
              <w:bottom w:w="20" w:type="dxa"/>
              <w:right w:w="20" w:type="dxa"/>
            </w:tcMar>
            <w:vAlign w:val="center"/>
            <w:hideMark/>
          </w:tcPr>
          <w:p w14:paraId="1A22BD15" w14:textId="77777777" w:rsidR="00A31EA4" w:rsidRPr="007343A0" w:rsidRDefault="00A31EA4" w:rsidP="0096300B">
            <w:pPr>
              <w:pStyle w:val="movimento"/>
              <w:rPr>
                <w:color w:val="002060"/>
              </w:rPr>
            </w:pPr>
            <w:r w:rsidRPr="007343A0">
              <w:rPr>
                <w:color w:val="002060"/>
              </w:rPr>
              <w:t> </w:t>
            </w:r>
          </w:p>
        </w:tc>
        <w:tc>
          <w:tcPr>
            <w:tcW w:w="2200" w:type="dxa"/>
            <w:tcMar>
              <w:top w:w="20" w:type="dxa"/>
              <w:left w:w="20" w:type="dxa"/>
              <w:bottom w:w="20" w:type="dxa"/>
              <w:right w:w="20" w:type="dxa"/>
            </w:tcMar>
            <w:vAlign w:val="center"/>
            <w:hideMark/>
          </w:tcPr>
          <w:p w14:paraId="41BC9E34" w14:textId="77777777" w:rsidR="00A31EA4" w:rsidRPr="007343A0" w:rsidRDefault="00A31EA4" w:rsidP="0096300B">
            <w:pPr>
              <w:pStyle w:val="movimento"/>
              <w:rPr>
                <w:color w:val="002060"/>
              </w:rPr>
            </w:pPr>
            <w:r w:rsidRPr="007343A0">
              <w:rPr>
                <w:color w:val="002060"/>
              </w:rPr>
              <w:t>CIARROCCHI ALESSANDRO</w:t>
            </w:r>
          </w:p>
        </w:tc>
        <w:tc>
          <w:tcPr>
            <w:tcW w:w="2200" w:type="dxa"/>
            <w:tcMar>
              <w:top w:w="20" w:type="dxa"/>
              <w:left w:w="20" w:type="dxa"/>
              <w:bottom w:w="20" w:type="dxa"/>
              <w:right w:w="20" w:type="dxa"/>
            </w:tcMar>
            <w:vAlign w:val="center"/>
            <w:hideMark/>
          </w:tcPr>
          <w:p w14:paraId="7C0E14A3" w14:textId="77777777" w:rsidR="00A31EA4" w:rsidRPr="007343A0" w:rsidRDefault="00A31EA4" w:rsidP="0096300B">
            <w:pPr>
              <w:pStyle w:val="movimento2"/>
              <w:rPr>
                <w:color w:val="002060"/>
              </w:rPr>
            </w:pPr>
            <w:r w:rsidRPr="007343A0">
              <w:rPr>
                <w:color w:val="002060"/>
              </w:rPr>
              <w:t xml:space="preserve">(FUTSAL L.C.) </w:t>
            </w:r>
          </w:p>
        </w:tc>
      </w:tr>
      <w:tr w:rsidR="00A31EA4" w:rsidRPr="007343A0" w14:paraId="7D60EBB1" w14:textId="77777777" w:rsidTr="0096300B">
        <w:tc>
          <w:tcPr>
            <w:tcW w:w="2200" w:type="dxa"/>
            <w:tcMar>
              <w:top w:w="20" w:type="dxa"/>
              <w:left w:w="20" w:type="dxa"/>
              <w:bottom w:w="20" w:type="dxa"/>
              <w:right w:w="20" w:type="dxa"/>
            </w:tcMar>
            <w:vAlign w:val="center"/>
            <w:hideMark/>
          </w:tcPr>
          <w:p w14:paraId="3B2B84D9" w14:textId="77777777" w:rsidR="00A31EA4" w:rsidRPr="007343A0" w:rsidRDefault="00A31EA4" w:rsidP="0096300B">
            <w:pPr>
              <w:pStyle w:val="movimento"/>
              <w:rPr>
                <w:color w:val="002060"/>
              </w:rPr>
            </w:pPr>
            <w:r w:rsidRPr="007343A0">
              <w:rPr>
                <w:color w:val="002060"/>
              </w:rPr>
              <w:t>KORAC STEVAN</w:t>
            </w:r>
          </w:p>
        </w:tc>
        <w:tc>
          <w:tcPr>
            <w:tcW w:w="2200" w:type="dxa"/>
            <w:tcMar>
              <w:top w:w="20" w:type="dxa"/>
              <w:left w:w="20" w:type="dxa"/>
              <w:bottom w:w="20" w:type="dxa"/>
              <w:right w:w="20" w:type="dxa"/>
            </w:tcMar>
            <w:vAlign w:val="center"/>
            <w:hideMark/>
          </w:tcPr>
          <w:p w14:paraId="0F943D78" w14:textId="77777777" w:rsidR="00A31EA4" w:rsidRPr="007343A0" w:rsidRDefault="00A31EA4" w:rsidP="0096300B">
            <w:pPr>
              <w:pStyle w:val="movimento2"/>
              <w:rPr>
                <w:color w:val="002060"/>
              </w:rPr>
            </w:pPr>
            <w:r w:rsidRPr="007343A0">
              <w:rPr>
                <w:color w:val="002060"/>
              </w:rPr>
              <w:t xml:space="preserve">(FUTSAL L.C.) </w:t>
            </w:r>
          </w:p>
        </w:tc>
        <w:tc>
          <w:tcPr>
            <w:tcW w:w="800" w:type="dxa"/>
            <w:tcMar>
              <w:top w:w="20" w:type="dxa"/>
              <w:left w:w="20" w:type="dxa"/>
              <w:bottom w:w="20" w:type="dxa"/>
              <w:right w:w="20" w:type="dxa"/>
            </w:tcMar>
            <w:vAlign w:val="center"/>
            <w:hideMark/>
          </w:tcPr>
          <w:p w14:paraId="4506E6C1" w14:textId="77777777" w:rsidR="00A31EA4" w:rsidRPr="007343A0" w:rsidRDefault="00A31EA4" w:rsidP="0096300B">
            <w:pPr>
              <w:pStyle w:val="movimento"/>
              <w:rPr>
                <w:color w:val="002060"/>
              </w:rPr>
            </w:pPr>
            <w:r w:rsidRPr="007343A0">
              <w:rPr>
                <w:color w:val="002060"/>
              </w:rPr>
              <w:t> </w:t>
            </w:r>
          </w:p>
        </w:tc>
        <w:tc>
          <w:tcPr>
            <w:tcW w:w="2200" w:type="dxa"/>
            <w:tcMar>
              <w:top w:w="20" w:type="dxa"/>
              <w:left w:w="20" w:type="dxa"/>
              <w:bottom w:w="20" w:type="dxa"/>
              <w:right w:w="20" w:type="dxa"/>
            </w:tcMar>
            <w:vAlign w:val="center"/>
            <w:hideMark/>
          </w:tcPr>
          <w:p w14:paraId="34CF62DD" w14:textId="77777777" w:rsidR="00A31EA4" w:rsidRPr="007343A0" w:rsidRDefault="00A31EA4" w:rsidP="0096300B">
            <w:pPr>
              <w:pStyle w:val="movimento"/>
              <w:rPr>
                <w:color w:val="002060"/>
              </w:rPr>
            </w:pPr>
            <w:r w:rsidRPr="007343A0">
              <w:rPr>
                <w:color w:val="002060"/>
              </w:rPr>
              <w:t> </w:t>
            </w:r>
          </w:p>
        </w:tc>
        <w:tc>
          <w:tcPr>
            <w:tcW w:w="2200" w:type="dxa"/>
            <w:tcMar>
              <w:top w:w="20" w:type="dxa"/>
              <w:left w:w="20" w:type="dxa"/>
              <w:bottom w:w="20" w:type="dxa"/>
              <w:right w:w="20" w:type="dxa"/>
            </w:tcMar>
            <w:vAlign w:val="center"/>
            <w:hideMark/>
          </w:tcPr>
          <w:p w14:paraId="13108F94" w14:textId="77777777" w:rsidR="00A31EA4" w:rsidRPr="007343A0" w:rsidRDefault="00A31EA4" w:rsidP="0096300B">
            <w:pPr>
              <w:pStyle w:val="movimento2"/>
              <w:rPr>
                <w:color w:val="002060"/>
              </w:rPr>
            </w:pPr>
            <w:r w:rsidRPr="007343A0">
              <w:rPr>
                <w:color w:val="002060"/>
              </w:rPr>
              <w:t> </w:t>
            </w:r>
          </w:p>
        </w:tc>
      </w:tr>
    </w:tbl>
    <w:p w14:paraId="0A3ED7B8" w14:textId="77777777" w:rsidR="00A31EA4" w:rsidRDefault="00A31EA4" w:rsidP="00A31EA4">
      <w:pPr>
        <w:pStyle w:val="breakline"/>
        <w:rPr>
          <w:color w:val="002060"/>
        </w:rPr>
      </w:pPr>
    </w:p>
    <w:p w14:paraId="27E66F68" w14:textId="77777777" w:rsidR="00A31EA4" w:rsidRPr="00B0381A" w:rsidRDefault="00A31EA4" w:rsidP="00A31EA4">
      <w:pPr>
        <w:jc w:val="center"/>
        <w:rPr>
          <w:rFonts w:ascii="Arial" w:hAnsi="Arial" w:cs="Arial"/>
          <w:noProof/>
          <w:color w:val="002060"/>
          <w:sz w:val="22"/>
          <w:szCs w:val="22"/>
        </w:rPr>
      </w:pPr>
      <w:r w:rsidRPr="00B0381A">
        <w:rPr>
          <w:rFonts w:ascii="Arial" w:hAnsi="Arial" w:cs="Arial"/>
          <w:noProof/>
          <w:color w:val="002060"/>
          <w:sz w:val="22"/>
          <w:szCs w:val="22"/>
        </w:rPr>
        <w:t>F.to IL SEGRETARIO                                   F.to IL GIUDICE SPORTIVO</w:t>
      </w:r>
    </w:p>
    <w:p w14:paraId="4E4CC026" w14:textId="77777777" w:rsidR="00A31EA4" w:rsidRPr="00B0381A" w:rsidRDefault="00A31EA4" w:rsidP="00A31EA4">
      <w:pPr>
        <w:pStyle w:val="Corpodeltesto2"/>
        <w:spacing w:after="0" w:line="240" w:lineRule="auto"/>
        <w:jc w:val="both"/>
        <w:rPr>
          <w:rFonts w:ascii="Arial" w:hAnsi="Arial" w:cs="Arial"/>
          <w:noProof/>
          <w:color w:val="002060"/>
          <w:sz w:val="22"/>
          <w:szCs w:val="22"/>
        </w:rPr>
      </w:pPr>
      <w:r w:rsidRPr="00B0381A">
        <w:rPr>
          <w:rFonts w:ascii="Arial" w:hAnsi="Arial" w:cs="Arial"/>
          <w:noProof/>
          <w:color w:val="002060"/>
          <w:sz w:val="22"/>
          <w:szCs w:val="22"/>
        </w:rPr>
        <w:t xml:space="preserve">                         Angelo Castellana        </w:t>
      </w:r>
      <w:r w:rsidRPr="00B0381A">
        <w:rPr>
          <w:rFonts w:ascii="Arial" w:hAnsi="Arial" w:cs="Arial"/>
          <w:noProof/>
          <w:color w:val="002060"/>
          <w:sz w:val="22"/>
          <w:szCs w:val="22"/>
        </w:rPr>
        <w:tab/>
        <w:t xml:space="preserve">                                Agnese Lazzaretti</w:t>
      </w:r>
    </w:p>
    <w:p w14:paraId="717443B3" w14:textId="77777777" w:rsidR="00A31EA4" w:rsidRPr="007343A0" w:rsidRDefault="00A31EA4" w:rsidP="00A31EA4">
      <w:pPr>
        <w:pStyle w:val="breakline"/>
        <w:rPr>
          <w:rFonts w:eastAsiaTheme="minorEastAsia"/>
          <w:color w:val="002060"/>
        </w:rPr>
      </w:pPr>
    </w:p>
    <w:p w14:paraId="14561853" w14:textId="77777777" w:rsidR="00A31EA4" w:rsidRPr="007343A0" w:rsidRDefault="00A31EA4" w:rsidP="00A31EA4">
      <w:pPr>
        <w:pStyle w:val="titoloprinc0"/>
        <w:rPr>
          <w:color w:val="002060"/>
        </w:rPr>
      </w:pPr>
      <w:r w:rsidRPr="007343A0">
        <w:rPr>
          <w:color w:val="002060"/>
        </w:rPr>
        <w:t>CLASSIFICA</w:t>
      </w:r>
    </w:p>
    <w:p w14:paraId="45EFEA04" w14:textId="77777777" w:rsidR="00A31EA4" w:rsidRPr="007343A0" w:rsidRDefault="00A31EA4" w:rsidP="00A31EA4">
      <w:pPr>
        <w:pStyle w:val="breakline"/>
        <w:rPr>
          <w:color w:val="002060"/>
        </w:rPr>
      </w:pPr>
    </w:p>
    <w:p w14:paraId="1FF16855" w14:textId="77777777" w:rsidR="00A31EA4" w:rsidRPr="007343A0" w:rsidRDefault="00A31EA4" w:rsidP="00A31EA4">
      <w:pPr>
        <w:pStyle w:val="breakline"/>
        <w:rPr>
          <w:color w:val="002060"/>
        </w:rPr>
      </w:pPr>
    </w:p>
    <w:p w14:paraId="0B3C464B" w14:textId="77777777" w:rsidR="00A31EA4" w:rsidRPr="007520C9" w:rsidRDefault="00A31EA4" w:rsidP="00A31EA4">
      <w:pPr>
        <w:pStyle w:val="sottotitolocampionato10"/>
        <w:rPr>
          <w:color w:val="002060"/>
        </w:rPr>
      </w:pPr>
      <w:r w:rsidRPr="007520C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1EA4" w:rsidRPr="007520C9" w14:paraId="3A01DDD1" w14:textId="77777777" w:rsidTr="0096300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174AE" w14:textId="77777777" w:rsidR="00A31EA4" w:rsidRPr="007520C9" w:rsidRDefault="00A31EA4" w:rsidP="0096300B">
            <w:pPr>
              <w:pStyle w:val="headertabella0"/>
              <w:rPr>
                <w:color w:val="002060"/>
              </w:rPr>
            </w:pPr>
            <w:r w:rsidRPr="007520C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5EAFD" w14:textId="77777777" w:rsidR="00A31EA4" w:rsidRPr="007520C9" w:rsidRDefault="00A31EA4" w:rsidP="0096300B">
            <w:pPr>
              <w:pStyle w:val="headertabella0"/>
              <w:rPr>
                <w:color w:val="002060"/>
              </w:rPr>
            </w:pPr>
            <w:r w:rsidRPr="007520C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4B318" w14:textId="77777777" w:rsidR="00A31EA4" w:rsidRPr="007520C9" w:rsidRDefault="00A31EA4" w:rsidP="0096300B">
            <w:pPr>
              <w:pStyle w:val="headertabella0"/>
              <w:rPr>
                <w:color w:val="002060"/>
              </w:rPr>
            </w:pPr>
            <w:r w:rsidRPr="007520C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768A0" w14:textId="77777777" w:rsidR="00A31EA4" w:rsidRPr="007520C9" w:rsidRDefault="00A31EA4" w:rsidP="0096300B">
            <w:pPr>
              <w:pStyle w:val="headertabella0"/>
              <w:rPr>
                <w:color w:val="002060"/>
              </w:rPr>
            </w:pPr>
            <w:r w:rsidRPr="007520C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591DA" w14:textId="77777777" w:rsidR="00A31EA4" w:rsidRPr="007520C9" w:rsidRDefault="00A31EA4" w:rsidP="0096300B">
            <w:pPr>
              <w:pStyle w:val="headertabella0"/>
              <w:rPr>
                <w:color w:val="002060"/>
              </w:rPr>
            </w:pPr>
            <w:r w:rsidRPr="007520C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915DC" w14:textId="77777777" w:rsidR="00A31EA4" w:rsidRPr="007520C9" w:rsidRDefault="00A31EA4" w:rsidP="0096300B">
            <w:pPr>
              <w:pStyle w:val="headertabella0"/>
              <w:rPr>
                <w:color w:val="002060"/>
              </w:rPr>
            </w:pPr>
            <w:r w:rsidRPr="007520C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88592" w14:textId="77777777" w:rsidR="00A31EA4" w:rsidRPr="007520C9" w:rsidRDefault="00A31EA4" w:rsidP="0096300B">
            <w:pPr>
              <w:pStyle w:val="headertabella0"/>
              <w:rPr>
                <w:color w:val="002060"/>
              </w:rPr>
            </w:pPr>
            <w:r w:rsidRPr="007520C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8FF98" w14:textId="77777777" w:rsidR="00A31EA4" w:rsidRPr="007520C9" w:rsidRDefault="00A31EA4" w:rsidP="0096300B">
            <w:pPr>
              <w:pStyle w:val="headertabella0"/>
              <w:rPr>
                <w:color w:val="002060"/>
              </w:rPr>
            </w:pPr>
            <w:r w:rsidRPr="007520C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21D9E" w14:textId="77777777" w:rsidR="00A31EA4" w:rsidRPr="007520C9" w:rsidRDefault="00A31EA4" w:rsidP="0096300B">
            <w:pPr>
              <w:pStyle w:val="headertabella0"/>
              <w:rPr>
                <w:color w:val="002060"/>
              </w:rPr>
            </w:pPr>
            <w:r w:rsidRPr="007520C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72776" w14:textId="77777777" w:rsidR="00A31EA4" w:rsidRPr="007520C9" w:rsidRDefault="00A31EA4" w:rsidP="0096300B">
            <w:pPr>
              <w:pStyle w:val="headertabella0"/>
              <w:rPr>
                <w:color w:val="002060"/>
              </w:rPr>
            </w:pPr>
            <w:r w:rsidRPr="007520C9">
              <w:rPr>
                <w:color w:val="002060"/>
              </w:rPr>
              <w:t>PE</w:t>
            </w:r>
          </w:p>
        </w:tc>
      </w:tr>
      <w:tr w:rsidR="00A31EA4" w:rsidRPr="007520C9" w14:paraId="7E4B48D1" w14:textId="77777777" w:rsidTr="0096300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A76FD1" w14:textId="77777777" w:rsidR="00A31EA4" w:rsidRPr="007520C9" w:rsidRDefault="00A31EA4" w:rsidP="0096300B">
            <w:pPr>
              <w:pStyle w:val="rowtabella0"/>
              <w:rPr>
                <w:color w:val="002060"/>
              </w:rPr>
            </w:pPr>
            <w:r w:rsidRPr="007520C9">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99D69" w14:textId="77777777" w:rsidR="00A31EA4" w:rsidRPr="007520C9" w:rsidRDefault="00A31EA4" w:rsidP="0096300B">
            <w:pPr>
              <w:pStyle w:val="rowtabella0"/>
              <w:jc w:val="center"/>
              <w:rPr>
                <w:color w:val="002060"/>
              </w:rPr>
            </w:pPr>
            <w:r w:rsidRPr="007520C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8A1FC"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AF60D" w14:textId="77777777" w:rsidR="00A31EA4" w:rsidRPr="007520C9" w:rsidRDefault="00A31EA4" w:rsidP="0096300B">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DF85C" w14:textId="77777777" w:rsidR="00A31EA4" w:rsidRPr="007520C9" w:rsidRDefault="00A31EA4" w:rsidP="0096300B">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DBEA2" w14:textId="77777777" w:rsidR="00A31EA4" w:rsidRPr="007520C9" w:rsidRDefault="00A31EA4" w:rsidP="0096300B">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72531" w14:textId="77777777" w:rsidR="00A31EA4" w:rsidRPr="007520C9" w:rsidRDefault="00A31EA4" w:rsidP="0096300B">
            <w:pPr>
              <w:pStyle w:val="rowtabella0"/>
              <w:jc w:val="center"/>
              <w:rPr>
                <w:color w:val="002060"/>
              </w:rPr>
            </w:pPr>
            <w:r w:rsidRPr="007520C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AA890" w14:textId="77777777" w:rsidR="00A31EA4" w:rsidRPr="007520C9" w:rsidRDefault="00A31EA4" w:rsidP="0096300B">
            <w:pPr>
              <w:pStyle w:val="rowtabella0"/>
              <w:jc w:val="center"/>
              <w:rPr>
                <w:color w:val="002060"/>
              </w:rPr>
            </w:pPr>
            <w:r w:rsidRPr="007520C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15509" w14:textId="77777777" w:rsidR="00A31EA4" w:rsidRPr="007520C9" w:rsidRDefault="00A31EA4" w:rsidP="0096300B">
            <w:pPr>
              <w:pStyle w:val="rowtabella0"/>
              <w:jc w:val="center"/>
              <w:rPr>
                <w:color w:val="002060"/>
              </w:rPr>
            </w:pPr>
            <w:r w:rsidRPr="007520C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80101" w14:textId="77777777" w:rsidR="00A31EA4" w:rsidRPr="007520C9" w:rsidRDefault="00A31EA4" w:rsidP="0096300B">
            <w:pPr>
              <w:pStyle w:val="rowtabella0"/>
              <w:jc w:val="center"/>
              <w:rPr>
                <w:color w:val="002060"/>
              </w:rPr>
            </w:pPr>
            <w:r w:rsidRPr="007520C9">
              <w:rPr>
                <w:color w:val="002060"/>
              </w:rPr>
              <w:t>0</w:t>
            </w:r>
          </w:p>
        </w:tc>
      </w:tr>
      <w:tr w:rsidR="00A31EA4" w:rsidRPr="007520C9" w14:paraId="36219235"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3588BE" w14:textId="77777777" w:rsidR="00A31EA4" w:rsidRPr="007343A0" w:rsidRDefault="00A31EA4" w:rsidP="0096300B">
            <w:pPr>
              <w:pStyle w:val="rowtabella0"/>
              <w:rPr>
                <w:color w:val="002060"/>
                <w:lang w:val="es-ES"/>
              </w:rPr>
            </w:pPr>
            <w:r w:rsidRPr="007343A0">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B9C98" w14:textId="77777777" w:rsidR="00A31EA4" w:rsidRPr="007520C9" w:rsidRDefault="00A31EA4" w:rsidP="0096300B">
            <w:pPr>
              <w:pStyle w:val="rowtabella0"/>
              <w:jc w:val="center"/>
              <w:rPr>
                <w:color w:val="002060"/>
              </w:rPr>
            </w:pPr>
            <w:r w:rsidRPr="007520C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33634"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35192" w14:textId="77777777" w:rsidR="00A31EA4" w:rsidRPr="007520C9" w:rsidRDefault="00A31EA4" w:rsidP="0096300B">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CF813" w14:textId="77777777" w:rsidR="00A31EA4" w:rsidRPr="007520C9" w:rsidRDefault="00A31EA4" w:rsidP="0096300B">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5C6EB" w14:textId="77777777" w:rsidR="00A31EA4" w:rsidRPr="007520C9" w:rsidRDefault="00A31EA4" w:rsidP="0096300B">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D1EC2" w14:textId="77777777" w:rsidR="00A31EA4" w:rsidRPr="007520C9" w:rsidRDefault="00A31EA4" w:rsidP="0096300B">
            <w:pPr>
              <w:pStyle w:val="rowtabella0"/>
              <w:jc w:val="center"/>
              <w:rPr>
                <w:color w:val="002060"/>
              </w:rPr>
            </w:pPr>
            <w:r w:rsidRPr="007520C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1B5D8" w14:textId="77777777" w:rsidR="00A31EA4" w:rsidRPr="007520C9" w:rsidRDefault="00A31EA4" w:rsidP="0096300B">
            <w:pPr>
              <w:pStyle w:val="rowtabella0"/>
              <w:jc w:val="center"/>
              <w:rPr>
                <w:color w:val="002060"/>
              </w:rPr>
            </w:pPr>
            <w:r w:rsidRPr="007520C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9F03D" w14:textId="77777777" w:rsidR="00A31EA4" w:rsidRPr="007520C9" w:rsidRDefault="00A31EA4" w:rsidP="0096300B">
            <w:pPr>
              <w:pStyle w:val="rowtabella0"/>
              <w:jc w:val="center"/>
              <w:rPr>
                <w:color w:val="002060"/>
              </w:rPr>
            </w:pPr>
            <w:r w:rsidRPr="007520C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24D06" w14:textId="77777777" w:rsidR="00A31EA4" w:rsidRPr="007520C9" w:rsidRDefault="00A31EA4" w:rsidP="0096300B">
            <w:pPr>
              <w:pStyle w:val="rowtabella0"/>
              <w:jc w:val="center"/>
              <w:rPr>
                <w:color w:val="002060"/>
              </w:rPr>
            </w:pPr>
            <w:r w:rsidRPr="007520C9">
              <w:rPr>
                <w:color w:val="002060"/>
              </w:rPr>
              <w:t>0</w:t>
            </w:r>
          </w:p>
        </w:tc>
      </w:tr>
      <w:tr w:rsidR="00A31EA4" w:rsidRPr="007520C9" w14:paraId="296F0D60"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F2C97B" w14:textId="77777777" w:rsidR="00A31EA4" w:rsidRPr="007520C9" w:rsidRDefault="00A31EA4" w:rsidP="0096300B">
            <w:pPr>
              <w:pStyle w:val="rowtabella0"/>
              <w:rPr>
                <w:color w:val="002060"/>
              </w:rPr>
            </w:pPr>
            <w:r w:rsidRPr="007520C9">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84AE7" w14:textId="77777777" w:rsidR="00A31EA4" w:rsidRPr="007520C9" w:rsidRDefault="00A31EA4" w:rsidP="0096300B">
            <w:pPr>
              <w:pStyle w:val="rowtabella0"/>
              <w:jc w:val="center"/>
              <w:rPr>
                <w:color w:val="002060"/>
              </w:rPr>
            </w:pPr>
            <w:r w:rsidRPr="007520C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E43E1"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EDEE8" w14:textId="77777777" w:rsidR="00A31EA4" w:rsidRPr="007520C9" w:rsidRDefault="00A31EA4" w:rsidP="0096300B">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A781F" w14:textId="77777777" w:rsidR="00A31EA4" w:rsidRPr="007520C9" w:rsidRDefault="00A31EA4" w:rsidP="0096300B">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F1141" w14:textId="77777777" w:rsidR="00A31EA4" w:rsidRPr="007520C9" w:rsidRDefault="00A31EA4" w:rsidP="0096300B">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5DC34" w14:textId="77777777" w:rsidR="00A31EA4" w:rsidRPr="007520C9" w:rsidRDefault="00A31EA4" w:rsidP="0096300B">
            <w:pPr>
              <w:pStyle w:val="rowtabella0"/>
              <w:jc w:val="center"/>
              <w:rPr>
                <w:color w:val="002060"/>
              </w:rPr>
            </w:pPr>
            <w:r w:rsidRPr="007520C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D9ED2" w14:textId="77777777" w:rsidR="00A31EA4" w:rsidRPr="007520C9" w:rsidRDefault="00A31EA4" w:rsidP="0096300B">
            <w:pPr>
              <w:pStyle w:val="rowtabella0"/>
              <w:jc w:val="center"/>
              <w:rPr>
                <w:color w:val="002060"/>
              </w:rPr>
            </w:pPr>
            <w:r w:rsidRPr="007520C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28F4B"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00225" w14:textId="77777777" w:rsidR="00A31EA4" w:rsidRPr="007520C9" w:rsidRDefault="00A31EA4" w:rsidP="0096300B">
            <w:pPr>
              <w:pStyle w:val="rowtabella0"/>
              <w:jc w:val="center"/>
              <w:rPr>
                <w:color w:val="002060"/>
              </w:rPr>
            </w:pPr>
            <w:r w:rsidRPr="007520C9">
              <w:rPr>
                <w:color w:val="002060"/>
              </w:rPr>
              <w:t>0</w:t>
            </w:r>
          </w:p>
        </w:tc>
      </w:tr>
      <w:tr w:rsidR="00A31EA4" w:rsidRPr="007520C9" w14:paraId="071D85EF"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60DDBD" w14:textId="77777777" w:rsidR="00A31EA4" w:rsidRPr="007520C9" w:rsidRDefault="00A31EA4" w:rsidP="0096300B">
            <w:pPr>
              <w:pStyle w:val="rowtabella0"/>
              <w:rPr>
                <w:color w:val="002060"/>
              </w:rPr>
            </w:pPr>
            <w:r w:rsidRPr="007520C9">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7688A" w14:textId="77777777" w:rsidR="00A31EA4" w:rsidRPr="007520C9" w:rsidRDefault="00A31EA4" w:rsidP="0096300B">
            <w:pPr>
              <w:pStyle w:val="rowtabella0"/>
              <w:jc w:val="center"/>
              <w:rPr>
                <w:color w:val="002060"/>
              </w:rPr>
            </w:pPr>
            <w:r w:rsidRPr="007520C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2378D"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9BF4A" w14:textId="77777777" w:rsidR="00A31EA4" w:rsidRPr="007520C9" w:rsidRDefault="00A31EA4" w:rsidP="0096300B">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C5405" w14:textId="77777777" w:rsidR="00A31EA4" w:rsidRPr="007520C9" w:rsidRDefault="00A31EA4" w:rsidP="0096300B">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0315D" w14:textId="77777777" w:rsidR="00A31EA4" w:rsidRPr="007520C9" w:rsidRDefault="00A31EA4" w:rsidP="0096300B">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285B1" w14:textId="77777777" w:rsidR="00A31EA4" w:rsidRPr="007520C9" w:rsidRDefault="00A31EA4" w:rsidP="0096300B">
            <w:pPr>
              <w:pStyle w:val="rowtabella0"/>
              <w:jc w:val="center"/>
              <w:rPr>
                <w:color w:val="002060"/>
              </w:rPr>
            </w:pPr>
            <w:r w:rsidRPr="007520C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FA707" w14:textId="77777777" w:rsidR="00A31EA4" w:rsidRPr="007520C9" w:rsidRDefault="00A31EA4" w:rsidP="0096300B">
            <w:pPr>
              <w:pStyle w:val="rowtabella0"/>
              <w:jc w:val="center"/>
              <w:rPr>
                <w:color w:val="002060"/>
              </w:rPr>
            </w:pPr>
            <w:r w:rsidRPr="007520C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77536" w14:textId="77777777" w:rsidR="00A31EA4" w:rsidRPr="007520C9" w:rsidRDefault="00A31EA4" w:rsidP="0096300B">
            <w:pPr>
              <w:pStyle w:val="rowtabella0"/>
              <w:jc w:val="center"/>
              <w:rPr>
                <w:color w:val="002060"/>
              </w:rPr>
            </w:pPr>
            <w:r w:rsidRPr="007520C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85EE6" w14:textId="77777777" w:rsidR="00A31EA4" w:rsidRPr="007520C9" w:rsidRDefault="00A31EA4" w:rsidP="0096300B">
            <w:pPr>
              <w:pStyle w:val="rowtabella0"/>
              <w:jc w:val="center"/>
              <w:rPr>
                <w:color w:val="002060"/>
              </w:rPr>
            </w:pPr>
            <w:r w:rsidRPr="007520C9">
              <w:rPr>
                <w:color w:val="002060"/>
              </w:rPr>
              <w:t>0</w:t>
            </w:r>
          </w:p>
        </w:tc>
      </w:tr>
      <w:tr w:rsidR="00A31EA4" w:rsidRPr="007520C9" w14:paraId="01456394"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A7D647" w14:textId="77777777" w:rsidR="00A31EA4" w:rsidRPr="007520C9" w:rsidRDefault="00A31EA4" w:rsidP="0096300B">
            <w:pPr>
              <w:pStyle w:val="rowtabella0"/>
              <w:rPr>
                <w:color w:val="002060"/>
              </w:rPr>
            </w:pPr>
            <w:r w:rsidRPr="007520C9">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41AF6" w14:textId="77777777" w:rsidR="00A31EA4" w:rsidRPr="007520C9" w:rsidRDefault="00A31EA4" w:rsidP="0096300B">
            <w:pPr>
              <w:pStyle w:val="rowtabella0"/>
              <w:jc w:val="center"/>
              <w:rPr>
                <w:color w:val="002060"/>
              </w:rPr>
            </w:pPr>
            <w:r w:rsidRPr="007520C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B3FE9"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FA0BD" w14:textId="77777777" w:rsidR="00A31EA4" w:rsidRPr="007520C9" w:rsidRDefault="00A31EA4" w:rsidP="0096300B">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65D5C" w14:textId="77777777" w:rsidR="00A31EA4" w:rsidRPr="007520C9" w:rsidRDefault="00A31EA4" w:rsidP="0096300B">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85F14" w14:textId="77777777" w:rsidR="00A31EA4" w:rsidRPr="007520C9" w:rsidRDefault="00A31EA4" w:rsidP="0096300B">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42EC6" w14:textId="77777777" w:rsidR="00A31EA4" w:rsidRPr="007520C9" w:rsidRDefault="00A31EA4" w:rsidP="0096300B">
            <w:pPr>
              <w:pStyle w:val="rowtabella0"/>
              <w:jc w:val="center"/>
              <w:rPr>
                <w:color w:val="002060"/>
              </w:rPr>
            </w:pPr>
            <w:r w:rsidRPr="007520C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337B8" w14:textId="77777777" w:rsidR="00A31EA4" w:rsidRPr="007520C9" w:rsidRDefault="00A31EA4" w:rsidP="0096300B">
            <w:pPr>
              <w:pStyle w:val="rowtabella0"/>
              <w:jc w:val="center"/>
              <w:rPr>
                <w:color w:val="002060"/>
              </w:rPr>
            </w:pPr>
            <w:r w:rsidRPr="007520C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D8D38" w14:textId="77777777" w:rsidR="00A31EA4" w:rsidRPr="007520C9" w:rsidRDefault="00A31EA4" w:rsidP="0096300B">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F9575" w14:textId="77777777" w:rsidR="00A31EA4" w:rsidRPr="007520C9" w:rsidRDefault="00A31EA4" w:rsidP="0096300B">
            <w:pPr>
              <w:pStyle w:val="rowtabella0"/>
              <w:jc w:val="center"/>
              <w:rPr>
                <w:color w:val="002060"/>
              </w:rPr>
            </w:pPr>
            <w:r w:rsidRPr="007520C9">
              <w:rPr>
                <w:color w:val="002060"/>
              </w:rPr>
              <w:t>0</w:t>
            </w:r>
          </w:p>
        </w:tc>
      </w:tr>
      <w:tr w:rsidR="00A31EA4" w:rsidRPr="007520C9" w14:paraId="1B6F0677"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09CF79" w14:textId="77777777" w:rsidR="00A31EA4" w:rsidRPr="007520C9" w:rsidRDefault="00A31EA4" w:rsidP="0096300B">
            <w:pPr>
              <w:pStyle w:val="rowtabella0"/>
              <w:rPr>
                <w:color w:val="002060"/>
              </w:rPr>
            </w:pPr>
            <w:r w:rsidRPr="007520C9">
              <w:rPr>
                <w:color w:val="002060"/>
              </w:rPr>
              <w:t>A.S.D. CALCIO A 5 CORINALDO</w:t>
            </w:r>
            <w:r>
              <w:rPr>
                <w:color w:val="002060"/>
              </w:rPr>
              <w:t xml:space="preserve"> </w:t>
            </w:r>
            <w:r w:rsidRPr="00BB6150">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94354" w14:textId="77777777" w:rsidR="00A31EA4" w:rsidRPr="007520C9" w:rsidRDefault="00A31EA4" w:rsidP="0096300B">
            <w:pPr>
              <w:pStyle w:val="rowtabella0"/>
              <w:jc w:val="center"/>
              <w:rPr>
                <w:color w:val="002060"/>
              </w:rPr>
            </w:pPr>
            <w:r w:rsidRPr="007520C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8C1D0"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0094E" w14:textId="77777777" w:rsidR="00A31EA4" w:rsidRPr="007520C9" w:rsidRDefault="00A31EA4" w:rsidP="0096300B">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1A66A" w14:textId="77777777" w:rsidR="00A31EA4" w:rsidRPr="007520C9" w:rsidRDefault="00A31EA4" w:rsidP="0096300B">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A0960" w14:textId="77777777" w:rsidR="00A31EA4" w:rsidRPr="007520C9" w:rsidRDefault="00A31EA4" w:rsidP="0096300B">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67A12" w14:textId="77777777" w:rsidR="00A31EA4" w:rsidRPr="007520C9" w:rsidRDefault="00A31EA4" w:rsidP="0096300B">
            <w:pPr>
              <w:pStyle w:val="rowtabella0"/>
              <w:jc w:val="center"/>
              <w:rPr>
                <w:color w:val="002060"/>
              </w:rPr>
            </w:pPr>
            <w:r w:rsidRPr="007520C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5E859" w14:textId="77777777" w:rsidR="00A31EA4" w:rsidRPr="007520C9" w:rsidRDefault="00A31EA4" w:rsidP="0096300B">
            <w:pPr>
              <w:pStyle w:val="rowtabella0"/>
              <w:jc w:val="center"/>
              <w:rPr>
                <w:color w:val="002060"/>
              </w:rPr>
            </w:pPr>
            <w:r w:rsidRPr="007520C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F4FB6" w14:textId="77777777" w:rsidR="00A31EA4" w:rsidRPr="007520C9" w:rsidRDefault="00A31EA4" w:rsidP="0096300B">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1C77E" w14:textId="77777777" w:rsidR="00A31EA4" w:rsidRPr="007520C9" w:rsidRDefault="00A31EA4" w:rsidP="0096300B">
            <w:pPr>
              <w:pStyle w:val="rowtabella0"/>
              <w:jc w:val="center"/>
              <w:rPr>
                <w:color w:val="002060"/>
              </w:rPr>
            </w:pPr>
            <w:r w:rsidRPr="007520C9">
              <w:rPr>
                <w:color w:val="002060"/>
              </w:rPr>
              <w:t>0</w:t>
            </w:r>
          </w:p>
        </w:tc>
      </w:tr>
      <w:tr w:rsidR="00A31EA4" w:rsidRPr="007520C9" w14:paraId="400AA557"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57C6F8" w14:textId="77777777" w:rsidR="00A31EA4" w:rsidRPr="007520C9" w:rsidRDefault="00A31EA4" w:rsidP="0096300B">
            <w:pPr>
              <w:pStyle w:val="rowtabella0"/>
              <w:rPr>
                <w:color w:val="002060"/>
              </w:rPr>
            </w:pPr>
            <w:r w:rsidRPr="007520C9">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8D35C" w14:textId="77777777" w:rsidR="00A31EA4" w:rsidRPr="007520C9" w:rsidRDefault="00A31EA4" w:rsidP="0096300B">
            <w:pPr>
              <w:pStyle w:val="rowtabella0"/>
              <w:jc w:val="center"/>
              <w:rPr>
                <w:color w:val="002060"/>
              </w:rPr>
            </w:pPr>
            <w:r w:rsidRPr="007520C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16442"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03148" w14:textId="77777777" w:rsidR="00A31EA4" w:rsidRPr="007520C9" w:rsidRDefault="00A31EA4" w:rsidP="0096300B">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F9A49" w14:textId="77777777" w:rsidR="00A31EA4" w:rsidRPr="007520C9" w:rsidRDefault="00A31EA4" w:rsidP="0096300B">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E9134" w14:textId="77777777" w:rsidR="00A31EA4" w:rsidRPr="007520C9" w:rsidRDefault="00A31EA4" w:rsidP="0096300B">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53196" w14:textId="77777777" w:rsidR="00A31EA4" w:rsidRPr="007520C9" w:rsidRDefault="00A31EA4" w:rsidP="0096300B">
            <w:pPr>
              <w:pStyle w:val="rowtabella0"/>
              <w:jc w:val="center"/>
              <w:rPr>
                <w:color w:val="002060"/>
              </w:rPr>
            </w:pPr>
            <w:r w:rsidRPr="007520C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C1C16" w14:textId="77777777" w:rsidR="00A31EA4" w:rsidRPr="007520C9" w:rsidRDefault="00A31EA4" w:rsidP="0096300B">
            <w:pPr>
              <w:pStyle w:val="rowtabella0"/>
              <w:jc w:val="center"/>
              <w:rPr>
                <w:color w:val="002060"/>
              </w:rPr>
            </w:pPr>
            <w:r w:rsidRPr="007520C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E6012" w14:textId="77777777" w:rsidR="00A31EA4" w:rsidRPr="007520C9" w:rsidRDefault="00A31EA4" w:rsidP="0096300B">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8517A" w14:textId="77777777" w:rsidR="00A31EA4" w:rsidRPr="007520C9" w:rsidRDefault="00A31EA4" w:rsidP="0096300B">
            <w:pPr>
              <w:pStyle w:val="rowtabella0"/>
              <w:jc w:val="center"/>
              <w:rPr>
                <w:color w:val="002060"/>
              </w:rPr>
            </w:pPr>
            <w:r w:rsidRPr="007520C9">
              <w:rPr>
                <w:color w:val="002060"/>
              </w:rPr>
              <w:t>0</w:t>
            </w:r>
          </w:p>
        </w:tc>
      </w:tr>
      <w:tr w:rsidR="00A31EA4" w:rsidRPr="007520C9" w14:paraId="23F4C213"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75DA49" w14:textId="77777777" w:rsidR="00A31EA4" w:rsidRPr="007520C9" w:rsidRDefault="00A31EA4" w:rsidP="0096300B">
            <w:pPr>
              <w:pStyle w:val="rowtabella0"/>
              <w:rPr>
                <w:color w:val="002060"/>
              </w:rPr>
            </w:pPr>
            <w:r w:rsidRPr="007520C9">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42101" w14:textId="77777777" w:rsidR="00A31EA4" w:rsidRPr="007520C9" w:rsidRDefault="00A31EA4" w:rsidP="0096300B">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2C7DA"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9E1A5" w14:textId="77777777" w:rsidR="00A31EA4" w:rsidRPr="007520C9" w:rsidRDefault="00A31EA4" w:rsidP="0096300B">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23C8D" w14:textId="77777777" w:rsidR="00A31EA4" w:rsidRPr="007520C9" w:rsidRDefault="00A31EA4" w:rsidP="0096300B">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9BD3F" w14:textId="77777777" w:rsidR="00A31EA4" w:rsidRPr="007520C9" w:rsidRDefault="00A31EA4" w:rsidP="0096300B">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DF36D" w14:textId="77777777" w:rsidR="00A31EA4" w:rsidRPr="007520C9" w:rsidRDefault="00A31EA4" w:rsidP="0096300B">
            <w:pPr>
              <w:pStyle w:val="rowtabella0"/>
              <w:jc w:val="center"/>
              <w:rPr>
                <w:color w:val="002060"/>
              </w:rPr>
            </w:pPr>
            <w:r w:rsidRPr="007520C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078C3" w14:textId="77777777" w:rsidR="00A31EA4" w:rsidRPr="007520C9" w:rsidRDefault="00A31EA4" w:rsidP="0096300B">
            <w:pPr>
              <w:pStyle w:val="rowtabella0"/>
              <w:jc w:val="center"/>
              <w:rPr>
                <w:color w:val="002060"/>
              </w:rPr>
            </w:pPr>
            <w:r w:rsidRPr="007520C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5945B" w14:textId="77777777" w:rsidR="00A31EA4" w:rsidRPr="007520C9" w:rsidRDefault="00A31EA4" w:rsidP="0096300B">
            <w:pPr>
              <w:pStyle w:val="rowtabella0"/>
              <w:jc w:val="center"/>
              <w:rPr>
                <w:color w:val="002060"/>
              </w:rPr>
            </w:pPr>
            <w:r w:rsidRPr="007520C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90D6C" w14:textId="77777777" w:rsidR="00A31EA4" w:rsidRPr="007520C9" w:rsidRDefault="00A31EA4" w:rsidP="0096300B">
            <w:pPr>
              <w:pStyle w:val="rowtabella0"/>
              <w:jc w:val="center"/>
              <w:rPr>
                <w:color w:val="002060"/>
              </w:rPr>
            </w:pPr>
            <w:r w:rsidRPr="007520C9">
              <w:rPr>
                <w:color w:val="002060"/>
              </w:rPr>
              <w:t>0</w:t>
            </w:r>
          </w:p>
        </w:tc>
      </w:tr>
      <w:tr w:rsidR="00A31EA4" w:rsidRPr="007520C9" w14:paraId="6BA2B643"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C62492" w14:textId="77777777" w:rsidR="00A31EA4" w:rsidRPr="007520C9" w:rsidRDefault="00A31EA4" w:rsidP="0096300B">
            <w:pPr>
              <w:pStyle w:val="rowtabella0"/>
              <w:rPr>
                <w:color w:val="002060"/>
              </w:rPr>
            </w:pPr>
            <w:r w:rsidRPr="007520C9">
              <w:rPr>
                <w:color w:val="002060"/>
              </w:rPr>
              <w:t>A.S.D. SAN COSTANZO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5F4CA"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CDE0C"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F4529" w14:textId="77777777" w:rsidR="00A31EA4" w:rsidRPr="007520C9" w:rsidRDefault="00A31EA4" w:rsidP="0096300B">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CDE5C" w14:textId="77777777" w:rsidR="00A31EA4" w:rsidRPr="007520C9" w:rsidRDefault="00A31EA4" w:rsidP="0096300B">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B2631" w14:textId="77777777" w:rsidR="00A31EA4" w:rsidRPr="007520C9" w:rsidRDefault="00A31EA4" w:rsidP="0096300B">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51D89" w14:textId="77777777" w:rsidR="00A31EA4" w:rsidRPr="007520C9" w:rsidRDefault="00A31EA4" w:rsidP="0096300B">
            <w:pPr>
              <w:pStyle w:val="rowtabella0"/>
              <w:jc w:val="center"/>
              <w:rPr>
                <w:color w:val="002060"/>
              </w:rPr>
            </w:pPr>
            <w:r w:rsidRPr="007520C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AF4CD" w14:textId="77777777" w:rsidR="00A31EA4" w:rsidRPr="007520C9" w:rsidRDefault="00A31EA4" w:rsidP="0096300B">
            <w:pPr>
              <w:pStyle w:val="rowtabella0"/>
              <w:jc w:val="center"/>
              <w:rPr>
                <w:color w:val="002060"/>
              </w:rPr>
            </w:pPr>
            <w:r w:rsidRPr="007520C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E22D4" w14:textId="77777777" w:rsidR="00A31EA4" w:rsidRPr="007520C9" w:rsidRDefault="00A31EA4" w:rsidP="0096300B">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B0E5B" w14:textId="77777777" w:rsidR="00A31EA4" w:rsidRPr="007520C9" w:rsidRDefault="00A31EA4" w:rsidP="0096300B">
            <w:pPr>
              <w:pStyle w:val="rowtabella0"/>
              <w:jc w:val="center"/>
              <w:rPr>
                <w:color w:val="002060"/>
              </w:rPr>
            </w:pPr>
            <w:r w:rsidRPr="007520C9">
              <w:rPr>
                <w:color w:val="002060"/>
              </w:rPr>
              <w:t>0</w:t>
            </w:r>
          </w:p>
        </w:tc>
      </w:tr>
      <w:tr w:rsidR="00A31EA4" w:rsidRPr="007520C9" w14:paraId="3DDA474B"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37162F" w14:textId="77777777" w:rsidR="00A31EA4" w:rsidRPr="007520C9" w:rsidRDefault="00A31EA4" w:rsidP="0096300B">
            <w:pPr>
              <w:pStyle w:val="rowtabella0"/>
              <w:rPr>
                <w:color w:val="002060"/>
              </w:rPr>
            </w:pPr>
            <w:r w:rsidRPr="007520C9">
              <w:rPr>
                <w:color w:val="002060"/>
              </w:rPr>
              <w:t>A.S.D. AUDAX PIOBBICO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AEE01" w14:textId="77777777" w:rsidR="00A31EA4" w:rsidRPr="007520C9" w:rsidRDefault="00A31EA4" w:rsidP="0096300B">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9698A"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2B06B" w14:textId="77777777" w:rsidR="00A31EA4" w:rsidRPr="007520C9" w:rsidRDefault="00A31EA4" w:rsidP="0096300B">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6D82F" w14:textId="77777777" w:rsidR="00A31EA4" w:rsidRPr="007520C9" w:rsidRDefault="00A31EA4" w:rsidP="0096300B">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03859" w14:textId="77777777" w:rsidR="00A31EA4" w:rsidRPr="007520C9" w:rsidRDefault="00A31EA4" w:rsidP="0096300B">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E8DCB" w14:textId="77777777" w:rsidR="00A31EA4" w:rsidRPr="007520C9" w:rsidRDefault="00A31EA4" w:rsidP="0096300B">
            <w:pPr>
              <w:pStyle w:val="rowtabella0"/>
              <w:jc w:val="center"/>
              <w:rPr>
                <w:color w:val="002060"/>
              </w:rPr>
            </w:pPr>
            <w:r w:rsidRPr="007520C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267F6" w14:textId="77777777" w:rsidR="00A31EA4" w:rsidRPr="007520C9" w:rsidRDefault="00A31EA4" w:rsidP="0096300B">
            <w:pPr>
              <w:pStyle w:val="rowtabella0"/>
              <w:jc w:val="center"/>
              <w:rPr>
                <w:color w:val="002060"/>
              </w:rPr>
            </w:pPr>
            <w:r w:rsidRPr="007520C9">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AF939" w14:textId="77777777" w:rsidR="00A31EA4" w:rsidRPr="007520C9" w:rsidRDefault="00A31EA4" w:rsidP="0096300B">
            <w:pPr>
              <w:pStyle w:val="rowtabella0"/>
              <w:jc w:val="center"/>
              <w:rPr>
                <w:color w:val="002060"/>
              </w:rPr>
            </w:pPr>
            <w:r w:rsidRPr="007520C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7C3AA" w14:textId="77777777" w:rsidR="00A31EA4" w:rsidRPr="007520C9" w:rsidRDefault="00A31EA4" w:rsidP="0096300B">
            <w:pPr>
              <w:pStyle w:val="rowtabella0"/>
              <w:jc w:val="center"/>
              <w:rPr>
                <w:color w:val="002060"/>
              </w:rPr>
            </w:pPr>
            <w:r w:rsidRPr="007520C9">
              <w:rPr>
                <w:color w:val="002060"/>
              </w:rPr>
              <w:t>0</w:t>
            </w:r>
          </w:p>
        </w:tc>
      </w:tr>
      <w:tr w:rsidR="00A31EA4" w:rsidRPr="007520C9" w14:paraId="0181AC97"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EDEFDE" w14:textId="77777777" w:rsidR="00A31EA4" w:rsidRPr="007520C9" w:rsidRDefault="00A31EA4" w:rsidP="0096300B">
            <w:pPr>
              <w:pStyle w:val="rowtabella0"/>
              <w:rPr>
                <w:color w:val="002060"/>
              </w:rPr>
            </w:pPr>
            <w:r w:rsidRPr="007520C9">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81FDE" w14:textId="77777777" w:rsidR="00A31EA4" w:rsidRPr="007520C9" w:rsidRDefault="00A31EA4" w:rsidP="0096300B">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B6A2F"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53B14" w14:textId="77777777" w:rsidR="00A31EA4" w:rsidRPr="007520C9" w:rsidRDefault="00A31EA4" w:rsidP="0096300B">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85C55" w14:textId="77777777" w:rsidR="00A31EA4" w:rsidRPr="007520C9" w:rsidRDefault="00A31EA4" w:rsidP="0096300B">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B2290" w14:textId="77777777" w:rsidR="00A31EA4" w:rsidRPr="007520C9" w:rsidRDefault="00A31EA4" w:rsidP="0096300B">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9C78D" w14:textId="77777777" w:rsidR="00A31EA4" w:rsidRPr="007520C9" w:rsidRDefault="00A31EA4" w:rsidP="0096300B">
            <w:pPr>
              <w:pStyle w:val="rowtabella0"/>
              <w:jc w:val="center"/>
              <w:rPr>
                <w:color w:val="002060"/>
              </w:rPr>
            </w:pPr>
            <w:r w:rsidRPr="007520C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952E0" w14:textId="77777777" w:rsidR="00A31EA4" w:rsidRPr="007520C9" w:rsidRDefault="00A31EA4" w:rsidP="0096300B">
            <w:pPr>
              <w:pStyle w:val="rowtabella0"/>
              <w:jc w:val="center"/>
              <w:rPr>
                <w:color w:val="002060"/>
              </w:rPr>
            </w:pPr>
            <w:r w:rsidRPr="007520C9">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D2F5F" w14:textId="77777777" w:rsidR="00A31EA4" w:rsidRPr="007520C9" w:rsidRDefault="00A31EA4" w:rsidP="0096300B">
            <w:pPr>
              <w:pStyle w:val="rowtabella0"/>
              <w:jc w:val="center"/>
              <w:rPr>
                <w:color w:val="002060"/>
              </w:rPr>
            </w:pPr>
            <w:r w:rsidRPr="007520C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F1ABC" w14:textId="77777777" w:rsidR="00A31EA4" w:rsidRPr="007520C9" w:rsidRDefault="00A31EA4" w:rsidP="0096300B">
            <w:pPr>
              <w:pStyle w:val="rowtabella0"/>
              <w:jc w:val="center"/>
              <w:rPr>
                <w:color w:val="002060"/>
              </w:rPr>
            </w:pPr>
            <w:r w:rsidRPr="007520C9">
              <w:rPr>
                <w:color w:val="002060"/>
              </w:rPr>
              <w:t>0</w:t>
            </w:r>
          </w:p>
        </w:tc>
      </w:tr>
      <w:tr w:rsidR="00A31EA4" w:rsidRPr="007520C9" w14:paraId="080623A4" w14:textId="77777777" w:rsidTr="0096300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C6CDEE" w14:textId="77777777" w:rsidR="00A31EA4" w:rsidRPr="007520C9" w:rsidRDefault="00A31EA4" w:rsidP="0096300B">
            <w:pPr>
              <w:pStyle w:val="rowtabella0"/>
              <w:rPr>
                <w:color w:val="002060"/>
              </w:rPr>
            </w:pPr>
            <w:r w:rsidRPr="007520C9">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722B0" w14:textId="77777777" w:rsidR="00A31EA4" w:rsidRPr="007520C9" w:rsidRDefault="00A31EA4" w:rsidP="0096300B">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AAF94"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E7B22" w14:textId="77777777" w:rsidR="00A31EA4" w:rsidRPr="007520C9" w:rsidRDefault="00A31EA4" w:rsidP="0096300B">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6B44C" w14:textId="77777777" w:rsidR="00A31EA4" w:rsidRPr="007520C9" w:rsidRDefault="00A31EA4" w:rsidP="0096300B">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FA5A4" w14:textId="77777777" w:rsidR="00A31EA4" w:rsidRPr="007520C9" w:rsidRDefault="00A31EA4" w:rsidP="0096300B">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28335" w14:textId="77777777" w:rsidR="00A31EA4" w:rsidRPr="007520C9" w:rsidRDefault="00A31EA4" w:rsidP="0096300B">
            <w:pPr>
              <w:pStyle w:val="rowtabella0"/>
              <w:jc w:val="center"/>
              <w:rPr>
                <w:color w:val="002060"/>
              </w:rPr>
            </w:pPr>
            <w:r w:rsidRPr="007520C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06132" w14:textId="77777777" w:rsidR="00A31EA4" w:rsidRPr="007520C9" w:rsidRDefault="00A31EA4" w:rsidP="0096300B">
            <w:pPr>
              <w:pStyle w:val="rowtabella0"/>
              <w:jc w:val="center"/>
              <w:rPr>
                <w:color w:val="002060"/>
              </w:rPr>
            </w:pPr>
            <w:r w:rsidRPr="007520C9">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D85F2" w14:textId="77777777" w:rsidR="00A31EA4" w:rsidRPr="007520C9" w:rsidRDefault="00A31EA4" w:rsidP="0096300B">
            <w:pPr>
              <w:pStyle w:val="rowtabella0"/>
              <w:jc w:val="center"/>
              <w:rPr>
                <w:color w:val="002060"/>
              </w:rPr>
            </w:pPr>
            <w:r w:rsidRPr="007520C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85308" w14:textId="77777777" w:rsidR="00A31EA4" w:rsidRPr="007520C9" w:rsidRDefault="00A31EA4" w:rsidP="0096300B">
            <w:pPr>
              <w:pStyle w:val="rowtabella0"/>
              <w:jc w:val="center"/>
              <w:rPr>
                <w:color w:val="002060"/>
              </w:rPr>
            </w:pPr>
            <w:r w:rsidRPr="007520C9">
              <w:rPr>
                <w:color w:val="002060"/>
              </w:rPr>
              <w:t>0</w:t>
            </w:r>
          </w:p>
        </w:tc>
      </w:tr>
    </w:tbl>
    <w:p w14:paraId="6E91F3DC" w14:textId="77777777" w:rsidR="00A31EA4" w:rsidRPr="007520C9" w:rsidRDefault="00A31EA4" w:rsidP="00A31EA4">
      <w:pPr>
        <w:pStyle w:val="breakline"/>
        <w:rPr>
          <w:rFonts w:eastAsiaTheme="minorEastAsia"/>
          <w:color w:val="002060"/>
        </w:rPr>
      </w:pPr>
    </w:p>
    <w:p w14:paraId="70454258" w14:textId="77777777" w:rsidR="00A31EA4" w:rsidRPr="007520C9" w:rsidRDefault="00A31EA4" w:rsidP="00A31EA4">
      <w:pPr>
        <w:pStyle w:val="breakline"/>
        <w:rPr>
          <w:color w:val="002060"/>
        </w:rPr>
      </w:pPr>
    </w:p>
    <w:p w14:paraId="2C0F1AE3" w14:textId="77777777" w:rsidR="00A31EA4" w:rsidRPr="007520C9" w:rsidRDefault="00A31EA4" w:rsidP="00A31EA4">
      <w:pPr>
        <w:pStyle w:val="sottotitolocampionato10"/>
        <w:rPr>
          <w:color w:val="002060"/>
        </w:rPr>
      </w:pPr>
      <w:r w:rsidRPr="007520C9">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1EA4" w:rsidRPr="007520C9" w14:paraId="0B3A64D4" w14:textId="77777777" w:rsidTr="0096300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7461D" w14:textId="77777777" w:rsidR="00A31EA4" w:rsidRPr="007520C9" w:rsidRDefault="00A31EA4" w:rsidP="0096300B">
            <w:pPr>
              <w:pStyle w:val="headertabella0"/>
              <w:rPr>
                <w:color w:val="002060"/>
              </w:rPr>
            </w:pPr>
            <w:r w:rsidRPr="007520C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9A399" w14:textId="77777777" w:rsidR="00A31EA4" w:rsidRPr="007520C9" w:rsidRDefault="00A31EA4" w:rsidP="0096300B">
            <w:pPr>
              <w:pStyle w:val="headertabella0"/>
              <w:rPr>
                <w:color w:val="002060"/>
              </w:rPr>
            </w:pPr>
            <w:r w:rsidRPr="007520C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5EEFD" w14:textId="77777777" w:rsidR="00A31EA4" w:rsidRPr="007520C9" w:rsidRDefault="00A31EA4" w:rsidP="0096300B">
            <w:pPr>
              <w:pStyle w:val="headertabella0"/>
              <w:rPr>
                <w:color w:val="002060"/>
              </w:rPr>
            </w:pPr>
            <w:r w:rsidRPr="007520C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E218C" w14:textId="77777777" w:rsidR="00A31EA4" w:rsidRPr="007520C9" w:rsidRDefault="00A31EA4" w:rsidP="0096300B">
            <w:pPr>
              <w:pStyle w:val="headertabella0"/>
              <w:rPr>
                <w:color w:val="002060"/>
              </w:rPr>
            </w:pPr>
            <w:r w:rsidRPr="007520C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9D631" w14:textId="77777777" w:rsidR="00A31EA4" w:rsidRPr="007520C9" w:rsidRDefault="00A31EA4" w:rsidP="0096300B">
            <w:pPr>
              <w:pStyle w:val="headertabella0"/>
              <w:rPr>
                <w:color w:val="002060"/>
              </w:rPr>
            </w:pPr>
            <w:r w:rsidRPr="007520C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B09F0" w14:textId="77777777" w:rsidR="00A31EA4" w:rsidRPr="007520C9" w:rsidRDefault="00A31EA4" w:rsidP="0096300B">
            <w:pPr>
              <w:pStyle w:val="headertabella0"/>
              <w:rPr>
                <w:color w:val="002060"/>
              </w:rPr>
            </w:pPr>
            <w:r w:rsidRPr="007520C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92B01" w14:textId="77777777" w:rsidR="00A31EA4" w:rsidRPr="007520C9" w:rsidRDefault="00A31EA4" w:rsidP="0096300B">
            <w:pPr>
              <w:pStyle w:val="headertabella0"/>
              <w:rPr>
                <w:color w:val="002060"/>
              </w:rPr>
            </w:pPr>
            <w:r w:rsidRPr="007520C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3B814" w14:textId="77777777" w:rsidR="00A31EA4" w:rsidRPr="007520C9" w:rsidRDefault="00A31EA4" w:rsidP="0096300B">
            <w:pPr>
              <w:pStyle w:val="headertabella0"/>
              <w:rPr>
                <w:color w:val="002060"/>
              </w:rPr>
            </w:pPr>
            <w:r w:rsidRPr="007520C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39B4B3" w14:textId="77777777" w:rsidR="00A31EA4" w:rsidRPr="007520C9" w:rsidRDefault="00A31EA4" w:rsidP="0096300B">
            <w:pPr>
              <w:pStyle w:val="headertabella0"/>
              <w:rPr>
                <w:color w:val="002060"/>
              </w:rPr>
            </w:pPr>
            <w:r w:rsidRPr="007520C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D62446" w14:textId="77777777" w:rsidR="00A31EA4" w:rsidRPr="007520C9" w:rsidRDefault="00A31EA4" w:rsidP="0096300B">
            <w:pPr>
              <w:pStyle w:val="headertabella0"/>
              <w:rPr>
                <w:color w:val="002060"/>
              </w:rPr>
            </w:pPr>
            <w:r w:rsidRPr="007520C9">
              <w:rPr>
                <w:color w:val="002060"/>
              </w:rPr>
              <w:t>PE</w:t>
            </w:r>
          </w:p>
        </w:tc>
      </w:tr>
      <w:tr w:rsidR="00A31EA4" w:rsidRPr="007520C9" w14:paraId="2FB9520A" w14:textId="77777777" w:rsidTr="0096300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3AD2DC" w14:textId="77777777" w:rsidR="00A31EA4" w:rsidRPr="007343A0" w:rsidRDefault="00A31EA4" w:rsidP="0096300B">
            <w:pPr>
              <w:pStyle w:val="rowtabella0"/>
              <w:rPr>
                <w:color w:val="002060"/>
                <w:lang w:val="es-ES"/>
              </w:rPr>
            </w:pPr>
            <w:r w:rsidRPr="007343A0">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82474" w14:textId="77777777" w:rsidR="00A31EA4" w:rsidRPr="007520C9" w:rsidRDefault="00A31EA4" w:rsidP="0096300B">
            <w:pPr>
              <w:pStyle w:val="rowtabella0"/>
              <w:jc w:val="center"/>
              <w:rPr>
                <w:color w:val="002060"/>
              </w:rPr>
            </w:pPr>
            <w:r w:rsidRPr="007520C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B4A83"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64B4D" w14:textId="77777777" w:rsidR="00A31EA4" w:rsidRPr="007520C9" w:rsidRDefault="00A31EA4" w:rsidP="0096300B">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375EE" w14:textId="77777777" w:rsidR="00A31EA4" w:rsidRPr="007520C9" w:rsidRDefault="00A31EA4" w:rsidP="0096300B">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004B4" w14:textId="77777777" w:rsidR="00A31EA4" w:rsidRPr="007520C9" w:rsidRDefault="00A31EA4" w:rsidP="0096300B">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12DAE" w14:textId="77777777" w:rsidR="00A31EA4" w:rsidRPr="007520C9" w:rsidRDefault="00A31EA4" w:rsidP="0096300B">
            <w:pPr>
              <w:pStyle w:val="rowtabella0"/>
              <w:jc w:val="center"/>
              <w:rPr>
                <w:color w:val="002060"/>
              </w:rPr>
            </w:pPr>
            <w:r w:rsidRPr="007520C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24035" w14:textId="77777777" w:rsidR="00A31EA4" w:rsidRPr="007520C9" w:rsidRDefault="00A31EA4" w:rsidP="0096300B">
            <w:pPr>
              <w:pStyle w:val="rowtabella0"/>
              <w:jc w:val="center"/>
              <w:rPr>
                <w:color w:val="002060"/>
              </w:rPr>
            </w:pPr>
            <w:r w:rsidRPr="007520C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5FC7C" w14:textId="77777777" w:rsidR="00A31EA4" w:rsidRPr="007520C9" w:rsidRDefault="00A31EA4" w:rsidP="0096300B">
            <w:pPr>
              <w:pStyle w:val="rowtabella0"/>
              <w:jc w:val="center"/>
              <w:rPr>
                <w:color w:val="002060"/>
              </w:rPr>
            </w:pPr>
            <w:r w:rsidRPr="007520C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3E29C" w14:textId="77777777" w:rsidR="00A31EA4" w:rsidRPr="007520C9" w:rsidRDefault="00A31EA4" w:rsidP="0096300B">
            <w:pPr>
              <w:pStyle w:val="rowtabella0"/>
              <w:jc w:val="center"/>
              <w:rPr>
                <w:color w:val="002060"/>
              </w:rPr>
            </w:pPr>
            <w:r w:rsidRPr="007520C9">
              <w:rPr>
                <w:color w:val="002060"/>
              </w:rPr>
              <w:t>0</w:t>
            </w:r>
          </w:p>
        </w:tc>
      </w:tr>
      <w:tr w:rsidR="00A31EA4" w:rsidRPr="007520C9" w14:paraId="03F437FF"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8D1B87" w14:textId="77777777" w:rsidR="00A31EA4" w:rsidRPr="007520C9" w:rsidRDefault="00A31EA4" w:rsidP="0096300B">
            <w:pPr>
              <w:pStyle w:val="rowtabella0"/>
              <w:rPr>
                <w:color w:val="002060"/>
              </w:rPr>
            </w:pPr>
            <w:r w:rsidRPr="007520C9">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5F857" w14:textId="77777777" w:rsidR="00A31EA4" w:rsidRPr="007520C9" w:rsidRDefault="00A31EA4" w:rsidP="0096300B">
            <w:pPr>
              <w:pStyle w:val="rowtabella0"/>
              <w:jc w:val="center"/>
              <w:rPr>
                <w:color w:val="002060"/>
              </w:rPr>
            </w:pPr>
            <w:r w:rsidRPr="007520C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4E377"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73F78" w14:textId="77777777" w:rsidR="00A31EA4" w:rsidRPr="007520C9" w:rsidRDefault="00A31EA4" w:rsidP="0096300B">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AC686" w14:textId="77777777" w:rsidR="00A31EA4" w:rsidRPr="007520C9" w:rsidRDefault="00A31EA4" w:rsidP="0096300B">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EB3AF" w14:textId="77777777" w:rsidR="00A31EA4" w:rsidRPr="007520C9" w:rsidRDefault="00A31EA4" w:rsidP="0096300B">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01278" w14:textId="77777777" w:rsidR="00A31EA4" w:rsidRPr="007520C9" w:rsidRDefault="00A31EA4" w:rsidP="0096300B">
            <w:pPr>
              <w:pStyle w:val="rowtabella0"/>
              <w:jc w:val="center"/>
              <w:rPr>
                <w:color w:val="002060"/>
              </w:rPr>
            </w:pPr>
            <w:r w:rsidRPr="007520C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173E3" w14:textId="77777777" w:rsidR="00A31EA4" w:rsidRPr="007520C9" w:rsidRDefault="00A31EA4" w:rsidP="0096300B">
            <w:pPr>
              <w:pStyle w:val="rowtabella0"/>
              <w:jc w:val="center"/>
              <w:rPr>
                <w:color w:val="002060"/>
              </w:rPr>
            </w:pPr>
            <w:r w:rsidRPr="007520C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7B3B1" w14:textId="77777777" w:rsidR="00A31EA4" w:rsidRPr="007520C9" w:rsidRDefault="00A31EA4" w:rsidP="0096300B">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55A41" w14:textId="77777777" w:rsidR="00A31EA4" w:rsidRPr="007520C9" w:rsidRDefault="00A31EA4" w:rsidP="0096300B">
            <w:pPr>
              <w:pStyle w:val="rowtabella0"/>
              <w:jc w:val="center"/>
              <w:rPr>
                <w:color w:val="002060"/>
              </w:rPr>
            </w:pPr>
            <w:r w:rsidRPr="007520C9">
              <w:rPr>
                <w:color w:val="002060"/>
              </w:rPr>
              <w:t>0</w:t>
            </w:r>
          </w:p>
        </w:tc>
      </w:tr>
      <w:tr w:rsidR="00A31EA4" w:rsidRPr="007520C9" w14:paraId="7EB9F6DB"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14F6F2" w14:textId="77777777" w:rsidR="00A31EA4" w:rsidRPr="007520C9" w:rsidRDefault="00A31EA4" w:rsidP="0096300B">
            <w:pPr>
              <w:pStyle w:val="rowtabella0"/>
              <w:rPr>
                <w:color w:val="002060"/>
              </w:rPr>
            </w:pPr>
            <w:r w:rsidRPr="007520C9">
              <w:rPr>
                <w:color w:val="002060"/>
              </w:rPr>
              <w:t>A.S.D. CHIARAVALLE FUTSAL</w:t>
            </w:r>
            <w:r>
              <w:rPr>
                <w:color w:val="002060"/>
              </w:rPr>
              <w:t xml:space="preserve"> </w:t>
            </w:r>
            <w:r w:rsidRPr="00BB6150">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27C6D" w14:textId="77777777" w:rsidR="00A31EA4" w:rsidRPr="007520C9" w:rsidRDefault="00A31EA4" w:rsidP="0096300B">
            <w:pPr>
              <w:pStyle w:val="rowtabella0"/>
              <w:jc w:val="center"/>
              <w:rPr>
                <w:color w:val="002060"/>
              </w:rPr>
            </w:pPr>
            <w:r w:rsidRPr="007520C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C4B9F"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DED7F" w14:textId="77777777" w:rsidR="00A31EA4" w:rsidRPr="007520C9" w:rsidRDefault="00A31EA4" w:rsidP="0096300B">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D2010" w14:textId="77777777" w:rsidR="00A31EA4" w:rsidRPr="007520C9" w:rsidRDefault="00A31EA4" w:rsidP="0096300B">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3FA7B" w14:textId="77777777" w:rsidR="00A31EA4" w:rsidRPr="007520C9" w:rsidRDefault="00A31EA4" w:rsidP="0096300B">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CED0B" w14:textId="77777777" w:rsidR="00A31EA4" w:rsidRPr="007520C9" w:rsidRDefault="00A31EA4" w:rsidP="0096300B">
            <w:pPr>
              <w:pStyle w:val="rowtabella0"/>
              <w:jc w:val="center"/>
              <w:rPr>
                <w:color w:val="002060"/>
              </w:rPr>
            </w:pPr>
            <w:r w:rsidRPr="007520C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E86D9" w14:textId="77777777" w:rsidR="00A31EA4" w:rsidRPr="007520C9" w:rsidRDefault="00A31EA4" w:rsidP="0096300B">
            <w:pPr>
              <w:pStyle w:val="rowtabella0"/>
              <w:jc w:val="center"/>
              <w:rPr>
                <w:color w:val="002060"/>
              </w:rPr>
            </w:pPr>
            <w:r w:rsidRPr="007520C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83A73" w14:textId="77777777" w:rsidR="00A31EA4" w:rsidRPr="007520C9" w:rsidRDefault="00A31EA4" w:rsidP="0096300B">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7454A" w14:textId="77777777" w:rsidR="00A31EA4" w:rsidRPr="007520C9" w:rsidRDefault="00A31EA4" w:rsidP="0096300B">
            <w:pPr>
              <w:pStyle w:val="rowtabella0"/>
              <w:jc w:val="center"/>
              <w:rPr>
                <w:color w:val="002060"/>
              </w:rPr>
            </w:pPr>
            <w:r w:rsidRPr="007520C9">
              <w:rPr>
                <w:color w:val="002060"/>
              </w:rPr>
              <w:t>0</w:t>
            </w:r>
          </w:p>
        </w:tc>
      </w:tr>
      <w:tr w:rsidR="00A31EA4" w:rsidRPr="007520C9" w14:paraId="78019314"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401AA2" w14:textId="77777777" w:rsidR="00A31EA4" w:rsidRPr="007520C9" w:rsidRDefault="00A31EA4" w:rsidP="0096300B">
            <w:pPr>
              <w:pStyle w:val="rowtabella0"/>
              <w:rPr>
                <w:color w:val="002060"/>
              </w:rPr>
            </w:pPr>
            <w:r w:rsidRPr="007520C9">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A820F" w14:textId="77777777" w:rsidR="00A31EA4" w:rsidRPr="007520C9" w:rsidRDefault="00A31EA4" w:rsidP="0096300B">
            <w:pPr>
              <w:pStyle w:val="rowtabella0"/>
              <w:jc w:val="center"/>
              <w:rPr>
                <w:color w:val="002060"/>
              </w:rPr>
            </w:pPr>
            <w:r w:rsidRPr="007520C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C3EAF"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D9320" w14:textId="77777777" w:rsidR="00A31EA4" w:rsidRPr="007520C9" w:rsidRDefault="00A31EA4" w:rsidP="0096300B">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1D40A" w14:textId="77777777" w:rsidR="00A31EA4" w:rsidRPr="007520C9" w:rsidRDefault="00A31EA4" w:rsidP="0096300B">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08449" w14:textId="77777777" w:rsidR="00A31EA4" w:rsidRPr="007520C9" w:rsidRDefault="00A31EA4" w:rsidP="0096300B">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FB9B6" w14:textId="77777777" w:rsidR="00A31EA4" w:rsidRPr="007520C9" w:rsidRDefault="00A31EA4" w:rsidP="0096300B">
            <w:pPr>
              <w:pStyle w:val="rowtabella0"/>
              <w:jc w:val="center"/>
              <w:rPr>
                <w:color w:val="002060"/>
              </w:rPr>
            </w:pPr>
            <w:r w:rsidRPr="007520C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4691D" w14:textId="77777777" w:rsidR="00A31EA4" w:rsidRPr="007520C9" w:rsidRDefault="00A31EA4" w:rsidP="0096300B">
            <w:pPr>
              <w:pStyle w:val="rowtabella0"/>
              <w:jc w:val="center"/>
              <w:rPr>
                <w:color w:val="002060"/>
              </w:rPr>
            </w:pPr>
            <w:r w:rsidRPr="007520C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149E2" w14:textId="77777777" w:rsidR="00A31EA4" w:rsidRPr="007520C9" w:rsidRDefault="00A31EA4" w:rsidP="0096300B">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C66D4" w14:textId="77777777" w:rsidR="00A31EA4" w:rsidRPr="007520C9" w:rsidRDefault="00A31EA4" w:rsidP="0096300B">
            <w:pPr>
              <w:pStyle w:val="rowtabella0"/>
              <w:jc w:val="center"/>
              <w:rPr>
                <w:color w:val="002060"/>
              </w:rPr>
            </w:pPr>
            <w:r w:rsidRPr="007520C9">
              <w:rPr>
                <w:color w:val="002060"/>
              </w:rPr>
              <w:t>0</w:t>
            </w:r>
          </w:p>
        </w:tc>
      </w:tr>
      <w:tr w:rsidR="00A31EA4" w:rsidRPr="007520C9" w14:paraId="41EE4D57"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744BB7" w14:textId="77777777" w:rsidR="00A31EA4" w:rsidRPr="007520C9" w:rsidRDefault="00A31EA4" w:rsidP="0096300B">
            <w:pPr>
              <w:pStyle w:val="rowtabella0"/>
              <w:rPr>
                <w:color w:val="002060"/>
              </w:rPr>
            </w:pPr>
            <w:r w:rsidRPr="007520C9">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9A995" w14:textId="77777777" w:rsidR="00A31EA4" w:rsidRPr="007520C9" w:rsidRDefault="00A31EA4" w:rsidP="0096300B">
            <w:pPr>
              <w:pStyle w:val="rowtabella0"/>
              <w:jc w:val="center"/>
              <w:rPr>
                <w:color w:val="002060"/>
              </w:rPr>
            </w:pPr>
            <w:r w:rsidRPr="007520C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BADF1"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CD735" w14:textId="77777777" w:rsidR="00A31EA4" w:rsidRPr="007520C9" w:rsidRDefault="00A31EA4" w:rsidP="0096300B">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8F23A" w14:textId="77777777" w:rsidR="00A31EA4" w:rsidRPr="007520C9" w:rsidRDefault="00A31EA4" w:rsidP="0096300B">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1A371" w14:textId="77777777" w:rsidR="00A31EA4" w:rsidRPr="007520C9" w:rsidRDefault="00A31EA4" w:rsidP="0096300B">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7F001" w14:textId="77777777" w:rsidR="00A31EA4" w:rsidRPr="007520C9" w:rsidRDefault="00A31EA4" w:rsidP="0096300B">
            <w:pPr>
              <w:pStyle w:val="rowtabella0"/>
              <w:jc w:val="center"/>
              <w:rPr>
                <w:color w:val="002060"/>
              </w:rPr>
            </w:pPr>
            <w:r w:rsidRPr="007520C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F3AEA" w14:textId="77777777" w:rsidR="00A31EA4" w:rsidRPr="007520C9" w:rsidRDefault="00A31EA4" w:rsidP="0096300B">
            <w:pPr>
              <w:pStyle w:val="rowtabella0"/>
              <w:jc w:val="center"/>
              <w:rPr>
                <w:color w:val="002060"/>
              </w:rPr>
            </w:pPr>
            <w:r w:rsidRPr="007520C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41A37" w14:textId="77777777" w:rsidR="00A31EA4" w:rsidRPr="007520C9" w:rsidRDefault="00A31EA4" w:rsidP="0096300B">
            <w:pPr>
              <w:pStyle w:val="rowtabella0"/>
              <w:jc w:val="center"/>
              <w:rPr>
                <w:color w:val="002060"/>
              </w:rPr>
            </w:pPr>
            <w:r w:rsidRPr="007520C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EAFE2" w14:textId="77777777" w:rsidR="00A31EA4" w:rsidRPr="007520C9" w:rsidRDefault="00A31EA4" w:rsidP="0096300B">
            <w:pPr>
              <w:pStyle w:val="rowtabella0"/>
              <w:jc w:val="center"/>
              <w:rPr>
                <w:color w:val="002060"/>
              </w:rPr>
            </w:pPr>
            <w:r w:rsidRPr="007520C9">
              <w:rPr>
                <w:color w:val="002060"/>
              </w:rPr>
              <w:t>0</w:t>
            </w:r>
          </w:p>
        </w:tc>
      </w:tr>
      <w:tr w:rsidR="00A31EA4" w:rsidRPr="007520C9" w14:paraId="6D3D7492"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19CD15" w14:textId="77777777" w:rsidR="00A31EA4" w:rsidRPr="007520C9" w:rsidRDefault="00A31EA4" w:rsidP="0096300B">
            <w:pPr>
              <w:pStyle w:val="rowtabella0"/>
              <w:rPr>
                <w:color w:val="002060"/>
              </w:rPr>
            </w:pPr>
            <w:r w:rsidRPr="007520C9">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D8D98" w14:textId="77777777" w:rsidR="00A31EA4" w:rsidRPr="007520C9" w:rsidRDefault="00A31EA4" w:rsidP="0096300B">
            <w:pPr>
              <w:pStyle w:val="rowtabella0"/>
              <w:jc w:val="center"/>
              <w:rPr>
                <w:color w:val="002060"/>
              </w:rPr>
            </w:pPr>
            <w:r w:rsidRPr="007520C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E00DF"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44035" w14:textId="77777777" w:rsidR="00A31EA4" w:rsidRPr="007520C9" w:rsidRDefault="00A31EA4" w:rsidP="0096300B">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FF8E4" w14:textId="77777777" w:rsidR="00A31EA4" w:rsidRPr="007520C9" w:rsidRDefault="00A31EA4" w:rsidP="0096300B">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BE8D2" w14:textId="77777777" w:rsidR="00A31EA4" w:rsidRPr="007520C9" w:rsidRDefault="00A31EA4" w:rsidP="0096300B">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F774A" w14:textId="77777777" w:rsidR="00A31EA4" w:rsidRPr="007520C9" w:rsidRDefault="00A31EA4" w:rsidP="0096300B">
            <w:pPr>
              <w:pStyle w:val="rowtabella0"/>
              <w:jc w:val="center"/>
              <w:rPr>
                <w:color w:val="002060"/>
              </w:rPr>
            </w:pPr>
            <w:r w:rsidRPr="007520C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028CB" w14:textId="77777777" w:rsidR="00A31EA4" w:rsidRPr="007520C9" w:rsidRDefault="00A31EA4" w:rsidP="0096300B">
            <w:pPr>
              <w:pStyle w:val="rowtabella0"/>
              <w:jc w:val="center"/>
              <w:rPr>
                <w:color w:val="002060"/>
              </w:rPr>
            </w:pPr>
            <w:r w:rsidRPr="007520C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9B2E9" w14:textId="77777777" w:rsidR="00A31EA4" w:rsidRPr="007520C9" w:rsidRDefault="00A31EA4" w:rsidP="0096300B">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17334" w14:textId="77777777" w:rsidR="00A31EA4" w:rsidRPr="007520C9" w:rsidRDefault="00A31EA4" w:rsidP="0096300B">
            <w:pPr>
              <w:pStyle w:val="rowtabella0"/>
              <w:jc w:val="center"/>
              <w:rPr>
                <w:color w:val="002060"/>
              </w:rPr>
            </w:pPr>
            <w:r w:rsidRPr="007520C9">
              <w:rPr>
                <w:color w:val="002060"/>
              </w:rPr>
              <w:t>0</w:t>
            </w:r>
          </w:p>
        </w:tc>
      </w:tr>
      <w:tr w:rsidR="00A31EA4" w:rsidRPr="007520C9" w14:paraId="405E3239"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ADE758" w14:textId="77777777" w:rsidR="00A31EA4" w:rsidRPr="007520C9" w:rsidRDefault="00A31EA4" w:rsidP="0096300B">
            <w:pPr>
              <w:pStyle w:val="rowtabella0"/>
              <w:rPr>
                <w:color w:val="002060"/>
              </w:rPr>
            </w:pPr>
            <w:r w:rsidRPr="007520C9">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100CC" w14:textId="77777777" w:rsidR="00A31EA4" w:rsidRPr="007520C9" w:rsidRDefault="00A31EA4" w:rsidP="0096300B">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8662F"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4C4E8" w14:textId="77777777" w:rsidR="00A31EA4" w:rsidRPr="007520C9" w:rsidRDefault="00A31EA4" w:rsidP="0096300B">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2DC16" w14:textId="77777777" w:rsidR="00A31EA4" w:rsidRPr="007520C9" w:rsidRDefault="00A31EA4" w:rsidP="0096300B">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20FBB" w14:textId="77777777" w:rsidR="00A31EA4" w:rsidRPr="007520C9" w:rsidRDefault="00A31EA4" w:rsidP="0096300B">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26DAC" w14:textId="77777777" w:rsidR="00A31EA4" w:rsidRPr="007520C9" w:rsidRDefault="00A31EA4" w:rsidP="0096300B">
            <w:pPr>
              <w:pStyle w:val="rowtabella0"/>
              <w:jc w:val="center"/>
              <w:rPr>
                <w:color w:val="002060"/>
              </w:rPr>
            </w:pPr>
            <w:r w:rsidRPr="007520C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63953" w14:textId="77777777" w:rsidR="00A31EA4" w:rsidRPr="007520C9" w:rsidRDefault="00A31EA4" w:rsidP="0096300B">
            <w:pPr>
              <w:pStyle w:val="rowtabella0"/>
              <w:jc w:val="center"/>
              <w:rPr>
                <w:color w:val="002060"/>
              </w:rPr>
            </w:pPr>
            <w:r w:rsidRPr="007520C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1F6D4" w14:textId="77777777" w:rsidR="00A31EA4" w:rsidRPr="007520C9" w:rsidRDefault="00A31EA4" w:rsidP="0096300B">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6D60C" w14:textId="77777777" w:rsidR="00A31EA4" w:rsidRPr="007520C9" w:rsidRDefault="00A31EA4" w:rsidP="0096300B">
            <w:pPr>
              <w:pStyle w:val="rowtabella0"/>
              <w:jc w:val="center"/>
              <w:rPr>
                <w:color w:val="002060"/>
              </w:rPr>
            </w:pPr>
            <w:r w:rsidRPr="007520C9">
              <w:rPr>
                <w:color w:val="002060"/>
              </w:rPr>
              <w:t>0</w:t>
            </w:r>
          </w:p>
        </w:tc>
      </w:tr>
      <w:tr w:rsidR="00A31EA4" w:rsidRPr="007520C9" w14:paraId="6C41C19F"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B98075" w14:textId="77777777" w:rsidR="00A31EA4" w:rsidRPr="007520C9" w:rsidRDefault="00A31EA4" w:rsidP="0096300B">
            <w:pPr>
              <w:pStyle w:val="rowtabella0"/>
              <w:rPr>
                <w:color w:val="002060"/>
              </w:rPr>
            </w:pPr>
            <w:r w:rsidRPr="007520C9">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1FAD7" w14:textId="77777777" w:rsidR="00A31EA4" w:rsidRPr="007520C9" w:rsidRDefault="00A31EA4" w:rsidP="0096300B">
            <w:pPr>
              <w:pStyle w:val="rowtabella0"/>
              <w:jc w:val="center"/>
              <w:rPr>
                <w:color w:val="002060"/>
              </w:rPr>
            </w:pPr>
            <w:r w:rsidRPr="007520C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11180"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93E08" w14:textId="77777777" w:rsidR="00A31EA4" w:rsidRPr="007520C9" w:rsidRDefault="00A31EA4" w:rsidP="0096300B">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D8D47" w14:textId="77777777" w:rsidR="00A31EA4" w:rsidRPr="007520C9" w:rsidRDefault="00A31EA4" w:rsidP="0096300B">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1A480" w14:textId="77777777" w:rsidR="00A31EA4" w:rsidRPr="007520C9" w:rsidRDefault="00A31EA4" w:rsidP="0096300B">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095D3" w14:textId="77777777" w:rsidR="00A31EA4" w:rsidRPr="007520C9" w:rsidRDefault="00A31EA4" w:rsidP="0096300B">
            <w:pPr>
              <w:pStyle w:val="rowtabella0"/>
              <w:jc w:val="center"/>
              <w:rPr>
                <w:color w:val="002060"/>
              </w:rPr>
            </w:pPr>
            <w:r w:rsidRPr="007520C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07288" w14:textId="77777777" w:rsidR="00A31EA4" w:rsidRPr="007520C9" w:rsidRDefault="00A31EA4" w:rsidP="0096300B">
            <w:pPr>
              <w:pStyle w:val="rowtabella0"/>
              <w:jc w:val="center"/>
              <w:rPr>
                <w:color w:val="002060"/>
              </w:rPr>
            </w:pPr>
            <w:r w:rsidRPr="007520C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68BB2" w14:textId="77777777" w:rsidR="00A31EA4" w:rsidRPr="007520C9" w:rsidRDefault="00A31EA4" w:rsidP="0096300B">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9FFA9" w14:textId="77777777" w:rsidR="00A31EA4" w:rsidRPr="007520C9" w:rsidRDefault="00A31EA4" w:rsidP="0096300B">
            <w:pPr>
              <w:pStyle w:val="rowtabella0"/>
              <w:jc w:val="center"/>
              <w:rPr>
                <w:color w:val="002060"/>
              </w:rPr>
            </w:pPr>
            <w:r w:rsidRPr="007520C9">
              <w:rPr>
                <w:color w:val="002060"/>
              </w:rPr>
              <w:t>0</w:t>
            </w:r>
          </w:p>
        </w:tc>
      </w:tr>
      <w:tr w:rsidR="00A31EA4" w:rsidRPr="007520C9" w14:paraId="195C157B"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ADD8B0" w14:textId="77777777" w:rsidR="00A31EA4" w:rsidRPr="007520C9" w:rsidRDefault="00A31EA4" w:rsidP="0096300B">
            <w:pPr>
              <w:pStyle w:val="rowtabella0"/>
              <w:rPr>
                <w:color w:val="002060"/>
              </w:rPr>
            </w:pPr>
            <w:r w:rsidRPr="007520C9">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EAF60" w14:textId="77777777" w:rsidR="00A31EA4" w:rsidRPr="007520C9" w:rsidRDefault="00A31EA4" w:rsidP="0096300B">
            <w:pPr>
              <w:pStyle w:val="rowtabella0"/>
              <w:jc w:val="center"/>
              <w:rPr>
                <w:color w:val="002060"/>
              </w:rPr>
            </w:pPr>
            <w:r w:rsidRPr="007520C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AF51A"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9D0C5" w14:textId="77777777" w:rsidR="00A31EA4" w:rsidRPr="007520C9" w:rsidRDefault="00A31EA4" w:rsidP="0096300B">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AE5BE" w14:textId="77777777" w:rsidR="00A31EA4" w:rsidRPr="007520C9" w:rsidRDefault="00A31EA4" w:rsidP="0096300B">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C6B23" w14:textId="77777777" w:rsidR="00A31EA4" w:rsidRPr="007520C9" w:rsidRDefault="00A31EA4" w:rsidP="0096300B">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6F1A2" w14:textId="77777777" w:rsidR="00A31EA4" w:rsidRPr="007520C9" w:rsidRDefault="00A31EA4" w:rsidP="0096300B">
            <w:pPr>
              <w:pStyle w:val="rowtabella0"/>
              <w:jc w:val="center"/>
              <w:rPr>
                <w:color w:val="002060"/>
              </w:rPr>
            </w:pPr>
            <w:r w:rsidRPr="007520C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0BE7A" w14:textId="77777777" w:rsidR="00A31EA4" w:rsidRPr="007520C9" w:rsidRDefault="00A31EA4" w:rsidP="0096300B">
            <w:pPr>
              <w:pStyle w:val="rowtabella0"/>
              <w:jc w:val="center"/>
              <w:rPr>
                <w:color w:val="002060"/>
              </w:rPr>
            </w:pPr>
            <w:r w:rsidRPr="007520C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81401" w14:textId="77777777" w:rsidR="00A31EA4" w:rsidRPr="007520C9" w:rsidRDefault="00A31EA4" w:rsidP="0096300B">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4415A" w14:textId="77777777" w:rsidR="00A31EA4" w:rsidRPr="007520C9" w:rsidRDefault="00A31EA4" w:rsidP="0096300B">
            <w:pPr>
              <w:pStyle w:val="rowtabella0"/>
              <w:jc w:val="center"/>
              <w:rPr>
                <w:color w:val="002060"/>
              </w:rPr>
            </w:pPr>
            <w:r w:rsidRPr="007520C9">
              <w:rPr>
                <w:color w:val="002060"/>
              </w:rPr>
              <w:t>0</w:t>
            </w:r>
          </w:p>
        </w:tc>
      </w:tr>
      <w:tr w:rsidR="00A31EA4" w:rsidRPr="007520C9" w14:paraId="2DAD9179"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B0C5DA" w14:textId="77777777" w:rsidR="00A31EA4" w:rsidRPr="007520C9" w:rsidRDefault="00A31EA4" w:rsidP="0096300B">
            <w:pPr>
              <w:pStyle w:val="rowtabella0"/>
              <w:rPr>
                <w:color w:val="002060"/>
              </w:rPr>
            </w:pPr>
            <w:r w:rsidRPr="007520C9">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348EA"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0F148"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51A72" w14:textId="77777777" w:rsidR="00A31EA4" w:rsidRPr="007520C9" w:rsidRDefault="00A31EA4" w:rsidP="0096300B">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43F3D" w14:textId="77777777" w:rsidR="00A31EA4" w:rsidRPr="007520C9" w:rsidRDefault="00A31EA4" w:rsidP="0096300B">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AC6FF" w14:textId="77777777" w:rsidR="00A31EA4" w:rsidRPr="007520C9" w:rsidRDefault="00A31EA4" w:rsidP="0096300B">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11B8C" w14:textId="77777777" w:rsidR="00A31EA4" w:rsidRPr="007520C9" w:rsidRDefault="00A31EA4" w:rsidP="0096300B">
            <w:pPr>
              <w:pStyle w:val="rowtabella0"/>
              <w:jc w:val="center"/>
              <w:rPr>
                <w:color w:val="002060"/>
              </w:rPr>
            </w:pPr>
            <w:r w:rsidRPr="007520C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AADD0" w14:textId="77777777" w:rsidR="00A31EA4" w:rsidRPr="007520C9" w:rsidRDefault="00A31EA4" w:rsidP="0096300B">
            <w:pPr>
              <w:pStyle w:val="rowtabella0"/>
              <w:jc w:val="center"/>
              <w:rPr>
                <w:color w:val="002060"/>
              </w:rPr>
            </w:pPr>
            <w:r w:rsidRPr="007520C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AEA3E"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912A9" w14:textId="77777777" w:rsidR="00A31EA4" w:rsidRPr="007520C9" w:rsidRDefault="00A31EA4" w:rsidP="0096300B">
            <w:pPr>
              <w:pStyle w:val="rowtabella0"/>
              <w:jc w:val="center"/>
              <w:rPr>
                <w:color w:val="002060"/>
              </w:rPr>
            </w:pPr>
            <w:r w:rsidRPr="007520C9">
              <w:rPr>
                <w:color w:val="002060"/>
              </w:rPr>
              <w:t>0</w:t>
            </w:r>
          </w:p>
        </w:tc>
      </w:tr>
      <w:tr w:rsidR="00A31EA4" w:rsidRPr="007520C9" w14:paraId="39E7211F"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B28BA5" w14:textId="77777777" w:rsidR="00A31EA4" w:rsidRPr="007520C9" w:rsidRDefault="00A31EA4" w:rsidP="0096300B">
            <w:pPr>
              <w:pStyle w:val="rowtabella0"/>
              <w:rPr>
                <w:color w:val="002060"/>
              </w:rPr>
            </w:pPr>
            <w:r w:rsidRPr="007520C9">
              <w:rPr>
                <w:color w:val="002060"/>
              </w:rPr>
              <w:t>US MONTEMARCIANESE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43E17" w14:textId="77777777" w:rsidR="00A31EA4" w:rsidRPr="007520C9" w:rsidRDefault="00A31EA4" w:rsidP="0096300B">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EC9A7"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AE894" w14:textId="77777777" w:rsidR="00A31EA4" w:rsidRPr="007520C9" w:rsidRDefault="00A31EA4" w:rsidP="0096300B">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95898" w14:textId="77777777" w:rsidR="00A31EA4" w:rsidRPr="007520C9" w:rsidRDefault="00A31EA4" w:rsidP="0096300B">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8AF75" w14:textId="77777777" w:rsidR="00A31EA4" w:rsidRPr="007520C9" w:rsidRDefault="00A31EA4" w:rsidP="0096300B">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01F74" w14:textId="77777777" w:rsidR="00A31EA4" w:rsidRPr="007520C9" w:rsidRDefault="00A31EA4" w:rsidP="0096300B">
            <w:pPr>
              <w:pStyle w:val="rowtabella0"/>
              <w:jc w:val="center"/>
              <w:rPr>
                <w:color w:val="002060"/>
              </w:rPr>
            </w:pPr>
            <w:r w:rsidRPr="007520C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37A0A" w14:textId="77777777" w:rsidR="00A31EA4" w:rsidRPr="007520C9" w:rsidRDefault="00A31EA4" w:rsidP="0096300B">
            <w:pPr>
              <w:pStyle w:val="rowtabella0"/>
              <w:jc w:val="center"/>
              <w:rPr>
                <w:color w:val="002060"/>
              </w:rPr>
            </w:pPr>
            <w:r w:rsidRPr="007520C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D7D64" w14:textId="77777777" w:rsidR="00A31EA4" w:rsidRPr="007520C9" w:rsidRDefault="00A31EA4" w:rsidP="0096300B">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0422A" w14:textId="77777777" w:rsidR="00A31EA4" w:rsidRPr="007520C9" w:rsidRDefault="00A31EA4" w:rsidP="0096300B">
            <w:pPr>
              <w:pStyle w:val="rowtabella0"/>
              <w:jc w:val="center"/>
              <w:rPr>
                <w:color w:val="002060"/>
              </w:rPr>
            </w:pPr>
            <w:r w:rsidRPr="007520C9">
              <w:rPr>
                <w:color w:val="002060"/>
              </w:rPr>
              <w:t>0</w:t>
            </w:r>
          </w:p>
        </w:tc>
      </w:tr>
      <w:tr w:rsidR="00A31EA4" w:rsidRPr="007520C9" w14:paraId="73FFF087" w14:textId="77777777" w:rsidTr="0096300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EE7042" w14:textId="77777777" w:rsidR="00A31EA4" w:rsidRPr="007520C9" w:rsidRDefault="00A31EA4" w:rsidP="0096300B">
            <w:pPr>
              <w:pStyle w:val="rowtabella0"/>
              <w:rPr>
                <w:color w:val="002060"/>
              </w:rPr>
            </w:pPr>
            <w:r w:rsidRPr="007520C9">
              <w:rPr>
                <w:color w:val="002060"/>
              </w:rPr>
              <w:t>A.S.D. 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5978D" w14:textId="77777777" w:rsidR="00A31EA4" w:rsidRPr="007520C9" w:rsidRDefault="00A31EA4" w:rsidP="0096300B">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3D491"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E7812" w14:textId="77777777" w:rsidR="00A31EA4" w:rsidRPr="007520C9" w:rsidRDefault="00A31EA4" w:rsidP="0096300B">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1299F" w14:textId="77777777" w:rsidR="00A31EA4" w:rsidRPr="007520C9" w:rsidRDefault="00A31EA4" w:rsidP="0096300B">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6A5DC" w14:textId="77777777" w:rsidR="00A31EA4" w:rsidRPr="007520C9" w:rsidRDefault="00A31EA4" w:rsidP="0096300B">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5AE61" w14:textId="77777777" w:rsidR="00A31EA4" w:rsidRPr="007520C9" w:rsidRDefault="00A31EA4" w:rsidP="0096300B">
            <w:pPr>
              <w:pStyle w:val="rowtabella0"/>
              <w:jc w:val="center"/>
              <w:rPr>
                <w:color w:val="002060"/>
              </w:rPr>
            </w:pPr>
            <w:r w:rsidRPr="007520C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FA7B0" w14:textId="77777777" w:rsidR="00A31EA4" w:rsidRPr="007520C9" w:rsidRDefault="00A31EA4" w:rsidP="0096300B">
            <w:pPr>
              <w:pStyle w:val="rowtabella0"/>
              <w:jc w:val="center"/>
              <w:rPr>
                <w:color w:val="002060"/>
              </w:rPr>
            </w:pPr>
            <w:r w:rsidRPr="007520C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0ECB8" w14:textId="77777777" w:rsidR="00A31EA4" w:rsidRPr="007520C9" w:rsidRDefault="00A31EA4" w:rsidP="0096300B">
            <w:pPr>
              <w:pStyle w:val="rowtabella0"/>
              <w:jc w:val="center"/>
              <w:rPr>
                <w:color w:val="002060"/>
              </w:rPr>
            </w:pPr>
            <w:r w:rsidRPr="007520C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62A41" w14:textId="77777777" w:rsidR="00A31EA4" w:rsidRPr="007520C9" w:rsidRDefault="00A31EA4" w:rsidP="0096300B">
            <w:pPr>
              <w:pStyle w:val="rowtabella0"/>
              <w:jc w:val="center"/>
              <w:rPr>
                <w:color w:val="002060"/>
              </w:rPr>
            </w:pPr>
            <w:r w:rsidRPr="007520C9">
              <w:rPr>
                <w:color w:val="002060"/>
              </w:rPr>
              <w:t>1</w:t>
            </w:r>
          </w:p>
        </w:tc>
      </w:tr>
    </w:tbl>
    <w:p w14:paraId="3CBB610E" w14:textId="77777777" w:rsidR="00A31EA4" w:rsidRPr="007520C9" w:rsidRDefault="00A31EA4" w:rsidP="00A31EA4">
      <w:pPr>
        <w:pStyle w:val="breakline"/>
        <w:rPr>
          <w:rFonts w:eastAsiaTheme="minorEastAsia"/>
          <w:color w:val="002060"/>
        </w:rPr>
      </w:pPr>
    </w:p>
    <w:p w14:paraId="7B873338" w14:textId="77777777" w:rsidR="00A31EA4" w:rsidRPr="007520C9" w:rsidRDefault="00A31EA4" w:rsidP="00A31EA4">
      <w:pPr>
        <w:pStyle w:val="breakline"/>
        <w:rPr>
          <w:color w:val="002060"/>
        </w:rPr>
      </w:pPr>
    </w:p>
    <w:p w14:paraId="0CC4E315" w14:textId="77777777" w:rsidR="00A31EA4" w:rsidRPr="007520C9" w:rsidRDefault="00A31EA4" w:rsidP="00A31EA4">
      <w:pPr>
        <w:pStyle w:val="sottotitolocampionato10"/>
        <w:rPr>
          <w:color w:val="002060"/>
        </w:rPr>
      </w:pPr>
      <w:r w:rsidRPr="007520C9">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1EA4" w:rsidRPr="007520C9" w14:paraId="375EDB58" w14:textId="77777777" w:rsidTr="0096300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85A4B" w14:textId="77777777" w:rsidR="00A31EA4" w:rsidRPr="007520C9" w:rsidRDefault="00A31EA4" w:rsidP="0096300B">
            <w:pPr>
              <w:pStyle w:val="headertabella0"/>
              <w:rPr>
                <w:color w:val="002060"/>
              </w:rPr>
            </w:pPr>
            <w:r w:rsidRPr="007520C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CDBE5" w14:textId="77777777" w:rsidR="00A31EA4" w:rsidRPr="007520C9" w:rsidRDefault="00A31EA4" w:rsidP="0096300B">
            <w:pPr>
              <w:pStyle w:val="headertabella0"/>
              <w:rPr>
                <w:color w:val="002060"/>
              </w:rPr>
            </w:pPr>
            <w:r w:rsidRPr="007520C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CA25B" w14:textId="77777777" w:rsidR="00A31EA4" w:rsidRPr="007520C9" w:rsidRDefault="00A31EA4" w:rsidP="0096300B">
            <w:pPr>
              <w:pStyle w:val="headertabella0"/>
              <w:rPr>
                <w:color w:val="002060"/>
              </w:rPr>
            </w:pPr>
            <w:r w:rsidRPr="007520C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FD3F72" w14:textId="77777777" w:rsidR="00A31EA4" w:rsidRPr="007520C9" w:rsidRDefault="00A31EA4" w:rsidP="0096300B">
            <w:pPr>
              <w:pStyle w:val="headertabella0"/>
              <w:rPr>
                <w:color w:val="002060"/>
              </w:rPr>
            </w:pPr>
            <w:r w:rsidRPr="007520C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7CFB4" w14:textId="77777777" w:rsidR="00A31EA4" w:rsidRPr="007520C9" w:rsidRDefault="00A31EA4" w:rsidP="0096300B">
            <w:pPr>
              <w:pStyle w:val="headertabella0"/>
              <w:rPr>
                <w:color w:val="002060"/>
              </w:rPr>
            </w:pPr>
            <w:r w:rsidRPr="007520C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681DAF" w14:textId="77777777" w:rsidR="00A31EA4" w:rsidRPr="007520C9" w:rsidRDefault="00A31EA4" w:rsidP="0096300B">
            <w:pPr>
              <w:pStyle w:val="headertabella0"/>
              <w:rPr>
                <w:color w:val="002060"/>
              </w:rPr>
            </w:pPr>
            <w:r w:rsidRPr="007520C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78EA0" w14:textId="77777777" w:rsidR="00A31EA4" w:rsidRPr="007520C9" w:rsidRDefault="00A31EA4" w:rsidP="0096300B">
            <w:pPr>
              <w:pStyle w:val="headertabella0"/>
              <w:rPr>
                <w:color w:val="002060"/>
              </w:rPr>
            </w:pPr>
            <w:r w:rsidRPr="007520C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777F9" w14:textId="77777777" w:rsidR="00A31EA4" w:rsidRPr="007520C9" w:rsidRDefault="00A31EA4" w:rsidP="0096300B">
            <w:pPr>
              <w:pStyle w:val="headertabella0"/>
              <w:rPr>
                <w:color w:val="002060"/>
              </w:rPr>
            </w:pPr>
            <w:r w:rsidRPr="007520C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28239" w14:textId="77777777" w:rsidR="00A31EA4" w:rsidRPr="007520C9" w:rsidRDefault="00A31EA4" w:rsidP="0096300B">
            <w:pPr>
              <w:pStyle w:val="headertabella0"/>
              <w:rPr>
                <w:color w:val="002060"/>
              </w:rPr>
            </w:pPr>
            <w:r w:rsidRPr="007520C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A745E" w14:textId="77777777" w:rsidR="00A31EA4" w:rsidRPr="007520C9" w:rsidRDefault="00A31EA4" w:rsidP="0096300B">
            <w:pPr>
              <w:pStyle w:val="headertabella0"/>
              <w:rPr>
                <w:color w:val="002060"/>
              </w:rPr>
            </w:pPr>
            <w:r w:rsidRPr="007520C9">
              <w:rPr>
                <w:color w:val="002060"/>
              </w:rPr>
              <w:t>PE</w:t>
            </w:r>
          </w:p>
        </w:tc>
      </w:tr>
      <w:tr w:rsidR="00A31EA4" w:rsidRPr="007520C9" w14:paraId="19AE616F" w14:textId="77777777" w:rsidTr="0096300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11845A" w14:textId="77777777" w:rsidR="00A31EA4" w:rsidRPr="007520C9" w:rsidRDefault="00A31EA4" w:rsidP="0096300B">
            <w:pPr>
              <w:pStyle w:val="rowtabella0"/>
              <w:rPr>
                <w:color w:val="002060"/>
              </w:rPr>
            </w:pPr>
            <w:r w:rsidRPr="007520C9">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F522E" w14:textId="77777777" w:rsidR="00A31EA4" w:rsidRPr="007520C9" w:rsidRDefault="00A31EA4" w:rsidP="0096300B">
            <w:pPr>
              <w:pStyle w:val="rowtabella0"/>
              <w:jc w:val="center"/>
              <w:rPr>
                <w:color w:val="002060"/>
              </w:rPr>
            </w:pPr>
            <w:r w:rsidRPr="007520C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06E40"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2684A" w14:textId="77777777" w:rsidR="00A31EA4" w:rsidRPr="007520C9" w:rsidRDefault="00A31EA4" w:rsidP="0096300B">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7ACF4" w14:textId="77777777" w:rsidR="00A31EA4" w:rsidRPr="007520C9" w:rsidRDefault="00A31EA4" w:rsidP="0096300B">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3172F" w14:textId="77777777" w:rsidR="00A31EA4" w:rsidRPr="007520C9" w:rsidRDefault="00A31EA4" w:rsidP="0096300B">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D3A5F" w14:textId="77777777" w:rsidR="00A31EA4" w:rsidRPr="007520C9" w:rsidRDefault="00A31EA4" w:rsidP="0096300B">
            <w:pPr>
              <w:pStyle w:val="rowtabella0"/>
              <w:jc w:val="center"/>
              <w:rPr>
                <w:color w:val="002060"/>
              </w:rPr>
            </w:pPr>
            <w:r w:rsidRPr="007520C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50F41" w14:textId="77777777" w:rsidR="00A31EA4" w:rsidRPr="007520C9" w:rsidRDefault="00A31EA4" w:rsidP="0096300B">
            <w:pPr>
              <w:pStyle w:val="rowtabella0"/>
              <w:jc w:val="center"/>
              <w:rPr>
                <w:color w:val="002060"/>
              </w:rPr>
            </w:pPr>
            <w:r w:rsidRPr="007520C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6E1B1" w14:textId="77777777" w:rsidR="00A31EA4" w:rsidRPr="007520C9" w:rsidRDefault="00A31EA4" w:rsidP="0096300B">
            <w:pPr>
              <w:pStyle w:val="rowtabella0"/>
              <w:jc w:val="center"/>
              <w:rPr>
                <w:color w:val="002060"/>
              </w:rPr>
            </w:pPr>
            <w:r w:rsidRPr="007520C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D1C2A" w14:textId="77777777" w:rsidR="00A31EA4" w:rsidRPr="007520C9" w:rsidRDefault="00A31EA4" w:rsidP="0096300B">
            <w:pPr>
              <w:pStyle w:val="rowtabella0"/>
              <w:jc w:val="center"/>
              <w:rPr>
                <w:color w:val="002060"/>
              </w:rPr>
            </w:pPr>
            <w:r w:rsidRPr="007520C9">
              <w:rPr>
                <w:color w:val="002060"/>
              </w:rPr>
              <w:t>0</w:t>
            </w:r>
          </w:p>
        </w:tc>
      </w:tr>
      <w:tr w:rsidR="00A31EA4" w:rsidRPr="007520C9" w14:paraId="2EAF9621"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DCA18F" w14:textId="77777777" w:rsidR="00A31EA4" w:rsidRPr="007520C9" w:rsidRDefault="00A31EA4" w:rsidP="0096300B">
            <w:pPr>
              <w:pStyle w:val="rowtabella0"/>
              <w:rPr>
                <w:color w:val="002060"/>
              </w:rPr>
            </w:pPr>
            <w:r w:rsidRPr="007520C9">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EDAAC" w14:textId="77777777" w:rsidR="00A31EA4" w:rsidRPr="007520C9" w:rsidRDefault="00A31EA4" w:rsidP="0096300B">
            <w:pPr>
              <w:pStyle w:val="rowtabella0"/>
              <w:jc w:val="center"/>
              <w:rPr>
                <w:color w:val="002060"/>
              </w:rPr>
            </w:pPr>
            <w:r w:rsidRPr="007520C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7A54A"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CF98C" w14:textId="77777777" w:rsidR="00A31EA4" w:rsidRPr="007520C9" w:rsidRDefault="00A31EA4" w:rsidP="0096300B">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E5EC1" w14:textId="77777777" w:rsidR="00A31EA4" w:rsidRPr="007520C9" w:rsidRDefault="00A31EA4" w:rsidP="0096300B">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5E55C" w14:textId="77777777" w:rsidR="00A31EA4" w:rsidRPr="007520C9" w:rsidRDefault="00A31EA4" w:rsidP="0096300B">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CCCB2" w14:textId="77777777" w:rsidR="00A31EA4" w:rsidRPr="007520C9" w:rsidRDefault="00A31EA4" w:rsidP="0096300B">
            <w:pPr>
              <w:pStyle w:val="rowtabella0"/>
              <w:jc w:val="center"/>
              <w:rPr>
                <w:color w:val="002060"/>
              </w:rPr>
            </w:pPr>
            <w:r w:rsidRPr="007520C9">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58D13" w14:textId="77777777" w:rsidR="00A31EA4" w:rsidRPr="007520C9" w:rsidRDefault="00A31EA4" w:rsidP="0096300B">
            <w:pPr>
              <w:pStyle w:val="rowtabella0"/>
              <w:jc w:val="center"/>
              <w:rPr>
                <w:color w:val="002060"/>
              </w:rPr>
            </w:pPr>
            <w:r w:rsidRPr="007520C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1E586" w14:textId="77777777" w:rsidR="00A31EA4" w:rsidRPr="007520C9" w:rsidRDefault="00A31EA4" w:rsidP="0096300B">
            <w:pPr>
              <w:pStyle w:val="rowtabella0"/>
              <w:jc w:val="center"/>
              <w:rPr>
                <w:color w:val="002060"/>
              </w:rPr>
            </w:pPr>
            <w:r w:rsidRPr="007520C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F146E" w14:textId="77777777" w:rsidR="00A31EA4" w:rsidRPr="007520C9" w:rsidRDefault="00A31EA4" w:rsidP="0096300B">
            <w:pPr>
              <w:pStyle w:val="rowtabella0"/>
              <w:jc w:val="center"/>
              <w:rPr>
                <w:color w:val="002060"/>
              </w:rPr>
            </w:pPr>
            <w:r w:rsidRPr="007520C9">
              <w:rPr>
                <w:color w:val="002060"/>
              </w:rPr>
              <w:t>0</w:t>
            </w:r>
          </w:p>
        </w:tc>
      </w:tr>
      <w:tr w:rsidR="00A31EA4" w:rsidRPr="007520C9" w14:paraId="6E30E76A"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1F457C" w14:textId="77777777" w:rsidR="00A31EA4" w:rsidRPr="007520C9" w:rsidRDefault="00A31EA4" w:rsidP="0096300B">
            <w:pPr>
              <w:pStyle w:val="rowtabella0"/>
              <w:rPr>
                <w:color w:val="002060"/>
              </w:rPr>
            </w:pPr>
            <w:r w:rsidRPr="007520C9">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96330" w14:textId="77777777" w:rsidR="00A31EA4" w:rsidRPr="007520C9" w:rsidRDefault="00A31EA4" w:rsidP="0096300B">
            <w:pPr>
              <w:pStyle w:val="rowtabella0"/>
              <w:jc w:val="center"/>
              <w:rPr>
                <w:color w:val="002060"/>
              </w:rPr>
            </w:pPr>
            <w:r w:rsidRPr="007520C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F0AAB"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920FA" w14:textId="77777777" w:rsidR="00A31EA4" w:rsidRPr="007520C9" w:rsidRDefault="00A31EA4" w:rsidP="0096300B">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31560" w14:textId="77777777" w:rsidR="00A31EA4" w:rsidRPr="007520C9" w:rsidRDefault="00A31EA4" w:rsidP="0096300B">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7D5C6" w14:textId="77777777" w:rsidR="00A31EA4" w:rsidRPr="007520C9" w:rsidRDefault="00A31EA4" w:rsidP="0096300B">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0D4DD" w14:textId="77777777" w:rsidR="00A31EA4" w:rsidRPr="007520C9" w:rsidRDefault="00A31EA4" w:rsidP="0096300B">
            <w:pPr>
              <w:pStyle w:val="rowtabella0"/>
              <w:jc w:val="center"/>
              <w:rPr>
                <w:color w:val="002060"/>
              </w:rPr>
            </w:pPr>
            <w:r w:rsidRPr="007520C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2E427" w14:textId="77777777" w:rsidR="00A31EA4" w:rsidRPr="007520C9" w:rsidRDefault="00A31EA4" w:rsidP="0096300B">
            <w:pPr>
              <w:pStyle w:val="rowtabella0"/>
              <w:jc w:val="center"/>
              <w:rPr>
                <w:color w:val="002060"/>
              </w:rPr>
            </w:pPr>
            <w:r w:rsidRPr="007520C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752AD" w14:textId="77777777" w:rsidR="00A31EA4" w:rsidRPr="007520C9" w:rsidRDefault="00A31EA4" w:rsidP="0096300B">
            <w:pPr>
              <w:pStyle w:val="rowtabella0"/>
              <w:jc w:val="center"/>
              <w:rPr>
                <w:color w:val="002060"/>
              </w:rPr>
            </w:pPr>
            <w:r w:rsidRPr="007520C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BC4FD" w14:textId="77777777" w:rsidR="00A31EA4" w:rsidRPr="007520C9" w:rsidRDefault="00A31EA4" w:rsidP="0096300B">
            <w:pPr>
              <w:pStyle w:val="rowtabella0"/>
              <w:jc w:val="center"/>
              <w:rPr>
                <w:color w:val="002060"/>
              </w:rPr>
            </w:pPr>
            <w:r w:rsidRPr="007520C9">
              <w:rPr>
                <w:color w:val="002060"/>
              </w:rPr>
              <w:t>0</w:t>
            </w:r>
          </w:p>
        </w:tc>
      </w:tr>
      <w:tr w:rsidR="00A31EA4" w:rsidRPr="007520C9" w14:paraId="2E4822F0"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2AAE9D" w14:textId="77777777" w:rsidR="00A31EA4" w:rsidRPr="007520C9" w:rsidRDefault="00A31EA4" w:rsidP="0096300B">
            <w:pPr>
              <w:pStyle w:val="rowtabella0"/>
              <w:rPr>
                <w:color w:val="002060"/>
              </w:rPr>
            </w:pPr>
            <w:r w:rsidRPr="007520C9">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9A676" w14:textId="77777777" w:rsidR="00A31EA4" w:rsidRPr="007520C9" w:rsidRDefault="00A31EA4" w:rsidP="0096300B">
            <w:pPr>
              <w:pStyle w:val="rowtabella0"/>
              <w:jc w:val="center"/>
              <w:rPr>
                <w:color w:val="002060"/>
              </w:rPr>
            </w:pPr>
            <w:r w:rsidRPr="007520C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3C626"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56C01" w14:textId="77777777" w:rsidR="00A31EA4" w:rsidRPr="007520C9" w:rsidRDefault="00A31EA4" w:rsidP="0096300B">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D5826" w14:textId="77777777" w:rsidR="00A31EA4" w:rsidRPr="007520C9" w:rsidRDefault="00A31EA4" w:rsidP="0096300B">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B9854" w14:textId="77777777" w:rsidR="00A31EA4" w:rsidRPr="007520C9" w:rsidRDefault="00A31EA4" w:rsidP="0096300B">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F7EEC" w14:textId="77777777" w:rsidR="00A31EA4" w:rsidRPr="007520C9" w:rsidRDefault="00A31EA4" w:rsidP="0096300B">
            <w:pPr>
              <w:pStyle w:val="rowtabella0"/>
              <w:jc w:val="center"/>
              <w:rPr>
                <w:color w:val="002060"/>
              </w:rPr>
            </w:pPr>
            <w:r w:rsidRPr="007520C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4E440" w14:textId="77777777" w:rsidR="00A31EA4" w:rsidRPr="007520C9" w:rsidRDefault="00A31EA4" w:rsidP="0096300B">
            <w:pPr>
              <w:pStyle w:val="rowtabella0"/>
              <w:jc w:val="center"/>
              <w:rPr>
                <w:color w:val="002060"/>
              </w:rPr>
            </w:pPr>
            <w:r w:rsidRPr="007520C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52DC9" w14:textId="77777777" w:rsidR="00A31EA4" w:rsidRPr="007520C9" w:rsidRDefault="00A31EA4" w:rsidP="0096300B">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A5D40" w14:textId="77777777" w:rsidR="00A31EA4" w:rsidRPr="007520C9" w:rsidRDefault="00A31EA4" w:rsidP="0096300B">
            <w:pPr>
              <w:pStyle w:val="rowtabella0"/>
              <w:jc w:val="center"/>
              <w:rPr>
                <w:color w:val="002060"/>
              </w:rPr>
            </w:pPr>
            <w:r w:rsidRPr="007520C9">
              <w:rPr>
                <w:color w:val="002060"/>
              </w:rPr>
              <w:t>0</w:t>
            </w:r>
          </w:p>
        </w:tc>
      </w:tr>
      <w:tr w:rsidR="00A31EA4" w:rsidRPr="007520C9" w14:paraId="7FBD4C96"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711DFE" w14:textId="77777777" w:rsidR="00A31EA4" w:rsidRPr="007520C9" w:rsidRDefault="00A31EA4" w:rsidP="0096300B">
            <w:pPr>
              <w:pStyle w:val="rowtabella0"/>
              <w:rPr>
                <w:color w:val="002060"/>
              </w:rPr>
            </w:pPr>
            <w:r w:rsidRPr="007520C9">
              <w:rPr>
                <w:color w:val="002060"/>
              </w:rPr>
              <w:lastRenderedPageBreak/>
              <w:t>A.S.D. FUTSAL SENTINUM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86AB9" w14:textId="77777777" w:rsidR="00A31EA4" w:rsidRPr="007520C9" w:rsidRDefault="00A31EA4" w:rsidP="0096300B">
            <w:pPr>
              <w:pStyle w:val="rowtabella0"/>
              <w:jc w:val="center"/>
              <w:rPr>
                <w:color w:val="002060"/>
              </w:rPr>
            </w:pPr>
            <w:r w:rsidRPr="007520C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2FFB1"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803E4" w14:textId="77777777" w:rsidR="00A31EA4" w:rsidRPr="007520C9" w:rsidRDefault="00A31EA4" w:rsidP="0096300B">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A0C75" w14:textId="77777777" w:rsidR="00A31EA4" w:rsidRPr="007520C9" w:rsidRDefault="00A31EA4" w:rsidP="0096300B">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CBB0C" w14:textId="77777777" w:rsidR="00A31EA4" w:rsidRPr="007520C9" w:rsidRDefault="00A31EA4" w:rsidP="0096300B">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08D54" w14:textId="77777777" w:rsidR="00A31EA4" w:rsidRPr="007520C9" w:rsidRDefault="00A31EA4" w:rsidP="0096300B">
            <w:pPr>
              <w:pStyle w:val="rowtabella0"/>
              <w:jc w:val="center"/>
              <w:rPr>
                <w:color w:val="002060"/>
              </w:rPr>
            </w:pPr>
            <w:r w:rsidRPr="007520C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AC4C8" w14:textId="77777777" w:rsidR="00A31EA4" w:rsidRPr="007520C9" w:rsidRDefault="00A31EA4" w:rsidP="0096300B">
            <w:pPr>
              <w:pStyle w:val="rowtabella0"/>
              <w:jc w:val="center"/>
              <w:rPr>
                <w:color w:val="002060"/>
              </w:rPr>
            </w:pPr>
            <w:r w:rsidRPr="007520C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BEA66" w14:textId="77777777" w:rsidR="00A31EA4" w:rsidRPr="007520C9" w:rsidRDefault="00A31EA4" w:rsidP="0096300B">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C184E" w14:textId="77777777" w:rsidR="00A31EA4" w:rsidRPr="007520C9" w:rsidRDefault="00A31EA4" w:rsidP="0096300B">
            <w:pPr>
              <w:pStyle w:val="rowtabella0"/>
              <w:jc w:val="center"/>
              <w:rPr>
                <w:color w:val="002060"/>
              </w:rPr>
            </w:pPr>
            <w:r w:rsidRPr="007520C9">
              <w:rPr>
                <w:color w:val="002060"/>
              </w:rPr>
              <w:t>0</w:t>
            </w:r>
          </w:p>
        </w:tc>
      </w:tr>
      <w:tr w:rsidR="00A31EA4" w:rsidRPr="007520C9" w14:paraId="2F0F9E6F"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30180C" w14:textId="77777777" w:rsidR="00A31EA4" w:rsidRPr="007520C9" w:rsidRDefault="00A31EA4" w:rsidP="0096300B">
            <w:pPr>
              <w:pStyle w:val="rowtabella0"/>
              <w:rPr>
                <w:color w:val="002060"/>
              </w:rPr>
            </w:pPr>
            <w:r w:rsidRPr="007520C9">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73A14" w14:textId="77777777" w:rsidR="00A31EA4" w:rsidRPr="007520C9" w:rsidRDefault="00A31EA4" w:rsidP="0096300B">
            <w:pPr>
              <w:pStyle w:val="rowtabella0"/>
              <w:jc w:val="center"/>
              <w:rPr>
                <w:color w:val="002060"/>
              </w:rPr>
            </w:pPr>
            <w:r w:rsidRPr="007520C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C1A89"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2CA9E" w14:textId="77777777" w:rsidR="00A31EA4" w:rsidRPr="007520C9" w:rsidRDefault="00A31EA4" w:rsidP="0096300B">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3E8DD" w14:textId="77777777" w:rsidR="00A31EA4" w:rsidRPr="007520C9" w:rsidRDefault="00A31EA4" w:rsidP="0096300B">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93B7C" w14:textId="77777777" w:rsidR="00A31EA4" w:rsidRPr="007520C9" w:rsidRDefault="00A31EA4" w:rsidP="0096300B">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BA551" w14:textId="77777777" w:rsidR="00A31EA4" w:rsidRPr="007520C9" w:rsidRDefault="00A31EA4" w:rsidP="0096300B">
            <w:pPr>
              <w:pStyle w:val="rowtabella0"/>
              <w:jc w:val="center"/>
              <w:rPr>
                <w:color w:val="002060"/>
              </w:rPr>
            </w:pPr>
            <w:r w:rsidRPr="007520C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1E0C8" w14:textId="77777777" w:rsidR="00A31EA4" w:rsidRPr="007520C9" w:rsidRDefault="00A31EA4" w:rsidP="0096300B">
            <w:pPr>
              <w:pStyle w:val="rowtabella0"/>
              <w:jc w:val="center"/>
              <w:rPr>
                <w:color w:val="002060"/>
              </w:rPr>
            </w:pPr>
            <w:r w:rsidRPr="007520C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90FA8" w14:textId="77777777" w:rsidR="00A31EA4" w:rsidRPr="007520C9" w:rsidRDefault="00A31EA4" w:rsidP="0096300B">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A5FF2" w14:textId="77777777" w:rsidR="00A31EA4" w:rsidRPr="007520C9" w:rsidRDefault="00A31EA4" w:rsidP="0096300B">
            <w:pPr>
              <w:pStyle w:val="rowtabella0"/>
              <w:jc w:val="center"/>
              <w:rPr>
                <w:color w:val="002060"/>
              </w:rPr>
            </w:pPr>
            <w:r w:rsidRPr="007520C9">
              <w:rPr>
                <w:color w:val="002060"/>
              </w:rPr>
              <w:t>0</w:t>
            </w:r>
          </w:p>
        </w:tc>
      </w:tr>
      <w:tr w:rsidR="00A31EA4" w:rsidRPr="007520C9" w14:paraId="68FCB968"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3DC1CC" w14:textId="77777777" w:rsidR="00A31EA4" w:rsidRPr="007520C9" w:rsidRDefault="00A31EA4" w:rsidP="0096300B">
            <w:pPr>
              <w:pStyle w:val="rowtabella0"/>
              <w:rPr>
                <w:color w:val="002060"/>
              </w:rPr>
            </w:pPr>
            <w:r w:rsidRPr="007520C9">
              <w:rPr>
                <w:color w:val="002060"/>
              </w:rPr>
              <w:t>A.S.D. REAL FABRIANO</w:t>
            </w:r>
            <w:r>
              <w:rPr>
                <w:color w:val="002060"/>
              </w:rPr>
              <w:t xml:space="preserve"> </w:t>
            </w:r>
            <w:r w:rsidRPr="00BB6150">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06ECD" w14:textId="77777777" w:rsidR="00A31EA4" w:rsidRPr="007520C9" w:rsidRDefault="00A31EA4" w:rsidP="0096300B">
            <w:pPr>
              <w:pStyle w:val="rowtabella0"/>
              <w:jc w:val="center"/>
              <w:rPr>
                <w:color w:val="002060"/>
              </w:rPr>
            </w:pPr>
            <w:r w:rsidRPr="007520C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77116"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A1ED4" w14:textId="77777777" w:rsidR="00A31EA4" w:rsidRPr="007520C9" w:rsidRDefault="00A31EA4" w:rsidP="0096300B">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D6994" w14:textId="77777777" w:rsidR="00A31EA4" w:rsidRPr="007520C9" w:rsidRDefault="00A31EA4" w:rsidP="0096300B">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8464E" w14:textId="77777777" w:rsidR="00A31EA4" w:rsidRPr="007520C9" w:rsidRDefault="00A31EA4" w:rsidP="0096300B">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DFB9F" w14:textId="77777777" w:rsidR="00A31EA4" w:rsidRPr="007520C9" w:rsidRDefault="00A31EA4" w:rsidP="0096300B">
            <w:pPr>
              <w:pStyle w:val="rowtabella0"/>
              <w:jc w:val="center"/>
              <w:rPr>
                <w:color w:val="002060"/>
              </w:rPr>
            </w:pPr>
            <w:r w:rsidRPr="007520C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AE213" w14:textId="77777777" w:rsidR="00A31EA4" w:rsidRPr="007520C9" w:rsidRDefault="00A31EA4" w:rsidP="0096300B">
            <w:pPr>
              <w:pStyle w:val="rowtabella0"/>
              <w:jc w:val="center"/>
              <w:rPr>
                <w:color w:val="002060"/>
              </w:rPr>
            </w:pPr>
            <w:r w:rsidRPr="007520C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FA82E" w14:textId="77777777" w:rsidR="00A31EA4" w:rsidRPr="007520C9" w:rsidRDefault="00A31EA4" w:rsidP="0096300B">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3A5CF" w14:textId="77777777" w:rsidR="00A31EA4" w:rsidRPr="007520C9" w:rsidRDefault="00A31EA4" w:rsidP="0096300B">
            <w:pPr>
              <w:pStyle w:val="rowtabella0"/>
              <w:jc w:val="center"/>
              <w:rPr>
                <w:color w:val="002060"/>
              </w:rPr>
            </w:pPr>
            <w:r w:rsidRPr="007520C9">
              <w:rPr>
                <w:color w:val="002060"/>
              </w:rPr>
              <w:t>0</w:t>
            </w:r>
          </w:p>
        </w:tc>
      </w:tr>
      <w:tr w:rsidR="00A31EA4" w:rsidRPr="007520C9" w14:paraId="0FA92912"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61C85C" w14:textId="77777777" w:rsidR="00A31EA4" w:rsidRPr="007520C9" w:rsidRDefault="00A31EA4" w:rsidP="0096300B">
            <w:pPr>
              <w:pStyle w:val="rowtabella0"/>
              <w:rPr>
                <w:color w:val="002060"/>
              </w:rPr>
            </w:pPr>
            <w:r w:rsidRPr="007520C9">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05BBF" w14:textId="77777777" w:rsidR="00A31EA4" w:rsidRPr="007520C9" w:rsidRDefault="00A31EA4" w:rsidP="0096300B">
            <w:pPr>
              <w:pStyle w:val="rowtabella0"/>
              <w:jc w:val="center"/>
              <w:rPr>
                <w:color w:val="002060"/>
              </w:rPr>
            </w:pPr>
            <w:r w:rsidRPr="007520C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C7E8F"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01B6D" w14:textId="77777777" w:rsidR="00A31EA4" w:rsidRPr="007520C9" w:rsidRDefault="00A31EA4" w:rsidP="0096300B">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8F898" w14:textId="77777777" w:rsidR="00A31EA4" w:rsidRPr="007520C9" w:rsidRDefault="00A31EA4" w:rsidP="0096300B">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5AA73" w14:textId="77777777" w:rsidR="00A31EA4" w:rsidRPr="007520C9" w:rsidRDefault="00A31EA4" w:rsidP="0096300B">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8BF56" w14:textId="77777777" w:rsidR="00A31EA4" w:rsidRPr="007520C9" w:rsidRDefault="00A31EA4" w:rsidP="0096300B">
            <w:pPr>
              <w:pStyle w:val="rowtabella0"/>
              <w:jc w:val="center"/>
              <w:rPr>
                <w:color w:val="002060"/>
              </w:rPr>
            </w:pPr>
            <w:r w:rsidRPr="007520C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143FA" w14:textId="77777777" w:rsidR="00A31EA4" w:rsidRPr="007520C9" w:rsidRDefault="00A31EA4" w:rsidP="0096300B">
            <w:pPr>
              <w:pStyle w:val="rowtabella0"/>
              <w:jc w:val="center"/>
              <w:rPr>
                <w:color w:val="002060"/>
              </w:rPr>
            </w:pPr>
            <w:r w:rsidRPr="007520C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97980"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71FBC" w14:textId="77777777" w:rsidR="00A31EA4" w:rsidRPr="007520C9" w:rsidRDefault="00A31EA4" w:rsidP="0096300B">
            <w:pPr>
              <w:pStyle w:val="rowtabella0"/>
              <w:jc w:val="center"/>
              <w:rPr>
                <w:color w:val="002060"/>
              </w:rPr>
            </w:pPr>
            <w:r w:rsidRPr="007520C9">
              <w:rPr>
                <w:color w:val="002060"/>
              </w:rPr>
              <w:t>0</w:t>
            </w:r>
          </w:p>
        </w:tc>
      </w:tr>
      <w:tr w:rsidR="00A31EA4" w:rsidRPr="007520C9" w14:paraId="5981606E"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994CBC" w14:textId="77777777" w:rsidR="00A31EA4" w:rsidRPr="007520C9" w:rsidRDefault="00A31EA4" w:rsidP="0096300B">
            <w:pPr>
              <w:pStyle w:val="rowtabella0"/>
              <w:rPr>
                <w:color w:val="002060"/>
              </w:rPr>
            </w:pPr>
            <w:r w:rsidRPr="007520C9">
              <w:rPr>
                <w:color w:val="002060"/>
              </w:rPr>
              <w:t>A.S.D. ROBUR MERGO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1C726" w14:textId="77777777" w:rsidR="00A31EA4" w:rsidRPr="007520C9" w:rsidRDefault="00A31EA4" w:rsidP="0096300B">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1EA80"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E0757" w14:textId="77777777" w:rsidR="00A31EA4" w:rsidRPr="007520C9" w:rsidRDefault="00A31EA4" w:rsidP="0096300B">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C8273" w14:textId="77777777" w:rsidR="00A31EA4" w:rsidRPr="007520C9" w:rsidRDefault="00A31EA4" w:rsidP="0096300B">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55AB4" w14:textId="77777777" w:rsidR="00A31EA4" w:rsidRPr="007520C9" w:rsidRDefault="00A31EA4" w:rsidP="0096300B">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59EEF" w14:textId="77777777" w:rsidR="00A31EA4" w:rsidRPr="007520C9" w:rsidRDefault="00A31EA4" w:rsidP="0096300B">
            <w:pPr>
              <w:pStyle w:val="rowtabella0"/>
              <w:jc w:val="center"/>
              <w:rPr>
                <w:color w:val="002060"/>
              </w:rPr>
            </w:pPr>
            <w:r w:rsidRPr="007520C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EEDBF" w14:textId="77777777" w:rsidR="00A31EA4" w:rsidRPr="007520C9" w:rsidRDefault="00A31EA4" w:rsidP="0096300B">
            <w:pPr>
              <w:pStyle w:val="rowtabella0"/>
              <w:jc w:val="center"/>
              <w:rPr>
                <w:color w:val="002060"/>
              </w:rPr>
            </w:pPr>
            <w:r w:rsidRPr="007520C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397B2"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F634D" w14:textId="77777777" w:rsidR="00A31EA4" w:rsidRPr="007520C9" w:rsidRDefault="00A31EA4" w:rsidP="0096300B">
            <w:pPr>
              <w:pStyle w:val="rowtabella0"/>
              <w:jc w:val="center"/>
              <w:rPr>
                <w:color w:val="002060"/>
              </w:rPr>
            </w:pPr>
            <w:r w:rsidRPr="007520C9">
              <w:rPr>
                <w:color w:val="002060"/>
              </w:rPr>
              <w:t>0</w:t>
            </w:r>
          </w:p>
        </w:tc>
      </w:tr>
      <w:tr w:rsidR="00A31EA4" w:rsidRPr="007520C9" w14:paraId="4393EB21"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5D45AF" w14:textId="77777777" w:rsidR="00A31EA4" w:rsidRPr="007520C9" w:rsidRDefault="00A31EA4" w:rsidP="0096300B">
            <w:pPr>
              <w:pStyle w:val="rowtabella0"/>
              <w:rPr>
                <w:color w:val="002060"/>
              </w:rPr>
            </w:pPr>
            <w:r w:rsidRPr="007520C9">
              <w:rPr>
                <w:color w:val="002060"/>
              </w:rPr>
              <w:t>A.S.D. ESANATOGLIA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72FBA" w14:textId="77777777" w:rsidR="00A31EA4" w:rsidRPr="007520C9" w:rsidRDefault="00A31EA4" w:rsidP="0096300B">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ED4A8"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0DB96" w14:textId="77777777" w:rsidR="00A31EA4" w:rsidRPr="007520C9" w:rsidRDefault="00A31EA4" w:rsidP="0096300B">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5104B" w14:textId="77777777" w:rsidR="00A31EA4" w:rsidRPr="007520C9" w:rsidRDefault="00A31EA4" w:rsidP="0096300B">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EB809" w14:textId="77777777" w:rsidR="00A31EA4" w:rsidRPr="007520C9" w:rsidRDefault="00A31EA4" w:rsidP="0096300B">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6D9E1" w14:textId="77777777" w:rsidR="00A31EA4" w:rsidRPr="007520C9" w:rsidRDefault="00A31EA4" w:rsidP="0096300B">
            <w:pPr>
              <w:pStyle w:val="rowtabella0"/>
              <w:jc w:val="center"/>
              <w:rPr>
                <w:color w:val="002060"/>
              </w:rPr>
            </w:pPr>
            <w:r w:rsidRPr="007520C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177D0" w14:textId="77777777" w:rsidR="00A31EA4" w:rsidRPr="007520C9" w:rsidRDefault="00A31EA4" w:rsidP="0096300B">
            <w:pPr>
              <w:pStyle w:val="rowtabella0"/>
              <w:jc w:val="center"/>
              <w:rPr>
                <w:color w:val="002060"/>
              </w:rPr>
            </w:pPr>
            <w:r w:rsidRPr="007520C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E2FB1"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87DEE" w14:textId="77777777" w:rsidR="00A31EA4" w:rsidRPr="007520C9" w:rsidRDefault="00A31EA4" w:rsidP="0096300B">
            <w:pPr>
              <w:pStyle w:val="rowtabella0"/>
              <w:jc w:val="center"/>
              <w:rPr>
                <w:color w:val="002060"/>
              </w:rPr>
            </w:pPr>
            <w:r w:rsidRPr="007520C9">
              <w:rPr>
                <w:color w:val="002060"/>
              </w:rPr>
              <w:t>0</w:t>
            </w:r>
          </w:p>
        </w:tc>
      </w:tr>
      <w:tr w:rsidR="00A31EA4" w:rsidRPr="007520C9" w14:paraId="28149048"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B01866" w14:textId="77777777" w:rsidR="00A31EA4" w:rsidRPr="007520C9" w:rsidRDefault="00A31EA4" w:rsidP="0096300B">
            <w:pPr>
              <w:pStyle w:val="rowtabella0"/>
              <w:rPr>
                <w:color w:val="002060"/>
              </w:rPr>
            </w:pPr>
            <w:r w:rsidRPr="007520C9">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4B881" w14:textId="77777777" w:rsidR="00A31EA4" w:rsidRPr="007520C9" w:rsidRDefault="00A31EA4" w:rsidP="0096300B">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6F03A"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A9FDD" w14:textId="77777777" w:rsidR="00A31EA4" w:rsidRPr="007520C9" w:rsidRDefault="00A31EA4" w:rsidP="0096300B">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39D01" w14:textId="77777777" w:rsidR="00A31EA4" w:rsidRPr="007520C9" w:rsidRDefault="00A31EA4" w:rsidP="0096300B">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B004A" w14:textId="77777777" w:rsidR="00A31EA4" w:rsidRPr="007520C9" w:rsidRDefault="00A31EA4" w:rsidP="0096300B">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6D0F5" w14:textId="77777777" w:rsidR="00A31EA4" w:rsidRPr="007520C9" w:rsidRDefault="00A31EA4" w:rsidP="0096300B">
            <w:pPr>
              <w:pStyle w:val="rowtabella0"/>
              <w:jc w:val="center"/>
              <w:rPr>
                <w:color w:val="002060"/>
              </w:rPr>
            </w:pPr>
            <w:r w:rsidRPr="007520C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AF1B6" w14:textId="77777777" w:rsidR="00A31EA4" w:rsidRPr="007520C9" w:rsidRDefault="00A31EA4" w:rsidP="0096300B">
            <w:pPr>
              <w:pStyle w:val="rowtabella0"/>
              <w:jc w:val="center"/>
              <w:rPr>
                <w:color w:val="002060"/>
              </w:rPr>
            </w:pPr>
            <w:r w:rsidRPr="007520C9">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7C17D" w14:textId="77777777" w:rsidR="00A31EA4" w:rsidRPr="007520C9" w:rsidRDefault="00A31EA4" w:rsidP="0096300B">
            <w:pPr>
              <w:pStyle w:val="rowtabella0"/>
              <w:jc w:val="center"/>
              <w:rPr>
                <w:color w:val="002060"/>
              </w:rPr>
            </w:pPr>
            <w:r w:rsidRPr="007520C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6A13D" w14:textId="77777777" w:rsidR="00A31EA4" w:rsidRPr="007520C9" w:rsidRDefault="00A31EA4" w:rsidP="0096300B">
            <w:pPr>
              <w:pStyle w:val="rowtabella0"/>
              <w:jc w:val="center"/>
              <w:rPr>
                <w:color w:val="002060"/>
              </w:rPr>
            </w:pPr>
            <w:r w:rsidRPr="007520C9">
              <w:rPr>
                <w:color w:val="002060"/>
              </w:rPr>
              <w:t>0</w:t>
            </w:r>
          </w:p>
        </w:tc>
      </w:tr>
      <w:tr w:rsidR="00A31EA4" w:rsidRPr="007520C9" w14:paraId="4B75E825" w14:textId="77777777" w:rsidTr="0096300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EFDC05" w14:textId="77777777" w:rsidR="00A31EA4" w:rsidRPr="007520C9" w:rsidRDefault="00A31EA4" w:rsidP="0096300B">
            <w:pPr>
              <w:pStyle w:val="rowtabella0"/>
              <w:rPr>
                <w:color w:val="002060"/>
              </w:rPr>
            </w:pPr>
            <w:r w:rsidRPr="007520C9">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878B2" w14:textId="77777777" w:rsidR="00A31EA4" w:rsidRPr="007520C9" w:rsidRDefault="00A31EA4" w:rsidP="0096300B">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B0614"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4F6B2" w14:textId="77777777" w:rsidR="00A31EA4" w:rsidRPr="007520C9" w:rsidRDefault="00A31EA4" w:rsidP="0096300B">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8E4CD" w14:textId="77777777" w:rsidR="00A31EA4" w:rsidRPr="007520C9" w:rsidRDefault="00A31EA4" w:rsidP="0096300B">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E7A04" w14:textId="77777777" w:rsidR="00A31EA4" w:rsidRPr="007520C9" w:rsidRDefault="00A31EA4" w:rsidP="0096300B">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BDADF" w14:textId="77777777" w:rsidR="00A31EA4" w:rsidRPr="007520C9" w:rsidRDefault="00A31EA4" w:rsidP="0096300B">
            <w:pPr>
              <w:pStyle w:val="rowtabella0"/>
              <w:jc w:val="center"/>
              <w:rPr>
                <w:color w:val="002060"/>
              </w:rPr>
            </w:pPr>
            <w:r w:rsidRPr="007520C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87ABE" w14:textId="77777777" w:rsidR="00A31EA4" w:rsidRPr="007520C9" w:rsidRDefault="00A31EA4" w:rsidP="0096300B">
            <w:pPr>
              <w:pStyle w:val="rowtabella0"/>
              <w:jc w:val="center"/>
              <w:rPr>
                <w:color w:val="002060"/>
              </w:rPr>
            </w:pPr>
            <w:r w:rsidRPr="007520C9">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9D425" w14:textId="77777777" w:rsidR="00A31EA4" w:rsidRPr="007520C9" w:rsidRDefault="00A31EA4" w:rsidP="0096300B">
            <w:pPr>
              <w:pStyle w:val="rowtabella0"/>
              <w:jc w:val="center"/>
              <w:rPr>
                <w:color w:val="002060"/>
              </w:rPr>
            </w:pPr>
            <w:r w:rsidRPr="007520C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C5280" w14:textId="77777777" w:rsidR="00A31EA4" w:rsidRPr="007520C9" w:rsidRDefault="00A31EA4" w:rsidP="0096300B">
            <w:pPr>
              <w:pStyle w:val="rowtabella0"/>
              <w:jc w:val="center"/>
              <w:rPr>
                <w:color w:val="002060"/>
              </w:rPr>
            </w:pPr>
            <w:r w:rsidRPr="007520C9">
              <w:rPr>
                <w:color w:val="002060"/>
              </w:rPr>
              <w:t>0</w:t>
            </w:r>
          </w:p>
        </w:tc>
      </w:tr>
    </w:tbl>
    <w:p w14:paraId="05579FA6" w14:textId="77777777" w:rsidR="00A31EA4" w:rsidRPr="007520C9" w:rsidRDefault="00A31EA4" w:rsidP="00A31EA4">
      <w:pPr>
        <w:pStyle w:val="breakline"/>
        <w:rPr>
          <w:rFonts w:eastAsiaTheme="minorEastAsia"/>
          <w:color w:val="002060"/>
        </w:rPr>
      </w:pPr>
    </w:p>
    <w:p w14:paraId="0D944C5E" w14:textId="77777777" w:rsidR="00A31EA4" w:rsidRPr="007520C9" w:rsidRDefault="00A31EA4" w:rsidP="00A31EA4">
      <w:pPr>
        <w:pStyle w:val="breakline"/>
        <w:rPr>
          <w:color w:val="002060"/>
        </w:rPr>
      </w:pPr>
    </w:p>
    <w:p w14:paraId="0D427A4F" w14:textId="77777777" w:rsidR="00A31EA4" w:rsidRPr="007520C9" w:rsidRDefault="00A31EA4" w:rsidP="00A31EA4">
      <w:pPr>
        <w:pStyle w:val="sottotitolocampionato10"/>
        <w:rPr>
          <w:color w:val="002060"/>
        </w:rPr>
      </w:pPr>
      <w:r w:rsidRPr="007520C9">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1EA4" w:rsidRPr="007520C9" w14:paraId="39650F1E" w14:textId="77777777" w:rsidTr="0096300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AD91A" w14:textId="77777777" w:rsidR="00A31EA4" w:rsidRPr="007520C9" w:rsidRDefault="00A31EA4" w:rsidP="0096300B">
            <w:pPr>
              <w:pStyle w:val="headertabella0"/>
              <w:rPr>
                <w:color w:val="002060"/>
              </w:rPr>
            </w:pPr>
            <w:r w:rsidRPr="007520C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7A153" w14:textId="77777777" w:rsidR="00A31EA4" w:rsidRPr="007520C9" w:rsidRDefault="00A31EA4" w:rsidP="0096300B">
            <w:pPr>
              <w:pStyle w:val="headertabella0"/>
              <w:rPr>
                <w:color w:val="002060"/>
              </w:rPr>
            </w:pPr>
            <w:r w:rsidRPr="007520C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4AFB0" w14:textId="77777777" w:rsidR="00A31EA4" w:rsidRPr="007520C9" w:rsidRDefault="00A31EA4" w:rsidP="0096300B">
            <w:pPr>
              <w:pStyle w:val="headertabella0"/>
              <w:rPr>
                <w:color w:val="002060"/>
              </w:rPr>
            </w:pPr>
            <w:r w:rsidRPr="007520C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4D82A" w14:textId="77777777" w:rsidR="00A31EA4" w:rsidRPr="007520C9" w:rsidRDefault="00A31EA4" w:rsidP="0096300B">
            <w:pPr>
              <w:pStyle w:val="headertabella0"/>
              <w:rPr>
                <w:color w:val="002060"/>
              </w:rPr>
            </w:pPr>
            <w:r w:rsidRPr="007520C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5AC4F" w14:textId="77777777" w:rsidR="00A31EA4" w:rsidRPr="007520C9" w:rsidRDefault="00A31EA4" w:rsidP="0096300B">
            <w:pPr>
              <w:pStyle w:val="headertabella0"/>
              <w:rPr>
                <w:color w:val="002060"/>
              </w:rPr>
            </w:pPr>
            <w:r w:rsidRPr="007520C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01F80" w14:textId="77777777" w:rsidR="00A31EA4" w:rsidRPr="007520C9" w:rsidRDefault="00A31EA4" w:rsidP="0096300B">
            <w:pPr>
              <w:pStyle w:val="headertabella0"/>
              <w:rPr>
                <w:color w:val="002060"/>
              </w:rPr>
            </w:pPr>
            <w:r w:rsidRPr="007520C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5524F" w14:textId="77777777" w:rsidR="00A31EA4" w:rsidRPr="007520C9" w:rsidRDefault="00A31EA4" w:rsidP="0096300B">
            <w:pPr>
              <w:pStyle w:val="headertabella0"/>
              <w:rPr>
                <w:color w:val="002060"/>
              </w:rPr>
            </w:pPr>
            <w:r w:rsidRPr="007520C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36E40" w14:textId="77777777" w:rsidR="00A31EA4" w:rsidRPr="007520C9" w:rsidRDefault="00A31EA4" w:rsidP="0096300B">
            <w:pPr>
              <w:pStyle w:val="headertabella0"/>
              <w:rPr>
                <w:color w:val="002060"/>
              </w:rPr>
            </w:pPr>
            <w:r w:rsidRPr="007520C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96703" w14:textId="77777777" w:rsidR="00A31EA4" w:rsidRPr="007520C9" w:rsidRDefault="00A31EA4" w:rsidP="0096300B">
            <w:pPr>
              <w:pStyle w:val="headertabella0"/>
              <w:rPr>
                <w:color w:val="002060"/>
              </w:rPr>
            </w:pPr>
            <w:r w:rsidRPr="007520C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B1CF28" w14:textId="77777777" w:rsidR="00A31EA4" w:rsidRPr="007520C9" w:rsidRDefault="00A31EA4" w:rsidP="0096300B">
            <w:pPr>
              <w:pStyle w:val="headertabella0"/>
              <w:rPr>
                <w:color w:val="002060"/>
              </w:rPr>
            </w:pPr>
            <w:r w:rsidRPr="007520C9">
              <w:rPr>
                <w:color w:val="002060"/>
              </w:rPr>
              <w:t>PE</w:t>
            </w:r>
          </w:p>
        </w:tc>
      </w:tr>
      <w:tr w:rsidR="00A31EA4" w:rsidRPr="007520C9" w14:paraId="404F1FA6" w14:textId="77777777" w:rsidTr="0096300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01C6B7" w14:textId="77777777" w:rsidR="00A31EA4" w:rsidRPr="007343A0" w:rsidRDefault="00A31EA4" w:rsidP="0096300B">
            <w:pPr>
              <w:pStyle w:val="rowtabella0"/>
              <w:rPr>
                <w:color w:val="002060"/>
                <w:lang w:val="es-ES"/>
              </w:rPr>
            </w:pPr>
            <w:r w:rsidRPr="007343A0">
              <w:rPr>
                <w:color w:val="002060"/>
                <w:lang w:val="es-ES"/>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14BFF" w14:textId="77777777" w:rsidR="00A31EA4" w:rsidRPr="007520C9" w:rsidRDefault="00A31EA4" w:rsidP="0096300B">
            <w:pPr>
              <w:pStyle w:val="rowtabella0"/>
              <w:jc w:val="center"/>
              <w:rPr>
                <w:color w:val="002060"/>
              </w:rPr>
            </w:pPr>
            <w:r w:rsidRPr="007520C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D56AB"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2C093" w14:textId="77777777" w:rsidR="00A31EA4" w:rsidRPr="007520C9" w:rsidRDefault="00A31EA4" w:rsidP="0096300B">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2BB2B" w14:textId="77777777" w:rsidR="00A31EA4" w:rsidRPr="007520C9" w:rsidRDefault="00A31EA4" w:rsidP="0096300B">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32C87" w14:textId="77777777" w:rsidR="00A31EA4" w:rsidRPr="007520C9" w:rsidRDefault="00A31EA4" w:rsidP="0096300B">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FEA98" w14:textId="77777777" w:rsidR="00A31EA4" w:rsidRPr="007520C9" w:rsidRDefault="00A31EA4" w:rsidP="0096300B">
            <w:pPr>
              <w:pStyle w:val="rowtabella0"/>
              <w:jc w:val="center"/>
              <w:rPr>
                <w:color w:val="002060"/>
              </w:rPr>
            </w:pPr>
            <w:r w:rsidRPr="007520C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7A1DC" w14:textId="77777777" w:rsidR="00A31EA4" w:rsidRPr="007520C9" w:rsidRDefault="00A31EA4" w:rsidP="0096300B">
            <w:pPr>
              <w:pStyle w:val="rowtabella0"/>
              <w:jc w:val="center"/>
              <w:rPr>
                <w:color w:val="002060"/>
              </w:rPr>
            </w:pPr>
            <w:r w:rsidRPr="007520C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94A30" w14:textId="77777777" w:rsidR="00A31EA4" w:rsidRPr="007520C9" w:rsidRDefault="00A31EA4" w:rsidP="0096300B">
            <w:pPr>
              <w:pStyle w:val="rowtabella0"/>
              <w:jc w:val="center"/>
              <w:rPr>
                <w:color w:val="002060"/>
              </w:rPr>
            </w:pPr>
            <w:r w:rsidRPr="007520C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00866" w14:textId="77777777" w:rsidR="00A31EA4" w:rsidRPr="007520C9" w:rsidRDefault="00A31EA4" w:rsidP="0096300B">
            <w:pPr>
              <w:pStyle w:val="rowtabella0"/>
              <w:jc w:val="center"/>
              <w:rPr>
                <w:color w:val="002060"/>
              </w:rPr>
            </w:pPr>
            <w:r w:rsidRPr="007520C9">
              <w:rPr>
                <w:color w:val="002060"/>
              </w:rPr>
              <w:t>0</w:t>
            </w:r>
          </w:p>
        </w:tc>
      </w:tr>
      <w:tr w:rsidR="00A31EA4" w:rsidRPr="007520C9" w14:paraId="084CA29D"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7E010A" w14:textId="77777777" w:rsidR="00A31EA4" w:rsidRPr="007520C9" w:rsidRDefault="00A31EA4" w:rsidP="0096300B">
            <w:pPr>
              <w:pStyle w:val="rowtabella0"/>
              <w:rPr>
                <w:color w:val="002060"/>
              </w:rPr>
            </w:pPr>
            <w:r w:rsidRPr="007520C9">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ABF64" w14:textId="77777777" w:rsidR="00A31EA4" w:rsidRPr="007520C9" w:rsidRDefault="00A31EA4" w:rsidP="0096300B">
            <w:pPr>
              <w:pStyle w:val="rowtabella0"/>
              <w:jc w:val="center"/>
              <w:rPr>
                <w:color w:val="002060"/>
              </w:rPr>
            </w:pPr>
            <w:r w:rsidRPr="007520C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D223E"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75FDD" w14:textId="77777777" w:rsidR="00A31EA4" w:rsidRPr="007520C9" w:rsidRDefault="00A31EA4" w:rsidP="0096300B">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59C17" w14:textId="77777777" w:rsidR="00A31EA4" w:rsidRPr="007520C9" w:rsidRDefault="00A31EA4" w:rsidP="0096300B">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21364" w14:textId="77777777" w:rsidR="00A31EA4" w:rsidRPr="007520C9" w:rsidRDefault="00A31EA4" w:rsidP="0096300B">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ED8E4" w14:textId="77777777" w:rsidR="00A31EA4" w:rsidRPr="007520C9" w:rsidRDefault="00A31EA4" w:rsidP="0096300B">
            <w:pPr>
              <w:pStyle w:val="rowtabella0"/>
              <w:jc w:val="center"/>
              <w:rPr>
                <w:color w:val="002060"/>
              </w:rPr>
            </w:pPr>
            <w:r w:rsidRPr="007520C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37C84" w14:textId="77777777" w:rsidR="00A31EA4" w:rsidRPr="007520C9" w:rsidRDefault="00A31EA4" w:rsidP="0096300B">
            <w:pPr>
              <w:pStyle w:val="rowtabella0"/>
              <w:jc w:val="center"/>
              <w:rPr>
                <w:color w:val="002060"/>
              </w:rPr>
            </w:pPr>
            <w:r w:rsidRPr="007520C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CBE0D" w14:textId="77777777" w:rsidR="00A31EA4" w:rsidRPr="007520C9" w:rsidRDefault="00A31EA4" w:rsidP="0096300B">
            <w:pPr>
              <w:pStyle w:val="rowtabella0"/>
              <w:jc w:val="center"/>
              <w:rPr>
                <w:color w:val="002060"/>
              </w:rPr>
            </w:pPr>
            <w:r w:rsidRPr="007520C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3DA5B" w14:textId="77777777" w:rsidR="00A31EA4" w:rsidRPr="007520C9" w:rsidRDefault="00A31EA4" w:rsidP="0096300B">
            <w:pPr>
              <w:pStyle w:val="rowtabella0"/>
              <w:jc w:val="center"/>
              <w:rPr>
                <w:color w:val="002060"/>
              </w:rPr>
            </w:pPr>
            <w:r w:rsidRPr="007520C9">
              <w:rPr>
                <w:color w:val="002060"/>
              </w:rPr>
              <w:t>0</w:t>
            </w:r>
          </w:p>
        </w:tc>
      </w:tr>
      <w:tr w:rsidR="00A31EA4" w:rsidRPr="007520C9" w14:paraId="72F49A5B"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07146F" w14:textId="77777777" w:rsidR="00A31EA4" w:rsidRPr="007520C9" w:rsidRDefault="00A31EA4" w:rsidP="0096300B">
            <w:pPr>
              <w:pStyle w:val="rowtabella0"/>
              <w:rPr>
                <w:color w:val="002060"/>
              </w:rPr>
            </w:pPr>
            <w:r w:rsidRPr="007520C9">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7D764" w14:textId="77777777" w:rsidR="00A31EA4" w:rsidRPr="007520C9" w:rsidRDefault="00A31EA4" w:rsidP="0096300B">
            <w:pPr>
              <w:pStyle w:val="rowtabella0"/>
              <w:jc w:val="center"/>
              <w:rPr>
                <w:color w:val="002060"/>
              </w:rPr>
            </w:pPr>
            <w:r w:rsidRPr="007520C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EF4EA"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689D3" w14:textId="77777777" w:rsidR="00A31EA4" w:rsidRPr="007520C9" w:rsidRDefault="00A31EA4" w:rsidP="0096300B">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2552C" w14:textId="77777777" w:rsidR="00A31EA4" w:rsidRPr="007520C9" w:rsidRDefault="00A31EA4" w:rsidP="0096300B">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A3395" w14:textId="77777777" w:rsidR="00A31EA4" w:rsidRPr="007520C9" w:rsidRDefault="00A31EA4" w:rsidP="0096300B">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99040" w14:textId="77777777" w:rsidR="00A31EA4" w:rsidRPr="007520C9" w:rsidRDefault="00A31EA4" w:rsidP="0096300B">
            <w:pPr>
              <w:pStyle w:val="rowtabella0"/>
              <w:jc w:val="center"/>
              <w:rPr>
                <w:color w:val="002060"/>
              </w:rPr>
            </w:pPr>
            <w:r w:rsidRPr="007520C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FDF23" w14:textId="77777777" w:rsidR="00A31EA4" w:rsidRPr="007520C9" w:rsidRDefault="00A31EA4" w:rsidP="0096300B">
            <w:pPr>
              <w:pStyle w:val="rowtabella0"/>
              <w:jc w:val="center"/>
              <w:rPr>
                <w:color w:val="002060"/>
              </w:rPr>
            </w:pPr>
            <w:r w:rsidRPr="007520C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00D2B" w14:textId="77777777" w:rsidR="00A31EA4" w:rsidRPr="007520C9" w:rsidRDefault="00A31EA4" w:rsidP="0096300B">
            <w:pPr>
              <w:pStyle w:val="rowtabella0"/>
              <w:jc w:val="center"/>
              <w:rPr>
                <w:color w:val="002060"/>
              </w:rPr>
            </w:pPr>
            <w:r w:rsidRPr="007520C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60116" w14:textId="77777777" w:rsidR="00A31EA4" w:rsidRPr="007520C9" w:rsidRDefault="00A31EA4" w:rsidP="0096300B">
            <w:pPr>
              <w:pStyle w:val="rowtabella0"/>
              <w:jc w:val="center"/>
              <w:rPr>
                <w:color w:val="002060"/>
              </w:rPr>
            </w:pPr>
            <w:r w:rsidRPr="007520C9">
              <w:rPr>
                <w:color w:val="002060"/>
              </w:rPr>
              <w:t>0</w:t>
            </w:r>
          </w:p>
        </w:tc>
      </w:tr>
      <w:tr w:rsidR="00A31EA4" w:rsidRPr="007520C9" w14:paraId="034D5DFC"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D28E85" w14:textId="77777777" w:rsidR="00A31EA4" w:rsidRPr="007520C9" w:rsidRDefault="00A31EA4" w:rsidP="0096300B">
            <w:pPr>
              <w:pStyle w:val="rowtabella0"/>
              <w:rPr>
                <w:color w:val="002060"/>
              </w:rPr>
            </w:pPr>
            <w:r w:rsidRPr="007520C9">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248BA" w14:textId="77777777" w:rsidR="00A31EA4" w:rsidRPr="007520C9" w:rsidRDefault="00A31EA4" w:rsidP="0096300B">
            <w:pPr>
              <w:pStyle w:val="rowtabella0"/>
              <w:jc w:val="center"/>
              <w:rPr>
                <w:color w:val="002060"/>
              </w:rPr>
            </w:pPr>
            <w:r w:rsidRPr="007520C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CDB30"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1B58D" w14:textId="77777777" w:rsidR="00A31EA4" w:rsidRPr="007520C9" w:rsidRDefault="00A31EA4" w:rsidP="0096300B">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EB864" w14:textId="77777777" w:rsidR="00A31EA4" w:rsidRPr="007520C9" w:rsidRDefault="00A31EA4" w:rsidP="0096300B">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4A9D3" w14:textId="77777777" w:rsidR="00A31EA4" w:rsidRPr="007520C9" w:rsidRDefault="00A31EA4" w:rsidP="0096300B">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3C0CC" w14:textId="77777777" w:rsidR="00A31EA4" w:rsidRPr="007520C9" w:rsidRDefault="00A31EA4" w:rsidP="0096300B">
            <w:pPr>
              <w:pStyle w:val="rowtabella0"/>
              <w:jc w:val="center"/>
              <w:rPr>
                <w:color w:val="002060"/>
              </w:rPr>
            </w:pPr>
            <w:r w:rsidRPr="007520C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80DF9" w14:textId="77777777" w:rsidR="00A31EA4" w:rsidRPr="007520C9" w:rsidRDefault="00A31EA4" w:rsidP="0096300B">
            <w:pPr>
              <w:pStyle w:val="rowtabella0"/>
              <w:jc w:val="center"/>
              <w:rPr>
                <w:color w:val="002060"/>
              </w:rPr>
            </w:pPr>
            <w:r w:rsidRPr="007520C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D0EAF" w14:textId="77777777" w:rsidR="00A31EA4" w:rsidRPr="007520C9" w:rsidRDefault="00A31EA4" w:rsidP="0096300B">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9018D" w14:textId="77777777" w:rsidR="00A31EA4" w:rsidRPr="007520C9" w:rsidRDefault="00A31EA4" w:rsidP="0096300B">
            <w:pPr>
              <w:pStyle w:val="rowtabella0"/>
              <w:jc w:val="center"/>
              <w:rPr>
                <w:color w:val="002060"/>
              </w:rPr>
            </w:pPr>
            <w:r w:rsidRPr="007520C9">
              <w:rPr>
                <w:color w:val="002060"/>
              </w:rPr>
              <w:t>0</w:t>
            </w:r>
          </w:p>
        </w:tc>
      </w:tr>
      <w:tr w:rsidR="00A31EA4" w:rsidRPr="007520C9" w14:paraId="5C9829A9"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1B4544" w14:textId="77777777" w:rsidR="00A31EA4" w:rsidRPr="007520C9" w:rsidRDefault="00A31EA4" w:rsidP="0096300B">
            <w:pPr>
              <w:pStyle w:val="rowtabella0"/>
              <w:rPr>
                <w:color w:val="002060"/>
              </w:rPr>
            </w:pPr>
            <w:r w:rsidRPr="007520C9">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D2ECE" w14:textId="77777777" w:rsidR="00A31EA4" w:rsidRPr="007520C9" w:rsidRDefault="00A31EA4" w:rsidP="0096300B">
            <w:pPr>
              <w:pStyle w:val="rowtabella0"/>
              <w:jc w:val="center"/>
              <w:rPr>
                <w:color w:val="002060"/>
              </w:rPr>
            </w:pPr>
            <w:r w:rsidRPr="007520C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94AF0"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C9236" w14:textId="77777777" w:rsidR="00A31EA4" w:rsidRPr="007520C9" w:rsidRDefault="00A31EA4" w:rsidP="0096300B">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1DDDC" w14:textId="77777777" w:rsidR="00A31EA4" w:rsidRPr="007520C9" w:rsidRDefault="00A31EA4" w:rsidP="0096300B">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91C42" w14:textId="77777777" w:rsidR="00A31EA4" w:rsidRPr="007520C9" w:rsidRDefault="00A31EA4" w:rsidP="0096300B">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DF9ED" w14:textId="77777777" w:rsidR="00A31EA4" w:rsidRPr="007520C9" w:rsidRDefault="00A31EA4" w:rsidP="0096300B">
            <w:pPr>
              <w:pStyle w:val="rowtabella0"/>
              <w:jc w:val="center"/>
              <w:rPr>
                <w:color w:val="002060"/>
              </w:rPr>
            </w:pPr>
            <w:r w:rsidRPr="007520C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9CCCB" w14:textId="77777777" w:rsidR="00A31EA4" w:rsidRPr="007520C9" w:rsidRDefault="00A31EA4" w:rsidP="0096300B">
            <w:pPr>
              <w:pStyle w:val="rowtabella0"/>
              <w:jc w:val="center"/>
              <w:rPr>
                <w:color w:val="002060"/>
              </w:rPr>
            </w:pPr>
            <w:r w:rsidRPr="007520C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25D77" w14:textId="77777777" w:rsidR="00A31EA4" w:rsidRPr="007520C9" w:rsidRDefault="00A31EA4" w:rsidP="0096300B">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87046" w14:textId="77777777" w:rsidR="00A31EA4" w:rsidRPr="007520C9" w:rsidRDefault="00A31EA4" w:rsidP="0096300B">
            <w:pPr>
              <w:pStyle w:val="rowtabella0"/>
              <w:jc w:val="center"/>
              <w:rPr>
                <w:color w:val="002060"/>
              </w:rPr>
            </w:pPr>
            <w:r w:rsidRPr="007520C9">
              <w:rPr>
                <w:color w:val="002060"/>
              </w:rPr>
              <w:t>0</w:t>
            </w:r>
          </w:p>
        </w:tc>
      </w:tr>
      <w:tr w:rsidR="00A31EA4" w:rsidRPr="007520C9" w14:paraId="052DEDF7"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831887" w14:textId="77777777" w:rsidR="00A31EA4" w:rsidRPr="007520C9" w:rsidRDefault="00A31EA4" w:rsidP="0096300B">
            <w:pPr>
              <w:pStyle w:val="rowtabella0"/>
              <w:rPr>
                <w:color w:val="002060"/>
              </w:rPr>
            </w:pPr>
            <w:r w:rsidRPr="007520C9">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0CE9B" w14:textId="77777777" w:rsidR="00A31EA4" w:rsidRPr="007520C9" w:rsidRDefault="00A31EA4" w:rsidP="0096300B">
            <w:pPr>
              <w:pStyle w:val="rowtabella0"/>
              <w:jc w:val="center"/>
              <w:rPr>
                <w:color w:val="002060"/>
              </w:rPr>
            </w:pPr>
            <w:r w:rsidRPr="007520C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2E8CC"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9C7CE" w14:textId="77777777" w:rsidR="00A31EA4" w:rsidRPr="007520C9" w:rsidRDefault="00A31EA4" w:rsidP="0096300B">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300AE" w14:textId="77777777" w:rsidR="00A31EA4" w:rsidRPr="007520C9" w:rsidRDefault="00A31EA4" w:rsidP="0096300B">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DDAB1" w14:textId="77777777" w:rsidR="00A31EA4" w:rsidRPr="007520C9" w:rsidRDefault="00A31EA4" w:rsidP="0096300B">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B9D15" w14:textId="77777777" w:rsidR="00A31EA4" w:rsidRPr="007520C9" w:rsidRDefault="00A31EA4" w:rsidP="0096300B">
            <w:pPr>
              <w:pStyle w:val="rowtabella0"/>
              <w:jc w:val="center"/>
              <w:rPr>
                <w:color w:val="002060"/>
              </w:rPr>
            </w:pPr>
            <w:r w:rsidRPr="007520C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5EDDF" w14:textId="77777777" w:rsidR="00A31EA4" w:rsidRPr="007520C9" w:rsidRDefault="00A31EA4" w:rsidP="0096300B">
            <w:pPr>
              <w:pStyle w:val="rowtabella0"/>
              <w:jc w:val="center"/>
              <w:rPr>
                <w:color w:val="002060"/>
              </w:rPr>
            </w:pPr>
            <w:r w:rsidRPr="007520C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3432D" w14:textId="77777777" w:rsidR="00A31EA4" w:rsidRPr="007520C9" w:rsidRDefault="00A31EA4" w:rsidP="0096300B">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4F3E8" w14:textId="77777777" w:rsidR="00A31EA4" w:rsidRPr="007520C9" w:rsidRDefault="00A31EA4" w:rsidP="0096300B">
            <w:pPr>
              <w:pStyle w:val="rowtabella0"/>
              <w:jc w:val="center"/>
              <w:rPr>
                <w:color w:val="002060"/>
              </w:rPr>
            </w:pPr>
            <w:r w:rsidRPr="007520C9">
              <w:rPr>
                <w:color w:val="002060"/>
              </w:rPr>
              <w:t>0</w:t>
            </w:r>
          </w:p>
        </w:tc>
      </w:tr>
      <w:tr w:rsidR="00A31EA4" w:rsidRPr="007520C9" w14:paraId="4713E9AD"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0ED8AC" w14:textId="77777777" w:rsidR="00A31EA4" w:rsidRPr="007520C9" w:rsidRDefault="00A31EA4" w:rsidP="0096300B">
            <w:pPr>
              <w:pStyle w:val="rowtabella0"/>
              <w:rPr>
                <w:color w:val="002060"/>
              </w:rPr>
            </w:pPr>
            <w:r w:rsidRPr="007520C9">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B2450" w14:textId="77777777" w:rsidR="00A31EA4" w:rsidRPr="007520C9" w:rsidRDefault="00A31EA4" w:rsidP="0096300B">
            <w:pPr>
              <w:pStyle w:val="rowtabella0"/>
              <w:jc w:val="center"/>
              <w:rPr>
                <w:color w:val="002060"/>
              </w:rPr>
            </w:pPr>
            <w:r w:rsidRPr="007520C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CE522"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F1B8B" w14:textId="77777777" w:rsidR="00A31EA4" w:rsidRPr="007520C9" w:rsidRDefault="00A31EA4" w:rsidP="0096300B">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0ADAA" w14:textId="77777777" w:rsidR="00A31EA4" w:rsidRPr="007520C9" w:rsidRDefault="00A31EA4" w:rsidP="0096300B">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32A7F" w14:textId="77777777" w:rsidR="00A31EA4" w:rsidRPr="007520C9" w:rsidRDefault="00A31EA4" w:rsidP="0096300B">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23EE1" w14:textId="77777777" w:rsidR="00A31EA4" w:rsidRPr="007520C9" w:rsidRDefault="00A31EA4" w:rsidP="0096300B">
            <w:pPr>
              <w:pStyle w:val="rowtabella0"/>
              <w:jc w:val="center"/>
              <w:rPr>
                <w:color w:val="002060"/>
              </w:rPr>
            </w:pPr>
            <w:r w:rsidRPr="007520C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2F138" w14:textId="77777777" w:rsidR="00A31EA4" w:rsidRPr="007520C9" w:rsidRDefault="00A31EA4" w:rsidP="0096300B">
            <w:pPr>
              <w:pStyle w:val="rowtabella0"/>
              <w:jc w:val="center"/>
              <w:rPr>
                <w:color w:val="002060"/>
              </w:rPr>
            </w:pPr>
            <w:r w:rsidRPr="007520C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C9CA8" w14:textId="77777777" w:rsidR="00A31EA4" w:rsidRPr="007520C9" w:rsidRDefault="00A31EA4" w:rsidP="0096300B">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28C0F" w14:textId="77777777" w:rsidR="00A31EA4" w:rsidRPr="007520C9" w:rsidRDefault="00A31EA4" w:rsidP="0096300B">
            <w:pPr>
              <w:pStyle w:val="rowtabella0"/>
              <w:jc w:val="center"/>
              <w:rPr>
                <w:color w:val="002060"/>
              </w:rPr>
            </w:pPr>
            <w:r w:rsidRPr="007520C9">
              <w:rPr>
                <w:color w:val="002060"/>
              </w:rPr>
              <w:t>0</w:t>
            </w:r>
          </w:p>
        </w:tc>
      </w:tr>
      <w:tr w:rsidR="00A31EA4" w:rsidRPr="007520C9" w14:paraId="5DCEB77A"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F85D99" w14:textId="77777777" w:rsidR="00A31EA4" w:rsidRPr="007520C9" w:rsidRDefault="00A31EA4" w:rsidP="0096300B">
            <w:pPr>
              <w:pStyle w:val="rowtabella0"/>
              <w:rPr>
                <w:color w:val="002060"/>
              </w:rPr>
            </w:pPr>
            <w:r w:rsidRPr="007520C9">
              <w:rPr>
                <w:color w:val="002060"/>
              </w:rPr>
              <w:t>A.S.D. IMBRECCIATA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BA8ED" w14:textId="77777777" w:rsidR="00A31EA4" w:rsidRPr="007520C9" w:rsidRDefault="00A31EA4" w:rsidP="0096300B">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C469D"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DEFEA" w14:textId="77777777" w:rsidR="00A31EA4" w:rsidRPr="007520C9" w:rsidRDefault="00A31EA4" w:rsidP="0096300B">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9E003" w14:textId="77777777" w:rsidR="00A31EA4" w:rsidRPr="007520C9" w:rsidRDefault="00A31EA4" w:rsidP="0096300B">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3C488" w14:textId="77777777" w:rsidR="00A31EA4" w:rsidRPr="007520C9" w:rsidRDefault="00A31EA4" w:rsidP="0096300B">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76F8B" w14:textId="77777777" w:rsidR="00A31EA4" w:rsidRPr="007520C9" w:rsidRDefault="00A31EA4" w:rsidP="0096300B">
            <w:pPr>
              <w:pStyle w:val="rowtabella0"/>
              <w:jc w:val="center"/>
              <w:rPr>
                <w:color w:val="002060"/>
              </w:rPr>
            </w:pPr>
            <w:r w:rsidRPr="007520C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F150A" w14:textId="77777777" w:rsidR="00A31EA4" w:rsidRPr="007520C9" w:rsidRDefault="00A31EA4" w:rsidP="0096300B">
            <w:pPr>
              <w:pStyle w:val="rowtabella0"/>
              <w:jc w:val="center"/>
              <w:rPr>
                <w:color w:val="002060"/>
              </w:rPr>
            </w:pPr>
            <w:r w:rsidRPr="007520C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70FE6" w14:textId="77777777" w:rsidR="00A31EA4" w:rsidRPr="007520C9" w:rsidRDefault="00A31EA4" w:rsidP="0096300B">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9E0B7" w14:textId="77777777" w:rsidR="00A31EA4" w:rsidRPr="007520C9" w:rsidRDefault="00A31EA4" w:rsidP="0096300B">
            <w:pPr>
              <w:pStyle w:val="rowtabella0"/>
              <w:jc w:val="center"/>
              <w:rPr>
                <w:color w:val="002060"/>
              </w:rPr>
            </w:pPr>
            <w:r w:rsidRPr="007520C9">
              <w:rPr>
                <w:color w:val="002060"/>
              </w:rPr>
              <w:t>0</w:t>
            </w:r>
          </w:p>
        </w:tc>
      </w:tr>
      <w:tr w:rsidR="00A31EA4" w:rsidRPr="007520C9" w14:paraId="25E913C4"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61ABD8" w14:textId="77777777" w:rsidR="00A31EA4" w:rsidRPr="007520C9" w:rsidRDefault="00A31EA4" w:rsidP="0096300B">
            <w:pPr>
              <w:pStyle w:val="rowtabella0"/>
              <w:rPr>
                <w:color w:val="002060"/>
              </w:rPr>
            </w:pPr>
            <w:r w:rsidRPr="007520C9">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A6637"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049A2"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5BD24" w14:textId="77777777" w:rsidR="00A31EA4" w:rsidRPr="007520C9" w:rsidRDefault="00A31EA4" w:rsidP="0096300B">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6007F" w14:textId="77777777" w:rsidR="00A31EA4" w:rsidRPr="007520C9" w:rsidRDefault="00A31EA4" w:rsidP="0096300B">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DC9B4" w14:textId="77777777" w:rsidR="00A31EA4" w:rsidRPr="007520C9" w:rsidRDefault="00A31EA4" w:rsidP="0096300B">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FAF65" w14:textId="77777777" w:rsidR="00A31EA4" w:rsidRPr="007520C9" w:rsidRDefault="00A31EA4" w:rsidP="0096300B">
            <w:pPr>
              <w:pStyle w:val="rowtabella0"/>
              <w:jc w:val="center"/>
              <w:rPr>
                <w:color w:val="002060"/>
              </w:rPr>
            </w:pPr>
            <w:r w:rsidRPr="007520C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88797" w14:textId="77777777" w:rsidR="00A31EA4" w:rsidRPr="007520C9" w:rsidRDefault="00A31EA4" w:rsidP="0096300B">
            <w:pPr>
              <w:pStyle w:val="rowtabella0"/>
              <w:jc w:val="center"/>
              <w:rPr>
                <w:color w:val="002060"/>
              </w:rPr>
            </w:pPr>
            <w:r w:rsidRPr="007520C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673C9" w14:textId="77777777" w:rsidR="00A31EA4" w:rsidRPr="007520C9" w:rsidRDefault="00A31EA4" w:rsidP="0096300B">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4CE3E" w14:textId="77777777" w:rsidR="00A31EA4" w:rsidRPr="007520C9" w:rsidRDefault="00A31EA4" w:rsidP="0096300B">
            <w:pPr>
              <w:pStyle w:val="rowtabella0"/>
              <w:jc w:val="center"/>
              <w:rPr>
                <w:color w:val="002060"/>
              </w:rPr>
            </w:pPr>
            <w:r w:rsidRPr="007520C9">
              <w:rPr>
                <w:color w:val="002060"/>
              </w:rPr>
              <w:t>0</w:t>
            </w:r>
          </w:p>
        </w:tc>
      </w:tr>
      <w:tr w:rsidR="00A31EA4" w:rsidRPr="007520C9" w14:paraId="53945628"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A807C3" w14:textId="77777777" w:rsidR="00A31EA4" w:rsidRPr="007520C9" w:rsidRDefault="00A31EA4" w:rsidP="0096300B">
            <w:pPr>
              <w:pStyle w:val="rowtabella0"/>
              <w:rPr>
                <w:color w:val="002060"/>
              </w:rPr>
            </w:pPr>
            <w:r w:rsidRPr="007520C9">
              <w:rPr>
                <w:color w:val="002060"/>
              </w:rPr>
              <w:t>A.S.D. POLISPORTIVA S.C. LORETO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EC192" w14:textId="77777777" w:rsidR="00A31EA4" w:rsidRPr="007520C9" w:rsidRDefault="00A31EA4" w:rsidP="0096300B">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4D017"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FB1DC" w14:textId="77777777" w:rsidR="00A31EA4" w:rsidRPr="007520C9" w:rsidRDefault="00A31EA4" w:rsidP="0096300B">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724E8" w14:textId="77777777" w:rsidR="00A31EA4" w:rsidRPr="007520C9" w:rsidRDefault="00A31EA4" w:rsidP="0096300B">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FA5E8" w14:textId="77777777" w:rsidR="00A31EA4" w:rsidRPr="007520C9" w:rsidRDefault="00A31EA4" w:rsidP="0096300B">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C9603" w14:textId="77777777" w:rsidR="00A31EA4" w:rsidRPr="007520C9" w:rsidRDefault="00A31EA4" w:rsidP="0096300B">
            <w:pPr>
              <w:pStyle w:val="rowtabella0"/>
              <w:jc w:val="center"/>
              <w:rPr>
                <w:color w:val="002060"/>
              </w:rPr>
            </w:pPr>
            <w:r w:rsidRPr="007520C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3DE1D" w14:textId="77777777" w:rsidR="00A31EA4" w:rsidRPr="007520C9" w:rsidRDefault="00A31EA4" w:rsidP="0096300B">
            <w:pPr>
              <w:pStyle w:val="rowtabella0"/>
              <w:jc w:val="center"/>
              <w:rPr>
                <w:color w:val="002060"/>
              </w:rPr>
            </w:pPr>
            <w:r w:rsidRPr="007520C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CBD06" w14:textId="77777777" w:rsidR="00A31EA4" w:rsidRPr="007520C9" w:rsidRDefault="00A31EA4" w:rsidP="0096300B">
            <w:pPr>
              <w:pStyle w:val="rowtabella0"/>
              <w:jc w:val="center"/>
              <w:rPr>
                <w:color w:val="002060"/>
              </w:rPr>
            </w:pPr>
            <w:r w:rsidRPr="007520C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C7BC0" w14:textId="77777777" w:rsidR="00A31EA4" w:rsidRPr="007520C9" w:rsidRDefault="00A31EA4" w:rsidP="0096300B">
            <w:pPr>
              <w:pStyle w:val="rowtabella0"/>
              <w:jc w:val="center"/>
              <w:rPr>
                <w:color w:val="002060"/>
              </w:rPr>
            </w:pPr>
            <w:r w:rsidRPr="007520C9">
              <w:rPr>
                <w:color w:val="002060"/>
              </w:rPr>
              <w:t>0</w:t>
            </w:r>
          </w:p>
        </w:tc>
      </w:tr>
      <w:tr w:rsidR="00A31EA4" w:rsidRPr="007520C9" w14:paraId="20CE41EC"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BA1B76" w14:textId="77777777" w:rsidR="00A31EA4" w:rsidRPr="007520C9" w:rsidRDefault="00A31EA4" w:rsidP="0096300B">
            <w:pPr>
              <w:pStyle w:val="rowtabella0"/>
              <w:rPr>
                <w:color w:val="002060"/>
              </w:rPr>
            </w:pPr>
            <w:r w:rsidRPr="007520C9">
              <w:rPr>
                <w:color w:val="002060"/>
              </w:rPr>
              <w:t>A.S.D. MONTELUPONE CALCIO A 5</w:t>
            </w:r>
            <w:r>
              <w:rPr>
                <w:color w:val="002060"/>
              </w:rPr>
              <w:t xml:space="preserve"> </w:t>
            </w:r>
            <w:r w:rsidRPr="00BB6150">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C8365" w14:textId="77777777" w:rsidR="00A31EA4" w:rsidRPr="007520C9" w:rsidRDefault="00A31EA4" w:rsidP="0096300B">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9612D"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1F0FC" w14:textId="77777777" w:rsidR="00A31EA4" w:rsidRPr="007520C9" w:rsidRDefault="00A31EA4" w:rsidP="0096300B">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6D447" w14:textId="77777777" w:rsidR="00A31EA4" w:rsidRPr="007520C9" w:rsidRDefault="00A31EA4" w:rsidP="0096300B">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A94D1" w14:textId="77777777" w:rsidR="00A31EA4" w:rsidRPr="007520C9" w:rsidRDefault="00A31EA4" w:rsidP="0096300B">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BD46A" w14:textId="77777777" w:rsidR="00A31EA4" w:rsidRPr="007520C9" w:rsidRDefault="00A31EA4" w:rsidP="0096300B">
            <w:pPr>
              <w:pStyle w:val="rowtabella0"/>
              <w:jc w:val="center"/>
              <w:rPr>
                <w:color w:val="002060"/>
              </w:rPr>
            </w:pPr>
            <w:r w:rsidRPr="007520C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0D314" w14:textId="77777777" w:rsidR="00A31EA4" w:rsidRPr="007520C9" w:rsidRDefault="00A31EA4" w:rsidP="0096300B">
            <w:pPr>
              <w:pStyle w:val="rowtabella0"/>
              <w:jc w:val="center"/>
              <w:rPr>
                <w:color w:val="002060"/>
              </w:rPr>
            </w:pPr>
            <w:r w:rsidRPr="007520C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E87C0" w14:textId="77777777" w:rsidR="00A31EA4" w:rsidRPr="007520C9" w:rsidRDefault="00A31EA4" w:rsidP="0096300B">
            <w:pPr>
              <w:pStyle w:val="rowtabella0"/>
              <w:jc w:val="center"/>
              <w:rPr>
                <w:color w:val="002060"/>
              </w:rPr>
            </w:pPr>
            <w:r w:rsidRPr="007520C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A904A" w14:textId="77777777" w:rsidR="00A31EA4" w:rsidRPr="007520C9" w:rsidRDefault="00A31EA4" w:rsidP="0096300B">
            <w:pPr>
              <w:pStyle w:val="rowtabella0"/>
              <w:jc w:val="center"/>
              <w:rPr>
                <w:color w:val="002060"/>
              </w:rPr>
            </w:pPr>
            <w:r w:rsidRPr="007520C9">
              <w:rPr>
                <w:color w:val="002060"/>
              </w:rPr>
              <w:t>0</w:t>
            </w:r>
          </w:p>
        </w:tc>
      </w:tr>
      <w:tr w:rsidR="00A31EA4" w:rsidRPr="007520C9" w14:paraId="2C876E2B" w14:textId="77777777" w:rsidTr="0096300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C3C8D0" w14:textId="77777777" w:rsidR="00A31EA4" w:rsidRPr="007520C9" w:rsidRDefault="00A31EA4" w:rsidP="0096300B">
            <w:pPr>
              <w:pStyle w:val="rowtabella0"/>
              <w:rPr>
                <w:color w:val="002060"/>
              </w:rPr>
            </w:pPr>
            <w:r w:rsidRPr="007520C9">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B9161" w14:textId="77777777" w:rsidR="00A31EA4" w:rsidRPr="007520C9" w:rsidRDefault="00A31EA4" w:rsidP="0096300B">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50A75"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F0AA4" w14:textId="77777777" w:rsidR="00A31EA4" w:rsidRPr="007520C9" w:rsidRDefault="00A31EA4" w:rsidP="0096300B">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7EAC7" w14:textId="77777777" w:rsidR="00A31EA4" w:rsidRPr="007520C9" w:rsidRDefault="00A31EA4" w:rsidP="0096300B">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6ACC9" w14:textId="77777777" w:rsidR="00A31EA4" w:rsidRPr="007520C9" w:rsidRDefault="00A31EA4" w:rsidP="0096300B">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F625A" w14:textId="77777777" w:rsidR="00A31EA4" w:rsidRPr="007520C9" w:rsidRDefault="00A31EA4" w:rsidP="0096300B">
            <w:pPr>
              <w:pStyle w:val="rowtabella0"/>
              <w:jc w:val="center"/>
              <w:rPr>
                <w:color w:val="002060"/>
              </w:rPr>
            </w:pPr>
            <w:r w:rsidRPr="007520C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CED8B" w14:textId="77777777" w:rsidR="00A31EA4" w:rsidRPr="007520C9" w:rsidRDefault="00A31EA4" w:rsidP="0096300B">
            <w:pPr>
              <w:pStyle w:val="rowtabella0"/>
              <w:jc w:val="center"/>
              <w:rPr>
                <w:color w:val="002060"/>
              </w:rPr>
            </w:pPr>
            <w:r w:rsidRPr="007520C9">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18E9D" w14:textId="77777777" w:rsidR="00A31EA4" w:rsidRPr="007520C9" w:rsidRDefault="00A31EA4" w:rsidP="0096300B">
            <w:pPr>
              <w:pStyle w:val="rowtabella0"/>
              <w:jc w:val="center"/>
              <w:rPr>
                <w:color w:val="002060"/>
              </w:rPr>
            </w:pPr>
            <w:r w:rsidRPr="007520C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901D1" w14:textId="77777777" w:rsidR="00A31EA4" w:rsidRPr="007520C9" w:rsidRDefault="00A31EA4" w:rsidP="0096300B">
            <w:pPr>
              <w:pStyle w:val="rowtabella0"/>
              <w:jc w:val="center"/>
              <w:rPr>
                <w:color w:val="002060"/>
              </w:rPr>
            </w:pPr>
            <w:r w:rsidRPr="007520C9">
              <w:rPr>
                <w:color w:val="002060"/>
              </w:rPr>
              <w:t>0</w:t>
            </w:r>
          </w:p>
        </w:tc>
      </w:tr>
    </w:tbl>
    <w:p w14:paraId="629A26C9" w14:textId="77777777" w:rsidR="00A31EA4" w:rsidRPr="007520C9" w:rsidRDefault="00A31EA4" w:rsidP="00A31EA4">
      <w:pPr>
        <w:pStyle w:val="breakline"/>
        <w:rPr>
          <w:rFonts w:eastAsiaTheme="minorEastAsia"/>
          <w:color w:val="002060"/>
        </w:rPr>
      </w:pPr>
    </w:p>
    <w:p w14:paraId="4ECECB94" w14:textId="77777777" w:rsidR="00A31EA4" w:rsidRPr="007520C9" w:rsidRDefault="00A31EA4" w:rsidP="00A31EA4">
      <w:pPr>
        <w:pStyle w:val="breakline"/>
        <w:rPr>
          <w:color w:val="002060"/>
        </w:rPr>
      </w:pPr>
    </w:p>
    <w:p w14:paraId="6E64CF72" w14:textId="77777777" w:rsidR="00A31EA4" w:rsidRPr="007520C9" w:rsidRDefault="00A31EA4" w:rsidP="00A31EA4">
      <w:pPr>
        <w:pStyle w:val="sottotitolocampionato10"/>
        <w:rPr>
          <w:color w:val="002060"/>
        </w:rPr>
      </w:pPr>
      <w:r w:rsidRPr="007520C9">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1EA4" w:rsidRPr="007520C9" w14:paraId="606B6DC7" w14:textId="77777777" w:rsidTr="0096300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72AB9" w14:textId="77777777" w:rsidR="00A31EA4" w:rsidRPr="007520C9" w:rsidRDefault="00A31EA4" w:rsidP="0096300B">
            <w:pPr>
              <w:pStyle w:val="headertabella0"/>
              <w:rPr>
                <w:color w:val="002060"/>
              </w:rPr>
            </w:pPr>
            <w:r w:rsidRPr="007520C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EBAAB" w14:textId="77777777" w:rsidR="00A31EA4" w:rsidRPr="007520C9" w:rsidRDefault="00A31EA4" w:rsidP="0096300B">
            <w:pPr>
              <w:pStyle w:val="headertabella0"/>
              <w:rPr>
                <w:color w:val="002060"/>
              </w:rPr>
            </w:pPr>
            <w:r w:rsidRPr="007520C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C2C8E" w14:textId="77777777" w:rsidR="00A31EA4" w:rsidRPr="007520C9" w:rsidRDefault="00A31EA4" w:rsidP="0096300B">
            <w:pPr>
              <w:pStyle w:val="headertabella0"/>
              <w:rPr>
                <w:color w:val="002060"/>
              </w:rPr>
            </w:pPr>
            <w:r w:rsidRPr="007520C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615F0" w14:textId="77777777" w:rsidR="00A31EA4" w:rsidRPr="007520C9" w:rsidRDefault="00A31EA4" w:rsidP="0096300B">
            <w:pPr>
              <w:pStyle w:val="headertabella0"/>
              <w:rPr>
                <w:color w:val="002060"/>
              </w:rPr>
            </w:pPr>
            <w:r w:rsidRPr="007520C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43D34" w14:textId="77777777" w:rsidR="00A31EA4" w:rsidRPr="007520C9" w:rsidRDefault="00A31EA4" w:rsidP="0096300B">
            <w:pPr>
              <w:pStyle w:val="headertabella0"/>
              <w:rPr>
                <w:color w:val="002060"/>
              </w:rPr>
            </w:pPr>
            <w:r w:rsidRPr="007520C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CC364" w14:textId="77777777" w:rsidR="00A31EA4" w:rsidRPr="007520C9" w:rsidRDefault="00A31EA4" w:rsidP="0096300B">
            <w:pPr>
              <w:pStyle w:val="headertabella0"/>
              <w:rPr>
                <w:color w:val="002060"/>
              </w:rPr>
            </w:pPr>
            <w:r w:rsidRPr="007520C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0A274" w14:textId="77777777" w:rsidR="00A31EA4" w:rsidRPr="007520C9" w:rsidRDefault="00A31EA4" w:rsidP="0096300B">
            <w:pPr>
              <w:pStyle w:val="headertabella0"/>
              <w:rPr>
                <w:color w:val="002060"/>
              </w:rPr>
            </w:pPr>
            <w:r w:rsidRPr="007520C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50EC8" w14:textId="77777777" w:rsidR="00A31EA4" w:rsidRPr="007520C9" w:rsidRDefault="00A31EA4" w:rsidP="0096300B">
            <w:pPr>
              <w:pStyle w:val="headertabella0"/>
              <w:rPr>
                <w:color w:val="002060"/>
              </w:rPr>
            </w:pPr>
            <w:r w:rsidRPr="007520C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51C46" w14:textId="77777777" w:rsidR="00A31EA4" w:rsidRPr="007520C9" w:rsidRDefault="00A31EA4" w:rsidP="0096300B">
            <w:pPr>
              <w:pStyle w:val="headertabella0"/>
              <w:rPr>
                <w:color w:val="002060"/>
              </w:rPr>
            </w:pPr>
            <w:r w:rsidRPr="007520C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A6899" w14:textId="77777777" w:rsidR="00A31EA4" w:rsidRPr="007520C9" w:rsidRDefault="00A31EA4" w:rsidP="0096300B">
            <w:pPr>
              <w:pStyle w:val="headertabella0"/>
              <w:rPr>
                <w:color w:val="002060"/>
              </w:rPr>
            </w:pPr>
            <w:r w:rsidRPr="007520C9">
              <w:rPr>
                <w:color w:val="002060"/>
              </w:rPr>
              <w:t>PE</w:t>
            </w:r>
          </w:p>
        </w:tc>
      </w:tr>
      <w:tr w:rsidR="00A31EA4" w:rsidRPr="007520C9" w14:paraId="77EEB8D1" w14:textId="77777777" w:rsidTr="0096300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5F64FB" w14:textId="77777777" w:rsidR="00A31EA4" w:rsidRPr="007520C9" w:rsidRDefault="00A31EA4" w:rsidP="0096300B">
            <w:pPr>
              <w:pStyle w:val="rowtabella0"/>
              <w:rPr>
                <w:color w:val="002060"/>
              </w:rPr>
            </w:pPr>
            <w:r w:rsidRPr="007520C9">
              <w:rPr>
                <w:color w:val="002060"/>
              </w:rPr>
              <w:t>A.S.D. CITTA DI MARTINSICURO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1A410" w14:textId="77777777" w:rsidR="00A31EA4" w:rsidRPr="007520C9" w:rsidRDefault="00A31EA4" w:rsidP="0096300B">
            <w:pPr>
              <w:pStyle w:val="rowtabella0"/>
              <w:jc w:val="center"/>
              <w:rPr>
                <w:color w:val="002060"/>
              </w:rPr>
            </w:pPr>
            <w:r w:rsidRPr="007520C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FBA19"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34B71" w14:textId="77777777" w:rsidR="00A31EA4" w:rsidRPr="007520C9" w:rsidRDefault="00A31EA4" w:rsidP="0096300B">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1F95A" w14:textId="77777777" w:rsidR="00A31EA4" w:rsidRPr="007520C9" w:rsidRDefault="00A31EA4" w:rsidP="0096300B">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7E098" w14:textId="77777777" w:rsidR="00A31EA4" w:rsidRPr="007520C9" w:rsidRDefault="00A31EA4" w:rsidP="0096300B">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FD41A" w14:textId="77777777" w:rsidR="00A31EA4" w:rsidRPr="007520C9" w:rsidRDefault="00A31EA4" w:rsidP="0096300B">
            <w:pPr>
              <w:pStyle w:val="rowtabella0"/>
              <w:jc w:val="center"/>
              <w:rPr>
                <w:color w:val="002060"/>
              </w:rPr>
            </w:pPr>
            <w:r w:rsidRPr="007520C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8BBB9" w14:textId="77777777" w:rsidR="00A31EA4" w:rsidRPr="007520C9" w:rsidRDefault="00A31EA4" w:rsidP="0096300B">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651B8" w14:textId="77777777" w:rsidR="00A31EA4" w:rsidRPr="007520C9" w:rsidRDefault="00A31EA4" w:rsidP="0096300B">
            <w:pPr>
              <w:pStyle w:val="rowtabella0"/>
              <w:jc w:val="center"/>
              <w:rPr>
                <w:color w:val="002060"/>
              </w:rPr>
            </w:pPr>
            <w:r w:rsidRPr="007520C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9CB72" w14:textId="77777777" w:rsidR="00A31EA4" w:rsidRPr="007520C9" w:rsidRDefault="00A31EA4" w:rsidP="0096300B">
            <w:pPr>
              <w:pStyle w:val="rowtabella0"/>
              <w:jc w:val="center"/>
              <w:rPr>
                <w:color w:val="002060"/>
              </w:rPr>
            </w:pPr>
            <w:r w:rsidRPr="007520C9">
              <w:rPr>
                <w:color w:val="002060"/>
              </w:rPr>
              <w:t>0</w:t>
            </w:r>
          </w:p>
        </w:tc>
      </w:tr>
      <w:tr w:rsidR="00A31EA4" w:rsidRPr="007520C9" w14:paraId="755E92B4"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35130D" w14:textId="77777777" w:rsidR="00A31EA4" w:rsidRPr="007520C9" w:rsidRDefault="00A31EA4" w:rsidP="0096300B">
            <w:pPr>
              <w:pStyle w:val="rowtabella0"/>
              <w:rPr>
                <w:color w:val="002060"/>
              </w:rPr>
            </w:pPr>
            <w:r w:rsidRPr="007520C9">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8AD91" w14:textId="77777777" w:rsidR="00A31EA4" w:rsidRPr="007520C9" w:rsidRDefault="00A31EA4" w:rsidP="0096300B">
            <w:pPr>
              <w:pStyle w:val="rowtabella0"/>
              <w:jc w:val="center"/>
              <w:rPr>
                <w:color w:val="002060"/>
              </w:rPr>
            </w:pPr>
            <w:r w:rsidRPr="007520C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77755"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9C1AF" w14:textId="77777777" w:rsidR="00A31EA4" w:rsidRPr="007520C9" w:rsidRDefault="00A31EA4" w:rsidP="0096300B">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82D32" w14:textId="77777777" w:rsidR="00A31EA4" w:rsidRPr="007520C9" w:rsidRDefault="00A31EA4" w:rsidP="0096300B">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A89BD" w14:textId="77777777" w:rsidR="00A31EA4" w:rsidRPr="007520C9" w:rsidRDefault="00A31EA4" w:rsidP="0096300B">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308CF" w14:textId="77777777" w:rsidR="00A31EA4" w:rsidRPr="007520C9" w:rsidRDefault="00A31EA4" w:rsidP="0096300B">
            <w:pPr>
              <w:pStyle w:val="rowtabella0"/>
              <w:jc w:val="center"/>
              <w:rPr>
                <w:color w:val="002060"/>
              </w:rPr>
            </w:pPr>
            <w:r w:rsidRPr="007520C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59C08" w14:textId="77777777" w:rsidR="00A31EA4" w:rsidRPr="007520C9" w:rsidRDefault="00A31EA4" w:rsidP="0096300B">
            <w:pPr>
              <w:pStyle w:val="rowtabella0"/>
              <w:jc w:val="center"/>
              <w:rPr>
                <w:color w:val="002060"/>
              </w:rPr>
            </w:pPr>
            <w:r w:rsidRPr="007520C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FA68B" w14:textId="77777777" w:rsidR="00A31EA4" w:rsidRPr="007520C9" w:rsidRDefault="00A31EA4" w:rsidP="0096300B">
            <w:pPr>
              <w:pStyle w:val="rowtabella0"/>
              <w:jc w:val="center"/>
              <w:rPr>
                <w:color w:val="002060"/>
              </w:rPr>
            </w:pPr>
            <w:r w:rsidRPr="007520C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4DF7C" w14:textId="77777777" w:rsidR="00A31EA4" w:rsidRPr="007520C9" w:rsidRDefault="00A31EA4" w:rsidP="0096300B">
            <w:pPr>
              <w:pStyle w:val="rowtabella0"/>
              <w:jc w:val="center"/>
              <w:rPr>
                <w:color w:val="002060"/>
              </w:rPr>
            </w:pPr>
            <w:r w:rsidRPr="007520C9">
              <w:rPr>
                <w:color w:val="002060"/>
              </w:rPr>
              <w:t>0</w:t>
            </w:r>
          </w:p>
        </w:tc>
      </w:tr>
      <w:tr w:rsidR="00A31EA4" w:rsidRPr="007520C9" w14:paraId="54D48F8E"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2EEA7E" w14:textId="77777777" w:rsidR="00A31EA4" w:rsidRPr="007520C9" w:rsidRDefault="00A31EA4" w:rsidP="0096300B">
            <w:pPr>
              <w:pStyle w:val="rowtabella0"/>
              <w:rPr>
                <w:color w:val="002060"/>
              </w:rPr>
            </w:pPr>
            <w:r w:rsidRPr="007520C9">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6BB37" w14:textId="77777777" w:rsidR="00A31EA4" w:rsidRPr="007520C9" w:rsidRDefault="00A31EA4" w:rsidP="0096300B">
            <w:pPr>
              <w:pStyle w:val="rowtabella0"/>
              <w:jc w:val="center"/>
              <w:rPr>
                <w:color w:val="002060"/>
              </w:rPr>
            </w:pPr>
            <w:r w:rsidRPr="007520C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905D9"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219A4" w14:textId="77777777" w:rsidR="00A31EA4" w:rsidRPr="007520C9" w:rsidRDefault="00A31EA4" w:rsidP="0096300B">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E912D" w14:textId="77777777" w:rsidR="00A31EA4" w:rsidRPr="007520C9" w:rsidRDefault="00A31EA4" w:rsidP="0096300B">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45B12" w14:textId="77777777" w:rsidR="00A31EA4" w:rsidRPr="007520C9" w:rsidRDefault="00A31EA4" w:rsidP="0096300B">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66E58" w14:textId="77777777" w:rsidR="00A31EA4" w:rsidRPr="007520C9" w:rsidRDefault="00A31EA4" w:rsidP="0096300B">
            <w:pPr>
              <w:pStyle w:val="rowtabella0"/>
              <w:jc w:val="center"/>
              <w:rPr>
                <w:color w:val="002060"/>
              </w:rPr>
            </w:pPr>
            <w:r w:rsidRPr="007520C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417A3" w14:textId="77777777" w:rsidR="00A31EA4" w:rsidRPr="007520C9" w:rsidRDefault="00A31EA4" w:rsidP="0096300B">
            <w:pPr>
              <w:pStyle w:val="rowtabella0"/>
              <w:jc w:val="center"/>
              <w:rPr>
                <w:color w:val="002060"/>
              </w:rPr>
            </w:pPr>
            <w:r w:rsidRPr="007520C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BA7C0" w14:textId="77777777" w:rsidR="00A31EA4" w:rsidRPr="007520C9" w:rsidRDefault="00A31EA4" w:rsidP="0096300B">
            <w:pPr>
              <w:pStyle w:val="rowtabella0"/>
              <w:jc w:val="center"/>
              <w:rPr>
                <w:color w:val="002060"/>
              </w:rPr>
            </w:pPr>
            <w:r w:rsidRPr="007520C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F3AEE" w14:textId="77777777" w:rsidR="00A31EA4" w:rsidRPr="007520C9" w:rsidRDefault="00A31EA4" w:rsidP="0096300B">
            <w:pPr>
              <w:pStyle w:val="rowtabella0"/>
              <w:jc w:val="center"/>
              <w:rPr>
                <w:color w:val="002060"/>
              </w:rPr>
            </w:pPr>
            <w:r w:rsidRPr="007520C9">
              <w:rPr>
                <w:color w:val="002060"/>
              </w:rPr>
              <w:t>0</w:t>
            </w:r>
          </w:p>
        </w:tc>
      </w:tr>
      <w:tr w:rsidR="00A31EA4" w:rsidRPr="007520C9" w14:paraId="61FC2298"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942548" w14:textId="77777777" w:rsidR="00A31EA4" w:rsidRPr="007520C9" w:rsidRDefault="00A31EA4" w:rsidP="0096300B">
            <w:pPr>
              <w:pStyle w:val="rowtabella0"/>
              <w:rPr>
                <w:color w:val="002060"/>
              </w:rPr>
            </w:pPr>
            <w:r w:rsidRPr="007520C9">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72E2C" w14:textId="77777777" w:rsidR="00A31EA4" w:rsidRPr="007520C9" w:rsidRDefault="00A31EA4" w:rsidP="0096300B">
            <w:pPr>
              <w:pStyle w:val="rowtabella0"/>
              <w:jc w:val="center"/>
              <w:rPr>
                <w:color w:val="002060"/>
              </w:rPr>
            </w:pPr>
            <w:r w:rsidRPr="007520C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320EE"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32739" w14:textId="77777777" w:rsidR="00A31EA4" w:rsidRPr="007520C9" w:rsidRDefault="00A31EA4" w:rsidP="0096300B">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48A9A" w14:textId="77777777" w:rsidR="00A31EA4" w:rsidRPr="007520C9" w:rsidRDefault="00A31EA4" w:rsidP="0096300B">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60811" w14:textId="77777777" w:rsidR="00A31EA4" w:rsidRPr="007520C9" w:rsidRDefault="00A31EA4" w:rsidP="0096300B">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05104" w14:textId="77777777" w:rsidR="00A31EA4" w:rsidRPr="007520C9" w:rsidRDefault="00A31EA4" w:rsidP="0096300B">
            <w:pPr>
              <w:pStyle w:val="rowtabella0"/>
              <w:jc w:val="center"/>
              <w:rPr>
                <w:color w:val="002060"/>
              </w:rPr>
            </w:pPr>
            <w:r w:rsidRPr="007520C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0BBF3" w14:textId="77777777" w:rsidR="00A31EA4" w:rsidRPr="007520C9" w:rsidRDefault="00A31EA4" w:rsidP="0096300B">
            <w:pPr>
              <w:pStyle w:val="rowtabella0"/>
              <w:jc w:val="center"/>
              <w:rPr>
                <w:color w:val="002060"/>
              </w:rPr>
            </w:pPr>
            <w:r w:rsidRPr="007520C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74DA5" w14:textId="77777777" w:rsidR="00A31EA4" w:rsidRPr="007520C9" w:rsidRDefault="00A31EA4" w:rsidP="0096300B">
            <w:pPr>
              <w:pStyle w:val="rowtabella0"/>
              <w:jc w:val="center"/>
              <w:rPr>
                <w:color w:val="002060"/>
              </w:rPr>
            </w:pPr>
            <w:r w:rsidRPr="007520C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A69DD" w14:textId="77777777" w:rsidR="00A31EA4" w:rsidRPr="007520C9" w:rsidRDefault="00A31EA4" w:rsidP="0096300B">
            <w:pPr>
              <w:pStyle w:val="rowtabella0"/>
              <w:jc w:val="center"/>
              <w:rPr>
                <w:color w:val="002060"/>
              </w:rPr>
            </w:pPr>
            <w:r w:rsidRPr="007520C9">
              <w:rPr>
                <w:color w:val="002060"/>
              </w:rPr>
              <w:t>0</w:t>
            </w:r>
          </w:p>
        </w:tc>
      </w:tr>
      <w:tr w:rsidR="00A31EA4" w:rsidRPr="007520C9" w14:paraId="18B0D924"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C7FCDC" w14:textId="77777777" w:rsidR="00A31EA4" w:rsidRPr="007520C9" w:rsidRDefault="00A31EA4" w:rsidP="0096300B">
            <w:pPr>
              <w:pStyle w:val="rowtabella0"/>
              <w:rPr>
                <w:color w:val="002060"/>
              </w:rPr>
            </w:pPr>
            <w:r w:rsidRPr="007520C9">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C3D05" w14:textId="77777777" w:rsidR="00A31EA4" w:rsidRPr="007520C9" w:rsidRDefault="00A31EA4" w:rsidP="0096300B">
            <w:pPr>
              <w:pStyle w:val="rowtabella0"/>
              <w:jc w:val="center"/>
              <w:rPr>
                <w:color w:val="002060"/>
              </w:rPr>
            </w:pPr>
            <w:r w:rsidRPr="007520C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DAC07"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D5FC3" w14:textId="77777777" w:rsidR="00A31EA4" w:rsidRPr="007520C9" w:rsidRDefault="00A31EA4" w:rsidP="0096300B">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F7FCD" w14:textId="77777777" w:rsidR="00A31EA4" w:rsidRPr="007520C9" w:rsidRDefault="00A31EA4" w:rsidP="0096300B">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6ABA5" w14:textId="77777777" w:rsidR="00A31EA4" w:rsidRPr="007520C9" w:rsidRDefault="00A31EA4" w:rsidP="0096300B">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3C06B" w14:textId="77777777" w:rsidR="00A31EA4" w:rsidRPr="007520C9" w:rsidRDefault="00A31EA4" w:rsidP="0096300B">
            <w:pPr>
              <w:pStyle w:val="rowtabella0"/>
              <w:jc w:val="center"/>
              <w:rPr>
                <w:color w:val="002060"/>
              </w:rPr>
            </w:pPr>
            <w:r w:rsidRPr="007520C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99CCB" w14:textId="77777777" w:rsidR="00A31EA4" w:rsidRPr="007520C9" w:rsidRDefault="00A31EA4" w:rsidP="0096300B">
            <w:pPr>
              <w:pStyle w:val="rowtabella0"/>
              <w:jc w:val="center"/>
              <w:rPr>
                <w:color w:val="002060"/>
              </w:rPr>
            </w:pPr>
            <w:r w:rsidRPr="007520C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0DC02" w14:textId="77777777" w:rsidR="00A31EA4" w:rsidRPr="007520C9" w:rsidRDefault="00A31EA4" w:rsidP="0096300B">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4FE69" w14:textId="77777777" w:rsidR="00A31EA4" w:rsidRPr="007520C9" w:rsidRDefault="00A31EA4" w:rsidP="0096300B">
            <w:pPr>
              <w:pStyle w:val="rowtabella0"/>
              <w:jc w:val="center"/>
              <w:rPr>
                <w:color w:val="002060"/>
              </w:rPr>
            </w:pPr>
            <w:r w:rsidRPr="007520C9">
              <w:rPr>
                <w:color w:val="002060"/>
              </w:rPr>
              <w:t>0</w:t>
            </w:r>
          </w:p>
        </w:tc>
      </w:tr>
      <w:tr w:rsidR="00A31EA4" w:rsidRPr="007520C9" w14:paraId="4E125A90"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86E922" w14:textId="77777777" w:rsidR="00A31EA4" w:rsidRPr="007520C9" w:rsidRDefault="00A31EA4" w:rsidP="0096300B">
            <w:pPr>
              <w:pStyle w:val="rowtabella0"/>
              <w:rPr>
                <w:color w:val="002060"/>
              </w:rPr>
            </w:pPr>
            <w:r w:rsidRPr="007520C9">
              <w:rPr>
                <w:color w:val="002060"/>
              </w:rPr>
              <w:t>A.S.D. CALCIO S.ELPIDIO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A99E3" w14:textId="77777777" w:rsidR="00A31EA4" w:rsidRPr="007520C9" w:rsidRDefault="00A31EA4" w:rsidP="0096300B">
            <w:pPr>
              <w:pStyle w:val="rowtabella0"/>
              <w:jc w:val="center"/>
              <w:rPr>
                <w:color w:val="002060"/>
              </w:rPr>
            </w:pPr>
            <w:r w:rsidRPr="007520C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E7FD2"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A5390" w14:textId="77777777" w:rsidR="00A31EA4" w:rsidRPr="007520C9" w:rsidRDefault="00A31EA4" w:rsidP="0096300B">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47E99" w14:textId="77777777" w:rsidR="00A31EA4" w:rsidRPr="007520C9" w:rsidRDefault="00A31EA4" w:rsidP="0096300B">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991C4" w14:textId="77777777" w:rsidR="00A31EA4" w:rsidRPr="007520C9" w:rsidRDefault="00A31EA4" w:rsidP="0096300B">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9F268" w14:textId="77777777" w:rsidR="00A31EA4" w:rsidRPr="007520C9" w:rsidRDefault="00A31EA4" w:rsidP="0096300B">
            <w:pPr>
              <w:pStyle w:val="rowtabella0"/>
              <w:jc w:val="center"/>
              <w:rPr>
                <w:color w:val="002060"/>
              </w:rPr>
            </w:pPr>
            <w:r w:rsidRPr="007520C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55055" w14:textId="77777777" w:rsidR="00A31EA4" w:rsidRPr="007520C9" w:rsidRDefault="00A31EA4" w:rsidP="0096300B">
            <w:pPr>
              <w:pStyle w:val="rowtabella0"/>
              <w:jc w:val="center"/>
              <w:rPr>
                <w:color w:val="002060"/>
              </w:rPr>
            </w:pPr>
            <w:r w:rsidRPr="007520C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78A79" w14:textId="77777777" w:rsidR="00A31EA4" w:rsidRPr="007520C9" w:rsidRDefault="00A31EA4" w:rsidP="0096300B">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80346" w14:textId="77777777" w:rsidR="00A31EA4" w:rsidRPr="007520C9" w:rsidRDefault="00A31EA4" w:rsidP="0096300B">
            <w:pPr>
              <w:pStyle w:val="rowtabella0"/>
              <w:jc w:val="center"/>
              <w:rPr>
                <w:color w:val="002060"/>
              </w:rPr>
            </w:pPr>
            <w:r w:rsidRPr="007520C9">
              <w:rPr>
                <w:color w:val="002060"/>
              </w:rPr>
              <w:t>0</w:t>
            </w:r>
          </w:p>
        </w:tc>
      </w:tr>
      <w:tr w:rsidR="00A31EA4" w:rsidRPr="007520C9" w14:paraId="41C947E2"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2920C1" w14:textId="77777777" w:rsidR="00A31EA4" w:rsidRPr="007520C9" w:rsidRDefault="00A31EA4" w:rsidP="0096300B">
            <w:pPr>
              <w:pStyle w:val="rowtabella0"/>
              <w:rPr>
                <w:color w:val="002060"/>
              </w:rPr>
            </w:pPr>
            <w:r w:rsidRPr="007520C9">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A48CF" w14:textId="77777777" w:rsidR="00A31EA4" w:rsidRPr="007520C9" w:rsidRDefault="00A31EA4" w:rsidP="0096300B">
            <w:pPr>
              <w:pStyle w:val="rowtabella0"/>
              <w:jc w:val="center"/>
              <w:rPr>
                <w:color w:val="002060"/>
              </w:rPr>
            </w:pPr>
            <w:r w:rsidRPr="007520C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7E59E"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0D5FC" w14:textId="77777777" w:rsidR="00A31EA4" w:rsidRPr="007520C9" w:rsidRDefault="00A31EA4" w:rsidP="0096300B">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DFA7D" w14:textId="77777777" w:rsidR="00A31EA4" w:rsidRPr="007520C9" w:rsidRDefault="00A31EA4" w:rsidP="0096300B">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F745D" w14:textId="77777777" w:rsidR="00A31EA4" w:rsidRPr="007520C9" w:rsidRDefault="00A31EA4" w:rsidP="0096300B">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FDD4B" w14:textId="77777777" w:rsidR="00A31EA4" w:rsidRPr="007520C9" w:rsidRDefault="00A31EA4" w:rsidP="0096300B">
            <w:pPr>
              <w:pStyle w:val="rowtabella0"/>
              <w:jc w:val="center"/>
              <w:rPr>
                <w:color w:val="002060"/>
              </w:rPr>
            </w:pPr>
            <w:r w:rsidRPr="007520C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940FE" w14:textId="77777777" w:rsidR="00A31EA4" w:rsidRPr="007520C9" w:rsidRDefault="00A31EA4" w:rsidP="0096300B">
            <w:pPr>
              <w:pStyle w:val="rowtabella0"/>
              <w:jc w:val="center"/>
              <w:rPr>
                <w:color w:val="002060"/>
              </w:rPr>
            </w:pPr>
            <w:r w:rsidRPr="007520C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F1356" w14:textId="77777777" w:rsidR="00A31EA4" w:rsidRPr="007520C9" w:rsidRDefault="00A31EA4" w:rsidP="0096300B">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59385" w14:textId="77777777" w:rsidR="00A31EA4" w:rsidRPr="007520C9" w:rsidRDefault="00A31EA4" w:rsidP="0096300B">
            <w:pPr>
              <w:pStyle w:val="rowtabella0"/>
              <w:jc w:val="center"/>
              <w:rPr>
                <w:color w:val="002060"/>
              </w:rPr>
            </w:pPr>
            <w:r w:rsidRPr="007520C9">
              <w:rPr>
                <w:color w:val="002060"/>
              </w:rPr>
              <w:t>0</w:t>
            </w:r>
          </w:p>
        </w:tc>
      </w:tr>
      <w:tr w:rsidR="00A31EA4" w:rsidRPr="007520C9" w14:paraId="4C896ED4"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D77886" w14:textId="77777777" w:rsidR="00A31EA4" w:rsidRPr="007520C9" w:rsidRDefault="00A31EA4" w:rsidP="0096300B">
            <w:pPr>
              <w:pStyle w:val="rowtabella0"/>
              <w:rPr>
                <w:color w:val="002060"/>
              </w:rPr>
            </w:pPr>
            <w:r w:rsidRPr="007520C9">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79B33" w14:textId="77777777" w:rsidR="00A31EA4" w:rsidRPr="007520C9" w:rsidRDefault="00A31EA4" w:rsidP="0096300B">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9CA4B"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28620" w14:textId="77777777" w:rsidR="00A31EA4" w:rsidRPr="007520C9" w:rsidRDefault="00A31EA4" w:rsidP="0096300B">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03C2A" w14:textId="77777777" w:rsidR="00A31EA4" w:rsidRPr="007520C9" w:rsidRDefault="00A31EA4" w:rsidP="0096300B">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0D620" w14:textId="77777777" w:rsidR="00A31EA4" w:rsidRPr="007520C9" w:rsidRDefault="00A31EA4" w:rsidP="0096300B">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34C50" w14:textId="77777777" w:rsidR="00A31EA4" w:rsidRPr="007520C9" w:rsidRDefault="00A31EA4" w:rsidP="0096300B">
            <w:pPr>
              <w:pStyle w:val="rowtabella0"/>
              <w:jc w:val="center"/>
              <w:rPr>
                <w:color w:val="002060"/>
              </w:rPr>
            </w:pPr>
            <w:r w:rsidRPr="007520C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365DD" w14:textId="77777777" w:rsidR="00A31EA4" w:rsidRPr="007520C9" w:rsidRDefault="00A31EA4" w:rsidP="0096300B">
            <w:pPr>
              <w:pStyle w:val="rowtabella0"/>
              <w:jc w:val="center"/>
              <w:rPr>
                <w:color w:val="002060"/>
              </w:rPr>
            </w:pPr>
            <w:r w:rsidRPr="007520C9">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7B018" w14:textId="77777777" w:rsidR="00A31EA4" w:rsidRPr="007520C9" w:rsidRDefault="00A31EA4" w:rsidP="0096300B">
            <w:pPr>
              <w:pStyle w:val="rowtabella0"/>
              <w:jc w:val="center"/>
              <w:rPr>
                <w:color w:val="002060"/>
              </w:rPr>
            </w:pPr>
            <w:r w:rsidRPr="007520C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B5644" w14:textId="77777777" w:rsidR="00A31EA4" w:rsidRPr="007520C9" w:rsidRDefault="00A31EA4" w:rsidP="0096300B">
            <w:pPr>
              <w:pStyle w:val="rowtabella0"/>
              <w:jc w:val="center"/>
              <w:rPr>
                <w:color w:val="002060"/>
              </w:rPr>
            </w:pPr>
            <w:r w:rsidRPr="007520C9">
              <w:rPr>
                <w:color w:val="002060"/>
              </w:rPr>
              <w:t>0</w:t>
            </w:r>
          </w:p>
        </w:tc>
      </w:tr>
      <w:tr w:rsidR="00A31EA4" w:rsidRPr="007520C9" w14:paraId="72E3F67B"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6DAC3B" w14:textId="77777777" w:rsidR="00A31EA4" w:rsidRPr="007520C9" w:rsidRDefault="00A31EA4" w:rsidP="0096300B">
            <w:pPr>
              <w:pStyle w:val="rowtabella0"/>
              <w:rPr>
                <w:color w:val="002060"/>
              </w:rPr>
            </w:pPr>
            <w:r w:rsidRPr="007520C9">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53EE2" w14:textId="77777777" w:rsidR="00A31EA4" w:rsidRPr="007520C9" w:rsidRDefault="00A31EA4" w:rsidP="0096300B">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A29B5"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EFB23" w14:textId="77777777" w:rsidR="00A31EA4" w:rsidRPr="007520C9" w:rsidRDefault="00A31EA4" w:rsidP="0096300B">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56D9E" w14:textId="77777777" w:rsidR="00A31EA4" w:rsidRPr="007520C9" w:rsidRDefault="00A31EA4" w:rsidP="0096300B">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B22A2" w14:textId="77777777" w:rsidR="00A31EA4" w:rsidRPr="007520C9" w:rsidRDefault="00A31EA4" w:rsidP="0096300B">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C91B1" w14:textId="77777777" w:rsidR="00A31EA4" w:rsidRPr="007520C9" w:rsidRDefault="00A31EA4" w:rsidP="0096300B">
            <w:pPr>
              <w:pStyle w:val="rowtabella0"/>
              <w:jc w:val="center"/>
              <w:rPr>
                <w:color w:val="002060"/>
              </w:rPr>
            </w:pPr>
            <w:r w:rsidRPr="007520C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E2246" w14:textId="77777777" w:rsidR="00A31EA4" w:rsidRPr="007520C9" w:rsidRDefault="00A31EA4" w:rsidP="0096300B">
            <w:pPr>
              <w:pStyle w:val="rowtabella0"/>
              <w:jc w:val="center"/>
              <w:rPr>
                <w:color w:val="002060"/>
              </w:rPr>
            </w:pPr>
            <w:r w:rsidRPr="007520C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58B48" w14:textId="77777777" w:rsidR="00A31EA4" w:rsidRPr="007520C9" w:rsidRDefault="00A31EA4" w:rsidP="0096300B">
            <w:pPr>
              <w:pStyle w:val="rowtabella0"/>
              <w:jc w:val="center"/>
              <w:rPr>
                <w:color w:val="002060"/>
              </w:rPr>
            </w:pPr>
            <w:r w:rsidRPr="007520C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D174F" w14:textId="77777777" w:rsidR="00A31EA4" w:rsidRPr="007520C9" w:rsidRDefault="00A31EA4" w:rsidP="0096300B">
            <w:pPr>
              <w:pStyle w:val="rowtabella0"/>
              <w:jc w:val="center"/>
              <w:rPr>
                <w:color w:val="002060"/>
              </w:rPr>
            </w:pPr>
            <w:r w:rsidRPr="007520C9">
              <w:rPr>
                <w:color w:val="002060"/>
              </w:rPr>
              <w:t>0</w:t>
            </w:r>
          </w:p>
        </w:tc>
      </w:tr>
      <w:tr w:rsidR="00A31EA4" w:rsidRPr="007520C9" w14:paraId="0DFAEC6F"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73C326" w14:textId="77777777" w:rsidR="00A31EA4" w:rsidRPr="007343A0" w:rsidRDefault="00A31EA4" w:rsidP="0096300B">
            <w:pPr>
              <w:pStyle w:val="rowtabella0"/>
              <w:rPr>
                <w:color w:val="002060"/>
                <w:lang w:val="es-ES"/>
              </w:rPr>
            </w:pPr>
            <w:r w:rsidRPr="007343A0">
              <w:rPr>
                <w:color w:val="002060"/>
                <w:lang w:val="es-ES"/>
              </w:rPr>
              <w:t>A.S.D. FROGS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24307" w14:textId="77777777" w:rsidR="00A31EA4" w:rsidRPr="007520C9" w:rsidRDefault="00A31EA4" w:rsidP="0096300B">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21C31"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04390" w14:textId="77777777" w:rsidR="00A31EA4" w:rsidRPr="007520C9" w:rsidRDefault="00A31EA4" w:rsidP="0096300B">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CDB42" w14:textId="77777777" w:rsidR="00A31EA4" w:rsidRPr="007520C9" w:rsidRDefault="00A31EA4" w:rsidP="0096300B">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434D7" w14:textId="77777777" w:rsidR="00A31EA4" w:rsidRPr="007520C9" w:rsidRDefault="00A31EA4" w:rsidP="0096300B">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BE8FB" w14:textId="77777777" w:rsidR="00A31EA4" w:rsidRPr="007520C9" w:rsidRDefault="00A31EA4" w:rsidP="0096300B">
            <w:pPr>
              <w:pStyle w:val="rowtabella0"/>
              <w:jc w:val="center"/>
              <w:rPr>
                <w:color w:val="002060"/>
              </w:rPr>
            </w:pPr>
            <w:r w:rsidRPr="007520C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5CCF5" w14:textId="77777777" w:rsidR="00A31EA4" w:rsidRPr="007520C9" w:rsidRDefault="00A31EA4" w:rsidP="0096300B">
            <w:pPr>
              <w:pStyle w:val="rowtabella0"/>
              <w:jc w:val="center"/>
              <w:rPr>
                <w:color w:val="002060"/>
              </w:rPr>
            </w:pPr>
            <w:r w:rsidRPr="007520C9">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4C2CD" w14:textId="77777777" w:rsidR="00A31EA4" w:rsidRPr="007520C9" w:rsidRDefault="00A31EA4" w:rsidP="0096300B">
            <w:pPr>
              <w:pStyle w:val="rowtabella0"/>
              <w:jc w:val="center"/>
              <w:rPr>
                <w:color w:val="002060"/>
              </w:rPr>
            </w:pPr>
            <w:r w:rsidRPr="007520C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1E640" w14:textId="77777777" w:rsidR="00A31EA4" w:rsidRPr="007520C9" w:rsidRDefault="00A31EA4" w:rsidP="0096300B">
            <w:pPr>
              <w:pStyle w:val="rowtabella0"/>
              <w:jc w:val="center"/>
              <w:rPr>
                <w:color w:val="002060"/>
              </w:rPr>
            </w:pPr>
            <w:r w:rsidRPr="007520C9">
              <w:rPr>
                <w:color w:val="002060"/>
              </w:rPr>
              <w:t>0</w:t>
            </w:r>
          </w:p>
        </w:tc>
      </w:tr>
      <w:tr w:rsidR="00A31EA4" w:rsidRPr="007520C9" w14:paraId="2A3A9EAD"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4D273A" w14:textId="77777777" w:rsidR="00A31EA4" w:rsidRPr="007520C9" w:rsidRDefault="00A31EA4" w:rsidP="0096300B">
            <w:pPr>
              <w:pStyle w:val="rowtabella0"/>
              <w:rPr>
                <w:color w:val="002060"/>
              </w:rPr>
            </w:pPr>
            <w:r w:rsidRPr="007520C9">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6D229" w14:textId="77777777" w:rsidR="00A31EA4" w:rsidRPr="007520C9" w:rsidRDefault="00A31EA4" w:rsidP="0096300B">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92C8F"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F5699" w14:textId="77777777" w:rsidR="00A31EA4" w:rsidRPr="007520C9" w:rsidRDefault="00A31EA4" w:rsidP="0096300B">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9ED97" w14:textId="77777777" w:rsidR="00A31EA4" w:rsidRPr="007520C9" w:rsidRDefault="00A31EA4" w:rsidP="0096300B">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CBB09" w14:textId="77777777" w:rsidR="00A31EA4" w:rsidRPr="007520C9" w:rsidRDefault="00A31EA4" w:rsidP="0096300B">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00171" w14:textId="77777777" w:rsidR="00A31EA4" w:rsidRPr="007520C9" w:rsidRDefault="00A31EA4" w:rsidP="0096300B">
            <w:pPr>
              <w:pStyle w:val="rowtabella0"/>
              <w:jc w:val="center"/>
              <w:rPr>
                <w:color w:val="002060"/>
              </w:rPr>
            </w:pPr>
            <w:r w:rsidRPr="007520C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4163B" w14:textId="77777777" w:rsidR="00A31EA4" w:rsidRPr="007520C9" w:rsidRDefault="00A31EA4" w:rsidP="0096300B">
            <w:pPr>
              <w:pStyle w:val="rowtabella0"/>
              <w:jc w:val="center"/>
              <w:rPr>
                <w:color w:val="002060"/>
              </w:rPr>
            </w:pPr>
            <w:r w:rsidRPr="007520C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5A888" w14:textId="77777777" w:rsidR="00A31EA4" w:rsidRPr="007520C9" w:rsidRDefault="00A31EA4" w:rsidP="0096300B">
            <w:pPr>
              <w:pStyle w:val="rowtabella0"/>
              <w:jc w:val="center"/>
              <w:rPr>
                <w:color w:val="002060"/>
              </w:rPr>
            </w:pPr>
            <w:r w:rsidRPr="007520C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F2DBE" w14:textId="77777777" w:rsidR="00A31EA4" w:rsidRPr="007520C9" w:rsidRDefault="00A31EA4" w:rsidP="0096300B">
            <w:pPr>
              <w:pStyle w:val="rowtabella0"/>
              <w:jc w:val="center"/>
              <w:rPr>
                <w:color w:val="002060"/>
              </w:rPr>
            </w:pPr>
            <w:r w:rsidRPr="007520C9">
              <w:rPr>
                <w:color w:val="002060"/>
              </w:rPr>
              <w:t>0</w:t>
            </w:r>
          </w:p>
        </w:tc>
      </w:tr>
      <w:tr w:rsidR="00A31EA4" w:rsidRPr="007520C9" w14:paraId="7F4F5986" w14:textId="77777777" w:rsidTr="0096300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E625B8" w14:textId="77777777" w:rsidR="00A31EA4" w:rsidRPr="007520C9" w:rsidRDefault="00A31EA4" w:rsidP="0096300B">
            <w:pPr>
              <w:pStyle w:val="rowtabella0"/>
              <w:rPr>
                <w:color w:val="002060"/>
              </w:rPr>
            </w:pPr>
            <w:r w:rsidRPr="007520C9">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1D9A4" w14:textId="77777777" w:rsidR="00A31EA4" w:rsidRPr="007520C9" w:rsidRDefault="00A31EA4" w:rsidP="0096300B">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71B3B" w14:textId="77777777" w:rsidR="00A31EA4" w:rsidRPr="007520C9" w:rsidRDefault="00A31EA4" w:rsidP="0096300B">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C782E" w14:textId="77777777" w:rsidR="00A31EA4" w:rsidRPr="007520C9" w:rsidRDefault="00A31EA4" w:rsidP="0096300B">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B5D12" w14:textId="77777777" w:rsidR="00A31EA4" w:rsidRPr="007520C9" w:rsidRDefault="00A31EA4" w:rsidP="0096300B">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E45A5" w14:textId="77777777" w:rsidR="00A31EA4" w:rsidRPr="007520C9" w:rsidRDefault="00A31EA4" w:rsidP="0096300B">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29712" w14:textId="77777777" w:rsidR="00A31EA4" w:rsidRPr="007520C9" w:rsidRDefault="00A31EA4" w:rsidP="0096300B">
            <w:pPr>
              <w:pStyle w:val="rowtabella0"/>
              <w:jc w:val="center"/>
              <w:rPr>
                <w:color w:val="002060"/>
              </w:rPr>
            </w:pPr>
            <w:r w:rsidRPr="007520C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A55FF" w14:textId="77777777" w:rsidR="00A31EA4" w:rsidRPr="007520C9" w:rsidRDefault="00A31EA4" w:rsidP="0096300B">
            <w:pPr>
              <w:pStyle w:val="rowtabella0"/>
              <w:jc w:val="center"/>
              <w:rPr>
                <w:color w:val="002060"/>
              </w:rPr>
            </w:pPr>
            <w:r w:rsidRPr="007520C9">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1E3E9" w14:textId="77777777" w:rsidR="00A31EA4" w:rsidRPr="007520C9" w:rsidRDefault="00A31EA4" w:rsidP="0096300B">
            <w:pPr>
              <w:pStyle w:val="rowtabella0"/>
              <w:jc w:val="center"/>
              <w:rPr>
                <w:color w:val="002060"/>
              </w:rPr>
            </w:pPr>
            <w:r w:rsidRPr="007520C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15E66" w14:textId="77777777" w:rsidR="00A31EA4" w:rsidRPr="007520C9" w:rsidRDefault="00A31EA4" w:rsidP="0096300B">
            <w:pPr>
              <w:pStyle w:val="rowtabella0"/>
              <w:jc w:val="center"/>
              <w:rPr>
                <w:color w:val="002060"/>
              </w:rPr>
            </w:pPr>
            <w:r w:rsidRPr="007520C9">
              <w:rPr>
                <w:color w:val="002060"/>
              </w:rPr>
              <w:t>0</w:t>
            </w:r>
          </w:p>
        </w:tc>
      </w:tr>
    </w:tbl>
    <w:p w14:paraId="222A6E3B" w14:textId="77777777" w:rsidR="00A31EA4" w:rsidRPr="007343A0" w:rsidRDefault="00A31EA4" w:rsidP="00A31EA4">
      <w:pPr>
        <w:pStyle w:val="breakline"/>
        <w:rPr>
          <w:rFonts w:eastAsiaTheme="minorEastAsia"/>
          <w:color w:val="002060"/>
        </w:rPr>
      </w:pPr>
    </w:p>
    <w:p w14:paraId="50D38D59" w14:textId="77777777" w:rsidR="00A31EA4" w:rsidRPr="007343A0" w:rsidRDefault="00A31EA4" w:rsidP="00A31EA4">
      <w:pPr>
        <w:pStyle w:val="breakline"/>
        <w:rPr>
          <w:color w:val="002060"/>
        </w:rPr>
      </w:pPr>
    </w:p>
    <w:p w14:paraId="5EE266D9" w14:textId="77777777" w:rsidR="00A31EA4" w:rsidRPr="007343A0" w:rsidRDefault="00A31EA4" w:rsidP="00A31EA4">
      <w:pPr>
        <w:pStyle w:val="sottotitolocampionato10"/>
        <w:rPr>
          <w:color w:val="002060"/>
        </w:rPr>
      </w:pPr>
      <w:r w:rsidRPr="007343A0">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1EA4" w:rsidRPr="007343A0" w14:paraId="69E432BB" w14:textId="77777777" w:rsidTr="0096300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072AB" w14:textId="77777777" w:rsidR="00A31EA4" w:rsidRPr="007343A0" w:rsidRDefault="00A31EA4" w:rsidP="0096300B">
            <w:pPr>
              <w:pStyle w:val="headertabella0"/>
              <w:rPr>
                <w:color w:val="002060"/>
              </w:rPr>
            </w:pPr>
            <w:r w:rsidRPr="007343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BC9CF" w14:textId="77777777" w:rsidR="00A31EA4" w:rsidRPr="007343A0" w:rsidRDefault="00A31EA4" w:rsidP="0096300B">
            <w:pPr>
              <w:pStyle w:val="headertabella0"/>
              <w:rPr>
                <w:color w:val="002060"/>
              </w:rPr>
            </w:pPr>
            <w:r w:rsidRPr="007343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9F32C" w14:textId="77777777" w:rsidR="00A31EA4" w:rsidRPr="007343A0" w:rsidRDefault="00A31EA4" w:rsidP="0096300B">
            <w:pPr>
              <w:pStyle w:val="headertabella0"/>
              <w:rPr>
                <w:color w:val="002060"/>
              </w:rPr>
            </w:pPr>
            <w:r w:rsidRPr="007343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2CB42" w14:textId="77777777" w:rsidR="00A31EA4" w:rsidRPr="007343A0" w:rsidRDefault="00A31EA4" w:rsidP="0096300B">
            <w:pPr>
              <w:pStyle w:val="headertabella0"/>
              <w:rPr>
                <w:color w:val="002060"/>
              </w:rPr>
            </w:pPr>
            <w:r w:rsidRPr="007343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C6895" w14:textId="77777777" w:rsidR="00A31EA4" w:rsidRPr="007343A0" w:rsidRDefault="00A31EA4" w:rsidP="0096300B">
            <w:pPr>
              <w:pStyle w:val="headertabella0"/>
              <w:rPr>
                <w:color w:val="002060"/>
              </w:rPr>
            </w:pPr>
            <w:r w:rsidRPr="007343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51285" w14:textId="77777777" w:rsidR="00A31EA4" w:rsidRPr="007343A0" w:rsidRDefault="00A31EA4" w:rsidP="0096300B">
            <w:pPr>
              <w:pStyle w:val="headertabella0"/>
              <w:rPr>
                <w:color w:val="002060"/>
              </w:rPr>
            </w:pPr>
            <w:r w:rsidRPr="007343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42B7D" w14:textId="77777777" w:rsidR="00A31EA4" w:rsidRPr="007343A0" w:rsidRDefault="00A31EA4" w:rsidP="0096300B">
            <w:pPr>
              <w:pStyle w:val="headertabella0"/>
              <w:rPr>
                <w:color w:val="002060"/>
              </w:rPr>
            </w:pPr>
            <w:r w:rsidRPr="007343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55CF0" w14:textId="77777777" w:rsidR="00A31EA4" w:rsidRPr="007343A0" w:rsidRDefault="00A31EA4" w:rsidP="0096300B">
            <w:pPr>
              <w:pStyle w:val="headertabella0"/>
              <w:rPr>
                <w:color w:val="002060"/>
              </w:rPr>
            </w:pPr>
            <w:r w:rsidRPr="007343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B26DA" w14:textId="77777777" w:rsidR="00A31EA4" w:rsidRPr="007343A0" w:rsidRDefault="00A31EA4" w:rsidP="0096300B">
            <w:pPr>
              <w:pStyle w:val="headertabella0"/>
              <w:rPr>
                <w:color w:val="002060"/>
              </w:rPr>
            </w:pPr>
            <w:r w:rsidRPr="007343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E2D7F" w14:textId="77777777" w:rsidR="00A31EA4" w:rsidRPr="007343A0" w:rsidRDefault="00A31EA4" w:rsidP="0096300B">
            <w:pPr>
              <w:pStyle w:val="headertabella0"/>
              <w:rPr>
                <w:color w:val="002060"/>
              </w:rPr>
            </w:pPr>
            <w:r w:rsidRPr="007343A0">
              <w:rPr>
                <w:color w:val="002060"/>
              </w:rPr>
              <w:t>PE</w:t>
            </w:r>
          </w:p>
        </w:tc>
      </w:tr>
      <w:tr w:rsidR="00A31EA4" w:rsidRPr="007343A0" w14:paraId="1434694F" w14:textId="77777777" w:rsidTr="0096300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7B28B7" w14:textId="77777777" w:rsidR="00A31EA4" w:rsidRPr="007343A0" w:rsidRDefault="00A31EA4" w:rsidP="0096300B">
            <w:pPr>
              <w:pStyle w:val="rowtabella0"/>
              <w:rPr>
                <w:color w:val="002060"/>
              </w:rPr>
            </w:pPr>
            <w:r w:rsidRPr="007343A0">
              <w:rPr>
                <w:color w:val="002060"/>
              </w:rPr>
              <w:t>A.S.D. MANSARDA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5ED30" w14:textId="77777777" w:rsidR="00A31EA4" w:rsidRPr="007343A0" w:rsidRDefault="00A31EA4" w:rsidP="0096300B">
            <w:pPr>
              <w:pStyle w:val="rowtabella0"/>
              <w:jc w:val="center"/>
              <w:rPr>
                <w:color w:val="002060"/>
              </w:rPr>
            </w:pPr>
            <w:r w:rsidRPr="007343A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93C42" w14:textId="77777777" w:rsidR="00A31EA4" w:rsidRPr="007343A0" w:rsidRDefault="00A31EA4" w:rsidP="0096300B">
            <w:pPr>
              <w:pStyle w:val="rowtabella0"/>
              <w:jc w:val="center"/>
              <w:rPr>
                <w:color w:val="002060"/>
              </w:rPr>
            </w:pPr>
            <w:r w:rsidRPr="007343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96027" w14:textId="77777777" w:rsidR="00A31EA4" w:rsidRPr="007343A0" w:rsidRDefault="00A31EA4" w:rsidP="0096300B">
            <w:pPr>
              <w:pStyle w:val="rowtabella0"/>
              <w:jc w:val="center"/>
              <w:rPr>
                <w:color w:val="002060"/>
              </w:rPr>
            </w:pPr>
            <w:r w:rsidRPr="007343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AB080" w14:textId="77777777" w:rsidR="00A31EA4" w:rsidRPr="007343A0" w:rsidRDefault="00A31EA4" w:rsidP="0096300B">
            <w:pPr>
              <w:pStyle w:val="rowtabella0"/>
              <w:jc w:val="center"/>
              <w:rPr>
                <w:color w:val="002060"/>
              </w:rPr>
            </w:pPr>
            <w:r w:rsidRPr="007343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213C3" w14:textId="77777777" w:rsidR="00A31EA4" w:rsidRPr="007343A0" w:rsidRDefault="00A31EA4" w:rsidP="0096300B">
            <w:pPr>
              <w:pStyle w:val="rowtabella0"/>
              <w:jc w:val="center"/>
              <w:rPr>
                <w:color w:val="002060"/>
              </w:rPr>
            </w:pPr>
            <w:r w:rsidRPr="007343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D03F2" w14:textId="77777777" w:rsidR="00A31EA4" w:rsidRPr="007343A0" w:rsidRDefault="00A31EA4" w:rsidP="0096300B">
            <w:pPr>
              <w:pStyle w:val="rowtabella0"/>
              <w:jc w:val="center"/>
              <w:rPr>
                <w:color w:val="002060"/>
              </w:rPr>
            </w:pPr>
            <w:r w:rsidRPr="007343A0">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D282B" w14:textId="77777777" w:rsidR="00A31EA4" w:rsidRPr="007343A0" w:rsidRDefault="00A31EA4" w:rsidP="0096300B">
            <w:pPr>
              <w:pStyle w:val="rowtabella0"/>
              <w:jc w:val="center"/>
              <w:rPr>
                <w:color w:val="002060"/>
              </w:rPr>
            </w:pPr>
            <w:r w:rsidRPr="007343A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AB783" w14:textId="77777777" w:rsidR="00A31EA4" w:rsidRPr="007343A0" w:rsidRDefault="00A31EA4" w:rsidP="0096300B">
            <w:pPr>
              <w:pStyle w:val="rowtabella0"/>
              <w:jc w:val="center"/>
              <w:rPr>
                <w:color w:val="002060"/>
              </w:rPr>
            </w:pPr>
            <w:r w:rsidRPr="007343A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EF7C8" w14:textId="77777777" w:rsidR="00A31EA4" w:rsidRPr="007343A0" w:rsidRDefault="00A31EA4" w:rsidP="0096300B">
            <w:pPr>
              <w:pStyle w:val="rowtabella0"/>
              <w:jc w:val="center"/>
              <w:rPr>
                <w:color w:val="002060"/>
              </w:rPr>
            </w:pPr>
            <w:r w:rsidRPr="007343A0">
              <w:rPr>
                <w:color w:val="002060"/>
              </w:rPr>
              <w:t>0</w:t>
            </w:r>
          </w:p>
        </w:tc>
      </w:tr>
      <w:tr w:rsidR="00A31EA4" w:rsidRPr="007343A0" w14:paraId="20B11BC3"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B8B146" w14:textId="77777777" w:rsidR="00A31EA4" w:rsidRPr="007343A0" w:rsidRDefault="00A31EA4" w:rsidP="0096300B">
            <w:pPr>
              <w:pStyle w:val="rowtabella0"/>
              <w:rPr>
                <w:color w:val="002060"/>
              </w:rPr>
            </w:pPr>
            <w:r w:rsidRPr="007343A0">
              <w:rPr>
                <w:color w:val="002060"/>
              </w:rPr>
              <w:t>A.P.D. CASTORANESE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59F65" w14:textId="77777777" w:rsidR="00A31EA4" w:rsidRPr="007343A0" w:rsidRDefault="00A31EA4" w:rsidP="0096300B">
            <w:pPr>
              <w:pStyle w:val="rowtabella0"/>
              <w:jc w:val="center"/>
              <w:rPr>
                <w:color w:val="002060"/>
              </w:rPr>
            </w:pPr>
            <w:r w:rsidRPr="007343A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0E525" w14:textId="77777777" w:rsidR="00A31EA4" w:rsidRPr="007343A0" w:rsidRDefault="00A31EA4" w:rsidP="0096300B">
            <w:pPr>
              <w:pStyle w:val="rowtabella0"/>
              <w:jc w:val="center"/>
              <w:rPr>
                <w:color w:val="002060"/>
              </w:rPr>
            </w:pPr>
            <w:r w:rsidRPr="007343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3953C" w14:textId="77777777" w:rsidR="00A31EA4" w:rsidRPr="007343A0" w:rsidRDefault="00A31EA4" w:rsidP="0096300B">
            <w:pPr>
              <w:pStyle w:val="rowtabella0"/>
              <w:jc w:val="center"/>
              <w:rPr>
                <w:color w:val="002060"/>
              </w:rPr>
            </w:pPr>
            <w:r w:rsidRPr="007343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0DBA3" w14:textId="77777777" w:rsidR="00A31EA4" w:rsidRPr="007343A0" w:rsidRDefault="00A31EA4" w:rsidP="0096300B">
            <w:pPr>
              <w:pStyle w:val="rowtabella0"/>
              <w:jc w:val="center"/>
              <w:rPr>
                <w:color w:val="002060"/>
              </w:rPr>
            </w:pPr>
            <w:r w:rsidRPr="007343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6E8F0" w14:textId="77777777" w:rsidR="00A31EA4" w:rsidRPr="007343A0" w:rsidRDefault="00A31EA4" w:rsidP="0096300B">
            <w:pPr>
              <w:pStyle w:val="rowtabella0"/>
              <w:jc w:val="center"/>
              <w:rPr>
                <w:color w:val="002060"/>
              </w:rPr>
            </w:pPr>
            <w:r w:rsidRPr="007343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3083E" w14:textId="77777777" w:rsidR="00A31EA4" w:rsidRPr="007343A0" w:rsidRDefault="00A31EA4" w:rsidP="0096300B">
            <w:pPr>
              <w:pStyle w:val="rowtabella0"/>
              <w:jc w:val="center"/>
              <w:rPr>
                <w:color w:val="002060"/>
              </w:rPr>
            </w:pPr>
            <w:r w:rsidRPr="007343A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01030" w14:textId="77777777" w:rsidR="00A31EA4" w:rsidRPr="007343A0" w:rsidRDefault="00A31EA4" w:rsidP="0096300B">
            <w:pPr>
              <w:pStyle w:val="rowtabella0"/>
              <w:jc w:val="center"/>
              <w:rPr>
                <w:color w:val="002060"/>
              </w:rPr>
            </w:pPr>
            <w:r w:rsidRPr="007343A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9B6DC" w14:textId="77777777" w:rsidR="00A31EA4" w:rsidRPr="007343A0" w:rsidRDefault="00A31EA4" w:rsidP="0096300B">
            <w:pPr>
              <w:pStyle w:val="rowtabella0"/>
              <w:jc w:val="center"/>
              <w:rPr>
                <w:color w:val="002060"/>
              </w:rPr>
            </w:pPr>
            <w:r w:rsidRPr="007343A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90351" w14:textId="77777777" w:rsidR="00A31EA4" w:rsidRPr="007343A0" w:rsidRDefault="00A31EA4" w:rsidP="0096300B">
            <w:pPr>
              <w:pStyle w:val="rowtabella0"/>
              <w:jc w:val="center"/>
              <w:rPr>
                <w:color w:val="002060"/>
              </w:rPr>
            </w:pPr>
            <w:r w:rsidRPr="007343A0">
              <w:rPr>
                <w:color w:val="002060"/>
              </w:rPr>
              <w:t>0</w:t>
            </w:r>
          </w:p>
        </w:tc>
      </w:tr>
      <w:tr w:rsidR="00A31EA4" w:rsidRPr="007343A0" w14:paraId="27079395"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82B971" w14:textId="77777777" w:rsidR="00A31EA4" w:rsidRPr="007343A0" w:rsidRDefault="00A31EA4" w:rsidP="0096300B">
            <w:pPr>
              <w:pStyle w:val="rowtabella0"/>
              <w:rPr>
                <w:color w:val="002060"/>
              </w:rPr>
            </w:pPr>
            <w:r w:rsidRPr="007343A0">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10755" w14:textId="77777777" w:rsidR="00A31EA4" w:rsidRPr="007343A0" w:rsidRDefault="00A31EA4" w:rsidP="0096300B">
            <w:pPr>
              <w:pStyle w:val="rowtabella0"/>
              <w:jc w:val="center"/>
              <w:rPr>
                <w:color w:val="002060"/>
              </w:rPr>
            </w:pPr>
            <w:r w:rsidRPr="007343A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31534" w14:textId="77777777" w:rsidR="00A31EA4" w:rsidRPr="007343A0" w:rsidRDefault="00A31EA4" w:rsidP="0096300B">
            <w:pPr>
              <w:pStyle w:val="rowtabella0"/>
              <w:jc w:val="center"/>
              <w:rPr>
                <w:color w:val="002060"/>
              </w:rPr>
            </w:pPr>
            <w:r w:rsidRPr="007343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1571D" w14:textId="77777777" w:rsidR="00A31EA4" w:rsidRPr="007343A0" w:rsidRDefault="00A31EA4" w:rsidP="0096300B">
            <w:pPr>
              <w:pStyle w:val="rowtabella0"/>
              <w:jc w:val="center"/>
              <w:rPr>
                <w:color w:val="002060"/>
              </w:rPr>
            </w:pPr>
            <w:r w:rsidRPr="007343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7CAAC" w14:textId="77777777" w:rsidR="00A31EA4" w:rsidRPr="007343A0" w:rsidRDefault="00A31EA4" w:rsidP="0096300B">
            <w:pPr>
              <w:pStyle w:val="rowtabella0"/>
              <w:jc w:val="center"/>
              <w:rPr>
                <w:color w:val="002060"/>
              </w:rPr>
            </w:pPr>
            <w:r w:rsidRPr="007343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73235" w14:textId="77777777" w:rsidR="00A31EA4" w:rsidRPr="007343A0" w:rsidRDefault="00A31EA4" w:rsidP="0096300B">
            <w:pPr>
              <w:pStyle w:val="rowtabella0"/>
              <w:jc w:val="center"/>
              <w:rPr>
                <w:color w:val="002060"/>
              </w:rPr>
            </w:pPr>
            <w:r w:rsidRPr="007343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DC955" w14:textId="77777777" w:rsidR="00A31EA4" w:rsidRPr="007343A0" w:rsidRDefault="00A31EA4" w:rsidP="0096300B">
            <w:pPr>
              <w:pStyle w:val="rowtabella0"/>
              <w:jc w:val="center"/>
              <w:rPr>
                <w:color w:val="002060"/>
              </w:rPr>
            </w:pPr>
            <w:r w:rsidRPr="007343A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1B6EB" w14:textId="77777777" w:rsidR="00A31EA4" w:rsidRPr="007343A0" w:rsidRDefault="00A31EA4" w:rsidP="0096300B">
            <w:pPr>
              <w:pStyle w:val="rowtabella0"/>
              <w:jc w:val="center"/>
              <w:rPr>
                <w:color w:val="002060"/>
              </w:rPr>
            </w:pPr>
            <w:r w:rsidRPr="007343A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324B8" w14:textId="77777777" w:rsidR="00A31EA4" w:rsidRPr="007343A0" w:rsidRDefault="00A31EA4" w:rsidP="0096300B">
            <w:pPr>
              <w:pStyle w:val="rowtabella0"/>
              <w:jc w:val="center"/>
              <w:rPr>
                <w:color w:val="002060"/>
              </w:rPr>
            </w:pPr>
            <w:r w:rsidRPr="007343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48E66" w14:textId="77777777" w:rsidR="00A31EA4" w:rsidRPr="007343A0" w:rsidRDefault="00A31EA4" w:rsidP="0096300B">
            <w:pPr>
              <w:pStyle w:val="rowtabella0"/>
              <w:jc w:val="center"/>
              <w:rPr>
                <w:color w:val="002060"/>
              </w:rPr>
            </w:pPr>
            <w:r w:rsidRPr="007343A0">
              <w:rPr>
                <w:color w:val="002060"/>
              </w:rPr>
              <w:t>0</w:t>
            </w:r>
          </w:p>
        </w:tc>
      </w:tr>
      <w:tr w:rsidR="00A31EA4" w:rsidRPr="007343A0" w14:paraId="60F88B72"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B57B44" w14:textId="77777777" w:rsidR="00A31EA4" w:rsidRPr="007343A0" w:rsidRDefault="00A31EA4" w:rsidP="0096300B">
            <w:pPr>
              <w:pStyle w:val="rowtabella0"/>
              <w:rPr>
                <w:color w:val="002060"/>
              </w:rPr>
            </w:pPr>
            <w:r w:rsidRPr="007343A0">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6CC21" w14:textId="77777777" w:rsidR="00A31EA4" w:rsidRPr="007343A0" w:rsidRDefault="00A31EA4" w:rsidP="0096300B">
            <w:pPr>
              <w:pStyle w:val="rowtabella0"/>
              <w:jc w:val="center"/>
              <w:rPr>
                <w:color w:val="002060"/>
              </w:rPr>
            </w:pPr>
            <w:r w:rsidRPr="007343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1BB18" w14:textId="77777777" w:rsidR="00A31EA4" w:rsidRPr="007343A0" w:rsidRDefault="00A31EA4" w:rsidP="0096300B">
            <w:pPr>
              <w:pStyle w:val="rowtabella0"/>
              <w:jc w:val="center"/>
              <w:rPr>
                <w:color w:val="002060"/>
              </w:rPr>
            </w:pPr>
            <w:r w:rsidRPr="007343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36EE5" w14:textId="77777777" w:rsidR="00A31EA4" w:rsidRPr="007343A0" w:rsidRDefault="00A31EA4" w:rsidP="0096300B">
            <w:pPr>
              <w:pStyle w:val="rowtabella0"/>
              <w:jc w:val="center"/>
              <w:rPr>
                <w:color w:val="002060"/>
              </w:rPr>
            </w:pPr>
            <w:r w:rsidRPr="007343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2259A" w14:textId="77777777" w:rsidR="00A31EA4" w:rsidRPr="007343A0" w:rsidRDefault="00A31EA4" w:rsidP="0096300B">
            <w:pPr>
              <w:pStyle w:val="rowtabella0"/>
              <w:jc w:val="center"/>
              <w:rPr>
                <w:color w:val="002060"/>
              </w:rPr>
            </w:pPr>
            <w:r w:rsidRPr="007343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959B0" w14:textId="77777777" w:rsidR="00A31EA4" w:rsidRPr="007343A0" w:rsidRDefault="00A31EA4" w:rsidP="0096300B">
            <w:pPr>
              <w:pStyle w:val="rowtabella0"/>
              <w:jc w:val="center"/>
              <w:rPr>
                <w:color w:val="002060"/>
              </w:rPr>
            </w:pPr>
            <w:r w:rsidRPr="007343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29F7D" w14:textId="77777777" w:rsidR="00A31EA4" w:rsidRPr="007343A0" w:rsidRDefault="00A31EA4" w:rsidP="0096300B">
            <w:pPr>
              <w:pStyle w:val="rowtabella0"/>
              <w:jc w:val="center"/>
              <w:rPr>
                <w:color w:val="002060"/>
              </w:rPr>
            </w:pPr>
            <w:r w:rsidRPr="007343A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D3D21" w14:textId="77777777" w:rsidR="00A31EA4" w:rsidRPr="007343A0" w:rsidRDefault="00A31EA4" w:rsidP="0096300B">
            <w:pPr>
              <w:pStyle w:val="rowtabella0"/>
              <w:jc w:val="center"/>
              <w:rPr>
                <w:color w:val="002060"/>
              </w:rPr>
            </w:pPr>
            <w:r w:rsidRPr="007343A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ECFBD" w14:textId="77777777" w:rsidR="00A31EA4" w:rsidRPr="007343A0" w:rsidRDefault="00A31EA4" w:rsidP="0096300B">
            <w:pPr>
              <w:pStyle w:val="rowtabella0"/>
              <w:jc w:val="center"/>
              <w:rPr>
                <w:color w:val="002060"/>
              </w:rPr>
            </w:pPr>
            <w:r w:rsidRPr="007343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45AB4" w14:textId="77777777" w:rsidR="00A31EA4" w:rsidRPr="007343A0" w:rsidRDefault="00A31EA4" w:rsidP="0096300B">
            <w:pPr>
              <w:pStyle w:val="rowtabella0"/>
              <w:jc w:val="center"/>
              <w:rPr>
                <w:color w:val="002060"/>
              </w:rPr>
            </w:pPr>
            <w:r w:rsidRPr="007343A0">
              <w:rPr>
                <w:color w:val="002060"/>
              </w:rPr>
              <w:t>0</w:t>
            </w:r>
          </w:p>
        </w:tc>
      </w:tr>
      <w:tr w:rsidR="00A31EA4" w:rsidRPr="007343A0" w14:paraId="7C389538"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0A8F86" w14:textId="77777777" w:rsidR="00A31EA4" w:rsidRPr="007343A0" w:rsidRDefault="00A31EA4" w:rsidP="0096300B">
            <w:pPr>
              <w:pStyle w:val="rowtabella0"/>
              <w:rPr>
                <w:color w:val="002060"/>
              </w:rPr>
            </w:pPr>
            <w:r w:rsidRPr="007343A0">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0CBDD" w14:textId="77777777" w:rsidR="00A31EA4" w:rsidRPr="007343A0" w:rsidRDefault="00A31EA4" w:rsidP="0096300B">
            <w:pPr>
              <w:pStyle w:val="rowtabella0"/>
              <w:jc w:val="center"/>
              <w:rPr>
                <w:color w:val="002060"/>
              </w:rPr>
            </w:pPr>
            <w:r w:rsidRPr="007343A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9C25D" w14:textId="77777777" w:rsidR="00A31EA4" w:rsidRPr="007343A0" w:rsidRDefault="00A31EA4" w:rsidP="0096300B">
            <w:pPr>
              <w:pStyle w:val="rowtabella0"/>
              <w:jc w:val="center"/>
              <w:rPr>
                <w:color w:val="002060"/>
              </w:rPr>
            </w:pPr>
            <w:r w:rsidRPr="007343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244E6" w14:textId="77777777" w:rsidR="00A31EA4" w:rsidRPr="007343A0" w:rsidRDefault="00A31EA4" w:rsidP="0096300B">
            <w:pPr>
              <w:pStyle w:val="rowtabella0"/>
              <w:jc w:val="center"/>
              <w:rPr>
                <w:color w:val="002060"/>
              </w:rPr>
            </w:pPr>
            <w:r w:rsidRPr="007343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A0099" w14:textId="77777777" w:rsidR="00A31EA4" w:rsidRPr="007343A0" w:rsidRDefault="00A31EA4" w:rsidP="0096300B">
            <w:pPr>
              <w:pStyle w:val="rowtabella0"/>
              <w:jc w:val="center"/>
              <w:rPr>
                <w:color w:val="002060"/>
              </w:rPr>
            </w:pPr>
            <w:r w:rsidRPr="007343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5CDA4" w14:textId="77777777" w:rsidR="00A31EA4" w:rsidRPr="007343A0" w:rsidRDefault="00A31EA4" w:rsidP="0096300B">
            <w:pPr>
              <w:pStyle w:val="rowtabella0"/>
              <w:jc w:val="center"/>
              <w:rPr>
                <w:color w:val="002060"/>
              </w:rPr>
            </w:pPr>
            <w:r w:rsidRPr="007343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EE12C" w14:textId="77777777" w:rsidR="00A31EA4" w:rsidRPr="007343A0" w:rsidRDefault="00A31EA4" w:rsidP="0096300B">
            <w:pPr>
              <w:pStyle w:val="rowtabella0"/>
              <w:jc w:val="center"/>
              <w:rPr>
                <w:color w:val="002060"/>
              </w:rPr>
            </w:pPr>
            <w:r w:rsidRPr="007343A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13199" w14:textId="77777777" w:rsidR="00A31EA4" w:rsidRPr="007343A0" w:rsidRDefault="00A31EA4" w:rsidP="0096300B">
            <w:pPr>
              <w:pStyle w:val="rowtabella0"/>
              <w:jc w:val="center"/>
              <w:rPr>
                <w:color w:val="002060"/>
              </w:rPr>
            </w:pPr>
            <w:r w:rsidRPr="007343A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8818A" w14:textId="77777777" w:rsidR="00A31EA4" w:rsidRPr="007343A0" w:rsidRDefault="00A31EA4" w:rsidP="0096300B">
            <w:pPr>
              <w:pStyle w:val="rowtabella0"/>
              <w:jc w:val="center"/>
              <w:rPr>
                <w:color w:val="002060"/>
              </w:rPr>
            </w:pPr>
            <w:r w:rsidRPr="007343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E657F" w14:textId="77777777" w:rsidR="00A31EA4" w:rsidRPr="007343A0" w:rsidRDefault="00A31EA4" w:rsidP="0096300B">
            <w:pPr>
              <w:pStyle w:val="rowtabella0"/>
              <w:jc w:val="center"/>
              <w:rPr>
                <w:color w:val="002060"/>
              </w:rPr>
            </w:pPr>
            <w:r w:rsidRPr="007343A0">
              <w:rPr>
                <w:color w:val="002060"/>
              </w:rPr>
              <w:t>0</w:t>
            </w:r>
          </w:p>
        </w:tc>
      </w:tr>
      <w:tr w:rsidR="00A31EA4" w:rsidRPr="007343A0" w14:paraId="4D2C0700"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C18E9D" w14:textId="77777777" w:rsidR="00A31EA4" w:rsidRPr="007343A0" w:rsidRDefault="00A31EA4" w:rsidP="0096300B">
            <w:pPr>
              <w:pStyle w:val="rowtabella0"/>
              <w:rPr>
                <w:color w:val="002060"/>
              </w:rPr>
            </w:pPr>
            <w:r w:rsidRPr="007343A0">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8EDE3" w14:textId="77777777" w:rsidR="00A31EA4" w:rsidRPr="007343A0" w:rsidRDefault="00A31EA4" w:rsidP="0096300B">
            <w:pPr>
              <w:pStyle w:val="rowtabella0"/>
              <w:jc w:val="center"/>
              <w:rPr>
                <w:color w:val="002060"/>
              </w:rPr>
            </w:pPr>
            <w:r w:rsidRPr="007343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AD091" w14:textId="77777777" w:rsidR="00A31EA4" w:rsidRPr="007343A0" w:rsidRDefault="00A31EA4" w:rsidP="0096300B">
            <w:pPr>
              <w:pStyle w:val="rowtabella0"/>
              <w:jc w:val="center"/>
              <w:rPr>
                <w:color w:val="002060"/>
              </w:rPr>
            </w:pPr>
            <w:r w:rsidRPr="007343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01FDE" w14:textId="77777777" w:rsidR="00A31EA4" w:rsidRPr="007343A0" w:rsidRDefault="00A31EA4" w:rsidP="0096300B">
            <w:pPr>
              <w:pStyle w:val="rowtabella0"/>
              <w:jc w:val="center"/>
              <w:rPr>
                <w:color w:val="002060"/>
              </w:rPr>
            </w:pPr>
            <w:r w:rsidRPr="007343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375A5" w14:textId="77777777" w:rsidR="00A31EA4" w:rsidRPr="007343A0" w:rsidRDefault="00A31EA4" w:rsidP="0096300B">
            <w:pPr>
              <w:pStyle w:val="rowtabella0"/>
              <w:jc w:val="center"/>
              <w:rPr>
                <w:color w:val="002060"/>
              </w:rPr>
            </w:pPr>
            <w:r w:rsidRPr="007343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5074B" w14:textId="77777777" w:rsidR="00A31EA4" w:rsidRPr="007343A0" w:rsidRDefault="00A31EA4" w:rsidP="0096300B">
            <w:pPr>
              <w:pStyle w:val="rowtabella0"/>
              <w:jc w:val="center"/>
              <w:rPr>
                <w:color w:val="002060"/>
              </w:rPr>
            </w:pPr>
            <w:r w:rsidRPr="007343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5A59B" w14:textId="77777777" w:rsidR="00A31EA4" w:rsidRPr="007343A0" w:rsidRDefault="00A31EA4" w:rsidP="0096300B">
            <w:pPr>
              <w:pStyle w:val="rowtabella0"/>
              <w:jc w:val="center"/>
              <w:rPr>
                <w:color w:val="002060"/>
              </w:rPr>
            </w:pPr>
            <w:r w:rsidRPr="007343A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F1197" w14:textId="77777777" w:rsidR="00A31EA4" w:rsidRPr="007343A0" w:rsidRDefault="00A31EA4" w:rsidP="0096300B">
            <w:pPr>
              <w:pStyle w:val="rowtabella0"/>
              <w:jc w:val="center"/>
              <w:rPr>
                <w:color w:val="002060"/>
              </w:rPr>
            </w:pPr>
            <w:r w:rsidRPr="007343A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27F02" w14:textId="77777777" w:rsidR="00A31EA4" w:rsidRPr="007343A0" w:rsidRDefault="00A31EA4" w:rsidP="0096300B">
            <w:pPr>
              <w:pStyle w:val="rowtabella0"/>
              <w:jc w:val="center"/>
              <w:rPr>
                <w:color w:val="002060"/>
              </w:rPr>
            </w:pPr>
            <w:r w:rsidRPr="007343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F4F90" w14:textId="77777777" w:rsidR="00A31EA4" w:rsidRPr="007343A0" w:rsidRDefault="00A31EA4" w:rsidP="0096300B">
            <w:pPr>
              <w:pStyle w:val="rowtabella0"/>
              <w:jc w:val="center"/>
              <w:rPr>
                <w:color w:val="002060"/>
              </w:rPr>
            </w:pPr>
            <w:r w:rsidRPr="007343A0">
              <w:rPr>
                <w:color w:val="002060"/>
              </w:rPr>
              <w:t>0</w:t>
            </w:r>
          </w:p>
        </w:tc>
      </w:tr>
      <w:tr w:rsidR="00A31EA4" w:rsidRPr="007343A0" w14:paraId="2BB9264F"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1573FA" w14:textId="77777777" w:rsidR="00A31EA4" w:rsidRPr="007343A0" w:rsidRDefault="00A31EA4" w:rsidP="0096300B">
            <w:pPr>
              <w:pStyle w:val="rowtabella0"/>
              <w:rPr>
                <w:color w:val="002060"/>
              </w:rPr>
            </w:pPr>
            <w:r w:rsidRPr="007343A0">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F03A8" w14:textId="77777777" w:rsidR="00A31EA4" w:rsidRPr="007343A0" w:rsidRDefault="00A31EA4" w:rsidP="0096300B">
            <w:pPr>
              <w:pStyle w:val="rowtabella0"/>
              <w:jc w:val="center"/>
              <w:rPr>
                <w:color w:val="002060"/>
              </w:rPr>
            </w:pPr>
            <w:r w:rsidRPr="007343A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C0298" w14:textId="77777777" w:rsidR="00A31EA4" w:rsidRPr="007343A0" w:rsidRDefault="00A31EA4" w:rsidP="0096300B">
            <w:pPr>
              <w:pStyle w:val="rowtabella0"/>
              <w:jc w:val="center"/>
              <w:rPr>
                <w:color w:val="002060"/>
              </w:rPr>
            </w:pPr>
            <w:r w:rsidRPr="007343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C74C2" w14:textId="77777777" w:rsidR="00A31EA4" w:rsidRPr="007343A0" w:rsidRDefault="00A31EA4" w:rsidP="0096300B">
            <w:pPr>
              <w:pStyle w:val="rowtabella0"/>
              <w:jc w:val="center"/>
              <w:rPr>
                <w:color w:val="002060"/>
              </w:rPr>
            </w:pPr>
            <w:r w:rsidRPr="007343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813E9" w14:textId="77777777" w:rsidR="00A31EA4" w:rsidRPr="007343A0" w:rsidRDefault="00A31EA4" w:rsidP="0096300B">
            <w:pPr>
              <w:pStyle w:val="rowtabella0"/>
              <w:jc w:val="center"/>
              <w:rPr>
                <w:color w:val="002060"/>
              </w:rPr>
            </w:pPr>
            <w:r w:rsidRPr="007343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0BEE5" w14:textId="77777777" w:rsidR="00A31EA4" w:rsidRPr="007343A0" w:rsidRDefault="00A31EA4" w:rsidP="0096300B">
            <w:pPr>
              <w:pStyle w:val="rowtabella0"/>
              <w:jc w:val="center"/>
              <w:rPr>
                <w:color w:val="002060"/>
              </w:rPr>
            </w:pPr>
            <w:r w:rsidRPr="007343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80460" w14:textId="77777777" w:rsidR="00A31EA4" w:rsidRPr="007343A0" w:rsidRDefault="00A31EA4" w:rsidP="0096300B">
            <w:pPr>
              <w:pStyle w:val="rowtabella0"/>
              <w:jc w:val="center"/>
              <w:rPr>
                <w:color w:val="002060"/>
              </w:rPr>
            </w:pPr>
            <w:r w:rsidRPr="007343A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C9EA8" w14:textId="77777777" w:rsidR="00A31EA4" w:rsidRPr="007343A0" w:rsidRDefault="00A31EA4" w:rsidP="0096300B">
            <w:pPr>
              <w:pStyle w:val="rowtabella0"/>
              <w:jc w:val="center"/>
              <w:rPr>
                <w:color w:val="002060"/>
              </w:rPr>
            </w:pPr>
            <w:r w:rsidRPr="007343A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F6D53" w14:textId="77777777" w:rsidR="00A31EA4" w:rsidRPr="007343A0" w:rsidRDefault="00A31EA4" w:rsidP="0096300B">
            <w:pPr>
              <w:pStyle w:val="rowtabella0"/>
              <w:jc w:val="center"/>
              <w:rPr>
                <w:color w:val="002060"/>
              </w:rPr>
            </w:pPr>
            <w:r w:rsidRPr="007343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1B7E9" w14:textId="77777777" w:rsidR="00A31EA4" w:rsidRPr="007343A0" w:rsidRDefault="00A31EA4" w:rsidP="0096300B">
            <w:pPr>
              <w:pStyle w:val="rowtabella0"/>
              <w:jc w:val="center"/>
              <w:rPr>
                <w:color w:val="002060"/>
              </w:rPr>
            </w:pPr>
            <w:r w:rsidRPr="007343A0">
              <w:rPr>
                <w:color w:val="002060"/>
              </w:rPr>
              <w:t>0</w:t>
            </w:r>
          </w:p>
        </w:tc>
      </w:tr>
      <w:tr w:rsidR="00A31EA4" w:rsidRPr="007343A0" w14:paraId="107623C3"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FF752B" w14:textId="77777777" w:rsidR="00A31EA4" w:rsidRPr="007343A0" w:rsidRDefault="00A31EA4" w:rsidP="0096300B">
            <w:pPr>
              <w:pStyle w:val="rowtabella0"/>
              <w:rPr>
                <w:color w:val="002060"/>
              </w:rPr>
            </w:pPr>
            <w:r w:rsidRPr="007343A0">
              <w:rPr>
                <w:color w:val="002060"/>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EF5F8" w14:textId="77777777" w:rsidR="00A31EA4" w:rsidRPr="007343A0" w:rsidRDefault="00A31EA4" w:rsidP="0096300B">
            <w:pPr>
              <w:pStyle w:val="rowtabella0"/>
              <w:jc w:val="center"/>
              <w:rPr>
                <w:color w:val="002060"/>
              </w:rPr>
            </w:pPr>
            <w:r w:rsidRPr="007343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F14F8" w14:textId="77777777" w:rsidR="00A31EA4" w:rsidRPr="007343A0" w:rsidRDefault="00A31EA4" w:rsidP="0096300B">
            <w:pPr>
              <w:pStyle w:val="rowtabella0"/>
              <w:jc w:val="center"/>
              <w:rPr>
                <w:color w:val="002060"/>
              </w:rPr>
            </w:pPr>
            <w:r w:rsidRPr="007343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43AE4" w14:textId="77777777" w:rsidR="00A31EA4" w:rsidRPr="007343A0" w:rsidRDefault="00A31EA4" w:rsidP="0096300B">
            <w:pPr>
              <w:pStyle w:val="rowtabella0"/>
              <w:jc w:val="center"/>
              <w:rPr>
                <w:color w:val="002060"/>
              </w:rPr>
            </w:pPr>
            <w:r w:rsidRPr="007343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443FF" w14:textId="77777777" w:rsidR="00A31EA4" w:rsidRPr="007343A0" w:rsidRDefault="00A31EA4" w:rsidP="0096300B">
            <w:pPr>
              <w:pStyle w:val="rowtabella0"/>
              <w:jc w:val="center"/>
              <w:rPr>
                <w:color w:val="002060"/>
              </w:rPr>
            </w:pPr>
            <w:r w:rsidRPr="007343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1818D" w14:textId="77777777" w:rsidR="00A31EA4" w:rsidRPr="007343A0" w:rsidRDefault="00A31EA4" w:rsidP="0096300B">
            <w:pPr>
              <w:pStyle w:val="rowtabella0"/>
              <w:jc w:val="center"/>
              <w:rPr>
                <w:color w:val="002060"/>
              </w:rPr>
            </w:pPr>
            <w:r w:rsidRPr="007343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3D810" w14:textId="77777777" w:rsidR="00A31EA4" w:rsidRPr="007343A0" w:rsidRDefault="00A31EA4" w:rsidP="0096300B">
            <w:pPr>
              <w:pStyle w:val="rowtabella0"/>
              <w:jc w:val="center"/>
              <w:rPr>
                <w:color w:val="002060"/>
              </w:rPr>
            </w:pPr>
            <w:r w:rsidRPr="007343A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4AF7C" w14:textId="77777777" w:rsidR="00A31EA4" w:rsidRPr="007343A0" w:rsidRDefault="00A31EA4" w:rsidP="0096300B">
            <w:pPr>
              <w:pStyle w:val="rowtabella0"/>
              <w:jc w:val="center"/>
              <w:rPr>
                <w:color w:val="002060"/>
              </w:rPr>
            </w:pPr>
            <w:r w:rsidRPr="007343A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D0170" w14:textId="77777777" w:rsidR="00A31EA4" w:rsidRPr="007343A0" w:rsidRDefault="00A31EA4" w:rsidP="0096300B">
            <w:pPr>
              <w:pStyle w:val="rowtabella0"/>
              <w:jc w:val="center"/>
              <w:rPr>
                <w:color w:val="002060"/>
              </w:rPr>
            </w:pPr>
            <w:r w:rsidRPr="007343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CF3E9" w14:textId="77777777" w:rsidR="00A31EA4" w:rsidRPr="007343A0" w:rsidRDefault="00A31EA4" w:rsidP="0096300B">
            <w:pPr>
              <w:pStyle w:val="rowtabella0"/>
              <w:jc w:val="center"/>
              <w:rPr>
                <w:color w:val="002060"/>
              </w:rPr>
            </w:pPr>
            <w:r w:rsidRPr="007343A0">
              <w:rPr>
                <w:color w:val="002060"/>
              </w:rPr>
              <w:t>0</w:t>
            </w:r>
          </w:p>
        </w:tc>
      </w:tr>
      <w:tr w:rsidR="00A31EA4" w:rsidRPr="007343A0" w14:paraId="2F50DB12"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46BBD2" w14:textId="77777777" w:rsidR="00A31EA4" w:rsidRPr="007343A0" w:rsidRDefault="00A31EA4" w:rsidP="0096300B">
            <w:pPr>
              <w:pStyle w:val="rowtabella0"/>
              <w:rPr>
                <w:color w:val="002060"/>
              </w:rPr>
            </w:pPr>
            <w:r w:rsidRPr="007343A0">
              <w:rPr>
                <w:color w:val="002060"/>
              </w:rPr>
              <w:t>POL. CASTIGNANO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021CE" w14:textId="77777777" w:rsidR="00A31EA4" w:rsidRPr="007343A0" w:rsidRDefault="00A31EA4" w:rsidP="0096300B">
            <w:pPr>
              <w:pStyle w:val="rowtabella0"/>
              <w:jc w:val="center"/>
              <w:rPr>
                <w:color w:val="002060"/>
              </w:rPr>
            </w:pPr>
            <w:r w:rsidRPr="007343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DD6B8" w14:textId="77777777" w:rsidR="00A31EA4" w:rsidRPr="007343A0" w:rsidRDefault="00A31EA4" w:rsidP="0096300B">
            <w:pPr>
              <w:pStyle w:val="rowtabella0"/>
              <w:jc w:val="center"/>
              <w:rPr>
                <w:color w:val="002060"/>
              </w:rPr>
            </w:pPr>
            <w:r w:rsidRPr="007343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3267D" w14:textId="77777777" w:rsidR="00A31EA4" w:rsidRPr="007343A0" w:rsidRDefault="00A31EA4" w:rsidP="0096300B">
            <w:pPr>
              <w:pStyle w:val="rowtabella0"/>
              <w:jc w:val="center"/>
              <w:rPr>
                <w:color w:val="002060"/>
              </w:rPr>
            </w:pPr>
            <w:r w:rsidRPr="007343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8547D" w14:textId="77777777" w:rsidR="00A31EA4" w:rsidRPr="007343A0" w:rsidRDefault="00A31EA4" w:rsidP="0096300B">
            <w:pPr>
              <w:pStyle w:val="rowtabella0"/>
              <w:jc w:val="center"/>
              <w:rPr>
                <w:color w:val="002060"/>
              </w:rPr>
            </w:pPr>
            <w:r w:rsidRPr="007343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E1966" w14:textId="77777777" w:rsidR="00A31EA4" w:rsidRPr="007343A0" w:rsidRDefault="00A31EA4" w:rsidP="0096300B">
            <w:pPr>
              <w:pStyle w:val="rowtabella0"/>
              <w:jc w:val="center"/>
              <w:rPr>
                <w:color w:val="002060"/>
              </w:rPr>
            </w:pPr>
            <w:r w:rsidRPr="007343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13DAA" w14:textId="77777777" w:rsidR="00A31EA4" w:rsidRPr="007343A0" w:rsidRDefault="00A31EA4" w:rsidP="0096300B">
            <w:pPr>
              <w:pStyle w:val="rowtabella0"/>
              <w:jc w:val="center"/>
              <w:rPr>
                <w:color w:val="002060"/>
              </w:rPr>
            </w:pPr>
            <w:r w:rsidRPr="007343A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773E8" w14:textId="77777777" w:rsidR="00A31EA4" w:rsidRPr="007343A0" w:rsidRDefault="00A31EA4" w:rsidP="0096300B">
            <w:pPr>
              <w:pStyle w:val="rowtabella0"/>
              <w:jc w:val="center"/>
              <w:rPr>
                <w:color w:val="002060"/>
              </w:rPr>
            </w:pPr>
            <w:r w:rsidRPr="007343A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65A41" w14:textId="77777777" w:rsidR="00A31EA4" w:rsidRPr="007343A0" w:rsidRDefault="00A31EA4" w:rsidP="0096300B">
            <w:pPr>
              <w:pStyle w:val="rowtabella0"/>
              <w:jc w:val="center"/>
              <w:rPr>
                <w:color w:val="002060"/>
              </w:rPr>
            </w:pPr>
            <w:r w:rsidRPr="007343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15AB0" w14:textId="77777777" w:rsidR="00A31EA4" w:rsidRPr="007343A0" w:rsidRDefault="00A31EA4" w:rsidP="0096300B">
            <w:pPr>
              <w:pStyle w:val="rowtabella0"/>
              <w:jc w:val="center"/>
              <w:rPr>
                <w:color w:val="002060"/>
              </w:rPr>
            </w:pPr>
            <w:r w:rsidRPr="007343A0">
              <w:rPr>
                <w:color w:val="002060"/>
              </w:rPr>
              <w:t>0</w:t>
            </w:r>
          </w:p>
        </w:tc>
      </w:tr>
      <w:tr w:rsidR="00A31EA4" w:rsidRPr="007343A0" w14:paraId="695C5348"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F0FFCE" w14:textId="77777777" w:rsidR="00A31EA4" w:rsidRPr="007343A0" w:rsidRDefault="00A31EA4" w:rsidP="0096300B">
            <w:pPr>
              <w:pStyle w:val="rowtabella0"/>
              <w:rPr>
                <w:color w:val="002060"/>
                <w:lang w:val="es-ES"/>
              </w:rPr>
            </w:pPr>
            <w:r w:rsidRPr="007343A0">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25980" w14:textId="77777777" w:rsidR="00A31EA4" w:rsidRPr="007343A0" w:rsidRDefault="00A31EA4" w:rsidP="0096300B">
            <w:pPr>
              <w:pStyle w:val="rowtabella0"/>
              <w:jc w:val="center"/>
              <w:rPr>
                <w:color w:val="002060"/>
              </w:rPr>
            </w:pPr>
            <w:r w:rsidRPr="007343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07145" w14:textId="77777777" w:rsidR="00A31EA4" w:rsidRPr="007343A0" w:rsidRDefault="00A31EA4" w:rsidP="0096300B">
            <w:pPr>
              <w:pStyle w:val="rowtabella0"/>
              <w:jc w:val="center"/>
              <w:rPr>
                <w:color w:val="002060"/>
              </w:rPr>
            </w:pPr>
            <w:r w:rsidRPr="007343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641F4" w14:textId="77777777" w:rsidR="00A31EA4" w:rsidRPr="007343A0" w:rsidRDefault="00A31EA4" w:rsidP="0096300B">
            <w:pPr>
              <w:pStyle w:val="rowtabella0"/>
              <w:jc w:val="center"/>
              <w:rPr>
                <w:color w:val="002060"/>
              </w:rPr>
            </w:pPr>
            <w:r w:rsidRPr="007343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CF7F8" w14:textId="77777777" w:rsidR="00A31EA4" w:rsidRPr="007343A0" w:rsidRDefault="00A31EA4" w:rsidP="0096300B">
            <w:pPr>
              <w:pStyle w:val="rowtabella0"/>
              <w:jc w:val="center"/>
              <w:rPr>
                <w:color w:val="002060"/>
              </w:rPr>
            </w:pPr>
            <w:r w:rsidRPr="007343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1C620" w14:textId="77777777" w:rsidR="00A31EA4" w:rsidRPr="007343A0" w:rsidRDefault="00A31EA4" w:rsidP="0096300B">
            <w:pPr>
              <w:pStyle w:val="rowtabella0"/>
              <w:jc w:val="center"/>
              <w:rPr>
                <w:color w:val="002060"/>
              </w:rPr>
            </w:pPr>
            <w:r w:rsidRPr="007343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A9C15" w14:textId="77777777" w:rsidR="00A31EA4" w:rsidRPr="007343A0" w:rsidRDefault="00A31EA4" w:rsidP="0096300B">
            <w:pPr>
              <w:pStyle w:val="rowtabella0"/>
              <w:jc w:val="center"/>
              <w:rPr>
                <w:color w:val="002060"/>
              </w:rPr>
            </w:pPr>
            <w:r w:rsidRPr="007343A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29F07" w14:textId="77777777" w:rsidR="00A31EA4" w:rsidRPr="007343A0" w:rsidRDefault="00A31EA4" w:rsidP="0096300B">
            <w:pPr>
              <w:pStyle w:val="rowtabella0"/>
              <w:jc w:val="center"/>
              <w:rPr>
                <w:color w:val="002060"/>
              </w:rPr>
            </w:pPr>
            <w:r w:rsidRPr="007343A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BC1BC" w14:textId="77777777" w:rsidR="00A31EA4" w:rsidRPr="007343A0" w:rsidRDefault="00A31EA4" w:rsidP="0096300B">
            <w:pPr>
              <w:pStyle w:val="rowtabella0"/>
              <w:jc w:val="center"/>
              <w:rPr>
                <w:color w:val="002060"/>
              </w:rPr>
            </w:pPr>
            <w:r w:rsidRPr="007343A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41C3F" w14:textId="77777777" w:rsidR="00A31EA4" w:rsidRPr="007343A0" w:rsidRDefault="00A31EA4" w:rsidP="0096300B">
            <w:pPr>
              <w:pStyle w:val="rowtabella0"/>
              <w:jc w:val="center"/>
              <w:rPr>
                <w:color w:val="002060"/>
              </w:rPr>
            </w:pPr>
            <w:r w:rsidRPr="007343A0">
              <w:rPr>
                <w:color w:val="002060"/>
              </w:rPr>
              <w:t>0</w:t>
            </w:r>
          </w:p>
        </w:tc>
      </w:tr>
      <w:tr w:rsidR="00A31EA4" w:rsidRPr="007343A0" w14:paraId="3FBE5ED1" w14:textId="77777777" w:rsidTr="009630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F3EC6B" w14:textId="77777777" w:rsidR="00A31EA4" w:rsidRPr="007343A0" w:rsidRDefault="00A31EA4" w:rsidP="0096300B">
            <w:pPr>
              <w:pStyle w:val="rowtabella0"/>
              <w:rPr>
                <w:color w:val="002060"/>
              </w:rPr>
            </w:pPr>
            <w:r w:rsidRPr="007343A0">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170A1" w14:textId="77777777" w:rsidR="00A31EA4" w:rsidRPr="007343A0" w:rsidRDefault="00A31EA4" w:rsidP="0096300B">
            <w:pPr>
              <w:pStyle w:val="rowtabella0"/>
              <w:jc w:val="center"/>
              <w:rPr>
                <w:color w:val="002060"/>
              </w:rPr>
            </w:pPr>
            <w:r w:rsidRPr="007343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AAD54" w14:textId="77777777" w:rsidR="00A31EA4" w:rsidRPr="007343A0" w:rsidRDefault="00A31EA4" w:rsidP="0096300B">
            <w:pPr>
              <w:pStyle w:val="rowtabella0"/>
              <w:jc w:val="center"/>
              <w:rPr>
                <w:color w:val="002060"/>
              </w:rPr>
            </w:pPr>
            <w:r w:rsidRPr="007343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82504" w14:textId="77777777" w:rsidR="00A31EA4" w:rsidRPr="007343A0" w:rsidRDefault="00A31EA4" w:rsidP="0096300B">
            <w:pPr>
              <w:pStyle w:val="rowtabella0"/>
              <w:jc w:val="center"/>
              <w:rPr>
                <w:color w:val="002060"/>
              </w:rPr>
            </w:pPr>
            <w:r w:rsidRPr="007343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0D873" w14:textId="77777777" w:rsidR="00A31EA4" w:rsidRPr="007343A0" w:rsidRDefault="00A31EA4" w:rsidP="0096300B">
            <w:pPr>
              <w:pStyle w:val="rowtabella0"/>
              <w:jc w:val="center"/>
              <w:rPr>
                <w:color w:val="002060"/>
              </w:rPr>
            </w:pPr>
            <w:r w:rsidRPr="007343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CB75B" w14:textId="77777777" w:rsidR="00A31EA4" w:rsidRPr="007343A0" w:rsidRDefault="00A31EA4" w:rsidP="0096300B">
            <w:pPr>
              <w:pStyle w:val="rowtabella0"/>
              <w:jc w:val="center"/>
              <w:rPr>
                <w:color w:val="002060"/>
              </w:rPr>
            </w:pPr>
            <w:r w:rsidRPr="007343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2D008" w14:textId="77777777" w:rsidR="00A31EA4" w:rsidRPr="007343A0" w:rsidRDefault="00A31EA4" w:rsidP="0096300B">
            <w:pPr>
              <w:pStyle w:val="rowtabella0"/>
              <w:jc w:val="center"/>
              <w:rPr>
                <w:color w:val="002060"/>
              </w:rPr>
            </w:pPr>
            <w:r w:rsidRPr="007343A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3C906" w14:textId="77777777" w:rsidR="00A31EA4" w:rsidRPr="007343A0" w:rsidRDefault="00A31EA4" w:rsidP="0096300B">
            <w:pPr>
              <w:pStyle w:val="rowtabella0"/>
              <w:jc w:val="center"/>
              <w:rPr>
                <w:color w:val="002060"/>
              </w:rPr>
            </w:pPr>
            <w:r w:rsidRPr="007343A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3F0C7" w14:textId="77777777" w:rsidR="00A31EA4" w:rsidRPr="007343A0" w:rsidRDefault="00A31EA4" w:rsidP="0096300B">
            <w:pPr>
              <w:pStyle w:val="rowtabella0"/>
              <w:jc w:val="center"/>
              <w:rPr>
                <w:color w:val="002060"/>
              </w:rPr>
            </w:pPr>
            <w:r w:rsidRPr="007343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8D709" w14:textId="77777777" w:rsidR="00A31EA4" w:rsidRPr="007343A0" w:rsidRDefault="00A31EA4" w:rsidP="0096300B">
            <w:pPr>
              <w:pStyle w:val="rowtabella0"/>
              <w:jc w:val="center"/>
              <w:rPr>
                <w:color w:val="002060"/>
              </w:rPr>
            </w:pPr>
            <w:r w:rsidRPr="007343A0">
              <w:rPr>
                <w:color w:val="002060"/>
              </w:rPr>
              <w:t>0</w:t>
            </w:r>
          </w:p>
        </w:tc>
      </w:tr>
      <w:tr w:rsidR="00A31EA4" w:rsidRPr="007343A0" w14:paraId="15C64A0F" w14:textId="77777777" w:rsidTr="0096300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485D02" w14:textId="77777777" w:rsidR="00A31EA4" w:rsidRPr="007343A0" w:rsidRDefault="00A31EA4" w:rsidP="0096300B">
            <w:pPr>
              <w:pStyle w:val="breakline"/>
              <w:rPr>
                <w:rFonts w:ascii="Arial" w:hAnsi="Arial" w:cs="Arial"/>
                <w:color w:val="002060"/>
              </w:rPr>
            </w:pPr>
            <w:r w:rsidRPr="007343A0">
              <w:rPr>
                <w:rFonts w:ascii="Arial" w:hAnsi="Arial" w:cs="Arial"/>
                <w:color w:val="002060"/>
              </w:rPr>
              <w:t>POL. CSI STELLA A.S.D.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4CA7A" w14:textId="77777777" w:rsidR="00A31EA4" w:rsidRPr="007343A0" w:rsidRDefault="00A31EA4" w:rsidP="0096300B">
            <w:pPr>
              <w:pStyle w:val="rowtabella0"/>
              <w:jc w:val="center"/>
              <w:rPr>
                <w:color w:val="002060"/>
              </w:rPr>
            </w:pPr>
            <w:r w:rsidRPr="007343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87F5D" w14:textId="77777777" w:rsidR="00A31EA4" w:rsidRPr="007343A0" w:rsidRDefault="00A31EA4" w:rsidP="0096300B">
            <w:pPr>
              <w:pStyle w:val="rowtabella0"/>
              <w:jc w:val="center"/>
              <w:rPr>
                <w:color w:val="002060"/>
              </w:rPr>
            </w:pPr>
            <w:r w:rsidRPr="007343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AF2D7" w14:textId="77777777" w:rsidR="00A31EA4" w:rsidRPr="007343A0" w:rsidRDefault="00A31EA4" w:rsidP="0096300B">
            <w:pPr>
              <w:pStyle w:val="rowtabella0"/>
              <w:jc w:val="center"/>
              <w:rPr>
                <w:color w:val="002060"/>
              </w:rPr>
            </w:pPr>
            <w:r w:rsidRPr="007343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31D10" w14:textId="77777777" w:rsidR="00A31EA4" w:rsidRPr="007343A0" w:rsidRDefault="00A31EA4" w:rsidP="0096300B">
            <w:pPr>
              <w:pStyle w:val="rowtabella0"/>
              <w:jc w:val="center"/>
              <w:rPr>
                <w:color w:val="002060"/>
              </w:rPr>
            </w:pPr>
            <w:r w:rsidRPr="007343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ECB80" w14:textId="77777777" w:rsidR="00A31EA4" w:rsidRPr="007343A0" w:rsidRDefault="00A31EA4" w:rsidP="0096300B">
            <w:pPr>
              <w:pStyle w:val="rowtabella0"/>
              <w:jc w:val="center"/>
              <w:rPr>
                <w:color w:val="002060"/>
              </w:rPr>
            </w:pPr>
            <w:r w:rsidRPr="007343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1BB6D" w14:textId="77777777" w:rsidR="00A31EA4" w:rsidRPr="007343A0" w:rsidRDefault="00A31EA4" w:rsidP="0096300B">
            <w:pPr>
              <w:pStyle w:val="rowtabella0"/>
              <w:jc w:val="center"/>
              <w:rPr>
                <w:color w:val="002060"/>
              </w:rPr>
            </w:pPr>
            <w:r w:rsidRPr="007343A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01AD7" w14:textId="77777777" w:rsidR="00A31EA4" w:rsidRPr="007343A0" w:rsidRDefault="00A31EA4" w:rsidP="0096300B">
            <w:pPr>
              <w:pStyle w:val="rowtabella0"/>
              <w:jc w:val="center"/>
              <w:rPr>
                <w:color w:val="002060"/>
              </w:rPr>
            </w:pPr>
            <w:r w:rsidRPr="007343A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28691" w14:textId="77777777" w:rsidR="00A31EA4" w:rsidRPr="007343A0" w:rsidRDefault="00A31EA4" w:rsidP="0096300B">
            <w:pPr>
              <w:pStyle w:val="rowtabella0"/>
              <w:jc w:val="center"/>
              <w:rPr>
                <w:color w:val="002060"/>
              </w:rPr>
            </w:pPr>
            <w:r w:rsidRPr="007343A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1480F" w14:textId="77777777" w:rsidR="00A31EA4" w:rsidRPr="007343A0" w:rsidRDefault="00A31EA4" w:rsidP="0096300B">
            <w:pPr>
              <w:pStyle w:val="rowtabella0"/>
              <w:jc w:val="center"/>
              <w:rPr>
                <w:color w:val="002060"/>
              </w:rPr>
            </w:pPr>
            <w:r w:rsidRPr="007343A0">
              <w:rPr>
                <w:color w:val="002060"/>
              </w:rPr>
              <w:t>0</w:t>
            </w:r>
          </w:p>
        </w:tc>
      </w:tr>
    </w:tbl>
    <w:p w14:paraId="7313D66C" w14:textId="77777777" w:rsidR="00A31EA4" w:rsidRPr="007343A0" w:rsidRDefault="00A31EA4" w:rsidP="00A31EA4">
      <w:pPr>
        <w:pStyle w:val="breakline"/>
        <w:rPr>
          <w:rFonts w:eastAsiaTheme="minorEastAsia"/>
          <w:color w:val="002060"/>
        </w:rPr>
      </w:pPr>
    </w:p>
    <w:p w14:paraId="5B15D72F" w14:textId="77777777" w:rsidR="00A31EA4" w:rsidRPr="007343A0" w:rsidRDefault="00A31EA4" w:rsidP="00A31EA4">
      <w:pPr>
        <w:pStyle w:val="breakline"/>
        <w:rPr>
          <w:color w:val="002060"/>
        </w:rPr>
      </w:pPr>
    </w:p>
    <w:p w14:paraId="6FECF9EB" w14:textId="77777777" w:rsidR="00A31EA4" w:rsidRPr="007343A0" w:rsidRDefault="00A31EA4" w:rsidP="00A31EA4">
      <w:pPr>
        <w:pStyle w:val="titolocampionato0"/>
        <w:shd w:val="clear" w:color="auto" w:fill="CCCCCC"/>
        <w:spacing w:before="80" w:after="40"/>
        <w:rPr>
          <w:color w:val="002060"/>
        </w:rPr>
      </w:pPr>
      <w:r w:rsidRPr="007343A0">
        <w:rPr>
          <w:color w:val="002060"/>
        </w:rPr>
        <w:t>REGIONALE CALCIO A 5 FEMMINILE</w:t>
      </w:r>
    </w:p>
    <w:p w14:paraId="713C9006" w14:textId="77777777" w:rsidR="00A31EA4" w:rsidRPr="007343A0" w:rsidRDefault="00A31EA4" w:rsidP="00A31EA4">
      <w:pPr>
        <w:pStyle w:val="titoloprinc0"/>
        <w:rPr>
          <w:color w:val="002060"/>
        </w:rPr>
      </w:pPr>
      <w:r w:rsidRPr="007343A0">
        <w:rPr>
          <w:color w:val="002060"/>
        </w:rPr>
        <w:t>VARIAZIONI AL PROGRAMMA GARE</w:t>
      </w:r>
    </w:p>
    <w:p w14:paraId="3B6E267F" w14:textId="77777777" w:rsidR="00A31EA4" w:rsidRPr="007343A0" w:rsidRDefault="00A31EA4" w:rsidP="00A31EA4">
      <w:pPr>
        <w:pStyle w:val="breakline"/>
        <w:rPr>
          <w:color w:val="002060"/>
        </w:rPr>
      </w:pPr>
    </w:p>
    <w:p w14:paraId="0BC7BAC5" w14:textId="77777777" w:rsidR="00A31EA4" w:rsidRPr="007343A0" w:rsidRDefault="00A31EA4" w:rsidP="00A31EA4">
      <w:pPr>
        <w:pStyle w:val="breakline"/>
        <w:rPr>
          <w:color w:val="002060"/>
        </w:rPr>
      </w:pPr>
    </w:p>
    <w:p w14:paraId="0854C8DF" w14:textId="77777777" w:rsidR="00A31EA4" w:rsidRPr="007343A0" w:rsidRDefault="00A31EA4" w:rsidP="00A31EA4">
      <w:pPr>
        <w:pStyle w:val="sottotitolocampionato10"/>
        <w:rPr>
          <w:color w:val="002060"/>
        </w:rPr>
      </w:pPr>
      <w:r w:rsidRPr="007343A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A31EA4" w:rsidRPr="007343A0" w14:paraId="7CE6D768" w14:textId="77777777" w:rsidTr="0096300B">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ADA6B" w14:textId="77777777" w:rsidR="00A31EA4" w:rsidRPr="007343A0" w:rsidRDefault="00A31EA4" w:rsidP="0096300B">
            <w:pPr>
              <w:pStyle w:val="headertabella0"/>
              <w:rPr>
                <w:color w:val="002060"/>
              </w:rPr>
            </w:pPr>
            <w:r w:rsidRPr="007343A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8A18AF" w14:textId="77777777" w:rsidR="00A31EA4" w:rsidRPr="007343A0" w:rsidRDefault="00A31EA4" w:rsidP="0096300B">
            <w:pPr>
              <w:pStyle w:val="headertabella0"/>
              <w:rPr>
                <w:color w:val="002060"/>
              </w:rPr>
            </w:pPr>
            <w:r w:rsidRPr="007343A0">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E1B4EF" w14:textId="77777777" w:rsidR="00A31EA4" w:rsidRPr="007343A0" w:rsidRDefault="00A31EA4" w:rsidP="0096300B">
            <w:pPr>
              <w:pStyle w:val="headertabella0"/>
              <w:rPr>
                <w:color w:val="002060"/>
              </w:rPr>
            </w:pPr>
            <w:r w:rsidRPr="007343A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719FA" w14:textId="77777777" w:rsidR="00A31EA4" w:rsidRPr="007343A0" w:rsidRDefault="00A31EA4" w:rsidP="0096300B">
            <w:pPr>
              <w:pStyle w:val="headertabella0"/>
              <w:rPr>
                <w:color w:val="002060"/>
              </w:rPr>
            </w:pPr>
            <w:r w:rsidRPr="007343A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C6DE6" w14:textId="77777777" w:rsidR="00A31EA4" w:rsidRPr="007343A0" w:rsidRDefault="00A31EA4" w:rsidP="0096300B">
            <w:pPr>
              <w:pStyle w:val="headertabella0"/>
              <w:rPr>
                <w:color w:val="002060"/>
              </w:rPr>
            </w:pPr>
            <w:r w:rsidRPr="007343A0">
              <w:rPr>
                <w:color w:val="002060"/>
              </w:rPr>
              <w:t xml:space="preserve">Data </w:t>
            </w:r>
            <w:proofErr w:type="spellStart"/>
            <w:r w:rsidRPr="007343A0">
              <w:rPr>
                <w:color w:val="002060"/>
              </w:rPr>
              <w:t>Orig</w:t>
            </w:r>
            <w:proofErr w:type="spellEnd"/>
            <w:r w:rsidRPr="007343A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107D8" w14:textId="77777777" w:rsidR="00A31EA4" w:rsidRPr="007343A0" w:rsidRDefault="00A31EA4" w:rsidP="0096300B">
            <w:pPr>
              <w:pStyle w:val="headertabella0"/>
              <w:rPr>
                <w:color w:val="002060"/>
              </w:rPr>
            </w:pPr>
            <w:r w:rsidRPr="007343A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6A389" w14:textId="77777777" w:rsidR="00A31EA4" w:rsidRPr="007343A0" w:rsidRDefault="00A31EA4" w:rsidP="0096300B">
            <w:pPr>
              <w:pStyle w:val="headertabella0"/>
              <w:rPr>
                <w:color w:val="002060"/>
              </w:rPr>
            </w:pPr>
            <w:r w:rsidRPr="007343A0">
              <w:rPr>
                <w:color w:val="002060"/>
              </w:rPr>
              <w:t xml:space="preserve">Ora </w:t>
            </w:r>
            <w:proofErr w:type="spellStart"/>
            <w:r w:rsidRPr="007343A0">
              <w:rPr>
                <w:color w:val="002060"/>
              </w:rPr>
              <w:t>Orig</w:t>
            </w:r>
            <w:proofErr w:type="spellEnd"/>
            <w:r w:rsidRPr="007343A0">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CB634" w14:textId="77777777" w:rsidR="00A31EA4" w:rsidRPr="007343A0" w:rsidRDefault="00A31EA4" w:rsidP="0096300B">
            <w:pPr>
              <w:pStyle w:val="headertabella0"/>
              <w:rPr>
                <w:color w:val="002060"/>
              </w:rPr>
            </w:pPr>
            <w:r w:rsidRPr="007343A0">
              <w:rPr>
                <w:color w:val="002060"/>
              </w:rPr>
              <w:t>Impianto</w:t>
            </w:r>
          </w:p>
        </w:tc>
      </w:tr>
      <w:tr w:rsidR="00A31EA4" w:rsidRPr="007343A0" w14:paraId="7ACB3F0A" w14:textId="77777777" w:rsidTr="0096300B">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2ADE9" w14:textId="77777777" w:rsidR="00A31EA4" w:rsidRPr="007343A0" w:rsidRDefault="00A31EA4" w:rsidP="0096300B">
            <w:pPr>
              <w:pStyle w:val="rowtabella0"/>
              <w:rPr>
                <w:color w:val="002060"/>
                <w:highlight w:val="yellow"/>
              </w:rPr>
            </w:pPr>
            <w:r w:rsidRPr="007343A0">
              <w:rPr>
                <w:color w:val="002060"/>
                <w:highlight w:val="yellow"/>
              </w:rPr>
              <w:t>10/02/2026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6AAAC" w14:textId="77777777" w:rsidR="00A31EA4" w:rsidRPr="007343A0" w:rsidRDefault="00A31EA4" w:rsidP="0096300B">
            <w:pPr>
              <w:pStyle w:val="rowtabella0"/>
              <w:jc w:val="center"/>
              <w:rPr>
                <w:color w:val="002060"/>
                <w:highlight w:val="yellow"/>
              </w:rPr>
            </w:pPr>
            <w:r w:rsidRPr="007343A0">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E58F5" w14:textId="77777777" w:rsidR="00A31EA4" w:rsidRPr="007343A0" w:rsidRDefault="00A31EA4" w:rsidP="0096300B">
            <w:pPr>
              <w:pStyle w:val="rowtabella0"/>
              <w:rPr>
                <w:color w:val="002060"/>
                <w:highlight w:val="yellow"/>
              </w:rPr>
            </w:pPr>
            <w:r w:rsidRPr="007343A0">
              <w:rPr>
                <w:color w:val="002060"/>
                <w:highlight w:val="yellow"/>
              </w:rPr>
              <w:t>RIPABERARDA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78BFE" w14:textId="77777777" w:rsidR="00A31EA4" w:rsidRPr="007343A0" w:rsidRDefault="00A31EA4" w:rsidP="0096300B">
            <w:pPr>
              <w:pStyle w:val="rowtabella0"/>
              <w:rPr>
                <w:color w:val="002060"/>
                <w:highlight w:val="yellow"/>
              </w:rPr>
            </w:pPr>
            <w:r w:rsidRPr="007343A0">
              <w:rPr>
                <w:color w:val="002060"/>
                <w:highlight w:val="yellow"/>
              </w:rPr>
              <w:t>ATLETICO MATELICA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252B5" w14:textId="77777777" w:rsidR="00A31EA4" w:rsidRPr="007343A0" w:rsidRDefault="00A31EA4" w:rsidP="0096300B">
            <w:pPr>
              <w:pStyle w:val="rowtabella0"/>
              <w:rPr>
                <w:color w:val="002060"/>
              </w:rPr>
            </w:pPr>
            <w:r w:rsidRPr="007343A0">
              <w:rPr>
                <w:color w:val="002060"/>
              </w:rPr>
              <w:t>06/02/2026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BD5E0" w14:textId="77777777" w:rsidR="00A31EA4" w:rsidRPr="007343A0" w:rsidRDefault="00A31EA4" w:rsidP="0096300B">
            <w:pPr>
              <w:pStyle w:val="rowtabella0"/>
              <w:jc w:val="center"/>
              <w:rPr>
                <w:color w:val="002060"/>
              </w:rPr>
            </w:pPr>
            <w:r w:rsidRPr="007343A0">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8D056" w14:textId="77777777" w:rsidR="00A31EA4" w:rsidRPr="007343A0" w:rsidRDefault="00A31EA4" w:rsidP="0096300B">
            <w:pPr>
              <w:rPr>
                <w:color w:val="002060"/>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D448A" w14:textId="77777777" w:rsidR="00A31EA4" w:rsidRPr="007343A0" w:rsidRDefault="00A31EA4" w:rsidP="0096300B">
            <w:pPr>
              <w:rPr>
                <w:color w:val="002060"/>
              </w:rPr>
            </w:pPr>
          </w:p>
        </w:tc>
      </w:tr>
    </w:tbl>
    <w:p w14:paraId="623E6BD3" w14:textId="77777777" w:rsidR="00A31EA4" w:rsidRPr="007343A0" w:rsidRDefault="00A31EA4" w:rsidP="00A31EA4">
      <w:pPr>
        <w:pStyle w:val="breakline"/>
        <w:rPr>
          <w:rFonts w:eastAsiaTheme="minorEastAsia"/>
          <w:color w:val="002060"/>
        </w:rPr>
      </w:pPr>
    </w:p>
    <w:p w14:paraId="0FBB6DF9" w14:textId="77777777" w:rsidR="00A31EA4" w:rsidRPr="007343A0" w:rsidRDefault="00A31EA4" w:rsidP="00A31EA4">
      <w:pPr>
        <w:pStyle w:val="breakline"/>
        <w:rPr>
          <w:color w:val="002060"/>
        </w:rPr>
      </w:pPr>
    </w:p>
    <w:p w14:paraId="2476A7A6" w14:textId="77777777" w:rsidR="00A31EA4" w:rsidRPr="007343A0" w:rsidRDefault="00A31EA4" w:rsidP="00A31EA4">
      <w:pPr>
        <w:pStyle w:val="titolocampionato0"/>
        <w:shd w:val="clear" w:color="auto" w:fill="CCCCCC"/>
        <w:spacing w:before="80" w:after="40"/>
        <w:rPr>
          <w:color w:val="002060"/>
        </w:rPr>
      </w:pPr>
      <w:r w:rsidRPr="007343A0">
        <w:rPr>
          <w:color w:val="002060"/>
        </w:rPr>
        <w:lastRenderedPageBreak/>
        <w:t>UNDER 19 CALCIO A 5 REGIONALE</w:t>
      </w:r>
    </w:p>
    <w:p w14:paraId="770A5C00" w14:textId="77777777" w:rsidR="00A31EA4" w:rsidRPr="007343A0" w:rsidRDefault="00A31EA4" w:rsidP="00A31EA4">
      <w:pPr>
        <w:pStyle w:val="titoloprinc0"/>
        <w:rPr>
          <w:color w:val="002060"/>
        </w:rPr>
      </w:pPr>
      <w:r w:rsidRPr="007343A0">
        <w:rPr>
          <w:color w:val="002060"/>
        </w:rPr>
        <w:t>VARIAZIONI AL PROGRAMMA GARE</w:t>
      </w:r>
    </w:p>
    <w:p w14:paraId="63785DE4" w14:textId="77777777" w:rsidR="00A31EA4" w:rsidRPr="007343A0" w:rsidRDefault="00A31EA4" w:rsidP="00A31EA4">
      <w:pPr>
        <w:pStyle w:val="breakline"/>
        <w:rPr>
          <w:color w:val="002060"/>
        </w:rPr>
      </w:pPr>
    </w:p>
    <w:p w14:paraId="1BB6D144" w14:textId="77777777" w:rsidR="00A31EA4" w:rsidRPr="007343A0" w:rsidRDefault="00A31EA4" w:rsidP="00A31EA4">
      <w:pPr>
        <w:pStyle w:val="breakline"/>
        <w:rPr>
          <w:color w:val="002060"/>
        </w:rPr>
      </w:pPr>
    </w:p>
    <w:p w14:paraId="4F86E496" w14:textId="77777777" w:rsidR="00A31EA4" w:rsidRPr="007343A0" w:rsidRDefault="00A31EA4" w:rsidP="00A31EA4">
      <w:pPr>
        <w:pStyle w:val="sottotitolocampionato10"/>
        <w:rPr>
          <w:color w:val="002060"/>
        </w:rPr>
      </w:pPr>
      <w:r w:rsidRPr="007343A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31EA4" w:rsidRPr="007343A0" w14:paraId="73FFA744" w14:textId="77777777" w:rsidTr="0096300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C21E4" w14:textId="77777777" w:rsidR="00A31EA4" w:rsidRPr="007343A0" w:rsidRDefault="00A31EA4" w:rsidP="0096300B">
            <w:pPr>
              <w:pStyle w:val="headertabella0"/>
              <w:rPr>
                <w:color w:val="002060"/>
              </w:rPr>
            </w:pPr>
            <w:r w:rsidRPr="007343A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CE1AC" w14:textId="77777777" w:rsidR="00A31EA4" w:rsidRPr="007343A0" w:rsidRDefault="00A31EA4" w:rsidP="0096300B">
            <w:pPr>
              <w:pStyle w:val="headertabella0"/>
              <w:rPr>
                <w:color w:val="002060"/>
              </w:rPr>
            </w:pPr>
            <w:r w:rsidRPr="007343A0">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A6604" w14:textId="77777777" w:rsidR="00A31EA4" w:rsidRPr="007343A0" w:rsidRDefault="00A31EA4" w:rsidP="0096300B">
            <w:pPr>
              <w:pStyle w:val="headertabella0"/>
              <w:rPr>
                <w:color w:val="002060"/>
              </w:rPr>
            </w:pPr>
            <w:r w:rsidRPr="007343A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87BD3" w14:textId="77777777" w:rsidR="00A31EA4" w:rsidRPr="007343A0" w:rsidRDefault="00A31EA4" w:rsidP="0096300B">
            <w:pPr>
              <w:pStyle w:val="headertabella0"/>
              <w:rPr>
                <w:color w:val="002060"/>
              </w:rPr>
            </w:pPr>
            <w:r w:rsidRPr="007343A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3155D" w14:textId="77777777" w:rsidR="00A31EA4" w:rsidRPr="007343A0" w:rsidRDefault="00A31EA4" w:rsidP="0096300B">
            <w:pPr>
              <w:pStyle w:val="headertabella0"/>
              <w:rPr>
                <w:color w:val="002060"/>
              </w:rPr>
            </w:pPr>
            <w:r w:rsidRPr="007343A0">
              <w:rPr>
                <w:color w:val="002060"/>
              </w:rPr>
              <w:t xml:space="preserve">Data </w:t>
            </w:r>
            <w:proofErr w:type="spellStart"/>
            <w:r w:rsidRPr="007343A0">
              <w:rPr>
                <w:color w:val="002060"/>
              </w:rPr>
              <w:t>Orig</w:t>
            </w:r>
            <w:proofErr w:type="spellEnd"/>
            <w:r w:rsidRPr="007343A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73DBE" w14:textId="77777777" w:rsidR="00A31EA4" w:rsidRPr="007343A0" w:rsidRDefault="00A31EA4" w:rsidP="0096300B">
            <w:pPr>
              <w:pStyle w:val="headertabella0"/>
              <w:rPr>
                <w:color w:val="002060"/>
              </w:rPr>
            </w:pPr>
            <w:r w:rsidRPr="007343A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87B43" w14:textId="77777777" w:rsidR="00A31EA4" w:rsidRPr="007343A0" w:rsidRDefault="00A31EA4" w:rsidP="0096300B">
            <w:pPr>
              <w:pStyle w:val="headertabella0"/>
              <w:rPr>
                <w:color w:val="002060"/>
              </w:rPr>
            </w:pPr>
            <w:r w:rsidRPr="007343A0">
              <w:rPr>
                <w:color w:val="002060"/>
              </w:rPr>
              <w:t xml:space="preserve">Ora </w:t>
            </w:r>
            <w:proofErr w:type="spellStart"/>
            <w:r w:rsidRPr="007343A0">
              <w:rPr>
                <w:color w:val="002060"/>
              </w:rPr>
              <w:t>Orig</w:t>
            </w:r>
            <w:proofErr w:type="spellEnd"/>
            <w:r w:rsidRPr="007343A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D9FFE" w14:textId="77777777" w:rsidR="00A31EA4" w:rsidRPr="007343A0" w:rsidRDefault="00A31EA4" w:rsidP="0096300B">
            <w:pPr>
              <w:pStyle w:val="headertabella0"/>
              <w:rPr>
                <w:color w:val="002060"/>
              </w:rPr>
            </w:pPr>
            <w:r w:rsidRPr="007343A0">
              <w:rPr>
                <w:color w:val="002060"/>
              </w:rPr>
              <w:t>Impianto</w:t>
            </w:r>
          </w:p>
        </w:tc>
      </w:tr>
      <w:tr w:rsidR="00A31EA4" w:rsidRPr="007343A0" w14:paraId="5D0C30A5" w14:textId="77777777" w:rsidTr="0096300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0CD4C" w14:textId="77777777" w:rsidR="00A31EA4" w:rsidRPr="007343A0" w:rsidRDefault="00A31EA4" w:rsidP="0096300B">
            <w:pPr>
              <w:pStyle w:val="rowtabella0"/>
              <w:rPr>
                <w:color w:val="002060"/>
                <w:highlight w:val="yellow"/>
              </w:rPr>
            </w:pPr>
            <w:r w:rsidRPr="007343A0">
              <w:rPr>
                <w:color w:val="002060"/>
                <w:highlight w:val="yellow"/>
              </w:rPr>
              <w:t>31/01/2026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09E2C" w14:textId="77777777" w:rsidR="00A31EA4" w:rsidRPr="007343A0" w:rsidRDefault="00A31EA4" w:rsidP="0096300B">
            <w:pPr>
              <w:pStyle w:val="rowtabella0"/>
              <w:jc w:val="center"/>
              <w:rPr>
                <w:color w:val="002060"/>
                <w:highlight w:val="yellow"/>
              </w:rPr>
            </w:pPr>
            <w:r w:rsidRPr="007343A0">
              <w:rPr>
                <w:color w:val="002060"/>
                <w:highlight w:val="yellow"/>
              </w:rPr>
              <w:t>8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0D559" w14:textId="77777777" w:rsidR="00A31EA4" w:rsidRPr="007343A0" w:rsidRDefault="00A31EA4" w:rsidP="0096300B">
            <w:pPr>
              <w:pStyle w:val="rowtabella0"/>
              <w:rPr>
                <w:color w:val="002060"/>
                <w:highlight w:val="yellow"/>
              </w:rPr>
            </w:pPr>
            <w:r w:rsidRPr="007343A0">
              <w:rPr>
                <w:color w:val="002060"/>
                <w:highlight w:val="yellow"/>
              </w:rPr>
              <w:t>FUTSAL VIRE GEOSISTEM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5AF98" w14:textId="77777777" w:rsidR="00A31EA4" w:rsidRPr="007343A0" w:rsidRDefault="00A31EA4" w:rsidP="0096300B">
            <w:pPr>
              <w:pStyle w:val="rowtabella0"/>
              <w:rPr>
                <w:color w:val="002060"/>
                <w:highlight w:val="yellow"/>
              </w:rPr>
            </w:pPr>
            <w:r w:rsidRPr="007343A0">
              <w:rPr>
                <w:color w:val="002060"/>
                <w:highlight w:val="yellow"/>
              </w:rPr>
              <w:t>POLISPORTIVA ROSSO BLU</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E2226" w14:textId="77777777" w:rsidR="00A31EA4" w:rsidRPr="007343A0" w:rsidRDefault="00A31EA4" w:rsidP="0096300B">
            <w:pPr>
              <w:pStyle w:val="rowtabella0"/>
              <w:rPr>
                <w:color w:val="002060"/>
              </w:rPr>
            </w:pPr>
            <w:r>
              <w:rPr>
                <w:color w:val="002060"/>
              </w:rPr>
              <w:t>01</w:t>
            </w:r>
            <w:r w:rsidRPr="007343A0">
              <w:rPr>
                <w:color w:val="002060"/>
              </w:rPr>
              <w:t>/0</w:t>
            </w:r>
            <w:r>
              <w:rPr>
                <w:color w:val="002060"/>
              </w:rPr>
              <w:t>2</w:t>
            </w:r>
            <w:r w:rsidRPr="007343A0">
              <w:rPr>
                <w:color w:val="002060"/>
              </w:rPr>
              <w:t>/2026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0F408" w14:textId="77777777" w:rsidR="00A31EA4" w:rsidRPr="007343A0" w:rsidRDefault="00A31EA4" w:rsidP="0096300B">
            <w:pPr>
              <w:pStyle w:val="rowtabella0"/>
              <w:jc w:val="center"/>
              <w:rPr>
                <w:color w:val="002060"/>
                <w:highlight w:val="yellow"/>
              </w:rPr>
            </w:pPr>
            <w:r w:rsidRPr="007343A0">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EA3DC" w14:textId="77777777" w:rsidR="00A31EA4" w:rsidRPr="007343A0" w:rsidRDefault="00A31EA4" w:rsidP="0096300B">
            <w:pPr>
              <w:pStyle w:val="rowtabella0"/>
              <w:jc w:val="center"/>
              <w:rPr>
                <w:color w:val="002060"/>
              </w:rPr>
            </w:pPr>
            <w:r w:rsidRPr="007343A0">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0F74D" w14:textId="77777777" w:rsidR="00A31EA4" w:rsidRPr="007343A0" w:rsidRDefault="00A31EA4" w:rsidP="0096300B">
            <w:pPr>
              <w:rPr>
                <w:color w:val="002060"/>
              </w:rPr>
            </w:pPr>
          </w:p>
        </w:tc>
      </w:tr>
      <w:tr w:rsidR="00A31EA4" w:rsidRPr="007343A0" w14:paraId="52E36347" w14:textId="77777777" w:rsidTr="0096300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30475" w14:textId="77777777" w:rsidR="00A31EA4" w:rsidRPr="007343A0" w:rsidRDefault="00A31EA4" w:rsidP="0096300B">
            <w:pPr>
              <w:pStyle w:val="rowtabella0"/>
              <w:rPr>
                <w:color w:val="002060"/>
                <w:highlight w:val="yellow"/>
              </w:rPr>
            </w:pPr>
            <w:r w:rsidRPr="007343A0">
              <w:rPr>
                <w:color w:val="002060"/>
                <w:highlight w:val="yellow"/>
              </w:rPr>
              <w:t>05/02/2026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EC029" w14:textId="77777777" w:rsidR="00A31EA4" w:rsidRPr="007343A0" w:rsidRDefault="00A31EA4" w:rsidP="0096300B">
            <w:pPr>
              <w:pStyle w:val="rowtabella0"/>
              <w:jc w:val="center"/>
              <w:rPr>
                <w:color w:val="002060"/>
                <w:highlight w:val="yellow"/>
              </w:rPr>
            </w:pPr>
            <w:r w:rsidRPr="007343A0">
              <w:rPr>
                <w:color w:val="002060"/>
                <w:highlight w:val="yellow"/>
              </w:rPr>
              <w:t>8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EE5EC" w14:textId="77777777" w:rsidR="00A31EA4" w:rsidRPr="007343A0" w:rsidRDefault="00A31EA4" w:rsidP="0096300B">
            <w:pPr>
              <w:pStyle w:val="rowtabella0"/>
              <w:rPr>
                <w:color w:val="002060"/>
                <w:highlight w:val="yellow"/>
              </w:rPr>
            </w:pPr>
            <w:r w:rsidRPr="007343A0">
              <w:rPr>
                <w:color w:val="002060"/>
                <w:highlight w:val="yellow"/>
              </w:rPr>
              <w:t>FIGHT BULLS CORRIDONIA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76054" w14:textId="77777777" w:rsidR="00A31EA4" w:rsidRPr="007343A0" w:rsidRDefault="00A31EA4" w:rsidP="0096300B">
            <w:pPr>
              <w:pStyle w:val="rowtabella0"/>
              <w:rPr>
                <w:color w:val="002060"/>
                <w:highlight w:val="yellow"/>
              </w:rPr>
            </w:pPr>
            <w:r w:rsidRPr="007343A0">
              <w:rPr>
                <w:color w:val="002060"/>
                <w:highlight w:val="yellow"/>
              </w:rPr>
              <w:t>ACLI AUDAX MONTECOSARO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76F4C" w14:textId="77777777" w:rsidR="00A31EA4" w:rsidRPr="007343A0" w:rsidRDefault="00A31EA4" w:rsidP="0096300B">
            <w:pPr>
              <w:pStyle w:val="rowtabella0"/>
              <w:rPr>
                <w:color w:val="002060"/>
              </w:rPr>
            </w:pPr>
            <w:r w:rsidRPr="007343A0">
              <w:rPr>
                <w:color w:val="002060"/>
              </w:rPr>
              <w:t>3</w:t>
            </w:r>
            <w:r>
              <w:rPr>
                <w:color w:val="002060"/>
              </w:rPr>
              <w:t>1</w:t>
            </w:r>
            <w:r w:rsidRPr="007343A0">
              <w:rPr>
                <w:color w:val="002060"/>
              </w:rPr>
              <w:t>/01/2026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5AF52" w14:textId="77777777" w:rsidR="00A31EA4" w:rsidRPr="007343A0" w:rsidRDefault="00A31EA4" w:rsidP="0096300B">
            <w:pPr>
              <w:pStyle w:val="rowtabella0"/>
              <w:jc w:val="center"/>
              <w:rPr>
                <w:color w:val="002060"/>
                <w:highlight w:val="yellow"/>
              </w:rPr>
            </w:pPr>
            <w:r w:rsidRPr="007343A0">
              <w:rPr>
                <w:color w:val="002060"/>
                <w:highlight w:val="yellow"/>
              </w:rPr>
              <w:t>20:00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3A83E" w14:textId="77777777" w:rsidR="00A31EA4" w:rsidRPr="007343A0" w:rsidRDefault="00A31EA4" w:rsidP="0096300B">
            <w:pPr>
              <w:pStyle w:val="rowtabella0"/>
              <w:jc w:val="center"/>
              <w:rPr>
                <w:color w:val="002060"/>
              </w:rPr>
            </w:pPr>
            <w:r w:rsidRPr="007343A0">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A28FE" w14:textId="77777777" w:rsidR="00A31EA4" w:rsidRPr="007343A0" w:rsidRDefault="00A31EA4" w:rsidP="0096300B">
            <w:pPr>
              <w:rPr>
                <w:color w:val="002060"/>
              </w:rPr>
            </w:pPr>
          </w:p>
        </w:tc>
      </w:tr>
    </w:tbl>
    <w:p w14:paraId="78646DCF" w14:textId="77777777" w:rsidR="00A31EA4" w:rsidRPr="007343A0" w:rsidRDefault="00A31EA4" w:rsidP="00A31EA4">
      <w:pPr>
        <w:pStyle w:val="breakline"/>
        <w:rPr>
          <w:rFonts w:eastAsiaTheme="minorEastAsia"/>
          <w:color w:val="002060"/>
        </w:rPr>
      </w:pPr>
    </w:p>
    <w:p w14:paraId="3FD5A84B" w14:textId="77777777" w:rsidR="00A31EA4" w:rsidRPr="007343A0" w:rsidRDefault="00A31EA4" w:rsidP="00A31EA4">
      <w:pPr>
        <w:pStyle w:val="breakline"/>
        <w:rPr>
          <w:color w:val="002060"/>
        </w:rPr>
      </w:pPr>
    </w:p>
    <w:p w14:paraId="02A61619" w14:textId="77777777" w:rsidR="00A31EA4" w:rsidRPr="007343A0" w:rsidRDefault="00A31EA4" w:rsidP="00A31EA4">
      <w:pPr>
        <w:pStyle w:val="titolocampionato0"/>
        <w:shd w:val="clear" w:color="auto" w:fill="CCCCCC"/>
        <w:spacing w:before="80" w:after="40"/>
        <w:rPr>
          <w:color w:val="002060"/>
        </w:rPr>
      </w:pPr>
      <w:r w:rsidRPr="007343A0">
        <w:rPr>
          <w:color w:val="002060"/>
        </w:rPr>
        <w:t>UNDER 17 C5 REGIONALI MASCHILI</w:t>
      </w:r>
    </w:p>
    <w:p w14:paraId="38AA702F" w14:textId="77777777" w:rsidR="00A31EA4" w:rsidRPr="007343A0" w:rsidRDefault="00A31EA4" w:rsidP="00A31EA4">
      <w:pPr>
        <w:pStyle w:val="titoloprinc0"/>
        <w:rPr>
          <w:color w:val="002060"/>
        </w:rPr>
      </w:pPr>
      <w:r w:rsidRPr="007343A0">
        <w:rPr>
          <w:color w:val="002060"/>
        </w:rPr>
        <w:t>VARIAZIONI AL PROGRAMMA GARE</w:t>
      </w:r>
    </w:p>
    <w:p w14:paraId="7D9E9044" w14:textId="77777777" w:rsidR="00A31EA4" w:rsidRPr="007343A0" w:rsidRDefault="00A31EA4" w:rsidP="00A31EA4">
      <w:pPr>
        <w:pStyle w:val="breakline"/>
        <w:rPr>
          <w:color w:val="002060"/>
        </w:rPr>
      </w:pPr>
    </w:p>
    <w:p w14:paraId="471185B3" w14:textId="77777777" w:rsidR="00A31EA4" w:rsidRPr="007343A0" w:rsidRDefault="00A31EA4" w:rsidP="00A31EA4">
      <w:pPr>
        <w:pStyle w:val="breakline"/>
        <w:rPr>
          <w:color w:val="002060"/>
        </w:rPr>
      </w:pPr>
    </w:p>
    <w:p w14:paraId="06430DC1" w14:textId="77777777" w:rsidR="00A31EA4" w:rsidRPr="007343A0" w:rsidRDefault="00A31EA4" w:rsidP="00A31EA4">
      <w:pPr>
        <w:pStyle w:val="sottotitolocampionato10"/>
        <w:rPr>
          <w:color w:val="002060"/>
        </w:rPr>
      </w:pPr>
      <w:r w:rsidRPr="007343A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31EA4" w:rsidRPr="007343A0" w14:paraId="729F6EDC" w14:textId="77777777" w:rsidTr="0096300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363E7" w14:textId="77777777" w:rsidR="00A31EA4" w:rsidRPr="007343A0" w:rsidRDefault="00A31EA4" w:rsidP="0096300B">
            <w:pPr>
              <w:pStyle w:val="headertabella0"/>
              <w:rPr>
                <w:color w:val="002060"/>
              </w:rPr>
            </w:pPr>
            <w:r w:rsidRPr="007343A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C7700" w14:textId="77777777" w:rsidR="00A31EA4" w:rsidRPr="007343A0" w:rsidRDefault="00A31EA4" w:rsidP="0096300B">
            <w:pPr>
              <w:pStyle w:val="headertabella0"/>
              <w:rPr>
                <w:color w:val="002060"/>
              </w:rPr>
            </w:pPr>
            <w:r w:rsidRPr="007343A0">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E0BED" w14:textId="77777777" w:rsidR="00A31EA4" w:rsidRPr="007343A0" w:rsidRDefault="00A31EA4" w:rsidP="0096300B">
            <w:pPr>
              <w:pStyle w:val="headertabella0"/>
              <w:rPr>
                <w:color w:val="002060"/>
              </w:rPr>
            </w:pPr>
            <w:r w:rsidRPr="007343A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C3D2B" w14:textId="77777777" w:rsidR="00A31EA4" w:rsidRPr="007343A0" w:rsidRDefault="00A31EA4" w:rsidP="0096300B">
            <w:pPr>
              <w:pStyle w:val="headertabella0"/>
              <w:rPr>
                <w:color w:val="002060"/>
              </w:rPr>
            </w:pPr>
            <w:r w:rsidRPr="007343A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636BB2" w14:textId="77777777" w:rsidR="00A31EA4" w:rsidRPr="007343A0" w:rsidRDefault="00A31EA4" w:rsidP="0096300B">
            <w:pPr>
              <w:pStyle w:val="headertabella0"/>
              <w:rPr>
                <w:color w:val="002060"/>
              </w:rPr>
            </w:pPr>
            <w:r w:rsidRPr="007343A0">
              <w:rPr>
                <w:color w:val="002060"/>
              </w:rPr>
              <w:t xml:space="preserve">Data </w:t>
            </w:r>
            <w:proofErr w:type="spellStart"/>
            <w:r w:rsidRPr="007343A0">
              <w:rPr>
                <w:color w:val="002060"/>
              </w:rPr>
              <w:t>Orig</w:t>
            </w:r>
            <w:proofErr w:type="spellEnd"/>
            <w:r w:rsidRPr="007343A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753AB" w14:textId="77777777" w:rsidR="00A31EA4" w:rsidRPr="007343A0" w:rsidRDefault="00A31EA4" w:rsidP="0096300B">
            <w:pPr>
              <w:pStyle w:val="headertabella0"/>
              <w:rPr>
                <w:color w:val="002060"/>
              </w:rPr>
            </w:pPr>
            <w:r w:rsidRPr="007343A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1B651" w14:textId="77777777" w:rsidR="00A31EA4" w:rsidRPr="007343A0" w:rsidRDefault="00A31EA4" w:rsidP="0096300B">
            <w:pPr>
              <w:pStyle w:val="headertabella0"/>
              <w:rPr>
                <w:color w:val="002060"/>
              </w:rPr>
            </w:pPr>
            <w:r w:rsidRPr="007343A0">
              <w:rPr>
                <w:color w:val="002060"/>
              </w:rPr>
              <w:t xml:space="preserve">Ora </w:t>
            </w:r>
            <w:proofErr w:type="spellStart"/>
            <w:r w:rsidRPr="007343A0">
              <w:rPr>
                <w:color w:val="002060"/>
              </w:rPr>
              <w:t>Orig</w:t>
            </w:r>
            <w:proofErr w:type="spellEnd"/>
            <w:r w:rsidRPr="007343A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C0A2F" w14:textId="77777777" w:rsidR="00A31EA4" w:rsidRPr="007343A0" w:rsidRDefault="00A31EA4" w:rsidP="0096300B">
            <w:pPr>
              <w:pStyle w:val="headertabella0"/>
              <w:rPr>
                <w:color w:val="002060"/>
              </w:rPr>
            </w:pPr>
            <w:r w:rsidRPr="007343A0">
              <w:rPr>
                <w:color w:val="002060"/>
              </w:rPr>
              <w:t>Impianto</w:t>
            </w:r>
          </w:p>
        </w:tc>
      </w:tr>
      <w:tr w:rsidR="00A31EA4" w:rsidRPr="007343A0" w14:paraId="3666D724" w14:textId="77777777" w:rsidTr="0096300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CDA31" w14:textId="77777777" w:rsidR="00A31EA4" w:rsidRPr="007343A0" w:rsidRDefault="00A31EA4" w:rsidP="0096300B">
            <w:pPr>
              <w:pStyle w:val="rowtabella0"/>
              <w:rPr>
                <w:color w:val="002060"/>
                <w:highlight w:val="yellow"/>
              </w:rPr>
            </w:pPr>
            <w:r w:rsidRPr="007343A0">
              <w:rPr>
                <w:color w:val="002060"/>
                <w:highlight w:val="yellow"/>
              </w:rPr>
              <w:t>31/01/2026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B75C7" w14:textId="77777777" w:rsidR="00A31EA4" w:rsidRPr="007343A0" w:rsidRDefault="00A31EA4" w:rsidP="0096300B">
            <w:pPr>
              <w:pStyle w:val="rowtabella0"/>
              <w:jc w:val="center"/>
              <w:rPr>
                <w:color w:val="002060"/>
                <w:highlight w:val="yellow"/>
              </w:rPr>
            </w:pPr>
            <w:r w:rsidRPr="007343A0">
              <w:rPr>
                <w:color w:val="002060"/>
                <w:highlight w:val="yellow"/>
              </w:rPr>
              <w:t>8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1FCF4" w14:textId="77777777" w:rsidR="00A31EA4" w:rsidRPr="007343A0" w:rsidRDefault="00A31EA4" w:rsidP="0096300B">
            <w:pPr>
              <w:pStyle w:val="rowtabella0"/>
              <w:rPr>
                <w:color w:val="002060"/>
                <w:highlight w:val="yellow"/>
              </w:rPr>
            </w:pPr>
            <w:r w:rsidRPr="007343A0">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1F62E" w14:textId="77777777" w:rsidR="00A31EA4" w:rsidRPr="007343A0" w:rsidRDefault="00A31EA4" w:rsidP="0096300B">
            <w:pPr>
              <w:pStyle w:val="rowtabella0"/>
              <w:rPr>
                <w:color w:val="002060"/>
                <w:highlight w:val="yellow"/>
              </w:rPr>
            </w:pPr>
            <w:r w:rsidRPr="007343A0">
              <w:rPr>
                <w:color w:val="002060"/>
                <w:highlight w:val="yellow"/>
              </w:rPr>
              <w:t>ETA BETA F.C. FANO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E1EDF" w14:textId="77777777" w:rsidR="00A31EA4" w:rsidRPr="007343A0" w:rsidRDefault="00A31EA4" w:rsidP="0096300B">
            <w:pPr>
              <w:pStyle w:val="rowtabella0"/>
              <w:rPr>
                <w:color w:val="002060"/>
              </w:rPr>
            </w:pPr>
            <w:r w:rsidRPr="007343A0">
              <w:rPr>
                <w:color w:val="002060"/>
              </w:rPr>
              <w:t>3</w:t>
            </w:r>
            <w:r>
              <w:rPr>
                <w:color w:val="002060"/>
              </w:rPr>
              <w:t>1</w:t>
            </w:r>
            <w:r w:rsidRPr="007343A0">
              <w:rPr>
                <w:color w:val="002060"/>
              </w:rPr>
              <w:t>/01/2026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33AE3" w14:textId="77777777" w:rsidR="00A31EA4" w:rsidRPr="007343A0" w:rsidRDefault="00A31EA4" w:rsidP="0096300B">
            <w:pPr>
              <w:pStyle w:val="rowtabella0"/>
              <w:jc w:val="center"/>
              <w:rPr>
                <w:color w:val="002060"/>
                <w:highlight w:val="yellow"/>
              </w:rPr>
            </w:pPr>
            <w:r w:rsidRPr="007343A0">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6E345" w14:textId="77777777" w:rsidR="00A31EA4" w:rsidRPr="007343A0" w:rsidRDefault="00A31EA4" w:rsidP="0096300B">
            <w:pPr>
              <w:pStyle w:val="rowtabella0"/>
              <w:jc w:val="center"/>
              <w:rPr>
                <w:color w:val="002060"/>
              </w:rPr>
            </w:pPr>
            <w:r w:rsidRPr="007343A0">
              <w:rPr>
                <w:color w:val="002060"/>
              </w:rPr>
              <w:t>1</w:t>
            </w:r>
            <w:r>
              <w:rPr>
                <w:color w:val="002060"/>
              </w:rPr>
              <w:t>8</w:t>
            </w:r>
            <w:r w:rsidRPr="007343A0">
              <w:rPr>
                <w:color w:val="002060"/>
              </w:rPr>
              <w:t>:</w:t>
            </w:r>
            <w:r>
              <w:rPr>
                <w:color w:val="002060"/>
              </w:rPr>
              <w:t>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98883" w14:textId="77777777" w:rsidR="00A31EA4" w:rsidRPr="007343A0" w:rsidRDefault="00A31EA4" w:rsidP="0096300B">
            <w:pPr>
              <w:rPr>
                <w:color w:val="002060"/>
              </w:rPr>
            </w:pPr>
          </w:p>
        </w:tc>
      </w:tr>
    </w:tbl>
    <w:p w14:paraId="225859D8" w14:textId="77777777" w:rsidR="00A31EA4" w:rsidRPr="007343A0" w:rsidRDefault="00A31EA4" w:rsidP="00A31EA4">
      <w:pPr>
        <w:pStyle w:val="breakline"/>
        <w:rPr>
          <w:rFonts w:eastAsiaTheme="minorEastAsia"/>
          <w:color w:val="002060"/>
        </w:rPr>
      </w:pPr>
    </w:p>
    <w:p w14:paraId="327B7E2C" w14:textId="77777777" w:rsidR="00A31EA4" w:rsidRPr="007343A0" w:rsidRDefault="00A31EA4" w:rsidP="00A31EA4">
      <w:pPr>
        <w:pStyle w:val="breakline"/>
        <w:rPr>
          <w:color w:val="002060"/>
        </w:rPr>
      </w:pPr>
    </w:p>
    <w:p w14:paraId="46A43B7F" w14:textId="77777777" w:rsidR="00A31EA4" w:rsidRPr="007343A0" w:rsidRDefault="00A31EA4" w:rsidP="00A31EA4">
      <w:pPr>
        <w:pStyle w:val="titolocampionato0"/>
        <w:shd w:val="clear" w:color="auto" w:fill="CCCCCC"/>
        <w:spacing w:before="80" w:after="40"/>
        <w:rPr>
          <w:color w:val="002060"/>
        </w:rPr>
      </w:pPr>
      <w:r w:rsidRPr="007343A0">
        <w:rPr>
          <w:color w:val="002060"/>
        </w:rPr>
        <w:t>UNDER 15 C5 REGIONALI MASCHILI</w:t>
      </w:r>
    </w:p>
    <w:p w14:paraId="258B44FD" w14:textId="77777777" w:rsidR="00A31EA4" w:rsidRPr="007343A0" w:rsidRDefault="00A31EA4" w:rsidP="00A31EA4">
      <w:pPr>
        <w:pStyle w:val="titoloprinc0"/>
        <w:rPr>
          <w:color w:val="002060"/>
        </w:rPr>
      </w:pPr>
      <w:r w:rsidRPr="007343A0">
        <w:rPr>
          <w:color w:val="002060"/>
        </w:rPr>
        <w:t>VARIAZIONI AL PROGRAMMA GARE</w:t>
      </w:r>
    </w:p>
    <w:p w14:paraId="6AE26D2F" w14:textId="77777777" w:rsidR="00A31EA4" w:rsidRPr="007343A0" w:rsidRDefault="00A31EA4" w:rsidP="00A31EA4">
      <w:pPr>
        <w:pStyle w:val="breakline"/>
        <w:rPr>
          <w:color w:val="002060"/>
        </w:rPr>
      </w:pPr>
    </w:p>
    <w:p w14:paraId="0B8384A9" w14:textId="77777777" w:rsidR="00A31EA4" w:rsidRPr="007343A0" w:rsidRDefault="00A31EA4" w:rsidP="00A31EA4">
      <w:pPr>
        <w:pStyle w:val="breakline"/>
        <w:rPr>
          <w:color w:val="002060"/>
        </w:rPr>
      </w:pPr>
    </w:p>
    <w:p w14:paraId="4F85001D" w14:textId="77777777" w:rsidR="00A31EA4" w:rsidRPr="007343A0" w:rsidRDefault="00A31EA4" w:rsidP="00A31EA4">
      <w:pPr>
        <w:pStyle w:val="sottotitolocampionato10"/>
        <w:rPr>
          <w:color w:val="002060"/>
        </w:rPr>
      </w:pPr>
      <w:r w:rsidRPr="007343A0">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31EA4" w:rsidRPr="007343A0" w14:paraId="5AF024D7" w14:textId="77777777" w:rsidTr="0096300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245A2" w14:textId="77777777" w:rsidR="00A31EA4" w:rsidRPr="007343A0" w:rsidRDefault="00A31EA4" w:rsidP="0096300B">
            <w:pPr>
              <w:pStyle w:val="headertabella0"/>
              <w:rPr>
                <w:color w:val="002060"/>
              </w:rPr>
            </w:pPr>
            <w:r w:rsidRPr="007343A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61D50" w14:textId="77777777" w:rsidR="00A31EA4" w:rsidRPr="007343A0" w:rsidRDefault="00A31EA4" w:rsidP="0096300B">
            <w:pPr>
              <w:pStyle w:val="headertabella0"/>
              <w:rPr>
                <w:color w:val="002060"/>
              </w:rPr>
            </w:pPr>
            <w:r w:rsidRPr="007343A0">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F4826" w14:textId="77777777" w:rsidR="00A31EA4" w:rsidRPr="007343A0" w:rsidRDefault="00A31EA4" w:rsidP="0096300B">
            <w:pPr>
              <w:pStyle w:val="headertabella0"/>
              <w:rPr>
                <w:color w:val="002060"/>
              </w:rPr>
            </w:pPr>
            <w:r w:rsidRPr="007343A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FBB97" w14:textId="77777777" w:rsidR="00A31EA4" w:rsidRPr="007343A0" w:rsidRDefault="00A31EA4" w:rsidP="0096300B">
            <w:pPr>
              <w:pStyle w:val="headertabella0"/>
              <w:rPr>
                <w:color w:val="002060"/>
              </w:rPr>
            </w:pPr>
            <w:r w:rsidRPr="007343A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C44E8" w14:textId="77777777" w:rsidR="00A31EA4" w:rsidRPr="007343A0" w:rsidRDefault="00A31EA4" w:rsidP="0096300B">
            <w:pPr>
              <w:pStyle w:val="headertabella0"/>
              <w:rPr>
                <w:color w:val="002060"/>
              </w:rPr>
            </w:pPr>
            <w:r w:rsidRPr="007343A0">
              <w:rPr>
                <w:color w:val="002060"/>
              </w:rPr>
              <w:t xml:space="preserve">Data </w:t>
            </w:r>
            <w:proofErr w:type="spellStart"/>
            <w:r w:rsidRPr="007343A0">
              <w:rPr>
                <w:color w:val="002060"/>
              </w:rPr>
              <w:t>Orig</w:t>
            </w:r>
            <w:proofErr w:type="spellEnd"/>
            <w:r w:rsidRPr="007343A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C42D6" w14:textId="77777777" w:rsidR="00A31EA4" w:rsidRPr="007343A0" w:rsidRDefault="00A31EA4" w:rsidP="0096300B">
            <w:pPr>
              <w:pStyle w:val="headertabella0"/>
              <w:rPr>
                <w:color w:val="002060"/>
              </w:rPr>
            </w:pPr>
            <w:r w:rsidRPr="007343A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0CDB52" w14:textId="77777777" w:rsidR="00A31EA4" w:rsidRPr="007343A0" w:rsidRDefault="00A31EA4" w:rsidP="0096300B">
            <w:pPr>
              <w:pStyle w:val="headertabella0"/>
              <w:rPr>
                <w:color w:val="002060"/>
              </w:rPr>
            </w:pPr>
            <w:r w:rsidRPr="007343A0">
              <w:rPr>
                <w:color w:val="002060"/>
              </w:rPr>
              <w:t xml:space="preserve">Ora </w:t>
            </w:r>
            <w:proofErr w:type="spellStart"/>
            <w:r w:rsidRPr="007343A0">
              <w:rPr>
                <w:color w:val="002060"/>
              </w:rPr>
              <w:t>Orig</w:t>
            </w:r>
            <w:proofErr w:type="spellEnd"/>
            <w:r w:rsidRPr="007343A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68886" w14:textId="77777777" w:rsidR="00A31EA4" w:rsidRPr="007343A0" w:rsidRDefault="00A31EA4" w:rsidP="0096300B">
            <w:pPr>
              <w:pStyle w:val="headertabella0"/>
              <w:rPr>
                <w:color w:val="002060"/>
              </w:rPr>
            </w:pPr>
            <w:r w:rsidRPr="007343A0">
              <w:rPr>
                <w:color w:val="002060"/>
              </w:rPr>
              <w:t>Impianto</w:t>
            </w:r>
          </w:p>
        </w:tc>
      </w:tr>
      <w:tr w:rsidR="00A31EA4" w:rsidRPr="007343A0" w14:paraId="26620C5E" w14:textId="77777777" w:rsidTr="0096300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233BB" w14:textId="77777777" w:rsidR="00A31EA4" w:rsidRPr="007343A0" w:rsidRDefault="00A31EA4" w:rsidP="0096300B">
            <w:pPr>
              <w:pStyle w:val="rowtabella0"/>
              <w:rPr>
                <w:color w:val="002060"/>
                <w:highlight w:val="yellow"/>
              </w:rPr>
            </w:pPr>
            <w:r w:rsidRPr="007343A0">
              <w:rPr>
                <w:color w:val="002060"/>
                <w:highlight w:val="yellow"/>
              </w:rPr>
              <w:t>31/01/2026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76ECA" w14:textId="77777777" w:rsidR="00A31EA4" w:rsidRPr="007343A0" w:rsidRDefault="00A31EA4" w:rsidP="0096300B">
            <w:pPr>
              <w:pStyle w:val="rowtabella0"/>
              <w:jc w:val="center"/>
              <w:rPr>
                <w:color w:val="002060"/>
                <w:highlight w:val="yellow"/>
              </w:rPr>
            </w:pPr>
            <w:r w:rsidRPr="007343A0">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21DC3" w14:textId="77777777" w:rsidR="00A31EA4" w:rsidRPr="007343A0" w:rsidRDefault="00A31EA4" w:rsidP="0096300B">
            <w:pPr>
              <w:pStyle w:val="rowtabella0"/>
              <w:rPr>
                <w:color w:val="002060"/>
                <w:highlight w:val="yellow"/>
              </w:rPr>
            </w:pPr>
            <w:r w:rsidRPr="007343A0">
              <w:rPr>
                <w:color w:val="002060"/>
                <w:highlight w:val="yellow"/>
              </w:rPr>
              <w:t>POLISPORTIVA RIPATRANSONE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CAEA2" w14:textId="77777777" w:rsidR="00A31EA4" w:rsidRPr="007343A0" w:rsidRDefault="00A31EA4" w:rsidP="0096300B">
            <w:pPr>
              <w:pStyle w:val="rowtabella0"/>
              <w:rPr>
                <w:color w:val="002060"/>
                <w:highlight w:val="yellow"/>
              </w:rPr>
            </w:pPr>
            <w:r w:rsidRPr="007343A0">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4732A" w14:textId="77777777" w:rsidR="00A31EA4" w:rsidRPr="007343A0" w:rsidRDefault="00A31EA4" w:rsidP="0096300B">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2E4E6" w14:textId="77777777" w:rsidR="00A31EA4" w:rsidRPr="007343A0" w:rsidRDefault="00A31EA4" w:rsidP="0096300B">
            <w:pPr>
              <w:pStyle w:val="rowtabella0"/>
              <w:jc w:val="center"/>
              <w:rPr>
                <w:color w:val="002060"/>
              </w:rPr>
            </w:pPr>
            <w:r w:rsidRPr="007343A0">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4592C" w14:textId="77777777" w:rsidR="00A31EA4" w:rsidRPr="007343A0" w:rsidRDefault="00A31EA4" w:rsidP="0096300B">
            <w:pPr>
              <w:pStyle w:val="rowtabella0"/>
              <w:jc w:val="center"/>
              <w:rPr>
                <w:color w:val="002060"/>
              </w:rPr>
            </w:pPr>
            <w:r w:rsidRPr="007343A0">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DAC26" w14:textId="77777777" w:rsidR="00A31EA4" w:rsidRPr="007343A0" w:rsidRDefault="00A31EA4" w:rsidP="0096300B">
            <w:pPr>
              <w:rPr>
                <w:color w:val="002060"/>
              </w:rPr>
            </w:pPr>
          </w:p>
        </w:tc>
      </w:tr>
    </w:tbl>
    <w:p w14:paraId="1A812E9E" w14:textId="77777777" w:rsidR="00A31EA4" w:rsidRPr="007343A0" w:rsidRDefault="00A31EA4" w:rsidP="00A31EA4">
      <w:pPr>
        <w:pStyle w:val="breakline"/>
        <w:rPr>
          <w:rFonts w:eastAsiaTheme="minorEastAsia"/>
          <w:color w:val="002060"/>
        </w:rPr>
      </w:pPr>
    </w:p>
    <w:p w14:paraId="4D69255E" w14:textId="77777777" w:rsidR="00571DFF" w:rsidRPr="008632AF" w:rsidRDefault="00571DFF" w:rsidP="00571DFF">
      <w:pPr>
        <w:pStyle w:val="breakline"/>
        <w:rPr>
          <w:color w:val="002060"/>
        </w:rPr>
      </w:pPr>
    </w:p>
    <w:p w14:paraId="55CB5FF0" w14:textId="77777777" w:rsidR="00571DFF" w:rsidRPr="008632AF" w:rsidRDefault="00571DFF" w:rsidP="00571DFF">
      <w:pPr>
        <w:pStyle w:val="breakline"/>
        <w:rPr>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5A43CF19"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BB6150">
        <w:rPr>
          <w:rFonts w:ascii="Arial" w:hAnsi="Arial" w:cs="Arial"/>
          <w:b/>
          <w:bCs/>
          <w:color w:val="002060"/>
        </w:rPr>
        <w:t>0</w:t>
      </w:r>
      <w:r w:rsidR="008E356B">
        <w:rPr>
          <w:rFonts w:ascii="Arial" w:hAnsi="Arial" w:cs="Arial"/>
          <w:b/>
          <w:bCs/>
          <w:color w:val="002060"/>
        </w:rPr>
        <w:t>9</w:t>
      </w:r>
      <w:r w:rsidR="00BB6150">
        <w:rPr>
          <w:rFonts w:ascii="Arial" w:hAnsi="Arial" w:cs="Arial"/>
          <w:b/>
          <w:bCs/>
          <w:color w:val="002060"/>
        </w:rPr>
        <w:t xml:space="preserve"> febbraio</w:t>
      </w:r>
      <w:r w:rsidR="00C21FC0">
        <w:rPr>
          <w:rFonts w:ascii="Arial" w:hAnsi="Arial" w:cs="Arial"/>
          <w:b/>
          <w:bCs/>
          <w:color w:val="002060"/>
        </w:rPr>
        <w:t xml:space="preserve">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3" w:name="_Hlk129856054"/>
      <w:r>
        <w:rPr>
          <w:color w:val="FFFFFF" w:themeColor="background1"/>
        </w:rPr>
        <w:t>ERRATA CORRIGE</w:t>
      </w:r>
      <w:bookmarkEnd w:id="13"/>
    </w:p>
    <w:p w14:paraId="05770628" w14:textId="77777777" w:rsidR="009038E5" w:rsidRDefault="009038E5"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4C476A76" w14:textId="77777777" w:rsidR="00983A9C" w:rsidRPr="00330FA8" w:rsidRDefault="00983A9C" w:rsidP="00530523">
      <w:pPr>
        <w:pStyle w:val="breakline"/>
        <w:rPr>
          <w:color w:val="002060"/>
        </w:rPr>
      </w:pPr>
    </w:p>
    <w:p w14:paraId="274DE137" w14:textId="77777777" w:rsidR="005C085E" w:rsidRPr="00692221" w:rsidRDefault="005C085E" w:rsidP="00530523">
      <w:pPr>
        <w:pStyle w:val="breakline"/>
        <w:rPr>
          <w:color w:val="002060"/>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0A301FF0"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BB6150">
        <w:rPr>
          <w:b/>
          <w:color w:val="002060"/>
          <w:u w:val="single"/>
        </w:rPr>
        <w:t>2</w:t>
      </w:r>
      <w:r w:rsidR="00C06E17">
        <w:rPr>
          <w:b/>
          <w:color w:val="002060"/>
          <w:u w:val="single"/>
        </w:rPr>
        <w:t>7</w:t>
      </w:r>
      <w:r w:rsidR="003D6BA1">
        <w:rPr>
          <w:b/>
          <w:color w:val="002060"/>
          <w:u w:val="single"/>
        </w:rPr>
        <w:t>/</w:t>
      </w:r>
      <w:r w:rsidR="00F3715D">
        <w:rPr>
          <w:b/>
          <w:color w:val="002060"/>
          <w:u w:val="single"/>
        </w:rPr>
        <w:t>01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2"/>
      <w:footerReference w:type="even" r:id="rId13"/>
      <w:footerReference w:type="default" r:id="rId14"/>
      <w:headerReference w:type="first" r:id="rId15"/>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BFA137" w14:textId="77777777" w:rsidR="00651E4E" w:rsidRDefault="00651E4E">
      <w:r>
        <w:separator/>
      </w:r>
    </w:p>
  </w:endnote>
  <w:endnote w:type="continuationSeparator" w:id="0">
    <w:p w14:paraId="2594C253" w14:textId="77777777" w:rsidR="00651E4E" w:rsidRDefault="00651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559492FC"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F962D4">
      <w:rPr>
        <w:rStyle w:val="Numeropagina"/>
        <w:rFonts w:ascii="Arial" w:hAnsi="Arial" w:cs="Arial"/>
        <w:color w:val="002060"/>
      </w:rPr>
      <w:t>7</w:t>
    </w:r>
    <w:r w:rsidR="00DC3218">
      <w:rPr>
        <w:rStyle w:val="Numeropagina"/>
        <w:rFonts w:ascii="Arial" w:hAnsi="Arial" w:cs="Arial"/>
        <w:color w:val="002060"/>
      </w:rPr>
      <w:t>5</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DC98ED" w14:textId="77777777" w:rsidR="00651E4E" w:rsidRDefault="00651E4E">
      <w:r>
        <w:separator/>
      </w:r>
    </w:p>
  </w:footnote>
  <w:footnote w:type="continuationSeparator" w:id="0">
    <w:p w14:paraId="004F1A9A" w14:textId="77777777" w:rsidR="00651E4E" w:rsidRDefault="00651E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6"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16"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18"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20"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1"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0"/>
  </w:num>
  <w:num w:numId="2" w16cid:durableId="1429622785">
    <w:abstractNumId w:val="20"/>
  </w:num>
  <w:num w:numId="3" w16cid:durableId="57946484">
    <w:abstractNumId w:val="2"/>
  </w:num>
  <w:num w:numId="4" w16cid:durableId="564266614">
    <w:abstractNumId w:val="16"/>
  </w:num>
  <w:num w:numId="5" w16cid:durableId="1249315646">
    <w:abstractNumId w:val="13"/>
  </w:num>
  <w:num w:numId="6" w16cid:durableId="934754267">
    <w:abstractNumId w:val="3"/>
  </w:num>
  <w:num w:numId="7" w16cid:durableId="2088965195">
    <w:abstractNumId w:val="8"/>
  </w:num>
  <w:num w:numId="8" w16cid:durableId="1258707900">
    <w:abstractNumId w:val="21"/>
  </w:num>
  <w:num w:numId="9" w16cid:durableId="1178347381">
    <w:abstractNumId w:val="7"/>
  </w:num>
  <w:num w:numId="10" w16cid:durableId="898786278">
    <w:abstractNumId w:val="15"/>
  </w:num>
  <w:num w:numId="11" w16cid:durableId="494956249">
    <w:abstractNumId w:val="1"/>
  </w:num>
  <w:num w:numId="12" w16cid:durableId="42485999">
    <w:abstractNumId w:val="17"/>
  </w:num>
  <w:num w:numId="13" w16cid:durableId="719942284">
    <w:abstractNumId w:val="19"/>
  </w:num>
  <w:num w:numId="14" w16cid:durableId="441070817">
    <w:abstractNumId w:val="14"/>
  </w:num>
  <w:num w:numId="15" w16cid:durableId="185873864">
    <w:abstractNumId w:val="9"/>
  </w:num>
  <w:num w:numId="16" w16cid:durableId="2025663332">
    <w:abstractNumId w:val="6"/>
  </w:num>
  <w:num w:numId="17" w16cid:durableId="835270767">
    <w:abstractNumId w:val="11"/>
  </w:num>
  <w:num w:numId="18" w16cid:durableId="1125348853">
    <w:abstractNumId w:val="5"/>
  </w:num>
  <w:num w:numId="19" w16cid:durableId="1200316192">
    <w:abstractNumId w:val="10"/>
  </w:num>
  <w:num w:numId="20" w16cid:durableId="1561752122">
    <w:abstractNumId w:val="12"/>
  </w:num>
  <w:num w:numId="21" w16cid:durableId="1582134860">
    <w:abstractNumId w:val="18"/>
  </w:num>
  <w:num w:numId="22" w16cid:durableId="2112506361">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127"/>
    <w:rsid w:val="00007368"/>
    <w:rsid w:val="000074BF"/>
    <w:rsid w:val="00007A73"/>
    <w:rsid w:val="00007A77"/>
    <w:rsid w:val="00007DAD"/>
    <w:rsid w:val="00010684"/>
    <w:rsid w:val="00010C17"/>
    <w:rsid w:val="00011727"/>
    <w:rsid w:val="00011F55"/>
    <w:rsid w:val="00012A02"/>
    <w:rsid w:val="00012A93"/>
    <w:rsid w:val="00013231"/>
    <w:rsid w:val="000139E7"/>
    <w:rsid w:val="00013FB6"/>
    <w:rsid w:val="00014489"/>
    <w:rsid w:val="000147A2"/>
    <w:rsid w:val="000148DB"/>
    <w:rsid w:val="00015453"/>
    <w:rsid w:val="000154D7"/>
    <w:rsid w:val="00015544"/>
    <w:rsid w:val="000157C8"/>
    <w:rsid w:val="00015904"/>
    <w:rsid w:val="000159C2"/>
    <w:rsid w:val="00015D01"/>
    <w:rsid w:val="00015DFF"/>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9C9"/>
    <w:rsid w:val="00031A3C"/>
    <w:rsid w:val="00031B58"/>
    <w:rsid w:val="00031C77"/>
    <w:rsid w:val="00031D32"/>
    <w:rsid w:val="00031ED8"/>
    <w:rsid w:val="00032228"/>
    <w:rsid w:val="0003269E"/>
    <w:rsid w:val="00032D67"/>
    <w:rsid w:val="00032DF6"/>
    <w:rsid w:val="00033045"/>
    <w:rsid w:val="000334EC"/>
    <w:rsid w:val="0003464F"/>
    <w:rsid w:val="00034691"/>
    <w:rsid w:val="000346F7"/>
    <w:rsid w:val="00034BF5"/>
    <w:rsid w:val="00034F8A"/>
    <w:rsid w:val="00035C52"/>
    <w:rsid w:val="00035D33"/>
    <w:rsid w:val="00035EB7"/>
    <w:rsid w:val="00036089"/>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A6B"/>
    <w:rsid w:val="00044BFA"/>
    <w:rsid w:val="00044DFA"/>
    <w:rsid w:val="00045108"/>
    <w:rsid w:val="00045838"/>
    <w:rsid w:val="00045DDA"/>
    <w:rsid w:val="00045E1D"/>
    <w:rsid w:val="0005018E"/>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CD2"/>
    <w:rsid w:val="00070E37"/>
    <w:rsid w:val="000713EE"/>
    <w:rsid w:val="00071BEF"/>
    <w:rsid w:val="00072072"/>
    <w:rsid w:val="00072362"/>
    <w:rsid w:val="000728AE"/>
    <w:rsid w:val="00072C50"/>
    <w:rsid w:val="000738BB"/>
    <w:rsid w:val="000739F1"/>
    <w:rsid w:val="00073FA0"/>
    <w:rsid w:val="00073FF4"/>
    <w:rsid w:val="00074171"/>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1CD1"/>
    <w:rsid w:val="00082180"/>
    <w:rsid w:val="000822F3"/>
    <w:rsid w:val="00082AF0"/>
    <w:rsid w:val="00082B5F"/>
    <w:rsid w:val="000833CC"/>
    <w:rsid w:val="000833D8"/>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37"/>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3B5"/>
    <w:rsid w:val="000B2747"/>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B5"/>
    <w:rsid w:val="000B7AFD"/>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315"/>
    <w:rsid w:val="000D0BF9"/>
    <w:rsid w:val="000D0C1C"/>
    <w:rsid w:val="000D115D"/>
    <w:rsid w:val="000D18CD"/>
    <w:rsid w:val="000D257F"/>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761"/>
    <w:rsid w:val="000E0A2C"/>
    <w:rsid w:val="000E14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3FEA"/>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1A3"/>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8E4"/>
    <w:rsid w:val="00132A49"/>
    <w:rsid w:val="00132B21"/>
    <w:rsid w:val="00132FDD"/>
    <w:rsid w:val="001331BC"/>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C31"/>
    <w:rsid w:val="00136CCE"/>
    <w:rsid w:val="0013748C"/>
    <w:rsid w:val="00137DE0"/>
    <w:rsid w:val="00140263"/>
    <w:rsid w:val="00140A55"/>
    <w:rsid w:val="00140E5A"/>
    <w:rsid w:val="0014102C"/>
    <w:rsid w:val="00141373"/>
    <w:rsid w:val="00141B24"/>
    <w:rsid w:val="001424E3"/>
    <w:rsid w:val="001426F7"/>
    <w:rsid w:val="00142715"/>
    <w:rsid w:val="00142921"/>
    <w:rsid w:val="00143325"/>
    <w:rsid w:val="001433D1"/>
    <w:rsid w:val="0014344F"/>
    <w:rsid w:val="00143566"/>
    <w:rsid w:val="00143640"/>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D2B"/>
    <w:rsid w:val="00167698"/>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DE3"/>
    <w:rsid w:val="001800CC"/>
    <w:rsid w:val="00180139"/>
    <w:rsid w:val="001807BD"/>
    <w:rsid w:val="001809B7"/>
    <w:rsid w:val="00180B19"/>
    <w:rsid w:val="001813CE"/>
    <w:rsid w:val="001819CA"/>
    <w:rsid w:val="00181F17"/>
    <w:rsid w:val="00181F33"/>
    <w:rsid w:val="00181F44"/>
    <w:rsid w:val="001820C0"/>
    <w:rsid w:val="0018228E"/>
    <w:rsid w:val="00182494"/>
    <w:rsid w:val="00182DAB"/>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8F6"/>
    <w:rsid w:val="0019095B"/>
    <w:rsid w:val="00190ECF"/>
    <w:rsid w:val="00191B35"/>
    <w:rsid w:val="00191C94"/>
    <w:rsid w:val="00192510"/>
    <w:rsid w:val="00192626"/>
    <w:rsid w:val="00192717"/>
    <w:rsid w:val="0019287D"/>
    <w:rsid w:val="001928E2"/>
    <w:rsid w:val="00192C23"/>
    <w:rsid w:val="00193BE4"/>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903"/>
    <w:rsid w:val="0022614C"/>
    <w:rsid w:val="002263E6"/>
    <w:rsid w:val="00226699"/>
    <w:rsid w:val="00226EA3"/>
    <w:rsid w:val="0022764D"/>
    <w:rsid w:val="00227968"/>
    <w:rsid w:val="00227BFB"/>
    <w:rsid w:val="00230226"/>
    <w:rsid w:val="00230821"/>
    <w:rsid w:val="00230966"/>
    <w:rsid w:val="002309D1"/>
    <w:rsid w:val="00230CAF"/>
    <w:rsid w:val="002313B8"/>
    <w:rsid w:val="0023191A"/>
    <w:rsid w:val="0023251D"/>
    <w:rsid w:val="0023276D"/>
    <w:rsid w:val="00232835"/>
    <w:rsid w:val="002333F3"/>
    <w:rsid w:val="00233888"/>
    <w:rsid w:val="00233C60"/>
    <w:rsid w:val="00233CB4"/>
    <w:rsid w:val="00234029"/>
    <w:rsid w:val="00234598"/>
    <w:rsid w:val="00234C49"/>
    <w:rsid w:val="00234C94"/>
    <w:rsid w:val="00235022"/>
    <w:rsid w:val="0023593C"/>
    <w:rsid w:val="00235D23"/>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0AB1"/>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EE9"/>
    <w:rsid w:val="002A0F9F"/>
    <w:rsid w:val="002A0FA1"/>
    <w:rsid w:val="002A14E3"/>
    <w:rsid w:val="002A1788"/>
    <w:rsid w:val="002A1862"/>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731D"/>
    <w:rsid w:val="002A752D"/>
    <w:rsid w:val="002A7A84"/>
    <w:rsid w:val="002A7B05"/>
    <w:rsid w:val="002A7F4E"/>
    <w:rsid w:val="002B014E"/>
    <w:rsid w:val="002B032F"/>
    <w:rsid w:val="002B03F0"/>
    <w:rsid w:val="002B0641"/>
    <w:rsid w:val="002B131D"/>
    <w:rsid w:val="002B17AE"/>
    <w:rsid w:val="002B22F5"/>
    <w:rsid w:val="002B2541"/>
    <w:rsid w:val="002B26CC"/>
    <w:rsid w:val="002B288C"/>
    <w:rsid w:val="002B2A42"/>
    <w:rsid w:val="002B2BF9"/>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3D9"/>
    <w:rsid w:val="002E3BFF"/>
    <w:rsid w:val="002E3D41"/>
    <w:rsid w:val="002E41ED"/>
    <w:rsid w:val="002E4C50"/>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91"/>
    <w:rsid w:val="002F693B"/>
    <w:rsid w:val="002F696A"/>
    <w:rsid w:val="002F6AE5"/>
    <w:rsid w:val="002F6D2A"/>
    <w:rsid w:val="002F6DFC"/>
    <w:rsid w:val="002F7A59"/>
    <w:rsid w:val="003000EA"/>
    <w:rsid w:val="003005F2"/>
    <w:rsid w:val="0030087D"/>
    <w:rsid w:val="0030090B"/>
    <w:rsid w:val="00300A02"/>
    <w:rsid w:val="00300C7D"/>
    <w:rsid w:val="00301578"/>
    <w:rsid w:val="00301857"/>
    <w:rsid w:val="003018EA"/>
    <w:rsid w:val="00301D0D"/>
    <w:rsid w:val="003025EA"/>
    <w:rsid w:val="003025EF"/>
    <w:rsid w:val="00302648"/>
    <w:rsid w:val="00302A2D"/>
    <w:rsid w:val="00302F63"/>
    <w:rsid w:val="003039B9"/>
    <w:rsid w:val="00303C64"/>
    <w:rsid w:val="00303F6E"/>
    <w:rsid w:val="00303FFA"/>
    <w:rsid w:val="003042AC"/>
    <w:rsid w:val="00304763"/>
    <w:rsid w:val="00304A09"/>
    <w:rsid w:val="003050E4"/>
    <w:rsid w:val="00305179"/>
    <w:rsid w:val="00305503"/>
    <w:rsid w:val="00305742"/>
    <w:rsid w:val="00305AB7"/>
    <w:rsid w:val="00305B88"/>
    <w:rsid w:val="00305BB5"/>
    <w:rsid w:val="00306090"/>
    <w:rsid w:val="00306101"/>
    <w:rsid w:val="0030644C"/>
    <w:rsid w:val="00306653"/>
    <w:rsid w:val="0030683A"/>
    <w:rsid w:val="00306C38"/>
    <w:rsid w:val="00306CD0"/>
    <w:rsid w:val="00306EF1"/>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30BF"/>
    <w:rsid w:val="00313846"/>
    <w:rsid w:val="00313890"/>
    <w:rsid w:val="00313AAF"/>
    <w:rsid w:val="00313CD7"/>
    <w:rsid w:val="00313CEF"/>
    <w:rsid w:val="003142E4"/>
    <w:rsid w:val="00314462"/>
    <w:rsid w:val="00314B1A"/>
    <w:rsid w:val="003152BF"/>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2D40"/>
    <w:rsid w:val="00323009"/>
    <w:rsid w:val="00323BD6"/>
    <w:rsid w:val="0032424A"/>
    <w:rsid w:val="003254DA"/>
    <w:rsid w:val="00325736"/>
    <w:rsid w:val="0032614D"/>
    <w:rsid w:val="003261F3"/>
    <w:rsid w:val="003263BE"/>
    <w:rsid w:val="00326561"/>
    <w:rsid w:val="00326607"/>
    <w:rsid w:val="00326D71"/>
    <w:rsid w:val="00326F74"/>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589"/>
    <w:rsid w:val="00387E03"/>
    <w:rsid w:val="00387FAA"/>
    <w:rsid w:val="003901F5"/>
    <w:rsid w:val="003906E3"/>
    <w:rsid w:val="003907C0"/>
    <w:rsid w:val="00390C07"/>
    <w:rsid w:val="003912CF"/>
    <w:rsid w:val="00391407"/>
    <w:rsid w:val="0039149E"/>
    <w:rsid w:val="00391691"/>
    <w:rsid w:val="00391D1F"/>
    <w:rsid w:val="00391FEB"/>
    <w:rsid w:val="00392329"/>
    <w:rsid w:val="003929EF"/>
    <w:rsid w:val="00393225"/>
    <w:rsid w:val="00393B65"/>
    <w:rsid w:val="00393F47"/>
    <w:rsid w:val="00394622"/>
    <w:rsid w:val="00394DA7"/>
    <w:rsid w:val="00394F5A"/>
    <w:rsid w:val="00395615"/>
    <w:rsid w:val="0039603B"/>
    <w:rsid w:val="0039625E"/>
    <w:rsid w:val="003964BE"/>
    <w:rsid w:val="00396A3F"/>
    <w:rsid w:val="00396AD1"/>
    <w:rsid w:val="00397434"/>
    <w:rsid w:val="00397561"/>
    <w:rsid w:val="00397A9A"/>
    <w:rsid w:val="00397AB1"/>
    <w:rsid w:val="00397AED"/>
    <w:rsid w:val="00397C10"/>
    <w:rsid w:val="003A00EA"/>
    <w:rsid w:val="003A030F"/>
    <w:rsid w:val="003A08FD"/>
    <w:rsid w:val="003A0C0A"/>
    <w:rsid w:val="003A0FBC"/>
    <w:rsid w:val="003A1632"/>
    <w:rsid w:val="003A192C"/>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847"/>
    <w:rsid w:val="003C19D8"/>
    <w:rsid w:val="003C1EA9"/>
    <w:rsid w:val="003C25B7"/>
    <w:rsid w:val="003C2F6C"/>
    <w:rsid w:val="003C3713"/>
    <w:rsid w:val="003C3740"/>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C4D"/>
    <w:rsid w:val="00405E24"/>
    <w:rsid w:val="00406090"/>
    <w:rsid w:val="0040635C"/>
    <w:rsid w:val="00406454"/>
    <w:rsid w:val="00406A10"/>
    <w:rsid w:val="0040753D"/>
    <w:rsid w:val="004075D9"/>
    <w:rsid w:val="00407688"/>
    <w:rsid w:val="00410265"/>
    <w:rsid w:val="0041047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1939"/>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3E"/>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685E"/>
    <w:rsid w:val="00447527"/>
    <w:rsid w:val="00450378"/>
    <w:rsid w:val="004504A0"/>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5048"/>
    <w:rsid w:val="0045529E"/>
    <w:rsid w:val="004554D9"/>
    <w:rsid w:val="004558AF"/>
    <w:rsid w:val="004564CE"/>
    <w:rsid w:val="0045666C"/>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6013"/>
    <w:rsid w:val="0048643A"/>
    <w:rsid w:val="00486565"/>
    <w:rsid w:val="004866C8"/>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572"/>
    <w:rsid w:val="004A3585"/>
    <w:rsid w:val="004A38E3"/>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1B3"/>
    <w:rsid w:val="00523259"/>
    <w:rsid w:val="00523348"/>
    <w:rsid w:val="005235AB"/>
    <w:rsid w:val="00523BAD"/>
    <w:rsid w:val="00523F73"/>
    <w:rsid w:val="00524B7F"/>
    <w:rsid w:val="005257DE"/>
    <w:rsid w:val="00525B93"/>
    <w:rsid w:val="00526208"/>
    <w:rsid w:val="0052638A"/>
    <w:rsid w:val="0052772D"/>
    <w:rsid w:val="00527B8F"/>
    <w:rsid w:val="00527C00"/>
    <w:rsid w:val="00530523"/>
    <w:rsid w:val="0053055E"/>
    <w:rsid w:val="0053069C"/>
    <w:rsid w:val="00531882"/>
    <w:rsid w:val="00531B6C"/>
    <w:rsid w:val="00531EE3"/>
    <w:rsid w:val="00531FC3"/>
    <w:rsid w:val="0053298C"/>
    <w:rsid w:val="00532C2D"/>
    <w:rsid w:val="00532D52"/>
    <w:rsid w:val="00533790"/>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6F3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E39"/>
    <w:rsid w:val="00561311"/>
    <w:rsid w:val="005613C1"/>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1DFF"/>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D"/>
    <w:rsid w:val="005A769E"/>
    <w:rsid w:val="005B0295"/>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1C2"/>
    <w:rsid w:val="005E6228"/>
    <w:rsid w:val="005E64CD"/>
    <w:rsid w:val="005E6534"/>
    <w:rsid w:val="005E65E3"/>
    <w:rsid w:val="005E65E5"/>
    <w:rsid w:val="005E6C2D"/>
    <w:rsid w:val="005E732F"/>
    <w:rsid w:val="005E7535"/>
    <w:rsid w:val="005E7DB6"/>
    <w:rsid w:val="005F0565"/>
    <w:rsid w:val="005F0A0C"/>
    <w:rsid w:val="005F0E90"/>
    <w:rsid w:val="005F12D0"/>
    <w:rsid w:val="005F12D5"/>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E8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549"/>
    <w:rsid w:val="006115B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B29"/>
    <w:rsid w:val="0066279A"/>
    <w:rsid w:val="00662A14"/>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1BD"/>
    <w:rsid w:val="00682408"/>
    <w:rsid w:val="00682486"/>
    <w:rsid w:val="006826C2"/>
    <w:rsid w:val="00682700"/>
    <w:rsid w:val="0068292B"/>
    <w:rsid w:val="00682CE3"/>
    <w:rsid w:val="00682EDC"/>
    <w:rsid w:val="00682F8E"/>
    <w:rsid w:val="006833D3"/>
    <w:rsid w:val="00683425"/>
    <w:rsid w:val="00684287"/>
    <w:rsid w:val="0068457B"/>
    <w:rsid w:val="00684DB0"/>
    <w:rsid w:val="00684DB9"/>
    <w:rsid w:val="0068541B"/>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34C1"/>
    <w:rsid w:val="006C458A"/>
    <w:rsid w:val="006C480E"/>
    <w:rsid w:val="006C4A13"/>
    <w:rsid w:val="006C4D15"/>
    <w:rsid w:val="006C511D"/>
    <w:rsid w:val="006C5514"/>
    <w:rsid w:val="006C5B97"/>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453"/>
    <w:rsid w:val="006D54F8"/>
    <w:rsid w:val="006D5514"/>
    <w:rsid w:val="006D57E5"/>
    <w:rsid w:val="006D5C95"/>
    <w:rsid w:val="006D5F09"/>
    <w:rsid w:val="006D7048"/>
    <w:rsid w:val="006D72BF"/>
    <w:rsid w:val="006D751A"/>
    <w:rsid w:val="006D7E13"/>
    <w:rsid w:val="006D7FC6"/>
    <w:rsid w:val="006E016C"/>
    <w:rsid w:val="006E0EC1"/>
    <w:rsid w:val="006E12B4"/>
    <w:rsid w:val="006E182A"/>
    <w:rsid w:val="006E1B19"/>
    <w:rsid w:val="006E2321"/>
    <w:rsid w:val="006E2813"/>
    <w:rsid w:val="006E3148"/>
    <w:rsid w:val="006E3397"/>
    <w:rsid w:val="006E34A3"/>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61F0"/>
    <w:rsid w:val="006F6438"/>
    <w:rsid w:val="006F66CC"/>
    <w:rsid w:val="006F69D2"/>
    <w:rsid w:val="006F6C4A"/>
    <w:rsid w:val="006F702A"/>
    <w:rsid w:val="006F7160"/>
    <w:rsid w:val="006F77DF"/>
    <w:rsid w:val="006F79F4"/>
    <w:rsid w:val="006F7A0F"/>
    <w:rsid w:val="006F7BD0"/>
    <w:rsid w:val="006F7F5C"/>
    <w:rsid w:val="00700398"/>
    <w:rsid w:val="007003BF"/>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1A3"/>
    <w:rsid w:val="00723B6D"/>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00"/>
    <w:rsid w:val="0075612D"/>
    <w:rsid w:val="00756487"/>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43BE"/>
    <w:rsid w:val="0077495F"/>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F0B35"/>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61A5"/>
    <w:rsid w:val="0080625D"/>
    <w:rsid w:val="00806445"/>
    <w:rsid w:val="00806918"/>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51D2"/>
    <w:rsid w:val="0081545B"/>
    <w:rsid w:val="00815686"/>
    <w:rsid w:val="00815E6E"/>
    <w:rsid w:val="00816952"/>
    <w:rsid w:val="0081697D"/>
    <w:rsid w:val="0081702F"/>
    <w:rsid w:val="0081707C"/>
    <w:rsid w:val="00817083"/>
    <w:rsid w:val="0082030F"/>
    <w:rsid w:val="00820456"/>
    <w:rsid w:val="00820E2E"/>
    <w:rsid w:val="00821040"/>
    <w:rsid w:val="008212BD"/>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984"/>
    <w:rsid w:val="00834CFD"/>
    <w:rsid w:val="00835154"/>
    <w:rsid w:val="0083547D"/>
    <w:rsid w:val="00835D41"/>
    <w:rsid w:val="00835D86"/>
    <w:rsid w:val="00835F1D"/>
    <w:rsid w:val="00835F26"/>
    <w:rsid w:val="0083641D"/>
    <w:rsid w:val="00836690"/>
    <w:rsid w:val="00836A3B"/>
    <w:rsid w:val="00836CAD"/>
    <w:rsid w:val="00836F77"/>
    <w:rsid w:val="00837141"/>
    <w:rsid w:val="00837531"/>
    <w:rsid w:val="008378F2"/>
    <w:rsid w:val="00837A1C"/>
    <w:rsid w:val="00840071"/>
    <w:rsid w:val="0084011B"/>
    <w:rsid w:val="00840214"/>
    <w:rsid w:val="00840F4E"/>
    <w:rsid w:val="0084100D"/>
    <w:rsid w:val="00841151"/>
    <w:rsid w:val="00841188"/>
    <w:rsid w:val="008412F2"/>
    <w:rsid w:val="008419B8"/>
    <w:rsid w:val="00841AB1"/>
    <w:rsid w:val="00841D79"/>
    <w:rsid w:val="00841E0C"/>
    <w:rsid w:val="008421E3"/>
    <w:rsid w:val="008425D1"/>
    <w:rsid w:val="0084275F"/>
    <w:rsid w:val="00842997"/>
    <w:rsid w:val="00843631"/>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099"/>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BAD"/>
    <w:rsid w:val="00861775"/>
    <w:rsid w:val="00861AFF"/>
    <w:rsid w:val="00861CCB"/>
    <w:rsid w:val="00862D5F"/>
    <w:rsid w:val="00863005"/>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DE5"/>
    <w:rsid w:val="00893F09"/>
    <w:rsid w:val="008945A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E6E"/>
    <w:rsid w:val="008C7EB7"/>
    <w:rsid w:val="008C7FAC"/>
    <w:rsid w:val="008D01D5"/>
    <w:rsid w:val="008D0977"/>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7D"/>
    <w:rsid w:val="008E1DAF"/>
    <w:rsid w:val="008E2107"/>
    <w:rsid w:val="008E2F78"/>
    <w:rsid w:val="008E2FCE"/>
    <w:rsid w:val="008E3101"/>
    <w:rsid w:val="008E34C6"/>
    <w:rsid w:val="008E356B"/>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8E8"/>
    <w:rsid w:val="008F3E0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0D6"/>
    <w:rsid w:val="009461B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CA7"/>
    <w:rsid w:val="00955D97"/>
    <w:rsid w:val="009568DE"/>
    <w:rsid w:val="00956AC2"/>
    <w:rsid w:val="00956D44"/>
    <w:rsid w:val="009571BF"/>
    <w:rsid w:val="0095754C"/>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AF7"/>
    <w:rsid w:val="009A3C59"/>
    <w:rsid w:val="009A4449"/>
    <w:rsid w:val="009A49D4"/>
    <w:rsid w:val="009A546D"/>
    <w:rsid w:val="009A55B4"/>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D1A"/>
    <w:rsid w:val="009B1C0E"/>
    <w:rsid w:val="009B2069"/>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48"/>
    <w:rsid w:val="009D4D97"/>
    <w:rsid w:val="009D57DB"/>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749"/>
    <w:rsid w:val="00A16111"/>
    <w:rsid w:val="00A1623E"/>
    <w:rsid w:val="00A16A39"/>
    <w:rsid w:val="00A16A44"/>
    <w:rsid w:val="00A16C62"/>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EA4"/>
    <w:rsid w:val="00A31F58"/>
    <w:rsid w:val="00A32388"/>
    <w:rsid w:val="00A3247B"/>
    <w:rsid w:val="00A330C9"/>
    <w:rsid w:val="00A33384"/>
    <w:rsid w:val="00A333B7"/>
    <w:rsid w:val="00A336C4"/>
    <w:rsid w:val="00A33A74"/>
    <w:rsid w:val="00A34129"/>
    <w:rsid w:val="00A347D6"/>
    <w:rsid w:val="00A34892"/>
    <w:rsid w:val="00A34CE1"/>
    <w:rsid w:val="00A35050"/>
    <w:rsid w:val="00A357DD"/>
    <w:rsid w:val="00A357E6"/>
    <w:rsid w:val="00A35BB9"/>
    <w:rsid w:val="00A35D80"/>
    <w:rsid w:val="00A36247"/>
    <w:rsid w:val="00A3649B"/>
    <w:rsid w:val="00A367EA"/>
    <w:rsid w:val="00A3682B"/>
    <w:rsid w:val="00A368E5"/>
    <w:rsid w:val="00A36AE6"/>
    <w:rsid w:val="00A36BBC"/>
    <w:rsid w:val="00A36D62"/>
    <w:rsid w:val="00A36FB8"/>
    <w:rsid w:val="00A37032"/>
    <w:rsid w:val="00A37078"/>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6304"/>
    <w:rsid w:val="00A663D4"/>
    <w:rsid w:val="00A666A0"/>
    <w:rsid w:val="00A66C86"/>
    <w:rsid w:val="00A67964"/>
    <w:rsid w:val="00A702C8"/>
    <w:rsid w:val="00A70300"/>
    <w:rsid w:val="00A70395"/>
    <w:rsid w:val="00A7129E"/>
    <w:rsid w:val="00A71BC1"/>
    <w:rsid w:val="00A71D90"/>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3E3"/>
    <w:rsid w:val="00A92A15"/>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49F"/>
    <w:rsid w:val="00AF782A"/>
    <w:rsid w:val="00AF79DB"/>
    <w:rsid w:val="00AF7A6A"/>
    <w:rsid w:val="00B00AC3"/>
    <w:rsid w:val="00B011CC"/>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6E5F"/>
    <w:rsid w:val="00B27099"/>
    <w:rsid w:val="00B27158"/>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CF1"/>
    <w:rsid w:val="00B34F0B"/>
    <w:rsid w:val="00B34F14"/>
    <w:rsid w:val="00B3516B"/>
    <w:rsid w:val="00B3518B"/>
    <w:rsid w:val="00B35361"/>
    <w:rsid w:val="00B35492"/>
    <w:rsid w:val="00B3574D"/>
    <w:rsid w:val="00B35AE7"/>
    <w:rsid w:val="00B35CDA"/>
    <w:rsid w:val="00B35F2D"/>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56BF3"/>
    <w:rsid w:val="00B60201"/>
    <w:rsid w:val="00B605C8"/>
    <w:rsid w:val="00B60840"/>
    <w:rsid w:val="00B6086E"/>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4C7"/>
    <w:rsid w:val="00B77A43"/>
    <w:rsid w:val="00B800D6"/>
    <w:rsid w:val="00B802F8"/>
    <w:rsid w:val="00B806D2"/>
    <w:rsid w:val="00B80CF0"/>
    <w:rsid w:val="00B80CF7"/>
    <w:rsid w:val="00B80D1B"/>
    <w:rsid w:val="00B811E5"/>
    <w:rsid w:val="00B81228"/>
    <w:rsid w:val="00B81592"/>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C40"/>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D7E"/>
    <w:rsid w:val="00BC45DC"/>
    <w:rsid w:val="00BC4AAD"/>
    <w:rsid w:val="00BC4C89"/>
    <w:rsid w:val="00BC5937"/>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1309"/>
    <w:rsid w:val="00BF147C"/>
    <w:rsid w:val="00BF1899"/>
    <w:rsid w:val="00BF1BC5"/>
    <w:rsid w:val="00BF1DAD"/>
    <w:rsid w:val="00BF21C3"/>
    <w:rsid w:val="00BF21D1"/>
    <w:rsid w:val="00BF249F"/>
    <w:rsid w:val="00BF258A"/>
    <w:rsid w:val="00BF37AD"/>
    <w:rsid w:val="00BF44FD"/>
    <w:rsid w:val="00BF4F2F"/>
    <w:rsid w:val="00BF5AA9"/>
    <w:rsid w:val="00BF6096"/>
    <w:rsid w:val="00BF6097"/>
    <w:rsid w:val="00BF6141"/>
    <w:rsid w:val="00BF62CC"/>
    <w:rsid w:val="00BF6802"/>
    <w:rsid w:val="00BF68E9"/>
    <w:rsid w:val="00BF6DB4"/>
    <w:rsid w:val="00BF71A2"/>
    <w:rsid w:val="00BF7B1B"/>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974"/>
    <w:rsid w:val="00C14C81"/>
    <w:rsid w:val="00C14D38"/>
    <w:rsid w:val="00C15037"/>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781"/>
    <w:rsid w:val="00C35CD0"/>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1CC"/>
    <w:rsid w:val="00C47324"/>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255C"/>
    <w:rsid w:val="00C8279D"/>
    <w:rsid w:val="00C82D5B"/>
    <w:rsid w:val="00C82E04"/>
    <w:rsid w:val="00C83175"/>
    <w:rsid w:val="00C835CF"/>
    <w:rsid w:val="00C83EB8"/>
    <w:rsid w:val="00C83FB5"/>
    <w:rsid w:val="00C84318"/>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5DE"/>
    <w:rsid w:val="00CB07DB"/>
    <w:rsid w:val="00CB0BB9"/>
    <w:rsid w:val="00CB0E29"/>
    <w:rsid w:val="00CB15EB"/>
    <w:rsid w:val="00CB17E1"/>
    <w:rsid w:val="00CB1D9E"/>
    <w:rsid w:val="00CB1E7F"/>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5043"/>
    <w:rsid w:val="00CE51E8"/>
    <w:rsid w:val="00CE51F9"/>
    <w:rsid w:val="00CE5308"/>
    <w:rsid w:val="00CE5AC3"/>
    <w:rsid w:val="00CE5CB1"/>
    <w:rsid w:val="00CE609D"/>
    <w:rsid w:val="00CE60DF"/>
    <w:rsid w:val="00CE61AE"/>
    <w:rsid w:val="00CE6339"/>
    <w:rsid w:val="00CE6D1D"/>
    <w:rsid w:val="00CE7797"/>
    <w:rsid w:val="00CE781B"/>
    <w:rsid w:val="00CE785D"/>
    <w:rsid w:val="00CE78D0"/>
    <w:rsid w:val="00CE799E"/>
    <w:rsid w:val="00CE7A0C"/>
    <w:rsid w:val="00CE7CC7"/>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1B"/>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6D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368"/>
    <w:rsid w:val="00D504F7"/>
    <w:rsid w:val="00D50AF9"/>
    <w:rsid w:val="00D50C6D"/>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1B"/>
    <w:rsid w:val="00D54F98"/>
    <w:rsid w:val="00D551BF"/>
    <w:rsid w:val="00D551E3"/>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57A"/>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02F"/>
    <w:rsid w:val="00DA3709"/>
    <w:rsid w:val="00DA378F"/>
    <w:rsid w:val="00DA3C1B"/>
    <w:rsid w:val="00DA3CFB"/>
    <w:rsid w:val="00DA4BBD"/>
    <w:rsid w:val="00DA4CF8"/>
    <w:rsid w:val="00DA4FF1"/>
    <w:rsid w:val="00DA59D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FF"/>
    <w:rsid w:val="00DC1126"/>
    <w:rsid w:val="00DC1663"/>
    <w:rsid w:val="00DC1AC3"/>
    <w:rsid w:val="00DC2663"/>
    <w:rsid w:val="00DC2891"/>
    <w:rsid w:val="00DC2922"/>
    <w:rsid w:val="00DC3218"/>
    <w:rsid w:val="00DC33D3"/>
    <w:rsid w:val="00DC3831"/>
    <w:rsid w:val="00DC3F7B"/>
    <w:rsid w:val="00DC3FD4"/>
    <w:rsid w:val="00DC415E"/>
    <w:rsid w:val="00DC527E"/>
    <w:rsid w:val="00DC52B7"/>
    <w:rsid w:val="00DC53C2"/>
    <w:rsid w:val="00DC5B05"/>
    <w:rsid w:val="00DC5B3C"/>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3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0C9"/>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6BF"/>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3D"/>
    <w:rsid w:val="00E042DA"/>
    <w:rsid w:val="00E04EC4"/>
    <w:rsid w:val="00E055C2"/>
    <w:rsid w:val="00E05CDB"/>
    <w:rsid w:val="00E05CFC"/>
    <w:rsid w:val="00E05FD6"/>
    <w:rsid w:val="00E063A9"/>
    <w:rsid w:val="00E0693C"/>
    <w:rsid w:val="00E073CF"/>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BD5"/>
    <w:rsid w:val="00E30BDC"/>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57D9"/>
    <w:rsid w:val="00E462D6"/>
    <w:rsid w:val="00E46F3D"/>
    <w:rsid w:val="00E4702C"/>
    <w:rsid w:val="00E47093"/>
    <w:rsid w:val="00E471E8"/>
    <w:rsid w:val="00E47259"/>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275"/>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FA2"/>
    <w:rsid w:val="00EB0336"/>
    <w:rsid w:val="00EB08EE"/>
    <w:rsid w:val="00EB0E1C"/>
    <w:rsid w:val="00EB0EBF"/>
    <w:rsid w:val="00EB10A5"/>
    <w:rsid w:val="00EB2092"/>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2C6"/>
    <w:rsid w:val="00EC2464"/>
    <w:rsid w:val="00EC2BCF"/>
    <w:rsid w:val="00EC2F4F"/>
    <w:rsid w:val="00EC301E"/>
    <w:rsid w:val="00EC30DC"/>
    <w:rsid w:val="00EC34A4"/>
    <w:rsid w:val="00EC3E10"/>
    <w:rsid w:val="00EC3F5F"/>
    <w:rsid w:val="00EC528D"/>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F22"/>
    <w:rsid w:val="00ED2463"/>
    <w:rsid w:val="00ED2ED3"/>
    <w:rsid w:val="00ED3098"/>
    <w:rsid w:val="00ED3128"/>
    <w:rsid w:val="00ED3638"/>
    <w:rsid w:val="00ED3963"/>
    <w:rsid w:val="00ED399D"/>
    <w:rsid w:val="00ED3B5C"/>
    <w:rsid w:val="00ED3C6E"/>
    <w:rsid w:val="00ED42AF"/>
    <w:rsid w:val="00ED45D0"/>
    <w:rsid w:val="00ED4617"/>
    <w:rsid w:val="00ED4AE4"/>
    <w:rsid w:val="00ED4C28"/>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1791"/>
    <w:rsid w:val="00EF2348"/>
    <w:rsid w:val="00EF2964"/>
    <w:rsid w:val="00EF2B0A"/>
    <w:rsid w:val="00EF2B95"/>
    <w:rsid w:val="00EF2F74"/>
    <w:rsid w:val="00EF325A"/>
    <w:rsid w:val="00EF34F1"/>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713"/>
    <w:rsid w:val="00F25F0C"/>
    <w:rsid w:val="00F260CF"/>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C5"/>
    <w:rsid w:val="00F37B66"/>
    <w:rsid w:val="00F37B91"/>
    <w:rsid w:val="00F4010C"/>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08C"/>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10"/>
    <w:rsid w:val="00F84546"/>
    <w:rsid w:val="00F8484F"/>
    <w:rsid w:val="00F84AC8"/>
    <w:rsid w:val="00F84E61"/>
    <w:rsid w:val="00F8508E"/>
    <w:rsid w:val="00F854A1"/>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C7"/>
    <w:rsid w:val="00FD2DDC"/>
    <w:rsid w:val="00FD2E8D"/>
    <w:rsid w:val="00FD3582"/>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iscrizioni.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95</TotalTime>
  <Pages>11</Pages>
  <Words>3847</Words>
  <Characters>21929</Characters>
  <Application>Microsoft Office Word</Application>
  <DocSecurity>0</DocSecurity>
  <Lines>182</Lines>
  <Paragraphs>51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25725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9</cp:revision>
  <cp:lastPrinted>2026-01-23T13:23:00Z</cp:lastPrinted>
  <dcterms:created xsi:type="dcterms:W3CDTF">2026-01-26T13:16:00Z</dcterms:created>
  <dcterms:modified xsi:type="dcterms:W3CDTF">2026-01-27T11:06:00Z</dcterms:modified>
</cp:coreProperties>
</file>