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124E525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E1D7D">
              <w:rPr>
                <w:rFonts w:ascii="Arial" w:hAnsi="Arial" w:cs="Arial"/>
                <w:color w:val="002060"/>
                <w:sz w:val="40"/>
                <w:szCs w:val="40"/>
              </w:rPr>
              <w:t>7</w:t>
            </w:r>
            <w:r w:rsidR="00AE2AD2">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6F4E3A">
              <w:rPr>
                <w:rFonts w:ascii="Arial" w:hAnsi="Arial" w:cs="Arial"/>
                <w:color w:val="002060"/>
                <w:sz w:val="40"/>
                <w:szCs w:val="40"/>
              </w:rPr>
              <w:t>2</w:t>
            </w:r>
            <w:r w:rsidR="00AE2AD2">
              <w:rPr>
                <w:rFonts w:ascii="Arial" w:hAnsi="Arial" w:cs="Arial"/>
                <w:color w:val="002060"/>
                <w:sz w:val="40"/>
                <w:szCs w:val="40"/>
              </w:rPr>
              <w:t>8</w:t>
            </w:r>
            <w:r w:rsidR="00580BE5">
              <w:rPr>
                <w:rFonts w:ascii="Arial" w:hAnsi="Arial" w:cs="Arial"/>
                <w:color w:val="002060"/>
                <w:sz w:val="40"/>
                <w:szCs w:val="40"/>
              </w:rPr>
              <w:t>/</w:t>
            </w:r>
            <w:r w:rsidR="00F3715D">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277AACC"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32426">
          <w:rPr>
            <w:noProof/>
            <w:webHidden/>
          </w:rPr>
          <w:t>1</w:t>
        </w:r>
        <w:r w:rsidR="00AC19D9" w:rsidRPr="00DE1EF7">
          <w:rPr>
            <w:noProof/>
            <w:webHidden/>
          </w:rPr>
          <w:fldChar w:fldCharType="end"/>
        </w:r>
      </w:hyperlink>
    </w:p>
    <w:p w14:paraId="112EDB38" w14:textId="6542C312"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32426">
          <w:rPr>
            <w:noProof/>
            <w:webHidden/>
          </w:rPr>
          <w:t>1</w:t>
        </w:r>
        <w:r w:rsidRPr="00DE1EF7">
          <w:rPr>
            <w:noProof/>
            <w:webHidden/>
          </w:rPr>
          <w:fldChar w:fldCharType="end"/>
        </w:r>
      </w:hyperlink>
    </w:p>
    <w:p w14:paraId="4D9CAD43" w14:textId="08A31E21"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32426">
          <w:rPr>
            <w:noProof/>
            <w:webHidden/>
          </w:rPr>
          <w:t>1</w:t>
        </w:r>
        <w:r w:rsidRPr="00DE1EF7">
          <w:rPr>
            <w:noProof/>
            <w:webHidden/>
          </w:rPr>
          <w:fldChar w:fldCharType="end"/>
        </w:r>
      </w:hyperlink>
    </w:p>
    <w:p w14:paraId="0EAFCCD8" w14:textId="23ABE385"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32426">
          <w:rPr>
            <w:noProof/>
            <w:webHidden/>
          </w:rPr>
          <w:t>1</w:t>
        </w:r>
        <w:r w:rsidRPr="00DE1EF7">
          <w:rPr>
            <w:noProof/>
            <w:webHidden/>
          </w:rPr>
          <w:fldChar w:fldCharType="end"/>
        </w:r>
      </w:hyperlink>
    </w:p>
    <w:p w14:paraId="0952245B" w14:textId="16DC0E5D"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32426">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5447CA8" w14:textId="77777777" w:rsidR="00AE57D4" w:rsidRPr="00AE57D4" w:rsidRDefault="00AE57D4"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Pr="00F20898" w:rsidRDefault="00387589" w:rsidP="00387589">
      <w:pPr>
        <w:rPr>
          <w:rFonts w:ascii="Arial" w:hAnsi="Arial" w:cs="Arial"/>
          <w:color w:val="002060"/>
          <w:sz w:val="22"/>
          <w:szCs w:val="22"/>
        </w:rPr>
      </w:pPr>
    </w:p>
    <w:p w14:paraId="2FA31CE0" w14:textId="77777777" w:rsidR="00387589" w:rsidRPr="00BD7780" w:rsidRDefault="00387589" w:rsidP="00387589">
      <w:pPr>
        <w:pStyle w:val="LndNormale1"/>
        <w:jc w:val="left"/>
        <w:rPr>
          <w:b/>
          <w:color w:val="002060"/>
          <w:sz w:val="24"/>
          <w:szCs w:val="24"/>
        </w:rPr>
      </w:pPr>
      <w:r w:rsidRPr="00BD7780">
        <w:rPr>
          <w:b/>
          <w:color w:val="002060"/>
          <w:sz w:val="24"/>
          <w:szCs w:val="24"/>
        </w:rPr>
        <w:t>NUOVA PROCEDURA</w:t>
      </w:r>
    </w:p>
    <w:p w14:paraId="1F977832" w14:textId="77777777" w:rsidR="00387589" w:rsidRPr="00BD7780" w:rsidRDefault="00387589" w:rsidP="00387589">
      <w:pPr>
        <w:rPr>
          <w:rFonts w:ascii="Arial" w:hAnsi="Arial" w:cs="Arial"/>
          <w:color w:val="002060"/>
          <w:sz w:val="22"/>
          <w:szCs w:val="22"/>
        </w:rPr>
      </w:pPr>
    </w:p>
    <w:p w14:paraId="10EAE032"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DA7A353" w14:textId="77777777" w:rsidR="00387589" w:rsidRPr="00D24124" w:rsidRDefault="00387589" w:rsidP="00387589">
      <w:pPr>
        <w:rPr>
          <w:rFonts w:ascii="Arial" w:hAnsi="Arial" w:cs="Arial"/>
          <w:color w:val="002060"/>
          <w:sz w:val="22"/>
          <w:szCs w:val="22"/>
        </w:rPr>
      </w:pPr>
      <w:r w:rsidRPr="00D24124">
        <w:rPr>
          <w:rFonts w:ascii="Arial" w:hAnsi="Arial" w:cs="Arial"/>
          <w:color w:val="002060"/>
          <w:sz w:val="22"/>
          <w:szCs w:val="22"/>
        </w:rPr>
        <w:t xml:space="preserve">Le richieste di variazione </w:t>
      </w:r>
      <w:r>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433173BB" w14:textId="77777777" w:rsidR="00387589" w:rsidRPr="005D48AD" w:rsidRDefault="00387589" w:rsidP="00387589">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5B3198D6" w14:textId="77777777" w:rsidR="00387589" w:rsidRDefault="00387589" w:rsidP="00387589">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18C123A9" w14:textId="77777777" w:rsidR="00387589" w:rsidRPr="00995225" w:rsidRDefault="00387589" w:rsidP="00387589">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4481BCAC"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402FE7C1"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08DAA5B7"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471425B6"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6AF794DA" w14:textId="77777777" w:rsidR="00387589" w:rsidRPr="00242103" w:rsidRDefault="00387589" w:rsidP="00387589">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371651F4" w14:textId="77777777" w:rsidR="00387589" w:rsidRPr="00734D42" w:rsidRDefault="00387589" w:rsidP="00387589">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6E52C0B3"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77B782AB" w14:textId="77777777" w:rsidR="00387589" w:rsidRPr="00FB53FD" w:rsidRDefault="00387589" w:rsidP="00387589">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561CCCD6" w14:textId="77777777" w:rsidR="00387589" w:rsidRPr="00BD7780" w:rsidRDefault="00387589" w:rsidP="00387589">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29EB0B2E" w14:textId="77777777" w:rsidR="00387589" w:rsidRDefault="00387589" w:rsidP="00387589">
      <w:pPr>
        <w:rPr>
          <w:rFonts w:ascii="Arial" w:hAnsi="Arial" w:cs="Arial"/>
          <w:color w:val="002060"/>
          <w:sz w:val="22"/>
          <w:szCs w:val="22"/>
          <w:highlight w:val="yellow"/>
        </w:rPr>
      </w:pPr>
    </w:p>
    <w:p w14:paraId="3918AA98"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2555C9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1FCED33F" w14:textId="77777777" w:rsidR="00387589" w:rsidRPr="00BD7780" w:rsidRDefault="00387589" w:rsidP="00387589">
      <w:pPr>
        <w:rPr>
          <w:rFonts w:ascii="Arial" w:hAnsi="Arial" w:cs="Arial"/>
          <w:color w:val="002060"/>
          <w:sz w:val="22"/>
          <w:szCs w:val="22"/>
          <w:highlight w:val="yellow"/>
        </w:rPr>
      </w:pPr>
    </w:p>
    <w:p w14:paraId="5C8AD40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LEGENDA</w:t>
      </w:r>
    </w:p>
    <w:p w14:paraId="54F6087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7DAF5581"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4A70305F"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4CFC85C0"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0EA3FD68"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43D2C6A"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79DDA9BC"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47C57939" w14:textId="77777777" w:rsidR="00387589" w:rsidRPr="0085558C" w:rsidRDefault="00387589" w:rsidP="00387589">
      <w:pPr>
        <w:rPr>
          <w:rFonts w:ascii="Arial" w:hAnsi="Arial" w:cs="Arial"/>
          <w:color w:val="002060"/>
          <w:sz w:val="22"/>
          <w:szCs w:val="22"/>
        </w:rPr>
      </w:pPr>
    </w:p>
    <w:p w14:paraId="7DC8572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09C425AC"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44E5FB72"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45EC1496"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CDEA5F9"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5491EF03" w14:textId="77777777" w:rsidR="00387589" w:rsidRDefault="00387589" w:rsidP="00387589">
      <w:pPr>
        <w:rPr>
          <w:rFonts w:ascii="Arial" w:hAnsi="Arial" w:cs="Arial"/>
          <w:color w:val="002060"/>
          <w:sz w:val="22"/>
          <w:szCs w:val="22"/>
        </w:rPr>
      </w:pPr>
    </w:p>
    <w:p w14:paraId="7D8B30B6" w14:textId="77777777" w:rsidR="00387589" w:rsidRDefault="00387589"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lastRenderedPageBreak/>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69EB2304" w14:textId="77777777" w:rsidR="002A69C0" w:rsidRPr="0080647B" w:rsidRDefault="002A69C0" w:rsidP="002A69C0">
      <w:pPr>
        <w:rPr>
          <w:rFonts w:ascii="Arial" w:hAnsi="Arial" w:cs="Arial"/>
          <w:b/>
          <w:color w:val="002060"/>
          <w:sz w:val="28"/>
          <w:szCs w:val="28"/>
        </w:rPr>
      </w:pPr>
      <w:r>
        <w:rPr>
          <w:rFonts w:ascii="Arial" w:hAnsi="Arial" w:cs="Arial"/>
          <w:b/>
          <w:color w:val="002060"/>
          <w:sz w:val="28"/>
          <w:szCs w:val="28"/>
        </w:rPr>
        <w:t>ATTIVITA’ DI RAPPRESENTATIVA</w:t>
      </w:r>
    </w:p>
    <w:p w14:paraId="7CAB3754" w14:textId="77777777" w:rsidR="002A69C0" w:rsidRPr="00E75275" w:rsidRDefault="002A69C0" w:rsidP="002A69C0">
      <w:pPr>
        <w:pStyle w:val="LndNormale1"/>
        <w:tabs>
          <w:tab w:val="left" w:pos="6765"/>
        </w:tabs>
      </w:pPr>
      <w:r w:rsidRPr="00E75275">
        <w:tab/>
      </w:r>
    </w:p>
    <w:p w14:paraId="4F767A6A" w14:textId="77777777" w:rsidR="002A69C0" w:rsidRPr="00E75275" w:rsidRDefault="002A69C0" w:rsidP="002A69C0">
      <w:pPr>
        <w:pStyle w:val="Nessunaspaziatura"/>
        <w:jc w:val="center"/>
        <w:rPr>
          <w:rFonts w:ascii="Arial" w:hAnsi="Arial" w:cs="Arial"/>
          <w:b/>
          <w:color w:val="002060"/>
          <w:sz w:val="26"/>
          <w:szCs w:val="26"/>
          <w:u w:val="single"/>
        </w:rPr>
      </w:pPr>
      <w:r w:rsidRPr="00E75275">
        <w:rPr>
          <w:rFonts w:ascii="Arial" w:hAnsi="Arial" w:cs="Arial"/>
          <w:b/>
          <w:color w:val="002060"/>
          <w:sz w:val="26"/>
          <w:szCs w:val="26"/>
          <w:u w:val="single"/>
        </w:rPr>
        <w:t>RAPPRESENTATIVA REGIONALE CALCIO A CINQUE FEMMINILE</w:t>
      </w:r>
    </w:p>
    <w:p w14:paraId="0F4319BD" w14:textId="77777777" w:rsidR="002A69C0" w:rsidRPr="00E75275" w:rsidRDefault="002A69C0" w:rsidP="002A69C0">
      <w:pPr>
        <w:pStyle w:val="Nessunaspaziatura"/>
        <w:jc w:val="center"/>
        <w:rPr>
          <w:rFonts w:ascii="Arial" w:hAnsi="Arial" w:cs="Arial"/>
          <w:b/>
          <w:color w:val="002060"/>
          <w:sz w:val="24"/>
          <w:szCs w:val="24"/>
          <w:u w:val="single"/>
        </w:rPr>
      </w:pPr>
    </w:p>
    <w:p w14:paraId="1C3F2A59" w14:textId="51FD1C77" w:rsidR="002A69C0" w:rsidRPr="00E75275" w:rsidRDefault="002A69C0" w:rsidP="002A69C0">
      <w:pPr>
        <w:pStyle w:val="Nessunaspaziatura"/>
        <w:jc w:val="both"/>
        <w:rPr>
          <w:rFonts w:ascii="Arial" w:hAnsi="Arial" w:cs="Arial"/>
          <w:color w:val="002060"/>
        </w:rPr>
      </w:pPr>
      <w:r>
        <w:rPr>
          <w:rFonts w:ascii="Arial" w:hAnsi="Arial" w:cs="Arial"/>
          <w:color w:val="002060"/>
        </w:rPr>
        <w:t>Ad integrazione di quanto pubblicato sul Comunicato Ufficiale n° 74 del 23/01/</w:t>
      </w:r>
      <w:proofErr w:type="gramStart"/>
      <w:r>
        <w:rPr>
          <w:rFonts w:ascii="Arial" w:hAnsi="Arial" w:cs="Arial"/>
          <w:color w:val="002060"/>
        </w:rPr>
        <w:t>2026,  la</w:t>
      </w:r>
      <w:proofErr w:type="gramEnd"/>
      <w:r w:rsidRPr="00E75275">
        <w:rPr>
          <w:rFonts w:ascii="Arial" w:hAnsi="Arial" w:cs="Arial"/>
          <w:color w:val="002060"/>
        </w:rPr>
        <w:t xml:space="preserve"> sottoelencat</w:t>
      </w:r>
      <w:r>
        <w:rPr>
          <w:rFonts w:ascii="Arial" w:hAnsi="Arial" w:cs="Arial"/>
          <w:color w:val="002060"/>
        </w:rPr>
        <w:t>a</w:t>
      </w:r>
      <w:r w:rsidRPr="00E75275">
        <w:rPr>
          <w:rFonts w:ascii="Arial" w:hAnsi="Arial" w:cs="Arial"/>
          <w:color w:val="002060"/>
        </w:rPr>
        <w:t xml:space="preserve"> calciatric</w:t>
      </w:r>
      <w:r>
        <w:rPr>
          <w:rFonts w:ascii="Arial" w:hAnsi="Arial" w:cs="Arial"/>
          <w:color w:val="002060"/>
        </w:rPr>
        <w:t>e</w:t>
      </w:r>
      <w:r w:rsidRPr="00E75275">
        <w:rPr>
          <w:rFonts w:ascii="Arial" w:hAnsi="Arial" w:cs="Arial"/>
          <w:color w:val="002060"/>
        </w:rPr>
        <w:t xml:space="preserve"> </w:t>
      </w:r>
      <w:r>
        <w:rPr>
          <w:rFonts w:ascii="Arial" w:hAnsi="Arial" w:cs="Arial"/>
          <w:color w:val="002060"/>
        </w:rPr>
        <w:t>è</w:t>
      </w:r>
      <w:r w:rsidRPr="00E75275">
        <w:rPr>
          <w:rFonts w:ascii="Arial" w:hAnsi="Arial" w:cs="Arial"/>
          <w:color w:val="002060"/>
        </w:rPr>
        <w:t xml:space="preserve"> convocat</w:t>
      </w:r>
      <w:r>
        <w:rPr>
          <w:rFonts w:ascii="Arial" w:hAnsi="Arial" w:cs="Arial"/>
          <w:color w:val="002060"/>
        </w:rPr>
        <w:t>a</w:t>
      </w:r>
      <w:r w:rsidRPr="00E75275">
        <w:rPr>
          <w:rFonts w:ascii="Arial" w:hAnsi="Arial" w:cs="Arial"/>
          <w:color w:val="002060"/>
        </w:rPr>
        <w:t xml:space="preserve"> per svolgere </w:t>
      </w:r>
      <w:r w:rsidRPr="00E75275">
        <w:rPr>
          <w:rFonts w:ascii="Arial" w:hAnsi="Arial" w:cs="Arial"/>
          <w:b/>
          <w:color w:val="002060"/>
          <w:u w:val="single"/>
        </w:rPr>
        <w:t>una seduta di allenamento</w:t>
      </w:r>
      <w:r w:rsidRPr="00E75275">
        <w:rPr>
          <w:rFonts w:ascii="Arial" w:hAnsi="Arial" w:cs="Arial"/>
          <w:color w:val="002060"/>
        </w:rPr>
        <w:t xml:space="preserve"> come di seguito riportato:</w:t>
      </w:r>
    </w:p>
    <w:p w14:paraId="3E486522" w14:textId="77777777" w:rsidR="002A69C0" w:rsidRPr="00E75275" w:rsidRDefault="002A69C0" w:rsidP="002A69C0">
      <w:pPr>
        <w:pStyle w:val="Nessunaspaziatura"/>
        <w:rPr>
          <w:rFonts w:ascii="Arial" w:hAnsi="Arial" w:cs="Arial"/>
          <w:b/>
          <w:color w:val="002060"/>
        </w:rPr>
      </w:pPr>
    </w:p>
    <w:p w14:paraId="7A5CAA28" w14:textId="77777777" w:rsidR="002A69C0" w:rsidRPr="00E75275" w:rsidRDefault="002A69C0" w:rsidP="002A69C0">
      <w:pPr>
        <w:pStyle w:val="Nessunaspaziatura"/>
        <w:jc w:val="center"/>
        <w:rPr>
          <w:rFonts w:ascii="Arial" w:hAnsi="Arial" w:cs="Arial"/>
          <w:b/>
          <w:color w:val="002060"/>
        </w:rPr>
      </w:pPr>
      <w:r w:rsidRPr="00E75275">
        <w:rPr>
          <w:rFonts w:ascii="Arial" w:hAnsi="Arial" w:cs="Arial"/>
          <w:b/>
          <w:color w:val="002060"/>
        </w:rPr>
        <w:t>MARTEDI’ 03/02/2026, ore 19:45</w:t>
      </w:r>
    </w:p>
    <w:p w14:paraId="4FF8B472" w14:textId="77777777" w:rsidR="002A69C0" w:rsidRPr="00E75275" w:rsidRDefault="002A69C0" w:rsidP="002A69C0">
      <w:pPr>
        <w:pStyle w:val="Nessunaspaziatura"/>
        <w:jc w:val="center"/>
        <w:rPr>
          <w:rFonts w:ascii="Arial" w:hAnsi="Arial" w:cs="Arial"/>
          <w:b/>
          <w:i/>
          <w:iCs/>
          <w:color w:val="002060"/>
          <w:sz w:val="21"/>
          <w:szCs w:val="21"/>
        </w:rPr>
      </w:pPr>
      <w:r w:rsidRPr="00E75275">
        <w:rPr>
          <w:rFonts w:ascii="Arial" w:hAnsi="Arial" w:cs="Arial"/>
          <w:b/>
          <w:i/>
          <w:iCs/>
          <w:color w:val="002060"/>
        </w:rPr>
        <w:t>“Pallone Geodetico F.I.G.C.” di ANCONA (Via Schiavoni, snc)</w:t>
      </w:r>
    </w:p>
    <w:p w14:paraId="132F5342" w14:textId="77777777" w:rsidR="002A69C0" w:rsidRPr="00E75275" w:rsidRDefault="002A69C0" w:rsidP="002A69C0">
      <w:pPr>
        <w:pStyle w:val="LndNormale1"/>
        <w:jc w:val="center"/>
        <w:rPr>
          <w:i/>
          <w:iCs/>
          <w:color w:val="002060"/>
        </w:rPr>
      </w:pPr>
      <w:r w:rsidRPr="00E75275">
        <w:rPr>
          <w:i/>
          <w:iCs/>
          <w:color w:val="002060"/>
        </w:rPr>
        <w:t>inizio seduta di allenamento ore 20:15</w:t>
      </w:r>
    </w:p>
    <w:p w14:paraId="1999B64A" w14:textId="77777777" w:rsidR="002A69C0" w:rsidRPr="00E75275" w:rsidRDefault="002A69C0" w:rsidP="002A69C0">
      <w:pPr>
        <w:pStyle w:val="LndNormale1"/>
        <w:jc w:val="center"/>
        <w:rPr>
          <w:i/>
          <w:iCs/>
          <w:color w:val="002060"/>
        </w:rPr>
      </w:pPr>
    </w:p>
    <w:p w14:paraId="58CF99C0" w14:textId="1DE343F1" w:rsidR="002A69C0" w:rsidRPr="00E75275" w:rsidRDefault="002A69C0" w:rsidP="002A69C0">
      <w:pPr>
        <w:pStyle w:val="LndNormale1"/>
        <w:ind w:left="4245" w:hanging="4245"/>
        <w:rPr>
          <w:color w:val="002060"/>
        </w:rPr>
      </w:pPr>
      <w:r w:rsidRPr="00E75275">
        <w:rPr>
          <w:b/>
          <w:bCs/>
          <w:color w:val="002060"/>
        </w:rPr>
        <w:t>STAFFOLO C5</w:t>
      </w:r>
      <w:r w:rsidRPr="00E75275">
        <w:rPr>
          <w:b/>
          <w:bCs/>
          <w:color w:val="002060"/>
        </w:rPr>
        <w:tab/>
      </w:r>
      <w:r w:rsidRPr="00E75275">
        <w:rPr>
          <w:color w:val="002060"/>
        </w:rPr>
        <w:t xml:space="preserve">DURANTE </w:t>
      </w:r>
      <w:r>
        <w:rPr>
          <w:color w:val="002060"/>
        </w:rPr>
        <w:t>Ida</w:t>
      </w:r>
    </w:p>
    <w:p w14:paraId="4BF0209D" w14:textId="77777777" w:rsidR="002A69C0" w:rsidRPr="00E75275" w:rsidRDefault="002A69C0" w:rsidP="002A69C0">
      <w:pPr>
        <w:pStyle w:val="Nessunaspaziatura"/>
        <w:jc w:val="both"/>
        <w:rPr>
          <w:rFonts w:ascii="Arial" w:hAnsi="Arial" w:cs="Arial"/>
          <w:bCs/>
          <w:iCs/>
          <w:color w:val="002060"/>
        </w:rPr>
      </w:pPr>
    </w:p>
    <w:p w14:paraId="56200EF6" w14:textId="77777777" w:rsidR="002A69C0" w:rsidRPr="00E75275" w:rsidRDefault="002A69C0" w:rsidP="002A69C0">
      <w:pPr>
        <w:pStyle w:val="Nessunaspaziatura"/>
        <w:jc w:val="both"/>
        <w:rPr>
          <w:rFonts w:ascii="Arial" w:hAnsi="Arial" w:cs="Arial"/>
          <w:color w:val="002060"/>
        </w:rPr>
      </w:pPr>
      <w:r w:rsidRPr="00E75275">
        <w:rPr>
          <w:rFonts w:ascii="Arial" w:hAnsi="Arial" w:cs="Arial"/>
          <w:color w:val="002060"/>
        </w:rPr>
        <w:t>Dirigente Responsabile</w:t>
      </w:r>
      <w:r w:rsidRPr="00E75275">
        <w:rPr>
          <w:rFonts w:ascii="Arial" w:hAnsi="Arial" w:cs="Arial"/>
          <w:color w:val="002060"/>
        </w:rPr>
        <w:tab/>
      </w:r>
      <w:r w:rsidRPr="00E75275">
        <w:rPr>
          <w:rFonts w:ascii="Arial" w:hAnsi="Arial" w:cs="Arial"/>
          <w:color w:val="002060"/>
        </w:rPr>
        <w:tab/>
      </w:r>
      <w:r w:rsidRPr="00E75275">
        <w:rPr>
          <w:rFonts w:ascii="Arial" w:hAnsi="Arial" w:cs="Arial"/>
          <w:color w:val="002060"/>
        </w:rPr>
        <w:tab/>
        <w:t>CAPRETTI Marco</w:t>
      </w:r>
    </w:p>
    <w:p w14:paraId="26EACABC" w14:textId="77777777" w:rsidR="002A69C0" w:rsidRPr="00E75275" w:rsidRDefault="002A69C0" w:rsidP="002A69C0">
      <w:pPr>
        <w:pStyle w:val="Nessunaspaziatura"/>
        <w:ind w:left="4240" w:hanging="4240"/>
        <w:jc w:val="both"/>
        <w:rPr>
          <w:rFonts w:ascii="Arial" w:hAnsi="Arial" w:cs="Arial"/>
          <w:color w:val="002060"/>
        </w:rPr>
      </w:pPr>
      <w:r w:rsidRPr="00E75275">
        <w:rPr>
          <w:rFonts w:ascii="Arial" w:hAnsi="Arial" w:cs="Arial"/>
          <w:color w:val="002060"/>
        </w:rPr>
        <w:t>Staff Tecnico</w:t>
      </w:r>
      <w:r w:rsidRPr="00E75275">
        <w:rPr>
          <w:rFonts w:ascii="Arial" w:hAnsi="Arial" w:cs="Arial"/>
          <w:color w:val="002060"/>
        </w:rPr>
        <w:tab/>
        <w:t>BARGONI Enzo, DITOMMASO Giovanni, DOMINICI Luca, ZAMPOLINI Michele</w:t>
      </w:r>
    </w:p>
    <w:p w14:paraId="18706032" w14:textId="77777777" w:rsidR="002A69C0" w:rsidRPr="00E75275" w:rsidRDefault="002A69C0" w:rsidP="002A69C0">
      <w:pPr>
        <w:pStyle w:val="Nessunaspaziatura"/>
        <w:ind w:left="4240" w:hanging="4240"/>
        <w:jc w:val="both"/>
        <w:rPr>
          <w:rFonts w:ascii="Arial" w:hAnsi="Arial" w:cs="Arial"/>
          <w:color w:val="002060"/>
        </w:rPr>
      </w:pPr>
      <w:r w:rsidRPr="00E75275">
        <w:rPr>
          <w:rFonts w:ascii="Arial" w:hAnsi="Arial" w:cs="Arial"/>
          <w:color w:val="002060"/>
        </w:rPr>
        <w:t>Preparatore dei Portieri</w:t>
      </w:r>
      <w:r w:rsidRPr="00E75275">
        <w:rPr>
          <w:rFonts w:ascii="Arial" w:hAnsi="Arial" w:cs="Arial"/>
          <w:color w:val="002060"/>
        </w:rPr>
        <w:tab/>
      </w:r>
      <w:r w:rsidRPr="00E75275">
        <w:rPr>
          <w:rFonts w:ascii="Arial" w:hAnsi="Arial" w:cs="Arial"/>
          <w:color w:val="002060"/>
        </w:rPr>
        <w:tab/>
        <w:t>COPPARI Marco</w:t>
      </w:r>
    </w:p>
    <w:p w14:paraId="2A272619" w14:textId="77777777" w:rsidR="002A69C0" w:rsidRPr="00E75275" w:rsidRDefault="002A69C0" w:rsidP="002A69C0">
      <w:pPr>
        <w:pStyle w:val="Nessunaspaziatura"/>
        <w:ind w:left="4240" w:hanging="4240"/>
        <w:jc w:val="both"/>
        <w:rPr>
          <w:rFonts w:ascii="Arial" w:hAnsi="Arial" w:cs="Arial"/>
          <w:color w:val="002060"/>
        </w:rPr>
      </w:pPr>
      <w:r w:rsidRPr="00E75275">
        <w:rPr>
          <w:rFonts w:ascii="Arial" w:hAnsi="Arial" w:cs="Arial"/>
          <w:color w:val="002060"/>
        </w:rPr>
        <w:t>Fisioterapisti</w:t>
      </w:r>
      <w:r w:rsidRPr="00E75275">
        <w:rPr>
          <w:rFonts w:ascii="Arial" w:hAnsi="Arial" w:cs="Arial"/>
          <w:color w:val="002060"/>
        </w:rPr>
        <w:tab/>
      </w:r>
      <w:r w:rsidRPr="00E75275">
        <w:rPr>
          <w:rFonts w:ascii="Arial" w:hAnsi="Arial" w:cs="Arial"/>
          <w:color w:val="002060"/>
        </w:rPr>
        <w:tab/>
        <w:t>PERUCCI Michele, PIGNOCCHI Letizia</w:t>
      </w:r>
    </w:p>
    <w:p w14:paraId="3AED4EF2" w14:textId="77777777" w:rsidR="002A69C0" w:rsidRPr="00E75275" w:rsidRDefault="002A69C0" w:rsidP="002A69C0">
      <w:pPr>
        <w:pStyle w:val="Nessunaspaziatura"/>
        <w:ind w:left="3540" w:hanging="3540"/>
        <w:jc w:val="both"/>
        <w:rPr>
          <w:rFonts w:ascii="Arial" w:hAnsi="Arial" w:cs="Arial"/>
          <w:color w:val="002060"/>
        </w:rPr>
      </w:pPr>
      <w:r w:rsidRPr="00E75275">
        <w:rPr>
          <w:rFonts w:ascii="Arial" w:hAnsi="Arial" w:cs="Arial"/>
          <w:color w:val="002060"/>
        </w:rPr>
        <w:t>Responsabili Logistica</w:t>
      </w:r>
      <w:r w:rsidRPr="00E75275">
        <w:rPr>
          <w:rFonts w:ascii="Arial" w:hAnsi="Arial" w:cs="Arial"/>
          <w:color w:val="002060"/>
        </w:rPr>
        <w:tab/>
      </w:r>
      <w:r w:rsidRPr="00E75275">
        <w:rPr>
          <w:rFonts w:ascii="Arial" w:hAnsi="Arial" w:cs="Arial"/>
          <w:color w:val="002060"/>
        </w:rPr>
        <w:tab/>
        <w:t>BOIANI Paolo, GIACOMETTI Michele, PACENTI Paolo</w:t>
      </w:r>
    </w:p>
    <w:p w14:paraId="3CFA66CA" w14:textId="77777777" w:rsidR="002A69C0" w:rsidRPr="00E75275" w:rsidRDefault="002A69C0" w:rsidP="002A69C0">
      <w:pPr>
        <w:pStyle w:val="Nessunaspaziatura"/>
        <w:ind w:left="3540" w:hanging="3540"/>
        <w:jc w:val="both"/>
        <w:rPr>
          <w:rFonts w:ascii="Arial" w:hAnsi="Arial" w:cs="Arial"/>
          <w:color w:val="002060"/>
        </w:rPr>
      </w:pPr>
      <w:r w:rsidRPr="00E75275">
        <w:rPr>
          <w:rFonts w:ascii="Arial" w:hAnsi="Arial" w:cs="Arial"/>
          <w:color w:val="002060"/>
        </w:rPr>
        <w:t>Segretario</w:t>
      </w:r>
      <w:r w:rsidRPr="00E75275">
        <w:rPr>
          <w:rFonts w:ascii="Arial" w:hAnsi="Arial" w:cs="Arial"/>
          <w:color w:val="002060"/>
        </w:rPr>
        <w:tab/>
      </w:r>
      <w:r w:rsidRPr="00E75275">
        <w:rPr>
          <w:rFonts w:ascii="Arial" w:hAnsi="Arial" w:cs="Arial"/>
          <w:color w:val="002060"/>
        </w:rPr>
        <w:tab/>
        <w:t>TORRESI Alver</w:t>
      </w:r>
    </w:p>
    <w:p w14:paraId="6D463B28" w14:textId="77777777" w:rsidR="002A69C0" w:rsidRPr="00E75275" w:rsidRDefault="002A69C0" w:rsidP="002A69C0">
      <w:pPr>
        <w:pStyle w:val="Nessunaspaziatura"/>
        <w:jc w:val="both"/>
        <w:rPr>
          <w:rFonts w:ascii="Arial" w:hAnsi="Arial" w:cs="Arial"/>
          <w:color w:val="002060"/>
        </w:rPr>
      </w:pPr>
    </w:p>
    <w:p w14:paraId="3A585D53" w14:textId="77777777" w:rsidR="002A69C0" w:rsidRPr="00E75275" w:rsidRDefault="002A69C0" w:rsidP="002A69C0">
      <w:pPr>
        <w:pStyle w:val="Nessunaspaziatura"/>
        <w:jc w:val="both"/>
        <w:rPr>
          <w:rFonts w:ascii="Arial" w:hAnsi="Arial" w:cs="Arial"/>
          <w:color w:val="002060"/>
        </w:rPr>
      </w:pPr>
      <w:r w:rsidRPr="00E75275">
        <w:rPr>
          <w:rFonts w:ascii="Arial" w:hAnsi="Arial" w:cs="Arial"/>
          <w:color w:val="002060"/>
        </w:rPr>
        <w:t xml:space="preserve">I calciatori e le calciatrici convocati debbono presentarsi </w:t>
      </w:r>
      <w:r w:rsidRPr="00E75275">
        <w:rPr>
          <w:rFonts w:ascii="Arial" w:hAnsi="Arial" w:cs="Arial"/>
          <w:b/>
          <w:bCs/>
          <w:color w:val="002060"/>
          <w:u w:val="single"/>
        </w:rPr>
        <w:t>muniti degli indumenti personali di gioco e di un documento di identità in corso di validità</w:t>
      </w:r>
      <w:r w:rsidRPr="00E75275">
        <w:rPr>
          <w:rFonts w:ascii="Arial" w:hAnsi="Arial" w:cs="Arial"/>
          <w:color w:val="002060"/>
        </w:rPr>
        <w:t>.</w:t>
      </w:r>
    </w:p>
    <w:p w14:paraId="6B01134A" w14:textId="77777777" w:rsidR="002A69C0" w:rsidRPr="00697CB9" w:rsidRDefault="002A69C0" w:rsidP="002A69C0">
      <w:pPr>
        <w:pStyle w:val="Nessunaspaziatura"/>
        <w:jc w:val="both"/>
        <w:rPr>
          <w:rFonts w:ascii="Arial" w:hAnsi="Arial" w:cs="Arial"/>
          <w:color w:val="002060"/>
        </w:rPr>
      </w:pPr>
      <w:r w:rsidRPr="00E75275">
        <w:rPr>
          <w:rFonts w:ascii="Arial" w:hAnsi="Arial" w:cs="Arial"/>
          <w:color w:val="002060"/>
        </w:rPr>
        <w:t>Si ricorda a tutte le Società che debbono rispondere alla mail che è stata loro inviata entro il termine previsto allegando alla stessa la copia del certificato di idoneità medico-sportiva di ogni calciatore/calciatrice convocato/a.</w:t>
      </w:r>
    </w:p>
    <w:p w14:paraId="26D23940" w14:textId="77777777" w:rsidR="002A69C0" w:rsidRDefault="002A69C0" w:rsidP="0047674B">
      <w:pPr>
        <w:pStyle w:val="LndNormale1"/>
        <w:rPr>
          <w:rFonts w:cs="Arial"/>
          <w:color w:val="002060"/>
          <w:szCs w:val="22"/>
        </w:rPr>
      </w:pPr>
    </w:p>
    <w:p w14:paraId="7A58F413" w14:textId="77777777" w:rsidR="00682700" w:rsidRDefault="00682700" w:rsidP="0047674B">
      <w:pPr>
        <w:pStyle w:val="LndNormale1"/>
        <w:rPr>
          <w:rFonts w:cs="Arial"/>
          <w:color w:val="002060"/>
          <w:szCs w:val="22"/>
        </w:rPr>
      </w:pPr>
    </w:p>
    <w:p w14:paraId="45A4B59E" w14:textId="1F969020" w:rsidR="00682700" w:rsidRPr="00971EDE" w:rsidRDefault="00682700" w:rsidP="00682700">
      <w:pPr>
        <w:pStyle w:val="LndNormale1"/>
        <w:rPr>
          <w:b/>
          <w:color w:val="002060"/>
          <w:sz w:val="28"/>
          <w:szCs w:val="28"/>
        </w:rPr>
      </w:pPr>
      <w:r>
        <w:rPr>
          <w:b/>
          <w:color w:val="002060"/>
          <w:sz w:val="28"/>
          <w:szCs w:val="28"/>
        </w:rPr>
        <w:t>PORTALE SERVIZI LND</w:t>
      </w:r>
    </w:p>
    <w:p w14:paraId="242F4CDE" w14:textId="77777777" w:rsidR="00682700" w:rsidRDefault="00682700" w:rsidP="0047674B">
      <w:pPr>
        <w:pStyle w:val="LndNormale1"/>
        <w:rPr>
          <w:rFonts w:cs="Arial"/>
          <w:color w:val="002060"/>
          <w:szCs w:val="22"/>
        </w:rPr>
      </w:pPr>
    </w:p>
    <w:p w14:paraId="68944067" w14:textId="77777777" w:rsidR="00682700" w:rsidRPr="00682700" w:rsidRDefault="00682700" w:rsidP="00682700">
      <w:pPr>
        <w:pStyle w:val="LndNormale1"/>
        <w:rPr>
          <w:rFonts w:cs="Arial"/>
          <w:color w:val="002060"/>
          <w:szCs w:val="22"/>
        </w:rPr>
      </w:pPr>
      <w:r w:rsidRPr="00682700">
        <w:rPr>
          <w:rFonts w:cs="Arial"/>
          <w:color w:val="002060"/>
          <w:szCs w:val="22"/>
        </w:rPr>
        <w:t xml:space="preserve">Si informa che, a partire da </w:t>
      </w:r>
      <w:r w:rsidRPr="00682700">
        <w:rPr>
          <w:rFonts w:cs="Arial"/>
          <w:b/>
          <w:bCs/>
          <w:color w:val="002060"/>
          <w:szCs w:val="22"/>
        </w:rPr>
        <w:t>giovedì 29 gennaio 2026</w:t>
      </w:r>
      <w:r w:rsidRPr="00682700">
        <w:rPr>
          <w:rFonts w:cs="Arial"/>
          <w:color w:val="002060"/>
          <w:szCs w:val="22"/>
        </w:rPr>
        <w:t xml:space="preserve">, alcune funzionalità attualmente disponibili sull’attuale Portale Società LND saranno migrate verso il nuovo </w:t>
      </w:r>
      <w:r w:rsidRPr="00682700">
        <w:rPr>
          <w:rFonts w:cs="Arial"/>
          <w:b/>
          <w:bCs/>
          <w:color w:val="002060"/>
          <w:szCs w:val="22"/>
        </w:rPr>
        <w:t>Portale Servizi LND</w:t>
      </w:r>
      <w:r w:rsidRPr="00682700">
        <w:rPr>
          <w:rFonts w:cs="Arial"/>
          <w:color w:val="002060"/>
          <w:szCs w:val="22"/>
        </w:rPr>
        <w:t>.</w:t>
      </w:r>
    </w:p>
    <w:p w14:paraId="1A77ABBA" w14:textId="77777777" w:rsidR="00682700" w:rsidRPr="00682700" w:rsidRDefault="00682700" w:rsidP="00682700">
      <w:pPr>
        <w:pStyle w:val="LndNormale1"/>
        <w:rPr>
          <w:rFonts w:cs="Arial"/>
          <w:color w:val="002060"/>
          <w:szCs w:val="22"/>
        </w:rPr>
      </w:pPr>
      <w:r w:rsidRPr="00682700">
        <w:rPr>
          <w:rFonts w:cs="Arial"/>
          <w:color w:val="002060"/>
          <w:szCs w:val="22"/>
        </w:rPr>
        <w:br/>
        <w:t>Le sezioni e i menu oggetto di migrazione sono i seguenti:</w:t>
      </w:r>
    </w:p>
    <w:p w14:paraId="7C03BF28" w14:textId="77777777" w:rsidR="00682700" w:rsidRPr="00682700" w:rsidRDefault="00682700" w:rsidP="00682700">
      <w:pPr>
        <w:pStyle w:val="LndNormale1"/>
        <w:rPr>
          <w:rFonts w:cs="Arial"/>
          <w:color w:val="002060"/>
          <w:szCs w:val="22"/>
        </w:rPr>
      </w:pPr>
      <w:r w:rsidRPr="00682700">
        <w:rPr>
          <w:rFonts w:cs="Arial"/>
          <w:color w:val="002060"/>
          <w:szCs w:val="22"/>
        </w:rPr>
        <w:t> </w:t>
      </w:r>
    </w:p>
    <w:p w14:paraId="36C95166" w14:textId="77777777" w:rsidR="00682700" w:rsidRPr="00682700" w:rsidRDefault="00682700" w:rsidP="00682700">
      <w:pPr>
        <w:pStyle w:val="LndNormale1"/>
        <w:rPr>
          <w:rFonts w:cs="Arial"/>
          <w:color w:val="002060"/>
          <w:szCs w:val="22"/>
        </w:rPr>
      </w:pPr>
      <w:r w:rsidRPr="00682700">
        <w:rPr>
          <w:rFonts w:cs="Arial"/>
          <w:b/>
          <w:bCs/>
          <w:color w:val="002060"/>
          <w:szCs w:val="22"/>
        </w:rPr>
        <w:t>Home</w:t>
      </w:r>
    </w:p>
    <w:p w14:paraId="6444973C" w14:textId="77777777" w:rsidR="00682700" w:rsidRPr="00682700" w:rsidRDefault="00682700" w:rsidP="00682700">
      <w:pPr>
        <w:pStyle w:val="LndNormale1"/>
        <w:numPr>
          <w:ilvl w:val="0"/>
          <w:numId w:val="20"/>
        </w:numPr>
        <w:rPr>
          <w:rFonts w:cs="Arial"/>
          <w:color w:val="002060"/>
          <w:szCs w:val="22"/>
        </w:rPr>
      </w:pPr>
      <w:r w:rsidRPr="00682700">
        <w:rPr>
          <w:rFonts w:cs="Arial"/>
          <w:color w:val="002060"/>
          <w:szCs w:val="22"/>
        </w:rPr>
        <w:t>Gestione utenti</w:t>
      </w:r>
    </w:p>
    <w:p w14:paraId="366AC931" w14:textId="77777777" w:rsidR="00682700" w:rsidRPr="00682700" w:rsidRDefault="00682700" w:rsidP="00682700">
      <w:pPr>
        <w:pStyle w:val="LndNormale1"/>
        <w:numPr>
          <w:ilvl w:val="0"/>
          <w:numId w:val="20"/>
        </w:numPr>
        <w:rPr>
          <w:rFonts w:cs="Arial"/>
          <w:color w:val="002060"/>
          <w:szCs w:val="22"/>
        </w:rPr>
      </w:pPr>
      <w:r w:rsidRPr="00682700">
        <w:rPr>
          <w:rFonts w:cs="Arial"/>
          <w:color w:val="002060"/>
          <w:szCs w:val="22"/>
        </w:rPr>
        <w:t>Apertura segnalazione</w:t>
      </w:r>
    </w:p>
    <w:p w14:paraId="39B521F6" w14:textId="77777777" w:rsidR="00682700" w:rsidRPr="00682700" w:rsidRDefault="00682700" w:rsidP="00682700">
      <w:pPr>
        <w:pStyle w:val="LndNormale1"/>
        <w:numPr>
          <w:ilvl w:val="0"/>
          <w:numId w:val="20"/>
        </w:numPr>
        <w:rPr>
          <w:rFonts w:cs="Arial"/>
          <w:color w:val="002060"/>
          <w:szCs w:val="22"/>
        </w:rPr>
      </w:pPr>
      <w:r w:rsidRPr="00682700">
        <w:rPr>
          <w:rFonts w:cs="Arial"/>
          <w:color w:val="002060"/>
          <w:szCs w:val="22"/>
        </w:rPr>
        <w:t>Storico segnalazioni</w:t>
      </w:r>
    </w:p>
    <w:p w14:paraId="74E4A6F1" w14:textId="77777777" w:rsidR="00682700" w:rsidRPr="00682700" w:rsidRDefault="00682700" w:rsidP="00682700">
      <w:pPr>
        <w:pStyle w:val="LndNormale1"/>
        <w:rPr>
          <w:rFonts w:cs="Arial"/>
          <w:color w:val="002060"/>
          <w:szCs w:val="22"/>
        </w:rPr>
      </w:pPr>
      <w:r w:rsidRPr="00682700">
        <w:rPr>
          <w:rFonts w:cs="Arial"/>
          <w:color w:val="002060"/>
          <w:szCs w:val="22"/>
        </w:rPr>
        <w:t> </w:t>
      </w:r>
    </w:p>
    <w:p w14:paraId="02E55DD2" w14:textId="77777777" w:rsidR="00682700" w:rsidRPr="00682700" w:rsidRDefault="00682700" w:rsidP="00682700">
      <w:pPr>
        <w:pStyle w:val="LndNormale1"/>
        <w:rPr>
          <w:rFonts w:cs="Arial"/>
          <w:color w:val="002060"/>
          <w:szCs w:val="22"/>
        </w:rPr>
      </w:pPr>
      <w:r w:rsidRPr="00682700">
        <w:rPr>
          <w:rFonts w:cs="Arial"/>
          <w:b/>
          <w:bCs/>
          <w:color w:val="002060"/>
          <w:szCs w:val="22"/>
        </w:rPr>
        <w:t>Dati Societari</w:t>
      </w:r>
    </w:p>
    <w:p w14:paraId="344CF4EA"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Dati anagrafici</w:t>
      </w:r>
    </w:p>
    <w:p w14:paraId="075C949F"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Estratto conto</w:t>
      </w:r>
    </w:p>
    <w:p w14:paraId="05BE598D"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Dettaglio addebiti FIGC Roma</w:t>
      </w:r>
    </w:p>
    <w:p w14:paraId="727E3C21"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Riepilogo lista addebiti</w:t>
      </w:r>
    </w:p>
    <w:p w14:paraId="6FD5A9E2"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Stampa dati Società</w:t>
      </w:r>
    </w:p>
    <w:p w14:paraId="72E33284"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Stampa delega diritti d’immagine</w:t>
      </w:r>
    </w:p>
    <w:p w14:paraId="1115F60E" w14:textId="77777777" w:rsidR="00682700" w:rsidRPr="00682700" w:rsidRDefault="00682700" w:rsidP="00682700">
      <w:pPr>
        <w:pStyle w:val="LndNormale1"/>
        <w:numPr>
          <w:ilvl w:val="0"/>
          <w:numId w:val="21"/>
        </w:numPr>
        <w:rPr>
          <w:rFonts w:cs="Arial"/>
          <w:color w:val="002060"/>
          <w:szCs w:val="22"/>
        </w:rPr>
      </w:pPr>
      <w:r w:rsidRPr="00682700">
        <w:rPr>
          <w:rFonts w:cs="Arial"/>
          <w:color w:val="002060"/>
          <w:szCs w:val="22"/>
        </w:rPr>
        <w:t>Interrogazioni altre Società</w:t>
      </w:r>
    </w:p>
    <w:p w14:paraId="128D338E" w14:textId="77777777" w:rsidR="00682700" w:rsidRPr="00682700" w:rsidRDefault="00682700" w:rsidP="00682700">
      <w:pPr>
        <w:pStyle w:val="LndNormale1"/>
        <w:rPr>
          <w:rFonts w:cs="Arial"/>
          <w:color w:val="002060"/>
          <w:szCs w:val="22"/>
        </w:rPr>
      </w:pPr>
      <w:r w:rsidRPr="00682700">
        <w:rPr>
          <w:rFonts w:cs="Arial"/>
          <w:color w:val="002060"/>
          <w:szCs w:val="22"/>
        </w:rPr>
        <w:t> </w:t>
      </w:r>
    </w:p>
    <w:p w14:paraId="4DFF9877" w14:textId="77777777" w:rsidR="00682700" w:rsidRPr="00682700" w:rsidRDefault="00682700" w:rsidP="00682700">
      <w:pPr>
        <w:pStyle w:val="LndNormale1"/>
        <w:rPr>
          <w:rFonts w:cs="Arial"/>
          <w:color w:val="002060"/>
          <w:szCs w:val="22"/>
        </w:rPr>
      </w:pPr>
      <w:r w:rsidRPr="00682700">
        <w:rPr>
          <w:rFonts w:cs="Arial"/>
          <w:b/>
          <w:bCs/>
          <w:color w:val="002060"/>
          <w:szCs w:val="22"/>
        </w:rPr>
        <w:t>Giustizia Sportiva</w:t>
      </w:r>
    </w:p>
    <w:p w14:paraId="6188EAD0" w14:textId="77777777" w:rsidR="00682700" w:rsidRPr="00682700" w:rsidRDefault="00682700" w:rsidP="00682700">
      <w:pPr>
        <w:pStyle w:val="LndNormale1"/>
        <w:numPr>
          <w:ilvl w:val="0"/>
          <w:numId w:val="22"/>
        </w:numPr>
        <w:rPr>
          <w:rFonts w:cs="Arial"/>
          <w:color w:val="002060"/>
          <w:szCs w:val="22"/>
        </w:rPr>
      </w:pPr>
      <w:r w:rsidRPr="00682700">
        <w:rPr>
          <w:rFonts w:cs="Arial"/>
          <w:color w:val="002060"/>
          <w:szCs w:val="22"/>
        </w:rPr>
        <w:t>Coppa Disciplina</w:t>
      </w:r>
    </w:p>
    <w:p w14:paraId="5CA528BE" w14:textId="77777777" w:rsidR="00682700" w:rsidRPr="00682700" w:rsidRDefault="00682700" w:rsidP="00682700">
      <w:pPr>
        <w:pStyle w:val="LndNormale1"/>
        <w:numPr>
          <w:ilvl w:val="0"/>
          <w:numId w:val="22"/>
        </w:numPr>
        <w:rPr>
          <w:rFonts w:cs="Arial"/>
          <w:color w:val="002060"/>
          <w:szCs w:val="22"/>
        </w:rPr>
      </w:pPr>
      <w:r w:rsidRPr="00682700">
        <w:rPr>
          <w:rFonts w:cs="Arial"/>
          <w:color w:val="002060"/>
          <w:szCs w:val="22"/>
        </w:rPr>
        <w:t>Riepilogo disciplinare</w:t>
      </w:r>
    </w:p>
    <w:p w14:paraId="4718F28A" w14:textId="77777777" w:rsidR="00682700" w:rsidRPr="00682700" w:rsidRDefault="00682700" w:rsidP="00682700">
      <w:pPr>
        <w:pStyle w:val="LndNormale1"/>
        <w:numPr>
          <w:ilvl w:val="0"/>
          <w:numId w:val="22"/>
        </w:numPr>
        <w:rPr>
          <w:rFonts w:cs="Arial"/>
          <w:color w:val="002060"/>
          <w:szCs w:val="22"/>
        </w:rPr>
      </w:pPr>
      <w:r w:rsidRPr="00682700">
        <w:rPr>
          <w:rFonts w:cs="Arial"/>
          <w:color w:val="002060"/>
          <w:szCs w:val="22"/>
        </w:rPr>
        <w:t>Interrogazioni altre Società</w:t>
      </w:r>
    </w:p>
    <w:p w14:paraId="231D7918" w14:textId="77777777" w:rsidR="00682700" w:rsidRPr="00682700" w:rsidRDefault="00682700" w:rsidP="00682700">
      <w:pPr>
        <w:pStyle w:val="LndNormale1"/>
        <w:rPr>
          <w:rFonts w:cs="Arial"/>
          <w:color w:val="002060"/>
          <w:szCs w:val="22"/>
        </w:rPr>
      </w:pPr>
      <w:r w:rsidRPr="00682700">
        <w:rPr>
          <w:rFonts w:cs="Arial"/>
          <w:color w:val="002060"/>
          <w:szCs w:val="22"/>
        </w:rPr>
        <w:t> </w:t>
      </w:r>
    </w:p>
    <w:p w14:paraId="3CBB42D8" w14:textId="77777777" w:rsidR="00682700" w:rsidRPr="00682700" w:rsidRDefault="00682700" w:rsidP="00682700">
      <w:pPr>
        <w:pStyle w:val="LndNormale1"/>
        <w:rPr>
          <w:rFonts w:cs="Arial"/>
          <w:color w:val="002060"/>
          <w:szCs w:val="22"/>
        </w:rPr>
      </w:pPr>
      <w:r w:rsidRPr="00682700">
        <w:rPr>
          <w:rFonts w:cs="Arial"/>
          <w:color w:val="002060"/>
          <w:szCs w:val="22"/>
        </w:rPr>
        <w:t xml:space="preserve">Le funzionalità sopra elencate </w:t>
      </w:r>
      <w:r w:rsidRPr="00682700">
        <w:rPr>
          <w:rFonts w:cs="Arial"/>
          <w:b/>
          <w:bCs/>
          <w:color w:val="002060"/>
          <w:szCs w:val="22"/>
        </w:rPr>
        <w:t>rimarranno disponibili su entrambi i portali per circa 30 giorni</w:t>
      </w:r>
      <w:r w:rsidRPr="00682700">
        <w:rPr>
          <w:rFonts w:cs="Arial"/>
          <w:color w:val="002060"/>
          <w:szCs w:val="22"/>
        </w:rPr>
        <w:t xml:space="preserve">. Al termine di tale periodo saranno fruibili esclusivamente sul </w:t>
      </w:r>
      <w:r w:rsidRPr="00682700">
        <w:rPr>
          <w:rFonts w:cs="Arial"/>
          <w:b/>
          <w:bCs/>
          <w:color w:val="002060"/>
          <w:szCs w:val="22"/>
        </w:rPr>
        <w:t>nuovo Portale Servizi LND</w:t>
      </w:r>
      <w:r w:rsidRPr="00682700">
        <w:rPr>
          <w:rFonts w:cs="Arial"/>
          <w:color w:val="002060"/>
          <w:szCs w:val="22"/>
        </w:rPr>
        <w:t>.</w:t>
      </w:r>
      <w:r w:rsidRPr="00682700">
        <w:rPr>
          <w:rFonts w:cs="Arial"/>
          <w:color w:val="002060"/>
          <w:szCs w:val="22"/>
        </w:rPr>
        <w:br/>
        <w:t>All’interno dell’attuale portale, selezionando una delle funzioni, l’utente verrà automaticamente reindirizzato al nuovo Portale.</w:t>
      </w:r>
    </w:p>
    <w:p w14:paraId="5C57C0BA" w14:textId="6E23F05E" w:rsidR="00682700" w:rsidRPr="00682700" w:rsidRDefault="00682700" w:rsidP="00682700">
      <w:pPr>
        <w:pStyle w:val="LndNormale1"/>
        <w:rPr>
          <w:rFonts w:cs="Arial"/>
          <w:color w:val="002060"/>
          <w:szCs w:val="22"/>
        </w:rPr>
      </w:pPr>
      <w:r w:rsidRPr="00682700">
        <w:rPr>
          <w:rFonts w:cs="Arial"/>
          <w:color w:val="002060"/>
          <w:szCs w:val="22"/>
        </w:rPr>
        <w:t xml:space="preserve"> In aggiunta, sul Portale Servizi saranno rese disponibili anche le funzionalità relative al </w:t>
      </w:r>
      <w:r w:rsidRPr="00682700">
        <w:rPr>
          <w:rFonts w:cs="Arial"/>
          <w:b/>
          <w:bCs/>
          <w:color w:val="002060"/>
          <w:szCs w:val="22"/>
        </w:rPr>
        <w:t>caricamento delle foto dei calciatori</w:t>
      </w:r>
      <w:r w:rsidRPr="00682700">
        <w:rPr>
          <w:rFonts w:cs="Arial"/>
          <w:color w:val="002060"/>
          <w:szCs w:val="22"/>
        </w:rPr>
        <w:t xml:space="preserve"> (dilettanti e settore giovanile) e </w:t>
      </w:r>
      <w:r w:rsidRPr="00682700">
        <w:rPr>
          <w:rFonts w:cs="Arial"/>
          <w:b/>
          <w:bCs/>
          <w:color w:val="002060"/>
          <w:szCs w:val="22"/>
        </w:rPr>
        <w:t>dei dirigenti</w:t>
      </w:r>
      <w:r w:rsidRPr="00682700">
        <w:rPr>
          <w:rFonts w:cs="Arial"/>
          <w:color w:val="002060"/>
          <w:szCs w:val="22"/>
        </w:rPr>
        <w:t>.</w:t>
      </w:r>
    </w:p>
    <w:p w14:paraId="0D850883" w14:textId="73C930B2" w:rsidR="00682700" w:rsidRPr="00682700" w:rsidRDefault="00682700" w:rsidP="00682700">
      <w:pPr>
        <w:pStyle w:val="LndNormale1"/>
        <w:rPr>
          <w:rFonts w:cs="Arial"/>
          <w:color w:val="002060"/>
          <w:szCs w:val="22"/>
        </w:rPr>
      </w:pPr>
      <w:r w:rsidRPr="00682700">
        <w:rPr>
          <w:rFonts w:cs="Arial"/>
          <w:color w:val="002060"/>
          <w:szCs w:val="22"/>
        </w:rPr>
        <w:t xml:space="preserve"> Si ricorda che il nuovo Portale Servizi LND è disponibile sia in versione </w:t>
      </w:r>
      <w:r w:rsidRPr="00682700">
        <w:rPr>
          <w:rFonts w:cs="Arial"/>
          <w:b/>
          <w:bCs/>
          <w:color w:val="002060"/>
          <w:szCs w:val="22"/>
        </w:rPr>
        <w:t>web</w:t>
      </w:r>
      <w:r w:rsidRPr="00682700">
        <w:rPr>
          <w:rFonts w:cs="Arial"/>
          <w:color w:val="002060"/>
          <w:szCs w:val="22"/>
        </w:rPr>
        <w:t xml:space="preserve"> che </w:t>
      </w:r>
      <w:r w:rsidRPr="00682700">
        <w:rPr>
          <w:rFonts w:cs="Arial"/>
          <w:b/>
          <w:bCs/>
          <w:color w:val="002060"/>
          <w:szCs w:val="22"/>
        </w:rPr>
        <w:t>mobile</w:t>
      </w:r>
      <w:r w:rsidRPr="00682700">
        <w:rPr>
          <w:rFonts w:cs="Arial"/>
          <w:color w:val="002060"/>
          <w:szCs w:val="22"/>
        </w:rPr>
        <w:t xml:space="preserve">, e che tutte le funzionalità indicate possono essere utilizzate anche tramite smartphone. La versione mobile è scaricabile dagli store Android e Apple cercando </w:t>
      </w:r>
      <w:r w:rsidRPr="00682700">
        <w:rPr>
          <w:rFonts w:cs="Arial"/>
          <w:b/>
          <w:bCs/>
          <w:color w:val="002060"/>
          <w:szCs w:val="22"/>
        </w:rPr>
        <w:t>“Portale Servizi LND”</w:t>
      </w:r>
      <w:r w:rsidRPr="00682700">
        <w:rPr>
          <w:rFonts w:cs="Arial"/>
          <w:color w:val="002060"/>
          <w:szCs w:val="22"/>
        </w:rPr>
        <w:t>.</w:t>
      </w:r>
    </w:p>
    <w:p w14:paraId="43A43220" w14:textId="085E01E5" w:rsidR="00682700" w:rsidRPr="00682700" w:rsidRDefault="00682700" w:rsidP="00682700">
      <w:pPr>
        <w:pStyle w:val="LndNormale1"/>
        <w:rPr>
          <w:rFonts w:cs="Arial"/>
          <w:color w:val="002060"/>
          <w:szCs w:val="22"/>
        </w:rPr>
      </w:pPr>
      <w:r w:rsidRPr="00682700">
        <w:rPr>
          <w:rFonts w:cs="Arial"/>
          <w:color w:val="002060"/>
          <w:szCs w:val="22"/>
        </w:rPr>
        <w:t xml:space="preserve">Per gli utenti che già utilizzano l’app, sarà necessario effettuare l’aggiornamento per disporre delle nuove funzionalità. L’aggiornamento sarà automatico, e al primo login apparirà il seguente messaggio: </w:t>
      </w:r>
      <w:r w:rsidRPr="00682700">
        <w:rPr>
          <w:rFonts w:cs="Arial"/>
          <w:b/>
          <w:bCs/>
          <w:color w:val="002060"/>
          <w:szCs w:val="22"/>
        </w:rPr>
        <w:t>"Attenzione! Per continuare ad utilizzare l'applicazione è necessario aggiornare la versione. Clicca sul pulsante "Aggiorna" per procedere con l'aggiornamento."</w:t>
      </w:r>
      <w:r w:rsidRPr="00682700">
        <w:rPr>
          <w:rFonts w:cs="Arial"/>
          <w:color w:val="002060"/>
          <w:szCs w:val="22"/>
        </w:rPr>
        <w:t> Cliccando sul pulsante si verrà rimandati direttamente allo store per eseguire l’aggiornamento.</w:t>
      </w:r>
    </w:p>
    <w:p w14:paraId="10AE35E0" w14:textId="77777777" w:rsidR="00682700" w:rsidRPr="008433BE" w:rsidRDefault="00682700" w:rsidP="0047674B">
      <w:pPr>
        <w:pStyle w:val="LndNormale1"/>
        <w:rPr>
          <w:rFonts w:cs="Arial"/>
          <w:color w:val="002060"/>
          <w:szCs w:val="22"/>
        </w:rPr>
      </w:pPr>
    </w:p>
    <w:p w14:paraId="37F50D9C" w14:textId="77777777" w:rsidR="008433BE" w:rsidRPr="008433BE" w:rsidRDefault="008433BE" w:rsidP="0047674B">
      <w:pPr>
        <w:pStyle w:val="LndNormale1"/>
        <w:rPr>
          <w:rFonts w:cs="Arial"/>
          <w:color w:val="002060"/>
          <w:szCs w:val="22"/>
        </w:rPr>
      </w:pPr>
    </w:p>
    <w:p w14:paraId="6E7C9D5F" w14:textId="77777777" w:rsidR="008433BE" w:rsidRPr="008433BE" w:rsidRDefault="008433BE" w:rsidP="008433BE">
      <w:pPr>
        <w:pStyle w:val="LndNormale1"/>
        <w:rPr>
          <w:b/>
          <w:color w:val="002060"/>
          <w:sz w:val="28"/>
          <w:szCs w:val="28"/>
        </w:rPr>
      </w:pPr>
      <w:r w:rsidRPr="008433BE">
        <w:rPr>
          <w:b/>
          <w:color w:val="002060"/>
          <w:sz w:val="28"/>
          <w:szCs w:val="28"/>
        </w:rPr>
        <w:t>SVINCOLI EX ART. 117 BIS NOIF</w:t>
      </w:r>
    </w:p>
    <w:p w14:paraId="3DAE330F" w14:textId="77777777" w:rsidR="008433BE" w:rsidRPr="008433BE" w:rsidRDefault="008433BE" w:rsidP="008433BE">
      <w:pPr>
        <w:pStyle w:val="LndNormale1"/>
        <w:rPr>
          <w:color w:val="002060"/>
        </w:rPr>
      </w:pPr>
    </w:p>
    <w:p w14:paraId="5EE98F81" w14:textId="77777777" w:rsidR="008433BE" w:rsidRPr="008433BE" w:rsidRDefault="008433BE" w:rsidP="008433BE">
      <w:pPr>
        <w:pStyle w:val="LndNormale1"/>
        <w:rPr>
          <w:b/>
          <w:color w:val="002060"/>
        </w:rPr>
      </w:pPr>
      <w:r w:rsidRPr="008433B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8433BE">
        <w:rPr>
          <w:b/>
          <w:color w:val="002060"/>
        </w:rPr>
        <w:t>26.01.2026:</w:t>
      </w:r>
    </w:p>
    <w:tbl>
      <w:tblPr>
        <w:tblW w:w="0" w:type="auto"/>
        <w:tblLook w:val="04A0" w:firstRow="1" w:lastRow="0" w:firstColumn="1" w:lastColumn="0" w:noHBand="0" w:noVBand="1"/>
      </w:tblPr>
      <w:tblGrid>
        <w:gridCol w:w="1265"/>
        <w:gridCol w:w="2756"/>
        <w:gridCol w:w="1273"/>
        <w:gridCol w:w="1182"/>
        <w:gridCol w:w="3436"/>
      </w:tblGrid>
      <w:tr w:rsidR="008433BE" w:rsidRPr="008433BE" w14:paraId="4F29AD06" w14:textId="77777777" w:rsidTr="00E00F7D">
        <w:tc>
          <w:tcPr>
            <w:tcW w:w="1265" w:type="dxa"/>
            <w:tcBorders>
              <w:top w:val="single" w:sz="4" w:space="0" w:color="auto"/>
              <w:left w:val="single" w:sz="4" w:space="0" w:color="auto"/>
              <w:bottom w:val="single" w:sz="4" w:space="0" w:color="auto"/>
              <w:right w:val="single" w:sz="4" w:space="0" w:color="auto"/>
            </w:tcBorders>
            <w:hideMark/>
          </w:tcPr>
          <w:p w14:paraId="41332586" w14:textId="77777777" w:rsidR="008433BE" w:rsidRPr="008433BE" w:rsidRDefault="008433BE" w:rsidP="00E00F7D">
            <w:pPr>
              <w:pStyle w:val="LndNormale1"/>
              <w:jc w:val="center"/>
              <w:rPr>
                <w:color w:val="002060"/>
              </w:rPr>
            </w:pPr>
            <w:r w:rsidRPr="008433BE">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2336177" w14:textId="77777777" w:rsidR="008433BE" w:rsidRPr="008433BE" w:rsidRDefault="008433BE" w:rsidP="00E00F7D">
            <w:pPr>
              <w:pStyle w:val="LndNormale1"/>
              <w:jc w:val="center"/>
              <w:rPr>
                <w:color w:val="002060"/>
              </w:rPr>
            </w:pPr>
            <w:r w:rsidRPr="008433BE">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82EFFA0" w14:textId="77777777" w:rsidR="008433BE" w:rsidRPr="008433BE" w:rsidRDefault="008433BE" w:rsidP="00E00F7D">
            <w:pPr>
              <w:pStyle w:val="LndNormale1"/>
              <w:jc w:val="center"/>
              <w:rPr>
                <w:color w:val="002060"/>
              </w:rPr>
            </w:pPr>
            <w:r w:rsidRPr="008433B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E117E74" w14:textId="77777777" w:rsidR="008433BE" w:rsidRPr="008433BE" w:rsidRDefault="008433BE" w:rsidP="00E00F7D">
            <w:pPr>
              <w:pStyle w:val="LndNormale1"/>
              <w:jc w:val="center"/>
              <w:rPr>
                <w:color w:val="002060"/>
              </w:rPr>
            </w:pPr>
            <w:r w:rsidRPr="008433B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02D2679" w14:textId="77777777" w:rsidR="008433BE" w:rsidRPr="008433BE" w:rsidRDefault="008433BE" w:rsidP="00E00F7D">
            <w:pPr>
              <w:pStyle w:val="LndNormale1"/>
              <w:jc w:val="center"/>
              <w:rPr>
                <w:color w:val="002060"/>
              </w:rPr>
            </w:pPr>
            <w:r w:rsidRPr="008433BE">
              <w:rPr>
                <w:color w:val="002060"/>
              </w:rPr>
              <w:t>Società</w:t>
            </w:r>
          </w:p>
        </w:tc>
      </w:tr>
      <w:tr w:rsidR="008433BE" w:rsidRPr="008433BE" w14:paraId="22BC21BB" w14:textId="77777777" w:rsidTr="00E00F7D">
        <w:tc>
          <w:tcPr>
            <w:tcW w:w="1265" w:type="dxa"/>
            <w:tcBorders>
              <w:top w:val="single" w:sz="4" w:space="0" w:color="auto"/>
              <w:left w:val="single" w:sz="4" w:space="0" w:color="auto"/>
              <w:bottom w:val="single" w:sz="4" w:space="0" w:color="auto"/>
              <w:right w:val="single" w:sz="4" w:space="0" w:color="auto"/>
            </w:tcBorders>
          </w:tcPr>
          <w:p w14:paraId="0CDF9A72" w14:textId="77777777" w:rsidR="008433BE" w:rsidRPr="008433BE" w:rsidRDefault="008433BE" w:rsidP="00E00F7D">
            <w:pPr>
              <w:pStyle w:val="LndNormale1"/>
              <w:rPr>
                <w:color w:val="002060"/>
                <w:sz w:val="20"/>
              </w:rPr>
            </w:pPr>
            <w:r w:rsidRPr="008433BE">
              <w:rPr>
                <w:color w:val="002060"/>
                <w:sz w:val="20"/>
              </w:rPr>
              <w:t>1102740</w:t>
            </w:r>
          </w:p>
        </w:tc>
        <w:tc>
          <w:tcPr>
            <w:tcW w:w="2756" w:type="dxa"/>
            <w:tcBorders>
              <w:top w:val="single" w:sz="4" w:space="0" w:color="auto"/>
              <w:left w:val="single" w:sz="4" w:space="0" w:color="auto"/>
              <w:bottom w:val="single" w:sz="4" w:space="0" w:color="auto"/>
              <w:right w:val="single" w:sz="4" w:space="0" w:color="auto"/>
            </w:tcBorders>
          </w:tcPr>
          <w:p w14:paraId="7934C407" w14:textId="77777777" w:rsidR="008433BE" w:rsidRPr="008433BE" w:rsidRDefault="008433BE" w:rsidP="00E00F7D">
            <w:pPr>
              <w:pStyle w:val="LndNormale1"/>
              <w:rPr>
                <w:color w:val="002060"/>
                <w:sz w:val="20"/>
              </w:rPr>
            </w:pPr>
            <w:r w:rsidRPr="008433BE">
              <w:rPr>
                <w:color w:val="002060"/>
                <w:sz w:val="20"/>
              </w:rPr>
              <w:t>CAHAIS MATIAS</w:t>
            </w:r>
          </w:p>
        </w:tc>
        <w:tc>
          <w:tcPr>
            <w:tcW w:w="1273" w:type="dxa"/>
            <w:tcBorders>
              <w:top w:val="single" w:sz="4" w:space="0" w:color="auto"/>
              <w:left w:val="single" w:sz="4" w:space="0" w:color="auto"/>
              <w:bottom w:val="single" w:sz="4" w:space="0" w:color="auto"/>
              <w:right w:val="single" w:sz="4" w:space="0" w:color="auto"/>
            </w:tcBorders>
          </w:tcPr>
          <w:p w14:paraId="78513EB8" w14:textId="77777777" w:rsidR="008433BE" w:rsidRPr="008433BE" w:rsidRDefault="008433BE" w:rsidP="00E00F7D">
            <w:pPr>
              <w:pStyle w:val="LndNormale1"/>
              <w:rPr>
                <w:color w:val="002060"/>
                <w:sz w:val="20"/>
              </w:rPr>
            </w:pPr>
            <w:r w:rsidRPr="008433BE">
              <w:rPr>
                <w:color w:val="002060"/>
                <w:sz w:val="20"/>
              </w:rPr>
              <w:t>24.12.1987</w:t>
            </w:r>
          </w:p>
        </w:tc>
        <w:tc>
          <w:tcPr>
            <w:tcW w:w="1182" w:type="dxa"/>
            <w:tcBorders>
              <w:top w:val="single" w:sz="4" w:space="0" w:color="auto"/>
              <w:left w:val="single" w:sz="4" w:space="0" w:color="auto"/>
              <w:bottom w:val="single" w:sz="4" w:space="0" w:color="auto"/>
              <w:right w:val="single" w:sz="4" w:space="0" w:color="auto"/>
            </w:tcBorders>
          </w:tcPr>
          <w:p w14:paraId="5FE0148C" w14:textId="77777777" w:rsidR="008433BE" w:rsidRPr="008433BE" w:rsidRDefault="008433BE" w:rsidP="00E00F7D">
            <w:pPr>
              <w:pStyle w:val="LndNormale1"/>
              <w:jc w:val="left"/>
              <w:rPr>
                <w:color w:val="002060"/>
                <w:sz w:val="20"/>
              </w:rPr>
            </w:pPr>
            <w:r w:rsidRPr="008433BE">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32813ADE" w14:textId="77777777" w:rsidR="008433BE" w:rsidRPr="008433BE" w:rsidRDefault="008433BE" w:rsidP="00E00F7D">
            <w:pPr>
              <w:pStyle w:val="LndNormale1"/>
              <w:jc w:val="left"/>
              <w:rPr>
                <w:color w:val="002060"/>
                <w:sz w:val="20"/>
              </w:rPr>
            </w:pPr>
            <w:r w:rsidRPr="008433BE">
              <w:rPr>
                <w:color w:val="002060"/>
                <w:sz w:val="20"/>
              </w:rPr>
              <w:t>SSDARL CIVITANOVESE CALCIO</w:t>
            </w:r>
          </w:p>
        </w:tc>
      </w:tr>
      <w:tr w:rsidR="008433BE" w:rsidRPr="008433BE" w14:paraId="0D927607" w14:textId="77777777" w:rsidTr="00E00F7D">
        <w:tc>
          <w:tcPr>
            <w:tcW w:w="1265" w:type="dxa"/>
            <w:tcBorders>
              <w:top w:val="single" w:sz="4" w:space="0" w:color="auto"/>
              <w:left w:val="single" w:sz="4" w:space="0" w:color="auto"/>
              <w:bottom w:val="single" w:sz="4" w:space="0" w:color="auto"/>
              <w:right w:val="single" w:sz="4" w:space="0" w:color="auto"/>
            </w:tcBorders>
          </w:tcPr>
          <w:p w14:paraId="2666B690" w14:textId="77777777" w:rsidR="008433BE" w:rsidRPr="008433BE" w:rsidRDefault="008433BE" w:rsidP="00E00F7D">
            <w:pPr>
              <w:pStyle w:val="LndNormale1"/>
              <w:rPr>
                <w:color w:val="002060"/>
                <w:sz w:val="20"/>
              </w:rPr>
            </w:pPr>
            <w:r w:rsidRPr="008433BE">
              <w:rPr>
                <w:color w:val="002060"/>
                <w:sz w:val="20"/>
              </w:rPr>
              <w:t>2129482</w:t>
            </w:r>
          </w:p>
        </w:tc>
        <w:tc>
          <w:tcPr>
            <w:tcW w:w="2756" w:type="dxa"/>
            <w:tcBorders>
              <w:top w:val="single" w:sz="4" w:space="0" w:color="auto"/>
              <w:left w:val="single" w:sz="4" w:space="0" w:color="auto"/>
              <w:bottom w:val="single" w:sz="4" w:space="0" w:color="auto"/>
              <w:right w:val="single" w:sz="4" w:space="0" w:color="auto"/>
            </w:tcBorders>
          </w:tcPr>
          <w:p w14:paraId="4D766B8F" w14:textId="77777777" w:rsidR="008433BE" w:rsidRPr="008433BE" w:rsidRDefault="008433BE" w:rsidP="00E00F7D">
            <w:pPr>
              <w:pStyle w:val="LndNormale1"/>
              <w:rPr>
                <w:color w:val="002060"/>
                <w:sz w:val="20"/>
              </w:rPr>
            </w:pPr>
            <w:r w:rsidRPr="008433BE">
              <w:rPr>
                <w:color w:val="002060"/>
                <w:sz w:val="20"/>
              </w:rPr>
              <w:t>MINARDI LEONARDO</w:t>
            </w:r>
          </w:p>
        </w:tc>
        <w:tc>
          <w:tcPr>
            <w:tcW w:w="1273" w:type="dxa"/>
            <w:tcBorders>
              <w:top w:val="single" w:sz="4" w:space="0" w:color="auto"/>
              <w:left w:val="single" w:sz="4" w:space="0" w:color="auto"/>
              <w:bottom w:val="single" w:sz="4" w:space="0" w:color="auto"/>
              <w:right w:val="single" w:sz="4" w:space="0" w:color="auto"/>
            </w:tcBorders>
          </w:tcPr>
          <w:p w14:paraId="53091E19" w14:textId="77777777" w:rsidR="008433BE" w:rsidRPr="008433BE" w:rsidRDefault="008433BE" w:rsidP="00E00F7D">
            <w:pPr>
              <w:pStyle w:val="LndNormale1"/>
              <w:rPr>
                <w:color w:val="002060"/>
                <w:sz w:val="20"/>
              </w:rPr>
            </w:pPr>
            <w:r w:rsidRPr="008433BE">
              <w:rPr>
                <w:color w:val="002060"/>
                <w:sz w:val="20"/>
              </w:rPr>
              <w:t>06.09.2007</w:t>
            </w:r>
          </w:p>
        </w:tc>
        <w:tc>
          <w:tcPr>
            <w:tcW w:w="1182" w:type="dxa"/>
            <w:tcBorders>
              <w:top w:val="single" w:sz="4" w:space="0" w:color="auto"/>
              <w:left w:val="single" w:sz="4" w:space="0" w:color="auto"/>
              <w:bottom w:val="single" w:sz="4" w:space="0" w:color="auto"/>
              <w:right w:val="single" w:sz="4" w:space="0" w:color="auto"/>
            </w:tcBorders>
          </w:tcPr>
          <w:p w14:paraId="1FD4740F" w14:textId="77777777" w:rsidR="008433BE" w:rsidRPr="008433BE" w:rsidRDefault="008433BE" w:rsidP="00E00F7D">
            <w:pPr>
              <w:pStyle w:val="LndNormale1"/>
              <w:jc w:val="left"/>
              <w:rPr>
                <w:color w:val="002060"/>
                <w:sz w:val="20"/>
              </w:rPr>
            </w:pPr>
            <w:r w:rsidRPr="008433BE">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34752829" w14:textId="77777777" w:rsidR="008433BE" w:rsidRPr="008433BE" w:rsidRDefault="008433BE" w:rsidP="00E00F7D">
            <w:pPr>
              <w:pStyle w:val="LndNormale1"/>
              <w:jc w:val="left"/>
              <w:rPr>
                <w:color w:val="002060"/>
                <w:sz w:val="20"/>
              </w:rPr>
            </w:pPr>
            <w:r w:rsidRPr="008433BE">
              <w:rPr>
                <w:color w:val="002060"/>
                <w:sz w:val="20"/>
              </w:rPr>
              <w:t>A.S.D. K SPORT MONTECCHIO G</w:t>
            </w:r>
          </w:p>
        </w:tc>
      </w:tr>
      <w:tr w:rsidR="008433BE" w:rsidRPr="008433BE" w14:paraId="25338E2A" w14:textId="77777777" w:rsidTr="00E00F7D">
        <w:tc>
          <w:tcPr>
            <w:tcW w:w="1265" w:type="dxa"/>
            <w:tcBorders>
              <w:top w:val="single" w:sz="4" w:space="0" w:color="auto"/>
              <w:left w:val="single" w:sz="4" w:space="0" w:color="auto"/>
              <w:bottom w:val="single" w:sz="4" w:space="0" w:color="auto"/>
              <w:right w:val="single" w:sz="4" w:space="0" w:color="auto"/>
            </w:tcBorders>
          </w:tcPr>
          <w:p w14:paraId="46C6A8CF" w14:textId="77777777" w:rsidR="008433BE" w:rsidRPr="008433BE" w:rsidRDefault="008433BE" w:rsidP="00E00F7D">
            <w:pPr>
              <w:pStyle w:val="LndNormale1"/>
              <w:rPr>
                <w:color w:val="002060"/>
                <w:sz w:val="20"/>
              </w:rPr>
            </w:pPr>
            <w:r w:rsidRPr="008433BE">
              <w:rPr>
                <w:color w:val="002060"/>
                <w:sz w:val="20"/>
              </w:rPr>
              <w:t>6600870</w:t>
            </w:r>
          </w:p>
        </w:tc>
        <w:tc>
          <w:tcPr>
            <w:tcW w:w="2756" w:type="dxa"/>
            <w:tcBorders>
              <w:top w:val="single" w:sz="4" w:space="0" w:color="auto"/>
              <w:left w:val="single" w:sz="4" w:space="0" w:color="auto"/>
              <w:bottom w:val="single" w:sz="4" w:space="0" w:color="auto"/>
              <w:right w:val="single" w:sz="4" w:space="0" w:color="auto"/>
            </w:tcBorders>
          </w:tcPr>
          <w:p w14:paraId="4E46E4DD" w14:textId="77777777" w:rsidR="008433BE" w:rsidRPr="008433BE" w:rsidRDefault="008433BE" w:rsidP="00E00F7D">
            <w:pPr>
              <w:pStyle w:val="LndNormale1"/>
              <w:rPr>
                <w:color w:val="002060"/>
                <w:sz w:val="20"/>
              </w:rPr>
            </w:pPr>
            <w:r w:rsidRPr="008433BE">
              <w:rPr>
                <w:color w:val="002060"/>
                <w:sz w:val="20"/>
              </w:rPr>
              <w:t>MARUCCI STEFANO</w:t>
            </w:r>
          </w:p>
        </w:tc>
        <w:tc>
          <w:tcPr>
            <w:tcW w:w="1273" w:type="dxa"/>
            <w:tcBorders>
              <w:top w:val="single" w:sz="4" w:space="0" w:color="auto"/>
              <w:left w:val="single" w:sz="4" w:space="0" w:color="auto"/>
              <w:bottom w:val="single" w:sz="4" w:space="0" w:color="auto"/>
              <w:right w:val="single" w:sz="4" w:space="0" w:color="auto"/>
            </w:tcBorders>
          </w:tcPr>
          <w:p w14:paraId="10C6E00F" w14:textId="77777777" w:rsidR="008433BE" w:rsidRPr="008433BE" w:rsidRDefault="008433BE" w:rsidP="00E00F7D">
            <w:pPr>
              <w:pStyle w:val="LndNormale1"/>
              <w:rPr>
                <w:color w:val="002060"/>
                <w:sz w:val="20"/>
              </w:rPr>
            </w:pPr>
            <w:r w:rsidRPr="008433BE">
              <w:rPr>
                <w:color w:val="002060"/>
                <w:sz w:val="20"/>
              </w:rPr>
              <w:t>27.05.2003</w:t>
            </w:r>
          </w:p>
        </w:tc>
        <w:tc>
          <w:tcPr>
            <w:tcW w:w="1182" w:type="dxa"/>
            <w:tcBorders>
              <w:top w:val="single" w:sz="4" w:space="0" w:color="auto"/>
              <w:left w:val="single" w:sz="4" w:space="0" w:color="auto"/>
              <w:bottom w:val="single" w:sz="4" w:space="0" w:color="auto"/>
              <w:right w:val="single" w:sz="4" w:space="0" w:color="auto"/>
            </w:tcBorders>
          </w:tcPr>
          <w:p w14:paraId="388E56E6" w14:textId="77777777" w:rsidR="008433BE" w:rsidRPr="008433BE" w:rsidRDefault="008433BE" w:rsidP="00E00F7D">
            <w:pPr>
              <w:pStyle w:val="LndNormale1"/>
              <w:jc w:val="left"/>
              <w:rPr>
                <w:color w:val="002060"/>
                <w:sz w:val="20"/>
              </w:rPr>
            </w:pPr>
            <w:r w:rsidRPr="008433BE">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47A878EA" w14:textId="77777777" w:rsidR="008433BE" w:rsidRPr="008433BE" w:rsidRDefault="008433BE" w:rsidP="00E00F7D">
            <w:pPr>
              <w:pStyle w:val="LndNormale1"/>
              <w:jc w:val="left"/>
              <w:rPr>
                <w:color w:val="002060"/>
                <w:sz w:val="20"/>
              </w:rPr>
            </w:pPr>
            <w:r w:rsidRPr="008433BE">
              <w:rPr>
                <w:color w:val="002060"/>
                <w:sz w:val="20"/>
              </w:rPr>
              <w:t>M.C.C. MONTEGRANARO SSDRL</w:t>
            </w:r>
          </w:p>
        </w:tc>
      </w:tr>
      <w:tr w:rsidR="008433BE" w:rsidRPr="008433BE" w14:paraId="166BE0A7" w14:textId="77777777" w:rsidTr="00E00F7D">
        <w:tc>
          <w:tcPr>
            <w:tcW w:w="1265" w:type="dxa"/>
            <w:tcBorders>
              <w:top w:val="single" w:sz="4" w:space="0" w:color="auto"/>
              <w:left w:val="single" w:sz="4" w:space="0" w:color="auto"/>
              <w:bottom w:val="single" w:sz="4" w:space="0" w:color="auto"/>
              <w:right w:val="single" w:sz="4" w:space="0" w:color="auto"/>
            </w:tcBorders>
          </w:tcPr>
          <w:p w14:paraId="45E19CFA" w14:textId="77777777" w:rsidR="008433BE" w:rsidRPr="008433BE" w:rsidRDefault="008433BE" w:rsidP="00E00F7D">
            <w:pPr>
              <w:pStyle w:val="LndNormale1"/>
              <w:rPr>
                <w:color w:val="002060"/>
                <w:sz w:val="20"/>
              </w:rPr>
            </w:pPr>
            <w:r w:rsidRPr="008433BE">
              <w:rPr>
                <w:color w:val="002060"/>
                <w:sz w:val="20"/>
              </w:rPr>
              <w:lastRenderedPageBreak/>
              <w:t>2078295</w:t>
            </w:r>
          </w:p>
        </w:tc>
        <w:tc>
          <w:tcPr>
            <w:tcW w:w="2756" w:type="dxa"/>
            <w:tcBorders>
              <w:top w:val="single" w:sz="4" w:space="0" w:color="auto"/>
              <w:left w:val="single" w:sz="4" w:space="0" w:color="auto"/>
              <w:bottom w:val="single" w:sz="4" w:space="0" w:color="auto"/>
              <w:right w:val="single" w:sz="4" w:space="0" w:color="auto"/>
            </w:tcBorders>
          </w:tcPr>
          <w:p w14:paraId="7B4FF3BD" w14:textId="77777777" w:rsidR="008433BE" w:rsidRPr="008433BE" w:rsidRDefault="008433BE" w:rsidP="00E00F7D">
            <w:pPr>
              <w:pStyle w:val="LndNormale1"/>
              <w:rPr>
                <w:color w:val="002060"/>
                <w:sz w:val="20"/>
              </w:rPr>
            </w:pPr>
            <w:r w:rsidRPr="008433BE">
              <w:rPr>
                <w:color w:val="002060"/>
                <w:sz w:val="20"/>
              </w:rPr>
              <w:t>MERZOUG ABD RAHMAN</w:t>
            </w:r>
          </w:p>
        </w:tc>
        <w:tc>
          <w:tcPr>
            <w:tcW w:w="1273" w:type="dxa"/>
            <w:tcBorders>
              <w:top w:val="single" w:sz="4" w:space="0" w:color="auto"/>
              <w:left w:val="single" w:sz="4" w:space="0" w:color="auto"/>
              <w:bottom w:val="single" w:sz="4" w:space="0" w:color="auto"/>
              <w:right w:val="single" w:sz="4" w:space="0" w:color="auto"/>
            </w:tcBorders>
          </w:tcPr>
          <w:p w14:paraId="4546A075" w14:textId="77777777" w:rsidR="008433BE" w:rsidRPr="008433BE" w:rsidRDefault="008433BE" w:rsidP="00E00F7D">
            <w:pPr>
              <w:pStyle w:val="LndNormale1"/>
              <w:rPr>
                <w:color w:val="002060"/>
                <w:sz w:val="20"/>
              </w:rPr>
            </w:pPr>
            <w:r w:rsidRPr="008433BE">
              <w:rPr>
                <w:color w:val="002060"/>
                <w:sz w:val="20"/>
              </w:rPr>
              <w:t>04.09.2005</w:t>
            </w:r>
          </w:p>
        </w:tc>
        <w:tc>
          <w:tcPr>
            <w:tcW w:w="1182" w:type="dxa"/>
            <w:tcBorders>
              <w:top w:val="single" w:sz="4" w:space="0" w:color="auto"/>
              <w:left w:val="single" w:sz="4" w:space="0" w:color="auto"/>
              <w:bottom w:val="single" w:sz="4" w:space="0" w:color="auto"/>
              <w:right w:val="single" w:sz="4" w:space="0" w:color="auto"/>
            </w:tcBorders>
          </w:tcPr>
          <w:p w14:paraId="418679A7" w14:textId="77777777" w:rsidR="008433BE" w:rsidRPr="008433BE" w:rsidRDefault="008433BE" w:rsidP="00E00F7D">
            <w:pPr>
              <w:pStyle w:val="LndNormale1"/>
              <w:jc w:val="left"/>
              <w:rPr>
                <w:color w:val="002060"/>
                <w:sz w:val="20"/>
              </w:rPr>
            </w:pPr>
            <w:r w:rsidRPr="008433BE">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5EF5CAA4" w14:textId="77777777" w:rsidR="008433BE" w:rsidRPr="008433BE" w:rsidRDefault="008433BE" w:rsidP="00E00F7D">
            <w:pPr>
              <w:pStyle w:val="LndNormale1"/>
              <w:jc w:val="left"/>
              <w:rPr>
                <w:color w:val="002060"/>
                <w:sz w:val="20"/>
              </w:rPr>
            </w:pPr>
            <w:r w:rsidRPr="008433BE">
              <w:rPr>
                <w:color w:val="002060"/>
                <w:sz w:val="20"/>
              </w:rPr>
              <w:t>TRODICA CALCIO ASD</w:t>
            </w:r>
          </w:p>
        </w:tc>
      </w:tr>
      <w:tr w:rsidR="008433BE" w:rsidRPr="008433BE" w14:paraId="6CAC90F2" w14:textId="77777777" w:rsidTr="00E00F7D">
        <w:tc>
          <w:tcPr>
            <w:tcW w:w="1265" w:type="dxa"/>
            <w:tcBorders>
              <w:top w:val="single" w:sz="4" w:space="0" w:color="auto"/>
              <w:left w:val="single" w:sz="4" w:space="0" w:color="auto"/>
              <w:bottom w:val="single" w:sz="4" w:space="0" w:color="auto"/>
              <w:right w:val="single" w:sz="4" w:space="0" w:color="auto"/>
            </w:tcBorders>
          </w:tcPr>
          <w:p w14:paraId="43962FCC" w14:textId="77777777" w:rsidR="008433BE" w:rsidRPr="008433BE" w:rsidRDefault="008433BE" w:rsidP="00E00F7D">
            <w:pPr>
              <w:pStyle w:val="LndNormale1"/>
              <w:rPr>
                <w:color w:val="002060"/>
                <w:sz w:val="20"/>
              </w:rPr>
            </w:pPr>
            <w:r w:rsidRPr="008433BE">
              <w:rPr>
                <w:color w:val="002060"/>
                <w:sz w:val="20"/>
              </w:rPr>
              <w:t>2024097</w:t>
            </w:r>
          </w:p>
        </w:tc>
        <w:tc>
          <w:tcPr>
            <w:tcW w:w="2756" w:type="dxa"/>
            <w:tcBorders>
              <w:top w:val="single" w:sz="4" w:space="0" w:color="auto"/>
              <w:left w:val="single" w:sz="4" w:space="0" w:color="auto"/>
              <w:bottom w:val="single" w:sz="4" w:space="0" w:color="auto"/>
              <w:right w:val="single" w:sz="4" w:space="0" w:color="auto"/>
            </w:tcBorders>
          </w:tcPr>
          <w:p w14:paraId="73B489BC" w14:textId="77777777" w:rsidR="008433BE" w:rsidRPr="008433BE" w:rsidRDefault="008433BE" w:rsidP="00E00F7D">
            <w:pPr>
              <w:pStyle w:val="LndNormale1"/>
              <w:rPr>
                <w:color w:val="002060"/>
                <w:sz w:val="20"/>
              </w:rPr>
            </w:pPr>
            <w:r w:rsidRPr="008433BE">
              <w:rPr>
                <w:color w:val="002060"/>
                <w:sz w:val="20"/>
              </w:rPr>
              <w:t>SODANI MICHELE</w:t>
            </w:r>
          </w:p>
        </w:tc>
        <w:tc>
          <w:tcPr>
            <w:tcW w:w="1273" w:type="dxa"/>
            <w:tcBorders>
              <w:top w:val="single" w:sz="4" w:space="0" w:color="auto"/>
              <w:left w:val="single" w:sz="4" w:space="0" w:color="auto"/>
              <w:bottom w:val="single" w:sz="4" w:space="0" w:color="auto"/>
              <w:right w:val="single" w:sz="4" w:space="0" w:color="auto"/>
            </w:tcBorders>
          </w:tcPr>
          <w:p w14:paraId="7014EF53" w14:textId="77777777" w:rsidR="008433BE" w:rsidRPr="008433BE" w:rsidRDefault="008433BE" w:rsidP="00E00F7D">
            <w:pPr>
              <w:pStyle w:val="LndNormale1"/>
              <w:rPr>
                <w:color w:val="002060"/>
                <w:sz w:val="20"/>
              </w:rPr>
            </w:pPr>
            <w:r w:rsidRPr="008433BE">
              <w:rPr>
                <w:color w:val="002060"/>
                <w:sz w:val="20"/>
              </w:rPr>
              <w:t>12.11.2002</w:t>
            </w:r>
          </w:p>
        </w:tc>
        <w:tc>
          <w:tcPr>
            <w:tcW w:w="1182" w:type="dxa"/>
            <w:tcBorders>
              <w:top w:val="single" w:sz="4" w:space="0" w:color="auto"/>
              <w:left w:val="single" w:sz="4" w:space="0" w:color="auto"/>
              <w:bottom w:val="single" w:sz="4" w:space="0" w:color="auto"/>
              <w:right w:val="single" w:sz="4" w:space="0" w:color="auto"/>
            </w:tcBorders>
          </w:tcPr>
          <w:p w14:paraId="6E2E3112" w14:textId="77777777" w:rsidR="008433BE" w:rsidRPr="008433BE" w:rsidRDefault="008433BE" w:rsidP="00E00F7D">
            <w:pPr>
              <w:pStyle w:val="LndNormale1"/>
              <w:jc w:val="left"/>
              <w:rPr>
                <w:color w:val="002060"/>
                <w:sz w:val="20"/>
              </w:rPr>
            </w:pPr>
            <w:r w:rsidRPr="008433BE">
              <w:rPr>
                <w:color w:val="002060"/>
                <w:sz w:val="20"/>
              </w:rPr>
              <w:t>700116</w:t>
            </w:r>
          </w:p>
        </w:tc>
        <w:tc>
          <w:tcPr>
            <w:tcW w:w="3436" w:type="dxa"/>
            <w:tcBorders>
              <w:top w:val="single" w:sz="4" w:space="0" w:color="auto"/>
              <w:left w:val="single" w:sz="4" w:space="0" w:color="auto"/>
              <w:bottom w:val="single" w:sz="4" w:space="0" w:color="auto"/>
              <w:right w:val="single" w:sz="4" w:space="0" w:color="auto"/>
            </w:tcBorders>
          </w:tcPr>
          <w:p w14:paraId="7D1D6B5C" w14:textId="77777777" w:rsidR="008433BE" w:rsidRPr="008433BE" w:rsidRDefault="008433BE" w:rsidP="00E00F7D">
            <w:pPr>
              <w:pStyle w:val="LndNormale1"/>
              <w:jc w:val="left"/>
              <w:rPr>
                <w:color w:val="002060"/>
                <w:sz w:val="20"/>
              </w:rPr>
            </w:pPr>
            <w:r w:rsidRPr="008433BE">
              <w:rPr>
                <w:color w:val="002060"/>
                <w:sz w:val="20"/>
              </w:rPr>
              <w:t>SSDARL ALMA FANO CALCIO</w:t>
            </w:r>
          </w:p>
        </w:tc>
      </w:tr>
      <w:tr w:rsidR="008433BE" w:rsidRPr="008433BE" w14:paraId="6AC83D44" w14:textId="77777777" w:rsidTr="00E00F7D">
        <w:tc>
          <w:tcPr>
            <w:tcW w:w="1265" w:type="dxa"/>
            <w:tcBorders>
              <w:top w:val="single" w:sz="4" w:space="0" w:color="auto"/>
              <w:left w:val="single" w:sz="4" w:space="0" w:color="auto"/>
              <w:bottom w:val="single" w:sz="4" w:space="0" w:color="auto"/>
              <w:right w:val="single" w:sz="4" w:space="0" w:color="auto"/>
            </w:tcBorders>
          </w:tcPr>
          <w:p w14:paraId="33417CBD" w14:textId="77777777" w:rsidR="008433BE" w:rsidRPr="008433BE" w:rsidRDefault="008433BE" w:rsidP="00E00F7D">
            <w:pPr>
              <w:pStyle w:val="LndNormale1"/>
              <w:rPr>
                <w:color w:val="002060"/>
                <w:sz w:val="20"/>
              </w:rPr>
            </w:pPr>
            <w:r w:rsidRPr="008433BE">
              <w:rPr>
                <w:color w:val="002060"/>
                <w:sz w:val="20"/>
              </w:rPr>
              <w:t>2136011</w:t>
            </w:r>
          </w:p>
        </w:tc>
        <w:tc>
          <w:tcPr>
            <w:tcW w:w="2756" w:type="dxa"/>
            <w:tcBorders>
              <w:top w:val="single" w:sz="4" w:space="0" w:color="auto"/>
              <w:left w:val="single" w:sz="4" w:space="0" w:color="auto"/>
              <w:bottom w:val="single" w:sz="4" w:space="0" w:color="auto"/>
              <w:right w:val="single" w:sz="4" w:space="0" w:color="auto"/>
            </w:tcBorders>
          </w:tcPr>
          <w:p w14:paraId="725B3CFE" w14:textId="77777777" w:rsidR="008433BE" w:rsidRPr="008433BE" w:rsidRDefault="008433BE" w:rsidP="00E00F7D">
            <w:pPr>
              <w:pStyle w:val="LndNormale1"/>
              <w:rPr>
                <w:color w:val="002060"/>
                <w:sz w:val="20"/>
              </w:rPr>
            </w:pPr>
            <w:r w:rsidRPr="008433BE">
              <w:rPr>
                <w:color w:val="002060"/>
                <w:sz w:val="20"/>
              </w:rPr>
              <w:t>CACCIAMANI TOBIA</w:t>
            </w:r>
          </w:p>
        </w:tc>
        <w:tc>
          <w:tcPr>
            <w:tcW w:w="1273" w:type="dxa"/>
            <w:tcBorders>
              <w:top w:val="single" w:sz="4" w:space="0" w:color="auto"/>
              <w:left w:val="single" w:sz="4" w:space="0" w:color="auto"/>
              <w:bottom w:val="single" w:sz="4" w:space="0" w:color="auto"/>
              <w:right w:val="single" w:sz="4" w:space="0" w:color="auto"/>
            </w:tcBorders>
          </w:tcPr>
          <w:p w14:paraId="313FD06A" w14:textId="77777777" w:rsidR="008433BE" w:rsidRPr="008433BE" w:rsidRDefault="008433BE" w:rsidP="00E00F7D">
            <w:pPr>
              <w:pStyle w:val="LndNormale1"/>
              <w:rPr>
                <w:color w:val="002060"/>
                <w:sz w:val="20"/>
              </w:rPr>
            </w:pPr>
            <w:r w:rsidRPr="008433BE">
              <w:rPr>
                <w:color w:val="002060"/>
                <w:sz w:val="20"/>
              </w:rPr>
              <w:t>14.02.2007</w:t>
            </w:r>
          </w:p>
        </w:tc>
        <w:tc>
          <w:tcPr>
            <w:tcW w:w="1182" w:type="dxa"/>
            <w:tcBorders>
              <w:top w:val="single" w:sz="4" w:space="0" w:color="auto"/>
              <w:left w:val="single" w:sz="4" w:space="0" w:color="auto"/>
              <w:bottom w:val="single" w:sz="4" w:space="0" w:color="auto"/>
              <w:right w:val="single" w:sz="4" w:space="0" w:color="auto"/>
            </w:tcBorders>
          </w:tcPr>
          <w:p w14:paraId="782B3AF6" w14:textId="77777777" w:rsidR="008433BE" w:rsidRPr="008433BE" w:rsidRDefault="008433BE" w:rsidP="00E00F7D">
            <w:pPr>
              <w:pStyle w:val="LndNormale1"/>
              <w:jc w:val="left"/>
              <w:rPr>
                <w:color w:val="002060"/>
                <w:sz w:val="20"/>
              </w:rPr>
            </w:pPr>
            <w:r w:rsidRPr="008433BE">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2D81E202" w14:textId="77777777" w:rsidR="008433BE" w:rsidRPr="008433BE" w:rsidRDefault="008433BE" w:rsidP="00E00F7D">
            <w:pPr>
              <w:pStyle w:val="LndNormale1"/>
              <w:jc w:val="left"/>
              <w:rPr>
                <w:color w:val="002060"/>
                <w:sz w:val="20"/>
              </w:rPr>
            </w:pPr>
            <w:r w:rsidRPr="008433BE">
              <w:rPr>
                <w:color w:val="002060"/>
                <w:sz w:val="20"/>
              </w:rPr>
              <w:t>A.P. AURORA TREIA</w:t>
            </w:r>
          </w:p>
        </w:tc>
      </w:tr>
      <w:tr w:rsidR="008433BE" w:rsidRPr="008433BE" w14:paraId="4ADCCE59" w14:textId="77777777" w:rsidTr="00E00F7D">
        <w:tc>
          <w:tcPr>
            <w:tcW w:w="1265" w:type="dxa"/>
            <w:tcBorders>
              <w:top w:val="single" w:sz="4" w:space="0" w:color="auto"/>
              <w:left w:val="single" w:sz="4" w:space="0" w:color="auto"/>
              <w:bottom w:val="single" w:sz="4" w:space="0" w:color="auto"/>
              <w:right w:val="single" w:sz="4" w:space="0" w:color="auto"/>
            </w:tcBorders>
          </w:tcPr>
          <w:p w14:paraId="1EE3520A" w14:textId="77777777" w:rsidR="008433BE" w:rsidRPr="008433BE" w:rsidRDefault="008433BE" w:rsidP="00E00F7D">
            <w:pPr>
              <w:pStyle w:val="LndNormale1"/>
              <w:rPr>
                <w:color w:val="002060"/>
                <w:sz w:val="20"/>
              </w:rPr>
            </w:pPr>
            <w:r w:rsidRPr="008433BE">
              <w:rPr>
                <w:color w:val="002060"/>
                <w:sz w:val="20"/>
              </w:rPr>
              <w:t>5096773</w:t>
            </w:r>
          </w:p>
        </w:tc>
        <w:tc>
          <w:tcPr>
            <w:tcW w:w="2756" w:type="dxa"/>
            <w:tcBorders>
              <w:top w:val="single" w:sz="4" w:space="0" w:color="auto"/>
              <w:left w:val="single" w:sz="4" w:space="0" w:color="auto"/>
              <w:bottom w:val="single" w:sz="4" w:space="0" w:color="auto"/>
              <w:right w:val="single" w:sz="4" w:space="0" w:color="auto"/>
            </w:tcBorders>
          </w:tcPr>
          <w:p w14:paraId="11CF18AF" w14:textId="77777777" w:rsidR="008433BE" w:rsidRPr="008433BE" w:rsidRDefault="008433BE" w:rsidP="00E00F7D">
            <w:pPr>
              <w:pStyle w:val="LndNormale1"/>
              <w:rPr>
                <w:color w:val="002060"/>
                <w:sz w:val="20"/>
              </w:rPr>
            </w:pPr>
            <w:r w:rsidRPr="008433BE">
              <w:rPr>
                <w:color w:val="002060"/>
                <w:sz w:val="20"/>
              </w:rPr>
              <w:t>GIANCAMILLI MATTIA</w:t>
            </w:r>
          </w:p>
        </w:tc>
        <w:tc>
          <w:tcPr>
            <w:tcW w:w="1273" w:type="dxa"/>
            <w:tcBorders>
              <w:top w:val="single" w:sz="4" w:space="0" w:color="auto"/>
              <w:left w:val="single" w:sz="4" w:space="0" w:color="auto"/>
              <w:bottom w:val="single" w:sz="4" w:space="0" w:color="auto"/>
              <w:right w:val="single" w:sz="4" w:space="0" w:color="auto"/>
            </w:tcBorders>
          </w:tcPr>
          <w:p w14:paraId="50F2BD40" w14:textId="77777777" w:rsidR="008433BE" w:rsidRPr="008433BE" w:rsidRDefault="008433BE" w:rsidP="00E00F7D">
            <w:pPr>
              <w:pStyle w:val="LndNormale1"/>
              <w:rPr>
                <w:color w:val="002060"/>
                <w:sz w:val="20"/>
              </w:rPr>
            </w:pPr>
            <w:r w:rsidRPr="008433BE">
              <w:rPr>
                <w:color w:val="002060"/>
                <w:sz w:val="20"/>
              </w:rPr>
              <w:t>10.04.1999</w:t>
            </w:r>
          </w:p>
        </w:tc>
        <w:tc>
          <w:tcPr>
            <w:tcW w:w="1182" w:type="dxa"/>
            <w:tcBorders>
              <w:top w:val="single" w:sz="4" w:space="0" w:color="auto"/>
              <w:left w:val="single" w:sz="4" w:space="0" w:color="auto"/>
              <w:bottom w:val="single" w:sz="4" w:space="0" w:color="auto"/>
              <w:right w:val="single" w:sz="4" w:space="0" w:color="auto"/>
            </w:tcBorders>
          </w:tcPr>
          <w:p w14:paraId="0B532BA0" w14:textId="77777777" w:rsidR="008433BE" w:rsidRPr="008433BE" w:rsidRDefault="008433BE" w:rsidP="00E00F7D">
            <w:pPr>
              <w:pStyle w:val="LndNormale1"/>
              <w:jc w:val="left"/>
              <w:rPr>
                <w:color w:val="002060"/>
                <w:sz w:val="20"/>
              </w:rPr>
            </w:pPr>
            <w:r w:rsidRPr="008433BE">
              <w:rPr>
                <w:color w:val="002060"/>
                <w:sz w:val="20"/>
              </w:rPr>
              <w:t>58344</w:t>
            </w:r>
          </w:p>
        </w:tc>
        <w:tc>
          <w:tcPr>
            <w:tcW w:w="3436" w:type="dxa"/>
            <w:tcBorders>
              <w:top w:val="single" w:sz="4" w:space="0" w:color="auto"/>
              <w:left w:val="single" w:sz="4" w:space="0" w:color="auto"/>
              <w:bottom w:val="single" w:sz="4" w:space="0" w:color="auto"/>
              <w:right w:val="single" w:sz="4" w:space="0" w:color="auto"/>
            </w:tcBorders>
          </w:tcPr>
          <w:p w14:paraId="10BD57C5" w14:textId="77777777" w:rsidR="008433BE" w:rsidRPr="008433BE" w:rsidRDefault="008433BE" w:rsidP="00E00F7D">
            <w:pPr>
              <w:pStyle w:val="LndNormale1"/>
              <w:jc w:val="left"/>
              <w:rPr>
                <w:color w:val="002060"/>
                <w:sz w:val="20"/>
              </w:rPr>
            </w:pPr>
            <w:r w:rsidRPr="008433BE">
              <w:rPr>
                <w:color w:val="002060"/>
                <w:sz w:val="20"/>
              </w:rPr>
              <w:t>U.S. MONTEMARCIANESE SSDA</w:t>
            </w:r>
          </w:p>
        </w:tc>
      </w:tr>
      <w:tr w:rsidR="008433BE" w:rsidRPr="008433BE" w14:paraId="4B3AA195" w14:textId="77777777" w:rsidTr="00E00F7D">
        <w:tc>
          <w:tcPr>
            <w:tcW w:w="1265" w:type="dxa"/>
            <w:tcBorders>
              <w:top w:val="single" w:sz="4" w:space="0" w:color="auto"/>
              <w:left w:val="single" w:sz="4" w:space="0" w:color="auto"/>
              <w:bottom w:val="single" w:sz="4" w:space="0" w:color="auto"/>
              <w:right w:val="single" w:sz="4" w:space="0" w:color="auto"/>
            </w:tcBorders>
          </w:tcPr>
          <w:p w14:paraId="13E50580" w14:textId="77777777" w:rsidR="008433BE" w:rsidRPr="008433BE" w:rsidRDefault="008433BE" w:rsidP="00E00F7D">
            <w:pPr>
              <w:pStyle w:val="LndNormale1"/>
              <w:rPr>
                <w:color w:val="002060"/>
                <w:sz w:val="20"/>
              </w:rPr>
            </w:pPr>
            <w:r w:rsidRPr="008433BE">
              <w:rPr>
                <w:color w:val="002060"/>
                <w:sz w:val="20"/>
              </w:rPr>
              <w:t>5212801</w:t>
            </w:r>
          </w:p>
        </w:tc>
        <w:tc>
          <w:tcPr>
            <w:tcW w:w="2756" w:type="dxa"/>
            <w:tcBorders>
              <w:top w:val="single" w:sz="4" w:space="0" w:color="auto"/>
              <w:left w:val="single" w:sz="4" w:space="0" w:color="auto"/>
              <w:bottom w:val="single" w:sz="4" w:space="0" w:color="auto"/>
              <w:right w:val="single" w:sz="4" w:space="0" w:color="auto"/>
            </w:tcBorders>
          </w:tcPr>
          <w:p w14:paraId="5410B8D2" w14:textId="77777777" w:rsidR="008433BE" w:rsidRPr="008433BE" w:rsidRDefault="008433BE" w:rsidP="00E00F7D">
            <w:pPr>
              <w:pStyle w:val="LndNormale1"/>
              <w:rPr>
                <w:color w:val="002060"/>
                <w:sz w:val="20"/>
              </w:rPr>
            </w:pPr>
            <w:r w:rsidRPr="008433BE">
              <w:rPr>
                <w:color w:val="002060"/>
                <w:sz w:val="20"/>
              </w:rPr>
              <w:t>ROMOLI MASSIMO</w:t>
            </w:r>
          </w:p>
        </w:tc>
        <w:tc>
          <w:tcPr>
            <w:tcW w:w="1273" w:type="dxa"/>
            <w:tcBorders>
              <w:top w:val="single" w:sz="4" w:space="0" w:color="auto"/>
              <w:left w:val="single" w:sz="4" w:space="0" w:color="auto"/>
              <w:bottom w:val="single" w:sz="4" w:space="0" w:color="auto"/>
              <w:right w:val="single" w:sz="4" w:space="0" w:color="auto"/>
            </w:tcBorders>
          </w:tcPr>
          <w:p w14:paraId="208F2868" w14:textId="77777777" w:rsidR="008433BE" w:rsidRPr="008433BE" w:rsidRDefault="008433BE" w:rsidP="00E00F7D">
            <w:pPr>
              <w:pStyle w:val="LndNormale1"/>
              <w:rPr>
                <w:color w:val="002060"/>
                <w:sz w:val="20"/>
              </w:rPr>
            </w:pPr>
            <w:r w:rsidRPr="008433BE">
              <w:rPr>
                <w:color w:val="002060"/>
                <w:sz w:val="20"/>
              </w:rPr>
              <w:t>25.11.1998</w:t>
            </w:r>
          </w:p>
        </w:tc>
        <w:tc>
          <w:tcPr>
            <w:tcW w:w="1182" w:type="dxa"/>
            <w:tcBorders>
              <w:top w:val="single" w:sz="4" w:space="0" w:color="auto"/>
              <w:left w:val="single" w:sz="4" w:space="0" w:color="auto"/>
              <w:bottom w:val="single" w:sz="4" w:space="0" w:color="auto"/>
              <w:right w:val="single" w:sz="4" w:space="0" w:color="auto"/>
            </w:tcBorders>
          </w:tcPr>
          <w:p w14:paraId="2F0DE8A3" w14:textId="77777777" w:rsidR="008433BE" w:rsidRPr="008433BE" w:rsidRDefault="008433BE" w:rsidP="00E00F7D">
            <w:pPr>
              <w:pStyle w:val="LndNormale1"/>
              <w:jc w:val="left"/>
              <w:rPr>
                <w:color w:val="002060"/>
                <w:sz w:val="20"/>
              </w:rPr>
            </w:pPr>
            <w:r w:rsidRPr="008433BE">
              <w:rPr>
                <w:color w:val="002060"/>
                <w:sz w:val="20"/>
              </w:rPr>
              <w:t>945406</w:t>
            </w:r>
          </w:p>
        </w:tc>
        <w:tc>
          <w:tcPr>
            <w:tcW w:w="3436" w:type="dxa"/>
            <w:tcBorders>
              <w:top w:val="single" w:sz="4" w:space="0" w:color="auto"/>
              <w:left w:val="single" w:sz="4" w:space="0" w:color="auto"/>
              <w:bottom w:val="single" w:sz="4" w:space="0" w:color="auto"/>
              <w:right w:val="single" w:sz="4" w:space="0" w:color="auto"/>
            </w:tcBorders>
          </w:tcPr>
          <w:p w14:paraId="43A27A4D" w14:textId="77777777" w:rsidR="008433BE" w:rsidRPr="008433BE" w:rsidRDefault="008433BE" w:rsidP="00E00F7D">
            <w:pPr>
              <w:pStyle w:val="LndNormale1"/>
              <w:jc w:val="left"/>
              <w:rPr>
                <w:color w:val="002060"/>
                <w:sz w:val="20"/>
              </w:rPr>
            </w:pPr>
            <w:r w:rsidRPr="008433BE">
              <w:rPr>
                <w:color w:val="002060"/>
                <w:sz w:val="20"/>
              </w:rPr>
              <w:t>S.S. SETTEMPEDA A.S.D.</w:t>
            </w:r>
          </w:p>
        </w:tc>
      </w:tr>
      <w:tr w:rsidR="008433BE" w:rsidRPr="008433BE" w14:paraId="1D751FDB" w14:textId="77777777" w:rsidTr="00E00F7D">
        <w:tc>
          <w:tcPr>
            <w:tcW w:w="1265" w:type="dxa"/>
            <w:tcBorders>
              <w:top w:val="single" w:sz="4" w:space="0" w:color="auto"/>
              <w:left w:val="single" w:sz="4" w:space="0" w:color="auto"/>
              <w:bottom w:val="single" w:sz="4" w:space="0" w:color="auto"/>
              <w:right w:val="single" w:sz="4" w:space="0" w:color="auto"/>
            </w:tcBorders>
          </w:tcPr>
          <w:p w14:paraId="2355A128" w14:textId="77777777" w:rsidR="008433BE" w:rsidRPr="008433BE" w:rsidRDefault="008433BE" w:rsidP="00E00F7D">
            <w:pPr>
              <w:pStyle w:val="LndNormale1"/>
              <w:rPr>
                <w:color w:val="002060"/>
                <w:sz w:val="20"/>
              </w:rPr>
            </w:pPr>
            <w:r w:rsidRPr="008433BE">
              <w:rPr>
                <w:color w:val="002060"/>
                <w:sz w:val="20"/>
              </w:rPr>
              <w:t>3959276</w:t>
            </w:r>
          </w:p>
        </w:tc>
        <w:tc>
          <w:tcPr>
            <w:tcW w:w="2756" w:type="dxa"/>
            <w:tcBorders>
              <w:top w:val="single" w:sz="4" w:space="0" w:color="auto"/>
              <w:left w:val="single" w:sz="4" w:space="0" w:color="auto"/>
              <w:bottom w:val="single" w:sz="4" w:space="0" w:color="auto"/>
              <w:right w:val="single" w:sz="4" w:space="0" w:color="auto"/>
            </w:tcBorders>
          </w:tcPr>
          <w:p w14:paraId="27142EB6" w14:textId="77777777" w:rsidR="008433BE" w:rsidRPr="008433BE" w:rsidRDefault="008433BE" w:rsidP="00E00F7D">
            <w:pPr>
              <w:pStyle w:val="LndNormale1"/>
              <w:rPr>
                <w:color w:val="002060"/>
                <w:sz w:val="20"/>
              </w:rPr>
            </w:pPr>
            <w:r w:rsidRPr="008433BE">
              <w:rPr>
                <w:color w:val="002060"/>
                <w:sz w:val="20"/>
              </w:rPr>
              <w:t>CAMPILIA FABIO</w:t>
            </w:r>
          </w:p>
        </w:tc>
        <w:tc>
          <w:tcPr>
            <w:tcW w:w="1273" w:type="dxa"/>
            <w:tcBorders>
              <w:top w:val="single" w:sz="4" w:space="0" w:color="auto"/>
              <w:left w:val="single" w:sz="4" w:space="0" w:color="auto"/>
              <w:bottom w:val="single" w:sz="4" w:space="0" w:color="auto"/>
              <w:right w:val="single" w:sz="4" w:space="0" w:color="auto"/>
            </w:tcBorders>
          </w:tcPr>
          <w:p w14:paraId="4C50B1EA" w14:textId="77777777" w:rsidR="008433BE" w:rsidRPr="008433BE" w:rsidRDefault="008433BE" w:rsidP="00E00F7D">
            <w:pPr>
              <w:pStyle w:val="LndNormale1"/>
              <w:rPr>
                <w:color w:val="002060"/>
                <w:sz w:val="20"/>
              </w:rPr>
            </w:pPr>
            <w:r w:rsidRPr="008433BE">
              <w:rPr>
                <w:color w:val="002060"/>
                <w:sz w:val="20"/>
              </w:rPr>
              <w:t>12.03.1991</w:t>
            </w:r>
          </w:p>
        </w:tc>
        <w:tc>
          <w:tcPr>
            <w:tcW w:w="1182" w:type="dxa"/>
            <w:tcBorders>
              <w:top w:val="single" w:sz="4" w:space="0" w:color="auto"/>
              <w:left w:val="single" w:sz="4" w:space="0" w:color="auto"/>
              <w:bottom w:val="single" w:sz="4" w:space="0" w:color="auto"/>
              <w:right w:val="single" w:sz="4" w:space="0" w:color="auto"/>
            </w:tcBorders>
          </w:tcPr>
          <w:p w14:paraId="4EC647E2" w14:textId="77777777" w:rsidR="008433BE" w:rsidRPr="008433BE" w:rsidRDefault="008433BE" w:rsidP="00E00F7D">
            <w:pPr>
              <w:pStyle w:val="LndNormale1"/>
              <w:jc w:val="left"/>
              <w:rPr>
                <w:color w:val="002060"/>
                <w:sz w:val="20"/>
              </w:rPr>
            </w:pPr>
            <w:r w:rsidRPr="008433BE">
              <w:rPr>
                <w:color w:val="002060"/>
                <w:sz w:val="20"/>
              </w:rPr>
              <w:t>2450</w:t>
            </w:r>
          </w:p>
        </w:tc>
        <w:tc>
          <w:tcPr>
            <w:tcW w:w="3436" w:type="dxa"/>
            <w:tcBorders>
              <w:top w:val="single" w:sz="4" w:space="0" w:color="auto"/>
              <w:left w:val="single" w:sz="4" w:space="0" w:color="auto"/>
              <w:bottom w:val="single" w:sz="4" w:space="0" w:color="auto"/>
              <w:right w:val="single" w:sz="4" w:space="0" w:color="auto"/>
            </w:tcBorders>
          </w:tcPr>
          <w:p w14:paraId="27C075D4" w14:textId="77777777" w:rsidR="008433BE" w:rsidRPr="008433BE" w:rsidRDefault="008433BE" w:rsidP="00E00F7D">
            <w:pPr>
              <w:pStyle w:val="LndNormale1"/>
              <w:jc w:val="left"/>
              <w:rPr>
                <w:color w:val="002060"/>
                <w:sz w:val="20"/>
              </w:rPr>
            </w:pPr>
            <w:r w:rsidRPr="008433BE">
              <w:rPr>
                <w:color w:val="002060"/>
                <w:sz w:val="20"/>
              </w:rPr>
              <w:t>U.S. APPIGNANESE</w:t>
            </w:r>
          </w:p>
        </w:tc>
      </w:tr>
      <w:tr w:rsidR="008433BE" w:rsidRPr="008433BE" w14:paraId="46EEF481" w14:textId="77777777" w:rsidTr="00E00F7D">
        <w:tc>
          <w:tcPr>
            <w:tcW w:w="1265" w:type="dxa"/>
            <w:tcBorders>
              <w:top w:val="single" w:sz="4" w:space="0" w:color="auto"/>
              <w:left w:val="single" w:sz="4" w:space="0" w:color="auto"/>
              <w:bottom w:val="single" w:sz="4" w:space="0" w:color="auto"/>
              <w:right w:val="single" w:sz="4" w:space="0" w:color="auto"/>
            </w:tcBorders>
          </w:tcPr>
          <w:p w14:paraId="3153E63B" w14:textId="77777777" w:rsidR="008433BE" w:rsidRPr="008433BE" w:rsidRDefault="008433BE" w:rsidP="00E00F7D">
            <w:pPr>
              <w:pStyle w:val="LndNormale1"/>
              <w:rPr>
                <w:color w:val="002060"/>
                <w:sz w:val="20"/>
              </w:rPr>
            </w:pPr>
            <w:r w:rsidRPr="008433BE">
              <w:rPr>
                <w:color w:val="002060"/>
                <w:sz w:val="20"/>
              </w:rPr>
              <w:t>6917672</w:t>
            </w:r>
          </w:p>
        </w:tc>
        <w:tc>
          <w:tcPr>
            <w:tcW w:w="2756" w:type="dxa"/>
            <w:tcBorders>
              <w:top w:val="single" w:sz="4" w:space="0" w:color="auto"/>
              <w:left w:val="single" w:sz="4" w:space="0" w:color="auto"/>
              <w:bottom w:val="single" w:sz="4" w:space="0" w:color="auto"/>
              <w:right w:val="single" w:sz="4" w:space="0" w:color="auto"/>
            </w:tcBorders>
          </w:tcPr>
          <w:p w14:paraId="7AB43ED2" w14:textId="77777777" w:rsidR="008433BE" w:rsidRPr="008433BE" w:rsidRDefault="008433BE" w:rsidP="00E00F7D">
            <w:pPr>
              <w:pStyle w:val="LndNormale1"/>
              <w:rPr>
                <w:color w:val="002060"/>
                <w:sz w:val="20"/>
              </w:rPr>
            </w:pPr>
            <w:r w:rsidRPr="008433BE">
              <w:rPr>
                <w:color w:val="002060"/>
                <w:sz w:val="20"/>
              </w:rPr>
              <w:t>BARBARESI SIMONE</w:t>
            </w:r>
          </w:p>
        </w:tc>
        <w:tc>
          <w:tcPr>
            <w:tcW w:w="1273" w:type="dxa"/>
            <w:tcBorders>
              <w:top w:val="single" w:sz="4" w:space="0" w:color="auto"/>
              <w:left w:val="single" w:sz="4" w:space="0" w:color="auto"/>
              <w:bottom w:val="single" w:sz="4" w:space="0" w:color="auto"/>
              <w:right w:val="single" w:sz="4" w:space="0" w:color="auto"/>
            </w:tcBorders>
          </w:tcPr>
          <w:p w14:paraId="6FDAF2E0" w14:textId="77777777" w:rsidR="008433BE" w:rsidRPr="008433BE" w:rsidRDefault="008433BE" w:rsidP="00E00F7D">
            <w:pPr>
              <w:pStyle w:val="LndNormale1"/>
              <w:rPr>
                <w:color w:val="002060"/>
                <w:sz w:val="20"/>
              </w:rPr>
            </w:pPr>
            <w:r w:rsidRPr="008433BE">
              <w:rPr>
                <w:color w:val="002060"/>
                <w:sz w:val="20"/>
              </w:rPr>
              <w:t>04.07.2003</w:t>
            </w:r>
          </w:p>
        </w:tc>
        <w:tc>
          <w:tcPr>
            <w:tcW w:w="1182" w:type="dxa"/>
            <w:tcBorders>
              <w:top w:val="single" w:sz="4" w:space="0" w:color="auto"/>
              <w:left w:val="single" w:sz="4" w:space="0" w:color="auto"/>
              <w:bottom w:val="single" w:sz="4" w:space="0" w:color="auto"/>
              <w:right w:val="single" w:sz="4" w:space="0" w:color="auto"/>
            </w:tcBorders>
          </w:tcPr>
          <w:p w14:paraId="3DA46D7E" w14:textId="77777777" w:rsidR="008433BE" w:rsidRPr="008433BE" w:rsidRDefault="008433BE" w:rsidP="00E00F7D">
            <w:pPr>
              <w:pStyle w:val="LndNormale1"/>
              <w:jc w:val="left"/>
              <w:rPr>
                <w:color w:val="002060"/>
                <w:sz w:val="20"/>
              </w:rPr>
            </w:pPr>
            <w:r w:rsidRPr="008433BE">
              <w:rPr>
                <w:color w:val="002060"/>
                <w:sz w:val="20"/>
              </w:rPr>
              <w:t>78799</w:t>
            </w:r>
          </w:p>
        </w:tc>
        <w:tc>
          <w:tcPr>
            <w:tcW w:w="3436" w:type="dxa"/>
            <w:tcBorders>
              <w:top w:val="single" w:sz="4" w:space="0" w:color="auto"/>
              <w:left w:val="single" w:sz="4" w:space="0" w:color="auto"/>
              <w:bottom w:val="single" w:sz="4" w:space="0" w:color="auto"/>
              <w:right w:val="single" w:sz="4" w:space="0" w:color="auto"/>
            </w:tcBorders>
          </w:tcPr>
          <w:p w14:paraId="680946D3" w14:textId="77777777" w:rsidR="008433BE" w:rsidRPr="008433BE" w:rsidRDefault="008433BE" w:rsidP="00E00F7D">
            <w:pPr>
              <w:pStyle w:val="LndNormale1"/>
              <w:jc w:val="left"/>
              <w:rPr>
                <w:color w:val="002060"/>
                <w:sz w:val="20"/>
              </w:rPr>
            </w:pPr>
            <w:r w:rsidRPr="008433BE">
              <w:rPr>
                <w:color w:val="002060"/>
                <w:sz w:val="20"/>
              </w:rPr>
              <w:t>A.S.D. BORGO MINONNA</w:t>
            </w:r>
          </w:p>
        </w:tc>
      </w:tr>
      <w:tr w:rsidR="008433BE" w:rsidRPr="008433BE" w14:paraId="440C476F" w14:textId="77777777" w:rsidTr="00E00F7D">
        <w:tc>
          <w:tcPr>
            <w:tcW w:w="1265" w:type="dxa"/>
            <w:tcBorders>
              <w:top w:val="single" w:sz="4" w:space="0" w:color="auto"/>
              <w:left w:val="single" w:sz="4" w:space="0" w:color="auto"/>
              <w:bottom w:val="single" w:sz="4" w:space="0" w:color="auto"/>
              <w:right w:val="single" w:sz="4" w:space="0" w:color="auto"/>
            </w:tcBorders>
          </w:tcPr>
          <w:p w14:paraId="5826C943" w14:textId="77777777" w:rsidR="008433BE" w:rsidRPr="008433BE" w:rsidRDefault="008433BE" w:rsidP="00E00F7D">
            <w:pPr>
              <w:pStyle w:val="LndNormale1"/>
              <w:rPr>
                <w:color w:val="002060"/>
                <w:sz w:val="20"/>
              </w:rPr>
            </w:pPr>
            <w:r w:rsidRPr="008433BE">
              <w:rPr>
                <w:color w:val="002060"/>
                <w:sz w:val="20"/>
              </w:rPr>
              <w:t>2024055</w:t>
            </w:r>
          </w:p>
        </w:tc>
        <w:tc>
          <w:tcPr>
            <w:tcW w:w="2756" w:type="dxa"/>
            <w:tcBorders>
              <w:top w:val="single" w:sz="4" w:space="0" w:color="auto"/>
              <w:left w:val="single" w:sz="4" w:space="0" w:color="auto"/>
              <w:bottom w:val="single" w:sz="4" w:space="0" w:color="auto"/>
              <w:right w:val="single" w:sz="4" w:space="0" w:color="auto"/>
            </w:tcBorders>
          </w:tcPr>
          <w:p w14:paraId="6303E55B" w14:textId="77777777" w:rsidR="008433BE" w:rsidRPr="008433BE" w:rsidRDefault="008433BE" w:rsidP="00E00F7D">
            <w:pPr>
              <w:pStyle w:val="LndNormale1"/>
              <w:rPr>
                <w:color w:val="002060"/>
                <w:sz w:val="20"/>
              </w:rPr>
            </w:pPr>
            <w:r w:rsidRPr="008433BE">
              <w:rPr>
                <w:color w:val="002060"/>
                <w:sz w:val="20"/>
              </w:rPr>
              <w:t>GIULIETTI RICCARDO</w:t>
            </w:r>
          </w:p>
        </w:tc>
        <w:tc>
          <w:tcPr>
            <w:tcW w:w="1273" w:type="dxa"/>
            <w:tcBorders>
              <w:top w:val="single" w:sz="4" w:space="0" w:color="auto"/>
              <w:left w:val="single" w:sz="4" w:space="0" w:color="auto"/>
              <w:bottom w:val="single" w:sz="4" w:space="0" w:color="auto"/>
              <w:right w:val="single" w:sz="4" w:space="0" w:color="auto"/>
            </w:tcBorders>
          </w:tcPr>
          <w:p w14:paraId="2782C1FB" w14:textId="77777777" w:rsidR="008433BE" w:rsidRPr="008433BE" w:rsidRDefault="008433BE" w:rsidP="00E00F7D">
            <w:pPr>
              <w:pStyle w:val="LndNormale1"/>
              <w:rPr>
                <w:color w:val="002060"/>
                <w:sz w:val="20"/>
              </w:rPr>
            </w:pPr>
            <w:r w:rsidRPr="008433BE">
              <w:rPr>
                <w:color w:val="002060"/>
                <w:sz w:val="20"/>
              </w:rPr>
              <w:t>02.10.2005</w:t>
            </w:r>
          </w:p>
        </w:tc>
        <w:tc>
          <w:tcPr>
            <w:tcW w:w="1182" w:type="dxa"/>
            <w:tcBorders>
              <w:top w:val="single" w:sz="4" w:space="0" w:color="auto"/>
              <w:left w:val="single" w:sz="4" w:space="0" w:color="auto"/>
              <w:bottom w:val="single" w:sz="4" w:space="0" w:color="auto"/>
              <w:right w:val="single" w:sz="4" w:space="0" w:color="auto"/>
            </w:tcBorders>
          </w:tcPr>
          <w:p w14:paraId="5E587F91" w14:textId="77777777" w:rsidR="008433BE" w:rsidRPr="008433BE" w:rsidRDefault="008433BE" w:rsidP="00E00F7D">
            <w:pPr>
              <w:pStyle w:val="LndNormale1"/>
              <w:jc w:val="left"/>
              <w:rPr>
                <w:color w:val="002060"/>
                <w:sz w:val="20"/>
              </w:rPr>
            </w:pPr>
            <w:r w:rsidRPr="008433BE">
              <w:rPr>
                <w:color w:val="002060"/>
                <w:sz w:val="20"/>
              </w:rPr>
              <w:t>80938</w:t>
            </w:r>
          </w:p>
        </w:tc>
        <w:tc>
          <w:tcPr>
            <w:tcW w:w="3436" w:type="dxa"/>
            <w:tcBorders>
              <w:top w:val="single" w:sz="4" w:space="0" w:color="auto"/>
              <w:left w:val="single" w:sz="4" w:space="0" w:color="auto"/>
              <w:bottom w:val="single" w:sz="4" w:space="0" w:color="auto"/>
              <w:right w:val="single" w:sz="4" w:space="0" w:color="auto"/>
            </w:tcBorders>
          </w:tcPr>
          <w:p w14:paraId="0422BF29" w14:textId="77777777" w:rsidR="008433BE" w:rsidRPr="008433BE" w:rsidRDefault="008433BE" w:rsidP="00E00F7D">
            <w:pPr>
              <w:pStyle w:val="LndNormale1"/>
              <w:jc w:val="left"/>
              <w:rPr>
                <w:color w:val="002060"/>
                <w:sz w:val="20"/>
              </w:rPr>
            </w:pPr>
            <w:r w:rsidRPr="008433BE">
              <w:rPr>
                <w:color w:val="002060"/>
                <w:sz w:val="20"/>
              </w:rPr>
              <w:t>A.S.D. MONTECASSIANO CALCIO</w:t>
            </w:r>
          </w:p>
        </w:tc>
      </w:tr>
      <w:tr w:rsidR="008433BE" w:rsidRPr="008433BE" w14:paraId="35A9DD64" w14:textId="77777777" w:rsidTr="00E00F7D">
        <w:tc>
          <w:tcPr>
            <w:tcW w:w="1265" w:type="dxa"/>
            <w:tcBorders>
              <w:top w:val="single" w:sz="4" w:space="0" w:color="auto"/>
              <w:left w:val="single" w:sz="4" w:space="0" w:color="auto"/>
              <w:bottom w:val="single" w:sz="4" w:space="0" w:color="auto"/>
              <w:right w:val="single" w:sz="4" w:space="0" w:color="auto"/>
            </w:tcBorders>
          </w:tcPr>
          <w:p w14:paraId="261D485D" w14:textId="77777777" w:rsidR="008433BE" w:rsidRPr="008433BE" w:rsidRDefault="008433BE" w:rsidP="00E00F7D">
            <w:pPr>
              <w:pStyle w:val="LndNormale1"/>
              <w:rPr>
                <w:color w:val="002060"/>
                <w:sz w:val="20"/>
              </w:rPr>
            </w:pPr>
            <w:r w:rsidRPr="008433BE">
              <w:rPr>
                <w:color w:val="002060"/>
                <w:sz w:val="20"/>
              </w:rPr>
              <w:t>1103664</w:t>
            </w:r>
          </w:p>
        </w:tc>
        <w:tc>
          <w:tcPr>
            <w:tcW w:w="2756" w:type="dxa"/>
            <w:tcBorders>
              <w:top w:val="single" w:sz="4" w:space="0" w:color="auto"/>
              <w:left w:val="single" w:sz="4" w:space="0" w:color="auto"/>
              <w:bottom w:val="single" w:sz="4" w:space="0" w:color="auto"/>
              <w:right w:val="single" w:sz="4" w:space="0" w:color="auto"/>
            </w:tcBorders>
          </w:tcPr>
          <w:p w14:paraId="4C6DE5DC" w14:textId="77777777" w:rsidR="008433BE" w:rsidRPr="008433BE" w:rsidRDefault="008433BE" w:rsidP="00E00F7D">
            <w:pPr>
              <w:pStyle w:val="LndNormale1"/>
              <w:rPr>
                <w:color w:val="002060"/>
                <w:sz w:val="20"/>
              </w:rPr>
            </w:pPr>
            <w:r w:rsidRPr="008433BE">
              <w:rPr>
                <w:color w:val="002060"/>
                <w:sz w:val="20"/>
              </w:rPr>
              <w:t>MASTRANGELO NEVIO GI</w:t>
            </w:r>
          </w:p>
        </w:tc>
        <w:tc>
          <w:tcPr>
            <w:tcW w:w="1273" w:type="dxa"/>
            <w:tcBorders>
              <w:top w:val="single" w:sz="4" w:space="0" w:color="auto"/>
              <w:left w:val="single" w:sz="4" w:space="0" w:color="auto"/>
              <w:bottom w:val="single" w:sz="4" w:space="0" w:color="auto"/>
              <w:right w:val="single" w:sz="4" w:space="0" w:color="auto"/>
            </w:tcBorders>
          </w:tcPr>
          <w:p w14:paraId="2F180D1A" w14:textId="77777777" w:rsidR="008433BE" w:rsidRPr="008433BE" w:rsidRDefault="008433BE" w:rsidP="00E00F7D">
            <w:pPr>
              <w:pStyle w:val="LndNormale1"/>
              <w:rPr>
                <w:color w:val="002060"/>
                <w:sz w:val="20"/>
              </w:rPr>
            </w:pPr>
            <w:r w:rsidRPr="008433BE">
              <w:rPr>
                <w:color w:val="002060"/>
                <w:sz w:val="20"/>
              </w:rPr>
              <w:t>11.12.2008</w:t>
            </w:r>
          </w:p>
        </w:tc>
        <w:tc>
          <w:tcPr>
            <w:tcW w:w="1182" w:type="dxa"/>
            <w:tcBorders>
              <w:top w:val="single" w:sz="4" w:space="0" w:color="auto"/>
              <w:left w:val="single" w:sz="4" w:space="0" w:color="auto"/>
              <w:bottom w:val="single" w:sz="4" w:space="0" w:color="auto"/>
              <w:right w:val="single" w:sz="4" w:space="0" w:color="auto"/>
            </w:tcBorders>
          </w:tcPr>
          <w:p w14:paraId="48BB72AA" w14:textId="77777777" w:rsidR="008433BE" w:rsidRPr="008433BE" w:rsidRDefault="008433BE" w:rsidP="00E00F7D">
            <w:pPr>
              <w:pStyle w:val="LndNormale1"/>
              <w:jc w:val="left"/>
              <w:rPr>
                <w:color w:val="002060"/>
                <w:sz w:val="20"/>
              </w:rPr>
            </w:pPr>
            <w:r w:rsidRPr="008433BE">
              <w:rPr>
                <w:color w:val="002060"/>
                <w:sz w:val="20"/>
              </w:rPr>
              <w:t>962090</w:t>
            </w:r>
          </w:p>
        </w:tc>
        <w:tc>
          <w:tcPr>
            <w:tcW w:w="3436" w:type="dxa"/>
            <w:tcBorders>
              <w:top w:val="single" w:sz="4" w:space="0" w:color="auto"/>
              <w:left w:val="single" w:sz="4" w:space="0" w:color="auto"/>
              <w:bottom w:val="single" w:sz="4" w:space="0" w:color="auto"/>
              <w:right w:val="single" w:sz="4" w:space="0" w:color="auto"/>
            </w:tcBorders>
          </w:tcPr>
          <w:p w14:paraId="5A2AC3E4" w14:textId="77777777" w:rsidR="008433BE" w:rsidRPr="008433BE" w:rsidRDefault="008433BE" w:rsidP="00E00F7D">
            <w:pPr>
              <w:pStyle w:val="LndNormale1"/>
              <w:jc w:val="left"/>
              <w:rPr>
                <w:color w:val="002060"/>
                <w:sz w:val="20"/>
              </w:rPr>
            </w:pPr>
            <w:r w:rsidRPr="008433BE">
              <w:rPr>
                <w:color w:val="002060"/>
                <w:sz w:val="20"/>
              </w:rPr>
              <w:t>A.S.D. SALVANO</w:t>
            </w:r>
          </w:p>
        </w:tc>
      </w:tr>
      <w:tr w:rsidR="008433BE" w:rsidRPr="008433BE" w14:paraId="620E07AA" w14:textId="77777777" w:rsidTr="00E00F7D">
        <w:tc>
          <w:tcPr>
            <w:tcW w:w="1265" w:type="dxa"/>
            <w:tcBorders>
              <w:top w:val="single" w:sz="4" w:space="0" w:color="auto"/>
              <w:left w:val="single" w:sz="4" w:space="0" w:color="auto"/>
              <w:bottom w:val="single" w:sz="4" w:space="0" w:color="auto"/>
              <w:right w:val="single" w:sz="4" w:space="0" w:color="auto"/>
            </w:tcBorders>
          </w:tcPr>
          <w:p w14:paraId="509F1DD1" w14:textId="77777777" w:rsidR="008433BE" w:rsidRPr="008433BE" w:rsidRDefault="008433BE" w:rsidP="00E00F7D">
            <w:pPr>
              <w:pStyle w:val="LndNormale1"/>
              <w:rPr>
                <w:color w:val="002060"/>
                <w:sz w:val="20"/>
              </w:rPr>
            </w:pPr>
            <w:r w:rsidRPr="008433BE">
              <w:rPr>
                <w:color w:val="002060"/>
                <w:sz w:val="20"/>
              </w:rPr>
              <w:t>1006232</w:t>
            </w:r>
          </w:p>
        </w:tc>
        <w:tc>
          <w:tcPr>
            <w:tcW w:w="2756" w:type="dxa"/>
            <w:tcBorders>
              <w:top w:val="single" w:sz="4" w:space="0" w:color="auto"/>
              <w:left w:val="single" w:sz="4" w:space="0" w:color="auto"/>
              <w:bottom w:val="single" w:sz="4" w:space="0" w:color="auto"/>
              <w:right w:val="single" w:sz="4" w:space="0" w:color="auto"/>
            </w:tcBorders>
          </w:tcPr>
          <w:p w14:paraId="0347C8A0" w14:textId="77777777" w:rsidR="008433BE" w:rsidRPr="008433BE" w:rsidRDefault="008433BE" w:rsidP="00E00F7D">
            <w:pPr>
              <w:pStyle w:val="LndNormale1"/>
              <w:rPr>
                <w:color w:val="002060"/>
                <w:sz w:val="20"/>
              </w:rPr>
            </w:pPr>
            <w:r w:rsidRPr="008433BE">
              <w:rPr>
                <w:color w:val="002060"/>
                <w:sz w:val="20"/>
              </w:rPr>
              <w:t>ROSU MIHAI MARIAN</w:t>
            </w:r>
          </w:p>
        </w:tc>
        <w:tc>
          <w:tcPr>
            <w:tcW w:w="1273" w:type="dxa"/>
            <w:tcBorders>
              <w:top w:val="single" w:sz="4" w:space="0" w:color="auto"/>
              <w:left w:val="single" w:sz="4" w:space="0" w:color="auto"/>
              <w:bottom w:val="single" w:sz="4" w:space="0" w:color="auto"/>
              <w:right w:val="single" w:sz="4" w:space="0" w:color="auto"/>
            </w:tcBorders>
          </w:tcPr>
          <w:p w14:paraId="73E8529A" w14:textId="77777777" w:rsidR="008433BE" w:rsidRPr="008433BE" w:rsidRDefault="008433BE" w:rsidP="00E00F7D">
            <w:pPr>
              <w:pStyle w:val="LndNormale1"/>
              <w:rPr>
                <w:color w:val="002060"/>
                <w:sz w:val="20"/>
              </w:rPr>
            </w:pPr>
            <w:r w:rsidRPr="008433BE">
              <w:rPr>
                <w:color w:val="002060"/>
                <w:sz w:val="20"/>
              </w:rPr>
              <w:t>08.08.1996</w:t>
            </w:r>
          </w:p>
        </w:tc>
        <w:tc>
          <w:tcPr>
            <w:tcW w:w="1182" w:type="dxa"/>
            <w:tcBorders>
              <w:top w:val="single" w:sz="4" w:space="0" w:color="auto"/>
              <w:left w:val="single" w:sz="4" w:space="0" w:color="auto"/>
              <w:bottom w:val="single" w:sz="4" w:space="0" w:color="auto"/>
              <w:right w:val="single" w:sz="4" w:space="0" w:color="auto"/>
            </w:tcBorders>
          </w:tcPr>
          <w:p w14:paraId="32B5CBCB" w14:textId="77777777" w:rsidR="008433BE" w:rsidRPr="008433BE" w:rsidRDefault="008433BE" w:rsidP="00E00F7D">
            <w:pPr>
              <w:pStyle w:val="LndNormale1"/>
              <w:jc w:val="left"/>
              <w:rPr>
                <w:color w:val="002060"/>
                <w:sz w:val="20"/>
              </w:rPr>
            </w:pPr>
            <w:r w:rsidRPr="008433BE">
              <w:rPr>
                <w:color w:val="002060"/>
                <w:sz w:val="20"/>
              </w:rPr>
              <w:t>912467</w:t>
            </w:r>
          </w:p>
        </w:tc>
        <w:tc>
          <w:tcPr>
            <w:tcW w:w="3436" w:type="dxa"/>
            <w:tcBorders>
              <w:top w:val="single" w:sz="4" w:space="0" w:color="auto"/>
              <w:left w:val="single" w:sz="4" w:space="0" w:color="auto"/>
              <w:bottom w:val="single" w:sz="4" w:space="0" w:color="auto"/>
              <w:right w:val="single" w:sz="4" w:space="0" w:color="auto"/>
            </w:tcBorders>
          </w:tcPr>
          <w:p w14:paraId="0358003E" w14:textId="77777777" w:rsidR="008433BE" w:rsidRPr="008433BE" w:rsidRDefault="008433BE" w:rsidP="00E00F7D">
            <w:pPr>
              <w:pStyle w:val="LndNormale1"/>
              <w:jc w:val="left"/>
              <w:rPr>
                <w:color w:val="002060"/>
                <w:sz w:val="20"/>
              </w:rPr>
            </w:pPr>
            <w:r w:rsidRPr="008433BE">
              <w:rPr>
                <w:color w:val="002060"/>
                <w:sz w:val="20"/>
              </w:rPr>
              <w:t>S.S. RUGGERO MANCINI PIORAC</w:t>
            </w:r>
          </w:p>
        </w:tc>
      </w:tr>
      <w:tr w:rsidR="008433BE" w:rsidRPr="008433BE" w14:paraId="1905AA2C" w14:textId="77777777" w:rsidTr="00E00F7D">
        <w:tc>
          <w:tcPr>
            <w:tcW w:w="1265" w:type="dxa"/>
            <w:tcBorders>
              <w:top w:val="single" w:sz="4" w:space="0" w:color="auto"/>
              <w:left w:val="single" w:sz="4" w:space="0" w:color="auto"/>
              <w:bottom w:val="single" w:sz="4" w:space="0" w:color="auto"/>
              <w:right w:val="single" w:sz="4" w:space="0" w:color="auto"/>
            </w:tcBorders>
          </w:tcPr>
          <w:p w14:paraId="4F48E6FD" w14:textId="77777777" w:rsidR="008433BE" w:rsidRPr="008433BE" w:rsidRDefault="008433BE" w:rsidP="00E00F7D">
            <w:pPr>
              <w:pStyle w:val="LndNormale1"/>
              <w:rPr>
                <w:color w:val="002060"/>
                <w:sz w:val="20"/>
              </w:rPr>
            </w:pPr>
            <w:r w:rsidRPr="008433BE">
              <w:rPr>
                <w:color w:val="002060"/>
                <w:sz w:val="20"/>
              </w:rPr>
              <w:t>6774117</w:t>
            </w:r>
          </w:p>
        </w:tc>
        <w:tc>
          <w:tcPr>
            <w:tcW w:w="2756" w:type="dxa"/>
            <w:tcBorders>
              <w:top w:val="single" w:sz="4" w:space="0" w:color="auto"/>
              <w:left w:val="single" w:sz="4" w:space="0" w:color="auto"/>
              <w:bottom w:val="single" w:sz="4" w:space="0" w:color="auto"/>
              <w:right w:val="single" w:sz="4" w:space="0" w:color="auto"/>
            </w:tcBorders>
          </w:tcPr>
          <w:p w14:paraId="3AD256C5" w14:textId="77777777" w:rsidR="008433BE" w:rsidRPr="008433BE" w:rsidRDefault="008433BE" w:rsidP="00E00F7D">
            <w:pPr>
              <w:pStyle w:val="LndNormale1"/>
              <w:rPr>
                <w:color w:val="002060"/>
                <w:sz w:val="20"/>
              </w:rPr>
            </w:pPr>
            <w:r w:rsidRPr="008433BE">
              <w:rPr>
                <w:color w:val="002060"/>
                <w:sz w:val="20"/>
              </w:rPr>
              <w:t>MURIGLIO ALBERTO</w:t>
            </w:r>
          </w:p>
        </w:tc>
        <w:tc>
          <w:tcPr>
            <w:tcW w:w="1273" w:type="dxa"/>
            <w:tcBorders>
              <w:top w:val="single" w:sz="4" w:space="0" w:color="auto"/>
              <w:left w:val="single" w:sz="4" w:space="0" w:color="auto"/>
              <w:bottom w:val="single" w:sz="4" w:space="0" w:color="auto"/>
              <w:right w:val="single" w:sz="4" w:space="0" w:color="auto"/>
            </w:tcBorders>
          </w:tcPr>
          <w:p w14:paraId="32579BC2" w14:textId="77777777" w:rsidR="008433BE" w:rsidRPr="008433BE" w:rsidRDefault="008433BE" w:rsidP="00E00F7D">
            <w:pPr>
              <w:pStyle w:val="LndNormale1"/>
              <w:rPr>
                <w:color w:val="002060"/>
                <w:sz w:val="20"/>
              </w:rPr>
            </w:pPr>
            <w:r w:rsidRPr="008433BE">
              <w:rPr>
                <w:color w:val="002060"/>
                <w:sz w:val="20"/>
              </w:rPr>
              <w:t>28.05.2001</w:t>
            </w:r>
          </w:p>
        </w:tc>
        <w:tc>
          <w:tcPr>
            <w:tcW w:w="1182" w:type="dxa"/>
            <w:tcBorders>
              <w:top w:val="single" w:sz="4" w:space="0" w:color="auto"/>
              <w:left w:val="single" w:sz="4" w:space="0" w:color="auto"/>
              <w:bottom w:val="single" w:sz="4" w:space="0" w:color="auto"/>
              <w:right w:val="single" w:sz="4" w:space="0" w:color="auto"/>
            </w:tcBorders>
          </w:tcPr>
          <w:p w14:paraId="65FF334C" w14:textId="77777777" w:rsidR="008433BE" w:rsidRPr="008433BE" w:rsidRDefault="008433BE" w:rsidP="00E00F7D">
            <w:pPr>
              <w:pStyle w:val="LndNormale1"/>
              <w:jc w:val="left"/>
              <w:rPr>
                <w:color w:val="002060"/>
                <w:sz w:val="20"/>
              </w:rPr>
            </w:pPr>
            <w:r w:rsidRPr="008433BE">
              <w:rPr>
                <w:color w:val="002060"/>
                <w:sz w:val="20"/>
              </w:rPr>
              <w:t>81555</w:t>
            </w:r>
          </w:p>
        </w:tc>
        <w:tc>
          <w:tcPr>
            <w:tcW w:w="3436" w:type="dxa"/>
            <w:tcBorders>
              <w:top w:val="single" w:sz="4" w:space="0" w:color="auto"/>
              <w:left w:val="single" w:sz="4" w:space="0" w:color="auto"/>
              <w:bottom w:val="single" w:sz="4" w:space="0" w:color="auto"/>
              <w:right w:val="single" w:sz="4" w:space="0" w:color="auto"/>
            </w:tcBorders>
          </w:tcPr>
          <w:p w14:paraId="0A5FD1F0" w14:textId="77777777" w:rsidR="008433BE" w:rsidRPr="008433BE" w:rsidRDefault="008433BE" w:rsidP="00E00F7D">
            <w:pPr>
              <w:pStyle w:val="LndNormale1"/>
              <w:jc w:val="left"/>
              <w:rPr>
                <w:color w:val="002060"/>
                <w:sz w:val="20"/>
                <w:lang w:val="en-US"/>
              </w:rPr>
            </w:pPr>
            <w:r w:rsidRPr="008433BE">
              <w:rPr>
                <w:color w:val="002060"/>
                <w:sz w:val="20"/>
                <w:lang w:val="en-US"/>
              </w:rPr>
              <w:t>A.S.D. SAN SEVERINO MARCHE</w:t>
            </w:r>
          </w:p>
        </w:tc>
      </w:tr>
      <w:tr w:rsidR="008433BE" w:rsidRPr="008433BE" w14:paraId="1B36C80B" w14:textId="77777777" w:rsidTr="00E00F7D">
        <w:tc>
          <w:tcPr>
            <w:tcW w:w="1265" w:type="dxa"/>
            <w:tcBorders>
              <w:top w:val="single" w:sz="4" w:space="0" w:color="auto"/>
              <w:left w:val="single" w:sz="4" w:space="0" w:color="auto"/>
              <w:bottom w:val="single" w:sz="4" w:space="0" w:color="auto"/>
              <w:right w:val="single" w:sz="4" w:space="0" w:color="auto"/>
            </w:tcBorders>
          </w:tcPr>
          <w:p w14:paraId="095E267D" w14:textId="77777777" w:rsidR="008433BE" w:rsidRPr="008433BE" w:rsidRDefault="008433BE" w:rsidP="00E00F7D">
            <w:pPr>
              <w:pStyle w:val="LndNormale1"/>
              <w:rPr>
                <w:color w:val="002060"/>
                <w:sz w:val="20"/>
                <w:lang w:val="en-US"/>
              </w:rPr>
            </w:pPr>
            <w:r w:rsidRPr="008433BE">
              <w:rPr>
                <w:color w:val="002060"/>
                <w:sz w:val="20"/>
                <w:lang w:val="en-US"/>
              </w:rPr>
              <w:t>4867495</w:t>
            </w:r>
          </w:p>
        </w:tc>
        <w:tc>
          <w:tcPr>
            <w:tcW w:w="2756" w:type="dxa"/>
            <w:tcBorders>
              <w:top w:val="single" w:sz="4" w:space="0" w:color="auto"/>
              <w:left w:val="single" w:sz="4" w:space="0" w:color="auto"/>
              <w:bottom w:val="single" w:sz="4" w:space="0" w:color="auto"/>
              <w:right w:val="single" w:sz="4" w:space="0" w:color="auto"/>
            </w:tcBorders>
          </w:tcPr>
          <w:p w14:paraId="7BF74E57" w14:textId="77777777" w:rsidR="008433BE" w:rsidRPr="008433BE" w:rsidRDefault="008433BE" w:rsidP="00E00F7D">
            <w:pPr>
              <w:pStyle w:val="LndNormale1"/>
              <w:rPr>
                <w:color w:val="002060"/>
                <w:sz w:val="20"/>
                <w:lang w:val="en-US"/>
              </w:rPr>
            </w:pPr>
            <w:r w:rsidRPr="008433BE">
              <w:rPr>
                <w:color w:val="002060"/>
                <w:sz w:val="20"/>
                <w:lang w:val="en-US"/>
              </w:rPr>
              <w:t>CADEI MICHELE</w:t>
            </w:r>
          </w:p>
        </w:tc>
        <w:tc>
          <w:tcPr>
            <w:tcW w:w="1273" w:type="dxa"/>
            <w:tcBorders>
              <w:top w:val="single" w:sz="4" w:space="0" w:color="auto"/>
              <w:left w:val="single" w:sz="4" w:space="0" w:color="auto"/>
              <w:bottom w:val="single" w:sz="4" w:space="0" w:color="auto"/>
              <w:right w:val="single" w:sz="4" w:space="0" w:color="auto"/>
            </w:tcBorders>
          </w:tcPr>
          <w:p w14:paraId="59856401" w14:textId="77777777" w:rsidR="008433BE" w:rsidRPr="008433BE" w:rsidRDefault="008433BE" w:rsidP="00E00F7D">
            <w:pPr>
              <w:pStyle w:val="LndNormale1"/>
              <w:rPr>
                <w:color w:val="002060"/>
                <w:sz w:val="20"/>
                <w:lang w:val="en-US"/>
              </w:rPr>
            </w:pPr>
            <w:r w:rsidRPr="008433BE">
              <w:rPr>
                <w:color w:val="002060"/>
                <w:sz w:val="20"/>
                <w:lang w:val="en-US"/>
              </w:rPr>
              <w:t>04.10.1998</w:t>
            </w:r>
          </w:p>
        </w:tc>
        <w:tc>
          <w:tcPr>
            <w:tcW w:w="1182" w:type="dxa"/>
            <w:tcBorders>
              <w:top w:val="single" w:sz="4" w:space="0" w:color="auto"/>
              <w:left w:val="single" w:sz="4" w:space="0" w:color="auto"/>
              <w:bottom w:val="single" w:sz="4" w:space="0" w:color="auto"/>
              <w:right w:val="single" w:sz="4" w:space="0" w:color="auto"/>
            </w:tcBorders>
          </w:tcPr>
          <w:p w14:paraId="6D5A52B4" w14:textId="77777777" w:rsidR="008433BE" w:rsidRPr="008433BE" w:rsidRDefault="008433BE" w:rsidP="00E00F7D">
            <w:pPr>
              <w:pStyle w:val="LndNormale1"/>
              <w:jc w:val="left"/>
              <w:rPr>
                <w:color w:val="002060"/>
                <w:sz w:val="20"/>
                <w:lang w:val="en-US"/>
              </w:rPr>
            </w:pPr>
            <w:r w:rsidRPr="008433BE">
              <w:rPr>
                <w:color w:val="002060"/>
                <w:sz w:val="20"/>
                <w:lang w:val="en-US"/>
              </w:rPr>
              <w:t>955144</w:t>
            </w:r>
          </w:p>
        </w:tc>
        <w:tc>
          <w:tcPr>
            <w:tcW w:w="3436" w:type="dxa"/>
            <w:tcBorders>
              <w:top w:val="single" w:sz="4" w:space="0" w:color="auto"/>
              <w:left w:val="single" w:sz="4" w:space="0" w:color="auto"/>
              <w:bottom w:val="single" w:sz="4" w:space="0" w:color="auto"/>
              <w:right w:val="single" w:sz="4" w:space="0" w:color="auto"/>
            </w:tcBorders>
          </w:tcPr>
          <w:p w14:paraId="3D23A326" w14:textId="77777777" w:rsidR="008433BE" w:rsidRPr="008433BE" w:rsidRDefault="008433BE" w:rsidP="00E00F7D">
            <w:pPr>
              <w:pStyle w:val="LndNormale1"/>
              <w:jc w:val="left"/>
              <w:rPr>
                <w:color w:val="002060"/>
                <w:sz w:val="20"/>
                <w:lang w:val="en-US"/>
              </w:rPr>
            </w:pPr>
            <w:r w:rsidRPr="008433BE">
              <w:rPr>
                <w:color w:val="002060"/>
                <w:sz w:val="20"/>
                <w:lang w:val="en-US"/>
              </w:rPr>
              <w:t>A.S.D. VENAROTTESE 2022</w:t>
            </w:r>
          </w:p>
        </w:tc>
      </w:tr>
      <w:tr w:rsidR="008433BE" w:rsidRPr="008433BE" w14:paraId="0BE1257C" w14:textId="77777777" w:rsidTr="00E00F7D">
        <w:tc>
          <w:tcPr>
            <w:tcW w:w="1265" w:type="dxa"/>
            <w:tcBorders>
              <w:top w:val="single" w:sz="4" w:space="0" w:color="auto"/>
              <w:left w:val="single" w:sz="4" w:space="0" w:color="auto"/>
              <w:bottom w:val="single" w:sz="4" w:space="0" w:color="auto"/>
              <w:right w:val="single" w:sz="4" w:space="0" w:color="auto"/>
            </w:tcBorders>
          </w:tcPr>
          <w:p w14:paraId="1FA4FC4E" w14:textId="77777777" w:rsidR="008433BE" w:rsidRPr="008433BE" w:rsidRDefault="008433BE" w:rsidP="00E00F7D">
            <w:pPr>
              <w:pStyle w:val="LndNormale1"/>
              <w:rPr>
                <w:color w:val="002060"/>
                <w:sz w:val="20"/>
                <w:lang w:val="en-US"/>
              </w:rPr>
            </w:pPr>
            <w:r w:rsidRPr="008433BE">
              <w:rPr>
                <w:color w:val="002060"/>
                <w:sz w:val="20"/>
                <w:lang w:val="en-US"/>
              </w:rPr>
              <w:t>2376474</w:t>
            </w:r>
          </w:p>
        </w:tc>
        <w:tc>
          <w:tcPr>
            <w:tcW w:w="2756" w:type="dxa"/>
            <w:tcBorders>
              <w:top w:val="single" w:sz="4" w:space="0" w:color="auto"/>
              <w:left w:val="single" w:sz="4" w:space="0" w:color="auto"/>
              <w:bottom w:val="single" w:sz="4" w:space="0" w:color="auto"/>
              <w:right w:val="single" w:sz="4" w:space="0" w:color="auto"/>
            </w:tcBorders>
          </w:tcPr>
          <w:p w14:paraId="176FF98E" w14:textId="77777777" w:rsidR="008433BE" w:rsidRPr="008433BE" w:rsidRDefault="008433BE" w:rsidP="00E00F7D">
            <w:pPr>
              <w:pStyle w:val="LndNormale1"/>
              <w:rPr>
                <w:color w:val="002060"/>
                <w:sz w:val="20"/>
                <w:lang w:val="en-US"/>
              </w:rPr>
            </w:pPr>
            <w:r w:rsidRPr="008433BE">
              <w:rPr>
                <w:color w:val="002060"/>
                <w:sz w:val="20"/>
                <w:lang w:val="en-US"/>
              </w:rPr>
              <w:t>CONTALDO MARIO</w:t>
            </w:r>
          </w:p>
        </w:tc>
        <w:tc>
          <w:tcPr>
            <w:tcW w:w="1273" w:type="dxa"/>
            <w:tcBorders>
              <w:top w:val="single" w:sz="4" w:space="0" w:color="auto"/>
              <w:left w:val="single" w:sz="4" w:space="0" w:color="auto"/>
              <w:bottom w:val="single" w:sz="4" w:space="0" w:color="auto"/>
              <w:right w:val="single" w:sz="4" w:space="0" w:color="auto"/>
            </w:tcBorders>
          </w:tcPr>
          <w:p w14:paraId="3DC57F6C" w14:textId="77777777" w:rsidR="008433BE" w:rsidRPr="008433BE" w:rsidRDefault="008433BE" w:rsidP="00E00F7D">
            <w:pPr>
              <w:pStyle w:val="LndNormale1"/>
              <w:rPr>
                <w:color w:val="002060"/>
                <w:sz w:val="20"/>
                <w:lang w:val="en-US"/>
              </w:rPr>
            </w:pPr>
            <w:r w:rsidRPr="008433BE">
              <w:rPr>
                <w:color w:val="002060"/>
                <w:sz w:val="20"/>
                <w:lang w:val="en-US"/>
              </w:rPr>
              <w:t>18.05.2000</w:t>
            </w:r>
          </w:p>
        </w:tc>
        <w:tc>
          <w:tcPr>
            <w:tcW w:w="1182" w:type="dxa"/>
            <w:tcBorders>
              <w:top w:val="single" w:sz="4" w:space="0" w:color="auto"/>
              <w:left w:val="single" w:sz="4" w:space="0" w:color="auto"/>
              <w:bottom w:val="single" w:sz="4" w:space="0" w:color="auto"/>
              <w:right w:val="single" w:sz="4" w:space="0" w:color="auto"/>
            </w:tcBorders>
          </w:tcPr>
          <w:p w14:paraId="5CB62CF9" w14:textId="77777777" w:rsidR="008433BE" w:rsidRPr="008433BE" w:rsidRDefault="008433BE" w:rsidP="00E00F7D">
            <w:pPr>
              <w:pStyle w:val="LndNormale1"/>
              <w:jc w:val="left"/>
              <w:rPr>
                <w:color w:val="002060"/>
                <w:sz w:val="20"/>
                <w:lang w:val="en-US"/>
              </w:rPr>
            </w:pPr>
            <w:r w:rsidRPr="008433BE">
              <w:rPr>
                <w:color w:val="002060"/>
                <w:sz w:val="20"/>
                <w:lang w:val="en-US"/>
              </w:rPr>
              <w:t>964472</w:t>
            </w:r>
          </w:p>
        </w:tc>
        <w:tc>
          <w:tcPr>
            <w:tcW w:w="3436" w:type="dxa"/>
            <w:tcBorders>
              <w:top w:val="single" w:sz="4" w:space="0" w:color="auto"/>
              <w:left w:val="single" w:sz="4" w:space="0" w:color="auto"/>
              <w:bottom w:val="single" w:sz="4" w:space="0" w:color="auto"/>
              <w:right w:val="single" w:sz="4" w:space="0" w:color="auto"/>
            </w:tcBorders>
          </w:tcPr>
          <w:p w14:paraId="53E82505" w14:textId="77777777" w:rsidR="008433BE" w:rsidRPr="008433BE" w:rsidRDefault="008433BE" w:rsidP="00E00F7D">
            <w:pPr>
              <w:pStyle w:val="LndNormale1"/>
              <w:jc w:val="left"/>
              <w:rPr>
                <w:color w:val="002060"/>
                <w:sz w:val="20"/>
              </w:rPr>
            </w:pPr>
            <w:r w:rsidRPr="008433BE">
              <w:rPr>
                <w:color w:val="002060"/>
                <w:sz w:val="20"/>
              </w:rPr>
              <w:t>A.S.D. AUDAX SETTEMPEDANA</w:t>
            </w:r>
          </w:p>
        </w:tc>
      </w:tr>
      <w:tr w:rsidR="008433BE" w:rsidRPr="008433BE" w14:paraId="35C249F3" w14:textId="77777777" w:rsidTr="00E00F7D">
        <w:tc>
          <w:tcPr>
            <w:tcW w:w="1265" w:type="dxa"/>
            <w:tcBorders>
              <w:top w:val="single" w:sz="4" w:space="0" w:color="auto"/>
              <w:left w:val="single" w:sz="4" w:space="0" w:color="auto"/>
              <w:bottom w:val="single" w:sz="4" w:space="0" w:color="auto"/>
              <w:right w:val="single" w:sz="4" w:space="0" w:color="auto"/>
            </w:tcBorders>
          </w:tcPr>
          <w:p w14:paraId="5767B267" w14:textId="77777777" w:rsidR="008433BE" w:rsidRPr="008433BE" w:rsidRDefault="008433BE" w:rsidP="00E00F7D">
            <w:pPr>
              <w:pStyle w:val="LndNormale1"/>
              <w:rPr>
                <w:color w:val="002060"/>
                <w:sz w:val="20"/>
              </w:rPr>
            </w:pPr>
            <w:r w:rsidRPr="008433BE">
              <w:rPr>
                <w:color w:val="002060"/>
                <w:sz w:val="20"/>
              </w:rPr>
              <w:t>5799838</w:t>
            </w:r>
          </w:p>
        </w:tc>
        <w:tc>
          <w:tcPr>
            <w:tcW w:w="2756" w:type="dxa"/>
            <w:tcBorders>
              <w:top w:val="single" w:sz="4" w:space="0" w:color="auto"/>
              <w:left w:val="single" w:sz="4" w:space="0" w:color="auto"/>
              <w:bottom w:val="single" w:sz="4" w:space="0" w:color="auto"/>
              <w:right w:val="single" w:sz="4" w:space="0" w:color="auto"/>
            </w:tcBorders>
          </w:tcPr>
          <w:p w14:paraId="403407A3" w14:textId="77777777" w:rsidR="008433BE" w:rsidRPr="008433BE" w:rsidRDefault="008433BE" w:rsidP="00E00F7D">
            <w:pPr>
              <w:pStyle w:val="LndNormale1"/>
              <w:rPr>
                <w:color w:val="002060"/>
                <w:sz w:val="20"/>
              </w:rPr>
            </w:pPr>
            <w:r w:rsidRPr="008433BE">
              <w:rPr>
                <w:color w:val="002060"/>
                <w:sz w:val="20"/>
              </w:rPr>
              <w:t>RIBICHINI JACOPO</w:t>
            </w:r>
          </w:p>
        </w:tc>
        <w:tc>
          <w:tcPr>
            <w:tcW w:w="1273" w:type="dxa"/>
            <w:tcBorders>
              <w:top w:val="single" w:sz="4" w:space="0" w:color="auto"/>
              <w:left w:val="single" w:sz="4" w:space="0" w:color="auto"/>
              <w:bottom w:val="single" w:sz="4" w:space="0" w:color="auto"/>
              <w:right w:val="single" w:sz="4" w:space="0" w:color="auto"/>
            </w:tcBorders>
          </w:tcPr>
          <w:p w14:paraId="2715D979" w14:textId="77777777" w:rsidR="008433BE" w:rsidRPr="008433BE" w:rsidRDefault="008433BE" w:rsidP="00E00F7D">
            <w:pPr>
              <w:pStyle w:val="LndNormale1"/>
              <w:rPr>
                <w:color w:val="002060"/>
                <w:sz w:val="20"/>
              </w:rPr>
            </w:pPr>
            <w:r w:rsidRPr="008433BE">
              <w:rPr>
                <w:color w:val="002060"/>
                <w:sz w:val="20"/>
              </w:rPr>
              <w:t>27.06.2003</w:t>
            </w:r>
          </w:p>
        </w:tc>
        <w:tc>
          <w:tcPr>
            <w:tcW w:w="1182" w:type="dxa"/>
            <w:tcBorders>
              <w:top w:val="single" w:sz="4" w:space="0" w:color="auto"/>
              <w:left w:val="single" w:sz="4" w:space="0" w:color="auto"/>
              <w:bottom w:val="single" w:sz="4" w:space="0" w:color="auto"/>
              <w:right w:val="single" w:sz="4" w:space="0" w:color="auto"/>
            </w:tcBorders>
          </w:tcPr>
          <w:p w14:paraId="0C44C7F5" w14:textId="77777777" w:rsidR="008433BE" w:rsidRPr="008433BE" w:rsidRDefault="008433BE" w:rsidP="00E00F7D">
            <w:pPr>
              <w:pStyle w:val="LndNormale1"/>
              <w:jc w:val="left"/>
              <w:rPr>
                <w:color w:val="002060"/>
                <w:sz w:val="20"/>
              </w:rPr>
            </w:pPr>
            <w:r w:rsidRPr="008433BE">
              <w:rPr>
                <w:color w:val="002060"/>
                <w:sz w:val="20"/>
                <w:lang w:val="en-US"/>
              </w:rPr>
              <w:t>964472</w:t>
            </w:r>
          </w:p>
        </w:tc>
        <w:tc>
          <w:tcPr>
            <w:tcW w:w="3436" w:type="dxa"/>
            <w:tcBorders>
              <w:top w:val="single" w:sz="4" w:space="0" w:color="auto"/>
              <w:left w:val="single" w:sz="4" w:space="0" w:color="auto"/>
              <w:bottom w:val="single" w:sz="4" w:space="0" w:color="auto"/>
              <w:right w:val="single" w:sz="4" w:space="0" w:color="auto"/>
            </w:tcBorders>
          </w:tcPr>
          <w:p w14:paraId="45B7C30B" w14:textId="77777777" w:rsidR="008433BE" w:rsidRPr="008433BE" w:rsidRDefault="008433BE" w:rsidP="00E00F7D">
            <w:pPr>
              <w:pStyle w:val="LndNormale1"/>
              <w:jc w:val="left"/>
              <w:rPr>
                <w:color w:val="002060"/>
                <w:sz w:val="20"/>
              </w:rPr>
            </w:pPr>
            <w:r w:rsidRPr="008433BE">
              <w:rPr>
                <w:color w:val="002060"/>
                <w:sz w:val="20"/>
              </w:rPr>
              <w:t>A.S.D. AUDAX SETTEMPEDANA</w:t>
            </w:r>
          </w:p>
        </w:tc>
      </w:tr>
      <w:tr w:rsidR="008433BE" w:rsidRPr="008433BE" w14:paraId="48E498C8" w14:textId="77777777" w:rsidTr="00E00F7D">
        <w:tc>
          <w:tcPr>
            <w:tcW w:w="1265" w:type="dxa"/>
            <w:tcBorders>
              <w:top w:val="single" w:sz="4" w:space="0" w:color="auto"/>
              <w:left w:val="single" w:sz="4" w:space="0" w:color="auto"/>
              <w:bottom w:val="single" w:sz="4" w:space="0" w:color="auto"/>
              <w:right w:val="single" w:sz="4" w:space="0" w:color="auto"/>
            </w:tcBorders>
          </w:tcPr>
          <w:p w14:paraId="799BB7A8" w14:textId="77777777" w:rsidR="008433BE" w:rsidRPr="008433BE" w:rsidRDefault="008433BE" w:rsidP="00E00F7D">
            <w:pPr>
              <w:pStyle w:val="LndNormale1"/>
              <w:rPr>
                <w:color w:val="002060"/>
                <w:sz w:val="20"/>
              </w:rPr>
            </w:pPr>
            <w:r w:rsidRPr="008433BE">
              <w:rPr>
                <w:color w:val="002060"/>
                <w:sz w:val="20"/>
              </w:rPr>
              <w:t>5129550</w:t>
            </w:r>
          </w:p>
        </w:tc>
        <w:tc>
          <w:tcPr>
            <w:tcW w:w="2756" w:type="dxa"/>
            <w:tcBorders>
              <w:top w:val="single" w:sz="4" w:space="0" w:color="auto"/>
              <w:left w:val="single" w:sz="4" w:space="0" w:color="auto"/>
              <w:bottom w:val="single" w:sz="4" w:space="0" w:color="auto"/>
              <w:right w:val="single" w:sz="4" w:space="0" w:color="auto"/>
            </w:tcBorders>
          </w:tcPr>
          <w:p w14:paraId="65E193B4" w14:textId="77777777" w:rsidR="008433BE" w:rsidRPr="008433BE" w:rsidRDefault="008433BE" w:rsidP="00E00F7D">
            <w:pPr>
              <w:pStyle w:val="LndNormale1"/>
              <w:rPr>
                <w:color w:val="002060"/>
                <w:sz w:val="20"/>
              </w:rPr>
            </w:pPr>
            <w:r w:rsidRPr="008433BE">
              <w:rPr>
                <w:color w:val="002060"/>
                <w:sz w:val="20"/>
              </w:rPr>
              <w:t>CAVALIERI NICOLA</w:t>
            </w:r>
          </w:p>
        </w:tc>
        <w:tc>
          <w:tcPr>
            <w:tcW w:w="1273" w:type="dxa"/>
            <w:tcBorders>
              <w:top w:val="single" w:sz="4" w:space="0" w:color="auto"/>
              <w:left w:val="single" w:sz="4" w:space="0" w:color="auto"/>
              <w:bottom w:val="single" w:sz="4" w:space="0" w:color="auto"/>
              <w:right w:val="single" w:sz="4" w:space="0" w:color="auto"/>
            </w:tcBorders>
          </w:tcPr>
          <w:p w14:paraId="19EC3AFB" w14:textId="77777777" w:rsidR="008433BE" w:rsidRPr="008433BE" w:rsidRDefault="008433BE" w:rsidP="00E00F7D">
            <w:pPr>
              <w:pStyle w:val="LndNormale1"/>
              <w:rPr>
                <w:color w:val="002060"/>
                <w:sz w:val="20"/>
              </w:rPr>
            </w:pPr>
            <w:r w:rsidRPr="008433BE">
              <w:rPr>
                <w:color w:val="002060"/>
                <w:sz w:val="20"/>
              </w:rPr>
              <w:t>06.11.1998</w:t>
            </w:r>
          </w:p>
        </w:tc>
        <w:tc>
          <w:tcPr>
            <w:tcW w:w="1182" w:type="dxa"/>
            <w:tcBorders>
              <w:top w:val="single" w:sz="4" w:space="0" w:color="auto"/>
              <w:left w:val="single" w:sz="4" w:space="0" w:color="auto"/>
              <w:bottom w:val="single" w:sz="4" w:space="0" w:color="auto"/>
              <w:right w:val="single" w:sz="4" w:space="0" w:color="auto"/>
            </w:tcBorders>
          </w:tcPr>
          <w:p w14:paraId="169F79D1" w14:textId="77777777" w:rsidR="008433BE" w:rsidRPr="008433BE" w:rsidRDefault="008433BE" w:rsidP="00E00F7D">
            <w:pPr>
              <w:pStyle w:val="LndNormale1"/>
              <w:jc w:val="left"/>
              <w:rPr>
                <w:color w:val="002060"/>
                <w:sz w:val="20"/>
              </w:rPr>
            </w:pPr>
            <w:r w:rsidRPr="008433BE">
              <w:rPr>
                <w:color w:val="002060"/>
                <w:sz w:val="20"/>
              </w:rPr>
              <w:t>912467</w:t>
            </w:r>
          </w:p>
        </w:tc>
        <w:tc>
          <w:tcPr>
            <w:tcW w:w="3436" w:type="dxa"/>
            <w:tcBorders>
              <w:top w:val="single" w:sz="4" w:space="0" w:color="auto"/>
              <w:left w:val="single" w:sz="4" w:space="0" w:color="auto"/>
              <w:bottom w:val="single" w:sz="4" w:space="0" w:color="auto"/>
              <w:right w:val="single" w:sz="4" w:space="0" w:color="auto"/>
            </w:tcBorders>
          </w:tcPr>
          <w:p w14:paraId="7F10F71A" w14:textId="77777777" w:rsidR="008433BE" w:rsidRPr="008433BE" w:rsidRDefault="008433BE" w:rsidP="00E00F7D">
            <w:pPr>
              <w:pStyle w:val="LndNormale1"/>
              <w:jc w:val="left"/>
              <w:rPr>
                <w:color w:val="002060"/>
                <w:sz w:val="20"/>
              </w:rPr>
            </w:pPr>
            <w:r w:rsidRPr="008433BE">
              <w:rPr>
                <w:color w:val="002060"/>
                <w:sz w:val="20"/>
              </w:rPr>
              <w:t>A.S.D. CORRIDONIENSE</w:t>
            </w:r>
          </w:p>
        </w:tc>
      </w:tr>
      <w:tr w:rsidR="008433BE" w:rsidRPr="008433BE" w14:paraId="60354E0D" w14:textId="77777777" w:rsidTr="00E00F7D">
        <w:tc>
          <w:tcPr>
            <w:tcW w:w="1265" w:type="dxa"/>
            <w:tcBorders>
              <w:top w:val="single" w:sz="4" w:space="0" w:color="auto"/>
              <w:left w:val="single" w:sz="4" w:space="0" w:color="auto"/>
              <w:bottom w:val="single" w:sz="4" w:space="0" w:color="auto"/>
              <w:right w:val="single" w:sz="4" w:space="0" w:color="auto"/>
            </w:tcBorders>
          </w:tcPr>
          <w:p w14:paraId="04C5FFB6" w14:textId="77777777" w:rsidR="008433BE" w:rsidRPr="008433BE" w:rsidRDefault="008433BE" w:rsidP="00E00F7D">
            <w:pPr>
              <w:pStyle w:val="LndNormale1"/>
              <w:rPr>
                <w:color w:val="002060"/>
                <w:sz w:val="20"/>
              </w:rPr>
            </w:pPr>
            <w:r w:rsidRPr="008433BE">
              <w:rPr>
                <w:color w:val="002060"/>
                <w:sz w:val="20"/>
              </w:rPr>
              <w:t>4912372</w:t>
            </w:r>
          </w:p>
        </w:tc>
        <w:tc>
          <w:tcPr>
            <w:tcW w:w="2756" w:type="dxa"/>
            <w:tcBorders>
              <w:top w:val="single" w:sz="4" w:space="0" w:color="auto"/>
              <w:left w:val="single" w:sz="4" w:space="0" w:color="auto"/>
              <w:bottom w:val="single" w:sz="4" w:space="0" w:color="auto"/>
              <w:right w:val="single" w:sz="4" w:space="0" w:color="auto"/>
            </w:tcBorders>
          </w:tcPr>
          <w:p w14:paraId="3AEF8E6F" w14:textId="77777777" w:rsidR="008433BE" w:rsidRPr="008433BE" w:rsidRDefault="008433BE" w:rsidP="00E00F7D">
            <w:pPr>
              <w:pStyle w:val="LndNormale1"/>
              <w:rPr>
                <w:color w:val="002060"/>
                <w:sz w:val="20"/>
              </w:rPr>
            </w:pPr>
            <w:r w:rsidRPr="008433BE">
              <w:rPr>
                <w:color w:val="002060"/>
                <w:sz w:val="20"/>
              </w:rPr>
              <w:t>SERPICELLI GIANLUCA</w:t>
            </w:r>
          </w:p>
        </w:tc>
        <w:tc>
          <w:tcPr>
            <w:tcW w:w="1273" w:type="dxa"/>
            <w:tcBorders>
              <w:top w:val="single" w:sz="4" w:space="0" w:color="auto"/>
              <w:left w:val="single" w:sz="4" w:space="0" w:color="auto"/>
              <w:bottom w:val="single" w:sz="4" w:space="0" w:color="auto"/>
              <w:right w:val="single" w:sz="4" w:space="0" w:color="auto"/>
            </w:tcBorders>
          </w:tcPr>
          <w:p w14:paraId="1337FD56" w14:textId="77777777" w:rsidR="008433BE" w:rsidRPr="008433BE" w:rsidRDefault="008433BE" w:rsidP="00E00F7D">
            <w:pPr>
              <w:pStyle w:val="LndNormale1"/>
              <w:rPr>
                <w:color w:val="002060"/>
                <w:sz w:val="20"/>
              </w:rPr>
            </w:pPr>
            <w:r w:rsidRPr="008433BE">
              <w:rPr>
                <w:color w:val="002060"/>
                <w:sz w:val="20"/>
              </w:rPr>
              <w:t>19.08.1998</w:t>
            </w:r>
          </w:p>
        </w:tc>
        <w:tc>
          <w:tcPr>
            <w:tcW w:w="1182" w:type="dxa"/>
            <w:tcBorders>
              <w:top w:val="single" w:sz="4" w:space="0" w:color="auto"/>
              <w:left w:val="single" w:sz="4" w:space="0" w:color="auto"/>
              <w:bottom w:val="single" w:sz="4" w:space="0" w:color="auto"/>
              <w:right w:val="single" w:sz="4" w:space="0" w:color="auto"/>
            </w:tcBorders>
          </w:tcPr>
          <w:p w14:paraId="65FE8AE1" w14:textId="77777777" w:rsidR="008433BE" w:rsidRPr="008433BE" w:rsidRDefault="008433BE" w:rsidP="00E00F7D">
            <w:pPr>
              <w:pStyle w:val="LndNormale1"/>
              <w:jc w:val="left"/>
              <w:rPr>
                <w:color w:val="002060"/>
                <w:sz w:val="20"/>
              </w:rPr>
            </w:pPr>
            <w:r w:rsidRPr="008433BE">
              <w:rPr>
                <w:color w:val="002060"/>
                <w:sz w:val="20"/>
              </w:rPr>
              <w:t>700583</w:t>
            </w:r>
          </w:p>
        </w:tc>
        <w:tc>
          <w:tcPr>
            <w:tcW w:w="3436" w:type="dxa"/>
            <w:tcBorders>
              <w:top w:val="single" w:sz="4" w:space="0" w:color="auto"/>
              <w:left w:val="single" w:sz="4" w:space="0" w:color="auto"/>
              <w:bottom w:val="single" w:sz="4" w:space="0" w:color="auto"/>
              <w:right w:val="single" w:sz="4" w:space="0" w:color="auto"/>
            </w:tcBorders>
          </w:tcPr>
          <w:p w14:paraId="7122D43E" w14:textId="77777777" w:rsidR="008433BE" w:rsidRPr="008433BE" w:rsidRDefault="008433BE" w:rsidP="00E00F7D">
            <w:pPr>
              <w:pStyle w:val="LndNormale1"/>
              <w:jc w:val="left"/>
              <w:rPr>
                <w:color w:val="002060"/>
                <w:sz w:val="20"/>
              </w:rPr>
            </w:pPr>
            <w:r w:rsidRPr="008433BE">
              <w:rPr>
                <w:color w:val="002060"/>
                <w:sz w:val="20"/>
              </w:rPr>
              <w:t>U.S. PIANACCIO</w:t>
            </w:r>
          </w:p>
        </w:tc>
      </w:tr>
    </w:tbl>
    <w:p w14:paraId="7800288E" w14:textId="77777777" w:rsidR="008433BE" w:rsidRPr="008433BE" w:rsidRDefault="008433BE" w:rsidP="008433BE">
      <w:pPr>
        <w:pStyle w:val="LndNormale1"/>
        <w:rPr>
          <w:color w:val="002060"/>
        </w:rPr>
      </w:pPr>
    </w:p>
    <w:p w14:paraId="3920B5A4" w14:textId="77777777" w:rsidR="008433BE" w:rsidRPr="008433BE" w:rsidRDefault="008433BE" w:rsidP="008433BE">
      <w:pPr>
        <w:pStyle w:val="LndNormale1"/>
        <w:rPr>
          <w:b/>
          <w:color w:val="002060"/>
        </w:rPr>
      </w:pPr>
      <w:r w:rsidRPr="008433B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8433BE">
        <w:rPr>
          <w:b/>
          <w:color w:val="002060"/>
        </w:rPr>
        <w:t>27.01.2026:</w:t>
      </w:r>
    </w:p>
    <w:tbl>
      <w:tblPr>
        <w:tblW w:w="0" w:type="auto"/>
        <w:tblLook w:val="04A0" w:firstRow="1" w:lastRow="0" w:firstColumn="1" w:lastColumn="0" w:noHBand="0" w:noVBand="1"/>
      </w:tblPr>
      <w:tblGrid>
        <w:gridCol w:w="1265"/>
        <w:gridCol w:w="2756"/>
        <w:gridCol w:w="1273"/>
        <w:gridCol w:w="1182"/>
        <w:gridCol w:w="3436"/>
      </w:tblGrid>
      <w:tr w:rsidR="008433BE" w:rsidRPr="008433BE" w14:paraId="1A5002E2" w14:textId="77777777" w:rsidTr="00E00F7D">
        <w:tc>
          <w:tcPr>
            <w:tcW w:w="1265" w:type="dxa"/>
            <w:tcBorders>
              <w:top w:val="single" w:sz="4" w:space="0" w:color="auto"/>
              <w:left w:val="single" w:sz="4" w:space="0" w:color="auto"/>
              <w:bottom w:val="single" w:sz="4" w:space="0" w:color="auto"/>
              <w:right w:val="single" w:sz="4" w:space="0" w:color="auto"/>
            </w:tcBorders>
            <w:hideMark/>
          </w:tcPr>
          <w:p w14:paraId="36E51757" w14:textId="77777777" w:rsidR="008433BE" w:rsidRPr="008433BE" w:rsidRDefault="008433BE" w:rsidP="00E00F7D">
            <w:pPr>
              <w:pStyle w:val="LndNormale1"/>
              <w:jc w:val="center"/>
              <w:rPr>
                <w:color w:val="002060"/>
              </w:rPr>
            </w:pPr>
            <w:r w:rsidRPr="008433BE">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DBD3861" w14:textId="77777777" w:rsidR="008433BE" w:rsidRPr="008433BE" w:rsidRDefault="008433BE" w:rsidP="00E00F7D">
            <w:pPr>
              <w:pStyle w:val="LndNormale1"/>
              <w:jc w:val="center"/>
              <w:rPr>
                <w:color w:val="002060"/>
              </w:rPr>
            </w:pPr>
            <w:r w:rsidRPr="008433BE">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F289790" w14:textId="77777777" w:rsidR="008433BE" w:rsidRPr="008433BE" w:rsidRDefault="008433BE" w:rsidP="00E00F7D">
            <w:pPr>
              <w:pStyle w:val="LndNormale1"/>
              <w:jc w:val="center"/>
              <w:rPr>
                <w:color w:val="002060"/>
              </w:rPr>
            </w:pPr>
            <w:r w:rsidRPr="008433B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34B3D3D" w14:textId="77777777" w:rsidR="008433BE" w:rsidRPr="008433BE" w:rsidRDefault="008433BE" w:rsidP="00E00F7D">
            <w:pPr>
              <w:pStyle w:val="LndNormale1"/>
              <w:jc w:val="center"/>
              <w:rPr>
                <w:color w:val="002060"/>
              </w:rPr>
            </w:pPr>
            <w:r w:rsidRPr="008433B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8792367" w14:textId="77777777" w:rsidR="008433BE" w:rsidRPr="008433BE" w:rsidRDefault="008433BE" w:rsidP="00E00F7D">
            <w:pPr>
              <w:pStyle w:val="LndNormale1"/>
              <w:jc w:val="center"/>
              <w:rPr>
                <w:color w:val="002060"/>
              </w:rPr>
            </w:pPr>
            <w:r w:rsidRPr="008433BE">
              <w:rPr>
                <w:color w:val="002060"/>
              </w:rPr>
              <w:t>Società</w:t>
            </w:r>
          </w:p>
        </w:tc>
      </w:tr>
      <w:tr w:rsidR="008433BE" w:rsidRPr="008433BE" w14:paraId="4BF8F419" w14:textId="77777777" w:rsidTr="00E00F7D">
        <w:tc>
          <w:tcPr>
            <w:tcW w:w="1265" w:type="dxa"/>
            <w:tcBorders>
              <w:top w:val="single" w:sz="4" w:space="0" w:color="auto"/>
              <w:left w:val="single" w:sz="4" w:space="0" w:color="auto"/>
              <w:bottom w:val="single" w:sz="4" w:space="0" w:color="auto"/>
              <w:right w:val="single" w:sz="4" w:space="0" w:color="auto"/>
            </w:tcBorders>
          </w:tcPr>
          <w:p w14:paraId="0A8B5120" w14:textId="77777777" w:rsidR="008433BE" w:rsidRPr="008433BE" w:rsidRDefault="008433BE" w:rsidP="00E00F7D">
            <w:pPr>
              <w:pStyle w:val="LndNormale1"/>
              <w:rPr>
                <w:color w:val="002060"/>
                <w:sz w:val="20"/>
              </w:rPr>
            </w:pPr>
            <w:r w:rsidRPr="008433BE">
              <w:rPr>
                <w:color w:val="002060"/>
                <w:sz w:val="20"/>
              </w:rPr>
              <w:t>5881346</w:t>
            </w:r>
          </w:p>
        </w:tc>
        <w:tc>
          <w:tcPr>
            <w:tcW w:w="2756" w:type="dxa"/>
            <w:tcBorders>
              <w:top w:val="single" w:sz="4" w:space="0" w:color="auto"/>
              <w:left w:val="single" w:sz="4" w:space="0" w:color="auto"/>
              <w:bottom w:val="single" w:sz="4" w:space="0" w:color="auto"/>
              <w:right w:val="single" w:sz="4" w:space="0" w:color="auto"/>
            </w:tcBorders>
          </w:tcPr>
          <w:p w14:paraId="1DB3F4DF" w14:textId="77777777" w:rsidR="008433BE" w:rsidRPr="008433BE" w:rsidRDefault="008433BE" w:rsidP="00E00F7D">
            <w:pPr>
              <w:pStyle w:val="LndNormale1"/>
              <w:rPr>
                <w:color w:val="002060"/>
                <w:sz w:val="20"/>
              </w:rPr>
            </w:pPr>
            <w:r w:rsidRPr="008433BE">
              <w:rPr>
                <w:color w:val="002060"/>
                <w:sz w:val="20"/>
              </w:rPr>
              <w:t>SARTARELLI GIOVANNI</w:t>
            </w:r>
          </w:p>
        </w:tc>
        <w:tc>
          <w:tcPr>
            <w:tcW w:w="1273" w:type="dxa"/>
            <w:tcBorders>
              <w:top w:val="single" w:sz="4" w:space="0" w:color="auto"/>
              <w:left w:val="single" w:sz="4" w:space="0" w:color="auto"/>
              <w:bottom w:val="single" w:sz="4" w:space="0" w:color="auto"/>
              <w:right w:val="single" w:sz="4" w:space="0" w:color="auto"/>
            </w:tcBorders>
          </w:tcPr>
          <w:p w14:paraId="1BC5C3FD" w14:textId="77777777" w:rsidR="008433BE" w:rsidRPr="008433BE" w:rsidRDefault="008433BE" w:rsidP="00E00F7D">
            <w:pPr>
              <w:pStyle w:val="LndNormale1"/>
              <w:rPr>
                <w:color w:val="002060"/>
                <w:sz w:val="20"/>
              </w:rPr>
            </w:pPr>
            <w:r w:rsidRPr="008433BE">
              <w:rPr>
                <w:color w:val="002060"/>
                <w:sz w:val="20"/>
              </w:rPr>
              <w:t>30.05.2003</w:t>
            </w:r>
          </w:p>
        </w:tc>
        <w:tc>
          <w:tcPr>
            <w:tcW w:w="1182" w:type="dxa"/>
            <w:tcBorders>
              <w:top w:val="single" w:sz="4" w:space="0" w:color="auto"/>
              <w:left w:val="single" w:sz="4" w:space="0" w:color="auto"/>
              <w:bottom w:val="single" w:sz="4" w:space="0" w:color="auto"/>
              <w:right w:val="single" w:sz="4" w:space="0" w:color="auto"/>
            </w:tcBorders>
          </w:tcPr>
          <w:p w14:paraId="0CFC8480" w14:textId="77777777" w:rsidR="008433BE" w:rsidRPr="008433BE" w:rsidRDefault="008433BE" w:rsidP="00E00F7D">
            <w:pPr>
              <w:pStyle w:val="LndNormale1"/>
              <w:jc w:val="left"/>
              <w:rPr>
                <w:color w:val="002060"/>
                <w:sz w:val="20"/>
              </w:rPr>
            </w:pPr>
            <w:r w:rsidRPr="008433BE">
              <w:rPr>
                <w:color w:val="002060"/>
                <w:sz w:val="20"/>
              </w:rPr>
              <w:t>945142</w:t>
            </w:r>
          </w:p>
        </w:tc>
        <w:tc>
          <w:tcPr>
            <w:tcW w:w="3436" w:type="dxa"/>
            <w:tcBorders>
              <w:top w:val="single" w:sz="4" w:space="0" w:color="auto"/>
              <w:left w:val="single" w:sz="4" w:space="0" w:color="auto"/>
              <w:bottom w:val="single" w:sz="4" w:space="0" w:color="auto"/>
              <w:right w:val="single" w:sz="4" w:space="0" w:color="auto"/>
            </w:tcBorders>
          </w:tcPr>
          <w:p w14:paraId="4E73CFD5" w14:textId="77777777" w:rsidR="008433BE" w:rsidRPr="008433BE" w:rsidRDefault="008433BE" w:rsidP="00E00F7D">
            <w:pPr>
              <w:pStyle w:val="LndNormale1"/>
              <w:jc w:val="left"/>
              <w:rPr>
                <w:color w:val="002060"/>
                <w:sz w:val="20"/>
              </w:rPr>
            </w:pPr>
            <w:r w:rsidRPr="008433BE">
              <w:rPr>
                <w:color w:val="002060"/>
                <w:sz w:val="20"/>
              </w:rPr>
              <w:t>U.S.D. SS OLIMPIA OSTRA VETE</w:t>
            </w:r>
          </w:p>
        </w:tc>
      </w:tr>
      <w:tr w:rsidR="008433BE" w:rsidRPr="008433BE" w14:paraId="04737D39" w14:textId="77777777" w:rsidTr="00E00F7D">
        <w:tc>
          <w:tcPr>
            <w:tcW w:w="1265" w:type="dxa"/>
            <w:tcBorders>
              <w:top w:val="single" w:sz="4" w:space="0" w:color="auto"/>
              <w:left w:val="single" w:sz="4" w:space="0" w:color="auto"/>
              <w:bottom w:val="single" w:sz="4" w:space="0" w:color="auto"/>
              <w:right w:val="single" w:sz="4" w:space="0" w:color="auto"/>
            </w:tcBorders>
          </w:tcPr>
          <w:p w14:paraId="28B93521" w14:textId="77777777" w:rsidR="008433BE" w:rsidRPr="008433BE" w:rsidRDefault="008433BE" w:rsidP="00E00F7D">
            <w:pPr>
              <w:pStyle w:val="LndNormale1"/>
              <w:rPr>
                <w:color w:val="002060"/>
                <w:sz w:val="20"/>
              </w:rPr>
            </w:pPr>
            <w:r w:rsidRPr="008433BE">
              <w:rPr>
                <w:color w:val="002060"/>
                <w:sz w:val="20"/>
              </w:rPr>
              <w:t>4566004</w:t>
            </w:r>
          </w:p>
        </w:tc>
        <w:tc>
          <w:tcPr>
            <w:tcW w:w="2756" w:type="dxa"/>
            <w:tcBorders>
              <w:top w:val="single" w:sz="4" w:space="0" w:color="auto"/>
              <w:left w:val="single" w:sz="4" w:space="0" w:color="auto"/>
              <w:bottom w:val="single" w:sz="4" w:space="0" w:color="auto"/>
              <w:right w:val="single" w:sz="4" w:space="0" w:color="auto"/>
            </w:tcBorders>
          </w:tcPr>
          <w:p w14:paraId="643808DB" w14:textId="77777777" w:rsidR="008433BE" w:rsidRPr="008433BE" w:rsidRDefault="008433BE" w:rsidP="00E00F7D">
            <w:pPr>
              <w:pStyle w:val="LndNormale1"/>
              <w:rPr>
                <w:color w:val="002060"/>
                <w:sz w:val="20"/>
              </w:rPr>
            </w:pPr>
            <w:r w:rsidRPr="008433BE">
              <w:rPr>
                <w:color w:val="002060"/>
                <w:sz w:val="20"/>
              </w:rPr>
              <w:t>BONIFEZI ALESSIO</w:t>
            </w:r>
          </w:p>
        </w:tc>
        <w:tc>
          <w:tcPr>
            <w:tcW w:w="1273" w:type="dxa"/>
            <w:tcBorders>
              <w:top w:val="single" w:sz="4" w:space="0" w:color="auto"/>
              <w:left w:val="single" w:sz="4" w:space="0" w:color="auto"/>
              <w:bottom w:val="single" w:sz="4" w:space="0" w:color="auto"/>
              <w:right w:val="single" w:sz="4" w:space="0" w:color="auto"/>
            </w:tcBorders>
          </w:tcPr>
          <w:p w14:paraId="54B8998A" w14:textId="77777777" w:rsidR="008433BE" w:rsidRPr="008433BE" w:rsidRDefault="008433BE" w:rsidP="00E00F7D">
            <w:pPr>
              <w:pStyle w:val="LndNormale1"/>
              <w:rPr>
                <w:color w:val="002060"/>
                <w:sz w:val="20"/>
              </w:rPr>
            </w:pPr>
            <w:r w:rsidRPr="008433BE">
              <w:rPr>
                <w:color w:val="002060"/>
                <w:sz w:val="20"/>
              </w:rPr>
              <w:t>06.02.1996</w:t>
            </w:r>
          </w:p>
        </w:tc>
        <w:tc>
          <w:tcPr>
            <w:tcW w:w="1182" w:type="dxa"/>
            <w:tcBorders>
              <w:top w:val="single" w:sz="4" w:space="0" w:color="auto"/>
              <w:left w:val="single" w:sz="4" w:space="0" w:color="auto"/>
              <w:bottom w:val="single" w:sz="4" w:space="0" w:color="auto"/>
              <w:right w:val="single" w:sz="4" w:space="0" w:color="auto"/>
            </w:tcBorders>
          </w:tcPr>
          <w:p w14:paraId="48E7371F" w14:textId="77777777" w:rsidR="008433BE" w:rsidRPr="008433BE" w:rsidRDefault="008433BE" w:rsidP="00E00F7D">
            <w:pPr>
              <w:pStyle w:val="LndNormale1"/>
              <w:jc w:val="left"/>
              <w:rPr>
                <w:color w:val="002060"/>
                <w:sz w:val="20"/>
              </w:rPr>
            </w:pPr>
            <w:r w:rsidRPr="008433BE">
              <w:rPr>
                <w:color w:val="002060"/>
                <w:sz w:val="20"/>
              </w:rPr>
              <w:t>700349</w:t>
            </w:r>
          </w:p>
        </w:tc>
        <w:tc>
          <w:tcPr>
            <w:tcW w:w="3436" w:type="dxa"/>
            <w:tcBorders>
              <w:top w:val="single" w:sz="4" w:space="0" w:color="auto"/>
              <w:left w:val="single" w:sz="4" w:space="0" w:color="auto"/>
              <w:bottom w:val="single" w:sz="4" w:space="0" w:color="auto"/>
              <w:right w:val="single" w:sz="4" w:space="0" w:color="auto"/>
            </w:tcBorders>
          </w:tcPr>
          <w:p w14:paraId="693A80FE" w14:textId="77777777" w:rsidR="008433BE" w:rsidRPr="008433BE" w:rsidRDefault="008433BE" w:rsidP="00E00F7D">
            <w:pPr>
              <w:pStyle w:val="LndNormale1"/>
              <w:jc w:val="left"/>
              <w:rPr>
                <w:color w:val="002060"/>
                <w:sz w:val="20"/>
              </w:rPr>
            </w:pPr>
            <w:r w:rsidRPr="008433BE">
              <w:rPr>
                <w:color w:val="002060"/>
                <w:sz w:val="20"/>
              </w:rPr>
              <w:t>A.P. AURORA TREIA</w:t>
            </w:r>
          </w:p>
        </w:tc>
      </w:tr>
      <w:tr w:rsidR="008433BE" w:rsidRPr="008433BE" w14:paraId="380C5C77" w14:textId="77777777" w:rsidTr="00E00F7D">
        <w:tc>
          <w:tcPr>
            <w:tcW w:w="1265" w:type="dxa"/>
            <w:tcBorders>
              <w:top w:val="single" w:sz="4" w:space="0" w:color="auto"/>
              <w:left w:val="single" w:sz="4" w:space="0" w:color="auto"/>
              <w:bottom w:val="single" w:sz="4" w:space="0" w:color="auto"/>
              <w:right w:val="single" w:sz="4" w:space="0" w:color="auto"/>
            </w:tcBorders>
          </w:tcPr>
          <w:p w14:paraId="5D97AB3A" w14:textId="77777777" w:rsidR="008433BE" w:rsidRPr="008433BE" w:rsidRDefault="008433BE" w:rsidP="00E00F7D">
            <w:pPr>
              <w:pStyle w:val="LndNormale1"/>
              <w:rPr>
                <w:color w:val="002060"/>
                <w:sz w:val="20"/>
              </w:rPr>
            </w:pPr>
            <w:r w:rsidRPr="008433BE">
              <w:rPr>
                <w:color w:val="002060"/>
                <w:sz w:val="20"/>
              </w:rPr>
              <w:t>2139811</w:t>
            </w:r>
          </w:p>
        </w:tc>
        <w:tc>
          <w:tcPr>
            <w:tcW w:w="2756" w:type="dxa"/>
            <w:tcBorders>
              <w:top w:val="single" w:sz="4" w:space="0" w:color="auto"/>
              <w:left w:val="single" w:sz="4" w:space="0" w:color="auto"/>
              <w:bottom w:val="single" w:sz="4" w:space="0" w:color="auto"/>
              <w:right w:val="single" w:sz="4" w:space="0" w:color="auto"/>
            </w:tcBorders>
          </w:tcPr>
          <w:p w14:paraId="1E90C0C4" w14:textId="77777777" w:rsidR="008433BE" w:rsidRPr="008433BE" w:rsidRDefault="008433BE" w:rsidP="00E00F7D">
            <w:pPr>
              <w:pStyle w:val="LndNormale1"/>
              <w:rPr>
                <w:color w:val="002060"/>
                <w:sz w:val="20"/>
              </w:rPr>
            </w:pPr>
            <w:r w:rsidRPr="008433BE">
              <w:rPr>
                <w:color w:val="002060"/>
                <w:sz w:val="20"/>
              </w:rPr>
              <w:t>GIULI ALESSANDRO</w:t>
            </w:r>
          </w:p>
        </w:tc>
        <w:tc>
          <w:tcPr>
            <w:tcW w:w="1273" w:type="dxa"/>
            <w:tcBorders>
              <w:top w:val="single" w:sz="4" w:space="0" w:color="auto"/>
              <w:left w:val="single" w:sz="4" w:space="0" w:color="auto"/>
              <w:bottom w:val="single" w:sz="4" w:space="0" w:color="auto"/>
              <w:right w:val="single" w:sz="4" w:space="0" w:color="auto"/>
            </w:tcBorders>
          </w:tcPr>
          <w:p w14:paraId="323FD9E0" w14:textId="77777777" w:rsidR="008433BE" w:rsidRPr="008433BE" w:rsidRDefault="008433BE" w:rsidP="00E00F7D">
            <w:pPr>
              <w:pStyle w:val="LndNormale1"/>
              <w:rPr>
                <w:color w:val="002060"/>
                <w:sz w:val="20"/>
              </w:rPr>
            </w:pPr>
            <w:r w:rsidRPr="008433BE">
              <w:rPr>
                <w:color w:val="002060"/>
                <w:sz w:val="20"/>
              </w:rPr>
              <w:t>07.04.2005</w:t>
            </w:r>
          </w:p>
        </w:tc>
        <w:tc>
          <w:tcPr>
            <w:tcW w:w="1182" w:type="dxa"/>
            <w:tcBorders>
              <w:top w:val="single" w:sz="4" w:space="0" w:color="auto"/>
              <w:left w:val="single" w:sz="4" w:space="0" w:color="auto"/>
              <w:bottom w:val="single" w:sz="4" w:space="0" w:color="auto"/>
              <w:right w:val="single" w:sz="4" w:space="0" w:color="auto"/>
            </w:tcBorders>
          </w:tcPr>
          <w:p w14:paraId="56962277" w14:textId="77777777" w:rsidR="008433BE" w:rsidRPr="008433BE" w:rsidRDefault="008433BE" w:rsidP="00E00F7D">
            <w:pPr>
              <w:pStyle w:val="LndNormale1"/>
              <w:jc w:val="left"/>
              <w:rPr>
                <w:color w:val="002060"/>
                <w:sz w:val="20"/>
              </w:rPr>
            </w:pPr>
            <w:r w:rsidRPr="008433BE">
              <w:rPr>
                <w:color w:val="002060"/>
                <w:sz w:val="20"/>
              </w:rPr>
              <w:t>6430</w:t>
            </w:r>
          </w:p>
        </w:tc>
        <w:tc>
          <w:tcPr>
            <w:tcW w:w="3436" w:type="dxa"/>
            <w:tcBorders>
              <w:top w:val="single" w:sz="4" w:space="0" w:color="auto"/>
              <w:left w:val="single" w:sz="4" w:space="0" w:color="auto"/>
              <w:bottom w:val="single" w:sz="4" w:space="0" w:color="auto"/>
              <w:right w:val="single" w:sz="4" w:space="0" w:color="auto"/>
            </w:tcBorders>
          </w:tcPr>
          <w:p w14:paraId="58B522FE" w14:textId="77777777" w:rsidR="008433BE" w:rsidRPr="008433BE" w:rsidRDefault="008433BE" w:rsidP="00E00F7D">
            <w:pPr>
              <w:pStyle w:val="LndNormale1"/>
              <w:jc w:val="left"/>
              <w:rPr>
                <w:color w:val="002060"/>
                <w:sz w:val="20"/>
              </w:rPr>
            </w:pPr>
            <w:r w:rsidRPr="008433BE">
              <w:rPr>
                <w:color w:val="002060"/>
                <w:sz w:val="20"/>
              </w:rPr>
              <w:t>BIAGIO NAZZARO SSD ARL</w:t>
            </w:r>
          </w:p>
        </w:tc>
      </w:tr>
      <w:tr w:rsidR="008433BE" w:rsidRPr="008433BE" w14:paraId="5CC63146" w14:textId="77777777" w:rsidTr="00E00F7D">
        <w:tc>
          <w:tcPr>
            <w:tcW w:w="1265" w:type="dxa"/>
            <w:tcBorders>
              <w:top w:val="single" w:sz="4" w:space="0" w:color="auto"/>
              <w:left w:val="single" w:sz="4" w:space="0" w:color="auto"/>
              <w:bottom w:val="single" w:sz="4" w:space="0" w:color="auto"/>
              <w:right w:val="single" w:sz="4" w:space="0" w:color="auto"/>
            </w:tcBorders>
          </w:tcPr>
          <w:p w14:paraId="4D44142D" w14:textId="77777777" w:rsidR="008433BE" w:rsidRPr="008433BE" w:rsidRDefault="008433BE" w:rsidP="00E00F7D">
            <w:pPr>
              <w:pStyle w:val="LndNormale1"/>
              <w:rPr>
                <w:color w:val="002060"/>
                <w:sz w:val="20"/>
              </w:rPr>
            </w:pPr>
            <w:r w:rsidRPr="008433BE">
              <w:rPr>
                <w:color w:val="002060"/>
                <w:sz w:val="20"/>
              </w:rPr>
              <w:t>2560335</w:t>
            </w:r>
          </w:p>
        </w:tc>
        <w:tc>
          <w:tcPr>
            <w:tcW w:w="2756" w:type="dxa"/>
            <w:tcBorders>
              <w:top w:val="single" w:sz="4" w:space="0" w:color="auto"/>
              <w:left w:val="single" w:sz="4" w:space="0" w:color="auto"/>
              <w:bottom w:val="single" w:sz="4" w:space="0" w:color="auto"/>
              <w:right w:val="single" w:sz="4" w:space="0" w:color="auto"/>
            </w:tcBorders>
          </w:tcPr>
          <w:p w14:paraId="47C6DF1C" w14:textId="77777777" w:rsidR="008433BE" w:rsidRPr="008433BE" w:rsidRDefault="008433BE" w:rsidP="00E00F7D">
            <w:pPr>
              <w:pStyle w:val="LndNormale1"/>
              <w:rPr>
                <w:color w:val="002060"/>
                <w:sz w:val="20"/>
              </w:rPr>
            </w:pPr>
            <w:r w:rsidRPr="008433BE">
              <w:rPr>
                <w:color w:val="002060"/>
                <w:sz w:val="20"/>
              </w:rPr>
              <w:t>MARCELLINO LORENZO</w:t>
            </w:r>
          </w:p>
        </w:tc>
        <w:tc>
          <w:tcPr>
            <w:tcW w:w="1273" w:type="dxa"/>
            <w:tcBorders>
              <w:top w:val="single" w:sz="4" w:space="0" w:color="auto"/>
              <w:left w:val="single" w:sz="4" w:space="0" w:color="auto"/>
              <w:bottom w:val="single" w:sz="4" w:space="0" w:color="auto"/>
              <w:right w:val="single" w:sz="4" w:space="0" w:color="auto"/>
            </w:tcBorders>
          </w:tcPr>
          <w:p w14:paraId="336A0A11" w14:textId="77777777" w:rsidR="008433BE" w:rsidRPr="008433BE" w:rsidRDefault="008433BE" w:rsidP="00E00F7D">
            <w:pPr>
              <w:pStyle w:val="LndNormale1"/>
              <w:rPr>
                <w:color w:val="002060"/>
                <w:sz w:val="20"/>
              </w:rPr>
            </w:pPr>
            <w:r w:rsidRPr="008433BE">
              <w:rPr>
                <w:color w:val="002060"/>
                <w:sz w:val="20"/>
              </w:rPr>
              <w:t>13.06.2005</w:t>
            </w:r>
          </w:p>
        </w:tc>
        <w:tc>
          <w:tcPr>
            <w:tcW w:w="1182" w:type="dxa"/>
            <w:tcBorders>
              <w:top w:val="single" w:sz="4" w:space="0" w:color="auto"/>
              <w:left w:val="single" w:sz="4" w:space="0" w:color="auto"/>
              <w:bottom w:val="single" w:sz="4" w:space="0" w:color="auto"/>
              <w:right w:val="single" w:sz="4" w:space="0" w:color="auto"/>
            </w:tcBorders>
          </w:tcPr>
          <w:p w14:paraId="0611004D" w14:textId="77777777" w:rsidR="008433BE" w:rsidRPr="008433BE" w:rsidRDefault="008433BE" w:rsidP="00E00F7D">
            <w:pPr>
              <w:pStyle w:val="LndNormale1"/>
              <w:jc w:val="left"/>
              <w:rPr>
                <w:color w:val="002060"/>
                <w:sz w:val="20"/>
              </w:rPr>
            </w:pPr>
            <w:r w:rsidRPr="008433BE">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55454072" w14:textId="77777777" w:rsidR="008433BE" w:rsidRPr="008433BE" w:rsidRDefault="008433BE" w:rsidP="00E00F7D">
            <w:pPr>
              <w:pStyle w:val="LndNormale1"/>
              <w:jc w:val="left"/>
              <w:rPr>
                <w:color w:val="002060"/>
                <w:sz w:val="20"/>
              </w:rPr>
            </w:pPr>
            <w:r w:rsidRPr="008433BE">
              <w:rPr>
                <w:color w:val="002060"/>
                <w:sz w:val="20"/>
              </w:rPr>
              <w:t>A.S.D. CALCIO CORRIDONIA</w:t>
            </w:r>
          </w:p>
        </w:tc>
      </w:tr>
      <w:tr w:rsidR="008433BE" w:rsidRPr="008433BE" w14:paraId="1587B9D7" w14:textId="77777777" w:rsidTr="00E00F7D">
        <w:tc>
          <w:tcPr>
            <w:tcW w:w="1265" w:type="dxa"/>
            <w:tcBorders>
              <w:top w:val="single" w:sz="4" w:space="0" w:color="auto"/>
              <w:left w:val="single" w:sz="4" w:space="0" w:color="auto"/>
              <w:bottom w:val="single" w:sz="4" w:space="0" w:color="auto"/>
              <w:right w:val="single" w:sz="4" w:space="0" w:color="auto"/>
            </w:tcBorders>
          </w:tcPr>
          <w:p w14:paraId="3A5D3ECB" w14:textId="77777777" w:rsidR="008433BE" w:rsidRPr="008433BE" w:rsidRDefault="008433BE" w:rsidP="00E00F7D">
            <w:pPr>
              <w:pStyle w:val="LndNormale1"/>
              <w:rPr>
                <w:color w:val="002060"/>
                <w:sz w:val="20"/>
              </w:rPr>
            </w:pPr>
            <w:r w:rsidRPr="008433BE">
              <w:rPr>
                <w:color w:val="002060"/>
                <w:sz w:val="20"/>
              </w:rPr>
              <w:t>2508665</w:t>
            </w:r>
          </w:p>
        </w:tc>
        <w:tc>
          <w:tcPr>
            <w:tcW w:w="2756" w:type="dxa"/>
            <w:tcBorders>
              <w:top w:val="single" w:sz="4" w:space="0" w:color="auto"/>
              <w:left w:val="single" w:sz="4" w:space="0" w:color="auto"/>
              <w:bottom w:val="single" w:sz="4" w:space="0" w:color="auto"/>
              <w:right w:val="single" w:sz="4" w:space="0" w:color="auto"/>
            </w:tcBorders>
          </w:tcPr>
          <w:p w14:paraId="263ECEF5" w14:textId="77777777" w:rsidR="008433BE" w:rsidRPr="008433BE" w:rsidRDefault="008433BE" w:rsidP="00E00F7D">
            <w:pPr>
              <w:pStyle w:val="LndNormale1"/>
              <w:rPr>
                <w:color w:val="002060"/>
                <w:sz w:val="20"/>
              </w:rPr>
            </w:pPr>
            <w:r w:rsidRPr="008433BE">
              <w:rPr>
                <w:color w:val="002060"/>
                <w:sz w:val="20"/>
              </w:rPr>
              <w:t>MATELICANI FRANCESCO</w:t>
            </w:r>
          </w:p>
        </w:tc>
        <w:tc>
          <w:tcPr>
            <w:tcW w:w="1273" w:type="dxa"/>
            <w:tcBorders>
              <w:top w:val="single" w:sz="4" w:space="0" w:color="auto"/>
              <w:left w:val="single" w:sz="4" w:space="0" w:color="auto"/>
              <w:bottom w:val="single" w:sz="4" w:space="0" w:color="auto"/>
              <w:right w:val="single" w:sz="4" w:space="0" w:color="auto"/>
            </w:tcBorders>
          </w:tcPr>
          <w:p w14:paraId="52966558" w14:textId="77777777" w:rsidR="008433BE" w:rsidRPr="008433BE" w:rsidRDefault="008433BE" w:rsidP="00E00F7D">
            <w:pPr>
              <w:pStyle w:val="LndNormale1"/>
              <w:rPr>
                <w:color w:val="002060"/>
                <w:sz w:val="20"/>
              </w:rPr>
            </w:pPr>
            <w:r w:rsidRPr="008433BE">
              <w:rPr>
                <w:color w:val="002060"/>
                <w:sz w:val="20"/>
              </w:rPr>
              <w:t>19.12.2007</w:t>
            </w:r>
          </w:p>
        </w:tc>
        <w:tc>
          <w:tcPr>
            <w:tcW w:w="1182" w:type="dxa"/>
            <w:tcBorders>
              <w:top w:val="single" w:sz="4" w:space="0" w:color="auto"/>
              <w:left w:val="single" w:sz="4" w:space="0" w:color="auto"/>
              <w:bottom w:val="single" w:sz="4" w:space="0" w:color="auto"/>
              <w:right w:val="single" w:sz="4" w:space="0" w:color="auto"/>
            </w:tcBorders>
          </w:tcPr>
          <w:p w14:paraId="6EBAC0B9" w14:textId="77777777" w:rsidR="008433BE" w:rsidRPr="008433BE" w:rsidRDefault="008433BE" w:rsidP="00E00F7D">
            <w:pPr>
              <w:pStyle w:val="LndNormale1"/>
              <w:jc w:val="left"/>
              <w:rPr>
                <w:color w:val="002060"/>
                <w:sz w:val="20"/>
              </w:rPr>
            </w:pPr>
            <w:r w:rsidRPr="008433BE">
              <w:rPr>
                <w:color w:val="002060"/>
                <w:sz w:val="20"/>
              </w:rPr>
              <w:t>920599</w:t>
            </w:r>
          </w:p>
        </w:tc>
        <w:tc>
          <w:tcPr>
            <w:tcW w:w="3436" w:type="dxa"/>
            <w:tcBorders>
              <w:top w:val="single" w:sz="4" w:space="0" w:color="auto"/>
              <w:left w:val="single" w:sz="4" w:space="0" w:color="auto"/>
              <w:bottom w:val="single" w:sz="4" w:space="0" w:color="auto"/>
              <w:right w:val="single" w:sz="4" w:space="0" w:color="auto"/>
            </w:tcBorders>
          </w:tcPr>
          <w:p w14:paraId="0D807EA8" w14:textId="77777777" w:rsidR="008433BE" w:rsidRPr="008433BE" w:rsidRDefault="008433BE" w:rsidP="00E00F7D">
            <w:pPr>
              <w:pStyle w:val="LndNormale1"/>
              <w:jc w:val="left"/>
              <w:rPr>
                <w:color w:val="002060"/>
                <w:sz w:val="20"/>
              </w:rPr>
            </w:pPr>
            <w:r w:rsidRPr="008433BE">
              <w:rPr>
                <w:color w:val="002060"/>
                <w:sz w:val="20"/>
              </w:rPr>
              <w:t>POL.D. VISMARA 2008</w:t>
            </w:r>
          </w:p>
        </w:tc>
      </w:tr>
      <w:tr w:rsidR="008433BE" w:rsidRPr="008433BE" w14:paraId="21CF92CB" w14:textId="77777777" w:rsidTr="00E00F7D">
        <w:tc>
          <w:tcPr>
            <w:tcW w:w="1265" w:type="dxa"/>
            <w:tcBorders>
              <w:top w:val="single" w:sz="4" w:space="0" w:color="auto"/>
              <w:left w:val="single" w:sz="4" w:space="0" w:color="auto"/>
              <w:bottom w:val="single" w:sz="4" w:space="0" w:color="auto"/>
              <w:right w:val="single" w:sz="4" w:space="0" w:color="auto"/>
            </w:tcBorders>
          </w:tcPr>
          <w:p w14:paraId="12F13989" w14:textId="77777777" w:rsidR="008433BE" w:rsidRPr="008433BE" w:rsidRDefault="008433BE" w:rsidP="00E00F7D">
            <w:pPr>
              <w:pStyle w:val="LndNormale1"/>
              <w:rPr>
                <w:color w:val="002060"/>
                <w:sz w:val="20"/>
              </w:rPr>
            </w:pPr>
            <w:r w:rsidRPr="008433BE">
              <w:rPr>
                <w:color w:val="002060"/>
                <w:sz w:val="20"/>
              </w:rPr>
              <w:t>3819021</w:t>
            </w:r>
          </w:p>
        </w:tc>
        <w:tc>
          <w:tcPr>
            <w:tcW w:w="2756" w:type="dxa"/>
            <w:tcBorders>
              <w:top w:val="single" w:sz="4" w:space="0" w:color="auto"/>
              <w:left w:val="single" w:sz="4" w:space="0" w:color="auto"/>
              <w:bottom w:val="single" w:sz="4" w:space="0" w:color="auto"/>
              <w:right w:val="single" w:sz="4" w:space="0" w:color="auto"/>
            </w:tcBorders>
          </w:tcPr>
          <w:p w14:paraId="4B38FABC" w14:textId="77777777" w:rsidR="008433BE" w:rsidRPr="008433BE" w:rsidRDefault="008433BE" w:rsidP="00E00F7D">
            <w:pPr>
              <w:pStyle w:val="LndNormale1"/>
              <w:rPr>
                <w:color w:val="002060"/>
                <w:sz w:val="20"/>
              </w:rPr>
            </w:pPr>
            <w:r w:rsidRPr="008433BE">
              <w:rPr>
                <w:color w:val="002060"/>
                <w:sz w:val="20"/>
              </w:rPr>
              <w:t>BERRETTONI MATTEO</w:t>
            </w:r>
          </w:p>
        </w:tc>
        <w:tc>
          <w:tcPr>
            <w:tcW w:w="1273" w:type="dxa"/>
            <w:tcBorders>
              <w:top w:val="single" w:sz="4" w:space="0" w:color="auto"/>
              <w:left w:val="single" w:sz="4" w:space="0" w:color="auto"/>
              <w:bottom w:val="single" w:sz="4" w:space="0" w:color="auto"/>
              <w:right w:val="single" w:sz="4" w:space="0" w:color="auto"/>
            </w:tcBorders>
          </w:tcPr>
          <w:p w14:paraId="63F7E073" w14:textId="77777777" w:rsidR="008433BE" w:rsidRPr="008433BE" w:rsidRDefault="008433BE" w:rsidP="00E00F7D">
            <w:pPr>
              <w:pStyle w:val="LndNormale1"/>
              <w:rPr>
                <w:color w:val="002060"/>
                <w:sz w:val="20"/>
              </w:rPr>
            </w:pPr>
            <w:r w:rsidRPr="008433BE">
              <w:rPr>
                <w:color w:val="002060"/>
                <w:sz w:val="20"/>
              </w:rPr>
              <w:t>24.12.1990</w:t>
            </w:r>
          </w:p>
        </w:tc>
        <w:tc>
          <w:tcPr>
            <w:tcW w:w="1182" w:type="dxa"/>
            <w:tcBorders>
              <w:top w:val="single" w:sz="4" w:space="0" w:color="auto"/>
              <w:left w:val="single" w:sz="4" w:space="0" w:color="auto"/>
              <w:bottom w:val="single" w:sz="4" w:space="0" w:color="auto"/>
              <w:right w:val="single" w:sz="4" w:space="0" w:color="auto"/>
            </w:tcBorders>
          </w:tcPr>
          <w:p w14:paraId="376A9A08" w14:textId="77777777" w:rsidR="008433BE" w:rsidRPr="008433BE" w:rsidRDefault="008433BE" w:rsidP="00E00F7D">
            <w:pPr>
              <w:pStyle w:val="LndNormale1"/>
              <w:jc w:val="left"/>
              <w:rPr>
                <w:color w:val="002060"/>
                <w:sz w:val="20"/>
              </w:rPr>
            </w:pPr>
            <w:r w:rsidRPr="008433BE">
              <w:rPr>
                <w:color w:val="002060"/>
                <w:sz w:val="20"/>
              </w:rPr>
              <w:t>2450</w:t>
            </w:r>
          </w:p>
        </w:tc>
        <w:tc>
          <w:tcPr>
            <w:tcW w:w="3436" w:type="dxa"/>
            <w:tcBorders>
              <w:top w:val="single" w:sz="4" w:space="0" w:color="auto"/>
              <w:left w:val="single" w:sz="4" w:space="0" w:color="auto"/>
              <w:bottom w:val="single" w:sz="4" w:space="0" w:color="auto"/>
              <w:right w:val="single" w:sz="4" w:space="0" w:color="auto"/>
            </w:tcBorders>
          </w:tcPr>
          <w:p w14:paraId="0FA40139" w14:textId="77777777" w:rsidR="008433BE" w:rsidRPr="008433BE" w:rsidRDefault="008433BE" w:rsidP="00E00F7D">
            <w:pPr>
              <w:pStyle w:val="LndNormale1"/>
              <w:jc w:val="left"/>
              <w:rPr>
                <w:color w:val="002060"/>
                <w:sz w:val="20"/>
              </w:rPr>
            </w:pPr>
            <w:r w:rsidRPr="008433BE">
              <w:rPr>
                <w:color w:val="002060"/>
                <w:sz w:val="20"/>
              </w:rPr>
              <w:t>U.S. APPIGNANESE</w:t>
            </w:r>
          </w:p>
        </w:tc>
      </w:tr>
      <w:tr w:rsidR="008433BE" w:rsidRPr="008433BE" w14:paraId="61864E89" w14:textId="77777777" w:rsidTr="00E00F7D">
        <w:tc>
          <w:tcPr>
            <w:tcW w:w="1265" w:type="dxa"/>
            <w:tcBorders>
              <w:top w:val="single" w:sz="4" w:space="0" w:color="auto"/>
              <w:left w:val="single" w:sz="4" w:space="0" w:color="auto"/>
              <w:bottom w:val="single" w:sz="4" w:space="0" w:color="auto"/>
              <w:right w:val="single" w:sz="4" w:space="0" w:color="auto"/>
            </w:tcBorders>
          </w:tcPr>
          <w:p w14:paraId="333F3A3B" w14:textId="77777777" w:rsidR="008433BE" w:rsidRPr="008433BE" w:rsidRDefault="008433BE" w:rsidP="00E00F7D">
            <w:pPr>
              <w:pStyle w:val="LndNormale1"/>
              <w:rPr>
                <w:color w:val="002060"/>
                <w:sz w:val="20"/>
              </w:rPr>
            </w:pPr>
            <w:r w:rsidRPr="008433BE">
              <w:rPr>
                <w:color w:val="002060"/>
                <w:sz w:val="20"/>
              </w:rPr>
              <w:t>1036271</w:t>
            </w:r>
          </w:p>
        </w:tc>
        <w:tc>
          <w:tcPr>
            <w:tcW w:w="2756" w:type="dxa"/>
            <w:tcBorders>
              <w:top w:val="single" w:sz="4" w:space="0" w:color="auto"/>
              <w:left w:val="single" w:sz="4" w:space="0" w:color="auto"/>
              <w:bottom w:val="single" w:sz="4" w:space="0" w:color="auto"/>
              <w:right w:val="single" w:sz="4" w:space="0" w:color="auto"/>
            </w:tcBorders>
          </w:tcPr>
          <w:p w14:paraId="1BA9C406" w14:textId="77777777" w:rsidR="008433BE" w:rsidRPr="008433BE" w:rsidRDefault="008433BE" w:rsidP="00E00F7D">
            <w:pPr>
              <w:pStyle w:val="LndNormale1"/>
              <w:rPr>
                <w:color w:val="002060"/>
                <w:sz w:val="20"/>
              </w:rPr>
            </w:pPr>
            <w:r w:rsidRPr="008433BE">
              <w:rPr>
                <w:color w:val="002060"/>
                <w:sz w:val="20"/>
              </w:rPr>
              <w:t>WALI DAUUDA</w:t>
            </w:r>
          </w:p>
        </w:tc>
        <w:tc>
          <w:tcPr>
            <w:tcW w:w="1273" w:type="dxa"/>
            <w:tcBorders>
              <w:top w:val="single" w:sz="4" w:space="0" w:color="auto"/>
              <w:left w:val="single" w:sz="4" w:space="0" w:color="auto"/>
              <w:bottom w:val="single" w:sz="4" w:space="0" w:color="auto"/>
              <w:right w:val="single" w:sz="4" w:space="0" w:color="auto"/>
            </w:tcBorders>
          </w:tcPr>
          <w:p w14:paraId="5AD1E4CF" w14:textId="77777777" w:rsidR="008433BE" w:rsidRPr="008433BE" w:rsidRDefault="008433BE" w:rsidP="00E00F7D">
            <w:pPr>
              <w:pStyle w:val="LndNormale1"/>
              <w:rPr>
                <w:color w:val="002060"/>
                <w:sz w:val="20"/>
              </w:rPr>
            </w:pPr>
            <w:r w:rsidRPr="008433BE">
              <w:rPr>
                <w:color w:val="002060"/>
                <w:sz w:val="20"/>
              </w:rPr>
              <w:t>01.01.1992</w:t>
            </w:r>
          </w:p>
        </w:tc>
        <w:tc>
          <w:tcPr>
            <w:tcW w:w="1182" w:type="dxa"/>
            <w:tcBorders>
              <w:top w:val="single" w:sz="4" w:space="0" w:color="auto"/>
              <w:left w:val="single" w:sz="4" w:space="0" w:color="auto"/>
              <w:bottom w:val="single" w:sz="4" w:space="0" w:color="auto"/>
              <w:right w:val="single" w:sz="4" w:space="0" w:color="auto"/>
            </w:tcBorders>
          </w:tcPr>
          <w:p w14:paraId="4143AFBE" w14:textId="77777777" w:rsidR="008433BE" w:rsidRPr="008433BE" w:rsidRDefault="008433BE" w:rsidP="00E00F7D">
            <w:pPr>
              <w:pStyle w:val="LndNormale1"/>
              <w:jc w:val="left"/>
              <w:rPr>
                <w:color w:val="002060"/>
                <w:sz w:val="20"/>
              </w:rPr>
            </w:pPr>
            <w:r w:rsidRPr="008433BE">
              <w:rPr>
                <w:color w:val="002060"/>
                <w:sz w:val="20"/>
              </w:rPr>
              <w:t>60247</w:t>
            </w:r>
          </w:p>
        </w:tc>
        <w:tc>
          <w:tcPr>
            <w:tcW w:w="3436" w:type="dxa"/>
            <w:tcBorders>
              <w:top w:val="single" w:sz="4" w:space="0" w:color="auto"/>
              <w:left w:val="single" w:sz="4" w:space="0" w:color="auto"/>
              <w:bottom w:val="single" w:sz="4" w:space="0" w:color="auto"/>
              <w:right w:val="single" w:sz="4" w:space="0" w:color="auto"/>
            </w:tcBorders>
          </w:tcPr>
          <w:p w14:paraId="5CB9DDFE" w14:textId="77777777" w:rsidR="008433BE" w:rsidRPr="008433BE" w:rsidRDefault="008433BE" w:rsidP="00E00F7D">
            <w:pPr>
              <w:pStyle w:val="LndNormale1"/>
              <w:jc w:val="left"/>
              <w:rPr>
                <w:color w:val="002060"/>
                <w:sz w:val="20"/>
              </w:rPr>
            </w:pPr>
            <w:r w:rsidRPr="008433BE">
              <w:rPr>
                <w:color w:val="002060"/>
                <w:sz w:val="20"/>
              </w:rPr>
              <w:t>A.S.D. BELFORTESE R.SALVATO</w:t>
            </w:r>
          </w:p>
        </w:tc>
      </w:tr>
      <w:tr w:rsidR="008433BE" w:rsidRPr="008433BE" w14:paraId="607D9ECF" w14:textId="77777777" w:rsidTr="00E00F7D">
        <w:tc>
          <w:tcPr>
            <w:tcW w:w="1265" w:type="dxa"/>
            <w:tcBorders>
              <w:top w:val="single" w:sz="4" w:space="0" w:color="auto"/>
              <w:left w:val="single" w:sz="4" w:space="0" w:color="auto"/>
              <w:bottom w:val="single" w:sz="4" w:space="0" w:color="auto"/>
              <w:right w:val="single" w:sz="4" w:space="0" w:color="auto"/>
            </w:tcBorders>
          </w:tcPr>
          <w:p w14:paraId="787FC1DF" w14:textId="77777777" w:rsidR="008433BE" w:rsidRPr="008433BE" w:rsidRDefault="008433BE" w:rsidP="00E00F7D">
            <w:pPr>
              <w:pStyle w:val="LndNormale1"/>
              <w:rPr>
                <w:color w:val="002060"/>
                <w:sz w:val="20"/>
              </w:rPr>
            </w:pPr>
            <w:r w:rsidRPr="008433BE">
              <w:rPr>
                <w:color w:val="002060"/>
                <w:sz w:val="20"/>
              </w:rPr>
              <w:t>2749781</w:t>
            </w:r>
          </w:p>
        </w:tc>
        <w:tc>
          <w:tcPr>
            <w:tcW w:w="2756" w:type="dxa"/>
            <w:tcBorders>
              <w:top w:val="single" w:sz="4" w:space="0" w:color="auto"/>
              <w:left w:val="single" w:sz="4" w:space="0" w:color="auto"/>
              <w:bottom w:val="single" w:sz="4" w:space="0" w:color="auto"/>
              <w:right w:val="single" w:sz="4" w:space="0" w:color="auto"/>
            </w:tcBorders>
          </w:tcPr>
          <w:p w14:paraId="583D7BA0" w14:textId="77777777" w:rsidR="008433BE" w:rsidRPr="008433BE" w:rsidRDefault="008433BE" w:rsidP="00E00F7D">
            <w:pPr>
              <w:pStyle w:val="LndNormale1"/>
              <w:rPr>
                <w:color w:val="002060"/>
                <w:sz w:val="20"/>
              </w:rPr>
            </w:pPr>
            <w:r w:rsidRPr="008433BE">
              <w:rPr>
                <w:color w:val="002060"/>
                <w:sz w:val="20"/>
              </w:rPr>
              <w:t>SCOROLLI DIEGO</w:t>
            </w:r>
          </w:p>
        </w:tc>
        <w:tc>
          <w:tcPr>
            <w:tcW w:w="1273" w:type="dxa"/>
            <w:tcBorders>
              <w:top w:val="single" w:sz="4" w:space="0" w:color="auto"/>
              <w:left w:val="single" w:sz="4" w:space="0" w:color="auto"/>
              <w:bottom w:val="single" w:sz="4" w:space="0" w:color="auto"/>
              <w:right w:val="single" w:sz="4" w:space="0" w:color="auto"/>
            </w:tcBorders>
          </w:tcPr>
          <w:p w14:paraId="49BC8D74" w14:textId="77777777" w:rsidR="008433BE" w:rsidRPr="008433BE" w:rsidRDefault="008433BE" w:rsidP="00E00F7D">
            <w:pPr>
              <w:pStyle w:val="LndNormale1"/>
              <w:rPr>
                <w:color w:val="002060"/>
                <w:sz w:val="20"/>
              </w:rPr>
            </w:pPr>
            <w:r w:rsidRPr="008433BE">
              <w:rPr>
                <w:color w:val="002060"/>
                <w:sz w:val="20"/>
              </w:rPr>
              <w:t>07.09.2008</w:t>
            </w:r>
          </w:p>
        </w:tc>
        <w:tc>
          <w:tcPr>
            <w:tcW w:w="1182" w:type="dxa"/>
            <w:tcBorders>
              <w:top w:val="single" w:sz="4" w:space="0" w:color="auto"/>
              <w:left w:val="single" w:sz="4" w:space="0" w:color="auto"/>
              <w:bottom w:val="single" w:sz="4" w:space="0" w:color="auto"/>
              <w:right w:val="single" w:sz="4" w:space="0" w:color="auto"/>
            </w:tcBorders>
          </w:tcPr>
          <w:p w14:paraId="618B7D4C" w14:textId="77777777" w:rsidR="008433BE" w:rsidRPr="008433BE" w:rsidRDefault="008433BE" w:rsidP="00E00F7D">
            <w:pPr>
              <w:pStyle w:val="LndNormale1"/>
              <w:jc w:val="left"/>
              <w:rPr>
                <w:color w:val="002060"/>
                <w:sz w:val="20"/>
              </w:rPr>
            </w:pPr>
            <w:r w:rsidRPr="008433BE">
              <w:rPr>
                <w:color w:val="002060"/>
                <w:sz w:val="20"/>
              </w:rPr>
              <w:t>32090</w:t>
            </w:r>
          </w:p>
        </w:tc>
        <w:tc>
          <w:tcPr>
            <w:tcW w:w="3436" w:type="dxa"/>
            <w:tcBorders>
              <w:top w:val="single" w:sz="4" w:space="0" w:color="auto"/>
              <w:left w:val="single" w:sz="4" w:space="0" w:color="auto"/>
              <w:bottom w:val="single" w:sz="4" w:space="0" w:color="auto"/>
              <w:right w:val="single" w:sz="4" w:space="0" w:color="auto"/>
            </w:tcBorders>
          </w:tcPr>
          <w:p w14:paraId="3F52A480" w14:textId="77777777" w:rsidR="008433BE" w:rsidRPr="008433BE" w:rsidRDefault="008433BE" w:rsidP="00E00F7D">
            <w:pPr>
              <w:pStyle w:val="LndNormale1"/>
              <w:jc w:val="left"/>
              <w:rPr>
                <w:color w:val="002060"/>
                <w:sz w:val="20"/>
              </w:rPr>
            </w:pPr>
            <w:r w:rsidRPr="008433BE">
              <w:rPr>
                <w:color w:val="002060"/>
                <w:sz w:val="20"/>
              </w:rPr>
              <w:t xml:space="preserve">S.S.D. MONTEGIORGIO CALCIO </w:t>
            </w:r>
          </w:p>
        </w:tc>
      </w:tr>
      <w:tr w:rsidR="008433BE" w:rsidRPr="008433BE" w14:paraId="11FDC1D8" w14:textId="77777777" w:rsidTr="00E00F7D">
        <w:tc>
          <w:tcPr>
            <w:tcW w:w="1265" w:type="dxa"/>
            <w:tcBorders>
              <w:top w:val="single" w:sz="4" w:space="0" w:color="auto"/>
              <w:left w:val="single" w:sz="4" w:space="0" w:color="auto"/>
              <w:bottom w:val="single" w:sz="4" w:space="0" w:color="auto"/>
              <w:right w:val="single" w:sz="4" w:space="0" w:color="auto"/>
            </w:tcBorders>
          </w:tcPr>
          <w:p w14:paraId="4E426302" w14:textId="77777777" w:rsidR="008433BE" w:rsidRPr="008433BE" w:rsidRDefault="008433BE" w:rsidP="00E00F7D">
            <w:pPr>
              <w:pStyle w:val="LndNormale1"/>
              <w:rPr>
                <w:color w:val="002060"/>
                <w:sz w:val="20"/>
              </w:rPr>
            </w:pPr>
            <w:r w:rsidRPr="008433BE">
              <w:rPr>
                <w:color w:val="002060"/>
                <w:sz w:val="20"/>
              </w:rPr>
              <w:t>2038188</w:t>
            </w:r>
          </w:p>
        </w:tc>
        <w:tc>
          <w:tcPr>
            <w:tcW w:w="2756" w:type="dxa"/>
            <w:tcBorders>
              <w:top w:val="single" w:sz="4" w:space="0" w:color="auto"/>
              <w:left w:val="single" w:sz="4" w:space="0" w:color="auto"/>
              <w:bottom w:val="single" w:sz="4" w:space="0" w:color="auto"/>
              <w:right w:val="single" w:sz="4" w:space="0" w:color="auto"/>
            </w:tcBorders>
          </w:tcPr>
          <w:p w14:paraId="63DD2E93" w14:textId="77777777" w:rsidR="008433BE" w:rsidRPr="008433BE" w:rsidRDefault="008433BE" w:rsidP="00E00F7D">
            <w:pPr>
              <w:pStyle w:val="LndNormale1"/>
              <w:rPr>
                <w:color w:val="002060"/>
                <w:sz w:val="20"/>
              </w:rPr>
            </w:pPr>
            <w:r w:rsidRPr="008433BE">
              <w:rPr>
                <w:color w:val="002060"/>
                <w:sz w:val="20"/>
              </w:rPr>
              <w:t>SEGHETTI MATTEO</w:t>
            </w:r>
          </w:p>
        </w:tc>
        <w:tc>
          <w:tcPr>
            <w:tcW w:w="1273" w:type="dxa"/>
            <w:tcBorders>
              <w:top w:val="single" w:sz="4" w:space="0" w:color="auto"/>
              <w:left w:val="single" w:sz="4" w:space="0" w:color="auto"/>
              <w:bottom w:val="single" w:sz="4" w:space="0" w:color="auto"/>
              <w:right w:val="single" w:sz="4" w:space="0" w:color="auto"/>
            </w:tcBorders>
          </w:tcPr>
          <w:p w14:paraId="375097FE" w14:textId="77777777" w:rsidR="008433BE" w:rsidRPr="008433BE" w:rsidRDefault="008433BE" w:rsidP="00E00F7D">
            <w:pPr>
              <w:pStyle w:val="LndNormale1"/>
              <w:rPr>
                <w:color w:val="002060"/>
                <w:sz w:val="20"/>
              </w:rPr>
            </w:pPr>
            <w:r w:rsidRPr="008433BE">
              <w:rPr>
                <w:color w:val="002060"/>
                <w:sz w:val="20"/>
              </w:rPr>
              <w:t>03.05.2006</w:t>
            </w:r>
          </w:p>
        </w:tc>
        <w:tc>
          <w:tcPr>
            <w:tcW w:w="1182" w:type="dxa"/>
            <w:tcBorders>
              <w:top w:val="single" w:sz="4" w:space="0" w:color="auto"/>
              <w:left w:val="single" w:sz="4" w:space="0" w:color="auto"/>
              <w:bottom w:val="single" w:sz="4" w:space="0" w:color="auto"/>
              <w:right w:val="single" w:sz="4" w:space="0" w:color="auto"/>
            </w:tcBorders>
          </w:tcPr>
          <w:p w14:paraId="29E3B5E7" w14:textId="77777777" w:rsidR="008433BE" w:rsidRPr="008433BE" w:rsidRDefault="008433BE" w:rsidP="00E00F7D">
            <w:pPr>
              <w:pStyle w:val="LndNormale1"/>
              <w:jc w:val="left"/>
              <w:rPr>
                <w:color w:val="002060"/>
                <w:sz w:val="20"/>
              </w:rPr>
            </w:pPr>
            <w:r w:rsidRPr="008433BE">
              <w:rPr>
                <w:color w:val="002060"/>
                <w:sz w:val="20"/>
              </w:rPr>
              <w:t>962842</w:t>
            </w:r>
          </w:p>
        </w:tc>
        <w:tc>
          <w:tcPr>
            <w:tcW w:w="3436" w:type="dxa"/>
            <w:tcBorders>
              <w:top w:val="single" w:sz="4" w:space="0" w:color="auto"/>
              <w:left w:val="single" w:sz="4" w:space="0" w:color="auto"/>
              <w:bottom w:val="single" w:sz="4" w:space="0" w:color="auto"/>
              <w:right w:val="single" w:sz="4" w:space="0" w:color="auto"/>
            </w:tcBorders>
          </w:tcPr>
          <w:p w14:paraId="1FC63576" w14:textId="77777777" w:rsidR="008433BE" w:rsidRPr="008433BE" w:rsidRDefault="008433BE" w:rsidP="00E00F7D">
            <w:pPr>
              <w:pStyle w:val="LndNormale1"/>
              <w:jc w:val="left"/>
              <w:rPr>
                <w:color w:val="002060"/>
                <w:sz w:val="20"/>
              </w:rPr>
            </w:pPr>
            <w:r w:rsidRPr="008433BE">
              <w:rPr>
                <w:color w:val="002060"/>
                <w:sz w:val="20"/>
              </w:rPr>
              <w:t>S.S. POTENZA PICENA</w:t>
            </w:r>
          </w:p>
        </w:tc>
      </w:tr>
      <w:tr w:rsidR="008433BE" w:rsidRPr="008433BE" w14:paraId="2D04FAB4" w14:textId="77777777" w:rsidTr="00E00F7D">
        <w:tc>
          <w:tcPr>
            <w:tcW w:w="1265" w:type="dxa"/>
            <w:tcBorders>
              <w:top w:val="single" w:sz="4" w:space="0" w:color="auto"/>
              <w:left w:val="single" w:sz="4" w:space="0" w:color="auto"/>
              <w:bottom w:val="single" w:sz="4" w:space="0" w:color="auto"/>
              <w:right w:val="single" w:sz="4" w:space="0" w:color="auto"/>
            </w:tcBorders>
          </w:tcPr>
          <w:p w14:paraId="4F022401" w14:textId="77777777" w:rsidR="008433BE" w:rsidRPr="008433BE" w:rsidRDefault="008433BE" w:rsidP="00E00F7D">
            <w:pPr>
              <w:pStyle w:val="LndNormale1"/>
              <w:rPr>
                <w:color w:val="002060"/>
                <w:sz w:val="20"/>
              </w:rPr>
            </w:pPr>
            <w:r w:rsidRPr="008433BE">
              <w:rPr>
                <w:color w:val="002060"/>
                <w:sz w:val="20"/>
              </w:rPr>
              <w:t>6650165</w:t>
            </w:r>
          </w:p>
        </w:tc>
        <w:tc>
          <w:tcPr>
            <w:tcW w:w="2756" w:type="dxa"/>
            <w:tcBorders>
              <w:top w:val="single" w:sz="4" w:space="0" w:color="auto"/>
              <w:left w:val="single" w:sz="4" w:space="0" w:color="auto"/>
              <w:bottom w:val="single" w:sz="4" w:space="0" w:color="auto"/>
              <w:right w:val="single" w:sz="4" w:space="0" w:color="auto"/>
            </w:tcBorders>
          </w:tcPr>
          <w:p w14:paraId="202C1E78" w14:textId="77777777" w:rsidR="008433BE" w:rsidRPr="008433BE" w:rsidRDefault="008433BE" w:rsidP="00E00F7D">
            <w:pPr>
              <w:pStyle w:val="LndNormale1"/>
              <w:rPr>
                <w:color w:val="002060"/>
                <w:sz w:val="20"/>
              </w:rPr>
            </w:pPr>
            <w:r w:rsidRPr="008433BE">
              <w:rPr>
                <w:color w:val="002060"/>
                <w:sz w:val="20"/>
              </w:rPr>
              <w:t>RICCI RODOLFO</w:t>
            </w:r>
          </w:p>
        </w:tc>
        <w:tc>
          <w:tcPr>
            <w:tcW w:w="1273" w:type="dxa"/>
            <w:tcBorders>
              <w:top w:val="single" w:sz="4" w:space="0" w:color="auto"/>
              <w:left w:val="single" w:sz="4" w:space="0" w:color="auto"/>
              <w:bottom w:val="single" w:sz="4" w:space="0" w:color="auto"/>
              <w:right w:val="single" w:sz="4" w:space="0" w:color="auto"/>
            </w:tcBorders>
          </w:tcPr>
          <w:p w14:paraId="5799AED8" w14:textId="77777777" w:rsidR="008433BE" w:rsidRPr="008433BE" w:rsidRDefault="008433BE" w:rsidP="00E00F7D">
            <w:pPr>
              <w:pStyle w:val="LndNormale1"/>
              <w:rPr>
                <w:color w:val="002060"/>
                <w:sz w:val="20"/>
              </w:rPr>
            </w:pPr>
            <w:r w:rsidRPr="008433BE">
              <w:rPr>
                <w:color w:val="002060"/>
                <w:sz w:val="20"/>
              </w:rPr>
              <w:t>08.06.2004</w:t>
            </w:r>
          </w:p>
        </w:tc>
        <w:tc>
          <w:tcPr>
            <w:tcW w:w="1182" w:type="dxa"/>
            <w:tcBorders>
              <w:top w:val="single" w:sz="4" w:space="0" w:color="auto"/>
              <w:left w:val="single" w:sz="4" w:space="0" w:color="auto"/>
              <w:bottom w:val="single" w:sz="4" w:space="0" w:color="auto"/>
              <w:right w:val="single" w:sz="4" w:space="0" w:color="auto"/>
            </w:tcBorders>
          </w:tcPr>
          <w:p w14:paraId="3DD578B9" w14:textId="77777777" w:rsidR="008433BE" w:rsidRPr="008433BE" w:rsidRDefault="008433BE" w:rsidP="00E00F7D">
            <w:pPr>
              <w:pStyle w:val="LndNormale1"/>
              <w:jc w:val="left"/>
              <w:rPr>
                <w:color w:val="002060"/>
                <w:sz w:val="20"/>
              </w:rPr>
            </w:pPr>
            <w:r w:rsidRPr="008433BE">
              <w:rPr>
                <w:color w:val="002060"/>
                <w:sz w:val="20"/>
              </w:rPr>
              <w:t>700005</w:t>
            </w:r>
          </w:p>
        </w:tc>
        <w:tc>
          <w:tcPr>
            <w:tcW w:w="3436" w:type="dxa"/>
            <w:tcBorders>
              <w:top w:val="single" w:sz="4" w:space="0" w:color="auto"/>
              <w:left w:val="single" w:sz="4" w:space="0" w:color="auto"/>
              <w:bottom w:val="single" w:sz="4" w:space="0" w:color="auto"/>
              <w:right w:val="single" w:sz="4" w:space="0" w:color="auto"/>
            </w:tcBorders>
          </w:tcPr>
          <w:p w14:paraId="41852C65" w14:textId="77777777" w:rsidR="008433BE" w:rsidRPr="008433BE" w:rsidRDefault="008433BE" w:rsidP="00E00F7D">
            <w:pPr>
              <w:pStyle w:val="LndNormale1"/>
              <w:jc w:val="left"/>
              <w:rPr>
                <w:color w:val="002060"/>
                <w:sz w:val="20"/>
              </w:rPr>
            </w:pPr>
            <w:r w:rsidRPr="008433BE">
              <w:rPr>
                <w:color w:val="002060"/>
                <w:sz w:val="20"/>
              </w:rPr>
              <w:t>S.S.D. STAFFOLO</w:t>
            </w:r>
          </w:p>
        </w:tc>
      </w:tr>
      <w:tr w:rsidR="008433BE" w:rsidRPr="008433BE" w14:paraId="7985FBE5" w14:textId="77777777" w:rsidTr="00E00F7D">
        <w:tc>
          <w:tcPr>
            <w:tcW w:w="1265" w:type="dxa"/>
            <w:tcBorders>
              <w:top w:val="single" w:sz="4" w:space="0" w:color="auto"/>
              <w:left w:val="single" w:sz="4" w:space="0" w:color="auto"/>
              <w:bottom w:val="single" w:sz="4" w:space="0" w:color="auto"/>
              <w:right w:val="single" w:sz="4" w:space="0" w:color="auto"/>
            </w:tcBorders>
          </w:tcPr>
          <w:p w14:paraId="3312A754" w14:textId="77777777" w:rsidR="008433BE" w:rsidRPr="008433BE" w:rsidRDefault="008433BE" w:rsidP="00E00F7D">
            <w:pPr>
              <w:pStyle w:val="LndNormale1"/>
              <w:rPr>
                <w:color w:val="002060"/>
                <w:sz w:val="20"/>
              </w:rPr>
            </w:pPr>
            <w:r w:rsidRPr="008433BE">
              <w:rPr>
                <w:color w:val="002060"/>
                <w:sz w:val="20"/>
              </w:rPr>
              <w:t>4880632</w:t>
            </w:r>
          </w:p>
        </w:tc>
        <w:tc>
          <w:tcPr>
            <w:tcW w:w="2756" w:type="dxa"/>
            <w:tcBorders>
              <w:top w:val="single" w:sz="4" w:space="0" w:color="auto"/>
              <w:left w:val="single" w:sz="4" w:space="0" w:color="auto"/>
              <w:bottom w:val="single" w:sz="4" w:space="0" w:color="auto"/>
              <w:right w:val="single" w:sz="4" w:space="0" w:color="auto"/>
            </w:tcBorders>
          </w:tcPr>
          <w:p w14:paraId="6DAA167B" w14:textId="77777777" w:rsidR="008433BE" w:rsidRPr="008433BE" w:rsidRDefault="008433BE" w:rsidP="00E00F7D">
            <w:pPr>
              <w:pStyle w:val="LndNormale1"/>
              <w:rPr>
                <w:color w:val="002060"/>
                <w:sz w:val="20"/>
              </w:rPr>
            </w:pPr>
            <w:r w:rsidRPr="008433BE">
              <w:rPr>
                <w:color w:val="002060"/>
                <w:sz w:val="20"/>
              </w:rPr>
              <w:t>BRUNI GIACOMO</w:t>
            </w:r>
          </w:p>
        </w:tc>
        <w:tc>
          <w:tcPr>
            <w:tcW w:w="1273" w:type="dxa"/>
            <w:tcBorders>
              <w:top w:val="single" w:sz="4" w:space="0" w:color="auto"/>
              <w:left w:val="single" w:sz="4" w:space="0" w:color="auto"/>
              <w:bottom w:val="single" w:sz="4" w:space="0" w:color="auto"/>
              <w:right w:val="single" w:sz="4" w:space="0" w:color="auto"/>
            </w:tcBorders>
          </w:tcPr>
          <w:p w14:paraId="312D6C23" w14:textId="77777777" w:rsidR="008433BE" w:rsidRPr="008433BE" w:rsidRDefault="008433BE" w:rsidP="00E00F7D">
            <w:pPr>
              <w:pStyle w:val="LndNormale1"/>
              <w:rPr>
                <w:color w:val="002060"/>
                <w:sz w:val="20"/>
              </w:rPr>
            </w:pPr>
            <w:r w:rsidRPr="008433BE">
              <w:rPr>
                <w:color w:val="002060"/>
                <w:sz w:val="20"/>
              </w:rPr>
              <w:t>28.05.1993</w:t>
            </w:r>
          </w:p>
        </w:tc>
        <w:tc>
          <w:tcPr>
            <w:tcW w:w="1182" w:type="dxa"/>
            <w:tcBorders>
              <w:top w:val="single" w:sz="4" w:space="0" w:color="auto"/>
              <w:left w:val="single" w:sz="4" w:space="0" w:color="auto"/>
              <w:bottom w:val="single" w:sz="4" w:space="0" w:color="auto"/>
              <w:right w:val="single" w:sz="4" w:space="0" w:color="auto"/>
            </w:tcBorders>
          </w:tcPr>
          <w:p w14:paraId="369A5381" w14:textId="77777777" w:rsidR="008433BE" w:rsidRPr="008433BE" w:rsidRDefault="008433BE" w:rsidP="00E00F7D">
            <w:pPr>
              <w:pStyle w:val="LndNormale1"/>
              <w:jc w:val="left"/>
              <w:rPr>
                <w:color w:val="002060"/>
                <w:sz w:val="20"/>
              </w:rPr>
            </w:pPr>
            <w:r w:rsidRPr="008433BE">
              <w:rPr>
                <w:color w:val="002060"/>
                <w:sz w:val="20"/>
              </w:rPr>
              <w:t>700140</w:t>
            </w:r>
          </w:p>
        </w:tc>
        <w:tc>
          <w:tcPr>
            <w:tcW w:w="3436" w:type="dxa"/>
            <w:tcBorders>
              <w:top w:val="single" w:sz="4" w:space="0" w:color="auto"/>
              <w:left w:val="single" w:sz="4" w:space="0" w:color="auto"/>
              <w:bottom w:val="single" w:sz="4" w:space="0" w:color="auto"/>
              <w:right w:val="single" w:sz="4" w:space="0" w:color="auto"/>
            </w:tcBorders>
          </w:tcPr>
          <w:p w14:paraId="59825F11" w14:textId="77777777" w:rsidR="008433BE" w:rsidRPr="008433BE" w:rsidRDefault="008433BE" w:rsidP="00E00F7D">
            <w:pPr>
              <w:pStyle w:val="LndNormale1"/>
              <w:jc w:val="left"/>
              <w:rPr>
                <w:color w:val="002060"/>
                <w:sz w:val="20"/>
              </w:rPr>
            </w:pPr>
            <w:r w:rsidRPr="008433BE">
              <w:rPr>
                <w:color w:val="002060"/>
                <w:sz w:val="20"/>
              </w:rPr>
              <w:t>A.S.D. ATL.G.M.D. GROTTAMMAR</w:t>
            </w:r>
          </w:p>
        </w:tc>
      </w:tr>
      <w:tr w:rsidR="008433BE" w:rsidRPr="008433BE" w14:paraId="4BFCDF4C" w14:textId="77777777" w:rsidTr="00E00F7D">
        <w:tc>
          <w:tcPr>
            <w:tcW w:w="1265" w:type="dxa"/>
            <w:tcBorders>
              <w:top w:val="single" w:sz="4" w:space="0" w:color="auto"/>
              <w:left w:val="single" w:sz="4" w:space="0" w:color="auto"/>
              <w:bottom w:val="single" w:sz="4" w:space="0" w:color="auto"/>
              <w:right w:val="single" w:sz="4" w:space="0" w:color="auto"/>
            </w:tcBorders>
          </w:tcPr>
          <w:p w14:paraId="241D6F89" w14:textId="77777777" w:rsidR="008433BE" w:rsidRPr="008433BE" w:rsidRDefault="008433BE" w:rsidP="00E00F7D">
            <w:pPr>
              <w:pStyle w:val="LndNormale1"/>
              <w:rPr>
                <w:color w:val="002060"/>
                <w:sz w:val="20"/>
              </w:rPr>
            </w:pPr>
            <w:r w:rsidRPr="008433BE">
              <w:rPr>
                <w:color w:val="002060"/>
                <w:sz w:val="20"/>
              </w:rPr>
              <w:t>2030672</w:t>
            </w:r>
          </w:p>
        </w:tc>
        <w:tc>
          <w:tcPr>
            <w:tcW w:w="2756" w:type="dxa"/>
            <w:tcBorders>
              <w:top w:val="single" w:sz="4" w:space="0" w:color="auto"/>
              <w:left w:val="single" w:sz="4" w:space="0" w:color="auto"/>
              <w:bottom w:val="single" w:sz="4" w:space="0" w:color="auto"/>
              <w:right w:val="single" w:sz="4" w:space="0" w:color="auto"/>
            </w:tcBorders>
          </w:tcPr>
          <w:p w14:paraId="184CB19D" w14:textId="77777777" w:rsidR="008433BE" w:rsidRPr="008433BE" w:rsidRDefault="008433BE" w:rsidP="00E00F7D">
            <w:pPr>
              <w:pStyle w:val="LndNormale1"/>
              <w:rPr>
                <w:color w:val="002060"/>
                <w:sz w:val="20"/>
              </w:rPr>
            </w:pPr>
            <w:r w:rsidRPr="008433BE">
              <w:rPr>
                <w:color w:val="002060"/>
                <w:sz w:val="20"/>
              </w:rPr>
              <w:t>GRASSO MATTEO</w:t>
            </w:r>
          </w:p>
        </w:tc>
        <w:tc>
          <w:tcPr>
            <w:tcW w:w="1273" w:type="dxa"/>
            <w:tcBorders>
              <w:top w:val="single" w:sz="4" w:space="0" w:color="auto"/>
              <w:left w:val="single" w:sz="4" w:space="0" w:color="auto"/>
              <w:bottom w:val="single" w:sz="4" w:space="0" w:color="auto"/>
              <w:right w:val="single" w:sz="4" w:space="0" w:color="auto"/>
            </w:tcBorders>
          </w:tcPr>
          <w:p w14:paraId="51469B84" w14:textId="77777777" w:rsidR="008433BE" w:rsidRPr="008433BE" w:rsidRDefault="008433BE" w:rsidP="00E00F7D">
            <w:pPr>
              <w:pStyle w:val="LndNormale1"/>
              <w:rPr>
                <w:color w:val="002060"/>
                <w:sz w:val="20"/>
              </w:rPr>
            </w:pPr>
            <w:r w:rsidRPr="008433BE">
              <w:rPr>
                <w:color w:val="002060"/>
                <w:sz w:val="20"/>
              </w:rPr>
              <w:t>24.11.2005</w:t>
            </w:r>
          </w:p>
        </w:tc>
        <w:tc>
          <w:tcPr>
            <w:tcW w:w="1182" w:type="dxa"/>
            <w:tcBorders>
              <w:top w:val="single" w:sz="4" w:space="0" w:color="auto"/>
              <w:left w:val="single" w:sz="4" w:space="0" w:color="auto"/>
              <w:bottom w:val="single" w:sz="4" w:space="0" w:color="auto"/>
              <w:right w:val="single" w:sz="4" w:space="0" w:color="auto"/>
            </w:tcBorders>
          </w:tcPr>
          <w:p w14:paraId="1CC8FBBC" w14:textId="77777777" w:rsidR="008433BE" w:rsidRPr="008433BE" w:rsidRDefault="008433BE" w:rsidP="00E00F7D">
            <w:pPr>
              <w:pStyle w:val="LndNormale1"/>
              <w:jc w:val="left"/>
              <w:rPr>
                <w:color w:val="002060"/>
                <w:sz w:val="20"/>
              </w:rPr>
            </w:pPr>
            <w:r w:rsidRPr="008433BE">
              <w:rPr>
                <w:color w:val="002060"/>
                <w:sz w:val="20"/>
              </w:rPr>
              <w:t>949719</w:t>
            </w:r>
          </w:p>
        </w:tc>
        <w:tc>
          <w:tcPr>
            <w:tcW w:w="3436" w:type="dxa"/>
            <w:tcBorders>
              <w:top w:val="single" w:sz="4" w:space="0" w:color="auto"/>
              <w:left w:val="single" w:sz="4" w:space="0" w:color="auto"/>
              <w:bottom w:val="single" w:sz="4" w:space="0" w:color="auto"/>
              <w:right w:val="single" w:sz="4" w:space="0" w:color="auto"/>
            </w:tcBorders>
          </w:tcPr>
          <w:p w14:paraId="656E1A89" w14:textId="77777777" w:rsidR="008433BE" w:rsidRPr="008433BE" w:rsidRDefault="008433BE" w:rsidP="00E00F7D">
            <w:pPr>
              <w:pStyle w:val="LndNormale1"/>
              <w:jc w:val="left"/>
              <w:rPr>
                <w:color w:val="002060"/>
                <w:sz w:val="20"/>
              </w:rPr>
            </w:pPr>
            <w:r w:rsidRPr="008433BE">
              <w:rPr>
                <w:color w:val="002060"/>
                <w:sz w:val="20"/>
              </w:rPr>
              <w:t>A.S.D. GLS DORICVA AN.UR.</w:t>
            </w:r>
          </w:p>
        </w:tc>
      </w:tr>
      <w:tr w:rsidR="008433BE" w:rsidRPr="008433BE" w14:paraId="44238A93" w14:textId="77777777" w:rsidTr="00E00F7D">
        <w:tc>
          <w:tcPr>
            <w:tcW w:w="1265" w:type="dxa"/>
            <w:tcBorders>
              <w:top w:val="single" w:sz="4" w:space="0" w:color="auto"/>
              <w:left w:val="single" w:sz="4" w:space="0" w:color="auto"/>
              <w:bottom w:val="single" w:sz="4" w:space="0" w:color="auto"/>
              <w:right w:val="single" w:sz="4" w:space="0" w:color="auto"/>
            </w:tcBorders>
          </w:tcPr>
          <w:p w14:paraId="3F0F452B" w14:textId="77777777" w:rsidR="008433BE" w:rsidRPr="008433BE" w:rsidRDefault="008433BE" w:rsidP="00E00F7D">
            <w:pPr>
              <w:pStyle w:val="LndNormale1"/>
              <w:rPr>
                <w:color w:val="002060"/>
                <w:sz w:val="20"/>
              </w:rPr>
            </w:pPr>
            <w:r w:rsidRPr="008433BE">
              <w:rPr>
                <w:color w:val="002060"/>
                <w:sz w:val="20"/>
              </w:rPr>
              <w:t>1030930</w:t>
            </w:r>
          </w:p>
        </w:tc>
        <w:tc>
          <w:tcPr>
            <w:tcW w:w="2756" w:type="dxa"/>
            <w:tcBorders>
              <w:top w:val="single" w:sz="4" w:space="0" w:color="auto"/>
              <w:left w:val="single" w:sz="4" w:space="0" w:color="auto"/>
              <w:bottom w:val="single" w:sz="4" w:space="0" w:color="auto"/>
              <w:right w:val="single" w:sz="4" w:space="0" w:color="auto"/>
            </w:tcBorders>
          </w:tcPr>
          <w:p w14:paraId="47DD654D" w14:textId="77777777" w:rsidR="008433BE" w:rsidRPr="008433BE" w:rsidRDefault="008433BE" w:rsidP="00E00F7D">
            <w:pPr>
              <w:pStyle w:val="LndNormale1"/>
              <w:rPr>
                <w:color w:val="002060"/>
                <w:sz w:val="20"/>
              </w:rPr>
            </w:pPr>
            <w:r w:rsidRPr="008433BE">
              <w:rPr>
                <w:color w:val="002060"/>
                <w:sz w:val="20"/>
              </w:rPr>
              <w:t>CLEMENZ ALEXIS ALBERT</w:t>
            </w:r>
          </w:p>
        </w:tc>
        <w:tc>
          <w:tcPr>
            <w:tcW w:w="1273" w:type="dxa"/>
            <w:tcBorders>
              <w:top w:val="single" w:sz="4" w:space="0" w:color="auto"/>
              <w:left w:val="single" w:sz="4" w:space="0" w:color="auto"/>
              <w:bottom w:val="single" w:sz="4" w:space="0" w:color="auto"/>
              <w:right w:val="single" w:sz="4" w:space="0" w:color="auto"/>
            </w:tcBorders>
          </w:tcPr>
          <w:p w14:paraId="13841D48" w14:textId="77777777" w:rsidR="008433BE" w:rsidRPr="008433BE" w:rsidRDefault="008433BE" w:rsidP="00E00F7D">
            <w:pPr>
              <w:pStyle w:val="LndNormale1"/>
              <w:rPr>
                <w:color w:val="002060"/>
                <w:sz w:val="20"/>
              </w:rPr>
            </w:pPr>
            <w:r w:rsidRPr="008433BE">
              <w:rPr>
                <w:color w:val="002060"/>
                <w:sz w:val="20"/>
              </w:rPr>
              <w:t>10.03.1995</w:t>
            </w:r>
          </w:p>
        </w:tc>
        <w:tc>
          <w:tcPr>
            <w:tcW w:w="1182" w:type="dxa"/>
            <w:tcBorders>
              <w:top w:val="single" w:sz="4" w:space="0" w:color="auto"/>
              <w:left w:val="single" w:sz="4" w:space="0" w:color="auto"/>
              <w:bottom w:val="single" w:sz="4" w:space="0" w:color="auto"/>
              <w:right w:val="single" w:sz="4" w:space="0" w:color="auto"/>
            </w:tcBorders>
          </w:tcPr>
          <w:p w14:paraId="4E64129F" w14:textId="77777777" w:rsidR="008433BE" w:rsidRPr="008433BE" w:rsidRDefault="008433BE" w:rsidP="00E00F7D">
            <w:pPr>
              <w:pStyle w:val="LndNormale1"/>
              <w:jc w:val="left"/>
              <w:rPr>
                <w:color w:val="002060"/>
                <w:sz w:val="20"/>
              </w:rPr>
            </w:pPr>
            <w:r w:rsidRPr="008433BE">
              <w:rPr>
                <w:color w:val="002060"/>
                <w:sz w:val="20"/>
              </w:rPr>
              <w:t>934078</w:t>
            </w:r>
          </w:p>
        </w:tc>
        <w:tc>
          <w:tcPr>
            <w:tcW w:w="3436" w:type="dxa"/>
            <w:tcBorders>
              <w:top w:val="single" w:sz="4" w:space="0" w:color="auto"/>
              <w:left w:val="single" w:sz="4" w:space="0" w:color="auto"/>
              <w:bottom w:val="single" w:sz="4" w:space="0" w:color="auto"/>
              <w:right w:val="single" w:sz="4" w:space="0" w:color="auto"/>
            </w:tcBorders>
          </w:tcPr>
          <w:p w14:paraId="702B31D4" w14:textId="77777777" w:rsidR="008433BE" w:rsidRPr="008433BE" w:rsidRDefault="008433BE" w:rsidP="00E00F7D">
            <w:pPr>
              <w:pStyle w:val="LndNormale1"/>
              <w:jc w:val="left"/>
              <w:rPr>
                <w:color w:val="002060"/>
                <w:sz w:val="20"/>
              </w:rPr>
            </w:pPr>
            <w:r w:rsidRPr="008433BE">
              <w:rPr>
                <w:color w:val="002060"/>
                <w:sz w:val="20"/>
              </w:rPr>
              <w:t>A.S.D. PIANE MG</w:t>
            </w:r>
          </w:p>
        </w:tc>
      </w:tr>
      <w:tr w:rsidR="008433BE" w:rsidRPr="008433BE" w14:paraId="0F5382DF" w14:textId="77777777" w:rsidTr="00E00F7D">
        <w:tc>
          <w:tcPr>
            <w:tcW w:w="1265" w:type="dxa"/>
            <w:tcBorders>
              <w:top w:val="single" w:sz="4" w:space="0" w:color="auto"/>
              <w:left w:val="single" w:sz="4" w:space="0" w:color="auto"/>
              <w:bottom w:val="single" w:sz="4" w:space="0" w:color="auto"/>
              <w:right w:val="single" w:sz="4" w:space="0" w:color="auto"/>
            </w:tcBorders>
          </w:tcPr>
          <w:p w14:paraId="22880D49" w14:textId="77777777" w:rsidR="008433BE" w:rsidRPr="008433BE" w:rsidRDefault="008433BE" w:rsidP="00E00F7D">
            <w:pPr>
              <w:pStyle w:val="LndNormale1"/>
              <w:rPr>
                <w:color w:val="002060"/>
                <w:sz w:val="20"/>
              </w:rPr>
            </w:pPr>
            <w:r w:rsidRPr="008433BE">
              <w:rPr>
                <w:color w:val="002060"/>
                <w:sz w:val="20"/>
              </w:rPr>
              <w:t>6954125</w:t>
            </w:r>
          </w:p>
        </w:tc>
        <w:tc>
          <w:tcPr>
            <w:tcW w:w="2756" w:type="dxa"/>
            <w:tcBorders>
              <w:top w:val="single" w:sz="4" w:space="0" w:color="auto"/>
              <w:left w:val="single" w:sz="4" w:space="0" w:color="auto"/>
              <w:bottom w:val="single" w:sz="4" w:space="0" w:color="auto"/>
              <w:right w:val="single" w:sz="4" w:space="0" w:color="auto"/>
            </w:tcBorders>
          </w:tcPr>
          <w:p w14:paraId="587261DD" w14:textId="77777777" w:rsidR="008433BE" w:rsidRPr="008433BE" w:rsidRDefault="008433BE" w:rsidP="00E00F7D">
            <w:pPr>
              <w:pStyle w:val="LndNormale1"/>
              <w:rPr>
                <w:color w:val="002060"/>
                <w:sz w:val="20"/>
              </w:rPr>
            </w:pPr>
            <w:r w:rsidRPr="008433BE">
              <w:rPr>
                <w:color w:val="002060"/>
                <w:sz w:val="20"/>
              </w:rPr>
              <w:t>GALASSO DANIEL</w:t>
            </w:r>
          </w:p>
        </w:tc>
        <w:tc>
          <w:tcPr>
            <w:tcW w:w="1273" w:type="dxa"/>
            <w:tcBorders>
              <w:top w:val="single" w:sz="4" w:space="0" w:color="auto"/>
              <w:left w:val="single" w:sz="4" w:space="0" w:color="auto"/>
              <w:bottom w:val="single" w:sz="4" w:space="0" w:color="auto"/>
              <w:right w:val="single" w:sz="4" w:space="0" w:color="auto"/>
            </w:tcBorders>
          </w:tcPr>
          <w:p w14:paraId="37214BE7" w14:textId="77777777" w:rsidR="008433BE" w:rsidRPr="008433BE" w:rsidRDefault="008433BE" w:rsidP="00E00F7D">
            <w:pPr>
              <w:pStyle w:val="LndNormale1"/>
              <w:rPr>
                <w:color w:val="002060"/>
                <w:sz w:val="20"/>
              </w:rPr>
            </w:pPr>
            <w:r w:rsidRPr="008433BE">
              <w:rPr>
                <w:color w:val="002060"/>
                <w:sz w:val="20"/>
              </w:rPr>
              <w:t>27.03.2002</w:t>
            </w:r>
          </w:p>
        </w:tc>
        <w:tc>
          <w:tcPr>
            <w:tcW w:w="1182" w:type="dxa"/>
            <w:tcBorders>
              <w:top w:val="single" w:sz="4" w:space="0" w:color="auto"/>
              <w:left w:val="single" w:sz="4" w:space="0" w:color="auto"/>
              <w:bottom w:val="single" w:sz="4" w:space="0" w:color="auto"/>
              <w:right w:val="single" w:sz="4" w:space="0" w:color="auto"/>
            </w:tcBorders>
          </w:tcPr>
          <w:p w14:paraId="1369B6FC" w14:textId="77777777" w:rsidR="008433BE" w:rsidRPr="008433BE" w:rsidRDefault="008433BE" w:rsidP="00E00F7D">
            <w:pPr>
              <w:pStyle w:val="LndNormale1"/>
              <w:jc w:val="left"/>
              <w:rPr>
                <w:color w:val="002060"/>
                <w:sz w:val="20"/>
              </w:rPr>
            </w:pPr>
            <w:r w:rsidRPr="008433BE">
              <w:rPr>
                <w:color w:val="002060"/>
                <w:sz w:val="20"/>
              </w:rPr>
              <w:t>28760</w:t>
            </w:r>
          </w:p>
        </w:tc>
        <w:tc>
          <w:tcPr>
            <w:tcW w:w="3436" w:type="dxa"/>
            <w:tcBorders>
              <w:top w:val="single" w:sz="4" w:space="0" w:color="auto"/>
              <w:left w:val="single" w:sz="4" w:space="0" w:color="auto"/>
              <w:bottom w:val="single" w:sz="4" w:space="0" w:color="auto"/>
              <w:right w:val="single" w:sz="4" w:space="0" w:color="auto"/>
            </w:tcBorders>
          </w:tcPr>
          <w:p w14:paraId="599DA1C2" w14:textId="77777777" w:rsidR="008433BE" w:rsidRPr="008433BE" w:rsidRDefault="008433BE" w:rsidP="00E00F7D">
            <w:pPr>
              <w:pStyle w:val="LndNormale1"/>
              <w:jc w:val="left"/>
              <w:rPr>
                <w:color w:val="002060"/>
                <w:sz w:val="20"/>
              </w:rPr>
            </w:pPr>
            <w:r w:rsidRPr="008433BE">
              <w:rPr>
                <w:color w:val="002060"/>
                <w:sz w:val="20"/>
              </w:rPr>
              <w:t>S.S. RUGGERO MANCINI PIORAC</w:t>
            </w:r>
          </w:p>
        </w:tc>
      </w:tr>
      <w:tr w:rsidR="008433BE" w:rsidRPr="008433BE" w14:paraId="14897FB8" w14:textId="77777777" w:rsidTr="00E00F7D">
        <w:tc>
          <w:tcPr>
            <w:tcW w:w="1265" w:type="dxa"/>
            <w:tcBorders>
              <w:top w:val="single" w:sz="4" w:space="0" w:color="auto"/>
              <w:left w:val="single" w:sz="4" w:space="0" w:color="auto"/>
              <w:bottom w:val="single" w:sz="4" w:space="0" w:color="auto"/>
              <w:right w:val="single" w:sz="4" w:space="0" w:color="auto"/>
            </w:tcBorders>
          </w:tcPr>
          <w:p w14:paraId="11D04E00" w14:textId="77777777" w:rsidR="008433BE" w:rsidRPr="008433BE" w:rsidRDefault="008433BE" w:rsidP="00E00F7D">
            <w:pPr>
              <w:pStyle w:val="LndNormale1"/>
              <w:rPr>
                <w:color w:val="002060"/>
                <w:sz w:val="20"/>
              </w:rPr>
            </w:pPr>
            <w:r w:rsidRPr="008433BE">
              <w:rPr>
                <w:color w:val="002060"/>
                <w:sz w:val="20"/>
              </w:rPr>
              <w:t>1086002</w:t>
            </w:r>
          </w:p>
        </w:tc>
        <w:tc>
          <w:tcPr>
            <w:tcW w:w="2756" w:type="dxa"/>
            <w:tcBorders>
              <w:top w:val="single" w:sz="4" w:space="0" w:color="auto"/>
              <w:left w:val="single" w:sz="4" w:space="0" w:color="auto"/>
              <w:bottom w:val="single" w:sz="4" w:space="0" w:color="auto"/>
              <w:right w:val="single" w:sz="4" w:space="0" w:color="auto"/>
            </w:tcBorders>
          </w:tcPr>
          <w:p w14:paraId="7F4D172F" w14:textId="77777777" w:rsidR="008433BE" w:rsidRPr="008433BE" w:rsidRDefault="008433BE" w:rsidP="00E00F7D">
            <w:pPr>
              <w:pStyle w:val="LndNormale1"/>
              <w:rPr>
                <w:color w:val="002060"/>
                <w:sz w:val="20"/>
              </w:rPr>
            </w:pPr>
            <w:r w:rsidRPr="008433BE">
              <w:rPr>
                <w:color w:val="002060"/>
                <w:sz w:val="20"/>
              </w:rPr>
              <w:t>ENNACHAT SAAD</w:t>
            </w:r>
          </w:p>
        </w:tc>
        <w:tc>
          <w:tcPr>
            <w:tcW w:w="1273" w:type="dxa"/>
            <w:tcBorders>
              <w:top w:val="single" w:sz="4" w:space="0" w:color="auto"/>
              <w:left w:val="single" w:sz="4" w:space="0" w:color="auto"/>
              <w:bottom w:val="single" w:sz="4" w:space="0" w:color="auto"/>
              <w:right w:val="single" w:sz="4" w:space="0" w:color="auto"/>
            </w:tcBorders>
          </w:tcPr>
          <w:p w14:paraId="4B7F6753" w14:textId="77777777" w:rsidR="008433BE" w:rsidRPr="008433BE" w:rsidRDefault="008433BE" w:rsidP="00E00F7D">
            <w:pPr>
              <w:pStyle w:val="LndNormale1"/>
              <w:rPr>
                <w:color w:val="002060"/>
                <w:sz w:val="20"/>
              </w:rPr>
            </w:pPr>
            <w:r w:rsidRPr="008433BE">
              <w:rPr>
                <w:color w:val="002060"/>
                <w:sz w:val="20"/>
              </w:rPr>
              <w:t>22.08.1991</w:t>
            </w:r>
          </w:p>
        </w:tc>
        <w:tc>
          <w:tcPr>
            <w:tcW w:w="1182" w:type="dxa"/>
            <w:tcBorders>
              <w:top w:val="single" w:sz="4" w:space="0" w:color="auto"/>
              <w:left w:val="single" w:sz="4" w:space="0" w:color="auto"/>
              <w:bottom w:val="single" w:sz="4" w:space="0" w:color="auto"/>
              <w:right w:val="single" w:sz="4" w:space="0" w:color="auto"/>
            </w:tcBorders>
          </w:tcPr>
          <w:p w14:paraId="71ABC1BA" w14:textId="77777777" w:rsidR="008433BE" w:rsidRPr="008433BE" w:rsidRDefault="008433BE" w:rsidP="00E00F7D">
            <w:pPr>
              <w:pStyle w:val="LndNormale1"/>
              <w:jc w:val="left"/>
              <w:rPr>
                <w:color w:val="002060"/>
                <w:sz w:val="20"/>
              </w:rPr>
            </w:pPr>
            <w:r w:rsidRPr="008433BE">
              <w:rPr>
                <w:color w:val="002060"/>
                <w:sz w:val="20"/>
              </w:rPr>
              <w:t>955143</w:t>
            </w:r>
          </w:p>
        </w:tc>
        <w:tc>
          <w:tcPr>
            <w:tcW w:w="3436" w:type="dxa"/>
            <w:tcBorders>
              <w:top w:val="single" w:sz="4" w:space="0" w:color="auto"/>
              <w:left w:val="single" w:sz="4" w:space="0" w:color="auto"/>
              <w:bottom w:val="single" w:sz="4" w:space="0" w:color="auto"/>
              <w:right w:val="single" w:sz="4" w:space="0" w:color="auto"/>
            </w:tcBorders>
          </w:tcPr>
          <w:p w14:paraId="6533EFF5" w14:textId="77777777" w:rsidR="008433BE" w:rsidRPr="008433BE" w:rsidRDefault="008433BE" w:rsidP="00E00F7D">
            <w:pPr>
              <w:pStyle w:val="LndNormale1"/>
              <w:jc w:val="left"/>
              <w:rPr>
                <w:color w:val="002060"/>
                <w:sz w:val="20"/>
              </w:rPr>
            </w:pPr>
            <w:r w:rsidRPr="008433BE">
              <w:rPr>
                <w:color w:val="002060"/>
                <w:sz w:val="20"/>
              </w:rPr>
              <w:t>A.S.D. STESE</w:t>
            </w:r>
          </w:p>
        </w:tc>
      </w:tr>
      <w:tr w:rsidR="008433BE" w:rsidRPr="008433BE" w14:paraId="2B08D214" w14:textId="77777777" w:rsidTr="00E00F7D">
        <w:tc>
          <w:tcPr>
            <w:tcW w:w="1265" w:type="dxa"/>
            <w:tcBorders>
              <w:top w:val="single" w:sz="4" w:space="0" w:color="auto"/>
              <w:left w:val="single" w:sz="4" w:space="0" w:color="auto"/>
              <w:bottom w:val="single" w:sz="4" w:space="0" w:color="auto"/>
              <w:right w:val="single" w:sz="4" w:space="0" w:color="auto"/>
            </w:tcBorders>
          </w:tcPr>
          <w:p w14:paraId="79F57707" w14:textId="77777777" w:rsidR="008433BE" w:rsidRPr="008433BE" w:rsidRDefault="008433BE" w:rsidP="00E00F7D">
            <w:pPr>
              <w:pStyle w:val="LndNormale1"/>
              <w:rPr>
                <w:color w:val="002060"/>
                <w:sz w:val="20"/>
              </w:rPr>
            </w:pPr>
            <w:r w:rsidRPr="008433BE">
              <w:rPr>
                <w:color w:val="002060"/>
                <w:sz w:val="20"/>
              </w:rPr>
              <w:t>7012813</w:t>
            </w:r>
          </w:p>
        </w:tc>
        <w:tc>
          <w:tcPr>
            <w:tcW w:w="2756" w:type="dxa"/>
            <w:tcBorders>
              <w:top w:val="single" w:sz="4" w:space="0" w:color="auto"/>
              <w:left w:val="single" w:sz="4" w:space="0" w:color="auto"/>
              <w:bottom w:val="single" w:sz="4" w:space="0" w:color="auto"/>
              <w:right w:val="single" w:sz="4" w:space="0" w:color="auto"/>
            </w:tcBorders>
          </w:tcPr>
          <w:p w14:paraId="58E448CB" w14:textId="77777777" w:rsidR="008433BE" w:rsidRPr="008433BE" w:rsidRDefault="008433BE" w:rsidP="00E00F7D">
            <w:pPr>
              <w:pStyle w:val="LndNormale1"/>
              <w:rPr>
                <w:color w:val="002060"/>
                <w:sz w:val="20"/>
              </w:rPr>
            </w:pPr>
            <w:r w:rsidRPr="008433BE">
              <w:rPr>
                <w:color w:val="002060"/>
                <w:sz w:val="20"/>
              </w:rPr>
              <w:t>PICCIOLA GIAMPIERO</w:t>
            </w:r>
          </w:p>
        </w:tc>
        <w:tc>
          <w:tcPr>
            <w:tcW w:w="1273" w:type="dxa"/>
            <w:tcBorders>
              <w:top w:val="single" w:sz="4" w:space="0" w:color="auto"/>
              <w:left w:val="single" w:sz="4" w:space="0" w:color="auto"/>
              <w:bottom w:val="single" w:sz="4" w:space="0" w:color="auto"/>
              <w:right w:val="single" w:sz="4" w:space="0" w:color="auto"/>
            </w:tcBorders>
          </w:tcPr>
          <w:p w14:paraId="48C97A53" w14:textId="77777777" w:rsidR="008433BE" w:rsidRPr="008433BE" w:rsidRDefault="008433BE" w:rsidP="00E00F7D">
            <w:pPr>
              <w:pStyle w:val="LndNormale1"/>
              <w:rPr>
                <w:color w:val="002060"/>
                <w:sz w:val="20"/>
              </w:rPr>
            </w:pPr>
            <w:r w:rsidRPr="008433BE">
              <w:rPr>
                <w:color w:val="002060"/>
                <w:sz w:val="20"/>
              </w:rPr>
              <w:t>27.03.1969</w:t>
            </w:r>
          </w:p>
        </w:tc>
        <w:tc>
          <w:tcPr>
            <w:tcW w:w="1182" w:type="dxa"/>
            <w:tcBorders>
              <w:top w:val="single" w:sz="4" w:space="0" w:color="auto"/>
              <w:left w:val="single" w:sz="4" w:space="0" w:color="auto"/>
              <w:bottom w:val="single" w:sz="4" w:space="0" w:color="auto"/>
              <w:right w:val="single" w:sz="4" w:space="0" w:color="auto"/>
            </w:tcBorders>
          </w:tcPr>
          <w:p w14:paraId="74668F2D" w14:textId="77777777" w:rsidR="008433BE" w:rsidRPr="008433BE" w:rsidRDefault="008433BE" w:rsidP="00E00F7D">
            <w:pPr>
              <w:pStyle w:val="LndNormale1"/>
              <w:jc w:val="left"/>
              <w:rPr>
                <w:color w:val="002060"/>
                <w:sz w:val="20"/>
              </w:rPr>
            </w:pPr>
            <w:r w:rsidRPr="008433BE">
              <w:rPr>
                <w:color w:val="002060"/>
                <w:sz w:val="20"/>
              </w:rPr>
              <w:t>700210</w:t>
            </w:r>
          </w:p>
        </w:tc>
        <w:tc>
          <w:tcPr>
            <w:tcW w:w="3436" w:type="dxa"/>
            <w:tcBorders>
              <w:top w:val="single" w:sz="4" w:space="0" w:color="auto"/>
              <w:left w:val="single" w:sz="4" w:space="0" w:color="auto"/>
              <w:bottom w:val="single" w:sz="4" w:space="0" w:color="auto"/>
              <w:right w:val="single" w:sz="4" w:space="0" w:color="auto"/>
            </w:tcBorders>
          </w:tcPr>
          <w:p w14:paraId="1D8FA710" w14:textId="77777777" w:rsidR="008433BE" w:rsidRPr="008433BE" w:rsidRDefault="008433BE" w:rsidP="00E00F7D">
            <w:pPr>
              <w:pStyle w:val="LndNormale1"/>
              <w:jc w:val="left"/>
              <w:rPr>
                <w:color w:val="002060"/>
                <w:sz w:val="20"/>
              </w:rPr>
            </w:pPr>
            <w:r w:rsidRPr="008433BE">
              <w:rPr>
                <w:color w:val="002060"/>
                <w:sz w:val="20"/>
              </w:rPr>
              <w:t>POL. RIPE SAN GINESIO A.S.D.</w:t>
            </w:r>
          </w:p>
        </w:tc>
      </w:tr>
    </w:tbl>
    <w:p w14:paraId="0C7004C3" w14:textId="77777777" w:rsidR="008433BE" w:rsidRPr="008433BE" w:rsidRDefault="008433BE" w:rsidP="008433BE">
      <w:pPr>
        <w:pStyle w:val="LndNormale1"/>
        <w:rPr>
          <w:color w:val="002060"/>
        </w:rPr>
      </w:pPr>
    </w:p>
    <w:p w14:paraId="407368DC" w14:textId="77777777" w:rsidR="008433BE" w:rsidRPr="008433BE" w:rsidRDefault="008433BE" w:rsidP="008433BE">
      <w:pPr>
        <w:pStyle w:val="LndNormale1"/>
        <w:rPr>
          <w:b/>
          <w:color w:val="002060"/>
        </w:rPr>
      </w:pPr>
      <w:r w:rsidRPr="008433B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8433BE">
        <w:rPr>
          <w:b/>
          <w:color w:val="002060"/>
        </w:rPr>
        <w:t>28.01.2026:</w:t>
      </w:r>
    </w:p>
    <w:tbl>
      <w:tblPr>
        <w:tblW w:w="0" w:type="auto"/>
        <w:tblLook w:val="04A0" w:firstRow="1" w:lastRow="0" w:firstColumn="1" w:lastColumn="0" w:noHBand="0" w:noVBand="1"/>
      </w:tblPr>
      <w:tblGrid>
        <w:gridCol w:w="1265"/>
        <w:gridCol w:w="2756"/>
        <w:gridCol w:w="1273"/>
        <w:gridCol w:w="1182"/>
        <w:gridCol w:w="3436"/>
      </w:tblGrid>
      <w:tr w:rsidR="008433BE" w:rsidRPr="008433BE" w14:paraId="1AABD1C4" w14:textId="77777777" w:rsidTr="00E00F7D">
        <w:tc>
          <w:tcPr>
            <w:tcW w:w="1265" w:type="dxa"/>
            <w:tcBorders>
              <w:top w:val="single" w:sz="4" w:space="0" w:color="auto"/>
              <w:left w:val="single" w:sz="4" w:space="0" w:color="auto"/>
              <w:bottom w:val="single" w:sz="4" w:space="0" w:color="auto"/>
              <w:right w:val="single" w:sz="4" w:space="0" w:color="auto"/>
            </w:tcBorders>
            <w:hideMark/>
          </w:tcPr>
          <w:p w14:paraId="268A865B" w14:textId="77777777" w:rsidR="008433BE" w:rsidRPr="008433BE" w:rsidRDefault="008433BE" w:rsidP="00E00F7D">
            <w:pPr>
              <w:pStyle w:val="LndNormale1"/>
              <w:jc w:val="center"/>
              <w:rPr>
                <w:color w:val="002060"/>
              </w:rPr>
            </w:pPr>
            <w:r w:rsidRPr="008433BE">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B512102" w14:textId="77777777" w:rsidR="008433BE" w:rsidRPr="008433BE" w:rsidRDefault="008433BE" w:rsidP="00E00F7D">
            <w:pPr>
              <w:pStyle w:val="LndNormale1"/>
              <w:jc w:val="center"/>
              <w:rPr>
                <w:color w:val="002060"/>
              </w:rPr>
            </w:pPr>
            <w:r w:rsidRPr="008433BE">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26C1C4C" w14:textId="77777777" w:rsidR="008433BE" w:rsidRPr="008433BE" w:rsidRDefault="008433BE" w:rsidP="00E00F7D">
            <w:pPr>
              <w:pStyle w:val="LndNormale1"/>
              <w:jc w:val="center"/>
              <w:rPr>
                <w:color w:val="002060"/>
              </w:rPr>
            </w:pPr>
            <w:r w:rsidRPr="008433B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8866FE4" w14:textId="77777777" w:rsidR="008433BE" w:rsidRPr="008433BE" w:rsidRDefault="008433BE" w:rsidP="00E00F7D">
            <w:pPr>
              <w:pStyle w:val="LndNormale1"/>
              <w:jc w:val="center"/>
              <w:rPr>
                <w:color w:val="002060"/>
              </w:rPr>
            </w:pPr>
            <w:r w:rsidRPr="008433B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87F6755" w14:textId="77777777" w:rsidR="008433BE" w:rsidRPr="008433BE" w:rsidRDefault="008433BE" w:rsidP="00E00F7D">
            <w:pPr>
              <w:pStyle w:val="LndNormale1"/>
              <w:jc w:val="center"/>
              <w:rPr>
                <w:color w:val="002060"/>
              </w:rPr>
            </w:pPr>
            <w:r w:rsidRPr="008433BE">
              <w:rPr>
                <w:color w:val="002060"/>
              </w:rPr>
              <w:t>Società</w:t>
            </w:r>
          </w:p>
        </w:tc>
      </w:tr>
      <w:tr w:rsidR="008433BE" w:rsidRPr="008433BE" w14:paraId="58BC505C" w14:textId="77777777" w:rsidTr="00E00F7D">
        <w:tc>
          <w:tcPr>
            <w:tcW w:w="1265" w:type="dxa"/>
            <w:tcBorders>
              <w:top w:val="single" w:sz="4" w:space="0" w:color="auto"/>
              <w:left w:val="single" w:sz="4" w:space="0" w:color="auto"/>
              <w:bottom w:val="single" w:sz="4" w:space="0" w:color="auto"/>
              <w:right w:val="single" w:sz="4" w:space="0" w:color="auto"/>
            </w:tcBorders>
          </w:tcPr>
          <w:p w14:paraId="4C9B1449" w14:textId="77777777" w:rsidR="008433BE" w:rsidRPr="008433BE" w:rsidRDefault="008433BE" w:rsidP="00E00F7D">
            <w:pPr>
              <w:pStyle w:val="LndNormale1"/>
              <w:rPr>
                <w:color w:val="002060"/>
                <w:sz w:val="20"/>
              </w:rPr>
            </w:pPr>
            <w:r w:rsidRPr="008433BE">
              <w:rPr>
                <w:color w:val="002060"/>
                <w:sz w:val="20"/>
              </w:rPr>
              <w:t>3056812</w:t>
            </w:r>
          </w:p>
        </w:tc>
        <w:tc>
          <w:tcPr>
            <w:tcW w:w="2756" w:type="dxa"/>
            <w:tcBorders>
              <w:top w:val="single" w:sz="4" w:space="0" w:color="auto"/>
              <w:left w:val="single" w:sz="4" w:space="0" w:color="auto"/>
              <w:bottom w:val="single" w:sz="4" w:space="0" w:color="auto"/>
              <w:right w:val="single" w:sz="4" w:space="0" w:color="auto"/>
            </w:tcBorders>
          </w:tcPr>
          <w:p w14:paraId="74660451" w14:textId="77777777" w:rsidR="008433BE" w:rsidRPr="008433BE" w:rsidRDefault="008433BE" w:rsidP="00E00F7D">
            <w:pPr>
              <w:pStyle w:val="LndNormale1"/>
              <w:rPr>
                <w:color w:val="002060"/>
                <w:sz w:val="20"/>
              </w:rPr>
            </w:pPr>
            <w:r w:rsidRPr="008433BE">
              <w:rPr>
                <w:color w:val="002060"/>
                <w:sz w:val="20"/>
              </w:rPr>
              <w:t>ACQUATICCI LEONARDO</w:t>
            </w:r>
          </w:p>
        </w:tc>
        <w:tc>
          <w:tcPr>
            <w:tcW w:w="1273" w:type="dxa"/>
            <w:tcBorders>
              <w:top w:val="single" w:sz="4" w:space="0" w:color="auto"/>
              <w:left w:val="single" w:sz="4" w:space="0" w:color="auto"/>
              <w:bottom w:val="single" w:sz="4" w:space="0" w:color="auto"/>
              <w:right w:val="single" w:sz="4" w:space="0" w:color="auto"/>
            </w:tcBorders>
          </w:tcPr>
          <w:p w14:paraId="08C0826D" w14:textId="77777777" w:rsidR="008433BE" w:rsidRPr="008433BE" w:rsidRDefault="008433BE" w:rsidP="00E00F7D">
            <w:pPr>
              <w:pStyle w:val="LndNormale1"/>
              <w:rPr>
                <w:color w:val="002060"/>
                <w:sz w:val="20"/>
              </w:rPr>
            </w:pPr>
            <w:r w:rsidRPr="008433BE">
              <w:rPr>
                <w:color w:val="002060"/>
                <w:sz w:val="20"/>
              </w:rPr>
              <w:t>03.02.2008</w:t>
            </w:r>
          </w:p>
        </w:tc>
        <w:tc>
          <w:tcPr>
            <w:tcW w:w="1182" w:type="dxa"/>
            <w:tcBorders>
              <w:top w:val="single" w:sz="4" w:space="0" w:color="auto"/>
              <w:left w:val="single" w:sz="4" w:space="0" w:color="auto"/>
              <w:bottom w:val="single" w:sz="4" w:space="0" w:color="auto"/>
              <w:right w:val="single" w:sz="4" w:space="0" w:color="auto"/>
            </w:tcBorders>
          </w:tcPr>
          <w:p w14:paraId="5C5851C2" w14:textId="77777777" w:rsidR="008433BE" w:rsidRPr="008433BE" w:rsidRDefault="008433BE" w:rsidP="00E00F7D">
            <w:pPr>
              <w:pStyle w:val="LndNormale1"/>
              <w:jc w:val="left"/>
              <w:rPr>
                <w:color w:val="002060"/>
                <w:sz w:val="20"/>
              </w:rPr>
            </w:pPr>
            <w:r w:rsidRPr="008433BE">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4345683A" w14:textId="77777777" w:rsidR="008433BE" w:rsidRPr="008433BE" w:rsidRDefault="008433BE" w:rsidP="00E00F7D">
            <w:pPr>
              <w:pStyle w:val="LndNormale1"/>
              <w:jc w:val="left"/>
              <w:rPr>
                <w:color w:val="002060"/>
                <w:sz w:val="20"/>
              </w:rPr>
            </w:pPr>
            <w:r w:rsidRPr="008433BE">
              <w:rPr>
                <w:color w:val="002060"/>
                <w:sz w:val="20"/>
              </w:rPr>
              <w:t>A.S.D. CALCIO CORRIDONIA</w:t>
            </w:r>
          </w:p>
        </w:tc>
      </w:tr>
      <w:tr w:rsidR="008433BE" w:rsidRPr="008433BE" w14:paraId="3FDFEBC0" w14:textId="77777777" w:rsidTr="00E00F7D">
        <w:tc>
          <w:tcPr>
            <w:tcW w:w="1265" w:type="dxa"/>
            <w:tcBorders>
              <w:top w:val="single" w:sz="4" w:space="0" w:color="auto"/>
              <w:left w:val="single" w:sz="4" w:space="0" w:color="auto"/>
              <w:bottom w:val="single" w:sz="4" w:space="0" w:color="auto"/>
              <w:right w:val="single" w:sz="4" w:space="0" w:color="auto"/>
            </w:tcBorders>
          </w:tcPr>
          <w:p w14:paraId="4B63CAB7" w14:textId="77777777" w:rsidR="008433BE" w:rsidRPr="008433BE" w:rsidRDefault="008433BE" w:rsidP="00E00F7D">
            <w:pPr>
              <w:pStyle w:val="LndNormale1"/>
              <w:rPr>
                <w:color w:val="002060"/>
                <w:sz w:val="20"/>
              </w:rPr>
            </w:pPr>
            <w:r w:rsidRPr="008433BE">
              <w:rPr>
                <w:color w:val="002060"/>
                <w:sz w:val="20"/>
              </w:rPr>
              <w:t>5861478</w:t>
            </w:r>
          </w:p>
        </w:tc>
        <w:tc>
          <w:tcPr>
            <w:tcW w:w="2756" w:type="dxa"/>
            <w:tcBorders>
              <w:top w:val="single" w:sz="4" w:space="0" w:color="auto"/>
              <w:left w:val="single" w:sz="4" w:space="0" w:color="auto"/>
              <w:bottom w:val="single" w:sz="4" w:space="0" w:color="auto"/>
              <w:right w:val="single" w:sz="4" w:space="0" w:color="auto"/>
            </w:tcBorders>
          </w:tcPr>
          <w:p w14:paraId="4E649A88" w14:textId="77777777" w:rsidR="008433BE" w:rsidRPr="008433BE" w:rsidRDefault="008433BE" w:rsidP="00E00F7D">
            <w:pPr>
              <w:pStyle w:val="LndNormale1"/>
              <w:rPr>
                <w:color w:val="002060"/>
                <w:sz w:val="20"/>
              </w:rPr>
            </w:pPr>
            <w:r w:rsidRPr="008433BE">
              <w:rPr>
                <w:color w:val="002060"/>
                <w:sz w:val="20"/>
              </w:rPr>
              <w:t>MAFFEI TIZIANO ADOLFO</w:t>
            </w:r>
          </w:p>
        </w:tc>
        <w:tc>
          <w:tcPr>
            <w:tcW w:w="1273" w:type="dxa"/>
            <w:tcBorders>
              <w:top w:val="single" w:sz="4" w:space="0" w:color="auto"/>
              <w:left w:val="single" w:sz="4" w:space="0" w:color="auto"/>
              <w:bottom w:val="single" w:sz="4" w:space="0" w:color="auto"/>
              <w:right w:val="single" w:sz="4" w:space="0" w:color="auto"/>
            </w:tcBorders>
          </w:tcPr>
          <w:p w14:paraId="04893B43" w14:textId="77777777" w:rsidR="008433BE" w:rsidRPr="008433BE" w:rsidRDefault="008433BE" w:rsidP="00E00F7D">
            <w:pPr>
              <w:pStyle w:val="LndNormale1"/>
              <w:rPr>
                <w:color w:val="002060"/>
                <w:sz w:val="20"/>
              </w:rPr>
            </w:pPr>
            <w:r w:rsidRPr="008433BE">
              <w:rPr>
                <w:color w:val="002060"/>
                <w:sz w:val="20"/>
              </w:rPr>
              <w:t>17.06.2003</w:t>
            </w:r>
          </w:p>
        </w:tc>
        <w:tc>
          <w:tcPr>
            <w:tcW w:w="1182" w:type="dxa"/>
            <w:tcBorders>
              <w:top w:val="single" w:sz="4" w:space="0" w:color="auto"/>
              <w:left w:val="single" w:sz="4" w:space="0" w:color="auto"/>
              <w:bottom w:val="single" w:sz="4" w:space="0" w:color="auto"/>
              <w:right w:val="single" w:sz="4" w:space="0" w:color="auto"/>
            </w:tcBorders>
          </w:tcPr>
          <w:p w14:paraId="1FB32360" w14:textId="77777777" w:rsidR="008433BE" w:rsidRPr="008433BE" w:rsidRDefault="008433BE" w:rsidP="00E00F7D">
            <w:pPr>
              <w:pStyle w:val="LndNormale1"/>
              <w:jc w:val="left"/>
              <w:rPr>
                <w:color w:val="002060"/>
                <w:sz w:val="20"/>
              </w:rPr>
            </w:pPr>
            <w:r w:rsidRPr="008433BE">
              <w:rPr>
                <w:color w:val="002060"/>
                <w:sz w:val="20"/>
              </w:rPr>
              <w:t>64118</w:t>
            </w:r>
          </w:p>
        </w:tc>
        <w:tc>
          <w:tcPr>
            <w:tcW w:w="3436" w:type="dxa"/>
            <w:tcBorders>
              <w:top w:val="single" w:sz="4" w:space="0" w:color="auto"/>
              <w:left w:val="single" w:sz="4" w:space="0" w:color="auto"/>
              <w:bottom w:val="single" w:sz="4" w:space="0" w:color="auto"/>
              <w:right w:val="single" w:sz="4" w:space="0" w:color="auto"/>
            </w:tcBorders>
          </w:tcPr>
          <w:p w14:paraId="3660EFE5" w14:textId="77777777" w:rsidR="008433BE" w:rsidRPr="008433BE" w:rsidRDefault="008433BE" w:rsidP="00E00F7D">
            <w:pPr>
              <w:pStyle w:val="LndNormale1"/>
              <w:jc w:val="left"/>
              <w:rPr>
                <w:color w:val="002060"/>
                <w:sz w:val="20"/>
              </w:rPr>
            </w:pPr>
            <w:r w:rsidRPr="008433BE">
              <w:rPr>
                <w:color w:val="002060"/>
                <w:sz w:val="20"/>
              </w:rPr>
              <w:t>A.S.D. PETRITOLI 1960</w:t>
            </w:r>
          </w:p>
        </w:tc>
      </w:tr>
      <w:tr w:rsidR="008433BE" w:rsidRPr="008433BE" w14:paraId="717A3156" w14:textId="77777777" w:rsidTr="00E00F7D">
        <w:tc>
          <w:tcPr>
            <w:tcW w:w="1265" w:type="dxa"/>
            <w:tcBorders>
              <w:top w:val="single" w:sz="4" w:space="0" w:color="auto"/>
              <w:left w:val="single" w:sz="4" w:space="0" w:color="auto"/>
              <w:bottom w:val="single" w:sz="4" w:space="0" w:color="auto"/>
              <w:right w:val="single" w:sz="4" w:space="0" w:color="auto"/>
            </w:tcBorders>
          </w:tcPr>
          <w:p w14:paraId="0C63EA23" w14:textId="77777777" w:rsidR="008433BE" w:rsidRPr="008433BE" w:rsidRDefault="008433BE" w:rsidP="00E00F7D">
            <w:pPr>
              <w:pStyle w:val="LndNormale1"/>
              <w:rPr>
                <w:color w:val="002060"/>
                <w:sz w:val="20"/>
              </w:rPr>
            </w:pPr>
            <w:r w:rsidRPr="008433BE">
              <w:rPr>
                <w:color w:val="002060"/>
                <w:sz w:val="20"/>
              </w:rPr>
              <w:t>2131454</w:t>
            </w:r>
          </w:p>
        </w:tc>
        <w:tc>
          <w:tcPr>
            <w:tcW w:w="2756" w:type="dxa"/>
            <w:tcBorders>
              <w:top w:val="single" w:sz="4" w:space="0" w:color="auto"/>
              <w:left w:val="single" w:sz="4" w:space="0" w:color="auto"/>
              <w:bottom w:val="single" w:sz="4" w:space="0" w:color="auto"/>
              <w:right w:val="single" w:sz="4" w:space="0" w:color="auto"/>
            </w:tcBorders>
          </w:tcPr>
          <w:p w14:paraId="7019FBD5" w14:textId="77777777" w:rsidR="008433BE" w:rsidRPr="008433BE" w:rsidRDefault="008433BE" w:rsidP="00E00F7D">
            <w:pPr>
              <w:pStyle w:val="LndNormale1"/>
              <w:rPr>
                <w:color w:val="002060"/>
                <w:sz w:val="20"/>
              </w:rPr>
            </w:pPr>
            <w:r w:rsidRPr="008433BE">
              <w:rPr>
                <w:color w:val="002060"/>
                <w:sz w:val="20"/>
              </w:rPr>
              <w:t>MORETTI LEONARDO</w:t>
            </w:r>
          </w:p>
        </w:tc>
        <w:tc>
          <w:tcPr>
            <w:tcW w:w="1273" w:type="dxa"/>
            <w:tcBorders>
              <w:top w:val="single" w:sz="4" w:space="0" w:color="auto"/>
              <w:left w:val="single" w:sz="4" w:space="0" w:color="auto"/>
              <w:bottom w:val="single" w:sz="4" w:space="0" w:color="auto"/>
              <w:right w:val="single" w:sz="4" w:space="0" w:color="auto"/>
            </w:tcBorders>
          </w:tcPr>
          <w:p w14:paraId="2FDF0048" w14:textId="77777777" w:rsidR="008433BE" w:rsidRPr="008433BE" w:rsidRDefault="008433BE" w:rsidP="00E00F7D">
            <w:pPr>
              <w:pStyle w:val="LndNormale1"/>
              <w:rPr>
                <w:color w:val="002060"/>
                <w:sz w:val="20"/>
              </w:rPr>
            </w:pPr>
            <w:r w:rsidRPr="008433BE">
              <w:rPr>
                <w:color w:val="002060"/>
                <w:sz w:val="20"/>
              </w:rPr>
              <w:t>23.03.2006</w:t>
            </w:r>
          </w:p>
        </w:tc>
        <w:tc>
          <w:tcPr>
            <w:tcW w:w="1182" w:type="dxa"/>
            <w:tcBorders>
              <w:top w:val="single" w:sz="4" w:space="0" w:color="auto"/>
              <w:left w:val="single" w:sz="4" w:space="0" w:color="auto"/>
              <w:bottom w:val="single" w:sz="4" w:space="0" w:color="auto"/>
              <w:right w:val="single" w:sz="4" w:space="0" w:color="auto"/>
            </w:tcBorders>
          </w:tcPr>
          <w:p w14:paraId="191AA532" w14:textId="77777777" w:rsidR="008433BE" w:rsidRPr="008433BE" w:rsidRDefault="008433BE" w:rsidP="00E00F7D">
            <w:pPr>
              <w:pStyle w:val="LndNormale1"/>
              <w:jc w:val="left"/>
              <w:rPr>
                <w:color w:val="002060"/>
                <w:sz w:val="20"/>
              </w:rPr>
            </w:pPr>
            <w:r w:rsidRPr="008433BE">
              <w:rPr>
                <w:color w:val="002060"/>
                <w:sz w:val="20"/>
              </w:rPr>
              <w:t>700210</w:t>
            </w:r>
          </w:p>
        </w:tc>
        <w:tc>
          <w:tcPr>
            <w:tcW w:w="3436" w:type="dxa"/>
            <w:tcBorders>
              <w:top w:val="single" w:sz="4" w:space="0" w:color="auto"/>
              <w:left w:val="single" w:sz="4" w:space="0" w:color="auto"/>
              <w:bottom w:val="single" w:sz="4" w:space="0" w:color="auto"/>
              <w:right w:val="single" w:sz="4" w:space="0" w:color="auto"/>
            </w:tcBorders>
          </w:tcPr>
          <w:p w14:paraId="2E403D3E" w14:textId="77777777" w:rsidR="008433BE" w:rsidRPr="008433BE" w:rsidRDefault="008433BE" w:rsidP="00E00F7D">
            <w:pPr>
              <w:pStyle w:val="LndNormale1"/>
              <w:jc w:val="left"/>
              <w:rPr>
                <w:color w:val="002060"/>
                <w:sz w:val="20"/>
              </w:rPr>
            </w:pPr>
            <w:r w:rsidRPr="008433BE">
              <w:rPr>
                <w:color w:val="002060"/>
                <w:sz w:val="20"/>
              </w:rPr>
              <w:t>POL. RIPE SAN GINESIO A.S.D.</w:t>
            </w:r>
          </w:p>
        </w:tc>
      </w:tr>
      <w:tr w:rsidR="008433BE" w:rsidRPr="008433BE" w14:paraId="1FECBCC4" w14:textId="77777777" w:rsidTr="00E00F7D">
        <w:tc>
          <w:tcPr>
            <w:tcW w:w="1265" w:type="dxa"/>
            <w:tcBorders>
              <w:top w:val="single" w:sz="4" w:space="0" w:color="auto"/>
              <w:left w:val="single" w:sz="4" w:space="0" w:color="auto"/>
              <w:bottom w:val="single" w:sz="4" w:space="0" w:color="auto"/>
              <w:right w:val="single" w:sz="4" w:space="0" w:color="auto"/>
            </w:tcBorders>
          </w:tcPr>
          <w:p w14:paraId="77C3AAD2" w14:textId="77777777" w:rsidR="008433BE" w:rsidRPr="008433BE" w:rsidRDefault="008433BE" w:rsidP="00E00F7D">
            <w:pPr>
              <w:pStyle w:val="LndNormale1"/>
              <w:rPr>
                <w:color w:val="002060"/>
                <w:sz w:val="20"/>
              </w:rPr>
            </w:pPr>
            <w:r w:rsidRPr="008433BE">
              <w:rPr>
                <w:color w:val="002060"/>
                <w:sz w:val="20"/>
              </w:rPr>
              <w:t>4711390</w:t>
            </w:r>
          </w:p>
        </w:tc>
        <w:tc>
          <w:tcPr>
            <w:tcW w:w="2756" w:type="dxa"/>
            <w:tcBorders>
              <w:top w:val="single" w:sz="4" w:space="0" w:color="auto"/>
              <w:left w:val="single" w:sz="4" w:space="0" w:color="auto"/>
              <w:bottom w:val="single" w:sz="4" w:space="0" w:color="auto"/>
              <w:right w:val="single" w:sz="4" w:space="0" w:color="auto"/>
            </w:tcBorders>
          </w:tcPr>
          <w:p w14:paraId="287D40CA" w14:textId="77777777" w:rsidR="008433BE" w:rsidRPr="008433BE" w:rsidRDefault="008433BE" w:rsidP="00E00F7D">
            <w:pPr>
              <w:pStyle w:val="LndNormale1"/>
              <w:rPr>
                <w:color w:val="002060"/>
                <w:sz w:val="20"/>
              </w:rPr>
            </w:pPr>
            <w:r w:rsidRPr="008433BE">
              <w:rPr>
                <w:color w:val="002060"/>
                <w:sz w:val="20"/>
              </w:rPr>
              <w:t>MUCCI GIACOMO</w:t>
            </w:r>
          </w:p>
        </w:tc>
        <w:tc>
          <w:tcPr>
            <w:tcW w:w="1273" w:type="dxa"/>
            <w:tcBorders>
              <w:top w:val="single" w:sz="4" w:space="0" w:color="auto"/>
              <w:left w:val="single" w:sz="4" w:space="0" w:color="auto"/>
              <w:bottom w:val="single" w:sz="4" w:space="0" w:color="auto"/>
              <w:right w:val="single" w:sz="4" w:space="0" w:color="auto"/>
            </w:tcBorders>
          </w:tcPr>
          <w:p w14:paraId="682B3AA8" w14:textId="77777777" w:rsidR="008433BE" w:rsidRPr="008433BE" w:rsidRDefault="008433BE" w:rsidP="00E00F7D">
            <w:pPr>
              <w:pStyle w:val="LndNormale1"/>
              <w:rPr>
                <w:color w:val="002060"/>
                <w:sz w:val="20"/>
              </w:rPr>
            </w:pPr>
            <w:r w:rsidRPr="008433BE">
              <w:rPr>
                <w:color w:val="002060"/>
                <w:sz w:val="20"/>
              </w:rPr>
              <w:t>23.04.2004</w:t>
            </w:r>
          </w:p>
        </w:tc>
        <w:tc>
          <w:tcPr>
            <w:tcW w:w="1182" w:type="dxa"/>
            <w:tcBorders>
              <w:top w:val="single" w:sz="4" w:space="0" w:color="auto"/>
              <w:left w:val="single" w:sz="4" w:space="0" w:color="auto"/>
              <w:bottom w:val="single" w:sz="4" w:space="0" w:color="auto"/>
              <w:right w:val="single" w:sz="4" w:space="0" w:color="auto"/>
            </w:tcBorders>
          </w:tcPr>
          <w:p w14:paraId="5D761E7D" w14:textId="77777777" w:rsidR="008433BE" w:rsidRPr="008433BE" w:rsidRDefault="008433BE" w:rsidP="00E00F7D">
            <w:pPr>
              <w:pStyle w:val="LndNormale1"/>
              <w:jc w:val="left"/>
              <w:rPr>
                <w:color w:val="002060"/>
                <w:sz w:val="20"/>
              </w:rPr>
            </w:pPr>
            <w:r w:rsidRPr="008433BE">
              <w:rPr>
                <w:color w:val="002060"/>
                <w:sz w:val="20"/>
              </w:rPr>
              <w:t>700210</w:t>
            </w:r>
          </w:p>
        </w:tc>
        <w:tc>
          <w:tcPr>
            <w:tcW w:w="3436" w:type="dxa"/>
            <w:tcBorders>
              <w:top w:val="single" w:sz="4" w:space="0" w:color="auto"/>
              <w:left w:val="single" w:sz="4" w:space="0" w:color="auto"/>
              <w:bottom w:val="single" w:sz="4" w:space="0" w:color="auto"/>
              <w:right w:val="single" w:sz="4" w:space="0" w:color="auto"/>
            </w:tcBorders>
          </w:tcPr>
          <w:p w14:paraId="177C8AFD" w14:textId="77777777" w:rsidR="008433BE" w:rsidRPr="008433BE" w:rsidRDefault="008433BE" w:rsidP="00E00F7D">
            <w:pPr>
              <w:pStyle w:val="LndNormale1"/>
              <w:jc w:val="left"/>
              <w:rPr>
                <w:color w:val="002060"/>
                <w:sz w:val="20"/>
              </w:rPr>
            </w:pPr>
            <w:r w:rsidRPr="008433BE">
              <w:rPr>
                <w:color w:val="002060"/>
                <w:sz w:val="20"/>
              </w:rPr>
              <w:t>POL. RIPE SAN GINESIO A.S.D.</w:t>
            </w:r>
          </w:p>
        </w:tc>
      </w:tr>
    </w:tbl>
    <w:p w14:paraId="58126F29" w14:textId="77777777" w:rsidR="008433BE" w:rsidRPr="008433BE" w:rsidRDefault="008433BE" w:rsidP="008433BE">
      <w:pPr>
        <w:pStyle w:val="LndNormale1"/>
        <w:rPr>
          <w:color w:val="002060"/>
        </w:rPr>
      </w:pPr>
    </w:p>
    <w:p w14:paraId="563F6E6E" w14:textId="77777777" w:rsidR="008433BE" w:rsidRPr="008433BE" w:rsidRDefault="008433BE" w:rsidP="008433BE">
      <w:pPr>
        <w:pStyle w:val="LndNormale1"/>
        <w:rPr>
          <w:color w:val="002060"/>
        </w:rPr>
      </w:pPr>
    </w:p>
    <w:p w14:paraId="5A7C5970" w14:textId="77777777" w:rsidR="008433BE" w:rsidRPr="008433BE" w:rsidRDefault="008433BE" w:rsidP="008433BE">
      <w:pPr>
        <w:pStyle w:val="LndNormale1"/>
        <w:rPr>
          <w:b/>
          <w:color w:val="002060"/>
          <w:sz w:val="28"/>
          <w:szCs w:val="28"/>
        </w:rPr>
      </w:pPr>
      <w:r w:rsidRPr="008433BE">
        <w:rPr>
          <w:b/>
          <w:color w:val="002060"/>
          <w:sz w:val="28"/>
          <w:szCs w:val="28"/>
        </w:rPr>
        <w:t>ANNULLAMENTO TESSERAMENTI ANNUALI</w:t>
      </w:r>
    </w:p>
    <w:p w14:paraId="6F7FF19B" w14:textId="77777777" w:rsidR="008433BE" w:rsidRPr="008433BE" w:rsidRDefault="008433BE" w:rsidP="008433BE">
      <w:pPr>
        <w:pStyle w:val="LndNormale1"/>
        <w:rPr>
          <w:color w:val="002060"/>
        </w:rPr>
      </w:pPr>
    </w:p>
    <w:p w14:paraId="1A64B1EF" w14:textId="77777777" w:rsidR="008433BE" w:rsidRPr="008433BE" w:rsidRDefault="008433BE" w:rsidP="008433BE">
      <w:pPr>
        <w:pStyle w:val="LndNormale1"/>
        <w:rPr>
          <w:color w:val="002060"/>
        </w:rPr>
      </w:pPr>
      <w:r w:rsidRPr="008433BE">
        <w:rPr>
          <w:color w:val="002060"/>
        </w:rPr>
        <w:t>Vista la richiesta di svincolo per inattività ai sensi dell’art. 109 delle NOIF, presentate dagli esercenti la potestà genitoriale, esperiti i dovuti accertamenti, si procede allo svincolo dei seguenti calciatori/calciatrici:</w:t>
      </w:r>
    </w:p>
    <w:p w14:paraId="240AE396" w14:textId="77777777" w:rsidR="008433BE" w:rsidRPr="008433BE" w:rsidRDefault="008433BE" w:rsidP="008433BE">
      <w:pPr>
        <w:pStyle w:val="LndNormale1"/>
        <w:rPr>
          <w:b/>
          <w:color w:val="002060"/>
        </w:rPr>
      </w:pPr>
      <w:r w:rsidRPr="008433BE">
        <w:rPr>
          <w:b/>
          <w:color w:val="002060"/>
        </w:rPr>
        <w:t>PACINI VITTORIA</w:t>
      </w:r>
      <w:r w:rsidRPr="008433BE">
        <w:rPr>
          <w:b/>
          <w:color w:val="002060"/>
        </w:rPr>
        <w:tab/>
      </w:r>
      <w:r w:rsidRPr="008433BE">
        <w:rPr>
          <w:b/>
          <w:color w:val="002060"/>
        </w:rPr>
        <w:tab/>
        <w:t>nata 28.05.2011</w:t>
      </w:r>
      <w:r w:rsidRPr="008433BE">
        <w:rPr>
          <w:b/>
          <w:color w:val="002060"/>
        </w:rPr>
        <w:tab/>
        <w:t>204.353 A.S.D. U.MANDOLESI</w:t>
      </w:r>
    </w:p>
    <w:p w14:paraId="50C9A917" w14:textId="77777777" w:rsidR="008433BE" w:rsidRPr="008433BE" w:rsidRDefault="008433BE" w:rsidP="008433BE">
      <w:pPr>
        <w:pStyle w:val="LndNormale1"/>
        <w:rPr>
          <w:b/>
          <w:color w:val="002060"/>
        </w:rPr>
      </w:pPr>
      <w:r w:rsidRPr="008433BE">
        <w:rPr>
          <w:b/>
          <w:color w:val="002060"/>
        </w:rPr>
        <w:lastRenderedPageBreak/>
        <w:t>HMAMOUCH FADI</w:t>
      </w:r>
      <w:r w:rsidRPr="008433BE">
        <w:rPr>
          <w:b/>
          <w:color w:val="002060"/>
        </w:rPr>
        <w:tab/>
      </w:r>
      <w:r w:rsidRPr="008433BE">
        <w:rPr>
          <w:b/>
          <w:color w:val="002060"/>
        </w:rPr>
        <w:tab/>
        <w:t>nato 04.04.2011</w:t>
      </w:r>
      <w:r w:rsidRPr="008433BE">
        <w:rPr>
          <w:b/>
          <w:color w:val="002060"/>
        </w:rPr>
        <w:tab/>
        <w:t>962.982 ASD VF ADRIATICO</w:t>
      </w:r>
    </w:p>
    <w:p w14:paraId="6368A8A7" w14:textId="77777777" w:rsidR="008433BE" w:rsidRPr="008433BE" w:rsidRDefault="008433BE" w:rsidP="008433BE">
      <w:pPr>
        <w:pStyle w:val="LndNormale1"/>
        <w:rPr>
          <w:b/>
          <w:color w:val="002060"/>
        </w:rPr>
      </w:pPr>
    </w:p>
    <w:p w14:paraId="411AEB94" w14:textId="77777777" w:rsidR="008433BE" w:rsidRPr="008433BE" w:rsidRDefault="008433BE" w:rsidP="008433BE">
      <w:pPr>
        <w:pStyle w:val="LndNormale1"/>
        <w:rPr>
          <w:b/>
          <w:color w:val="002060"/>
        </w:rPr>
      </w:pPr>
    </w:p>
    <w:p w14:paraId="40CC6F99" w14:textId="77777777" w:rsidR="008433BE" w:rsidRPr="008433BE" w:rsidRDefault="008433BE" w:rsidP="008433BE">
      <w:pPr>
        <w:pStyle w:val="LndNormale1"/>
        <w:rPr>
          <w:color w:val="002060"/>
          <w:sz w:val="28"/>
          <w:szCs w:val="28"/>
        </w:rPr>
      </w:pPr>
      <w:r w:rsidRPr="008433BE">
        <w:rPr>
          <w:b/>
          <w:color w:val="002060"/>
          <w:sz w:val="28"/>
          <w:szCs w:val="28"/>
        </w:rPr>
        <w:t>AUTORIZZAZIONE EX ART. 34/3 N.O.I.F.</w:t>
      </w:r>
    </w:p>
    <w:p w14:paraId="7DE20A75" w14:textId="77777777" w:rsidR="008433BE" w:rsidRPr="008433BE" w:rsidRDefault="008433BE" w:rsidP="008433BE">
      <w:pPr>
        <w:pStyle w:val="LndNormale1"/>
        <w:rPr>
          <w:color w:val="002060"/>
        </w:rPr>
      </w:pPr>
    </w:p>
    <w:p w14:paraId="63B82E73" w14:textId="77777777" w:rsidR="008433BE" w:rsidRPr="008433BE" w:rsidRDefault="008433BE" w:rsidP="008433BE">
      <w:pPr>
        <w:pStyle w:val="LndNormale1"/>
        <w:rPr>
          <w:color w:val="002060"/>
        </w:rPr>
      </w:pPr>
      <w:r w:rsidRPr="008433BE">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2BDAED09" w14:textId="77777777" w:rsidR="008433BE" w:rsidRPr="008433BE" w:rsidRDefault="008433BE" w:rsidP="008433BE">
      <w:pPr>
        <w:pStyle w:val="LndNormale1"/>
        <w:rPr>
          <w:b/>
          <w:color w:val="002060"/>
        </w:rPr>
      </w:pPr>
      <w:r w:rsidRPr="008433BE">
        <w:rPr>
          <w:b/>
          <w:color w:val="002060"/>
        </w:rPr>
        <w:t xml:space="preserve">RICCI MATTEO </w:t>
      </w:r>
      <w:r w:rsidRPr="008433BE">
        <w:rPr>
          <w:b/>
          <w:color w:val="002060"/>
        </w:rPr>
        <w:tab/>
        <w:t>nato 22.09.2010</w:t>
      </w:r>
      <w:r w:rsidRPr="008433BE">
        <w:rPr>
          <w:b/>
          <w:color w:val="002060"/>
        </w:rPr>
        <w:tab/>
        <w:t>917.678 A.S.D. GROTTACCIA 2005</w:t>
      </w:r>
    </w:p>
    <w:p w14:paraId="613CA46C" w14:textId="77777777" w:rsidR="008433BE" w:rsidRPr="008433BE" w:rsidRDefault="008433BE" w:rsidP="0047674B">
      <w:pPr>
        <w:pStyle w:val="LndNormale1"/>
        <w:rPr>
          <w:rFonts w:cs="Arial"/>
          <w:color w:val="002060"/>
          <w:szCs w:val="22"/>
        </w:rPr>
      </w:pPr>
    </w:p>
    <w:p w14:paraId="482F1498" w14:textId="77777777" w:rsidR="006F79F4" w:rsidRDefault="006F79F4" w:rsidP="0047674B">
      <w:pPr>
        <w:pStyle w:val="LndNormale1"/>
        <w:rPr>
          <w:rFonts w:cs="Arial"/>
          <w:color w:val="002060"/>
          <w:szCs w:val="22"/>
        </w:rPr>
      </w:pPr>
    </w:p>
    <w:p w14:paraId="188BA11A" w14:textId="77777777" w:rsidR="00387589" w:rsidRPr="00D802FF" w:rsidRDefault="00387589" w:rsidP="00387589">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3FB02EB9" w14:textId="77777777" w:rsidR="00387589" w:rsidRPr="00D802FF" w:rsidRDefault="00387589" w:rsidP="00387589">
      <w:pPr>
        <w:pStyle w:val="LndNormale1"/>
        <w:rPr>
          <w:rFonts w:cs="Arial"/>
          <w:color w:val="002060"/>
          <w:szCs w:val="22"/>
        </w:rPr>
      </w:pPr>
    </w:p>
    <w:p w14:paraId="64FD4599" w14:textId="77777777" w:rsidR="00387589" w:rsidRPr="00D802FF" w:rsidRDefault="00387589" w:rsidP="00387589">
      <w:pPr>
        <w:pStyle w:val="Corpodeltesto21"/>
        <w:rPr>
          <w:rFonts w:ascii="Arial" w:hAnsi="Arial" w:cs="Arial"/>
          <w:color w:val="002060"/>
          <w:sz w:val="22"/>
          <w:szCs w:val="22"/>
        </w:rPr>
      </w:pPr>
      <w:bookmarkStart w:id="6"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6363E8FA" w14:textId="77777777" w:rsidR="00387589" w:rsidRPr="00D802FF" w:rsidRDefault="00387589" w:rsidP="00387589">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387589" w:rsidRPr="00D802FF" w14:paraId="0D455F6C" w14:textId="77777777" w:rsidTr="00391F72">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0AEDBC54" w14:textId="77777777" w:rsidR="00387589" w:rsidRPr="00D802FF" w:rsidRDefault="00387589" w:rsidP="00391F72">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D5E9F81" w14:textId="77777777" w:rsidR="00387589" w:rsidRPr="00D802FF" w:rsidRDefault="00387589" w:rsidP="00391F72">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121A1286" w14:textId="77777777" w:rsidR="00387589" w:rsidRPr="00D802FF" w:rsidRDefault="00387589" w:rsidP="00391F72">
            <w:pPr>
              <w:jc w:val="center"/>
              <w:rPr>
                <w:rFonts w:ascii="Arial" w:hAnsi="Arial" w:cs="Arial"/>
                <w:color w:val="002060"/>
              </w:rPr>
            </w:pPr>
            <w:r w:rsidRPr="00D802FF">
              <w:rPr>
                <w:rFonts w:ascii="Arial" w:hAnsi="Arial" w:cs="Arial"/>
                <w:color w:val="002060"/>
              </w:rPr>
              <w:t>A</w:t>
            </w:r>
          </w:p>
        </w:tc>
      </w:tr>
      <w:tr w:rsidR="00387589" w:rsidRPr="00D802FF" w14:paraId="082F61A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396A635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4170CCE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F728A4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041811E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CC2A67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279697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36D0D214"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13/05/2026</w:t>
            </w:r>
          </w:p>
        </w:tc>
      </w:tr>
      <w:tr w:rsidR="00387589" w:rsidRPr="00D802FF" w14:paraId="328755DF"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A72723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394E939"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2C3F47F"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bookmarkEnd w:id="6"/>
      <w:tr w:rsidR="00387589" w:rsidRPr="00D802FF" w14:paraId="33352757"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0CF62C86"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B16D95C"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69D7F9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69251BD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932F9C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3A4A0C7"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6DB8E48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3AAF1BFB" w14:textId="77777777" w:rsidTr="00391F72">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4FAAC5ED"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6577EA5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4466E6C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705415"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AD149EB"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A0D9F2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779E780C"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049F934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156568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3841B1D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B512FB2"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7FE3742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8E2264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16E2FB3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CD0271"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BC950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3EAEFF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705298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1611F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65EA5B29" w14:textId="77777777" w:rsidTr="00391F72">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7EAE65B7"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03810975"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854773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2B6F3FA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2ABCFCAE" w14:textId="77777777" w:rsidTr="00391F72">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6AB81E2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34693AA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43FBB78A"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15/06/2026</w:t>
            </w:r>
          </w:p>
        </w:tc>
      </w:tr>
      <w:tr w:rsidR="00387589" w:rsidRPr="00D802FF" w14:paraId="39369D62" w14:textId="77777777" w:rsidTr="00391F72">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2F3666FE"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5519F89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6061816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17AF3FF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25/06/2026</w:t>
            </w:r>
          </w:p>
        </w:tc>
      </w:tr>
    </w:tbl>
    <w:p w14:paraId="7F409596" w14:textId="77777777" w:rsidR="00387589" w:rsidRDefault="00387589" w:rsidP="00387589">
      <w:pPr>
        <w:pStyle w:val="LndNormale1"/>
        <w:rPr>
          <w:rFonts w:cs="Arial"/>
          <w:bCs/>
          <w:color w:val="002060"/>
        </w:rPr>
      </w:pPr>
    </w:p>
    <w:p w14:paraId="386A1BFC" w14:textId="77777777" w:rsidR="00CE489D" w:rsidRPr="00CE489D" w:rsidRDefault="00CE489D" w:rsidP="00387589">
      <w:pPr>
        <w:pStyle w:val="LndNormale1"/>
        <w:rPr>
          <w:rFonts w:cs="Arial"/>
          <w:bCs/>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lastRenderedPageBreak/>
        <w:t>NOTIZIE SU ATTIVITA’ AGONISTICA</w:t>
      </w:r>
      <w:bookmarkEnd w:id="7"/>
      <w:bookmarkEnd w:id="8"/>
      <w:bookmarkEnd w:id="9"/>
      <w:bookmarkEnd w:id="10"/>
      <w:bookmarkEnd w:id="11"/>
    </w:p>
    <w:p w14:paraId="6C430EFD" w14:textId="77777777" w:rsidR="00DC0676" w:rsidRDefault="00DC0676" w:rsidP="00DC0676">
      <w:pPr>
        <w:pStyle w:val="breakline"/>
        <w:rPr>
          <w:color w:val="002060"/>
        </w:rPr>
      </w:pPr>
    </w:p>
    <w:p w14:paraId="7B515733" w14:textId="77777777" w:rsidR="007B28AB" w:rsidRPr="00532A2B" w:rsidRDefault="007B28AB" w:rsidP="007B28AB">
      <w:pPr>
        <w:pStyle w:val="titolocampionato0"/>
        <w:shd w:val="clear" w:color="auto" w:fill="CCCCCC"/>
        <w:spacing w:before="80" w:after="40"/>
        <w:rPr>
          <w:color w:val="002060"/>
        </w:rPr>
      </w:pPr>
      <w:r w:rsidRPr="00532A2B">
        <w:rPr>
          <w:color w:val="002060"/>
        </w:rPr>
        <w:t>CALCIO A CINQUE SERIE C1</w:t>
      </w:r>
    </w:p>
    <w:p w14:paraId="7A8B2893" w14:textId="77777777" w:rsidR="007B28AB" w:rsidRPr="00532A2B" w:rsidRDefault="007B28AB" w:rsidP="007B28AB">
      <w:pPr>
        <w:pStyle w:val="titoloprinc0"/>
        <w:rPr>
          <w:color w:val="002060"/>
        </w:rPr>
      </w:pPr>
      <w:r w:rsidRPr="00532A2B">
        <w:rPr>
          <w:color w:val="002060"/>
        </w:rPr>
        <w:t>RISULTATI</w:t>
      </w:r>
    </w:p>
    <w:p w14:paraId="47A082B8" w14:textId="77777777" w:rsidR="007B28AB" w:rsidRPr="00532A2B" w:rsidRDefault="007B28AB" w:rsidP="007B28AB">
      <w:pPr>
        <w:pStyle w:val="breakline"/>
        <w:rPr>
          <w:color w:val="002060"/>
        </w:rPr>
      </w:pPr>
    </w:p>
    <w:p w14:paraId="73C3954C" w14:textId="77777777" w:rsidR="007B28AB" w:rsidRPr="00532A2B" w:rsidRDefault="007B28AB" w:rsidP="007B28AB">
      <w:pPr>
        <w:pStyle w:val="sottotitolocampionato10"/>
        <w:rPr>
          <w:color w:val="002060"/>
        </w:rPr>
      </w:pPr>
      <w:r w:rsidRPr="00532A2B">
        <w:rPr>
          <w:color w:val="002060"/>
        </w:rPr>
        <w:t>RISULTATI UFFICIALI GARE DEL 23/01/2026</w:t>
      </w:r>
    </w:p>
    <w:p w14:paraId="31437740" w14:textId="77777777" w:rsidR="007B28AB" w:rsidRPr="00F37323" w:rsidRDefault="007B28AB" w:rsidP="00F37323">
      <w:pPr>
        <w:pStyle w:val="sottotitolocampionato20"/>
        <w:spacing w:before="0" w:beforeAutospacing="0" w:after="0" w:afterAutospacing="0"/>
        <w:rPr>
          <w:rFonts w:ascii="Arial" w:hAnsi="Arial" w:cs="Arial"/>
          <w:color w:val="002060"/>
          <w:sz w:val="20"/>
          <w:szCs w:val="20"/>
        </w:rPr>
      </w:pPr>
      <w:r w:rsidRPr="00F37323">
        <w:rPr>
          <w:rFonts w:ascii="Arial" w:hAnsi="Arial" w:cs="Arial"/>
          <w:color w:val="002060"/>
          <w:sz w:val="20"/>
          <w:szCs w:val="20"/>
        </w:rPr>
        <w:t>Si trascrivono qui di seguito i risultati ufficiali delle gare disputate</w:t>
      </w:r>
    </w:p>
    <w:p w14:paraId="0442A8CC" w14:textId="77777777" w:rsidR="007B28AB" w:rsidRPr="00532A2B" w:rsidRDefault="007B28AB" w:rsidP="007B28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B28AB" w:rsidRPr="00532A2B" w14:paraId="6C56E56C"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4B4972BE"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245B9" w14:textId="77777777" w:rsidR="007B28AB" w:rsidRPr="00532A2B" w:rsidRDefault="007B28AB" w:rsidP="00E00F7D">
                  <w:pPr>
                    <w:pStyle w:val="headertabella0"/>
                    <w:rPr>
                      <w:color w:val="002060"/>
                    </w:rPr>
                  </w:pPr>
                  <w:r w:rsidRPr="00532A2B">
                    <w:rPr>
                      <w:color w:val="002060"/>
                    </w:rPr>
                    <w:t>GIRONE A - 3 Giornata - R</w:t>
                  </w:r>
                </w:p>
              </w:tc>
            </w:tr>
            <w:tr w:rsidR="007B28AB" w:rsidRPr="00532A2B" w14:paraId="1A51B72E"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C3C720" w14:textId="77777777" w:rsidR="007B28AB" w:rsidRPr="00532A2B" w:rsidRDefault="007B28AB" w:rsidP="00E00F7D">
                  <w:pPr>
                    <w:pStyle w:val="rowtabella0"/>
                    <w:rPr>
                      <w:color w:val="002060"/>
                    </w:rPr>
                  </w:pPr>
                  <w:r w:rsidRPr="00532A2B">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B0A3E" w14:textId="77777777" w:rsidR="007B28AB" w:rsidRPr="00532A2B" w:rsidRDefault="007B28AB" w:rsidP="00E00F7D">
                  <w:pPr>
                    <w:pStyle w:val="rowtabella0"/>
                    <w:rPr>
                      <w:color w:val="002060"/>
                    </w:rPr>
                  </w:pPr>
                  <w:r w:rsidRPr="00532A2B">
                    <w:rPr>
                      <w:color w:val="002060"/>
                    </w:rPr>
                    <w:t>- LUCREZIA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4AA6B" w14:textId="77777777" w:rsidR="007B28AB" w:rsidRPr="00532A2B" w:rsidRDefault="007B28AB" w:rsidP="00E00F7D">
                  <w:pPr>
                    <w:pStyle w:val="rowtabella0"/>
                    <w:jc w:val="center"/>
                    <w:rPr>
                      <w:color w:val="002060"/>
                    </w:rPr>
                  </w:pPr>
                  <w:r w:rsidRPr="00532A2B">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A7FB2" w14:textId="77777777" w:rsidR="007B28AB" w:rsidRPr="00532A2B" w:rsidRDefault="007B28AB" w:rsidP="00E00F7D">
                  <w:pPr>
                    <w:pStyle w:val="rowtabella0"/>
                    <w:jc w:val="center"/>
                    <w:rPr>
                      <w:color w:val="002060"/>
                    </w:rPr>
                  </w:pPr>
                  <w:r w:rsidRPr="00532A2B">
                    <w:rPr>
                      <w:color w:val="002060"/>
                    </w:rPr>
                    <w:t> </w:t>
                  </w:r>
                </w:p>
              </w:tc>
            </w:tr>
            <w:tr w:rsidR="007B28AB" w:rsidRPr="00532A2B" w14:paraId="43B4E42C"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ED23E5" w14:textId="77777777" w:rsidR="007B28AB" w:rsidRPr="00532A2B" w:rsidRDefault="007B28AB" w:rsidP="00E00F7D">
                  <w:pPr>
                    <w:pStyle w:val="rowtabella0"/>
                    <w:rPr>
                      <w:color w:val="002060"/>
                    </w:rPr>
                  </w:pPr>
                  <w:r w:rsidRPr="00532A2B">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86ED45" w14:textId="77777777" w:rsidR="007B28AB" w:rsidRPr="00532A2B" w:rsidRDefault="007B28AB" w:rsidP="00E00F7D">
                  <w:pPr>
                    <w:pStyle w:val="rowtabella0"/>
                    <w:rPr>
                      <w:color w:val="002060"/>
                    </w:rPr>
                  </w:pPr>
                  <w:r w:rsidRPr="00532A2B">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494B2E" w14:textId="77777777" w:rsidR="007B28AB" w:rsidRPr="00532A2B" w:rsidRDefault="007B28AB" w:rsidP="00E00F7D">
                  <w:pPr>
                    <w:pStyle w:val="rowtabella0"/>
                    <w:jc w:val="center"/>
                    <w:rPr>
                      <w:color w:val="002060"/>
                    </w:rPr>
                  </w:pPr>
                  <w:r w:rsidRPr="00532A2B">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D5F8C0" w14:textId="77777777" w:rsidR="007B28AB" w:rsidRPr="00532A2B" w:rsidRDefault="007B28AB" w:rsidP="00E00F7D">
                  <w:pPr>
                    <w:pStyle w:val="rowtabella0"/>
                    <w:jc w:val="center"/>
                    <w:rPr>
                      <w:color w:val="002060"/>
                    </w:rPr>
                  </w:pPr>
                  <w:r w:rsidRPr="00532A2B">
                    <w:rPr>
                      <w:color w:val="002060"/>
                    </w:rPr>
                    <w:t> </w:t>
                  </w:r>
                </w:p>
              </w:tc>
            </w:tr>
            <w:tr w:rsidR="007B28AB" w:rsidRPr="00532A2B" w14:paraId="350DFFDE"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A240BB" w14:textId="77777777" w:rsidR="007B28AB" w:rsidRPr="00532A2B" w:rsidRDefault="007B28AB" w:rsidP="00E00F7D">
                  <w:pPr>
                    <w:pStyle w:val="rowtabella0"/>
                    <w:rPr>
                      <w:color w:val="002060"/>
                    </w:rPr>
                  </w:pPr>
                  <w:r w:rsidRPr="00532A2B">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9A0A1F" w14:textId="77777777" w:rsidR="007B28AB" w:rsidRPr="00532A2B" w:rsidRDefault="007B28AB" w:rsidP="00E00F7D">
                  <w:pPr>
                    <w:pStyle w:val="rowtabella0"/>
                    <w:rPr>
                      <w:color w:val="002060"/>
                    </w:rPr>
                  </w:pPr>
                  <w:r w:rsidRPr="00532A2B">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8305FA" w14:textId="77777777" w:rsidR="007B28AB" w:rsidRPr="00532A2B" w:rsidRDefault="007B28AB" w:rsidP="00E00F7D">
                  <w:pPr>
                    <w:pStyle w:val="rowtabella0"/>
                    <w:jc w:val="center"/>
                    <w:rPr>
                      <w:color w:val="002060"/>
                    </w:rPr>
                  </w:pPr>
                  <w:r w:rsidRPr="00532A2B">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8922EE" w14:textId="77777777" w:rsidR="007B28AB" w:rsidRPr="00532A2B" w:rsidRDefault="007B28AB" w:rsidP="00E00F7D">
                  <w:pPr>
                    <w:pStyle w:val="rowtabella0"/>
                    <w:jc w:val="center"/>
                    <w:rPr>
                      <w:color w:val="002060"/>
                    </w:rPr>
                  </w:pPr>
                  <w:r w:rsidRPr="00532A2B">
                    <w:rPr>
                      <w:color w:val="002060"/>
                    </w:rPr>
                    <w:t> </w:t>
                  </w:r>
                </w:p>
              </w:tc>
            </w:tr>
            <w:tr w:rsidR="007B28AB" w:rsidRPr="00532A2B" w14:paraId="65EC0F86"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1DC7C7" w14:textId="77777777" w:rsidR="007B28AB" w:rsidRPr="00532A2B" w:rsidRDefault="007B28AB" w:rsidP="00E00F7D">
                  <w:pPr>
                    <w:pStyle w:val="rowtabella0"/>
                    <w:rPr>
                      <w:color w:val="002060"/>
                    </w:rPr>
                  </w:pPr>
                  <w:r w:rsidRPr="00532A2B">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861F39" w14:textId="77777777" w:rsidR="007B28AB" w:rsidRPr="00532A2B" w:rsidRDefault="007B28AB" w:rsidP="00E00F7D">
                  <w:pPr>
                    <w:pStyle w:val="rowtabella0"/>
                    <w:rPr>
                      <w:color w:val="002060"/>
                    </w:rPr>
                  </w:pPr>
                  <w:r w:rsidRPr="00532A2B">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687FFC" w14:textId="77777777" w:rsidR="007B28AB" w:rsidRPr="00532A2B" w:rsidRDefault="007B28AB" w:rsidP="00E00F7D">
                  <w:pPr>
                    <w:pStyle w:val="rowtabella0"/>
                    <w:jc w:val="center"/>
                    <w:rPr>
                      <w:color w:val="002060"/>
                    </w:rPr>
                  </w:pPr>
                  <w:r w:rsidRPr="00532A2B">
                    <w:rPr>
                      <w:color w:val="002060"/>
                    </w:rPr>
                    <w:t>7 - 7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02BBD1" w14:textId="77777777" w:rsidR="007B28AB" w:rsidRPr="00532A2B" w:rsidRDefault="007B28AB" w:rsidP="00E00F7D">
                  <w:pPr>
                    <w:pStyle w:val="rowtabella0"/>
                    <w:jc w:val="center"/>
                    <w:rPr>
                      <w:color w:val="002060"/>
                    </w:rPr>
                  </w:pPr>
                  <w:r w:rsidRPr="00532A2B">
                    <w:rPr>
                      <w:color w:val="002060"/>
                    </w:rPr>
                    <w:t> </w:t>
                  </w:r>
                </w:p>
              </w:tc>
            </w:tr>
            <w:tr w:rsidR="007B28AB" w:rsidRPr="00532A2B" w14:paraId="25E5787E"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1C7646" w14:textId="77777777" w:rsidR="007B28AB" w:rsidRPr="00532A2B" w:rsidRDefault="007B28AB" w:rsidP="00E00F7D">
                  <w:pPr>
                    <w:pStyle w:val="rowtabella0"/>
                    <w:rPr>
                      <w:color w:val="002060"/>
                    </w:rPr>
                  </w:pPr>
                  <w:r w:rsidRPr="00532A2B">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F2392A" w14:textId="77777777" w:rsidR="007B28AB" w:rsidRPr="00532A2B" w:rsidRDefault="007B28AB" w:rsidP="00E00F7D">
                  <w:pPr>
                    <w:pStyle w:val="rowtabella0"/>
                    <w:rPr>
                      <w:color w:val="002060"/>
                    </w:rPr>
                  </w:pPr>
                  <w:r w:rsidRPr="00532A2B">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87E304" w14:textId="77777777" w:rsidR="007B28AB" w:rsidRPr="00532A2B" w:rsidRDefault="007B28AB" w:rsidP="00E00F7D">
                  <w:pPr>
                    <w:pStyle w:val="rowtabella0"/>
                    <w:jc w:val="center"/>
                    <w:rPr>
                      <w:color w:val="002060"/>
                    </w:rPr>
                  </w:pPr>
                  <w:r w:rsidRPr="00532A2B">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1CD35E" w14:textId="77777777" w:rsidR="007B28AB" w:rsidRPr="00532A2B" w:rsidRDefault="007B28AB" w:rsidP="00E00F7D">
                  <w:pPr>
                    <w:pStyle w:val="rowtabella0"/>
                    <w:jc w:val="center"/>
                    <w:rPr>
                      <w:color w:val="002060"/>
                    </w:rPr>
                  </w:pPr>
                  <w:r w:rsidRPr="00532A2B">
                    <w:rPr>
                      <w:color w:val="002060"/>
                    </w:rPr>
                    <w:t> </w:t>
                  </w:r>
                </w:p>
              </w:tc>
            </w:tr>
            <w:tr w:rsidR="007B28AB" w:rsidRPr="00532A2B" w14:paraId="2CB8FE17"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4C4E37" w14:textId="77777777" w:rsidR="007B28AB" w:rsidRPr="00532A2B" w:rsidRDefault="007B28AB" w:rsidP="00E00F7D">
                  <w:pPr>
                    <w:pStyle w:val="rowtabella0"/>
                    <w:rPr>
                      <w:color w:val="002060"/>
                    </w:rPr>
                  </w:pPr>
                  <w:r w:rsidRPr="00532A2B">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618904" w14:textId="77777777" w:rsidR="007B28AB" w:rsidRPr="00532A2B" w:rsidRDefault="007B28AB" w:rsidP="00E00F7D">
                  <w:pPr>
                    <w:pStyle w:val="rowtabella0"/>
                    <w:rPr>
                      <w:color w:val="002060"/>
                    </w:rPr>
                  </w:pPr>
                  <w:r w:rsidRPr="00532A2B">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D2542B" w14:textId="77777777" w:rsidR="007B28AB" w:rsidRPr="00532A2B" w:rsidRDefault="007B28AB" w:rsidP="00E00F7D">
                  <w:pPr>
                    <w:pStyle w:val="rowtabella0"/>
                    <w:jc w:val="center"/>
                    <w:rPr>
                      <w:color w:val="002060"/>
                    </w:rPr>
                  </w:pPr>
                  <w:r w:rsidRPr="00532A2B">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F3B6CE" w14:textId="77777777" w:rsidR="007B28AB" w:rsidRPr="00532A2B" w:rsidRDefault="007B28AB" w:rsidP="00E00F7D">
                  <w:pPr>
                    <w:pStyle w:val="rowtabella0"/>
                    <w:jc w:val="center"/>
                    <w:rPr>
                      <w:color w:val="002060"/>
                    </w:rPr>
                  </w:pPr>
                  <w:r w:rsidRPr="00532A2B">
                    <w:rPr>
                      <w:color w:val="002060"/>
                    </w:rPr>
                    <w:t> </w:t>
                  </w:r>
                </w:p>
              </w:tc>
            </w:tr>
            <w:tr w:rsidR="007B28AB" w:rsidRPr="00532A2B" w14:paraId="0DB77E3D"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F88F7F" w14:textId="77777777" w:rsidR="007B28AB" w:rsidRPr="00532A2B" w:rsidRDefault="007B28AB" w:rsidP="00E00F7D">
                  <w:pPr>
                    <w:pStyle w:val="rowtabella0"/>
                    <w:rPr>
                      <w:color w:val="002060"/>
                    </w:rPr>
                  </w:pPr>
                  <w:r w:rsidRPr="00532A2B">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5DE7F" w14:textId="77777777" w:rsidR="007B28AB" w:rsidRPr="00532A2B" w:rsidRDefault="007B28AB" w:rsidP="00E00F7D">
                  <w:pPr>
                    <w:pStyle w:val="rowtabella0"/>
                    <w:rPr>
                      <w:color w:val="002060"/>
                    </w:rPr>
                  </w:pPr>
                  <w:r w:rsidRPr="00532A2B">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55C12" w14:textId="77777777" w:rsidR="007B28AB" w:rsidRPr="00532A2B" w:rsidRDefault="007B28AB" w:rsidP="00E00F7D">
                  <w:pPr>
                    <w:pStyle w:val="rowtabella0"/>
                    <w:jc w:val="center"/>
                    <w:rPr>
                      <w:color w:val="002060"/>
                    </w:rPr>
                  </w:pPr>
                  <w:r w:rsidRPr="00532A2B">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9DF46" w14:textId="77777777" w:rsidR="007B28AB" w:rsidRPr="00532A2B" w:rsidRDefault="007B28AB" w:rsidP="00E00F7D">
                  <w:pPr>
                    <w:pStyle w:val="rowtabella0"/>
                    <w:jc w:val="center"/>
                    <w:rPr>
                      <w:color w:val="002060"/>
                    </w:rPr>
                  </w:pPr>
                  <w:r w:rsidRPr="00532A2B">
                    <w:rPr>
                      <w:color w:val="002060"/>
                    </w:rPr>
                    <w:t> </w:t>
                  </w:r>
                </w:p>
              </w:tc>
            </w:tr>
            <w:tr w:rsidR="007B28AB" w:rsidRPr="00532A2B" w14:paraId="6EF3C970"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53729CBC" w14:textId="77777777" w:rsidR="007B28AB" w:rsidRPr="00532A2B" w:rsidRDefault="007B28AB" w:rsidP="00E00F7D">
                  <w:pPr>
                    <w:pStyle w:val="rowtabella0"/>
                    <w:rPr>
                      <w:color w:val="002060"/>
                    </w:rPr>
                  </w:pPr>
                  <w:r w:rsidRPr="00532A2B">
                    <w:rPr>
                      <w:color w:val="002060"/>
                    </w:rPr>
                    <w:t>(1) - disputata il 24/01/2026</w:t>
                  </w:r>
                </w:p>
              </w:tc>
            </w:tr>
          </w:tbl>
          <w:p w14:paraId="1983B22B" w14:textId="77777777" w:rsidR="007B28AB" w:rsidRPr="00532A2B" w:rsidRDefault="007B28AB" w:rsidP="00E00F7D">
            <w:pPr>
              <w:rPr>
                <w:color w:val="002060"/>
              </w:rPr>
            </w:pPr>
          </w:p>
        </w:tc>
      </w:tr>
    </w:tbl>
    <w:p w14:paraId="5CAC5D37" w14:textId="77777777" w:rsidR="007B28AB" w:rsidRPr="00532A2B" w:rsidRDefault="007B28AB" w:rsidP="007B28AB">
      <w:pPr>
        <w:pStyle w:val="breakline"/>
        <w:rPr>
          <w:rFonts w:eastAsiaTheme="minorEastAsia"/>
          <w:color w:val="002060"/>
        </w:rPr>
      </w:pPr>
    </w:p>
    <w:p w14:paraId="5B80DFEB" w14:textId="77777777" w:rsidR="007B28AB" w:rsidRPr="00532A2B" w:rsidRDefault="007B28AB" w:rsidP="007B28AB">
      <w:pPr>
        <w:pStyle w:val="breakline"/>
        <w:rPr>
          <w:color w:val="002060"/>
        </w:rPr>
      </w:pPr>
    </w:p>
    <w:p w14:paraId="7A1B2B82" w14:textId="77777777" w:rsidR="007B28AB" w:rsidRPr="00532A2B" w:rsidRDefault="007B28AB" w:rsidP="007B28AB">
      <w:pPr>
        <w:pStyle w:val="titoloprinc0"/>
        <w:rPr>
          <w:color w:val="002060"/>
        </w:rPr>
      </w:pPr>
      <w:r w:rsidRPr="00532A2B">
        <w:rPr>
          <w:color w:val="002060"/>
        </w:rPr>
        <w:t>GIUDICE SPORTIVO</w:t>
      </w:r>
    </w:p>
    <w:p w14:paraId="7F612511" w14:textId="77777777" w:rsidR="007B28AB" w:rsidRPr="00532A2B" w:rsidRDefault="007B28AB" w:rsidP="007B28AB">
      <w:pPr>
        <w:pStyle w:val="diffida"/>
        <w:rPr>
          <w:color w:val="002060"/>
        </w:rPr>
      </w:pPr>
      <w:r w:rsidRPr="00532A2B">
        <w:rPr>
          <w:color w:val="002060"/>
        </w:rPr>
        <w:t>Il Giudice Sportivo Avv. Agnese Lazzaretti, con l'assistenza del Segretario Angelo Castellana, nella seduta del 28/01/2026, ha adottato le decisioni che di seguito integralmente si riportano:</w:t>
      </w:r>
    </w:p>
    <w:p w14:paraId="4CD7ED58" w14:textId="77777777" w:rsidR="007B28AB" w:rsidRPr="00532A2B" w:rsidRDefault="007B28AB" w:rsidP="007B28AB">
      <w:pPr>
        <w:pStyle w:val="titolo10"/>
        <w:rPr>
          <w:color w:val="002060"/>
        </w:rPr>
      </w:pPr>
      <w:r w:rsidRPr="00532A2B">
        <w:rPr>
          <w:color w:val="002060"/>
        </w:rPr>
        <w:t xml:space="preserve">GARE DEL 23/ 1/2026 </w:t>
      </w:r>
    </w:p>
    <w:p w14:paraId="12B91FAA" w14:textId="77777777" w:rsidR="007B28AB" w:rsidRPr="00532A2B" w:rsidRDefault="007B28AB" w:rsidP="007B28AB">
      <w:pPr>
        <w:pStyle w:val="titolo7a"/>
        <w:rPr>
          <w:color w:val="002060"/>
        </w:rPr>
      </w:pPr>
      <w:r w:rsidRPr="00532A2B">
        <w:rPr>
          <w:color w:val="002060"/>
        </w:rPr>
        <w:t xml:space="preserve">PROVVEDIMENTI DISCIPLINARI </w:t>
      </w:r>
    </w:p>
    <w:p w14:paraId="6300764D"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23C754FF" w14:textId="77777777" w:rsidR="007B28AB" w:rsidRPr="00532A2B" w:rsidRDefault="007B28AB" w:rsidP="007B28AB">
      <w:pPr>
        <w:pStyle w:val="titolo30"/>
        <w:rPr>
          <w:color w:val="002060"/>
        </w:rPr>
      </w:pPr>
      <w:r w:rsidRPr="00532A2B">
        <w:rPr>
          <w:color w:val="002060"/>
        </w:rPr>
        <w:t xml:space="preserve">DIRIGENTI </w:t>
      </w:r>
    </w:p>
    <w:p w14:paraId="31147921" w14:textId="77777777" w:rsidR="007B28AB" w:rsidRPr="00532A2B" w:rsidRDefault="007B28AB" w:rsidP="007B28AB">
      <w:pPr>
        <w:pStyle w:val="titolo20"/>
        <w:rPr>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7C8B19AC" w14:textId="77777777" w:rsidTr="00E00F7D">
        <w:tc>
          <w:tcPr>
            <w:tcW w:w="2200" w:type="dxa"/>
            <w:tcMar>
              <w:top w:w="20" w:type="dxa"/>
              <w:left w:w="20" w:type="dxa"/>
              <w:bottom w:w="20" w:type="dxa"/>
              <w:right w:w="20" w:type="dxa"/>
            </w:tcMar>
            <w:vAlign w:val="center"/>
            <w:hideMark/>
          </w:tcPr>
          <w:p w14:paraId="7977AD31" w14:textId="77777777" w:rsidR="007B28AB" w:rsidRPr="00532A2B" w:rsidRDefault="007B28AB" w:rsidP="00E00F7D">
            <w:pPr>
              <w:pStyle w:val="movimento"/>
              <w:rPr>
                <w:color w:val="002060"/>
              </w:rPr>
            </w:pPr>
            <w:r w:rsidRPr="00532A2B">
              <w:rPr>
                <w:color w:val="002060"/>
              </w:rPr>
              <w:t>MONTEFIORI RICCARDO</w:t>
            </w:r>
          </w:p>
        </w:tc>
        <w:tc>
          <w:tcPr>
            <w:tcW w:w="2200" w:type="dxa"/>
            <w:tcMar>
              <w:top w:w="20" w:type="dxa"/>
              <w:left w:w="20" w:type="dxa"/>
              <w:bottom w:w="20" w:type="dxa"/>
              <w:right w:w="20" w:type="dxa"/>
            </w:tcMar>
            <w:vAlign w:val="center"/>
            <w:hideMark/>
          </w:tcPr>
          <w:p w14:paraId="7F3C3891" w14:textId="77777777" w:rsidR="007B28AB" w:rsidRPr="00532A2B" w:rsidRDefault="007B28AB" w:rsidP="00E00F7D">
            <w:pPr>
              <w:pStyle w:val="movimento2"/>
              <w:rPr>
                <w:color w:val="002060"/>
              </w:rPr>
            </w:pPr>
            <w:r w:rsidRPr="00532A2B">
              <w:rPr>
                <w:color w:val="002060"/>
              </w:rPr>
              <w:t xml:space="preserve">(REAL FABRIANO) </w:t>
            </w:r>
          </w:p>
        </w:tc>
        <w:tc>
          <w:tcPr>
            <w:tcW w:w="800" w:type="dxa"/>
            <w:tcMar>
              <w:top w:w="20" w:type="dxa"/>
              <w:left w:w="20" w:type="dxa"/>
              <w:bottom w:w="20" w:type="dxa"/>
              <w:right w:w="20" w:type="dxa"/>
            </w:tcMar>
            <w:vAlign w:val="center"/>
            <w:hideMark/>
          </w:tcPr>
          <w:p w14:paraId="445317F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2CB8AB1" w14:textId="77777777" w:rsidR="007B28AB" w:rsidRPr="00532A2B" w:rsidRDefault="007B28AB" w:rsidP="00E00F7D">
            <w:pPr>
              <w:pStyle w:val="movimento"/>
              <w:rPr>
                <w:color w:val="002060"/>
              </w:rPr>
            </w:pPr>
            <w:r w:rsidRPr="00532A2B">
              <w:rPr>
                <w:color w:val="002060"/>
              </w:rPr>
              <w:t>POLUCCI EMANUELE</w:t>
            </w:r>
          </w:p>
        </w:tc>
        <w:tc>
          <w:tcPr>
            <w:tcW w:w="2200" w:type="dxa"/>
            <w:tcMar>
              <w:top w:w="20" w:type="dxa"/>
              <w:left w:w="20" w:type="dxa"/>
              <w:bottom w:w="20" w:type="dxa"/>
              <w:right w:w="20" w:type="dxa"/>
            </w:tcMar>
            <w:vAlign w:val="center"/>
            <w:hideMark/>
          </w:tcPr>
          <w:p w14:paraId="15947CF9" w14:textId="77777777" w:rsidR="007B28AB" w:rsidRPr="00532A2B" w:rsidRDefault="007B28AB" w:rsidP="00E00F7D">
            <w:pPr>
              <w:pStyle w:val="movimento2"/>
              <w:rPr>
                <w:color w:val="002060"/>
              </w:rPr>
            </w:pPr>
            <w:r w:rsidRPr="00532A2B">
              <w:rPr>
                <w:color w:val="002060"/>
              </w:rPr>
              <w:t xml:space="preserve">(TRE TORRI A.S.D.) </w:t>
            </w:r>
          </w:p>
        </w:tc>
      </w:tr>
    </w:tbl>
    <w:p w14:paraId="7F64C4AE" w14:textId="77777777" w:rsidR="007B28AB" w:rsidRPr="00532A2B" w:rsidRDefault="007B28AB" w:rsidP="007B28AB">
      <w:pPr>
        <w:pStyle w:val="titolo30"/>
        <w:rPr>
          <w:rFonts w:eastAsiaTheme="minorEastAsia"/>
          <w:color w:val="002060"/>
        </w:rPr>
      </w:pPr>
      <w:r w:rsidRPr="00532A2B">
        <w:rPr>
          <w:color w:val="002060"/>
        </w:rPr>
        <w:t xml:space="preserve">ALLENATORI </w:t>
      </w:r>
    </w:p>
    <w:p w14:paraId="57DA4850" w14:textId="77777777" w:rsidR="007B28AB" w:rsidRPr="00532A2B" w:rsidRDefault="007B28AB" w:rsidP="007B28AB">
      <w:pPr>
        <w:pStyle w:val="titolo20"/>
        <w:rPr>
          <w:color w:val="002060"/>
        </w:rPr>
      </w:pPr>
      <w:r w:rsidRPr="00532A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2E7D5086" w14:textId="77777777" w:rsidTr="00E00F7D">
        <w:tc>
          <w:tcPr>
            <w:tcW w:w="2200" w:type="dxa"/>
            <w:tcMar>
              <w:top w:w="20" w:type="dxa"/>
              <w:left w:w="20" w:type="dxa"/>
              <w:bottom w:w="20" w:type="dxa"/>
              <w:right w:w="20" w:type="dxa"/>
            </w:tcMar>
            <w:vAlign w:val="center"/>
            <w:hideMark/>
          </w:tcPr>
          <w:p w14:paraId="6C14FDB3" w14:textId="77777777" w:rsidR="007B28AB" w:rsidRPr="00532A2B" w:rsidRDefault="007B28AB" w:rsidP="00E00F7D">
            <w:pPr>
              <w:pStyle w:val="movimento"/>
              <w:rPr>
                <w:color w:val="002060"/>
              </w:rPr>
            </w:pPr>
            <w:r w:rsidRPr="00532A2B">
              <w:rPr>
                <w:color w:val="002060"/>
              </w:rPr>
              <w:t>BARGONI ENZO</w:t>
            </w:r>
          </w:p>
        </w:tc>
        <w:tc>
          <w:tcPr>
            <w:tcW w:w="2200" w:type="dxa"/>
            <w:tcMar>
              <w:top w:w="20" w:type="dxa"/>
              <w:left w:w="20" w:type="dxa"/>
              <w:bottom w:w="20" w:type="dxa"/>
              <w:right w:w="20" w:type="dxa"/>
            </w:tcMar>
            <w:vAlign w:val="center"/>
            <w:hideMark/>
          </w:tcPr>
          <w:p w14:paraId="7C55B7A8" w14:textId="77777777" w:rsidR="007B28AB" w:rsidRPr="00532A2B" w:rsidRDefault="007B28AB" w:rsidP="00E00F7D">
            <w:pPr>
              <w:pStyle w:val="movimento2"/>
              <w:rPr>
                <w:color w:val="002060"/>
              </w:rPr>
            </w:pPr>
            <w:r w:rsidRPr="00532A2B">
              <w:rPr>
                <w:color w:val="002060"/>
              </w:rPr>
              <w:t xml:space="preserve">(MONTELUPONE CALCIO A 5) </w:t>
            </w:r>
          </w:p>
        </w:tc>
        <w:tc>
          <w:tcPr>
            <w:tcW w:w="800" w:type="dxa"/>
            <w:tcMar>
              <w:top w:w="20" w:type="dxa"/>
              <w:left w:w="20" w:type="dxa"/>
              <w:bottom w:w="20" w:type="dxa"/>
              <w:right w:w="20" w:type="dxa"/>
            </w:tcMar>
            <w:vAlign w:val="center"/>
            <w:hideMark/>
          </w:tcPr>
          <w:p w14:paraId="7F739D24"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1606AB0"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AE9981C" w14:textId="77777777" w:rsidR="007B28AB" w:rsidRPr="00532A2B" w:rsidRDefault="007B28AB" w:rsidP="00E00F7D">
            <w:pPr>
              <w:pStyle w:val="movimento2"/>
              <w:rPr>
                <w:color w:val="002060"/>
              </w:rPr>
            </w:pPr>
            <w:r w:rsidRPr="00532A2B">
              <w:rPr>
                <w:color w:val="002060"/>
              </w:rPr>
              <w:t> </w:t>
            </w:r>
          </w:p>
        </w:tc>
      </w:tr>
    </w:tbl>
    <w:p w14:paraId="1887032B" w14:textId="77777777" w:rsidR="007B28AB" w:rsidRPr="00532A2B" w:rsidRDefault="007B28AB" w:rsidP="007B28AB">
      <w:pPr>
        <w:pStyle w:val="titolo30"/>
        <w:rPr>
          <w:rFonts w:eastAsiaTheme="minorEastAsia"/>
          <w:color w:val="002060"/>
        </w:rPr>
      </w:pPr>
      <w:r w:rsidRPr="00532A2B">
        <w:rPr>
          <w:color w:val="002060"/>
        </w:rPr>
        <w:t xml:space="preserve">CALCIATORI ESPULSI </w:t>
      </w:r>
    </w:p>
    <w:p w14:paraId="0E913DF9" w14:textId="77777777" w:rsidR="007B28AB" w:rsidRPr="00532A2B" w:rsidRDefault="007B28AB" w:rsidP="007B28AB">
      <w:pPr>
        <w:pStyle w:val="titolo20"/>
        <w:rPr>
          <w:color w:val="002060"/>
        </w:rPr>
      </w:pPr>
      <w:r w:rsidRPr="00532A2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9729AF4" w14:textId="77777777" w:rsidTr="00E00F7D">
        <w:tc>
          <w:tcPr>
            <w:tcW w:w="2200" w:type="dxa"/>
            <w:tcMar>
              <w:top w:w="20" w:type="dxa"/>
              <w:left w:w="20" w:type="dxa"/>
              <w:bottom w:w="20" w:type="dxa"/>
              <w:right w:w="20" w:type="dxa"/>
            </w:tcMar>
            <w:vAlign w:val="center"/>
            <w:hideMark/>
          </w:tcPr>
          <w:p w14:paraId="75033985" w14:textId="77777777" w:rsidR="007B28AB" w:rsidRPr="00532A2B" w:rsidRDefault="007B28AB" w:rsidP="00E00F7D">
            <w:pPr>
              <w:pStyle w:val="movimento"/>
              <w:rPr>
                <w:color w:val="002060"/>
              </w:rPr>
            </w:pPr>
            <w:r w:rsidRPr="00532A2B">
              <w:rPr>
                <w:color w:val="002060"/>
              </w:rPr>
              <w:t>MASSUCCI MIRKO</w:t>
            </w:r>
          </w:p>
        </w:tc>
        <w:tc>
          <w:tcPr>
            <w:tcW w:w="2200" w:type="dxa"/>
            <w:tcMar>
              <w:top w:w="20" w:type="dxa"/>
              <w:left w:w="20" w:type="dxa"/>
              <w:bottom w:w="20" w:type="dxa"/>
              <w:right w:w="20" w:type="dxa"/>
            </w:tcMar>
            <w:vAlign w:val="center"/>
            <w:hideMark/>
          </w:tcPr>
          <w:p w14:paraId="17C288C6" w14:textId="77777777" w:rsidR="007B28AB" w:rsidRPr="00532A2B" w:rsidRDefault="007B28AB" w:rsidP="00E00F7D">
            <w:pPr>
              <w:pStyle w:val="movimento2"/>
              <w:rPr>
                <w:color w:val="002060"/>
              </w:rPr>
            </w:pPr>
            <w:r w:rsidRPr="00532A2B">
              <w:rPr>
                <w:color w:val="002060"/>
              </w:rPr>
              <w:t xml:space="preserve">(BAYER CAPPUCCINI) </w:t>
            </w:r>
          </w:p>
        </w:tc>
        <w:tc>
          <w:tcPr>
            <w:tcW w:w="800" w:type="dxa"/>
            <w:tcMar>
              <w:top w:w="20" w:type="dxa"/>
              <w:left w:w="20" w:type="dxa"/>
              <w:bottom w:w="20" w:type="dxa"/>
              <w:right w:w="20" w:type="dxa"/>
            </w:tcMar>
            <w:vAlign w:val="center"/>
            <w:hideMark/>
          </w:tcPr>
          <w:p w14:paraId="1D05C54F"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16F3614" w14:textId="77777777" w:rsidR="007B28AB" w:rsidRPr="00532A2B" w:rsidRDefault="007B28AB" w:rsidP="00E00F7D">
            <w:pPr>
              <w:pStyle w:val="movimento"/>
              <w:rPr>
                <w:color w:val="002060"/>
              </w:rPr>
            </w:pPr>
            <w:r w:rsidRPr="00532A2B">
              <w:rPr>
                <w:color w:val="002060"/>
              </w:rPr>
              <w:t>GATTA MATTEO ALESSIO</w:t>
            </w:r>
          </w:p>
        </w:tc>
        <w:tc>
          <w:tcPr>
            <w:tcW w:w="2200" w:type="dxa"/>
            <w:tcMar>
              <w:top w:w="20" w:type="dxa"/>
              <w:left w:w="20" w:type="dxa"/>
              <w:bottom w:w="20" w:type="dxa"/>
              <w:right w:w="20" w:type="dxa"/>
            </w:tcMar>
            <w:vAlign w:val="center"/>
            <w:hideMark/>
          </w:tcPr>
          <w:p w14:paraId="227A5098" w14:textId="77777777" w:rsidR="007B28AB" w:rsidRPr="00532A2B" w:rsidRDefault="007B28AB" w:rsidP="00E00F7D">
            <w:pPr>
              <w:pStyle w:val="movimento2"/>
              <w:rPr>
                <w:color w:val="002060"/>
              </w:rPr>
            </w:pPr>
            <w:r w:rsidRPr="00532A2B">
              <w:rPr>
                <w:color w:val="002060"/>
              </w:rPr>
              <w:t xml:space="preserve">(FUTSAL CAMPIGLIONE) </w:t>
            </w:r>
          </w:p>
        </w:tc>
      </w:tr>
      <w:tr w:rsidR="007B28AB" w:rsidRPr="00532A2B" w14:paraId="121D6B2F" w14:textId="77777777" w:rsidTr="00E00F7D">
        <w:tc>
          <w:tcPr>
            <w:tcW w:w="2200" w:type="dxa"/>
            <w:tcMar>
              <w:top w:w="20" w:type="dxa"/>
              <w:left w:w="20" w:type="dxa"/>
              <w:bottom w:w="20" w:type="dxa"/>
              <w:right w:w="20" w:type="dxa"/>
            </w:tcMar>
            <w:vAlign w:val="center"/>
            <w:hideMark/>
          </w:tcPr>
          <w:p w14:paraId="4CAF6FC6" w14:textId="77777777" w:rsidR="007B28AB" w:rsidRPr="00532A2B" w:rsidRDefault="007B28AB" w:rsidP="00E00F7D">
            <w:pPr>
              <w:pStyle w:val="movimento"/>
              <w:rPr>
                <w:color w:val="002060"/>
              </w:rPr>
            </w:pPr>
            <w:r w:rsidRPr="00532A2B">
              <w:rPr>
                <w:color w:val="002060"/>
              </w:rPr>
              <w:t>DELLASANTA MATTEO</w:t>
            </w:r>
          </w:p>
        </w:tc>
        <w:tc>
          <w:tcPr>
            <w:tcW w:w="2200" w:type="dxa"/>
            <w:tcMar>
              <w:top w:w="20" w:type="dxa"/>
              <w:left w:w="20" w:type="dxa"/>
              <w:bottom w:w="20" w:type="dxa"/>
              <w:right w:w="20" w:type="dxa"/>
            </w:tcMar>
            <w:vAlign w:val="center"/>
            <w:hideMark/>
          </w:tcPr>
          <w:p w14:paraId="015FDB18" w14:textId="77777777" w:rsidR="007B28AB" w:rsidRPr="00532A2B" w:rsidRDefault="007B28AB" w:rsidP="00E00F7D">
            <w:pPr>
              <w:pStyle w:val="movimento2"/>
              <w:rPr>
                <w:color w:val="002060"/>
              </w:rPr>
            </w:pPr>
            <w:r w:rsidRPr="00532A2B">
              <w:rPr>
                <w:color w:val="002060"/>
              </w:rPr>
              <w:t xml:space="preserve">(LUCREZIA CALCIO A 5) </w:t>
            </w:r>
          </w:p>
        </w:tc>
        <w:tc>
          <w:tcPr>
            <w:tcW w:w="800" w:type="dxa"/>
            <w:tcMar>
              <w:top w:w="20" w:type="dxa"/>
              <w:left w:w="20" w:type="dxa"/>
              <w:bottom w:w="20" w:type="dxa"/>
              <w:right w:w="20" w:type="dxa"/>
            </w:tcMar>
            <w:vAlign w:val="center"/>
            <w:hideMark/>
          </w:tcPr>
          <w:p w14:paraId="5564EB3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BA1032A" w14:textId="77777777" w:rsidR="007B28AB" w:rsidRPr="00532A2B" w:rsidRDefault="007B28AB" w:rsidP="00E00F7D">
            <w:pPr>
              <w:pStyle w:val="movimento"/>
              <w:rPr>
                <w:color w:val="002060"/>
              </w:rPr>
            </w:pPr>
            <w:r w:rsidRPr="00532A2B">
              <w:rPr>
                <w:color w:val="002060"/>
              </w:rPr>
              <w:t>DISARNO EMILIANO</w:t>
            </w:r>
          </w:p>
        </w:tc>
        <w:tc>
          <w:tcPr>
            <w:tcW w:w="2200" w:type="dxa"/>
            <w:tcMar>
              <w:top w:w="20" w:type="dxa"/>
              <w:left w:w="20" w:type="dxa"/>
              <w:bottom w:w="20" w:type="dxa"/>
              <w:right w:w="20" w:type="dxa"/>
            </w:tcMar>
            <w:vAlign w:val="center"/>
            <w:hideMark/>
          </w:tcPr>
          <w:p w14:paraId="0B032133" w14:textId="77777777" w:rsidR="007B28AB" w:rsidRPr="00532A2B" w:rsidRDefault="007B28AB" w:rsidP="00E00F7D">
            <w:pPr>
              <w:pStyle w:val="movimento2"/>
              <w:rPr>
                <w:color w:val="002060"/>
              </w:rPr>
            </w:pPr>
            <w:r w:rsidRPr="00532A2B">
              <w:rPr>
                <w:color w:val="002060"/>
              </w:rPr>
              <w:t xml:space="preserve">(U.S. FORTUNA FANO) </w:t>
            </w:r>
          </w:p>
        </w:tc>
      </w:tr>
    </w:tbl>
    <w:p w14:paraId="0DA5B2C2" w14:textId="77777777" w:rsidR="007B28AB" w:rsidRPr="00532A2B" w:rsidRDefault="007B28AB" w:rsidP="007B28AB">
      <w:pPr>
        <w:pStyle w:val="titolo30"/>
        <w:rPr>
          <w:rFonts w:eastAsiaTheme="minorEastAsia"/>
          <w:color w:val="002060"/>
        </w:rPr>
      </w:pPr>
      <w:r w:rsidRPr="00532A2B">
        <w:rPr>
          <w:color w:val="002060"/>
        </w:rPr>
        <w:t xml:space="preserve">CALCIATORI NON ESPULSI </w:t>
      </w:r>
    </w:p>
    <w:p w14:paraId="28C7774C" w14:textId="77777777" w:rsidR="007B28AB" w:rsidRPr="00532A2B" w:rsidRDefault="007B28AB" w:rsidP="007B28AB">
      <w:pPr>
        <w:pStyle w:val="titolo20"/>
        <w:rPr>
          <w:color w:val="002060"/>
        </w:rPr>
      </w:pPr>
      <w:r w:rsidRPr="00532A2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9FBA614" w14:textId="77777777" w:rsidTr="00E00F7D">
        <w:tc>
          <w:tcPr>
            <w:tcW w:w="2200" w:type="dxa"/>
            <w:tcMar>
              <w:top w:w="20" w:type="dxa"/>
              <w:left w:w="20" w:type="dxa"/>
              <w:bottom w:w="20" w:type="dxa"/>
              <w:right w:w="20" w:type="dxa"/>
            </w:tcMar>
            <w:vAlign w:val="center"/>
            <w:hideMark/>
          </w:tcPr>
          <w:p w14:paraId="073868A4" w14:textId="77777777" w:rsidR="007B28AB" w:rsidRPr="00532A2B" w:rsidRDefault="007B28AB" w:rsidP="00E00F7D">
            <w:pPr>
              <w:pStyle w:val="movimento"/>
              <w:rPr>
                <w:color w:val="002060"/>
              </w:rPr>
            </w:pPr>
            <w:r w:rsidRPr="00532A2B">
              <w:rPr>
                <w:color w:val="002060"/>
              </w:rPr>
              <w:t>TRINEI JACOPO</w:t>
            </w:r>
          </w:p>
        </w:tc>
        <w:tc>
          <w:tcPr>
            <w:tcW w:w="2200" w:type="dxa"/>
            <w:tcMar>
              <w:top w:w="20" w:type="dxa"/>
              <w:left w:w="20" w:type="dxa"/>
              <w:bottom w:w="20" w:type="dxa"/>
              <w:right w:w="20" w:type="dxa"/>
            </w:tcMar>
            <w:vAlign w:val="center"/>
            <w:hideMark/>
          </w:tcPr>
          <w:p w14:paraId="1A1320BD" w14:textId="77777777" w:rsidR="007B28AB" w:rsidRPr="00532A2B" w:rsidRDefault="007B28AB" w:rsidP="00E00F7D">
            <w:pPr>
              <w:pStyle w:val="movimento2"/>
              <w:rPr>
                <w:color w:val="002060"/>
              </w:rPr>
            </w:pPr>
            <w:r w:rsidRPr="00532A2B">
              <w:rPr>
                <w:color w:val="002060"/>
              </w:rPr>
              <w:t xml:space="preserve">(CERRETO D ESI ASD) </w:t>
            </w:r>
          </w:p>
        </w:tc>
        <w:tc>
          <w:tcPr>
            <w:tcW w:w="800" w:type="dxa"/>
            <w:tcMar>
              <w:top w:w="20" w:type="dxa"/>
              <w:left w:w="20" w:type="dxa"/>
              <w:bottom w:w="20" w:type="dxa"/>
              <w:right w:w="20" w:type="dxa"/>
            </w:tcMar>
            <w:vAlign w:val="center"/>
            <w:hideMark/>
          </w:tcPr>
          <w:p w14:paraId="6ADBBF3C"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B445311" w14:textId="77777777" w:rsidR="007B28AB" w:rsidRPr="00532A2B" w:rsidRDefault="007B28AB" w:rsidP="00E00F7D">
            <w:pPr>
              <w:pStyle w:val="movimento"/>
              <w:rPr>
                <w:color w:val="002060"/>
              </w:rPr>
            </w:pPr>
            <w:r w:rsidRPr="00532A2B">
              <w:rPr>
                <w:color w:val="002060"/>
              </w:rPr>
              <w:t>ALLEGREZZA NICOLO</w:t>
            </w:r>
          </w:p>
        </w:tc>
        <w:tc>
          <w:tcPr>
            <w:tcW w:w="2200" w:type="dxa"/>
            <w:tcMar>
              <w:top w:w="20" w:type="dxa"/>
              <w:left w:w="20" w:type="dxa"/>
              <w:bottom w:w="20" w:type="dxa"/>
              <w:right w:w="20" w:type="dxa"/>
            </w:tcMar>
            <w:vAlign w:val="center"/>
            <w:hideMark/>
          </w:tcPr>
          <w:p w14:paraId="573366CD" w14:textId="77777777" w:rsidR="007B28AB" w:rsidRPr="00532A2B" w:rsidRDefault="007B28AB" w:rsidP="00E00F7D">
            <w:pPr>
              <w:pStyle w:val="movimento2"/>
              <w:rPr>
                <w:color w:val="002060"/>
              </w:rPr>
            </w:pPr>
            <w:r w:rsidRPr="00532A2B">
              <w:rPr>
                <w:color w:val="002060"/>
              </w:rPr>
              <w:t xml:space="preserve">(LUCREZIA CALCIO A 5) </w:t>
            </w:r>
          </w:p>
        </w:tc>
      </w:tr>
      <w:tr w:rsidR="007B28AB" w:rsidRPr="00532A2B" w14:paraId="0D0D1C5C" w14:textId="77777777" w:rsidTr="00E00F7D">
        <w:tc>
          <w:tcPr>
            <w:tcW w:w="2200" w:type="dxa"/>
            <w:tcMar>
              <w:top w:w="20" w:type="dxa"/>
              <w:left w:w="20" w:type="dxa"/>
              <w:bottom w:w="20" w:type="dxa"/>
              <w:right w:w="20" w:type="dxa"/>
            </w:tcMar>
            <w:vAlign w:val="center"/>
            <w:hideMark/>
          </w:tcPr>
          <w:p w14:paraId="761F44C6" w14:textId="77777777" w:rsidR="007B28AB" w:rsidRPr="00532A2B" w:rsidRDefault="007B28AB" w:rsidP="00E00F7D">
            <w:pPr>
              <w:pStyle w:val="movimento"/>
              <w:rPr>
                <w:color w:val="002060"/>
              </w:rPr>
            </w:pPr>
            <w:r w:rsidRPr="00532A2B">
              <w:rPr>
                <w:color w:val="002060"/>
              </w:rPr>
              <w:t>GIACOMETTI DIEGO</w:t>
            </w:r>
          </w:p>
        </w:tc>
        <w:tc>
          <w:tcPr>
            <w:tcW w:w="2200" w:type="dxa"/>
            <w:tcMar>
              <w:top w:w="20" w:type="dxa"/>
              <w:left w:w="20" w:type="dxa"/>
              <w:bottom w:w="20" w:type="dxa"/>
              <w:right w:w="20" w:type="dxa"/>
            </w:tcMar>
            <w:vAlign w:val="center"/>
            <w:hideMark/>
          </w:tcPr>
          <w:p w14:paraId="289E5545" w14:textId="77777777" w:rsidR="007B28AB" w:rsidRPr="00532A2B" w:rsidRDefault="007B28AB" w:rsidP="00E00F7D">
            <w:pPr>
              <w:pStyle w:val="movimento2"/>
              <w:rPr>
                <w:color w:val="002060"/>
              </w:rPr>
            </w:pPr>
            <w:r w:rsidRPr="00532A2B">
              <w:rPr>
                <w:color w:val="002060"/>
              </w:rPr>
              <w:t xml:space="preserve">(REAL FABRIANO) </w:t>
            </w:r>
          </w:p>
        </w:tc>
        <w:tc>
          <w:tcPr>
            <w:tcW w:w="800" w:type="dxa"/>
            <w:tcMar>
              <w:top w:w="20" w:type="dxa"/>
              <w:left w:w="20" w:type="dxa"/>
              <w:bottom w:w="20" w:type="dxa"/>
              <w:right w:w="20" w:type="dxa"/>
            </w:tcMar>
            <w:vAlign w:val="center"/>
            <w:hideMark/>
          </w:tcPr>
          <w:p w14:paraId="5D39FCED"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4A8E72B" w14:textId="77777777" w:rsidR="007B28AB" w:rsidRPr="00532A2B" w:rsidRDefault="007B28AB" w:rsidP="00E00F7D">
            <w:pPr>
              <w:pStyle w:val="movimento"/>
              <w:rPr>
                <w:color w:val="002060"/>
              </w:rPr>
            </w:pPr>
            <w:r w:rsidRPr="00532A2B">
              <w:rPr>
                <w:color w:val="002060"/>
              </w:rPr>
              <w:t>SOPRANO GIACOMO</w:t>
            </w:r>
          </w:p>
        </w:tc>
        <w:tc>
          <w:tcPr>
            <w:tcW w:w="2200" w:type="dxa"/>
            <w:tcMar>
              <w:top w:w="20" w:type="dxa"/>
              <w:left w:w="20" w:type="dxa"/>
              <w:bottom w:w="20" w:type="dxa"/>
              <w:right w:w="20" w:type="dxa"/>
            </w:tcMar>
            <w:vAlign w:val="center"/>
            <w:hideMark/>
          </w:tcPr>
          <w:p w14:paraId="2EB912A5" w14:textId="77777777" w:rsidR="007B28AB" w:rsidRPr="00532A2B" w:rsidRDefault="007B28AB" w:rsidP="00E00F7D">
            <w:pPr>
              <w:pStyle w:val="movimento2"/>
              <w:rPr>
                <w:color w:val="002060"/>
              </w:rPr>
            </w:pPr>
            <w:r w:rsidRPr="00532A2B">
              <w:rPr>
                <w:color w:val="002060"/>
              </w:rPr>
              <w:t xml:space="preserve">(TRE TORRI A.S.D.) </w:t>
            </w:r>
          </w:p>
        </w:tc>
      </w:tr>
    </w:tbl>
    <w:p w14:paraId="4B05B5C9" w14:textId="77777777" w:rsidR="007B28AB" w:rsidRPr="00532A2B" w:rsidRDefault="007B28AB" w:rsidP="007B28AB">
      <w:pPr>
        <w:pStyle w:val="titolo20"/>
        <w:rPr>
          <w:rFonts w:eastAsiaTheme="minorEastAsia"/>
          <w:color w:val="002060"/>
        </w:rPr>
      </w:pPr>
      <w:r w:rsidRPr="00532A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520D6125" w14:textId="77777777" w:rsidTr="00E00F7D">
        <w:tc>
          <w:tcPr>
            <w:tcW w:w="2200" w:type="dxa"/>
            <w:tcMar>
              <w:top w:w="20" w:type="dxa"/>
              <w:left w:w="20" w:type="dxa"/>
              <w:bottom w:w="20" w:type="dxa"/>
              <w:right w:w="20" w:type="dxa"/>
            </w:tcMar>
            <w:vAlign w:val="center"/>
            <w:hideMark/>
          </w:tcPr>
          <w:p w14:paraId="351BBAFC" w14:textId="77777777" w:rsidR="007B28AB" w:rsidRPr="00532A2B" w:rsidRDefault="007B28AB" w:rsidP="00E00F7D">
            <w:pPr>
              <w:pStyle w:val="movimento"/>
              <w:rPr>
                <w:color w:val="002060"/>
              </w:rPr>
            </w:pPr>
            <w:r w:rsidRPr="00532A2B">
              <w:rPr>
                <w:color w:val="002060"/>
              </w:rPr>
              <w:t>CINCONZE ELIA</w:t>
            </w:r>
          </w:p>
        </w:tc>
        <w:tc>
          <w:tcPr>
            <w:tcW w:w="2200" w:type="dxa"/>
            <w:tcMar>
              <w:top w:w="20" w:type="dxa"/>
              <w:left w:w="20" w:type="dxa"/>
              <w:bottom w:w="20" w:type="dxa"/>
              <w:right w:w="20" w:type="dxa"/>
            </w:tcMar>
            <w:vAlign w:val="center"/>
            <w:hideMark/>
          </w:tcPr>
          <w:p w14:paraId="03E11CA8" w14:textId="77777777" w:rsidR="007B28AB" w:rsidRPr="00532A2B" w:rsidRDefault="007B28AB" w:rsidP="00E00F7D">
            <w:pPr>
              <w:pStyle w:val="movimento2"/>
              <w:rPr>
                <w:color w:val="002060"/>
              </w:rPr>
            </w:pPr>
            <w:r w:rsidRPr="00532A2B">
              <w:rPr>
                <w:color w:val="002060"/>
              </w:rPr>
              <w:t xml:space="preserve">(CERRETO D ESI ASD) </w:t>
            </w:r>
          </w:p>
        </w:tc>
        <w:tc>
          <w:tcPr>
            <w:tcW w:w="800" w:type="dxa"/>
            <w:tcMar>
              <w:top w:w="20" w:type="dxa"/>
              <w:left w:w="20" w:type="dxa"/>
              <w:bottom w:w="20" w:type="dxa"/>
              <w:right w:w="20" w:type="dxa"/>
            </w:tcMar>
            <w:vAlign w:val="center"/>
            <w:hideMark/>
          </w:tcPr>
          <w:p w14:paraId="6E151AF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AB86FF0" w14:textId="77777777" w:rsidR="007B28AB" w:rsidRPr="00532A2B" w:rsidRDefault="007B28AB" w:rsidP="00E00F7D">
            <w:pPr>
              <w:pStyle w:val="movimento"/>
              <w:rPr>
                <w:color w:val="002060"/>
              </w:rPr>
            </w:pPr>
            <w:r w:rsidRPr="00532A2B">
              <w:rPr>
                <w:color w:val="002060"/>
              </w:rPr>
              <w:t>GIORDANO RENATO</w:t>
            </w:r>
          </w:p>
        </w:tc>
        <w:tc>
          <w:tcPr>
            <w:tcW w:w="2200" w:type="dxa"/>
            <w:tcMar>
              <w:top w:w="20" w:type="dxa"/>
              <w:left w:w="20" w:type="dxa"/>
              <w:bottom w:w="20" w:type="dxa"/>
              <w:right w:w="20" w:type="dxa"/>
            </w:tcMar>
            <w:vAlign w:val="center"/>
            <w:hideMark/>
          </w:tcPr>
          <w:p w14:paraId="50AB2DEB" w14:textId="77777777" w:rsidR="007B28AB" w:rsidRPr="00532A2B" w:rsidRDefault="007B28AB" w:rsidP="00E00F7D">
            <w:pPr>
              <w:pStyle w:val="movimento2"/>
              <w:rPr>
                <w:color w:val="002060"/>
              </w:rPr>
            </w:pPr>
            <w:r w:rsidRPr="00532A2B">
              <w:rPr>
                <w:color w:val="002060"/>
              </w:rPr>
              <w:t xml:space="preserve">(PIETRALACROCE 73) </w:t>
            </w:r>
          </w:p>
        </w:tc>
      </w:tr>
      <w:tr w:rsidR="007B28AB" w:rsidRPr="00532A2B" w14:paraId="1EB33493" w14:textId="77777777" w:rsidTr="00E00F7D">
        <w:tc>
          <w:tcPr>
            <w:tcW w:w="2200" w:type="dxa"/>
            <w:tcMar>
              <w:top w:w="20" w:type="dxa"/>
              <w:left w:w="20" w:type="dxa"/>
              <w:bottom w:w="20" w:type="dxa"/>
              <w:right w:w="20" w:type="dxa"/>
            </w:tcMar>
            <w:vAlign w:val="center"/>
            <w:hideMark/>
          </w:tcPr>
          <w:p w14:paraId="66549AEF" w14:textId="77777777" w:rsidR="007B28AB" w:rsidRPr="00532A2B" w:rsidRDefault="007B28AB" w:rsidP="00E00F7D">
            <w:pPr>
              <w:pStyle w:val="movimento"/>
              <w:rPr>
                <w:color w:val="002060"/>
              </w:rPr>
            </w:pPr>
            <w:r w:rsidRPr="00532A2B">
              <w:rPr>
                <w:color w:val="002060"/>
              </w:rPr>
              <w:t>PAOLUCCI DANIELE</w:t>
            </w:r>
          </w:p>
        </w:tc>
        <w:tc>
          <w:tcPr>
            <w:tcW w:w="2200" w:type="dxa"/>
            <w:tcMar>
              <w:top w:w="20" w:type="dxa"/>
              <w:left w:w="20" w:type="dxa"/>
              <w:bottom w:w="20" w:type="dxa"/>
              <w:right w:w="20" w:type="dxa"/>
            </w:tcMar>
            <w:vAlign w:val="center"/>
            <w:hideMark/>
          </w:tcPr>
          <w:p w14:paraId="56C8C280" w14:textId="77777777" w:rsidR="007B28AB" w:rsidRPr="00532A2B" w:rsidRDefault="007B28AB" w:rsidP="00E00F7D">
            <w:pPr>
              <w:pStyle w:val="movimento2"/>
              <w:rPr>
                <w:color w:val="002060"/>
              </w:rPr>
            </w:pPr>
            <w:r w:rsidRPr="00532A2B">
              <w:rPr>
                <w:color w:val="002060"/>
              </w:rPr>
              <w:t xml:space="preserve">(SAMBENEDETTESE C5 SSDARL) </w:t>
            </w:r>
          </w:p>
        </w:tc>
        <w:tc>
          <w:tcPr>
            <w:tcW w:w="800" w:type="dxa"/>
            <w:tcMar>
              <w:top w:w="20" w:type="dxa"/>
              <w:left w:w="20" w:type="dxa"/>
              <w:bottom w:w="20" w:type="dxa"/>
              <w:right w:w="20" w:type="dxa"/>
            </w:tcMar>
            <w:vAlign w:val="center"/>
            <w:hideMark/>
          </w:tcPr>
          <w:p w14:paraId="6EDA961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2BDF322"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C255177" w14:textId="77777777" w:rsidR="007B28AB" w:rsidRPr="00532A2B" w:rsidRDefault="007B28AB" w:rsidP="00E00F7D">
            <w:pPr>
              <w:pStyle w:val="movimento2"/>
              <w:rPr>
                <w:color w:val="002060"/>
              </w:rPr>
            </w:pPr>
            <w:r w:rsidRPr="00532A2B">
              <w:rPr>
                <w:color w:val="002060"/>
              </w:rPr>
              <w:t> </w:t>
            </w:r>
          </w:p>
        </w:tc>
      </w:tr>
    </w:tbl>
    <w:p w14:paraId="5BF4A5EC" w14:textId="77777777" w:rsidR="007B28AB" w:rsidRPr="00532A2B" w:rsidRDefault="007B28AB" w:rsidP="007B28AB">
      <w:pPr>
        <w:pStyle w:val="titolo20"/>
        <w:rPr>
          <w:rFonts w:eastAsiaTheme="minorEastAsia"/>
          <w:color w:val="002060"/>
        </w:rPr>
      </w:pPr>
      <w:r w:rsidRPr="00532A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7053CAAE" w14:textId="77777777" w:rsidTr="00E00F7D">
        <w:tc>
          <w:tcPr>
            <w:tcW w:w="2200" w:type="dxa"/>
            <w:tcMar>
              <w:top w:w="20" w:type="dxa"/>
              <w:left w:w="20" w:type="dxa"/>
              <w:bottom w:w="20" w:type="dxa"/>
              <w:right w:w="20" w:type="dxa"/>
            </w:tcMar>
            <w:vAlign w:val="center"/>
            <w:hideMark/>
          </w:tcPr>
          <w:p w14:paraId="538E2341" w14:textId="77777777" w:rsidR="007B28AB" w:rsidRPr="00532A2B" w:rsidRDefault="007B28AB" w:rsidP="00E00F7D">
            <w:pPr>
              <w:pStyle w:val="movimento"/>
              <w:rPr>
                <w:color w:val="002060"/>
              </w:rPr>
            </w:pPr>
            <w:r w:rsidRPr="00532A2B">
              <w:rPr>
                <w:color w:val="002060"/>
              </w:rPr>
              <w:lastRenderedPageBreak/>
              <w:t>LUCIANI PAOLO</w:t>
            </w:r>
          </w:p>
        </w:tc>
        <w:tc>
          <w:tcPr>
            <w:tcW w:w="2200" w:type="dxa"/>
            <w:tcMar>
              <w:top w:w="20" w:type="dxa"/>
              <w:left w:w="20" w:type="dxa"/>
              <w:bottom w:w="20" w:type="dxa"/>
              <w:right w:w="20" w:type="dxa"/>
            </w:tcMar>
            <w:vAlign w:val="center"/>
            <w:hideMark/>
          </w:tcPr>
          <w:p w14:paraId="0EEB4A42" w14:textId="77777777" w:rsidR="007B28AB" w:rsidRPr="00532A2B" w:rsidRDefault="007B28AB" w:rsidP="00E00F7D">
            <w:pPr>
              <w:pStyle w:val="movimento2"/>
              <w:rPr>
                <w:color w:val="002060"/>
              </w:rPr>
            </w:pPr>
            <w:r w:rsidRPr="00532A2B">
              <w:rPr>
                <w:color w:val="002060"/>
              </w:rPr>
              <w:t xml:space="preserve">(BAYER CAPPUCCINI) </w:t>
            </w:r>
          </w:p>
        </w:tc>
        <w:tc>
          <w:tcPr>
            <w:tcW w:w="800" w:type="dxa"/>
            <w:tcMar>
              <w:top w:w="20" w:type="dxa"/>
              <w:left w:w="20" w:type="dxa"/>
              <w:bottom w:w="20" w:type="dxa"/>
              <w:right w:w="20" w:type="dxa"/>
            </w:tcMar>
            <w:vAlign w:val="center"/>
            <w:hideMark/>
          </w:tcPr>
          <w:p w14:paraId="738C910D"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2A5A012" w14:textId="77777777" w:rsidR="007B28AB" w:rsidRPr="00532A2B" w:rsidRDefault="007B28AB" w:rsidP="00E00F7D">
            <w:pPr>
              <w:pStyle w:val="movimento"/>
              <w:rPr>
                <w:color w:val="002060"/>
              </w:rPr>
            </w:pPr>
            <w:r w:rsidRPr="00532A2B">
              <w:rPr>
                <w:color w:val="002060"/>
              </w:rPr>
              <w:t>BORSATO LUIZ HENRIQUE</w:t>
            </w:r>
          </w:p>
        </w:tc>
        <w:tc>
          <w:tcPr>
            <w:tcW w:w="2200" w:type="dxa"/>
            <w:tcMar>
              <w:top w:w="20" w:type="dxa"/>
              <w:left w:w="20" w:type="dxa"/>
              <w:bottom w:w="20" w:type="dxa"/>
              <w:right w:w="20" w:type="dxa"/>
            </w:tcMar>
            <w:vAlign w:val="center"/>
            <w:hideMark/>
          </w:tcPr>
          <w:p w14:paraId="56FAD896" w14:textId="77777777" w:rsidR="007B28AB" w:rsidRPr="00532A2B" w:rsidRDefault="007B28AB" w:rsidP="00E00F7D">
            <w:pPr>
              <w:pStyle w:val="movimento2"/>
              <w:rPr>
                <w:color w:val="002060"/>
              </w:rPr>
            </w:pPr>
            <w:r w:rsidRPr="00532A2B">
              <w:rPr>
                <w:color w:val="002060"/>
              </w:rPr>
              <w:t xml:space="preserve">(FUTSAL MONTURANO) </w:t>
            </w:r>
          </w:p>
        </w:tc>
      </w:tr>
      <w:tr w:rsidR="007B28AB" w:rsidRPr="00532A2B" w14:paraId="0A678927" w14:textId="77777777" w:rsidTr="00E00F7D">
        <w:tc>
          <w:tcPr>
            <w:tcW w:w="2200" w:type="dxa"/>
            <w:tcMar>
              <w:top w:w="20" w:type="dxa"/>
              <w:left w:w="20" w:type="dxa"/>
              <w:bottom w:w="20" w:type="dxa"/>
              <w:right w:w="20" w:type="dxa"/>
            </w:tcMar>
            <w:vAlign w:val="center"/>
            <w:hideMark/>
          </w:tcPr>
          <w:p w14:paraId="59936D65" w14:textId="77777777" w:rsidR="007B28AB" w:rsidRPr="00532A2B" w:rsidRDefault="007B28AB" w:rsidP="00E00F7D">
            <w:pPr>
              <w:pStyle w:val="movimento"/>
              <w:rPr>
                <w:color w:val="002060"/>
              </w:rPr>
            </w:pPr>
            <w:r w:rsidRPr="00532A2B">
              <w:rPr>
                <w:color w:val="002060"/>
              </w:rPr>
              <w:t>FABBRONI MATTEO</w:t>
            </w:r>
          </w:p>
        </w:tc>
        <w:tc>
          <w:tcPr>
            <w:tcW w:w="2200" w:type="dxa"/>
            <w:tcMar>
              <w:top w:w="20" w:type="dxa"/>
              <w:left w:w="20" w:type="dxa"/>
              <w:bottom w:w="20" w:type="dxa"/>
              <w:right w:w="20" w:type="dxa"/>
            </w:tcMar>
            <w:vAlign w:val="center"/>
            <w:hideMark/>
          </w:tcPr>
          <w:p w14:paraId="07D8A305" w14:textId="77777777" w:rsidR="007B28AB" w:rsidRPr="00532A2B" w:rsidRDefault="007B28AB" w:rsidP="00E00F7D">
            <w:pPr>
              <w:pStyle w:val="movimento2"/>
              <w:rPr>
                <w:color w:val="002060"/>
              </w:rPr>
            </w:pPr>
            <w:r w:rsidRPr="00532A2B">
              <w:rPr>
                <w:color w:val="002060"/>
              </w:rPr>
              <w:t xml:space="preserve">(U.S. FORTUNA FANO) </w:t>
            </w:r>
          </w:p>
        </w:tc>
        <w:tc>
          <w:tcPr>
            <w:tcW w:w="800" w:type="dxa"/>
            <w:tcMar>
              <w:top w:w="20" w:type="dxa"/>
              <w:left w:w="20" w:type="dxa"/>
              <w:bottom w:w="20" w:type="dxa"/>
              <w:right w:w="20" w:type="dxa"/>
            </w:tcMar>
            <w:vAlign w:val="center"/>
            <w:hideMark/>
          </w:tcPr>
          <w:p w14:paraId="1CF2BCCD"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741D0F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2FACBC2" w14:textId="77777777" w:rsidR="007B28AB" w:rsidRPr="00532A2B" w:rsidRDefault="007B28AB" w:rsidP="00E00F7D">
            <w:pPr>
              <w:pStyle w:val="movimento2"/>
              <w:rPr>
                <w:color w:val="002060"/>
              </w:rPr>
            </w:pPr>
            <w:r w:rsidRPr="00532A2B">
              <w:rPr>
                <w:color w:val="002060"/>
              </w:rPr>
              <w:t> </w:t>
            </w:r>
          </w:p>
        </w:tc>
      </w:tr>
    </w:tbl>
    <w:p w14:paraId="41054F12" w14:textId="77777777" w:rsidR="007B28AB" w:rsidRPr="00532A2B" w:rsidRDefault="007B28AB" w:rsidP="007B28AB">
      <w:pPr>
        <w:pStyle w:val="titolo20"/>
        <w:rPr>
          <w:rFonts w:eastAsiaTheme="minorEastAsia"/>
          <w:color w:val="002060"/>
        </w:rPr>
      </w:pPr>
      <w:r w:rsidRPr="00532A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1FE3351E" w14:textId="77777777" w:rsidTr="00E00F7D">
        <w:tc>
          <w:tcPr>
            <w:tcW w:w="2200" w:type="dxa"/>
            <w:tcMar>
              <w:top w:w="20" w:type="dxa"/>
              <w:left w:w="20" w:type="dxa"/>
              <w:bottom w:w="20" w:type="dxa"/>
              <w:right w:w="20" w:type="dxa"/>
            </w:tcMar>
            <w:vAlign w:val="center"/>
            <w:hideMark/>
          </w:tcPr>
          <w:p w14:paraId="03B73E55" w14:textId="77777777" w:rsidR="007B28AB" w:rsidRPr="00532A2B" w:rsidRDefault="007B28AB" w:rsidP="00E00F7D">
            <w:pPr>
              <w:pStyle w:val="movimento"/>
              <w:rPr>
                <w:color w:val="002060"/>
              </w:rPr>
            </w:pPr>
            <w:r w:rsidRPr="00532A2B">
              <w:rPr>
                <w:color w:val="002060"/>
              </w:rPr>
              <w:t>DA SILVA RODRIGO</w:t>
            </w:r>
          </w:p>
        </w:tc>
        <w:tc>
          <w:tcPr>
            <w:tcW w:w="2200" w:type="dxa"/>
            <w:tcMar>
              <w:top w:w="20" w:type="dxa"/>
              <w:left w:w="20" w:type="dxa"/>
              <w:bottom w:w="20" w:type="dxa"/>
              <w:right w:w="20" w:type="dxa"/>
            </w:tcMar>
            <w:vAlign w:val="center"/>
            <w:hideMark/>
          </w:tcPr>
          <w:p w14:paraId="27DEFFB9" w14:textId="77777777" w:rsidR="007B28AB" w:rsidRPr="00532A2B" w:rsidRDefault="007B28AB" w:rsidP="00E00F7D">
            <w:pPr>
              <w:pStyle w:val="movimento2"/>
              <w:rPr>
                <w:color w:val="002060"/>
              </w:rPr>
            </w:pPr>
            <w:r w:rsidRPr="00532A2B">
              <w:rPr>
                <w:color w:val="002060"/>
              </w:rPr>
              <w:t xml:space="preserve">(CERRETO D ESI ASD) </w:t>
            </w:r>
          </w:p>
        </w:tc>
        <w:tc>
          <w:tcPr>
            <w:tcW w:w="800" w:type="dxa"/>
            <w:tcMar>
              <w:top w:w="20" w:type="dxa"/>
              <w:left w:w="20" w:type="dxa"/>
              <w:bottom w:w="20" w:type="dxa"/>
              <w:right w:w="20" w:type="dxa"/>
            </w:tcMar>
            <w:vAlign w:val="center"/>
            <w:hideMark/>
          </w:tcPr>
          <w:p w14:paraId="31052291"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D0BDDA8" w14:textId="77777777" w:rsidR="007B28AB" w:rsidRPr="00532A2B" w:rsidRDefault="007B28AB" w:rsidP="00E00F7D">
            <w:pPr>
              <w:pStyle w:val="movimento"/>
              <w:rPr>
                <w:color w:val="002060"/>
              </w:rPr>
            </w:pPr>
            <w:r w:rsidRPr="00532A2B">
              <w:rPr>
                <w:color w:val="002060"/>
              </w:rPr>
              <w:t>BALZAMO MARCO LORENZO</w:t>
            </w:r>
          </w:p>
        </w:tc>
        <w:tc>
          <w:tcPr>
            <w:tcW w:w="2200" w:type="dxa"/>
            <w:tcMar>
              <w:top w:w="20" w:type="dxa"/>
              <w:left w:w="20" w:type="dxa"/>
              <w:bottom w:w="20" w:type="dxa"/>
              <w:right w:w="20" w:type="dxa"/>
            </w:tcMar>
            <w:vAlign w:val="center"/>
            <w:hideMark/>
          </w:tcPr>
          <w:p w14:paraId="3B434CB9" w14:textId="77777777" w:rsidR="007B28AB" w:rsidRPr="00532A2B" w:rsidRDefault="007B28AB" w:rsidP="00E00F7D">
            <w:pPr>
              <w:pStyle w:val="movimento2"/>
              <w:rPr>
                <w:color w:val="002060"/>
              </w:rPr>
            </w:pPr>
            <w:r w:rsidRPr="00532A2B">
              <w:rPr>
                <w:color w:val="002060"/>
              </w:rPr>
              <w:t xml:space="preserve">(FUTSAL CAMPIGLIONE) </w:t>
            </w:r>
          </w:p>
        </w:tc>
      </w:tr>
      <w:tr w:rsidR="007B28AB" w:rsidRPr="00532A2B" w14:paraId="52092CED" w14:textId="77777777" w:rsidTr="00E00F7D">
        <w:tc>
          <w:tcPr>
            <w:tcW w:w="2200" w:type="dxa"/>
            <w:tcMar>
              <w:top w:w="20" w:type="dxa"/>
              <w:left w:w="20" w:type="dxa"/>
              <w:bottom w:w="20" w:type="dxa"/>
              <w:right w:w="20" w:type="dxa"/>
            </w:tcMar>
            <w:vAlign w:val="center"/>
            <w:hideMark/>
          </w:tcPr>
          <w:p w14:paraId="6A79868E" w14:textId="77777777" w:rsidR="007B28AB" w:rsidRPr="00532A2B" w:rsidRDefault="007B28AB" w:rsidP="00E00F7D">
            <w:pPr>
              <w:pStyle w:val="movimento"/>
              <w:rPr>
                <w:color w:val="002060"/>
              </w:rPr>
            </w:pPr>
            <w:r w:rsidRPr="00532A2B">
              <w:rPr>
                <w:color w:val="002060"/>
              </w:rPr>
              <w:t>CAPRIOTTI LUCA</w:t>
            </w:r>
          </w:p>
        </w:tc>
        <w:tc>
          <w:tcPr>
            <w:tcW w:w="2200" w:type="dxa"/>
            <w:tcMar>
              <w:top w:w="20" w:type="dxa"/>
              <w:left w:w="20" w:type="dxa"/>
              <w:bottom w:w="20" w:type="dxa"/>
              <w:right w:w="20" w:type="dxa"/>
            </w:tcMar>
            <w:vAlign w:val="center"/>
            <w:hideMark/>
          </w:tcPr>
          <w:p w14:paraId="532BDA70" w14:textId="77777777" w:rsidR="007B28AB" w:rsidRPr="00532A2B" w:rsidRDefault="007B28AB" w:rsidP="00E00F7D">
            <w:pPr>
              <w:pStyle w:val="movimento2"/>
              <w:rPr>
                <w:color w:val="002060"/>
              </w:rPr>
            </w:pPr>
            <w:r w:rsidRPr="00532A2B">
              <w:rPr>
                <w:color w:val="002060"/>
              </w:rPr>
              <w:t xml:space="preserve">(FUTSAL CAMPIGLIONE) </w:t>
            </w:r>
          </w:p>
        </w:tc>
        <w:tc>
          <w:tcPr>
            <w:tcW w:w="800" w:type="dxa"/>
            <w:tcMar>
              <w:top w:w="20" w:type="dxa"/>
              <w:left w:w="20" w:type="dxa"/>
              <w:bottom w:w="20" w:type="dxa"/>
              <w:right w:w="20" w:type="dxa"/>
            </w:tcMar>
            <w:vAlign w:val="center"/>
            <w:hideMark/>
          </w:tcPr>
          <w:p w14:paraId="5467E742"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11FB062" w14:textId="77777777" w:rsidR="007B28AB" w:rsidRPr="00532A2B" w:rsidRDefault="007B28AB" w:rsidP="00E00F7D">
            <w:pPr>
              <w:pStyle w:val="movimento"/>
              <w:rPr>
                <w:color w:val="002060"/>
              </w:rPr>
            </w:pPr>
            <w:r w:rsidRPr="00532A2B">
              <w:rPr>
                <w:color w:val="002060"/>
              </w:rPr>
              <w:t>RADI ALESSANDRO</w:t>
            </w:r>
          </w:p>
        </w:tc>
        <w:tc>
          <w:tcPr>
            <w:tcW w:w="2200" w:type="dxa"/>
            <w:tcMar>
              <w:top w:w="20" w:type="dxa"/>
              <w:left w:w="20" w:type="dxa"/>
              <w:bottom w:w="20" w:type="dxa"/>
              <w:right w:w="20" w:type="dxa"/>
            </w:tcMar>
            <w:vAlign w:val="center"/>
            <w:hideMark/>
          </w:tcPr>
          <w:p w14:paraId="27BE7E8A" w14:textId="77777777" w:rsidR="007B28AB" w:rsidRPr="00532A2B" w:rsidRDefault="007B28AB" w:rsidP="00E00F7D">
            <w:pPr>
              <w:pStyle w:val="movimento2"/>
              <w:rPr>
                <w:color w:val="002060"/>
              </w:rPr>
            </w:pPr>
            <w:r w:rsidRPr="00532A2B">
              <w:rPr>
                <w:color w:val="002060"/>
              </w:rPr>
              <w:t xml:space="preserve">(LUCREZIA CALCIO A 5) </w:t>
            </w:r>
          </w:p>
        </w:tc>
      </w:tr>
      <w:tr w:rsidR="007B28AB" w:rsidRPr="00532A2B" w14:paraId="25B9B131" w14:textId="77777777" w:rsidTr="00E00F7D">
        <w:tc>
          <w:tcPr>
            <w:tcW w:w="2200" w:type="dxa"/>
            <w:tcMar>
              <w:top w:w="20" w:type="dxa"/>
              <w:left w:w="20" w:type="dxa"/>
              <w:bottom w:w="20" w:type="dxa"/>
              <w:right w:w="20" w:type="dxa"/>
            </w:tcMar>
            <w:vAlign w:val="center"/>
            <w:hideMark/>
          </w:tcPr>
          <w:p w14:paraId="450D7429" w14:textId="77777777" w:rsidR="007B28AB" w:rsidRPr="00532A2B" w:rsidRDefault="007B28AB" w:rsidP="00E00F7D">
            <w:pPr>
              <w:pStyle w:val="movimento"/>
              <w:rPr>
                <w:color w:val="002060"/>
              </w:rPr>
            </w:pPr>
            <w:r w:rsidRPr="00532A2B">
              <w:rPr>
                <w:color w:val="002060"/>
              </w:rPr>
              <w:t>STORARI THOMAS</w:t>
            </w:r>
          </w:p>
        </w:tc>
        <w:tc>
          <w:tcPr>
            <w:tcW w:w="2200" w:type="dxa"/>
            <w:tcMar>
              <w:top w:w="20" w:type="dxa"/>
              <w:left w:w="20" w:type="dxa"/>
              <w:bottom w:w="20" w:type="dxa"/>
              <w:right w:w="20" w:type="dxa"/>
            </w:tcMar>
            <w:vAlign w:val="center"/>
            <w:hideMark/>
          </w:tcPr>
          <w:p w14:paraId="302E3099" w14:textId="77777777" w:rsidR="007B28AB" w:rsidRPr="00532A2B" w:rsidRDefault="007B28AB" w:rsidP="00E00F7D">
            <w:pPr>
              <w:pStyle w:val="movimento2"/>
              <w:rPr>
                <w:color w:val="002060"/>
              </w:rPr>
            </w:pPr>
            <w:r w:rsidRPr="00532A2B">
              <w:rPr>
                <w:color w:val="002060"/>
              </w:rPr>
              <w:t xml:space="preserve">(PIETRALACROCE 73) </w:t>
            </w:r>
          </w:p>
        </w:tc>
        <w:tc>
          <w:tcPr>
            <w:tcW w:w="800" w:type="dxa"/>
            <w:tcMar>
              <w:top w:w="20" w:type="dxa"/>
              <w:left w:w="20" w:type="dxa"/>
              <w:bottom w:w="20" w:type="dxa"/>
              <w:right w:w="20" w:type="dxa"/>
            </w:tcMar>
            <w:vAlign w:val="center"/>
            <w:hideMark/>
          </w:tcPr>
          <w:p w14:paraId="770B200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0D92443" w14:textId="77777777" w:rsidR="007B28AB" w:rsidRPr="00532A2B" w:rsidRDefault="007B28AB" w:rsidP="00E00F7D">
            <w:pPr>
              <w:pStyle w:val="movimento"/>
              <w:rPr>
                <w:color w:val="002060"/>
              </w:rPr>
            </w:pPr>
            <w:r w:rsidRPr="00532A2B">
              <w:rPr>
                <w:color w:val="002060"/>
              </w:rPr>
              <w:t>FARNETI ALESSANDRO</w:t>
            </w:r>
          </w:p>
        </w:tc>
        <w:tc>
          <w:tcPr>
            <w:tcW w:w="2200" w:type="dxa"/>
            <w:tcMar>
              <w:top w:w="20" w:type="dxa"/>
              <w:left w:w="20" w:type="dxa"/>
              <w:bottom w:w="20" w:type="dxa"/>
              <w:right w:w="20" w:type="dxa"/>
            </w:tcMar>
            <w:vAlign w:val="center"/>
            <w:hideMark/>
          </w:tcPr>
          <w:p w14:paraId="2550BEF0" w14:textId="77777777" w:rsidR="007B28AB" w:rsidRPr="00532A2B" w:rsidRDefault="007B28AB" w:rsidP="00E00F7D">
            <w:pPr>
              <w:pStyle w:val="movimento2"/>
              <w:rPr>
                <w:color w:val="002060"/>
              </w:rPr>
            </w:pPr>
            <w:r w:rsidRPr="00532A2B">
              <w:rPr>
                <w:color w:val="002060"/>
              </w:rPr>
              <w:t xml:space="preserve">(REAL FABRIANO) </w:t>
            </w:r>
          </w:p>
        </w:tc>
      </w:tr>
      <w:tr w:rsidR="007B28AB" w:rsidRPr="00532A2B" w14:paraId="00107FD7" w14:textId="77777777" w:rsidTr="00E00F7D">
        <w:tc>
          <w:tcPr>
            <w:tcW w:w="2200" w:type="dxa"/>
            <w:tcMar>
              <w:top w:w="20" w:type="dxa"/>
              <w:left w:w="20" w:type="dxa"/>
              <w:bottom w:w="20" w:type="dxa"/>
              <w:right w:w="20" w:type="dxa"/>
            </w:tcMar>
            <w:vAlign w:val="center"/>
            <w:hideMark/>
          </w:tcPr>
          <w:p w14:paraId="5FCF6606" w14:textId="77777777" w:rsidR="007B28AB" w:rsidRPr="00532A2B" w:rsidRDefault="007B28AB" w:rsidP="00E00F7D">
            <w:pPr>
              <w:pStyle w:val="movimento"/>
              <w:rPr>
                <w:color w:val="002060"/>
              </w:rPr>
            </w:pPr>
            <w:r w:rsidRPr="00532A2B">
              <w:rPr>
                <w:color w:val="002060"/>
              </w:rPr>
              <w:t>ZEPPONI GIANMARCO</w:t>
            </w:r>
          </w:p>
        </w:tc>
        <w:tc>
          <w:tcPr>
            <w:tcW w:w="2200" w:type="dxa"/>
            <w:tcMar>
              <w:top w:w="20" w:type="dxa"/>
              <w:left w:w="20" w:type="dxa"/>
              <w:bottom w:w="20" w:type="dxa"/>
              <w:right w:w="20" w:type="dxa"/>
            </w:tcMar>
            <w:vAlign w:val="center"/>
            <w:hideMark/>
          </w:tcPr>
          <w:p w14:paraId="3289E5BC" w14:textId="77777777" w:rsidR="007B28AB" w:rsidRPr="00532A2B" w:rsidRDefault="007B28AB" w:rsidP="00E00F7D">
            <w:pPr>
              <w:pStyle w:val="movimento2"/>
              <w:rPr>
                <w:color w:val="002060"/>
              </w:rPr>
            </w:pPr>
            <w:r w:rsidRPr="00532A2B">
              <w:rPr>
                <w:color w:val="002060"/>
              </w:rPr>
              <w:t xml:space="preserve">(REAL FABRIANO) </w:t>
            </w:r>
          </w:p>
        </w:tc>
        <w:tc>
          <w:tcPr>
            <w:tcW w:w="800" w:type="dxa"/>
            <w:tcMar>
              <w:top w:w="20" w:type="dxa"/>
              <w:left w:w="20" w:type="dxa"/>
              <w:bottom w:w="20" w:type="dxa"/>
              <w:right w:w="20" w:type="dxa"/>
            </w:tcMar>
            <w:vAlign w:val="center"/>
            <w:hideMark/>
          </w:tcPr>
          <w:p w14:paraId="6F3F2E84"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5E87A42"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2A71D01" w14:textId="77777777" w:rsidR="007B28AB" w:rsidRPr="00532A2B" w:rsidRDefault="007B28AB" w:rsidP="00E00F7D">
            <w:pPr>
              <w:pStyle w:val="movimento2"/>
              <w:rPr>
                <w:color w:val="002060"/>
              </w:rPr>
            </w:pPr>
            <w:r w:rsidRPr="00532A2B">
              <w:rPr>
                <w:color w:val="002060"/>
              </w:rPr>
              <w:t> </w:t>
            </w:r>
          </w:p>
        </w:tc>
      </w:tr>
    </w:tbl>
    <w:p w14:paraId="140511BB" w14:textId="77777777" w:rsidR="007B28AB" w:rsidRPr="00532A2B" w:rsidRDefault="007B28AB" w:rsidP="007B28AB">
      <w:pPr>
        <w:pStyle w:val="titolo20"/>
        <w:rPr>
          <w:rFonts w:eastAsiaTheme="minorEastAsia"/>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14294A3C" w14:textId="77777777" w:rsidTr="00E00F7D">
        <w:tc>
          <w:tcPr>
            <w:tcW w:w="2200" w:type="dxa"/>
            <w:tcMar>
              <w:top w:w="20" w:type="dxa"/>
              <w:left w:w="20" w:type="dxa"/>
              <w:bottom w:w="20" w:type="dxa"/>
              <w:right w:w="20" w:type="dxa"/>
            </w:tcMar>
            <w:vAlign w:val="center"/>
            <w:hideMark/>
          </w:tcPr>
          <w:p w14:paraId="2185F65F" w14:textId="77777777" w:rsidR="007B28AB" w:rsidRPr="00532A2B" w:rsidRDefault="007B28AB" w:rsidP="00E00F7D">
            <w:pPr>
              <w:pStyle w:val="movimento"/>
              <w:rPr>
                <w:color w:val="002060"/>
              </w:rPr>
            </w:pPr>
            <w:r w:rsidRPr="00532A2B">
              <w:rPr>
                <w:color w:val="002060"/>
              </w:rPr>
              <w:t>BENEDETTI ROCCO MARIA</w:t>
            </w:r>
          </w:p>
        </w:tc>
        <w:tc>
          <w:tcPr>
            <w:tcW w:w="2200" w:type="dxa"/>
            <w:tcMar>
              <w:top w:w="20" w:type="dxa"/>
              <w:left w:w="20" w:type="dxa"/>
              <w:bottom w:w="20" w:type="dxa"/>
              <w:right w:w="20" w:type="dxa"/>
            </w:tcMar>
            <w:vAlign w:val="center"/>
            <w:hideMark/>
          </w:tcPr>
          <w:p w14:paraId="2B496DED" w14:textId="77777777" w:rsidR="007B28AB" w:rsidRPr="00532A2B" w:rsidRDefault="007B28AB" w:rsidP="00E00F7D">
            <w:pPr>
              <w:pStyle w:val="movimento2"/>
              <w:rPr>
                <w:color w:val="002060"/>
              </w:rPr>
            </w:pPr>
            <w:r w:rsidRPr="00532A2B">
              <w:rPr>
                <w:color w:val="002060"/>
              </w:rPr>
              <w:t xml:space="preserve">(FUTSAL CAMPIGLIONE) </w:t>
            </w:r>
          </w:p>
        </w:tc>
        <w:tc>
          <w:tcPr>
            <w:tcW w:w="800" w:type="dxa"/>
            <w:tcMar>
              <w:top w:w="20" w:type="dxa"/>
              <w:left w:w="20" w:type="dxa"/>
              <w:bottom w:w="20" w:type="dxa"/>
              <w:right w:w="20" w:type="dxa"/>
            </w:tcMar>
            <w:vAlign w:val="center"/>
            <w:hideMark/>
          </w:tcPr>
          <w:p w14:paraId="3B0AF570"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E76A972" w14:textId="77777777" w:rsidR="007B28AB" w:rsidRPr="00532A2B" w:rsidRDefault="007B28AB" w:rsidP="00E00F7D">
            <w:pPr>
              <w:pStyle w:val="movimento"/>
              <w:rPr>
                <w:color w:val="002060"/>
              </w:rPr>
            </w:pPr>
            <w:r w:rsidRPr="00532A2B">
              <w:rPr>
                <w:color w:val="002060"/>
              </w:rPr>
              <w:t>MONTIRONI ETTORE</w:t>
            </w:r>
          </w:p>
        </w:tc>
        <w:tc>
          <w:tcPr>
            <w:tcW w:w="2200" w:type="dxa"/>
            <w:tcMar>
              <w:top w:w="20" w:type="dxa"/>
              <w:left w:w="20" w:type="dxa"/>
              <w:bottom w:w="20" w:type="dxa"/>
              <w:right w:w="20" w:type="dxa"/>
            </w:tcMar>
            <w:vAlign w:val="center"/>
            <w:hideMark/>
          </w:tcPr>
          <w:p w14:paraId="194F5980" w14:textId="77777777" w:rsidR="007B28AB" w:rsidRPr="00532A2B" w:rsidRDefault="007B28AB" w:rsidP="00E00F7D">
            <w:pPr>
              <w:pStyle w:val="movimento2"/>
              <w:rPr>
                <w:color w:val="002060"/>
              </w:rPr>
            </w:pPr>
            <w:r w:rsidRPr="00532A2B">
              <w:rPr>
                <w:color w:val="002060"/>
              </w:rPr>
              <w:t xml:space="preserve">(MONTELUPONE CALCIO A 5) </w:t>
            </w:r>
          </w:p>
        </w:tc>
      </w:tr>
      <w:tr w:rsidR="007B28AB" w:rsidRPr="00532A2B" w14:paraId="783B6E5A" w14:textId="77777777" w:rsidTr="00E00F7D">
        <w:tc>
          <w:tcPr>
            <w:tcW w:w="2200" w:type="dxa"/>
            <w:tcMar>
              <w:top w:w="20" w:type="dxa"/>
              <w:left w:w="20" w:type="dxa"/>
              <w:bottom w:w="20" w:type="dxa"/>
              <w:right w:w="20" w:type="dxa"/>
            </w:tcMar>
            <w:vAlign w:val="center"/>
            <w:hideMark/>
          </w:tcPr>
          <w:p w14:paraId="0F11A542" w14:textId="77777777" w:rsidR="007B28AB" w:rsidRPr="00532A2B" w:rsidRDefault="007B28AB" w:rsidP="00E00F7D">
            <w:pPr>
              <w:pStyle w:val="movimento"/>
              <w:rPr>
                <w:color w:val="002060"/>
              </w:rPr>
            </w:pPr>
            <w:r w:rsidRPr="00532A2B">
              <w:rPr>
                <w:color w:val="002060"/>
              </w:rPr>
              <w:t>SAVORETTI MATTEO</w:t>
            </w:r>
          </w:p>
        </w:tc>
        <w:tc>
          <w:tcPr>
            <w:tcW w:w="2200" w:type="dxa"/>
            <w:tcMar>
              <w:top w:w="20" w:type="dxa"/>
              <w:left w:w="20" w:type="dxa"/>
              <w:bottom w:w="20" w:type="dxa"/>
              <w:right w:w="20" w:type="dxa"/>
            </w:tcMar>
            <w:vAlign w:val="center"/>
            <w:hideMark/>
          </w:tcPr>
          <w:p w14:paraId="32FD9710" w14:textId="77777777" w:rsidR="007B28AB" w:rsidRPr="00532A2B" w:rsidRDefault="007B28AB" w:rsidP="00E00F7D">
            <w:pPr>
              <w:pStyle w:val="movimento2"/>
              <w:rPr>
                <w:color w:val="002060"/>
              </w:rPr>
            </w:pPr>
            <w:r w:rsidRPr="00532A2B">
              <w:rPr>
                <w:color w:val="002060"/>
              </w:rPr>
              <w:t xml:space="preserve">(MONTELUPONE CALCIO A 5) </w:t>
            </w:r>
          </w:p>
        </w:tc>
        <w:tc>
          <w:tcPr>
            <w:tcW w:w="800" w:type="dxa"/>
            <w:tcMar>
              <w:top w:w="20" w:type="dxa"/>
              <w:left w:w="20" w:type="dxa"/>
              <w:bottom w:w="20" w:type="dxa"/>
              <w:right w:w="20" w:type="dxa"/>
            </w:tcMar>
            <w:vAlign w:val="center"/>
            <w:hideMark/>
          </w:tcPr>
          <w:p w14:paraId="45992298"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ED0FCA2" w14:textId="77777777" w:rsidR="007B28AB" w:rsidRPr="00532A2B" w:rsidRDefault="007B28AB" w:rsidP="00E00F7D">
            <w:pPr>
              <w:pStyle w:val="movimento"/>
              <w:rPr>
                <w:color w:val="002060"/>
              </w:rPr>
            </w:pPr>
            <w:r w:rsidRPr="00532A2B">
              <w:rPr>
                <w:color w:val="002060"/>
              </w:rPr>
              <w:t>VIOLINI MICHELE</w:t>
            </w:r>
          </w:p>
        </w:tc>
        <w:tc>
          <w:tcPr>
            <w:tcW w:w="2200" w:type="dxa"/>
            <w:tcMar>
              <w:top w:w="20" w:type="dxa"/>
              <w:left w:w="20" w:type="dxa"/>
              <w:bottom w:w="20" w:type="dxa"/>
              <w:right w:w="20" w:type="dxa"/>
            </w:tcMar>
            <w:vAlign w:val="center"/>
            <w:hideMark/>
          </w:tcPr>
          <w:p w14:paraId="52789D68" w14:textId="77777777" w:rsidR="007B28AB" w:rsidRPr="00532A2B" w:rsidRDefault="007B28AB" w:rsidP="00E00F7D">
            <w:pPr>
              <w:pStyle w:val="movimento2"/>
              <w:rPr>
                <w:color w:val="002060"/>
              </w:rPr>
            </w:pPr>
            <w:r w:rsidRPr="00532A2B">
              <w:rPr>
                <w:color w:val="002060"/>
              </w:rPr>
              <w:t xml:space="preserve">(MONTELUPONE CALCIO A 5) </w:t>
            </w:r>
          </w:p>
        </w:tc>
      </w:tr>
      <w:tr w:rsidR="007B28AB" w:rsidRPr="00532A2B" w14:paraId="42C401FB" w14:textId="77777777" w:rsidTr="00E00F7D">
        <w:tc>
          <w:tcPr>
            <w:tcW w:w="2200" w:type="dxa"/>
            <w:tcMar>
              <w:top w:w="20" w:type="dxa"/>
              <w:left w:w="20" w:type="dxa"/>
              <w:bottom w:w="20" w:type="dxa"/>
              <w:right w:w="20" w:type="dxa"/>
            </w:tcMar>
            <w:vAlign w:val="center"/>
            <w:hideMark/>
          </w:tcPr>
          <w:p w14:paraId="1B056F27" w14:textId="77777777" w:rsidR="007B28AB" w:rsidRPr="00532A2B" w:rsidRDefault="007B28AB" w:rsidP="00E00F7D">
            <w:pPr>
              <w:pStyle w:val="movimento"/>
              <w:rPr>
                <w:color w:val="002060"/>
              </w:rPr>
            </w:pPr>
            <w:r w:rsidRPr="00532A2B">
              <w:rPr>
                <w:color w:val="002060"/>
              </w:rPr>
              <w:t>RENKI NAZARENO THOMAS</w:t>
            </w:r>
          </w:p>
        </w:tc>
        <w:tc>
          <w:tcPr>
            <w:tcW w:w="2200" w:type="dxa"/>
            <w:tcMar>
              <w:top w:w="20" w:type="dxa"/>
              <w:left w:w="20" w:type="dxa"/>
              <w:bottom w:w="20" w:type="dxa"/>
              <w:right w:w="20" w:type="dxa"/>
            </w:tcMar>
            <w:vAlign w:val="center"/>
            <w:hideMark/>
          </w:tcPr>
          <w:p w14:paraId="3A85F9C5" w14:textId="77777777" w:rsidR="007B28AB" w:rsidRPr="00532A2B" w:rsidRDefault="007B28AB" w:rsidP="00E00F7D">
            <w:pPr>
              <w:pStyle w:val="movimento2"/>
              <w:rPr>
                <w:color w:val="002060"/>
              </w:rPr>
            </w:pPr>
            <w:r w:rsidRPr="00532A2B">
              <w:rPr>
                <w:color w:val="002060"/>
              </w:rPr>
              <w:t xml:space="preserve">(SAMBENEDETTESE C5 SSDARL) </w:t>
            </w:r>
          </w:p>
        </w:tc>
        <w:tc>
          <w:tcPr>
            <w:tcW w:w="800" w:type="dxa"/>
            <w:tcMar>
              <w:top w:w="20" w:type="dxa"/>
              <w:left w:w="20" w:type="dxa"/>
              <w:bottom w:w="20" w:type="dxa"/>
              <w:right w:w="20" w:type="dxa"/>
            </w:tcMar>
            <w:vAlign w:val="center"/>
            <w:hideMark/>
          </w:tcPr>
          <w:p w14:paraId="40CBC2CC"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3FCE9D8"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8A3E639" w14:textId="77777777" w:rsidR="007B28AB" w:rsidRPr="00532A2B" w:rsidRDefault="007B28AB" w:rsidP="00E00F7D">
            <w:pPr>
              <w:pStyle w:val="movimento2"/>
              <w:rPr>
                <w:color w:val="002060"/>
              </w:rPr>
            </w:pPr>
            <w:r w:rsidRPr="00532A2B">
              <w:rPr>
                <w:color w:val="002060"/>
              </w:rPr>
              <w:t> </w:t>
            </w:r>
          </w:p>
        </w:tc>
      </w:tr>
    </w:tbl>
    <w:p w14:paraId="748CDBF6" w14:textId="77777777" w:rsidR="007B28AB" w:rsidRPr="00532A2B" w:rsidRDefault="007B28AB" w:rsidP="007B28AB">
      <w:pPr>
        <w:pStyle w:val="titolo10"/>
        <w:rPr>
          <w:rFonts w:eastAsiaTheme="minorEastAsia"/>
          <w:color w:val="002060"/>
        </w:rPr>
      </w:pPr>
      <w:r w:rsidRPr="00532A2B">
        <w:rPr>
          <w:color w:val="002060"/>
        </w:rPr>
        <w:t xml:space="preserve">GARE DEL 24/ 1/2026 </w:t>
      </w:r>
    </w:p>
    <w:p w14:paraId="5ADF6E24" w14:textId="77777777" w:rsidR="007B28AB" w:rsidRPr="00532A2B" w:rsidRDefault="007B28AB" w:rsidP="007B28AB">
      <w:pPr>
        <w:pStyle w:val="titolo7a"/>
        <w:rPr>
          <w:color w:val="002060"/>
        </w:rPr>
      </w:pPr>
      <w:r w:rsidRPr="00532A2B">
        <w:rPr>
          <w:color w:val="002060"/>
        </w:rPr>
        <w:t xml:space="preserve">PROVVEDIMENTI DISCIPLINARI </w:t>
      </w:r>
    </w:p>
    <w:p w14:paraId="48914BFF"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091D4537" w14:textId="77777777" w:rsidR="007B28AB" w:rsidRPr="00532A2B" w:rsidRDefault="007B28AB" w:rsidP="007B28AB">
      <w:pPr>
        <w:pStyle w:val="titolo30"/>
        <w:rPr>
          <w:color w:val="002060"/>
        </w:rPr>
      </w:pPr>
      <w:r w:rsidRPr="00532A2B">
        <w:rPr>
          <w:color w:val="002060"/>
        </w:rPr>
        <w:t xml:space="preserve">CALCIATORI NON ESPULSI </w:t>
      </w:r>
    </w:p>
    <w:p w14:paraId="42F4FEB6" w14:textId="77777777" w:rsidR="007B28AB" w:rsidRPr="00532A2B" w:rsidRDefault="007B28AB" w:rsidP="007B28AB">
      <w:pPr>
        <w:pStyle w:val="titolo20"/>
        <w:rPr>
          <w:color w:val="002060"/>
        </w:rPr>
      </w:pPr>
      <w:r w:rsidRPr="00532A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07DADD2" w14:textId="77777777" w:rsidTr="00E00F7D">
        <w:tc>
          <w:tcPr>
            <w:tcW w:w="2200" w:type="dxa"/>
            <w:tcMar>
              <w:top w:w="20" w:type="dxa"/>
              <w:left w:w="20" w:type="dxa"/>
              <w:bottom w:w="20" w:type="dxa"/>
              <w:right w:w="20" w:type="dxa"/>
            </w:tcMar>
            <w:vAlign w:val="center"/>
            <w:hideMark/>
          </w:tcPr>
          <w:p w14:paraId="4BDC5AA4" w14:textId="77777777" w:rsidR="007B28AB" w:rsidRPr="00532A2B" w:rsidRDefault="007B28AB" w:rsidP="00E00F7D">
            <w:pPr>
              <w:pStyle w:val="movimento"/>
              <w:rPr>
                <w:color w:val="002060"/>
              </w:rPr>
            </w:pPr>
            <w:r w:rsidRPr="00532A2B">
              <w:rPr>
                <w:color w:val="002060"/>
              </w:rPr>
              <w:t>PICCIOLI GIOELE</w:t>
            </w:r>
          </w:p>
        </w:tc>
        <w:tc>
          <w:tcPr>
            <w:tcW w:w="2200" w:type="dxa"/>
            <w:tcMar>
              <w:top w:w="20" w:type="dxa"/>
              <w:left w:w="20" w:type="dxa"/>
              <w:bottom w:w="20" w:type="dxa"/>
              <w:right w:w="20" w:type="dxa"/>
            </w:tcMar>
            <w:vAlign w:val="center"/>
            <w:hideMark/>
          </w:tcPr>
          <w:p w14:paraId="5F8E2D34" w14:textId="77777777" w:rsidR="007B28AB" w:rsidRPr="00532A2B" w:rsidRDefault="007B28AB" w:rsidP="00E00F7D">
            <w:pPr>
              <w:pStyle w:val="movimento2"/>
              <w:rPr>
                <w:color w:val="002060"/>
              </w:rPr>
            </w:pPr>
            <w:r w:rsidRPr="00532A2B">
              <w:rPr>
                <w:color w:val="002060"/>
              </w:rPr>
              <w:t xml:space="preserve">(ACSS MONDOLFO C5) </w:t>
            </w:r>
          </w:p>
        </w:tc>
        <w:tc>
          <w:tcPr>
            <w:tcW w:w="800" w:type="dxa"/>
            <w:tcMar>
              <w:top w:w="20" w:type="dxa"/>
              <w:left w:w="20" w:type="dxa"/>
              <w:bottom w:w="20" w:type="dxa"/>
              <w:right w:w="20" w:type="dxa"/>
            </w:tcMar>
            <w:vAlign w:val="center"/>
            <w:hideMark/>
          </w:tcPr>
          <w:p w14:paraId="6C6905BF"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40E52C5"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48A1614" w14:textId="77777777" w:rsidR="007B28AB" w:rsidRPr="00532A2B" w:rsidRDefault="007B28AB" w:rsidP="00E00F7D">
            <w:pPr>
              <w:pStyle w:val="movimento2"/>
              <w:rPr>
                <w:color w:val="002060"/>
              </w:rPr>
            </w:pPr>
            <w:r w:rsidRPr="00532A2B">
              <w:rPr>
                <w:color w:val="002060"/>
              </w:rPr>
              <w:t> </w:t>
            </w:r>
          </w:p>
        </w:tc>
      </w:tr>
    </w:tbl>
    <w:p w14:paraId="30821FBE" w14:textId="77777777" w:rsidR="007B28AB" w:rsidRPr="00532A2B" w:rsidRDefault="007B28AB" w:rsidP="007B28AB">
      <w:pPr>
        <w:pStyle w:val="titolo20"/>
        <w:rPr>
          <w:rFonts w:eastAsiaTheme="minorEastAsia"/>
          <w:color w:val="002060"/>
        </w:rPr>
      </w:pPr>
      <w:r w:rsidRPr="00532A2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B66F6FE" w14:textId="77777777" w:rsidTr="00E00F7D">
        <w:tc>
          <w:tcPr>
            <w:tcW w:w="2200" w:type="dxa"/>
            <w:tcMar>
              <w:top w:w="20" w:type="dxa"/>
              <w:left w:w="20" w:type="dxa"/>
              <w:bottom w:w="20" w:type="dxa"/>
              <w:right w:w="20" w:type="dxa"/>
            </w:tcMar>
            <w:vAlign w:val="center"/>
            <w:hideMark/>
          </w:tcPr>
          <w:p w14:paraId="0B087652" w14:textId="77777777" w:rsidR="007B28AB" w:rsidRPr="00532A2B" w:rsidRDefault="007B28AB" w:rsidP="00E00F7D">
            <w:pPr>
              <w:pStyle w:val="movimento"/>
              <w:rPr>
                <w:color w:val="002060"/>
              </w:rPr>
            </w:pPr>
            <w:r w:rsidRPr="00532A2B">
              <w:rPr>
                <w:color w:val="002060"/>
              </w:rPr>
              <w:t>QUERCETTI DANIEL</w:t>
            </w:r>
          </w:p>
        </w:tc>
        <w:tc>
          <w:tcPr>
            <w:tcW w:w="2200" w:type="dxa"/>
            <w:tcMar>
              <w:top w:w="20" w:type="dxa"/>
              <w:left w:w="20" w:type="dxa"/>
              <w:bottom w:w="20" w:type="dxa"/>
              <w:right w:w="20" w:type="dxa"/>
            </w:tcMar>
            <w:vAlign w:val="center"/>
            <w:hideMark/>
          </w:tcPr>
          <w:p w14:paraId="5EAFE767" w14:textId="77777777" w:rsidR="007B28AB" w:rsidRPr="00532A2B" w:rsidRDefault="007B28AB" w:rsidP="00E00F7D">
            <w:pPr>
              <w:pStyle w:val="movimento2"/>
              <w:rPr>
                <w:color w:val="002060"/>
              </w:rPr>
            </w:pPr>
            <w:r w:rsidRPr="00532A2B">
              <w:rPr>
                <w:color w:val="002060"/>
              </w:rPr>
              <w:t xml:space="preserve">(CHIARAVALLE FUTSAL) </w:t>
            </w:r>
          </w:p>
        </w:tc>
        <w:tc>
          <w:tcPr>
            <w:tcW w:w="800" w:type="dxa"/>
            <w:tcMar>
              <w:top w:w="20" w:type="dxa"/>
              <w:left w:w="20" w:type="dxa"/>
              <w:bottom w:w="20" w:type="dxa"/>
              <w:right w:w="20" w:type="dxa"/>
            </w:tcMar>
            <w:vAlign w:val="center"/>
            <w:hideMark/>
          </w:tcPr>
          <w:p w14:paraId="1D4D3C6D"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713EB8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24064C8" w14:textId="77777777" w:rsidR="007B28AB" w:rsidRPr="00532A2B" w:rsidRDefault="007B28AB" w:rsidP="00E00F7D">
            <w:pPr>
              <w:pStyle w:val="movimento2"/>
              <w:rPr>
                <w:color w:val="002060"/>
              </w:rPr>
            </w:pPr>
            <w:r w:rsidRPr="00532A2B">
              <w:rPr>
                <w:color w:val="002060"/>
              </w:rPr>
              <w:t> </w:t>
            </w:r>
          </w:p>
        </w:tc>
      </w:tr>
    </w:tbl>
    <w:p w14:paraId="481E39CD" w14:textId="77777777" w:rsidR="007B28AB" w:rsidRPr="00532A2B" w:rsidRDefault="007B28AB" w:rsidP="007B28AB">
      <w:pPr>
        <w:pStyle w:val="titolo20"/>
        <w:rPr>
          <w:rFonts w:eastAsiaTheme="minorEastAsia"/>
          <w:color w:val="002060"/>
        </w:rPr>
      </w:pPr>
      <w:r w:rsidRPr="00532A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0FF54594" w14:textId="77777777" w:rsidTr="00E00F7D">
        <w:tc>
          <w:tcPr>
            <w:tcW w:w="2200" w:type="dxa"/>
            <w:tcMar>
              <w:top w:w="20" w:type="dxa"/>
              <w:left w:w="20" w:type="dxa"/>
              <w:bottom w:w="20" w:type="dxa"/>
              <w:right w:w="20" w:type="dxa"/>
            </w:tcMar>
            <w:vAlign w:val="center"/>
            <w:hideMark/>
          </w:tcPr>
          <w:p w14:paraId="4A9C4AE8" w14:textId="77777777" w:rsidR="007B28AB" w:rsidRPr="00532A2B" w:rsidRDefault="007B28AB" w:rsidP="00E00F7D">
            <w:pPr>
              <w:pStyle w:val="movimento"/>
              <w:rPr>
                <w:color w:val="002060"/>
              </w:rPr>
            </w:pPr>
            <w:r w:rsidRPr="00532A2B">
              <w:rPr>
                <w:color w:val="002060"/>
              </w:rPr>
              <w:t>BARTOLUCCI LUIGI</w:t>
            </w:r>
          </w:p>
        </w:tc>
        <w:tc>
          <w:tcPr>
            <w:tcW w:w="2200" w:type="dxa"/>
            <w:tcMar>
              <w:top w:w="20" w:type="dxa"/>
              <w:left w:w="20" w:type="dxa"/>
              <w:bottom w:w="20" w:type="dxa"/>
              <w:right w:w="20" w:type="dxa"/>
            </w:tcMar>
            <w:vAlign w:val="center"/>
            <w:hideMark/>
          </w:tcPr>
          <w:p w14:paraId="68F29386" w14:textId="77777777" w:rsidR="007B28AB" w:rsidRPr="00532A2B" w:rsidRDefault="007B28AB" w:rsidP="00E00F7D">
            <w:pPr>
              <w:pStyle w:val="movimento2"/>
              <w:rPr>
                <w:color w:val="002060"/>
              </w:rPr>
            </w:pPr>
            <w:r w:rsidRPr="00532A2B">
              <w:rPr>
                <w:color w:val="002060"/>
              </w:rPr>
              <w:t xml:space="preserve">(CHIARAVALLE FUTSAL) </w:t>
            </w:r>
          </w:p>
        </w:tc>
        <w:tc>
          <w:tcPr>
            <w:tcW w:w="800" w:type="dxa"/>
            <w:tcMar>
              <w:top w:w="20" w:type="dxa"/>
              <w:left w:w="20" w:type="dxa"/>
              <w:bottom w:w="20" w:type="dxa"/>
              <w:right w:w="20" w:type="dxa"/>
            </w:tcMar>
            <w:vAlign w:val="center"/>
            <w:hideMark/>
          </w:tcPr>
          <w:p w14:paraId="3D127570"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83029E6" w14:textId="77777777" w:rsidR="007B28AB" w:rsidRPr="00532A2B" w:rsidRDefault="007B28AB" w:rsidP="00E00F7D">
            <w:pPr>
              <w:pStyle w:val="movimento"/>
              <w:rPr>
                <w:color w:val="002060"/>
              </w:rPr>
            </w:pPr>
            <w:r w:rsidRPr="00532A2B">
              <w:rPr>
                <w:color w:val="002060"/>
              </w:rPr>
              <w:t>CASSANO ALESSIO</w:t>
            </w:r>
          </w:p>
        </w:tc>
        <w:tc>
          <w:tcPr>
            <w:tcW w:w="2200" w:type="dxa"/>
            <w:tcMar>
              <w:top w:w="20" w:type="dxa"/>
              <w:left w:w="20" w:type="dxa"/>
              <w:bottom w:w="20" w:type="dxa"/>
              <w:right w:w="20" w:type="dxa"/>
            </w:tcMar>
            <w:vAlign w:val="center"/>
            <w:hideMark/>
          </w:tcPr>
          <w:p w14:paraId="3AC418B9" w14:textId="77777777" w:rsidR="007B28AB" w:rsidRPr="00532A2B" w:rsidRDefault="007B28AB" w:rsidP="00E00F7D">
            <w:pPr>
              <w:pStyle w:val="movimento2"/>
              <w:rPr>
                <w:color w:val="002060"/>
              </w:rPr>
            </w:pPr>
            <w:r w:rsidRPr="00532A2B">
              <w:rPr>
                <w:color w:val="002060"/>
              </w:rPr>
              <w:t xml:space="preserve">(CHIARAVALLE FUTSAL) </w:t>
            </w:r>
          </w:p>
        </w:tc>
      </w:tr>
    </w:tbl>
    <w:p w14:paraId="4F7B0679" w14:textId="77777777" w:rsidR="007B28AB" w:rsidRPr="00532A2B" w:rsidRDefault="007B28AB" w:rsidP="007B28AB">
      <w:pPr>
        <w:pStyle w:val="titolo20"/>
        <w:rPr>
          <w:rFonts w:eastAsiaTheme="minorEastAsia"/>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5C299DF" w14:textId="77777777" w:rsidTr="00E00F7D">
        <w:tc>
          <w:tcPr>
            <w:tcW w:w="2200" w:type="dxa"/>
            <w:tcMar>
              <w:top w:w="20" w:type="dxa"/>
              <w:left w:w="20" w:type="dxa"/>
              <w:bottom w:w="20" w:type="dxa"/>
              <w:right w:w="20" w:type="dxa"/>
            </w:tcMar>
            <w:vAlign w:val="center"/>
            <w:hideMark/>
          </w:tcPr>
          <w:p w14:paraId="3DB42347" w14:textId="77777777" w:rsidR="007B28AB" w:rsidRPr="00532A2B" w:rsidRDefault="007B28AB" w:rsidP="00E00F7D">
            <w:pPr>
              <w:pStyle w:val="movimento"/>
              <w:rPr>
                <w:color w:val="002060"/>
              </w:rPr>
            </w:pPr>
            <w:r w:rsidRPr="00532A2B">
              <w:rPr>
                <w:color w:val="002060"/>
              </w:rPr>
              <w:t>FULIGNI PIERPAOLO</w:t>
            </w:r>
          </w:p>
        </w:tc>
        <w:tc>
          <w:tcPr>
            <w:tcW w:w="2200" w:type="dxa"/>
            <w:tcMar>
              <w:top w:w="20" w:type="dxa"/>
              <w:left w:w="20" w:type="dxa"/>
              <w:bottom w:w="20" w:type="dxa"/>
              <w:right w:w="20" w:type="dxa"/>
            </w:tcMar>
            <w:vAlign w:val="center"/>
            <w:hideMark/>
          </w:tcPr>
          <w:p w14:paraId="42BA3408" w14:textId="77777777" w:rsidR="007B28AB" w:rsidRPr="00532A2B" w:rsidRDefault="007B28AB" w:rsidP="00E00F7D">
            <w:pPr>
              <w:pStyle w:val="movimento2"/>
              <w:rPr>
                <w:color w:val="002060"/>
              </w:rPr>
            </w:pPr>
            <w:r w:rsidRPr="00532A2B">
              <w:rPr>
                <w:color w:val="002060"/>
              </w:rPr>
              <w:t xml:space="preserve">(ACSS MONDOLFO C5) </w:t>
            </w:r>
          </w:p>
        </w:tc>
        <w:tc>
          <w:tcPr>
            <w:tcW w:w="800" w:type="dxa"/>
            <w:tcMar>
              <w:top w:w="20" w:type="dxa"/>
              <w:left w:w="20" w:type="dxa"/>
              <w:bottom w:w="20" w:type="dxa"/>
              <w:right w:w="20" w:type="dxa"/>
            </w:tcMar>
            <w:vAlign w:val="center"/>
            <w:hideMark/>
          </w:tcPr>
          <w:p w14:paraId="7C6AFD8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F8E2AF2"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C125137" w14:textId="77777777" w:rsidR="007B28AB" w:rsidRPr="00532A2B" w:rsidRDefault="007B28AB" w:rsidP="00E00F7D">
            <w:pPr>
              <w:pStyle w:val="movimento2"/>
              <w:rPr>
                <w:color w:val="002060"/>
              </w:rPr>
            </w:pPr>
            <w:r w:rsidRPr="00532A2B">
              <w:rPr>
                <w:color w:val="002060"/>
              </w:rPr>
              <w:t> </w:t>
            </w:r>
          </w:p>
        </w:tc>
      </w:tr>
    </w:tbl>
    <w:p w14:paraId="7595F99E" w14:textId="77777777" w:rsidR="007B28AB" w:rsidRDefault="007B28AB" w:rsidP="007B28AB">
      <w:pPr>
        <w:pStyle w:val="breakline"/>
        <w:rPr>
          <w:color w:val="002060"/>
        </w:rPr>
      </w:pPr>
    </w:p>
    <w:p w14:paraId="15961B09" w14:textId="77777777" w:rsidR="007B28AB" w:rsidRPr="00B0381A" w:rsidRDefault="007B28AB" w:rsidP="007B28AB">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3A97ECD4" w14:textId="77777777" w:rsidR="007B28AB" w:rsidRPr="00B0381A" w:rsidRDefault="007B28AB" w:rsidP="007B28AB">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71656292" w14:textId="77777777" w:rsidR="007B28AB" w:rsidRPr="00532A2B" w:rsidRDefault="007B28AB" w:rsidP="007B28AB">
      <w:pPr>
        <w:pStyle w:val="breakline"/>
        <w:rPr>
          <w:rFonts w:eastAsiaTheme="minorEastAsia"/>
          <w:color w:val="002060"/>
        </w:rPr>
      </w:pPr>
    </w:p>
    <w:p w14:paraId="598367E9" w14:textId="77777777" w:rsidR="007B28AB" w:rsidRPr="00532A2B" w:rsidRDefault="007B28AB" w:rsidP="007B28AB">
      <w:pPr>
        <w:pStyle w:val="titoloprinc0"/>
        <w:rPr>
          <w:color w:val="002060"/>
        </w:rPr>
      </w:pPr>
      <w:r w:rsidRPr="00532A2B">
        <w:rPr>
          <w:color w:val="002060"/>
        </w:rPr>
        <w:t>CLASSIFICA</w:t>
      </w:r>
    </w:p>
    <w:p w14:paraId="21362CA3" w14:textId="77777777" w:rsidR="007B28AB" w:rsidRPr="00532A2B" w:rsidRDefault="007B28AB" w:rsidP="007B28AB">
      <w:pPr>
        <w:pStyle w:val="breakline"/>
        <w:rPr>
          <w:color w:val="002060"/>
        </w:rPr>
      </w:pPr>
    </w:p>
    <w:p w14:paraId="365B3EA2" w14:textId="77777777" w:rsidR="007B28AB" w:rsidRPr="00532A2B" w:rsidRDefault="007B28AB" w:rsidP="007B28AB">
      <w:pPr>
        <w:pStyle w:val="breakline"/>
        <w:rPr>
          <w:color w:val="002060"/>
        </w:rPr>
      </w:pPr>
    </w:p>
    <w:p w14:paraId="657EA963" w14:textId="77777777" w:rsidR="007B28AB" w:rsidRPr="00532A2B" w:rsidRDefault="007B28AB" w:rsidP="007B28AB">
      <w:pPr>
        <w:pStyle w:val="sottotitolocampionato10"/>
        <w:rPr>
          <w:color w:val="002060"/>
        </w:rPr>
      </w:pPr>
      <w:r w:rsidRPr="00532A2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266CC586"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52151"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BFEE9"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F0C5B"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9E57D"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5AB80"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12517"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8CA29"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04276"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29239"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047BC" w14:textId="77777777" w:rsidR="007B28AB" w:rsidRPr="00532A2B" w:rsidRDefault="007B28AB" w:rsidP="00E00F7D">
            <w:pPr>
              <w:pStyle w:val="headertabella0"/>
              <w:rPr>
                <w:color w:val="002060"/>
              </w:rPr>
            </w:pPr>
            <w:r w:rsidRPr="00532A2B">
              <w:rPr>
                <w:color w:val="002060"/>
              </w:rPr>
              <w:t>PE</w:t>
            </w:r>
          </w:p>
        </w:tc>
      </w:tr>
      <w:tr w:rsidR="007B28AB" w:rsidRPr="00532A2B" w14:paraId="75D77A61"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E2716F" w14:textId="77777777" w:rsidR="007B28AB" w:rsidRPr="00532A2B" w:rsidRDefault="007B28AB" w:rsidP="00E00F7D">
            <w:pPr>
              <w:pStyle w:val="rowtabella0"/>
              <w:rPr>
                <w:color w:val="002060"/>
              </w:rPr>
            </w:pPr>
            <w:r w:rsidRPr="00532A2B">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67B4D"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519DB"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DBB14"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EC3EA"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8CB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96F32" w14:textId="77777777" w:rsidR="007B28AB" w:rsidRPr="00532A2B" w:rsidRDefault="007B28AB" w:rsidP="00E00F7D">
            <w:pPr>
              <w:pStyle w:val="rowtabella0"/>
              <w:jc w:val="center"/>
              <w:rPr>
                <w:color w:val="002060"/>
              </w:rPr>
            </w:pPr>
            <w:r w:rsidRPr="00532A2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B0C6" w14:textId="77777777" w:rsidR="007B28AB" w:rsidRPr="00532A2B" w:rsidRDefault="007B28AB" w:rsidP="00E00F7D">
            <w:pPr>
              <w:pStyle w:val="rowtabella0"/>
              <w:jc w:val="center"/>
              <w:rPr>
                <w:color w:val="002060"/>
              </w:rPr>
            </w:pPr>
            <w:r w:rsidRPr="00532A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6D13"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A673D" w14:textId="77777777" w:rsidR="007B28AB" w:rsidRPr="00532A2B" w:rsidRDefault="007B28AB" w:rsidP="00E00F7D">
            <w:pPr>
              <w:pStyle w:val="rowtabella0"/>
              <w:jc w:val="center"/>
              <w:rPr>
                <w:color w:val="002060"/>
              </w:rPr>
            </w:pPr>
            <w:r w:rsidRPr="00532A2B">
              <w:rPr>
                <w:color w:val="002060"/>
              </w:rPr>
              <w:t>0</w:t>
            </w:r>
          </w:p>
        </w:tc>
      </w:tr>
      <w:tr w:rsidR="007B28AB" w:rsidRPr="00532A2B" w14:paraId="4748C644"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7ED8AB" w14:textId="77777777" w:rsidR="007B28AB" w:rsidRPr="00532A2B" w:rsidRDefault="007B28AB" w:rsidP="00E00F7D">
            <w:pPr>
              <w:pStyle w:val="rowtabella0"/>
              <w:rPr>
                <w:color w:val="002060"/>
              </w:rPr>
            </w:pPr>
            <w:r w:rsidRPr="00532A2B">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F4A9" w14:textId="77777777" w:rsidR="007B28AB" w:rsidRPr="00532A2B" w:rsidRDefault="007B28AB" w:rsidP="00E00F7D">
            <w:pPr>
              <w:pStyle w:val="rowtabella0"/>
              <w:jc w:val="center"/>
              <w:rPr>
                <w:color w:val="002060"/>
              </w:rPr>
            </w:pPr>
            <w:r w:rsidRPr="00532A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B761"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0915"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96CC8"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FBC3"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D5025" w14:textId="77777777" w:rsidR="007B28AB" w:rsidRPr="00532A2B" w:rsidRDefault="007B28AB" w:rsidP="00E00F7D">
            <w:pPr>
              <w:pStyle w:val="rowtabella0"/>
              <w:jc w:val="center"/>
              <w:rPr>
                <w:color w:val="002060"/>
              </w:rPr>
            </w:pPr>
            <w:r w:rsidRPr="00532A2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848EC" w14:textId="77777777" w:rsidR="007B28AB" w:rsidRPr="00532A2B" w:rsidRDefault="007B28AB" w:rsidP="00E00F7D">
            <w:pPr>
              <w:pStyle w:val="rowtabella0"/>
              <w:jc w:val="center"/>
              <w:rPr>
                <w:color w:val="002060"/>
              </w:rPr>
            </w:pPr>
            <w:r w:rsidRPr="00532A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6965"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20224" w14:textId="77777777" w:rsidR="007B28AB" w:rsidRPr="00532A2B" w:rsidRDefault="007B28AB" w:rsidP="00E00F7D">
            <w:pPr>
              <w:pStyle w:val="rowtabella0"/>
              <w:jc w:val="center"/>
              <w:rPr>
                <w:color w:val="002060"/>
              </w:rPr>
            </w:pPr>
            <w:r w:rsidRPr="00532A2B">
              <w:rPr>
                <w:color w:val="002060"/>
              </w:rPr>
              <w:t>0</w:t>
            </w:r>
          </w:p>
        </w:tc>
      </w:tr>
      <w:tr w:rsidR="007B28AB" w:rsidRPr="00532A2B" w14:paraId="539FE30A"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B03F8" w14:textId="77777777" w:rsidR="007B28AB" w:rsidRPr="00532A2B" w:rsidRDefault="007B28AB" w:rsidP="00E00F7D">
            <w:pPr>
              <w:pStyle w:val="rowtabella0"/>
              <w:rPr>
                <w:color w:val="002060"/>
              </w:rPr>
            </w:pPr>
            <w:r w:rsidRPr="00532A2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1A68"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5F567"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404B"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48D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913C"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93EC"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9882"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698E"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61426" w14:textId="77777777" w:rsidR="007B28AB" w:rsidRPr="00532A2B" w:rsidRDefault="007B28AB" w:rsidP="00E00F7D">
            <w:pPr>
              <w:pStyle w:val="rowtabella0"/>
              <w:jc w:val="center"/>
              <w:rPr>
                <w:color w:val="002060"/>
              </w:rPr>
            </w:pPr>
            <w:r w:rsidRPr="00532A2B">
              <w:rPr>
                <w:color w:val="002060"/>
              </w:rPr>
              <w:t>0</w:t>
            </w:r>
          </w:p>
        </w:tc>
      </w:tr>
      <w:tr w:rsidR="007B28AB" w:rsidRPr="00532A2B" w14:paraId="7D97D6D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5E11B" w14:textId="77777777" w:rsidR="007B28AB" w:rsidRPr="00532A2B" w:rsidRDefault="007B28AB" w:rsidP="00E00F7D">
            <w:pPr>
              <w:pStyle w:val="rowtabella0"/>
              <w:rPr>
                <w:color w:val="002060"/>
                <w:lang w:val="es-ES"/>
              </w:rPr>
            </w:pPr>
            <w:r w:rsidRPr="00532A2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9A6EC"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649C"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62FA"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F46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D641"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2565A" w14:textId="77777777" w:rsidR="007B28AB" w:rsidRPr="00532A2B" w:rsidRDefault="007B28AB" w:rsidP="00E00F7D">
            <w:pPr>
              <w:pStyle w:val="rowtabella0"/>
              <w:jc w:val="center"/>
              <w:rPr>
                <w:color w:val="002060"/>
              </w:rPr>
            </w:pPr>
            <w:r w:rsidRPr="00532A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79343" w14:textId="77777777" w:rsidR="007B28AB" w:rsidRPr="00532A2B" w:rsidRDefault="007B28AB" w:rsidP="00E00F7D">
            <w:pPr>
              <w:pStyle w:val="rowtabella0"/>
              <w:jc w:val="center"/>
              <w:rPr>
                <w:color w:val="002060"/>
              </w:rPr>
            </w:pPr>
            <w:r w:rsidRPr="00532A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93FA4"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494D" w14:textId="77777777" w:rsidR="007B28AB" w:rsidRPr="00532A2B" w:rsidRDefault="007B28AB" w:rsidP="00E00F7D">
            <w:pPr>
              <w:pStyle w:val="rowtabella0"/>
              <w:jc w:val="center"/>
              <w:rPr>
                <w:color w:val="002060"/>
              </w:rPr>
            </w:pPr>
            <w:r w:rsidRPr="00532A2B">
              <w:rPr>
                <w:color w:val="002060"/>
              </w:rPr>
              <w:t>0</w:t>
            </w:r>
          </w:p>
        </w:tc>
      </w:tr>
      <w:tr w:rsidR="007B28AB" w:rsidRPr="00532A2B" w14:paraId="7BFB8FC4"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96446" w14:textId="77777777" w:rsidR="007B28AB" w:rsidRPr="00532A2B" w:rsidRDefault="007B28AB" w:rsidP="00E00F7D">
            <w:pPr>
              <w:pStyle w:val="rowtabella0"/>
              <w:rPr>
                <w:color w:val="002060"/>
              </w:rPr>
            </w:pPr>
            <w:r w:rsidRPr="00532A2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A293"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1D6BE"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FBE1"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E42B"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2229"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3EE1" w14:textId="77777777" w:rsidR="007B28AB" w:rsidRPr="00532A2B" w:rsidRDefault="007B28AB" w:rsidP="00E00F7D">
            <w:pPr>
              <w:pStyle w:val="rowtabella0"/>
              <w:jc w:val="center"/>
              <w:rPr>
                <w:color w:val="002060"/>
              </w:rPr>
            </w:pPr>
            <w:r w:rsidRPr="00532A2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4296"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5048"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3A130" w14:textId="77777777" w:rsidR="007B28AB" w:rsidRPr="00532A2B" w:rsidRDefault="007B28AB" w:rsidP="00E00F7D">
            <w:pPr>
              <w:pStyle w:val="rowtabella0"/>
              <w:jc w:val="center"/>
              <w:rPr>
                <w:color w:val="002060"/>
              </w:rPr>
            </w:pPr>
            <w:r w:rsidRPr="00532A2B">
              <w:rPr>
                <w:color w:val="002060"/>
              </w:rPr>
              <w:t>0</w:t>
            </w:r>
          </w:p>
        </w:tc>
      </w:tr>
      <w:tr w:rsidR="007B28AB" w:rsidRPr="00532A2B" w14:paraId="161179D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7509B" w14:textId="77777777" w:rsidR="007B28AB" w:rsidRPr="00532A2B" w:rsidRDefault="007B28AB" w:rsidP="00E00F7D">
            <w:pPr>
              <w:pStyle w:val="rowtabella0"/>
              <w:rPr>
                <w:color w:val="002060"/>
              </w:rPr>
            </w:pPr>
            <w:r w:rsidRPr="00532A2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34A3"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BFB1A"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DC86"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F6D7"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E811A"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BAAF8" w14:textId="77777777" w:rsidR="007B28AB" w:rsidRPr="00532A2B" w:rsidRDefault="007B28AB" w:rsidP="00E00F7D">
            <w:pPr>
              <w:pStyle w:val="rowtabella0"/>
              <w:jc w:val="center"/>
              <w:rPr>
                <w:color w:val="002060"/>
              </w:rPr>
            </w:pPr>
            <w:r w:rsidRPr="00532A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D4EB"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19A1"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22A8" w14:textId="77777777" w:rsidR="007B28AB" w:rsidRPr="00532A2B" w:rsidRDefault="007B28AB" w:rsidP="00E00F7D">
            <w:pPr>
              <w:pStyle w:val="rowtabella0"/>
              <w:jc w:val="center"/>
              <w:rPr>
                <w:color w:val="002060"/>
              </w:rPr>
            </w:pPr>
            <w:r w:rsidRPr="00532A2B">
              <w:rPr>
                <w:color w:val="002060"/>
              </w:rPr>
              <w:t>0</w:t>
            </w:r>
          </w:p>
        </w:tc>
      </w:tr>
      <w:tr w:rsidR="007B28AB" w:rsidRPr="00532A2B" w14:paraId="6564773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B519E" w14:textId="77777777" w:rsidR="007B28AB" w:rsidRPr="00532A2B" w:rsidRDefault="007B28AB" w:rsidP="00E00F7D">
            <w:pPr>
              <w:pStyle w:val="rowtabella0"/>
              <w:rPr>
                <w:color w:val="002060"/>
              </w:rPr>
            </w:pPr>
            <w:r w:rsidRPr="00532A2B">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FC8F"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AB79"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643A2"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D6F4D"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3A176"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5E017" w14:textId="77777777" w:rsidR="007B28AB" w:rsidRPr="00532A2B" w:rsidRDefault="007B28AB" w:rsidP="00E00F7D">
            <w:pPr>
              <w:pStyle w:val="rowtabella0"/>
              <w:jc w:val="center"/>
              <w:rPr>
                <w:color w:val="002060"/>
              </w:rPr>
            </w:pPr>
            <w:r w:rsidRPr="00532A2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C359" w14:textId="77777777" w:rsidR="007B28AB" w:rsidRPr="00532A2B" w:rsidRDefault="007B28AB" w:rsidP="00E00F7D">
            <w:pPr>
              <w:pStyle w:val="rowtabella0"/>
              <w:jc w:val="center"/>
              <w:rPr>
                <w:color w:val="002060"/>
              </w:rPr>
            </w:pPr>
            <w:r w:rsidRPr="00532A2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03DF"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A7A58" w14:textId="77777777" w:rsidR="007B28AB" w:rsidRPr="00532A2B" w:rsidRDefault="007B28AB" w:rsidP="00E00F7D">
            <w:pPr>
              <w:pStyle w:val="rowtabella0"/>
              <w:jc w:val="center"/>
              <w:rPr>
                <w:color w:val="002060"/>
              </w:rPr>
            </w:pPr>
            <w:r w:rsidRPr="00532A2B">
              <w:rPr>
                <w:color w:val="002060"/>
              </w:rPr>
              <w:t>0</w:t>
            </w:r>
          </w:p>
        </w:tc>
      </w:tr>
      <w:tr w:rsidR="007B28AB" w:rsidRPr="00532A2B" w14:paraId="6C35BFD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3EF689" w14:textId="77777777" w:rsidR="007B28AB" w:rsidRPr="00532A2B" w:rsidRDefault="007B28AB" w:rsidP="00E00F7D">
            <w:pPr>
              <w:pStyle w:val="rowtabella0"/>
              <w:rPr>
                <w:color w:val="002060"/>
              </w:rPr>
            </w:pPr>
            <w:r w:rsidRPr="00532A2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D962"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468DB"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74C0"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69F66"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E7FE"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D03F" w14:textId="77777777" w:rsidR="007B28AB" w:rsidRPr="00532A2B" w:rsidRDefault="007B28AB" w:rsidP="00E00F7D">
            <w:pPr>
              <w:pStyle w:val="rowtabella0"/>
              <w:jc w:val="center"/>
              <w:rPr>
                <w:color w:val="002060"/>
              </w:rPr>
            </w:pPr>
            <w:r w:rsidRPr="00532A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B39D" w14:textId="77777777" w:rsidR="007B28AB" w:rsidRPr="00532A2B" w:rsidRDefault="007B28AB" w:rsidP="00E00F7D">
            <w:pPr>
              <w:pStyle w:val="rowtabella0"/>
              <w:jc w:val="center"/>
              <w:rPr>
                <w:color w:val="002060"/>
              </w:rPr>
            </w:pPr>
            <w:r w:rsidRPr="00532A2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566C0"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3C6FD" w14:textId="77777777" w:rsidR="007B28AB" w:rsidRPr="00532A2B" w:rsidRDefault="007B28AB" w:rsidP="00E00F7D">
            <w:pPr>
              <w:pStyle w:val="rowtabella0"/>
              <w:jc w:val="center"/>
              <w:rPr>
                <w:color w:val="002060"/>
              </w:rPr>
            </w:pPr>
            <w:r w:rsidRPr="00532A2B">
              <w:rPr>
                <w:color w:val="002060"/>
              </w:rPr>
              <w:t>0</w:t>
            </w:r>
          </w:p>
        </w:tc>
      </w:tr>
      <w:tr w:rsidR="007B28AB" w:rsidRPr="00532A2B" w14:paraId="564114B2"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D4C1B" w14:textId="77777777" w:rsidR="007B28AB" w:rsidRPr="00532A2B" w:rsidRDefault="007B28AB" w:rsidP="00E00F7D">
            <w:pPr>
              <w:pStyle w:val="rowtabella0"/>
              <w:rPr>
                <w:color w:val="002060"/>
              </w:rPr>
            </w:pPr>
            <w:r w:rsidRPr="00532A2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DA038"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5A36"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A999"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C4692"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2FC6"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18584" w14:textId="77777777" w:rsidR="007B28AB" w:rsidRPr="00532A2B" w:rsidRDefault="007B28AB" w:rsidP="00E00F7D">
            <w:pPr>
              <w:pStyle w:val="rowtabella0"/>
              <w:jc w:val="center"/>
              <w:rPr>
                <w:color w:val="002060"/>
              </w:rPr>
            </w:pPr>
            <w:r w:rsidRPr="00532A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D07A" w14:textId="77777777" w:rsidR="007B28AB" w:rsidRPr="00532A2B" w:rsidRDefault="007B28AB" w:rsidP="00E00F7D">
            <w:pPr>
              <w:pStyle w:val="rowtabella0"/>
              <w:jc w:val="center"/>
              <w:rPr>
                <w:color w:val="002060"/>
              </w:rPr>
            </w:pPr>
            <w:r w:rsidRPr="00532A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A2A7"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9B55" w14:textId="77777777" w:rsidR="007B28AB" w:rsidRPr="00532A2B" w:rsidRDefault="007B28AB" w:rsidP="00E00F7D">
            <w:pPr>
              <w:pStyle w:val="rowtabella0"/>
              <w:jc w:val="center"/>
              <w:rPr>
                <w:color w:val="002060"/>
              </w:rPr>
            </w:pPr>
            <w:r w:rsidRPr="00532A2B">
              <w:rPr>
                <w:color w:val="002060"/>
              </w:rPr>
              <w:t>0</w:t>
            </w:r>
          </w:p>
        </w:tc>
      </w:tr>
      <w:tr w:rsidR="007B28AB" w:rsidRPr="00532A2B" w14:paraId="048ECB0A"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3E495" w14:textId="77777777" w:rsidR="007B28AB" w:rsidRPr="00532A2B" w:rsidRDefault="007B28AB" w:rsidP="00E00F7D">
            <w:pPr>
              <w:pStyle w:val="rowtabella0"/>
              <w:rPr>
                <w:color w:val="002060"/>
              </w:rPr>
            </w:pPr>
            <w:r w:rsidRPr="00532A2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DB89"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BB1D"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4FEAF"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B4D6D"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1DDF"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D499" w14:textId="77777777" w:rsidR="007B28AB" w:rsidRPr="00532A2B" w:rsidRDefault="007B28AB" w:rsidP="00E00F7D">
            <w:pPr>
              <w:pStyle w:val="rowtabella0"/>
              <w:jc w:val="center"/>
              <w:rPr>
                <w:color w:val="002060"/>
              </w:rPr>
            </w:pPr>
            <w:r w:rsidRPr="00532A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AA3A" w14:textId="77777777" w:rsidR="007B28AB" w:rsidRPr="00532A2B" w:rsidRDefault="007B28AB" w:rsidP="00E00F7D">
            <w:pPr>
              <w:pStyle w:val="rowtabella0"/>
              <w:jc w:val="center"/>
              <w:rPr>
                <w:color w:val="002060"/>
              </w:rPr>
            </w:pPr>
            <w:r w:rsidRPr="00532A2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B5932"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C31C" w14:textId="77777777" w:rsidR="007B28AB" w:rsidRPr="00532A2B" w:rsidRDefault="007B28AB" w:rsidP="00E00F7D">
            <w:pPr>
              <w:pStyle w:val="rowtabella0"/>
              <w:jc w:val="center"/>
              <w:rPr>
                <w:color w:val="002060"/>
              </w:rPr>
            </w:pPr>
            <w:r w:rsidRPr="00532A2B">
              <w:rPr>
                <w:color w:val="002060"/>
              </w:rPr>
              <w:t>0</w:t>
            </w:r>
          </w:p>
        </w:tc>
      </w:tr>
      <w:tr w:rsidR="007B28AB" w:rsidRPr="00532A2B" w14:paraId="21DEA71A"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FE525" w14:textId="77777777" w:rsidR="007B28AB" w:rsidRPr="00532A2B" w:rsidRDefault="007B28AB" w:rsidP="00E00F7D">
            <w:pPr>
              <w:pStyle w:val="rowtabella0"/>
              <w:rPr>
                <w:color w:val="002060"/>
              </w:rPr>
            </w:pPr>
            <w:r w:rsidRPr="00532A2B">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6A437" w14:textId="77777777" w:rsidR="007B28AB" w:rsidRPr="00532A2B" w:rsidRDefault="007B28AB" w:rsidP="00E00F7D">
            <w:pPr>
              <w:pStyle w:val="rowtabella0"/>
              <w:jc w:val="center"/>
              <w:rPr>
                <w:color w:val="002060"/>
              </w:rPr>
            </w:pPr>
            <w:r w:rsidRPr="00532A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C1DA"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78304"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FA7D"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2C35"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BB9D6" w14:textId="77777777" w:rsidR="007B28AB" w:rsidRPr="00532A2B" w:rsidRDefault="007B28AB" w:rsidP="00E00F7D">
            <w:pPr>
              <w:pStyle w:val="rowtabella0"/>
              <w:jc w:val="center"/>
              <w:rPr>
                <w:color w:val="002060"/>
              </w:rPr>
            </w:pPr>
            <w:r w:rsidRPr="00532A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0348" w14:textId="77777777" w:rsidR="007B28AB" w:rsidRPr="00532A2B" w:rsidRDefault="007B28AB" w:rsidP="00E00F7D">
            <w:pPr>
              <w:pStyle w:val="rowtabella0"/>
              <w:jc w:val="center"/>
              <w:rPr>
                <w:color w:val="002060"/>
              </w:rPr>
            </w:pPr>
            <w:r w:rsidRPr="00532A2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D85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67B0" w14:textId="77777777" w:rsidR="007B28AB" w:rsidRPr="00532A2B" w:rsidRDefault="007B28AB" w:rsidP="00E00F7D">
            <w:pPr>
              <w:pStyle w:val="rowtabella0"/>
              <w:jc w:val="center"/>
              <w:rPr>
                <w:color w:val="002060"/>
              </w:rPr>
            </w:pPr>
            <w:r w:rsidRPr="00532A2B">
              <w:rPr>
                <w:color w:val="002060"/>
              </w:rPr>
              <w:t>0</w:t>
            </w:r>
          </w:p>
        </w:tc>
      </w:tr>
      <w:tr w:rsidR="007B28AB" w:rsidRPr="00532A2B" w14:paraId="61F0DEE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D53F4" w14:textId="77777777" w:rsidR="007B28AB" w:rsidRPr="00532A2B" w:rsidRDefault="007B28AB" w:rsidP="00E00F7D">
            <w:pPr>
              <w:pStyle w:val="rowtabella0"/>
              <w:rPr>
                <w:color w:val="002060"/>
              </w:rPr>
            </w:pPr>
            <w:r w:rsidRPr="00532A2B">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AABA"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4A1C5"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FAAD"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9F4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5E3A"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C571"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48E1" w14:textId="77777777" w:rsidR="007B28AB" w:rsidRPr="00532A2B" w:rsidRDefault="007B28AB" w:rsidP="00E00F7D">
            <w:pPr>
              <w:pStyle w:val="rowtabella0"/>
              <w:jc w:val="center"/>
              <w:rPr>
                <w:color w:val="002060"/>
              </w:rPr>
            </w:pPr>
            <w:r w:rsidRPr="00532A2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CEDC" w14:textId="77777777" w:rsidR="007B28AB" w:rsidRPr="00532A2B" w:rsidRDefault="007B28AB" w:rsidP="00E00F7D">
            <w:pPr>
              <w:pStyle w:val="rowtabella0"/>
              <w:jc w:val="center"/>
              <w:rPr>
                <w:color w:val="002060"/>
              </w:rPr>
            </w:pPr>
            <w:r w:rsidRPr="00532A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88FC9" w14:textId="77777777" w:rsidR="007B28AB" w:rsidRPr="00532A2B" w:rsidRDefault="007B28AB" w:rsidP="00E00F7D">
            <w:pPr>
              <w:pStyle w:val="rowtabella0"/>
              <w:jc w:val="center"/>
              <w:rPr>
                <w:color w:val="002060"/>
              </w:rPr>
            </w:pPr>
            <w:r w:rsidRPr="00532A2B">
              <w:rPr>
                <w:color w:val="002060"/>
              </w:rPr>
              <w:t>0</w:t>
            </w:r>
          </w:p>
        </w:tc>
      </w:tr>
      <w:tr w:rsidR="007B28AB" w:rsidRPr="00532A2B" w14:paraId="5576D60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3DEF7" w14:textId="77777777" w:rsidR="007B28AB" w:rsidRPr="00532A2B" w:rsidRDefault="007B28AB" w:rsidP="00E00F7D">
            <w:pPr>
              <w:pStyle w:val="rowtabella0"/>
              <w:rPr>
                <w:color w:val="002060"/>
              </w:rPr>
            </w:pPr>
            <w:r w:rsidRPr="00532A2B">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9986"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783D1"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D67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A903"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B5C1"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628A" w14:textId="77777777" w:rsidR="007B28AB" w:rsidRPr="00532A2B" w:rsidRDefault="007B28AB" w:rsidP="00E00F7D">
            <w:pPr>
              <w:pStyle w:val="rowtabella0"/>
              <w:jc w:val="center"/>
              <w:rPr>
                <w:color w:val="002060"/>
              </w:rPr>
            </w:pPr>
            <w:r w:rsidRPr="00532A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0F2B" w14:textId="77777777" w:rsidR="007B28AB" w:rsidRPr="00532A2B" w:rsidRDefault="007B28AB" w:rsidP="00E00F7D">
            <w:pPr>
              <w:pStyle w:val="rowtabella0"/>
              <w:jc w:val="center"/>
              <w:rPr>
                <w:color w:val="002060"/>
              </w:rPr>
            </w:pPr>
            <w:r w:rsidRPr="00532A2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9F97"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F3BD3" w14:textId="77777777" w:rsidR="007B28AB" w:rsidRPr="00532A2B" w:rsidRDefault="007B28AB" w:rsidP="00E00F7D">
            <w:pPr>
              <w:pStyle w:val="rowtabella0"/>
              <w:jc w:val="center"/>
              <w:rPr>
                <w:color w:val="002060"/>
              </w:rPr>
            </w:pPr>
            <w:r w:rsidRPr="00532A2B">
              <w:rPr>
                <w:color w:val="002060"/>
              </w:rPr>
              <w:t>0</w:t>
            </w:r>
          </w:p>
        </w:tc>
      </w:tr>
      <w:tr w:rsidR="007B28AB" w:rsidRPr="00532A2B" w14:paraId="62537FA3"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FDDC94" w14:textId="77777777" w:rsidR="007B28AB" w:rsidRPr="00532A2B" w:rsidRDefault="007B28AB" w:rsidP="00E00F7D">
            <w:pPr>
              <w:pStyle w:val="rowtabella0"/>
              <w:rPr>
                <w:color w:val="002060"/>
              </w:rPr>
            </w:pPr>
            <w:r w:rsidRPr="00532A2B">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3F448"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31D2"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F99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E774"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91F90"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A9A9"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583C7" w14:textId="77777777" w:rsidR="007B28AB" w:rsidRPr="00532A2B" w:rsidRDefault="007B28AB" w:rsidP="00E00F7D">
            <w:pPr>
              <w:pStyle w:val="rowtabella0"/>
              <w:jc w:val="center"/>
              <w:rPr>
                <w:color w:val="002060"/>
              </w:rPr>
            </w:pPr>
            <w:r w:rsidRPr="00532A2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126D" w14:textId="77777777" w:rsidR="007B28AB" w:rsidRPr="00532A2B" w:rsidRDefault="007B28AB" w:rsidP="00E00F7D">
            <w:pPr>
              <w:pStyle w:val="rowtabella0"/>
              <w:jc w:val="center"/>
              <w:rPr>
                <w:color w:val="002060"/>
              </w:rPr>
            </w:pPr>
            <w:r w:rsidRPr="00532A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D516" w14:textId="77777777" w:rsidR="007B28AB" w:rsidRPr="00532A2B" w:rsidRDefault="007B28AB" w:rsidP="00E00F7D">
            <w:pPr>
              <w:pStyle w:val="rowtabella0"/>
              <w:jc w:val="center"/>
              <w:rPr>
                <w:color w:val="002060"/>
              </w:rPr>
            </w:pPr>
            <w:r w:rsidRPr="00532A2B">
              <w:rPr>
                <w:color w:val="002060"/>
              </w:rPr>
              <w:t>0</w:t>
            </w:r>
          </w:p>
        </w:tc>
      </w:tr>
    </w:tbl>
    <w:p w14:paraId="38547778" w14:textId="77777777" w:rsidR="007B28AB" w:rsidRDefault="007B28AB" w:rsidP="007B28AB">
      <w:pPr>
        <w:pStyle w:val="breakline"/>
        <w:rPr>
          <w:rFonts w:eastAsiaTheme="minorEastAsia"/>
          <w:color w:val="002060"/>
        </w:rPr>
      </w:pPr>
    </w:p>
    <w:p w14:paraId="4E717F0F" w14:textId="77777777" w:rsidR="00F37323" w:rsidRPr="00532A2B" w:rsidRDefault="00F37323" w:rsidP="00F37323">
      <w:pPr>
        <w:pStyle w:val="titoloprinc0"/>
        <w:rPr>
          <w:color w:val="002060"/>
        </w:rPr>
      </w:pPr>
      <w:r>
        <w:rPr>
          <w:color w:val="002060"/>
        </w:rPr>
        <w:t>PROGRAMMA GARE</w:t>
      </w:r>
    </w:p>
    <w:p w14:paraId="4720BFF9" w14:textId="77777777" w:rsidR="00F37323" w:rsidRDefault="00F37323" w:rsidP="007B28AB">
      <w:pPr>
        <w:pStyle w:val="breakline"/>
        <w:rPr>
          <w:rFonts w:eastAsiaTheme="minorEastAsia"/>
          <w:color w:val="002060"/>
        </w:rPr>
      </w:pPr>
    </w:p>
    <w:p w14:paraId="476C7005" w14:textId="77777777" w:rsidR="002A69C0" w:rsidRPr="00A14EF3" w:rsidRDefault="002A69C0" w:rsidP="002A69C0">
      <w:pPr>
        <w:pStyle w:val="sottotitolocampionato10"/>
        <w:rPr>
          <w:color w:val="002060"/>
        </w:rPr>
      </w:pPr>
      <w:r w:rsidRPr="00A14EF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3"/>
        <w:gridCol w:w="385"/>
        <w:gridCol w:w="898"/>
        <w:gridCol w:w="1198"/>
        <w:gridCol w:w="1544"/>
        <w:gridCol w:w="1554"/>
      </w:tblGrid>
      <w:tr w:rsidR="002A69C0" w:rsidRPr="00A14EF3" w14:paraId="1B0425B1"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25293"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69451"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4A2C5"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53402"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925C3"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A9F8D"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7CBDA"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3EE8FA1C"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26B352" w14:textId="77777777" w:rsidR="002A69C0" w:rsidRPr="00A14EF3" w:rsidRDefault="002A69C0" w:rsidP="00E00F7D">
            <w:pPr>
              <w:pStyle w:val="rowtabella0"/>
              <w:rPr>
                <w:color w:val="002060"/>
              </w:rPr>
            </w:pPr>
            <w:r w:rsidRPr="00A14EF3">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A1739" w14:textId="77777777" w:rsidR="002A69C0" w:rsidRPr="00A14EF3" w:rsidRDefault="002A69C0" w:rsidP="00E00F7D">
            <w:pPr>
              <w:pStyle w:val="rowtabella0"/>
              <w:rPr>
                <w:color w:val="002060"/>
              </w:rPr>
            </w:pPr>
            <w:r w:rsidRPr="00A14EF3">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9B5A7"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AC09A" w14:textId="77777777" w:rsidR="002A69C0" w:rsidRPr="00A14EF3" w:rsidRDefault="002A69C0" w:rsidP="00E00F7D">
            <w:pPr>
              <w:pStyle w:val="rowtabella0"/>
              <w:rPr>
                <w:color w:val="002060"/>
              </w:rPr>
            </w:pPr>
            <w:r w:rsidRPr="00A14EF3">
              <w:rPr>
                <w:color w:val="002060"/>
              </w:rPr>
              <w:t>30/01/2026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BB460" w14:textId="77777777" w:rsidR="002A69C0" w:rsidRPr="00A14EF3" w:rsidRDefault="002A69C0" w:rsidP="00E00F7D">
            <w:pPr>
              <w:pStyle w:val="rowtabella0"/>
              <w:rPr>
                <w:color w:val="002060"/>
              </w:rPr>
            </w:pPr>
            <w:r w:rsidRPr="00A14EF3">
              <w:rPr>
                <w:color w:val="002060"/>
              </w:rPr>
              <w:t xml:space="preserve">5429 PAL.COM. </w:t>
            </w:r>
            <w:proofErr w:type="gramStart"/>
            <w:r w:rsidRPr="00A14EF3">
              <w:rPr>
                <w:color w:val="002060"/>
              </w:rPr>
              <w:t>S.MICHELE</w:t>
            </w:r>
            <w:proofErr w:type="gramEnd"/>
            <w:r w:rsidRPr="00A14EF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3BE50" w14:textId="77777777" w:rsidR="002A69C0" w:rsidRPr="00A14EF3" w:rsidRDefault="002A69C0" w:rsidP="00E00F7D">
            <w:pPr>
              <w:pStyle w:val="rowtabella0"/>
              <w:rPr>
                <w:color w:val="002060"/>
              </w:rPr>
            </w:pPr>
            <w:r w:rsidRPr="00A14EF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8CB37" w14:textId="77777777" w:rsidR="002A69C0" w:rsidRPr="00A14EF3" w:rsidRDefault="002A69C0" w:rsidP="00E00F7D">
            <w:pPr>
              <w:pStyle w:val="rowtabella0"/>
              <w:rPr>
                <w:color w:val="002060"/>
              </w:rPr>
            </w:pPr>
            <w:r w:rsidRPr="00A14EF3">
              <w:rPr>
                <w:color w:val="002060"/>
              </w:rPr>
              <w:t>VIA LORETO</w:t>
            </w:r>
          </w:p>
        </w:tc>
      </w:tr>
      <w:tr w:rsidR="002A69C0" w:rsidRPr="00A14EF3" w14:paraId="79C73331"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CFEB34" w14:textId="77777777" w:rsidR="002A69C0" w:rsidRPr="00A14EF3" w:rsidRDefault="002A69C0" w:rsidP="00E00F7D">
            <w:pPr>
              <w:pStyle w:val="rowtabella0"/>
              <w:rPr>
                <w:color w:val="002060"/>
              </w:rPr>
            </w:pPr>
            <w:r w:rsidRPr="00A14EF3">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7ED400" w14:textId="77777777" w:rsidR="002A69C0" w:rsidRPr="00A14EF3" w:rsidRDefault="002A69C0" w:rsidP="00E00F7D">
            <w:pPr>
              <w:pStyle w:val="rowtabella0"/>
              <w:rPr>
                <w:color w:val="002060"/>
              </w:rPr>
            </w:pPr>
            <w:r w:rsidRPr="00A14EF3">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97E0FC"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9F0D58" w14:textId="77777777" w:rsidR="002A69C0" w:rsidRPr="00A14EF3" w:rsidRDefault="002A69C0" w:rsidP="00E00F7D">
            <w:pPr>
              <w:pStyle w:val="rowtabella0"/>
              <w:rPr>
                <w:color w:val="002060"/>
              </w:rPr>
            </w:pPr>
            <w:r w:rsidRPr="00A14EF3">
              <w:rPr>
                <w:color w:val="002060"/>
              </w:rPr>
              <w:t>30/01/2026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CFD517" w14:textId="77777777" w:rsidR="002A69C0" w:rsidRPr="00A14EF3" w:rsidRDefault="002A69C0" w:rsidP="00E00F7D">
            <w:pPr>
              <w:pStyle w:val="rowtabella0"/>
              <w:rPr>
                <w:color w:val="002060"/>
              </w:rPr>
            </w:pPr>
            <w:r w:rsidRPr="00A14EF3">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EB150" w14:textId="77777777" w:rsidR="002A69C0" w:rsidRPr="00A14EF3" w:rsidRDefault="002A69C0" w:rsidP="00E00F7D">
            <w:pPr>
              <w:pStyle w:val="rowtabella0"/>
              <w:rPr>
                <w:color w:val="002060"/>
              </w:rPr>
            </w:pPr>
            <w:r w:rsidRPr="00A14EF3">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5541B8" w14:textId="77777777" w:rsidR="002A69C0" w:rsidRPr="00A14EF3" w:rsidRDefault="002A69C0" w:rsidP="00E00F7D">
            <w:pPr>
              <w:pStyle w:val="rowtabella0"/>
              <w:rPr>
                <w:color w:val="002060"/>
              </w:rPr>
            </w:pPr>
            <w:r w:rsidRPr="00A14EF3">
              <w:rPr>
                <w:color w:val="002060"/>
              </w:rPr>
              <w:t>VIA OLIMPIADI</w:t>
            </w:r>
          </w:p>
        </w:tc>
      </w:tr>
      <w:tr w:rsidR="002A69C0" w:rsidRPr="00A14EF3" w14:paraId="05B49861"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03C8AC" w14:textId="77777777" w:rsidR="002A69C0" w:rsidRPr="00A14EF3" w:rsidRDefault="002A69C0" w:rsidP="00E00F7D">
            <w:pPr>
              <w:pStyle w:val="rowtabella0"/>
              <w:rPr>
                <w:color w:val="002060"/>
              </w:rPr>
            </w:pPr>
            <w:r w:rsidRPr="00A14EF3">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3661A7" w14:textId="77777777" w:rsidR="002A69C0" w:rsidRPr="00A14EF3" w:rsidRDefault="002A69C0" w:rsidP="00E00F7D">
            <w:pPr>
              <w:pStyle w:val="rowtabella0"/>
              <w:rPr>
                <w:color w:val="002060"/>
              </w:rPr>
            </w:pPr>
            <w:r w:rsidRPr="00A14EF3">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4CFE1C"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BD6C16"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E861D6" w14:textId="77777777" w:rsidR="002A69C0" w:rsidRPr="00A14EF3" w:rsidRDefault="002A69C0" w:rsidP="00E00F7D">
            <w:pPr>
              <w:pStyle w:val="rowtabella0"/>
              <w:rPr>
                <w:color w:val="002060"/>
              </w:rPr>
            </w:pPr>
            <w:r w:rsidRPr="00A14EF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DFA0C" w14:textId="77777777" w:rsidR="002A69C0" w:rsidRPr="00A14EF3" w:rsidRDefault="002A69C0" w:rsidP="00E00F7D">
            <w:pPr>
              <w:pStyle w:val="rowtabella0"/>
              <w:rPr>
                <w:color w:val="002060"/>
              </w:rPr>
            </w:pPr>
            <w:r w:rsidRPr="00A14EF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E9E1D" w14:textId="77777777" w:rsidR="002A69C0" w:rsidRPr="00A14EF3" w:rsidRDefault="002A69C0" w:rsidP="00E00F7D">
            <w:pPr>
              <w:pStyle w:val="rowtabella0"/>
              <w:rPr>
                <w:color w:val="002060"/>
              </w:rPr>
            </w:pPr>
            <w:r w:rsidRPr="00A14EF3">
              <w:rPr>
                <w:color w:val="002060"/>
              </w:rPr>
              <w:t>VIA NAZARIO SAURO</w:t>
            </w:r>
          </w:p>
        </w:tc>
      </w:tr>
      <w:tr w:rsidR="002A69C0" w:rsidRPr="00A14EF3" w14:paraId="46F5DBB5"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466C8B" w14:textId="77777777" w:rsidR="002A69C0" w:rsidRPr="00A14EF3" w:rsidRDefault="002A69C0" w:rsidP="00E00F7D">
            <w:pPr>
              <w:pStyle w:val="rowtabella0"/>
              <w:rPr>
                <w:color w:val="002060"/>
              </w:rPr>
            </w:pPr>
            <w:r w:rsidRPr="00A14EF3">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BF1040" w14:textId="77777777" w:rsidR="002A69C0" w:rsidRPr="00A14EF3" w:rsidRDefault="002A69C0" w:rsidP="00E00F7D">
            <w:pPr>
              <w:pStyle w:val="rowtabella0"/>
              <w:rPr>
                <w:color w:val="002060"/>
              </w:rPr>
            </w:pPr>
            <w:r w:rsidRPr="00A14EF3">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DF358D"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1634F2"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F9EFC6" w14:textId="77777777" w:rsidR="002A69C0" w:rsidRPr="00A14EF3" w:rsidRDefault="002A69C0" w:rsidP="00E00F7D">
            <w:pPr>
              <w:pStyle w:val="rowtabella0"/>
              <w:rPr>
                <w:color w:val="002060"/>
              </w:rPr>
            </w:pPr>
            <w:r w:rsidRPr="00A14EF3">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7039D3" w14:textId="77777777" w:rsidR="002A69C0" w:rsidRPr="00A14EF3" w:rsidRDefault="002A69C0" w:rsidP="00E00F7D">
            <w:pPr>
              <w:pStyle w:val="rowtabella0"/>
              <w:rPr>
                <w:color w:val="002060"/>
              </w:rPr>
            </w:pPr>
            <w:r w:rsidRPr="00A14EF3">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6724A7" w14:textId="77777777" w:rsidR="002A69C0" w:rsidRPr="00A14EF3" w:rsidRDefault="002A69C0" w:rsidP="00E00F7D">
            <w:pPr>
              <w:pStyle w:val="rowtabella0"/>
              <w:rPr>
                <w:color w:val="002060"/>
              </w:rPr>
            </w:pPr>
            <w:r w:rsidRPr="00A14EF3">
              <w:rPr>
                <w:color w:val="002060"/>
              </w:rPr>
              <w:t>VIA ALESSANDRO MANZONI</w:t>
            </w:r>
          </w:p>
        </w:tc>
      </w:tr>
      <w:tr w:rsidR="002A69C0" w:rsidRPr="00A14EF3" w14:paraId="42628524"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FA7BB4" w14:textId="77777777" w:rsidR="002A69C0" w:rsidRPr="00A14EF3" w:rsidRDefault="002A69C0" w:rsidP="00E00F7D">
            <w:pPr>
              <w:pStyle w:val="rowtabella0"/>
              <w:rPr>
                <w:color w:val="002060"/>
              </w:rPr>
            </w:pPr>
            <w:r w:rsidRPr="00A14EF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689723" w14:textId="77777777" w:rsidR="002A69C0" w:rsidRPr="00A14EF3" w:rsidRDefault="002A69C0" w:rsidP="00E00F7D">
            <w:pPr>
              <w:pStyle w:val="rowtabella0"/>
              <w:rPr>
                <w:color w:val="002060"/>
              </w:rPr>
            </w:pPr>
            <w:r w:rsidRPr="00A14EF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7ADF06"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CAC3B1"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C24753" w14:textId="77777777" w:rsidR="002A69C0" w:rsidRPr="00A14EF3" w:rsidRDefault="002A69C0" w:rsidP="00E00F7D">
            <w:pPr>
              <w:pStyle w:val="rowtabella0"/>
              <w:rPr>
                <w:color w:val="002060"/>
              </w:rPr>
            </w:pPr>
            <w:r w:rsidRPr="00A14EF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715E3" w14:textId="77777777" w:rsidR="002A69C0" w:rsidRPr="00A14EF3" w:rsidRDefault="002A69C0" w:rsidP="00E00F7D">
            <w:pPr>
              <w:pStyle w:val="rowtabella0"/>
              <w:rPr>
                <w:color w:val="002060"/>
              </w:rPr>
            </w:pPr>
            <w:r w:rsidRPr="00A14EF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4FA465" w14:textId="77777777" w:rsidR="002A69C0" w:rsidRPr="00A14EF3" w:rsidRDefault="002A69C0" w:rsidP="00E00F7D">
            <w:pPr>
              <w:pStyle w:val="rowtabella0"/>
              <w:rPr>
                <w:color w:val="002060"/>
              </w:rPr>
            </w:pPr>
            <w:r w:rsidRPr="00A14EF3">
              <w:rPr>
                <w:color w:val="002060"/>
              </w:rPr>
              <w:t>VIA MONTEPELAGO</w:t>
            </w:r>
          </w:p>
        </w:tc>
      </w:tr>
      <w:tr w:rsidR="002A69C0" w:rsidRPr="00A14EF3" w14:paraId="181CD88F"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9A96BC" w14:textId="77777777" w:rsidR="002A69C0" w:rsidRPr="00A14EF3" w:rsidRDefault="002A69C0" w:rsidP="00E00F7D">
            <w:pPr>
              <w:pStyle w:val="rowtabella0"/>
              <w:rPr>
                <w:color w:val="002060"/>
              </w:rPr>
            </w:pPr>
            <w:r w:rsidRPr="00A14EF3">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959046" w14:textId="77777777" w:rsidR="002A69C0" w:rsidRPr="00A14EF3" w:rsidRDefault="002A69C0" w:rsidP="00E00F7D">
            <w:pPr>
              <w:pStyle w:val="rowtabella0"/>
              <w:rPr>
                <w:color w:val="002060"/>
              </w:rPr>
            </w:pPr>
            <w:r w:rsidRPr="00A14EF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CCAF70"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7325A5"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77E921" w14:textId="77777777" w:rsidR="002A69C0" w:rsidRPr="00A14EF3" w:rsidRDefault="002A69C0" w:rsidP="00E00F7D">
            <w:pPr>
              <w:pStyle w:val="rowtabella0"/>
              <w:rPr>
                <w:color w:val="002060"/>
              </w:rPr>
            </w:pPr>
            <w:r w:rsidRPr="00A14EF3">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378E0D" w14:textId="77777777" w:rsidR="002A69C0" w:rsidRPr="00A14EF3" w:rsidRDefault="002A69C0" w:rsidP="00E00F7D">
            <w:pPr>
              <w:pStyle w:val="rowtabella0"/>
              <w:rPr>
                <w:color w:val="002060"/>
              </w:rPr>
            </w:pPr>
            <w:r w:rsidRPr="00A14EF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515454" w14:textId="77777777" w:rsidR="002A69C0" w:rsidRPr="00A14EF3" w:rsidRDefault="002A69C0" w:rsidP="00E00F7D">
            <w:pPr>
              <w:pStyle w:val="rowtabella0"/>
              <w:rPr>
                <w:color w:val="002060"/>
              </w:rPr>
            </w:pPr>
            <w:r w:rsidRPr="00A14EF3">
              <w:rPr>
                <w:color w:val="002060"/>
              </w:rPr>
              <w:t>VIA SGATTONI - CONTR.RAGNOLA</w:t>
            </w:r>
          </w:p>
        </w:tc>
      </w:tr>
      <w:tr w:rsidR="002A69C0" w:rsidRPr="00A14EF3" w14:paraId="37100A08"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ACA8B6" w14:textId="77777777" w:rsidR="002A69C0" w:rsidRPr="00A14EF3" w:rsidRDefault="002A69C0" w:rsidP="00E00F7D">
            <w:pPr>
              <w:pStyle w:val="rowtabella0"/>
              <w:rPr>
                <w:color w:val="002060"/>
              </w:rPr>
            </w:pPr>
            <w:r w:rsidRPr="00A14EF3">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121E2" w14:textId="77777777" w:rsidR="002A69C0" w:rsidRPr="00A14EF3" w:rsidRDefault="002A69C0" w:rsidP="00E00F7D">
            <w:pPr>
              <w:pStyle w:val="rowtabella0"/>
              <w:rPr>
                <w:color w:val="002060"/>
              </w:rPr>
            </w:pPr>
            <w:r w:rsidRPr="00A14EF3">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DDE27"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04C2C" w14:textId="77777777" w:rsidR="002A69C0" w:rsidRPr="00A14EF3" w:rsidRDefault="002A69C0" w:rsidP="00E00F7D">
            <w:pPr>
              <w:pStyle w:val="rowtabella0"/>
              <w:rPr>
                <w:color w:val="002060"/>
              </w:rPr>
            </w:pPr>
            <w:r w:rsidRPr="00A14EF3">
              <w:rPr>
                <w:color w:val="002060"/>
              </w:rPr>
              <w:t>31/01/2026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6EAD5" w14:textId="77777777" w:rsidR="002A69C0" w:rsidRPr="00A14EF3" w:rsidRDefault="002A69C0" w:rsidP="00E00F7D">
            <w:pPr>
              <w:pStyle w:val="rowtabella0"/>
              <w:rPr>
                <w:color w:val="002060"/>
              </w:rPr>
            </w:pPr>
            <w:r w:rsidRPr="00A14EF3">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BC5B9" w14:textId="77777777" w:rsidR="002A69C0" w:rsidRPr="00A14EF3" w:rsidRDefault="002A69C0" w:rsidP="00E00F7D">
            <w:pPr>
              <w:pStyle w:val="rowtabella0"/>
              <w:rPr>
                <w:color w:val="002060"/>
              </w:rPr>
            </w:pPr>
            <w:r w:rsidRPr="00A14EF3">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D039A" w14:textId="77777777" w:rsidR="002A69C0" w:rsidRPr="00A14EF3" w:rsidRDefault="002A69C0" w:rsidP="00E00F7D">
            <w:pPr>
              <w:pStyle w:val="rowtabella0"/>
              <w:rPr>
                <w:color w:val="002060"/>
              </w:rPr>
            </w:pPr>
            <w:r w:rsidRPr="00A14EF3">
              <w:rPr>
                <w:color w:val="002060"/>
              </w:rPr>
              <w:t>VIA VERDI</w:t>
            </w:r>
          </w:p>
        </w:tc>
      </w:tr>
    </w:tbl>
    <w:p w14:paraId="4F9FFAFC" w14:textId="77777777" w:rsidR="002A69C0" w:rsidRPr="00532A2B" w:rsidRDefault="002A69C0" w:rsidP="007B28AB">
      <w:pPr>
        <w:pStyle w:val="breakline"/>
        <w:rPr>
          <w:rFonts w:eastAsiaTheme="minorEastAsia"/>
          <w:color w:val="002060"/>
        </w:rPr>
      </w:pPr>
    </w:p>
    <w:p w14:paraId="1B77F59C" w14:textId="77777777" w:rsidR="007B28AB" w:rsidRPr="00532A2B" w:rsidRDefault="007B28AB" w:rsidP="007B28AB">
      <w:pPr>
        <w:pStyle w:val="breakline"/>
        <w:rPr>
          <w:color w:val="002060"/>
        </w:rPr>
      </w:pPr>
    </w:p>
    <w:p w14:paraId="6416324B" w14:textId="77777777" w:rsidR="007B28AB" w:rsidRPr="00532A2B" w:rsidRDefault="007B28AB" w:rsidP="007B28AB">
      <w:pPr>
        <w:pStyle w:val="titolocampionato0"/>
        <w:shd w:val="clear" w:color="auto" w:fill="CCCCCC"/>
        <w:spacing w:before="80" w:after="40"/>
        <w:rPr>
          <w:color w:val="002060"/>
        </w:rPr>
      </w:pPr>
      <w:r w:rsidRPr="00532A2B">
        <w:rPr>
          <w:color w:val="002060"/>
        </w:rPr>
        <w:t>CALCIO A CINQUE SERIE C2</w:t>
      </w:r>
    </w:p>
    <w:p w14:paraId="4294522B" w14:textId="77777777" w:rsidR="007B28AB" w:rsidRPr="00532A2B" w:rsidRDefault="007B28AB" w:rsidP="007B28AB">
      <w:pPr>
        <w:pStyle w:val="titoloprinc0"/>
        <w:rPr>
          <w:color w:val="002060"/>
        </w:rPr>
      </w:pPr>
      <w:r w:rsidRPr="00532A2B">
        <w:rPr>
          <w:color w:val="002060"/>
        </w:rPr>
        <w:t>RISULTATI</w:t>
      </w:r>
    </w:p>
    <w:p w14:paraId="4F211D2D" w14:textId="77777777" w:rsidR="007B28AB" w:rsidRPr="00532A2B" w:rsidRDefault="007B28AB" w:rsidP="007B28AB">
      <w:pPr>
        <w:pStyle w:val="breakline"/>
        <w:rPr>
          <w:color w:val="002060"/>
        </w:rPr>
      </w:pPr>
    </w:p>
    <w:p w14:paraId="44693438" w14:textId="77777777" w:rsidR="007B28AB" w:rsidRPr="00532A2B" w:rsidRDefault="007B28AB" w:rsidP="007B28AB">
      <w:pPr>
        <w:pStyle w:val="sottotitolocampionato10"/>
        <w:rPr>
          <w:color w:val="002060"/>
        </w:rPr>
      </w:pPr>
      <w:r w:rsidRPr="00532A2B">
        <w:rPr>
          <w:color w:val="002060"/>
        </w:rPr>
        <w:t>RISULTATI UFFICIALI GARE DEL 23/01/2026</w:t>
      </w:r>
    </w:p>
    <w:p w14:paraId="47CDE243" w14:textId="77777777" w:rsidR="00F37323" w:rsidRPr="00F37323" w:rsidRDefault="00F37323" w:rsidP="00F37323">
      <w:pPr>
        <w:pStyle w:val="sottotitolocampionato20"/>
        <w:spacing w:before="0" w:beforeAutospacing="0" w:after="0" w:afterAutospacing="0"/>
        <w:rPr>
          <w:rFonts w:ascii="Arial" w:hAnsi="Arial" w:cs="Arial"/>
          <w:color w:val="002060"/>
          <w:sz w:val="20"/>
          <w:szCs w:val="20"/>
        </w:rPr>
      </w:pPr>
      <w:r w:rsidRPr="00F37323">
        <w:rPr>
          <w:rFonts w:ascii="Arial" w:hAnsi="Arial" w:cs="Arial"/>
          <w:color w:val="002060"/>
          <w:sz w:val="20"/>
          <w:szCs w:val="20"/>
        </w:rPr>
        <w:t>Si trascrivono qui di seguito i risultati ufficiali delle gare disputate</w:t>
      </w:r>
    </w:p>
    <w:p w14:paraId="468D1BCA" w14:textId="77777777" w:rsidR="007B28AB" w:rsidRPr="00532A2B" w:rsidRDefault="007B28AB" w:rsidP="007B28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B28AB" w:rsidRPr="00532A2B" w14:paraId="5D3DCC62"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1818669D"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FF50B" w14:textId="77777777" w:rsidR="007B28AB" w:rsidRPr="00532A2B" w:rsidRDefault="007B28AB" w:rsidP="00E00F7D">
                  <w:pPr>
                    <w:pStyle w:val="headertabella0"/>
                    <w:rPr>
                      <w:color w:val="002060"/>
                    </w:rPr>
                  </w:pPr>
                  <w:r w:rsidRPr="00532A2B">
                    <w:rPr>
                      <w:color w:val="002060"/>
                    </w:rPr>
                    <w:t>GIRONE A - 3 Giornata - R</w:t>
                  </w:r>
                </w:p>
              </w:tc>
            </w:tr>
            <w:tr w:rsidR="007B28AB" w:rsidRPr="00532A2B" w14:paraId="049353C3"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2550AD" w14:textId="77777777" w:rsidR="007B28AB" w:rsidRPr="00532A2B" w:rsidRDefault="007B28AB" w:rsidP="00E00F7D">
                  <w:pPr>
                    <w:pStyle w:val="rowtabella0"/>
                    <w:rPr>
                      <w:color w:val="002060"/>
                    </w:rPr>
                  </w:pPr>
                  <w:r w:rsidRPr="00532A2B">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4ED2A" w14:textId="77777777" w:rsidR="007B28AB" w:rsidRPr="00532A2B" w:rsidRDefault="007B28AB" w:rsidP="00E00F7D">
                  <w:pPr>
                    <w:pStyle w:val="rowtabella0"/>
                    <w:rPr>
                      <w:color w:val="002060"/>
                    </w:rPr>
                  </w:pPr>
                  <w:r w:rsidRPr="00532A2B">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B48E3" w14:textId="77777777" w:rsidR="007B28AB" w:rsidRPr="00532A2B" w:rsidRDefault="007B28AB" w:rsidP="00E00F7D">
                  <w:pPr>
                    <w:pStyle w:val="rowtabella0"/>
                    <w:jc w:val="center"/>
                    <w:rPr>
                      <w:color w:val="002060"/>
                    </w:rPr>
                  </w:pPr>
                  <w:r w:rsidRPr="00532A2B">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80422" w14:textId="77777777" w:rsidR="007B28AB" w:rsidRPr="00532A2B" w:rsidRDefault="007B28AB" w:rsidP="00E00F7D">
                  <w:pPr>
                    <w:pStyle w:val="rowtabella0"/>
                    <w:jc w:val="center"/>
                    <w:rPr>
                      <w:color w:val="002060"/>
                    </w:rPr>
                  </w:pPr>
                  <w:r w:rsidRPr="00532A2B">
                    <w:rPr>
                      <w:color w:val="002060"/>
                    </w:rPr>
                    <w:t> </w:t>
                  </w:r>
                </w:p>
              </w:tc>
            </w:tr>
            <w:tr w:rsidR="007B28AB" w:rsidRPr="00532A2B" w14:paraId="2CED0134"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01174A" w14:textId="77777777" w:rsidR="007B28AB" w:rsidRPr="00532A2B" w:rsidRDefault="007B28AB" w:rsidP="00E00F7D">
                  <w:pPr>
                    <w:pStyle w:val="rowtabella0"/>
                    <w:rPr>
                      <w:color w:val="002060"/>
                    </w:rPr>
                  </w:pPr>
                  <w:proofErr w:type="gramStart"/>
                  <w:r w:rsidRPr="00532A2B">
                    <w:rPr>
                      <w:color w:val="002060"/>
                    </w:rPr>
                    <w:t>CITTA</w:t>
                  </w:r>
                  <w:proofErr w:type="gramEnd"/>
                  <w:r w:rsidRPr="00532A2B">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E7353D" w14:textId="77777777" w:rsidR="007B28AB" w:rsidRPr="00532A2B" w:rsidRDefault="007B28AB" w:rsidP="00E00F7D">
                  <w:pPr>
                    <w:pStyle w:val="rowtabella0"/>
                    <w:rPr>
                      <w:color w:val="002060"/>
                    </w:rPr>
                  </w:pPr>
                  <w:r w:rsidRPr="00532A2B">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F270AD" w14:textId="77777777" w:rsidR="007B28AB" w:rsidRPr="00532A2B" w:rsidRDefault="007B28AB" w:rsidP="00E00F7D">
                  <w:pPr>
                    <w:pStyle w:val="rowtabella0"/>
                    <w:jc w:val="center"/>
                    <w:rPr>
                      <w:color w:val="002060"/>
                    </w:rPr>
                  </w:pPr>
                  <w:r w:rsidRPr="00532A2B">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D97F14" w14:textId="77777777" w:rsidR="007B28AB" w:rsidRPr="00532A2B" w:rsidRDefault="007B28AB" w:rsidP="00E00F7D">
                  <w:pPr>
                    <w:pStyle w:val="rowtabella0"/>
                    <w:jc w:val="center"/>
                    <w:rPr>
                      <w:color w:val="002060"/>
                    </w:rPr>
                  </w:pPr>
                  <w:r w:rsidRPr="00532A2B">
                    <w:rPr>
                      <w:color w:val="002060"/>
                    </w:rPr>
                    <w:t> </w:t>
                  </w:r>
                </w:p>
              </w:tc>
            </w:tr>
            <w:tr w:rsidR="007B28AB" w:rsidRPr="00532A2B" w14:paraId="6E68F3A3"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53E0B0" w14:textId="77777777" w:rsidR="007B28AB" w:rsidRPr="00532A2B" w:rsidRDefault="007B28AB" w:rsidP="00E00F7D">
                  <w:pPr>
                    <w:pStyle w:val="rowtabella0"/>
                    <w:rPr>
                      <w:color w:val="002060"/>
                    </w:rPr>
                  </w:pPr>
                  <w:r w:rsidRPr="00532A2B">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DF8DA3" w14:textId="77777777" w:rsidR="007B28AB" w:rsidRPr="00532A2B" w:rsidRDefault="007B28AB" w:rsidP="00E00F7D">
                  <w:pPr>
                    <w:pStyle w:val="rowtabella0"/>
                    <w:rPr>
                      <w:color w:val="002060"/>
                    </w:rPr>
                  </w:pPr>
                  <w:r w:rsidRPr="00532A2B">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498DEA" w14:textId="77777777" w:rsidR="007B28AB" w:rsidRPr="00532A2B" w:rsidRDefault="007B28AB" w:rsidP="00E00F7D">
                  <w:pPr>
                    <w:pStyle w:val="rowtabella0"/>
                    <w:jc w:val="center"/>
                    <w:rPr>
                      <w:color w:val="002060"/>
                    </w:rPr>
                  </w:pPr>
                  <w:r w:rsidRPr="00532A2B">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D632D6" w14:textId="77777777" w:rsidR="007B28AB" w:rsidRPr="00532A2B" w:rsidRDefault="007B28AB" w:rsidP="00E00F7D">
                  <w:pPr>
                    <w:pStyle w:val="rowtabella0"/>
                    <w:jc w:val="center"/>
                    <w:rPr>
                      <w:color w:val="002060"/>
                    </w:rPr>
                  </w:pPr>
                  <w:r w:rsidRPr="00532A2B">
                    <w:rPr>
                      <w:color w:val="002060"/>
                    </w:rPr>
                    <w:t> </w:t>
                  </w:r>
                </w:p>
              </w:tc>
            </w:tr>
            <w:tr w:rsidR="007B28AB" w:rsidRPr="00532A2B" w14:paraId="1859E552"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57A163" w14:textId="77777777" w:rsidR="007B28AB" w:rsidRPr="00532A2B" w:rsidRDefault="007B28AB" w:rsidP="00E00F7D">
                  <w:pPr>
                    <w:pStyle w:val="rowtabella0"/>
                    <w:rPr>
                      <w:color w:val="002060"/>
                    </w:rPr>
                  </w:pPr>
                  <w:r w:rsidRPr="00532A2B">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D73664" w14:textId="77777777" w:rsidR="007B28AB" w:rsidRPr="00532A2B" w:rsidRDefault="007B28AB" w:rsidP="00E00F7D">
                  <w:pPr>
                    <w:pStyle w:val="rowtabella0"/>
                    <w:rPr>
                      <w:color w:val="002060"/>
                    </w:rPr>
                  </w:pPr>
                  <w:r w:rsidRPr="00532A2B">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4E9BF5" w14:textId="77777777" w:rsidR="007B28AB" w:rsidRPr="00532A2B" w:rsidRDefault="007B28AB" w:rsidP="00E00F7D">
                  <w:pPr>
                    <w:pStyle w:val="rowtabella0"/>
                    <w:jc w:val="center"/>
                    <w:rPr>
                      <w:color w:val="002060"/>
                    </w:rPr>
                  </w:pPr>
                  <w:r w:rsidRPr="00532A2B">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C1C2C6" w14:textId="77777777" w:rsidR="007B28AB" w:rsidRPr="00532A2B" w:rsidRDefault="007B28AB" w:rsidP="00E00F7D">
                  <w:pPr>
                    <w:pStyle w:val="rowtabella0"/>
                    <w:jc w:val="center"/>
                    <w:rPr>
                      <w:color w:val="002060"/>
                    </w:rPr>
                  </w:pPr>
                  <w:r w:rsidRPr="00532A2B">
                    <w:rPr>
                      <w:color w:val="002060"/>
                    </w:rPr>
                    <w:t> </w:t>
                  </w:r>
                </w:p>
              </w:tc>
            </w:tr>
            <w:tr w:rsidR="007B28AB" w:rsidRPr="00532A2B" w14:paraId="0866286A"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BF47E4" w14:textId="77777777" w:rsidR="007B28AB" w:rsidRPr="00532A2B" w:rsidRDefault="007B28AB" w:rsidP="00E00F7D">
                  <w:pPr>
                    <w:pStyle w:val="rowtabella0"/>
                    <w:rPr>
                      <w:color w:val="002060"/>
                    </w:rPr>
                  </w:pPr>
                  <w:r w:rsidRPr="00532A2B">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35CC26" w14:textId="77777777" w:rsidR="007B28AB" w:rsidRPr="00532A2B" w:rsidRDefault="007B28AB" w:rsidP="00E00F7D">
                  <w:pPr>
                    <w:pStyle w:val="rowtabella0"/>
                    <w:rPr>
                      <w:color w:val="002060"/>
                    </w:rPr>
                  </w:pPr>
                  <w:r w:rsidRPr="00532A2B">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E58AE0" w14:textId="77777777" w:rsidR="007B28AB" w:rsidRPr="00532A2B" w:rsidRDefault="007B28AB" w:rsidP="00E00F7D">
                  <w:pPr>
                    <w:pStyle w:val="rowtabella0"/>
                    <w:jc w:val="center"/>
                    <w:rPr>
                      <w:color w:val="002060"/>
                    </w:rPr>
                  </w:pPr>
                  <w:r w:rsidRPr="00532A2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0D6846" w14:textId="77777777" w:rsidR="007B28AB" w:rsidRPr="00532A2B" w:rsidRDefault="007B28AB" w:rsidP="00E00F7D">
                  <w:pPr>
                    <w:pStyle w:val="rowtabella0"/>
                    <w:jc w:val="center"/>
                    <w:rPr>
                      <w:color w:val="002060"/>
                    </w:rPr>
                  </w:pPr>
                  <w:r w:rsidRPr="00532A2B">
                    <w:rPr>
                      <w:color w:val="002060"/>
                    </w:rPr>
                    <w:t> </w:t>
                  </w:r>
                </w:p>
              </w:tc>
            </w:tr>
            <w:tr w:rsidR="007B28AB" w:rsidRPr="00532A2B" w14:paraId="697F7678"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291BF6" w14:textId="77777777" w:rsidR="007B28AB" w:rsidRPr="00532A2B" w:rsidRDefault="007B28AB" w:rsidP="00E00F7D">
                  <w:pPr>
                    <w:pStyle w:val="rowtabella0"/>
                    <w:rPr>
                      <w:color w:val="002060"/>
                    </w:rPr>
                  </w:pPr>
                  <w:r w:rsidRPr="00532A2B">
                    <w:rPr>
                      <w:color w:val="002060"/>
                    </w:rPr>
                    <w:t>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2281B7" w14:textId="77777777" w:rsidR="007B28AB" w:rsidRPr="00532A2B" w:rsidRDefault="007B28AB" w:rsidP="00E00F7D">
                  <w:pPr>
                    <w:pStyle w:val="rowtabella0"/>
                    <w:rPr>
                      <w:color w:val="002060"/>
                    </w:rPr>
                  </w:pPr>
                  <w:r w:rsidRPr="00532A2B">
                    <w:rPr>
                      <w:color w:val="002060"/>
                    </w:rPr>
                    <w:t>- MANTOVANI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D6F8AF" w14:textId="77777777" w:rsidR="007B28AB" w:rsidRPr="00532A2B" w:rsidRDefault="007B28AB" w:rsidP="00E00F7D">
                  <w:pPr>
                    <w:pStyle w:val="rowtabella0"/>
                    <w:jc w:val="center"/>
                    <w:rPr>
                      <w:color w:val="002060"/>
                    </w:rPr>
                  </w:pPr>
                  <w:r w:rsidRPr="00532A2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0F3C0C" w14:textId="77777777" w:rsidR="007B28AB" w:rsidRPr="00532A2B" w:rsidRDefault="007B28AB" w:rsidP="00E00F7D">
                  <w:pPr>
                    <w:pStyle w:val="rowtabella0"/>
                    <w:jc w:val="center"/>
                    <w:rPr>
                      <w:color w:val="002060"/>
                    </w:rPr>
                  </w:pPr>
                  <w:r w:rsidRPr="00532A2B">
                    <w:rPr>
                      <w:color w:val="002060"/>
                    </w:rPr>
                    <w:t> </w:t>
                  </w:r>
                </w:p>
              </w:tc>
            </w:tr>
            <w:tr w:rsidR="007B28AB" w:rsidRPr="00532A2B" w14:paraId="50A51EE4"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0B8D4" w14:textId="77777777" w:rsidR="007B28AB" w:rsidRPr="00532A2B" w:rsidRDefault="007B28AB" w:rsidP="00E00F7D">
                  <w:pPr>
                    <w:pStyle w:val="rowtabella0"/>
                    <w:rPr>
                      <w:color w:val="002060"/>
                    </w:rPr>
                  </w:pPr>
                  <w:r w:rsidRPr="00532A2B">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F71B0" w14:textId="77777777" w:rsidR="007B28AB" w:rsidRPr="00532A2B" w:rsidRDefault="007B28AB" w:rsidP="00E00F7D">
                  <w:pPr>
                    <w:pStyle w:val="rowtabella0"/>
                    <w:rPr>
                      <w:color w:val="002060"/>
                    </w:rPr>
                  </w:pPr>
                  <w:r w:rsidRPr="00532A2B">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92A28" w14:textId="77777777" w:rsidR="007B28AB" w:rsidRPr="00532A2B" w:rsidRDefault="007B28AB" w:rsidP="00E00F7D">
                  <w:pPr>
                    <w:pStyle w:val="rowtabella0"/>
                    <w:jc w:val="center"/>
                    <w:rPr>
                      <w:color w:val="002060"/>
                    </w:rPr>
                  </w:pPr>
                  <w:r w:rsidRPr="00532A2B">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3035F" w14:textId="77777777" w:rsidR="007B28AB" w:rsidRPr="00532A2B" w:rsidRDefault="007B28AB" w:rsidP="00E00F7D">
                  <w:pPr>
                    <w:pStyle w:val="rowtabella0"/>
                    <w:jc w:val="center"/>
                    <w:rPr>
                      <w:color w:val="002060"/>
                    </w:rPr>
                  </w:pPr>
                  <w:r w:rsidRPr="00532A2B">
                    <w:rPr>
                      <w:color w:val="002060"/>
                    </w:rPr>
                    <w:t> </w:t>
                  </w:r>
                </w:p>
              </w:tc>
            </w:tr>
          </w:tbl>
          <w:p w14:paraId="699EE053" w14:textId="77777777" w:rsidR="007B28AB" w:rsidRPr="00532A2B" w:rsidRDefault="007B28AB" w:rsidP="00E00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117AF73A"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0C5A5" w14:textId="77777777" w:rsidR="007B28AB" w:rsidRPr="00532A2B" w:rsidRDefault="007B28AB" w:rsidP="00E00F7D">
                  <w:pPr>
                    <w:pStyle w:val="headertabella0"/>
                    <w:rPr>
                      <w:color w:val="002060"/>
                    </w:rPr>
                  </w:pPr>
                  <w:r w:rsidRPr="00532A2B">
                    <w:rPr>
                      <w:color w:val="002060"/>
                    </w:rPr>
                    <w:t>GIRONE B - 3 Giornata - R</w:t>
                  </w:r>
                </w:p>
              </w:tc>
            </w:tr>
            <w:tr w:rsidR="007B28AB" w:rsidRPr="00532A2B" w14:paraId="5070FB0B"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6B2CF6" w14:textId="77777777" w:rsidR="007B28AB" w:rsidRPr="00532A2B" w:rsidRDefault="007B28AB" w:rsidP="00E00F7D">
                  <w:pPr>
                    <w:pStyle w:val="rowtabella0"/>
                    <w:rPr>
                      <w:color w:val="002060"/>
                    </w:rPr>
                  </w:pPr>
                  <w:r w:rsidRPr="00532A2B">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A89861" w14:textId="77777777" w:rsidR="007B28AB" w:rsidRPr="00532A2B" w:rsidRDefault="007B28AB" w:rsidP="00E00F7D">
                  <w:pPr>
                    <w:pStyle w:val="rowtabella0"/>
                    <w:rPr>
                      <w:color w:val="002060"/>
                    </w:rPr>
                  </w:pPr>
                  <w:r w:rsidRPr="00532A2B">
                    <w:rPr>
                      <w:color w:val="002060"/>
                    </w:rPr>
                    <w:t>- SAN SEVERINO MARCHE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AB83A" w14:textId="77777777" w:rsidR="007B28AB" w:rsidRPr="00532A2B" w:rsidRDefault="007B28AB" w:rsidP="00E00F7D">
                  <w:pPr>
                    <w:pStyle w:val="rowtabella0"/>
                    <w:jc w:val="center"/>
                    <w:rPr>
                      <w:color w:val="002060"/>
                    </w:rPr>
                  </w:pPr>
                  <w:r w:rsidRPr="00532A2B">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A4DA1" w14:textId="77777777" w:rsidR="007B28AB" w:rsidRPr="00532A2B" w:rsidRDefault="007B28AB" w:rsidP="00E00F7D">
                  <w:pPr>
                    <w:pStyle w:val="rowtabella0"/>
                    <w:jc w:val="center"/>
                    <w:rPr>
                      <w:color w:val="002060"/>
                    </w:rPr>
                  </w:pPr>
                  <w:r w:rsidRPr="00532A2B">
                    <w:rPr>
                      <w:color w:val="002060"/>
                    </w:rPr>
                    <w:t> </w:t>
                  </w:r>
                </w:p>
              </w:tc>
            </w:tr>
            <w:tr w:rsidR="007B28AB" w:rsidRPr="00532A2B" w14:paraId="2E2063BE"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5BC205" w14:textId="77777777" w:rsidR="007B28AB" w:rsidRPr="00532A2B" w:rsidRDefault="007B28AB" w:rsidP="00E00F7D">
                  <w:pPr>
                    <w:pStyle w:val="rowtabella0"/>
                    <w:rPr>
                      <w:color w:val="002060"/>
                    </w:rPr>
                  </w:pPr>
                  <w:r w:rsidRPr="00532A2B">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2EF84E" w14:textId="77777777" w:rsidR="007B28AB" w:rsidRPr="00532A2B" w:rsidRDefault="007B28AB" w:rsidP="00E00F7D">
                  <w:pPr>
                    <w:pStyle w:val="rowtabella0"/>
                    <w:rPr>
                      <w:color w:val="002060"/>
                    </w:rPr>
                  </w:pPr>
                  <w:r w:rsidRPr="00532A2B">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F8B4E8" w14:textId="77777777" w:rsidR="007B28AB" w:rsidRPr="00532A2B" w:rsidRDefault="007B28AB" w:rsidP="00E00F7D">
                  <w:pPr>
                    <w:pStyle w:val="rowtabella0"/>
                    <w:jc w:val="center"/>
                    <w:rPr>
                      <w:color w:val="002060"/>
                    </w:rPr>
                  </w:pPr>
                  <w:r w:rsidRPr="00532A2B">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4109C3" w14:textId="77777777" w:rsidR="007B28AB" w:rsidRPr="00532A2B" w:rsidRDefault="007B28AB" w:rsidP="00E00F7D">
                  <w:pPr>
                    <w:pStyle w:val="rowtabella0"/>
                    <w:jc w:val="center"/>
                    <w:rPr>
                      <w:color w:val="002060"/>
                    </w:rPr>
                  </w:pPr>
                  <w:r w:rsidRPr="00532A2B">
                    <w:rPr>
                      <w:color w:val="002060"/>
                    </w:rPr>
                    <w:t> </w:t>
                  </w:r>
                </w:p>
              </w:tc>
            </w:tr>
            <w:tr w:rsidR="007B28AB" w:rsidRPr="00532A2B" w14:paraId="2044FD08"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9F4B10" w14:textId="77777777" w:rsidR="007B28AB" w:rsidRPr="00532A2B" w:rsidRDefault="007B28AB" w:rsidP="00E00F7D">
                  <w:pPr>
                    <w:pStyle w:val="rowtabella0"/>
                    <w:rPr>
                      <w:color w:val="002060"/>
                    </w:rPr>
                  </w:pPr>
                  <w:r w:rsidRPr="00532A2B">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0F72E4" w14:textId="77777777" w:rsidR="007B28AB" w:rsidRPr="00532A2B" w:rsidRDefault="007B28AB" w:rsidP="00E00F7D">
                  <w:pPr>
                    <w:pStyle w:val="rowtabella0"/>
                    <w:rPr>
                      <w:color w:val="002060"/>
                    </w:rPr>
                  </w:pPr>
                  <w:r w:rsidRPr="00532A2B">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B752A6" w14:textId="77777777" w:rsidR="007B28AB" w:rsidRPr="00532A2B" w:rsidRDefault="007B28AB" w:rsidP="00E00F7D">
                  <w:pPr>
                    <w:pStyle w:val="rowtabella0"/>
                    <w:jc w:val="center"/>
                    <w:rPr>
                      <w:color w:val="002060"/>
                    </w:rPr>
                  </w:pPr>
                  <w:r w:rsidRPr="00532A2B">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EA582A" w14:textId="77777777" w:rsidR="007B28AB" w:rsidRPr="00532A2B" w:rsidRDefault="007B28AB" w:rsidP="00E00F7D">
                  <w:pPr>
                    <w:pStyle w:val="rowtabella0"/>
                    <w:jc w:val="center"/>
                    <w:rPr>
                      <w:color w:val="002060"/>
                    </w:rPr>
                  </w:pPr>
                  <w:r w:rsidRPr="00532A2B">
                    <w:rPr>
                      <w:color w:val="002060"/>
                    </w:rPr>
                    <w:t> </w:t>
                  </w:r>
                </w:p>
              </w:tc>
            </w:tr>
            <w:tr w:rsidR="007B28AB" w:rsidRPr="00532A2B" w14:paraId="0D2D8860"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ABDC9C" w14:textId="77777777" w:rsidR="007B28AB" w:rsidRPr="00532A2B" w:rsidRDefault="007B28AB" w:rsidP="00E00F7D">
                  <w:pPr>
                    <w:pStyle w:val="rowtabella0"/>
                    <w:rPr>
                      <w:color w:val="002060"/>
                    </w:rPr>
                  </w:pPr>
                  <w:r w:rsidRPr="00532A2B">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3B0D73" w14:textId="77777777" w:rsidR="007B28AB" w:rsidRPr="00532A2B" w:rsidRDefault="007B28AB" w:rsidP="00E00F7D">
                  <w:pPr>
                    <w:pStyle w:val="rowtabella0"/>
                    <w:rPr>
                      <w:color w:val="002060"/>
                    </w:rPr>
                  </w:pPr>
                  <w:r w:rsidRPr="00532A2B">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7FBC86" w14:textId="77777777" w:rsidR="007B28AB" w:rsidRPr="00532A2B" w:rsidRDefault="007B28AB" w:rsidP="00E00F7D">
                  <w:pPr>
                    <w:pStyle w:val="rowtabella0"/>
                    <w:jc w:val="center"/>
                    <w:rPr>
                      <w:color w:val="002060"/>
                    </w:rPr>
                  </w:pPr>
                  <w:r w:rsidRPr="00532A2B">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70244D" w14:textId="77777777" w:rsidR="007B28AB" w:rsidRPr="00532A2B" w:rsidRDefault="007B28AB" w:rsidP="00E00F7D">
                  <w:pPr>
                    <w:pStyle w:val="rowtabella0"/>
                    <w:jc w:val="center"/>
                    <w:rPr>
                      <w:color w:val="002060"/>
                    </w:rPr>
                  </w:pPr>
                  <w:r w:rsidRPr="00532A2B">
                    <w:rPr>
                      <w:color w:val="002060"/>
                    </w:rPr>
                    <w:t> </w:t>
                  </w:r>
                </w:p>
              </w:tc>
            </w:tr>
            <w:tr w:rsidR="007B28AB" w:rsidRPr="00532A2B" w14:paraId="341862E4"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D57BA8" w14:textId="77777777" w:rsidR="007B28AB" w:rsidRPr="00532A2B" w:rsidRDefault="007B28AB" w:rsidP="00E00F7D">
                  <w:pPr>
                    <w:pStyle w:val="rowtabella0"/>
                    <w:rPr>
                      <w:color w:val="002060"/>
                    </w:rPr>
                  </w:pPr>
                  <w:r w:rsidRPr="00532A2B">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F59905" w14:textId="77777777" w:rsidR="007B28AB" w:rsidRPr="00532A2B" w:rsidRDefault="007B28AB" w:rsidP="00E00F7D">
                  <w:pPr>
                    <w:pStyle w:val="rowtabella0"/>
                    <w:rPr>
                      <w:color w:val="002060"/>
                    </w:rPr>
                  </w:pPr>
                  <w:r w:rsidRPr="00532A2B">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FC4F79" w14:textId="77777777" w:rsidR="007B28AB" w:rsidRPr="00532A2B" w:rsidRDefault="007B28AB" w:rsidP="00E00F7D">
                  <w:pPr>
                    <w:pStyle w:val="rowtabella0"/>
                    <w:jc w:val="center"/>
                    <w:rPr>
                      <w:color w:val="002060"/>
                    </w:rPr>
                  </w:pPr>
                  <w:r w:rsidRPr="00532A2B">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81BC0F" w14:textId="77777777" w:rsidR="007B28AB" w:rsidRPr="00532A2B" w:rsidRDefault="007B28AB" w:rsidP="00E00F7D">
                  <w:pPr>
                    <w:pStyle w:val="rowtabella0"/>
                    <w:jc w:val="center"/>
                    <w:rPr>
                      <w:color w:val="002060"/>
                    </w:rPr>
                  </w:pPr>
                  <w:r w:rsidRPr="00532A2B">
                    <w:rPr>
                      <w:color w:val="002060"/>
                    </w:rPr>
                    <w:t> </w:t>
                  </w:r>
                </w:p>
              </w:tc>
            </w:tr>
            <w:tr w:rsidR="007B28AB" w:rsidRPr="00532A2B" w14:paraId="17D7B596"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969DB2" w14:textId="77777777" w:rsidR="007B28AB" w:rsidRPr="00532A2B" w:rsidRDefault="007B28AB" w:rsidP="00E00F7D">
                  <w:pPr>
                    <w:pStyle w:val="rowtabella0"/>
                    <w:rPr>
                      <w:color w:val="002060"/>
                    </w:rPr>
                  </w:pPr>
                  <w:r w:rsidRPr="00532A2B">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2C7979" w14:textId="77777777" w:rsidR="007B28AB" w:rsidRPr="00532A2B" w:rsidRDefault="007B28AB" w:rsidP="00E00F7D">
                  <w:pPr>
                    <w:pStyle w:val="rowtabella0"/>
                    <w:rPr>
                      <w:color w:val="002060"/>
                    </w:rPr>
                  </w:pPr>
                  <w:r w:rsidRPr="00532A2B">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3CFF8E" w14:textId="77777777" w:rsidR="007B28AB" w:rsidRPr="00532A2B" w:rsidRDefault="007B28AB" w:rsidP="00E00F7D">
                  <w:pPr>
                    <w:pStyle w:val="rowtabella0"/>
                    <w:jc w:val="center"/>
                    <w:rPr>
                      <w:color w:val="002060"/>
                    </w:rPr>
                  </w:pPr>
                  <w:r w:rsidRPr="00532A2B">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24DA4D" w14:textId="77777777" w:rsidR="007B28AB" w:rsidRPr="00532A2B" w:rsidRDefault="007B28AB" w:rsidP="00E00F7D">
                  <w:pPr>
                    <w:pStyle w:val="rowtabella0"/>
                    <w:jc w:val="center"/>
                    <w:rPr>
                      <w:color w:val="002060"/>
                    </w:rPr>
                  </w:pPr>
                  <w:r w:rsidRPr="00532A2B">
                    <w:rPr>
                      <w:color w:val="002060"/>
                    </w:rPr>
                    <w:t> </w:t>
                  </w:r>
                </w:p>
              </w:tc>
            </w:tr>
            <w:tr w:rsidR="007B28AB" w:rsidRPr="00532A2B" w14:paraId="4EB536F9"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5DE766" w14:textId="77777777" w:rsidR="007B28AB" w:rsidRPr="00532A2B" w:rsidRDefault="007B28AB" w:rsidP="00E00F7D">
                  <w:pPr>
                    <w:pStyle w:val="rowtabella0"/>
                    <w:rPr>
                      <w:color w:val="002060"/>
                    </w:rPr>
                  </w:pPr>
                  <w:r w:rsidRPr="00532A2B">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31ED4" w14:textId="77777777" w:rsidR="007B28AB" w:rsidRPr="00532A2B" w:rsidRDefault="007B28AB" w:rsidP="00E00F7D">
                  <w:pPr>
                    <w:pStyle w:val="rowtabella0"/>
                    <w:rPr>
                      <w:color w:val="002060"/>
                    </w:rPr>
                  </w:pPr>
                  <w:r w:rsidRPr="00532A2B">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427EA2" w14:textId="77777777" w:rsidR="007B28AB" w:rsidRPr="00532A2B" w:rsidRDefault="007B28AB" w:rsidP="00E00F7D">
                  <w:pPr>
                    <w:pStyle w:val="rowtabella0"/>
                    <w:jc w:val="center"/>
                    <w:rPr>
                      <w:color w:val="002060"/>
                    </w:rPr>
                  </w:pPr>
                  <w:r w:rsidRPr="00532A2B">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101F6" w14:textId="77777777" w:rsidR="007B28AB" w:rsidRPr="00532A2B" w:rsidRDefault="007B28AB" w:rsidP="00E00F7D">
                  <w:pPr>
                    <w:pStyle w:val="rowtabella0"/>
                    <w:jc w:val="center"/>
                    <w:rPr>
                      <w:color w:val="002060"/>
                    </w:rPr>
                  </w:pPr>
                  <w:r w:rsidRPr="00532A2B">
                    <w:rPr>
                      <w:color w:val="002060"/>
                    </w:rPr>
                    <w:t> </w:t>
                  </w:r>
                </w:p>
              </w:tc>
            </w:tr>
            <w:tr w:rsidR="007B28AB" w:rsidRPr="00532A2B" w14:paraId="4E1A58A0"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190ACAFF" w14:textId="77777777" w:rsidR="007B28AB" w:rsidRPr="00532A2B" w:rsidRDefault="007B28AB" w:rsidP="00E00F7D">
                  <w:pPr>
                    <w:pStyle w:val="rowtabella0"/>
                    <w:rPr>
                      <w:color w:val="002060"/>
                    </w:rPr>
                  </w:pPr>
                  <w:r w:rsidRPr="00532A2B">
                    <w:rPr>
                      <w:color w:val="002060"/>
                    </w:rPr>
                    <w:t>(1) - disputata il 24/01/2026</w:t>
                  </w:r>
                </w:p>
              </w:tc>
            </w:tr>
          </w:tbl>
          <w:p w14:paraId="63C6D09C" w14:textId="77777777" w:rsidR="007B28AB" w:rsidRPr="00532A2B" w:rsidRDefault="007B28AB" w:rsidP="00E00F7D">
            <w:pPr>
              <w:rPr>
                <w:color w:val="002060"/>
              </w:rPr>
            </w:pPr>
          </w:p>
        </w:tc>
      </w:tr>
    </w:tbl>
    <w:p w14:paraId="26D6B208" w14:textId="77777777" w:rsidR="007B28AB" w:rsidRPr="00532A2B" w:rsidRDefault="007B28AB" w:rsidP="007B28A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B28AB" w:rsidRPr="00532A2B" w14:paraId="39C25E10"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4F055D3A"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89C00" w14:textId="77777777" w:rsidR="007B28AB" w:rsidRPr="00532A2B" w:rsidRDefault="007B28AB" w:rsidP="00E00F7D">
                  <w:pPr>
                    <w:pStyle w:val="headertabella0"/>
                    <w:rPr>
                      <w:color w:val="002060"/>
                    </w:rPr>
                  </w:pPr>
                  <w:r w:rsidRPr="00532A2B">
                    <w:rPr>
                      <w:color w:val="002060"/>
                    </w:rPr>
                    <w:t>GIRONE C - 3 Giornata - R</w:t>
                  </w:r>
                </w:p>
              </w:tc>
            </w:tr>
            <w:tr w:rsidR="007B28AB" w:rsidRPr="00532A2B" w14:paraId="5A6319C1"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D660E0" w14:textId="77777777" w:rsidR="007B28AB" w:rsidRPr="00532A2B" w:rsidRDefault="007B28AB" w:rsidP="00E00F7D">
                  <w:pPr>
                    <w:pStyle w:val="rowtabella0"/>
                    <w:rPr>
                      <w:color w:val="002060"/>
                    </w:rPr>
                  </w:pPr>
                  <w:r w:rsidRPr="00532A2B">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F2CF2" w14:textId="77777777" w:rsidR="007B28AB" w:rsidRPr="00532A2B" w:rsidRDefault="007B28AB" w:rsidP="00E00F7D">
                  <w:pPr>
                    <w:pStyle w:val="rowtabella0"/>
                    <w:rPr>
                      <w:color w:val="002060"/>
                    </w:rPr>
                  </w:pPr>
                  <w:r w:rsidRPr="00532A2B">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C02E7" w14:textId="77777777" w:rsidR="007B28AB" w:rsidRPr="00532A2B" w:rsidRDefault="007B28AB" w:rsidP="00E00F7D">
                  <w:pPr>
                    <w:pStyle w:val="rowtabella0"/>
                    <w:jc w:val="center"/>
                    <w:rPr>
                      <w:color w:val="002060"/>
                    </w:rPr>
                  </w:pPr>
                  <w:r w:rsidRPr="00532A2B">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81A3B" w14:textId="77777777" w:rsidR="007B28AB" w:rsidRPr="00532A2B" w:rsidRDefault="007B28AB" w:rsidP="00E00F7D">
                  <w:pPr>
                    <w:pStyle w:val="rowtabella0"/>
                    <w:jc w:val="center"/>
                    <w:rPr>
                      <w:color w:val="002060"/>
                    </w:rPr>
                  </w:pPr>
                  <w:r w:rsidRPr="00532A2B">
                    <w:rPr>
                      <w:color w:val="002060"/>
                    </w:rPr>
                    <w:t> </w:t>
                  </w:r>
                </w:p>
              </w:tc>
            </w:tr>
            <w:tr w:rsidR="007B28AB" w:rsidRPr="00532A2B" w14:paraId="2DE6B390"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DFF687" w14:textId="77777777" w:rsidR="007B28AB" w:rsidRPr="00532A2B" w:rsidRDefault="007B28AB" w:rsidP="00E00F7D">
                  <w:pPr>
                    <w:pStyle w:val="rowtabella0"/>
                    <w:rPr>
                      <w:color w:val="002060"/>
                    </w:rPr>
                  </w:pPr>
                  <w:r w:rsidRPr="00532A2B">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0164B8" w14:textId="77777777" w:rsidR="007B28AB" w:rsidRPr="00532A2B" w:rsidRDefault="007B28AB" w:rsidP="00E00F7D">
                  <w:pPr>
                    <w:pStyle w:val="rowtabella0"/>
                    <w:rPr>
                      <w:color w:val="002060"/>
                    </w:rPr>
                  </w:pPr>
                  <w:r w:rsidRPr="00532A2B">
                    <w:rPr>
                      <w:color w:val="002060"/>
                    </w:rPr>
                    <w:t>-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81D237" w14:textId="77777777" w:rsidR="007B28AB" w:rsidRPr="00532A2B" w:rsidRDefault="007B28AB" w:rsidP="00E00F7D">
                  <w:pPr>
                    <w:pStyle w:val="rowtabella0"/>
                    <w:jc w:val="center"/>
                    <w:rPr>
                      <w:color w:val="002060"/>
                    </w:rPr>
                  </w:pPr>
                  <w:r w:rsidRPr="00532A2B">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6A6D10" w14:textId="77777777" w:rsidR="007B28AB" w:rsidRPr="00532A2B" w:rsidRDefault="007B28AB" w:rsidP="00E00F7D">
                  <w:pPr>
                    <w:pStyle w:val="rowtabella0"/>
                    <w:jc w:val="center"/>
                    <w:rPr>
                      <w:color w:val="002060"/>
                    </w:rPr>
                  </w:pPr>
                  <w:r w:rsidRPr="00532A2B">
                    <w:rPr>
                      <w:color w:val="002060"/>
                    </w:rPr>
                    <w:t> </w:t>
                  </w:r>
                </w:p>
              </w:tc>
            </w:tr>
            <w:tr w:rsidR="007B28AB" w:rsidRPr="00532A2B" w14:paraId="0DF6ACCC"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83705C" w14:textId="77777777" w:rsidR="007B28AB" w:rsidRPr="00532A2B" w:rsidRDefault="007B28AB" w:rsidP="00E00F7D">
                  <w:pPr>
                    <w:pStyle w:val="rowtabella0"/>
                    <w:rPr>
                      <w:color w:val="002060"/>
                    </w:rPr>
                  </w:pPr>
                  <w:r w:rsidRPr="00532A2B">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7A331D" w14:textId="77777777" w:rsidR="007B28AB" w:rsidRPr="00532A2B" w:rsidRDefault="007B28AB" w:rsidP="00E00F7D">
                  <w:pPr>
                    <w:pStyle w:val="rowtabella0"/>
                    <w:rPr>
                      <w:color w:val="002060"/>
                    </w:rPr>
                  </w:pPr>
                  <w:r w:rsidRPr="00532A2B">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07DA7F" w14:textId="77777777" w:rsidR="007B28AB" w:rsidRPr="00532A2B" w:rsidRDefault="007B28AB" w:rsidP="00E00F7D">
                  <w:pPr>
                    <w:pStyle w:val="rowtabella0"/>
                    <w:jc w:val="center"/>
                    <w:rPr>
                      <w:color w:val="002060"/>
                    </w:rPr>
                  </w:pPr>
                  <w:r w:rsidRPr="00532A2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55F076" w14:textId="77777777" w:rsidR="007B28AB" w:rsidRPr="00532A2B" w:rsidRDefault="007B28AB" w:rsidP="00E00F7D">
                  <w:pPr>
                    <w:pStyle w:val="rowtabella0"/>
                    <w:jc w:val="center"/>
                    <w:rPr>
                      <w:color w:val="002060"/>
                    </w:rPr>
                  </w:pPr>
                  <w:r w:rsidRPr="00532A2B">
                    <w:rPr>
                      <w:color w:val="002060"/>
                    </w:rPr>
                    <w:t> </w:t>
                  </w:r>
                </w:p>
              </w:tc>
            </w:tr>
            <w:tr w:rsidR="007B28AB" w:rsidRPr="00532A2B" w14:paraId="02EC5273"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4FBDFD" w14:textId="77777777" w:rsidR="007B28AB" w:rsidRPr="00532A2B" w:rsidRDefault="007B28AB" w:rsidP="00E00F7D">
                  <w:pPr>
                    <w:pStyle w:val="rowtabella0"/>
                    <w:rPr>
                      <w:color w:val="002060"/>
                    </w:rPr>
                  </w:pPr>
                  <w:r w:rsidRPr="00532A2B">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386F5F" w14:textId="77777777" w:rsidR="007B28AB" w:rsidRPr="00532A2B" w:rsidRDefault="007B28AB" w:rsidP="00E00F7D">
                  <w:pPr>
                    <w:pStyle w:val="rowtabella0"/>
                    <w:rPr>
                      <w:color w:val="002060"/>
                    </w:rPr>
                  </w:pPr>
                  <w:r w:rsidRPr="00532A2B">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156EE6" w14:textId="77777777" w:rsidR="007B28AB" w:rsidRPr="00532A2B" w:rsidRDefault="007B28AB" w:rsidP="00E00F7D">
                  <w:pPr>
                    <w:pStyle w:val="rowtabella0"/>
                    <w:jc w:val="center"/>
                    <w:rPr>
                      <w:color w:val="002060"/>
                    </w:rPr>
                  </w:pPr>
                  <w:r w:rsidRPr="00532A2B">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4C29CD" w14:textId="77777777" w:rsidR="007B28AB" w:rsidRPr="00532A2B" w:rsidRDefault="007B28AB" w:rsidP="00E00F7D">
                  <w:pPr>
                    <w:pStyle w:val="rowtabella0"/>
                    <w:jc w:val="center"/>
                    <w:rPr>
                      <w:color w:val="002060"/>
                    </w:rPr>
                  </w:pPr>
                  <w:r w:rsidRPr="00532A2B">
                    <w:rPr>
                      <w:color w:val="002060"/>
                    </w:rPr>
                    <w:t> </w:t>
                  </w:r>
                </w:p>
              </w:tc>
            </w:tr>
            <w:tr w:rsidR="007B28AB" w:rsidRPr="00532A2B" w14:paraId="3C2D9088"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23C95D" w14:textId="77777777" w:rsidR="007B28AB" w:rsidRPr="00532A2B" w:rsidRDefault="007B28AB" w:rsidP="00E00F7D">
                  <w:pPr>
                    <w:pStyle w:val="rowtabella0"/>
                    <w:rPr>
                      <w:color w:val="002060"/>
                    </w:rPr>
                  </w:pPr>
                  <w:r w:rsidRPr="00532A2B">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F0C87B" w14:textId="77777777" w:rsidR="007B28AB" w:rsidRPr="00532A2B" w:rsidRDefault="007B28AB" w:rsidP="00E00F7D">
                  <w:pPr>
                    <w:pStyle w:val="rowtabella0"/>
                    <w:rPr>
                      <w:color w:val="002060"/>
                    </w:rPr>
                  </w:pPr>
                  <w:r w:rsidRPr="00532A2B">
                    <w:rPr>
                      <w:color w:val="002060"/>
                    </w:rPr>
                    <w:t>- POLISPORTIVA ROSSO BLU</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480367" w14:textId="77777777" w:rsidR="007B28AB" w:rsidRPr="00532A2B" w:rsidRDefault="007B28AB" w:rsidP="00E00F7D">
                  <w:pPr>
                    <w:pStyle w:val="rowtabella0"/>
                    <w:jc w:val="center"/>
                    <w:rPr>
                      <w:color w:val="002060"/>
                    </w:rPr>
                  </w:pPr>
                  <w:r w:rsidRPr="00532A2B">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B775C2" w14:textId="77777777" w:rsidR="007B28AB" w:rsidRPr="00532A2B" w:rsidRDefault="007B28AB" w:rsidP="00E00F7D">
                  <w:pPr>
                    <w:pStyle w:val="rowtabella0"/>
                    <w:jc w:val="center"/>
                    <w:rPr>
                      <w:color w:val="002060"/>
                    </w:rPr>
                  </w:pPr>
                  <w:r w:rsidRPr="00532A2B">
                    <w:rPr>
                      <w:color w:val="002060"/>
                    </w:rPr>
                    <w:t> </w:t>
                  </w:r>
                </w:p>
              </w:tc>
            </w:tr>
            <w:tr w:rsidR="007B28AB" w:rsidRPr="00532A2B" w14:paraId="401F5264"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0E9164" w14:textId="77777777" w:rsidR="007B28AB" w:rsidRPr="00532A2B" w:rsidRDefault="007B28AB" w:rsidP="00E00F7D">
                  <w:pPr>
                    <w:pStyle w:val="rowtabella0"/>
                    <w:rPr>
                      <w:color w:val="002060"/>
                    </w:rPr>
                  </w:pPr>
                  <w:r w:rsidRPr="00532A2B">
                    <w:rPr>
                      <w:color w:val="002060"/>
                    </w:rPr>
                    <w:t>RIVIERA DELLE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C76F4" w14:textId="77777777" w:rsidR="007B28AB" w:rsidRPr="00532A2B" w:rsidRDefault="007B28AB" w:rsidP="00E00F7D">
                  <w:pPr>
                    <w:pStyle w:val="rowtabella0"/>
                    <w:rPr>
                      <w:color w:val="002060"/>
                    </w:rPr>
                  </w:pPr>
                  <w:r w:rsidRPr="00532A2B">
                    <w:rPr>
                      <w:color w:val="002060"/>
                    </w:rPr>
                    <w:t xml:space="preserve">- </w:t>
                  </w:r>
                  <w:proofErr w:type="gramStart"/>
                  <w:r w:rsidRPr="00532A2B">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C4F5F" w14:textId="77777777" w:rsidR="007B28AB" w:rsidRPr="00532A2B" w:rsidRDefault="007B28AB" w:rsidP="00E00F7D">
                  <w:pPr>
                    <w:pStyle w:val="rowtabella0"/>
                    <w:jc w:val="center"/>
                    <w:rPr>
                      <w:color w:val="002060"/>
                    </w:rPr>
                  </w:pPr>
                  <w:r w:rsidRPr="00532A2B">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DDC76" w14:textId="77777777" w:rsidR="007B28AB" w:rsidRPr="00532A2B" w:rsidRDefault="007B28AB" w:rsidP="00E00F7D">
                  <w:pPr>
                    <w:pStyle w:val="rowtabella0"/>
                    <w:jc w:val="center"/>
                    <w:rPr>
                      <w:color w:val="002060"/>
                    </w:rPr>
                  </w:pPr>
                  <w:r w:rsidRPr="00532A2B">
                    <w:rPr>
                      <w:color w:val="002060"/>
                    </w:rPr>
                    <w:t> </w:t>
                  </w:r>
                </w:p>
              </w:tc>
            </w:tr>
          </w:tbl>
          <w:p w14:paraId="0CA890A9" w14:textId="77777777" w:rsidR="007B28AB" w:rsidRPr="00532A2B" w:rsidRDefault="007B28AB" w:rsidP="00E00F7D">
            <w:pPr>
              <w:rPr>
                <w:color w:val="002060"/>
              </w:rPr>
            </w:pPr>
          </w:p>
        </w:tc>
      </w:tr>
    </w:tbl>
    <w:p w14:paraId="709F6E44" w14:textId="77777777" w:rsidR="007B28AB" w:rsidRPr="00532A2B" w:rsidRDefault="007B28AB" w:rsidP="007B28AB">
      <w:pPr>
        <w:pStyle w:val="breakline"/>
        <w:rPr>
          <w:rFonts w:eastAsiaTheme="minorEastAsia"/>
          <w:color w:val="002060"/>
        </w:rPr>
      </w:pPr>
    </w:p>
    <w:p w14:paraId="2F561A78" w14:textId="77777777" w:rsidR="007B28AB" w:rsidRPr="00532A2B" w:rsidRDefault="007B28AB" w:rsidP="007B28AB">
      <w:pPr>
        <w:pStyle w:val="breakline"/>
        <w:rPr>
          <w:color w:val="002060"/>
        </w:rPr>
      </w:pPr>
    </w:p>
    <w:p w14:paraId="15423980" w14:textId="77777777" w:rsidR="007B28AB" w:rsidRPr="00532A2B" w:rsidRDefault="007B28AB" w:rsidP="007B28AB">
      <w:pPr>
        <w:pStyle w:val="titoloprinc0"/>
        <w:rPr>
          <w:color w:val="002060"/>
        </w:rPr>
      </w:pPr>
      <w:r w:rsidRPr="00532A2B">
        <w:rPr>
          <w:color w:val="002060"/>
        </w:rPr>
        <w:t>GIUDICE SPORTIVO</w:t>
      </w:r>
    </w:p>
    <w:p w14:paraId="28A4970D" w14:textId="77777777" w:rsidR="007B28AB" w:rsidRPr="00532A2B" w:rsidRDefault="007B28AB" w:rsidP="007B28AB">
      <w:pPr>
        <w:pStyle w:val="diffida"/>
        <w:rPr>
          <w:color w:val="002060"/>
        </w:rPr>
      </w:pPr>
      <w:r w:rsidRPr="00532A2B">
        <w:rPr>
          <w:color w:val="002060"/>
        </w:rPr>
        <w:t>Il Giudice Sportivo Avv. Agnese Lazzaretti, con l'assistenza del Segretario Angelo Castellana, nella seduta del 28/01/2026, ha adottato le decisioni che di seguito integralmente si riportano:</w:t>
      </w:r>
    </w:p>
    <w:p w14:paraId="4D43A65D" w14:textId="77777777" w:rsidR="007B28AB" w:rsidRPr="00532A2B" w:rsidRDefault="007B28AB" w:rsidP="007B28AB">
      <w:pPr>
        <w:pStyle w:val="titolo10"/>
        <w:rPr>
          <w:color w:val="002060"/>
        </w:rPr>
      </w:pPr>
      <w:r w:rsidRPr="00532A2B">
        <w:rPr>
          <w:color w:val="002060"/>
        </w:rPr>
        <w:t xml:space="preserve">GARE DEL 23/ 1/2026 </w:t>
      </w:r>
    </w:p>
    <w:p w14:paraId="3752130E" w14:textId="77777777" w:rsidR="007B28AB" w:rsidRPr="00532A2B" w:rsidRDefault="007B28AB" w:rsidP="007B28AB">
      <w:pPr>
        <w:pStyle w:val="titolo7a"/>
        <w:rPr>
          <w:color w:val="002060"/>
        </w:rPr>
      </w:pPr>
      <w:r w:rsidRPr="00532A2B">
        <w:rPr>
          <w:color w:val="002060"/>
        </w:rPr>
        <w:t xml:space="preserve">PROVVEDIMENTI DISCIPLINARI </w:t>
      </w:r>
    </w:p>
    <w:p w14:paraId="62B1CEAF"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5A52FE2B" w14:textId="77777777" w:rsidR="007B28AB" w:rsidRPr="00532A2B" w:rsidRDefault="007B28AB" w:rsidP="007B28AB">
      <w:pPr>
        <w:pStyle w:val="titolo30"/>
        <w:rPr>
          <w:color w:val="002060"/>
        </w:rPr>
      </w:pPr>
      <w:r w:rsidRPr="00532A2B">
        <w:rPr>
          <w:color w:val="002060"/>
        </w:rPr>
        <w:t xml:space="preserve">DIRIGENTI </w:t>
      </w:r>
    </w:p>
    <w:p w14:paraId="3CED955B" w14:textId="77777777" w:rsidR="007B28AB" w:rsidRPr="00532A2B" w:rsidRDefault="007B28AB" w:rsidP="007B28AB">
      <w:pPr>
        <w:pStyle w:val="titolo20"/>
        <w:rPr>
          <w:color w:val="002060"/>
        </w:rPr>
      </w:pPr>
      <w:r w:rsidRPr="00532A2B">
        <w:rPr>
          <w:color w:val="002060"/>
        </w:rPr>
        <w:t xml:space="preserve">INIBIZIONE A TEMPO OPPURE SQUALIFICA A GARE: FINO AL 11/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27D06E13" w14:textId="77777777" w:rsidTr="00E00F7D">
        <w:tc>
          <w:tcPr>
            <w:tcW w:w="2200" w:type="dxa"/>
            <w:tcMar>
              <w:top w:w="20" w:type="dxa"/>
              <w:left w:w="20" w:type="dxa"/>
              <w:bottom w:w="20" w:type="dxa"/>
              <w:right w:w="20" w:type="dxa"/>
            </w:tcMar>
            <w:vAlign w:val="center"/>
            <w:hideMark/>
          </w:tcPr>
          <w:p w14:paraId="0187A6D1" w14:textId="77777777" w:rsidR="007B28AB" w:rsidRPr="00532A2B" w:rsidRDefault="007B28AB" w:rsidP="00E00F7D">
            <w:pPr>
              <w:pStyle w:val="movimento"/>
              <w:rPr>
                <w:color w:val="002060"/>
              </w:rPr>
            </w:pPr>
            <w:r w:rsidRPr="00532A2B">
              <w:rPr>
                <w:color w:val="002060"/>
              </w:rPr>
              <w:t>FARABOLLINI SANDRO</w:t>
            </w:r>
          </w:p>
        </w:tc>
        <w:tc>
          <w:tcPr>
            <w:tcW w:w="2200" w:type="dxa"/>
            <w:tcMar>
              <w:top w:w="20" w:type="dxa"/>
              <w:left w:w="20" w:type="dxa"/>
              <w:bottom w:w="20" w:type="dxa"/>
              <w:right w:w="20" w:type="dxa"/>
            </w:tcMar>
            <w:vAlign w:val="center"/>
            <w:hideMark/>
          </w:tcPr>
          <w:p w14:paraId="4C1762D6" w14:textId="77777777" w:rsidR="007B28AB" w:rsidRPr="00532A2B" w:rsidRDefault="007B28AB" w:rsidP="00E00F7D">
            <w:pPr>
              <w:pStyle w:val="movimento2"/>
              <w:rPr>
                <w:color w:val="002060"/>
              </w:rPr>
            </w:pPr>
            <w:r w:rsidRPr="00532A2B">
              <w:rPr>
                <w:color w:val="002060"/>
              </w:rPr>
              <w:t xml:space="preserve">(AURORA TREIA) </w:t>
            </w:r>
          </w:p>
        </w:tc>
        <w:tc>
          <w:tcPr>
            <w:tcW w:w="800" w:type="dxa"/>
            <w:tcMar>
              <w:top w:w="20" w:type="dxa"/>
              <w:left w:w="20" w:type="dxa"/>
              <w:bottom w:w="20" w:type="dxa"/>
              <w:right w:w="20" w:type="dxa"/>
            </w:tcMar>
            <w:vAlign w:val="center"/>
            <w:hideMark/>
          </w:tcPr>
          <w:p w14:paraId="38378D7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63A54AF"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6CFAA98" w14:textId="77777777" w:rsidR="007B28AB" w:rsidRPr="00532A2B" w:rsidRDefault="007B28AB" w:rsidP="00E00F7D">
            <w:pPr>
              <w:pStyle w:val="movimento2"/>
              <w:rPr>
                <w:color w:val="002060"/>
              </w:rPr>
            </w:pPr>
            <w:r w:rsidRPr="00532A2B">
              <w:rPr>
                <w:color w:val="002060"/>
              </w:rPr>
              <w:t> </w:t>
            </w:r>
          </w:p>
        </w:tc>
      </w:tr>
    </w:tbl>
    <w:p w14:paraId="021B951D" w14:textId="77777777" w:rsidR="007B28AB" w:rsidRPr="00532A2B" w:rsidRDefault="007B28AB" w:rsidP="007B28AB">
      <w:pPr>
        <w:pStyle w:val="diffida"/>
        <w:spacing w:before="80" w:beforeAutospacing="0" w:after="40" w:afterAutospacing="0"/>
        <w:rPr>
          <w:rFonts w:eastAsiaTheme="minorEastAsia"/>
          <w:color w:val="002060"/>
        </w:rPr>
      </w:pPr>
      <w:r w:rsidRPr="00532A2B">
        <w:rPr>
          <w:color w:val="002060"/>
        </w:rPr>
        <w:t xml:space="preserve">Per aver rivolto all'arbitro espressioni irriguardose.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99E68A8" w14:textId="77777777" w:rsidTr="00E00F7D">
        <w:tc>
          <w:tcPr>
            <w:tcW w:w="2200" w:type="dxa"/>
            <w:tcMar>
              <w:top w:w="20" w:type="dxa"/>
              <w:left w:w="20" w:type="dxa"/>
              <w:bottom w:w="20" w:type="dxa"/>
              <w:right w:w="20" w:type="dxa"/>
            </w:tcMar>
            <w:vAlign w:val="center"/>
            <w:hideMark/>
          </w:tcPr>
          <w:p w14:paraId="77343493" w14:textId="77777777" w:rsidR="007B28AB" w:rsidRPr="00532A2B" w:rsidRDefault="007B28AB" w:rsidP="00E00F7D">
            <w:pPr>
              <w:pStyle w:val="movimento"/>
              <w:rPr>
                <w:color w:val="002060"/>
              </w:rPr>
            </w:pPr>
            <w:r w:rsidRPr="00532A2B">
              <w:rPr>
                <w:color w:val="002060"/>
              </w:rPr>
              <w:t>GUARDABASSI RUDY</w:t>
            </w:r>
          </w:p>
        </w:tc>
        <w:tc>
          <w:tcPr>
            <w:tcW w:w="2200" w:type="dxa"/>
            <w:tcMar>
              <w:top w:w="20" w:type="dxa"/>
              <w:left w:w="20" w:type="dxa"/>
              <w:bottom w:w="20" w:type="dxa"/>
              <w:right w:w="20" w:type="dxa"/>
            </w:tcMar>
            <w:vAlign w:val="center"/>
            <w:hideMark/>
          </w:tcPr>
          <w:p w14:paraId="28D1F0B4" w14:textId="77777777" w:rsidR="007B28AB" w:rsidRPr="00532A2B" w:rsidRDefault="007B28AB" w:rsidP="00E00F7D">
            <w:pPr>
              <w:pStyle w:val="movimento2"/>
              <w:rPr>
                <w:color w:val="002060"/>
              </w:rPr>
            </w:pPr>
            <w:r w:rsidRPr="00532A2B">
              <w:rPr>
                <w:color w:val="002060"/>
              </w:rPr>
              <w:t xml:space="preserve">(FUTSAL RECANATI) </w:t>
            </w:r>
          </w:p>
        </w:tc>
        <w:tc>
          <w:tcPr>
            <w:tcW w:w="800" w:type="dxa"/>
            <w:tcMar>
              <w:top w:w="20" w:type="dxa"/>
              <w:left w:w="20" w:type="dxa"/>
              <w:bottom w:w="20" w:type="dxa"/>
              <w:right w:w="20" w:type="dxa"/>
            </w:tcMar>
            <w:vAlign w:val="center"/>
            <w:hideMark/>
          </w:tcPr>
          <w:p w14:paraId="190BF931"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B63916F"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5CF37DA" w14:textId="77777777" w:rsidR="007B28AB" w:rsidRPr="00532A2B" w:rsidRDefault="007B28AB" w:rsidP="00E00F7D">
            <w:pPr>
              <w:pStyle w:val="movimento2"/>
              <w:rPr>
                <w:color w:val="002060"/>
              </w:rPr>
            </w:pPr>
            <w:r w:rsidRPr="00532A2B">
              <w:rPr>
                <w:color w:val="002060"/>
              </w:rPr>
              <w:t> </w:t>
            </w:r>
          </w:p>
        </w:tc>
      </w:tr>
    </w:tbl>
    <w:p w14:paraId="7D21D34A" w14:textId="77777777" w:rsidR="007B28AB" w:rsidRPr="00532A2B" w:rsidRDefault="007B28AB" w:rsidP="007B28AB">
      <w:pPr>
        <w:pStyle w:val="diffida"/>
        <w:spacing w:before="80" w:beforeAutospacing="0" w:after="40" w:afterAutospacing="0"/>
        <w:rPr>
          <w:rFonts w:eastAsiaTheme="minorEastAsia"/>
          <w:color w:val="002060"/>
        </w:rPr>
      </w:pPr>
      <w:r w:rsidRPr="00532A2B">
        <w:rPr>
          <w:color w:val="002060"/>
        </w:rPr>
        <w:t xml:space="preserve">Espulso per comportamento non appropriato avendo utilizzato strumenti di comunicazione non autorizzati. </w:t>
      </w:r>
    </w:p>
    <w:p w14:paraId="15B3AB0E" w14:textId="77777777" w:rsidR="007B28AB" w:rsidRPr="00532A2B" w:rsidRDefault="007B28AB" w:rsidP="007B28AB">
      <w:pPr>
        <w:pStyle w:val="titolo20"/>
        <w:rPr>
          <w:color w:val="002060"/>
        </w:rPr>
      </w:pPr>
      <w:r w:rsidRPr="00532A2B">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8101425" w14:textId="77777777" w:rsidTr="00E00F7D">
        <w:tc>
          <w:tcPr>
            <w:tcW w:w="2200" w:type="dxa"/>
            <w:tcMar>
              <w:top w:w="20" w:type="dxa"/>
              <w:left w:w="20" w:type="dxa"/>
              <w:bottom w:w="20" w:type="dxa"/>
              <w:right w:w="20" w:type="dxa"/>
            </w:tcMar>
            <w:vAlign w:val="center"/>
            <w:hideMark/>
          </w:tcPr>
          <w:p w14:paraId="28B60497" w14:textId="77777777" w:rsidR="007B28AB" w:rsidRPr="00532A2B" w:rsidRDefault="007B28AB" w:rsidP="00E00F7D">
            <w:pPr>
              <w:pStyle w:val="movimento"/>
              <w:rPr>
                <w:color w:val="002060"/>
              </w:rPr>
            </w:pPr>
            <w:r w:rsidRPr="00532A2B">
              <w:rPr>
                <w:color w:val="002060"/>
              </w:rPr>
              <w:t>LUCIANI ELIA</w:t>
            </w:r>
          </w:p>
        </w:tc>
        <w:tc>
          <w:tcPr>
            <w:tcW w:w="2200" w:type="dxa"/>
            <w:tcMar>
              <w:top w:w="20" w:type="dxa"/>
              <w:left w:w="20" w:type="dxa"/>
              <w:bottom w:w="20" w:type="dxa"/>
              <w:right w:w="20" w:type="dxa"/>
            </w:tcMar>
            <w:vAlign w:val="center"/>
            <w:hideMark/>
          </w:tcPr>
          <w:p w14:paraId="69DAD9CA" w14:textId="77777777" w:rsidR="007B28AB" w:rsidRPr="00532A2B" w:rsidRDefault="007B28AB" w:rsidP="00E00F7D">
            <w:pPr>
              <w:pStyle w:val="movimento2"/>
              <w:rPr>
                <w:color w:val="002060"/>
              </w:rPr>
            </w:pPr>
            <w:r w:rsidRPr="00532A2B">
              <w:rPr>
                <w:color w:val="002060"/>
              </w:rPr>
              <w:t xml:space="preserve">(FIGHT BULLS CORRIDONIA) </w:t>
            </w:r>
          </w:p>
        </w:tc>
        <w:tc>
          <w:tcPr>
            <w:tcW w:w="800" w:type="dxa"/>
            <w:tcMar>
              <w:top w:w="20" w:type="dxa"/>
              <w:left w:w="20" w:type="dxa"/>
              <w:bottom w:w="20" w:type="dxa"/>
              <w:right w:w="20" w:type="dxa"/>
            </w:tcMar>
            <w:vAlign w:val="center"/>
            <w:hideMark/>
          </w:tcPr>
          <w:p w14:paraId="0BE1F86C"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703F922"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E798C81" w14:textId="77777777" w:rsidR="007B28AB" w:rsidRPr="00532A2B" w:rsidRDefault="007B28AB" w:rsidP="00E00F7D">
            <w:pPr>
              <w:pStyle w:val="movimento2"/>
              <w:rPr>
                <w:color w:val="002060"/>
              </w:rPr>
            </w:pPr>
            <w:r w:rsidRPr="00532A2B">
              <w:rPr>
                <w:color w:val="002060"/>
              </w:rPr>
              <w:t> </w:t>
            </w:r>
          </w:p>
        </w:tc>
      </w:tr>
    </w:tbl>
    <w:p w14:paraId="2BE19CD8" w14:textId="77777777" w:rsidR="007B28AB" w:rsidRPr="00532A2B" w:rsidRDefault="007B28AB" w:rsidP="007B28AB">
      <w:pPr>
        <w:pStyle w:val="titolo30"/>
        <w:rPr>
          <w:rFonts w:eastAsiaTheme="minorEastAsia"/>
          <w:color w:val="002060"/>
        </w:rPr>
      </w:pPr>
      <w:r w:rsidRPr="00532A2B">
        <w:rPr>
          <w:color w:val="002060"/>
        </w:rPr>
        <w:t xml:space="preserve">CALCIATORI ESPULSI </w:t>
      </w:r>
    </w:p>
    <w:p w14:paraId="094AD64D" w14:textId="77777777" w:rsidR="007B28AB" w:rsidRPr="00532A2B" w:rsidRDefault="007B28AB" w:rsidP="007B28AB">
      <w:pPr>
        <w:pStyle w:val="titolo20"/>
        <w:rPr>
          <w:color w:val="002060"/>
        </w:rPr>
      </w:pPr>
      <w:r w:rsidRPr="00532A2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16862714" w14:textId="77777777" w:rsidTr="00E00F7D">
        <w:tc>
          <w:tcPr>
            <w:tcW w:w="2200" w:type="dxa"/>
            <w:tcMar>
              <w:top w:w="20" w:type="dxa"/>
              <w:left w:w="20" w:type="dxa"/>
              <w:bottom w:w="20" w:type="dxa"/>
              <w:right w:w="20" w:type="dxa"/>
            </w:tcMar>
            <w:vAlign w:val="center"/>
            <w:hideMark/>
          </w:tcPr>
          <w:p w14:paraId="170BF48F" w14:textId="77777777" w:rsidR="007B28AB" w:rsidRPr="00532A2B" w:rsidRDefault="007B28AB" w:rsidP="00E00F7D">
            <w:pPr>
              <w:pStyle w:val="movimento"/>
              <w:rPr>
                <w:color w:val="002060"/>
              </w:rPr>
            </w:pPr>
            <w:r w:rsidRPr="00532A2B">
              <w:rPr>
                <w:color w:val="002060"/>
              </w:rPr>
              <w:t>IACOPONI FRANCESCO</w:t>
            </w:r>
          </w:p>
        </w:tc>
        <w:tc>
          <w:tcPr>
            <w:tcW w:w="2200" w:type="dxa"/>
            <w:tcMar>
              <w:top w:w="20" w:type="dxa"/>
              <w:left w:w="20" w:type="dxa"/>
              <w:bottom w:w="20" w:type="dxa"/>
              <w:right w:w="20" w:type="dxa"/>
            </w:tcMar>
            <w:vAlign w:val="center"/>
            <w:hideMark/>
          </w:tcPr>
          <w:p w14:paraId="40B1C859" w14:textId="77777777" w:rsidR="007B28AB" w:rsidRPr="00532A2B" w:rsidRDefault="007B28AB" w:rsidP="00E00F7D">
            <w:pPr>
              <w:pStyle w:val="movimento2"/>
              <w:rPr>
                <w:color w:val="002060"/>
              </w:rPr>
            </w:pPr>
            <w:r w:rsidRPr="00532A2B">
              <w:rPr>
                <w:color w:val="002060"/>
              </w:rPr>
              <w:t xml:space="preserve">(POLISPORTIVA ROSSO BLU) </w:t>
            </w:r>
          </w:p>
        </w:tc>
        <w:tc>
          <w:tcPr>
            <w:tcW w:w="800" w:type="dxa"/>
            <w:tcMar>
              <w:top w:w="20" w:type="dxa"/>
              <w:left w:w="20" w:type="dxa"/>
              <w:bottom w:w="20" w:type="dxa"/>
              <w:right w:w="20" w:type="dxa"/>
            </w:tcMar>
            <w:vAlign w:val="center"/>
            <w:hideMark/>
          </w:tcPr>
          <w:p w14:paraId="7F5FD33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A372A32" w14:textId="77777777" w:rsidR="007B28AB" w:rsidRPr="00532A2B" w:rsidRDefault="007B28AB" w:rsidP="00E00F7D">
            <w:pPr>
              <w:pStyle w:val="movimento"/>
              <w:rPr>
                <w:color w:val="002060"/>
              </w:rPr>
            </w:pPr>
            <w:r w:rsidRPr="00532A2B">
              <w:rPr>
                <w:color w:val="002060"/>
              </w:rPr>
              <w:t>VITTORI STEFANO</w:t>
            </w:r>
          </w:p>
        </w:tc>
        <w:tc>
          <w:tcPr>
            <w:tcW w:w="2200" w:type="dxa"/>
            <w:tcMar>
              <w:top w:w="20" w:type="dxa"/>
              <w:left w:w="20" w:type="dxa"/>
              <w:bottom w:w="20" w:type="dxa"/>
              <w:right w:w="20" w:type="dxa"/>
            </w:tcMar>
            <w:vAlign w:val="center"/>
            <w:hideMark/>
          </w:tcPr>
          <w:p w14:paraId="515A76A3" w14:textId="77777777" w:rsidR="007B28AB" w:rsidRPr="00532A2B" w:rsidRDefault="007B28AB" w:rsidP="00E00F7D">
            <w:pPr>
              <w:pStyle w:val="movimento2"/>
              <w:rPr>
                <w:color w:val="002060"/>
              </w:rPr>
            </w:pPr>
            <w:r w:rsidRPr="00532A2B">
              <w:rPr>
                <w:color w:val="002060"/>
              </w:rPr>
              <w:t xml:space="preserve">(REAL SAN GIORGIO) </w:t>
            </w:r>
          </w:p>
        </w:tc>
      </w:tr>
    </w:tbl>
    <w:p w14:paraId="3395F844" w14:textId="77777777" w:rsidR="007B28AB" w:rsidRPr="00532A2B" w:rsidRDefault="007B28AB" w:rsidP="007B28AB">
      <w:pPr>
        <w:pStyle w:val="titolo20"/>
        <w:rPr>
          <w:rFonts w:eastAsiaTheme="minorEastAsia"/>
          <w:color w:val="002060"/>
        </w:rPr>
      </w:pPr>
      <w:r w:rsidRPr="00532A2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807C67A" w14:textId="77777777" w:rsidTr="00E00F7D">
        <w:tc>
          <w:tcPr>
            <w:tcW w:w="2200" w:type="dxa"/>
            <w:tcMar>
              <w:top w:w="20" w:type="dxa"/>
              <w:left w:w="20" w:type="dxa"/>
              <w:bottom w:w="20" w:type="dxa"/>
              <w:right w:w="20" w:type="dxa"/>
            </w:tcMar>
            <w:vAlign w:val="center"/>
            <w:hideMark/>
          </w:tcPr>
          <w:p w14:paraId="1B6225EB" w14:textId="77777777" w:rsidR="007B28AB" w:rsidRPr="00532A2B" w:rsidRDefault="007B28AB" w:rsidP="00E00F7D">
            <w:pPr>
              <w:pStyle w:val="movimento"/>
              <w:rPr>
                <w:color w:val="002060"/>
              </w:rPr>
            </w:pPr>
            <w:r w:rsidRPr="00532A2B">
              <w:rPr>
                <w:color w:val="002060"/>
              </w:rPr>
              <w:t>PACCAMICCIO FRANCESCO</w:t>
            </w:r>
          </w:p>
        </w:tc>
        <w:tc>
          <w:tcPr>
            <w:tcW w:w="2200" w:type="dxa"/>
            <w:tcMar>
              <w:top w:w="20" w:type="dxa"/>
              <w:left w:w="20" w:type="dxa"/>
              <w:bottom w:w="20" w:type="dxa"/>
              <w:right w:w="20" w:type="dxa"/>
            </w:tcMar>
            <w:vAlign w:val="center"/>
            <w:hideMark/>
          </w:tcPr>
          <w:p w14:paraId="1F555A5A" w14:textId="77777777" w:rsidR="007B28AB" w:rsidRPr="00532A2B" w:rsidRDefault="007B28AB" w:rsidP="00E00F7D">
            <w:pPr>
              <w:pStyle w:val="movimento2"/>
              <w:rPr>
                <w:color w:val="002060"/>
              </w:rPr>
            </w:pPr>
            <w:r w:rsidRPr="00532A2B">
              <w:rPr>
                <w:color w:val="002060"/>
              </w:rPr>
              <w:t xml:space="preserve">(CALCETTO NUMANA) </w:t>
            </w:r>
          </w:p>
        </w:tc>
        <w:tc>
          <w:tcPr>
            <w:tcW w:w="800" w:type="dxa"/>
            <w:tcMar>
              <w:top w:w="20" w:type="dxa"/>
              <w:left w:w="20" w:type="dxa"/>
              <w:bottom w:w="20" w:type="dxa"/>
              <w:right w:w="20" w:type="dxa"/>
            </w:tcMar>
            <w:vAlign w:val="center"/>
            <w:hideMark/>
          </w:tcPr>
          <w:p w14:paraId="2877E818"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B0F9971"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07E4AC9" w14:textId="77777777" w:rsidR="007B28AB" w:rsidRPr="00532A2B" w:rsidRDefault="007B28AB" w:rsidP="00E00F7D">
            <w:pPr>
              <w:pStyle w:val="movimento2"/>
              <w:rPr>
                <w:color w:val="002060"/>
              </w:rPr>
            </w:pPr>
            <w:r w:rsidRPr="00532A2B">
              <w:rPr>
                <w:color w:val="002060"/>
              </w:rPr>
              <w:t> </w:t>
            </w:r>
          </w:p>
        </w:tc>
      </w:tr>
    </w:tbl>
    <w:p w14:paraId="6D561EC5" w14:textId="77777777" w:rsidR="007B28AB" w:rsidRPr="00532A2B" w:rsidRDefault="007B28AB" w:rsidP="007B28AB">
      <w:pPr>
        <w:pStyle w:val="titolo30"/>
        <w:rPr>
          <w:rFonts w:eastAsiaTheme="minorEastAsia"/>
          <w:color w:val="002060"/>
        </w:rPr>
      </w:pPr>
      <w:r w:rsidRPr="00532A2B">
        <w:rPr>
          <w:color w:val="002060"/>
        </w:rPr>
        <w:t xml:space="preserve">CALCIATORI NON ESPULSI </w:t>
      </w:r>
    </w:p>
    <w:p w14:paraId="1BE74D5A" w14:textId="77777777" w:rsidR="007B28AB" w:rsidRPr="00532A2B" w:rsidRDefault="007B28AB" w:rsidP="007B28AB">
      <w:pPr>
        <w:pStyle w:val="titolo20"/>
        <w:rPr>
          <w:color w:val="002060"/>
        </w:rPr>
      </w:pPr>
      <w:r w:rsidRPr="00532A2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A1C6C71" w14:textId="77777777" w:rsidTr="00E00F7D">
        <w:tc>
          <w:tcPr>
            <w:tcW w:w="2200" w:type="dxa"/>
            <w:tcMar>
              <w:top w:w="20" w:type="dxa"/>
              <w:left w:w="20" w:type="dxa"/>
              <w:bottom w:w="20" w:type="dxa"/>
              <w:right w:w="20" w:type="dxa"/>
            </w:tcMar>
            <w:vAlign w:val="center"/>
            <w:hideMark/>
          </w:tcPr>
          <w:p w14:paraId="138F2AD3" w14:textId="77777777" w:rsidR="007B28AB" w:rsidRPr="00532A2B" w:rsidRDefault="007B28AB" w:rsidP="00E00F7D">
            <w:pPr>
              <w:pStyle w:val="movimento"/>
              <w:rPr>
                <w:color w:val="002060"/>
              </w:rPr>
            </w:pPr>
            <w:r w:rsidRPr="00532A2B">
              <w:rPr>
                <w:color w:val="002060"/>
              </w:rPr>
              <w:t>AMADEI FILIPPO</w:t>
            </w:r>
          </w:p>
        </w:tc>
        <w:tc>
          <w:tcPr>
            <w:tcW w:w="2200" w:type="dxa"/>
            <w:tcMar>
              <w:top w:w="20" w:type="dxa"/>
              <w:left w:w="20" w:type="dxa"/>
              <w:bottom w:w="20" w:type="dxa"/>
              <w:right w:w="20" w:type="dxa"/>
            </w:tcMar>
            <w:vAlign w:val="center"/>
            <w:hideMark/>
          </w:tcPr>
          <w:p w14:paraId="766A8BCF" w14:textId="77777777" w:rsidR="007B28AB" w:rsidRPr="00532A2B" w:rsidRDefault="007B28AB" w:rsidP="00E00F7D">
            <w:pPr>
              <w:pStyle w:val="movimento2"/>
              <w:rPr>
                <w:color w:val="002060"/>
              </w:rPr>
            </w:pPr>
            <w:r w:rsidRPr="00532A2B">
              <w:rPr>
                <w:color w:val="002060"/>
              </w:rPr>
              <w:t xml:space="preserve">(MANTOVANI C5) </w:t>
            </w:r>
          </w:p>
        </w:tc>
        <w:tc>
          <w:tcPr>
            <w:tcW w:w="800" w:type="dxa"/>
            <w:tcMar>
              <w:top w:w="20" w:type="dxa"/>
              <w:left w:w="20" w:type="dxa"/>
              <w:bottom w:w="20" w:type="dxa"/>
              <w:right w:w="20" w:type="dxa"/>
            </w:tcMar>
            <w:vAlign w:val="center"/>
            <w:hideMark/>
          </w:tcPr>
          <w:p w14:paraId="7082760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7F64DFF" w14:textId="77777777" w:rsidR="007B28AB" w:rsidRPr="00532A2B" w:rsidRDefault="007B28AB" w:rsidP="00E00F7D">
            <w:pPr>
              <w:pStyle w:val="movimento"/>
              <w:rPr>
                <w:color w:val="002060"/>
              </w:rPr>
            </w:pPr>
            <w:r w:rsidRPr="00532A2B">
              <w:rPr>
                <w:color w:val="002060"/>
              </w:rPr>
              <w:t>MURTEZI ADRIAN</w:t>
            </w:r>
          </w:p>
        </w:tc>
        <w:tc>
          <w:tcPr>
            <w:tcW w:w="2200" w:type="dxa"/>
            <w:tcMar>
              <w:top w:w="20" w:type="dxa"/>
              <w:left w:w="20" w:type="dxa"/>
              <w:bottom w:w="20" w:type="dxa"/>
              <w:right w:w="20" w:type="dxa"/>
            </w:tcMar>
            <w:vAlign w:val="center"/>
            <w:hideMark/>
          </w:tcPr>
          <w:p w14:paraId="1F1B01AF" w14:textId="77777777" w:rsidR="007B28AB" w:rsidRPr="00532A2B" w:rsidRDefault="007B28AB" w:rsidP="00E00F7D">
            <w:pPr>
              <w:pStyle w:val="movimento2"/>
              <w:rPr>
                <w:color w:val="002060"/>
              </w:rPr>
            </w:pPr>
            <w:r w:rsidRPr="00532A2B">
              <w:rPr>
                <w:color w:val="002060"/>
              </w:rPr>
              <w:t>(</w:t>
            </w:r>
            <w:proofErr w:type="gramStart"/>
            <w:r w:rsidRPr="00532A2B">
              <w:rPr>
                <w:color w:val="002060"/>
              </w:rPr>
              <w:t>U.MANDOLESI</w:t>
            </w:r>
            <w:proofErr w:type="gramEnd"/>
            <w:r w:rsidRPr="00532A2B">
              <w:rPr>
                <w:color w:val="002060"/>
              </w:rPr>
              <w:t xml:space="preserve">) </w:t>
            </w:r>
          </w:p>
        </w:tc>
      </w:tr>
      <w:tr w:rsidR="007B28AB" w:rsidRPr="00532A2B" w14:paraId="07B65A6A" w14:textId="77777777" w:rsidTr="00E00F7D">
        <w:tc>
          <w:tcPr>
            <w:tcW w:w="2200" w:type="dxa"/>
            <w:tcMar>
              <w:top w:w="20" w:type="dxa"/>
              <w:left w:w="20" w:type="dxa"/>
              <w:bottom w:w="20" w:type="dxa"/>
              <w:right w:w="20" w:type="dxa"/>
            </w:tcMar>
            <w:vAlign w:val="center"/>
            <w:hideMark/>
          </w:tcPr>
          <w:p w14:paraId="5F790B08" w14:textId="77777777" w:rsidR="007B28AB" w:rsidRPr="00532A2B" w:rsidRDefault="007B28AB" w:rsidP="00E00F7D">
            <w:pPr>
              <w:pStyle w:val="movimento"/>
              <w:rPr>
                <w:color w:val="002060"/>
              </w:rPr>
            </w:pPr>
            <w:r w:rsidRPr="00532A2B">
              <w:rPr>
                <w:color w:val="002060"/>
              </w:rPr>
              <w:t>SABBATINI DIEGO</w:t>
            </w:r>
          </w:p>
        </w:tc>
        <w:tc>
          <w:tcPr>
            <w:tcW w:w="2200" w:type="dxa"/>
            <w:tcMar>
              <w:top w:w="20" w:type="dxa"/>
              <w:left w:w="20" w:type="dxa"/>
              <w:bottom w:w="20" w:type="dxa"/>
              <w:right w:w="20" w:type="dxa"/>
            </w:tcMar>
            <w:vAlign w:val="center"/>
            <w:hideMark/>
          </w:tcPr>
          <w:p w14:paraId="41A925E5" w14:textId="77777777" w:rsidR="007B28AB" w:rsidRPr="00532A2B" w:rsidRDefault="007B28AB" w:rsidP="00E00F7D">
            <w:pPr>
              <w:pStyle w:val="movimento2"/>
              <w:rPr>
                <w:color w:val="002060"/>
              </w:rPr>
            </w:pPr>
            <w:r w:rsidRPr="00532A2B">
              <w:rPr>
                <w:color w:val="002060"/>
              </w:rPr>
              <w:t xml:space="preserve">(VILLA CECCOLINI CALCIO) </w:t>
            </w:r>
          </w:p>
        </w:tc>
        <w:tc>
          <w:tcPr>
            <w:tcW w:w="800" w:type="dxa"/>
            <w:tcMar>
              <w:top w:w="20" w:type="dxa"/>
              <w:left w:w="20" w:type="dxa"/>
              <w:bottom w:w="20" w:type="dxa"/>
              <w:right w:w="20" w:type="dxa"/>
            </w:tcMar>
            <w:vAlign w:val="center"/>
            <w:hideMark/>
          </w:tcPr>
          <w:p w14:paraId="111FA2ED"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5BA24AF"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11E0518" w14:textId="77777777" w:rsidR="007B28AB" w:rsidRPr="00532A2B" w:rsidRDefault="007B28AB" w:rsidP="00E00F7D">
            <w:pPr>
              <w:pStyle w:val="movimento2"/>
              <w:rPr>
                <w:color w:val="002060"/>
              </w:rPr>
            </w:pPr>
            <w:r w:rsidRPr="00532A2B">
              <w:rPr>
                <w:color w:val="002060"/>
              </w:rPr>
              <w:t> </w:t>
            </w:r>
          </w:p>
        </w:tc>
      </w:tr>
    </w:tbl>
    <w:p w14:paraId="79B74F2C" w14:textId="77777777" w:rsidR="007B28AB" w:rsidRPr="00532A2B" w:rsidRDefault="007B28AB" w:rsidP="007B28AB">
      <w:pPr>
        <w:pStyle w:val="titolo20"/>
        <w:rPr>
          <w:rFonts w:eastAsiaTheme="minorEastAsia"/>
          <w:color w:val="002060"/>
        </w:rPr>
      </w:pPr>
      <w:r w:rsidRPr="00532A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42B8D6B" w14:textId="77777777" w:rsidTr="00E00F7D">
        <w:tc>
          <w:tcPr>
            <w:tcW w:w="2200" w:type="dxa"/>
            <w:tcMar>
              <w:top w:w="20" w:type="dxa"/>
              <w:left w:w="20" w:type="dxa"/>
              <w:bottom w:w="20" w:type="dxa"/>
              <w:right w:w="20" w:type="dxa"/>
            </w:tcMar>
            <w:vAlign w:val="center"/>
            <w:hideMark/>
          </w:tcPr>
          <w:p w14:paraId="086553CF" w14:textId="77777777" w:rsidR="007B28AB" w:rsidRPr="00532A2B" w:rsidRDefault="007B28AB" w:rsidP="00E00F7D">
            <w:pPr>
              <w:pStyle w:val="movimento"/>
              <w:rPr>
                <w:color w:val="002060"/>
              </w:rPr>
            </w:pPr>
            <w:r w:rsidRPr="00532A2B">
              <w:rPr>
                <w:color w:val="002060"/>
              </w:rPr>
              <w:t>MATTEUCCI EDOARDO</w:t>
            </w:r>
          </w:p>
        </w:tc>
        <w:tc>
          <w:tcPr>
            <w:tcW w:w="2200" w:type="dxa"/>
            <w:tcMar>
              <w:top w:w="20" w:type="dxa"/>
              <w:left w:w="20" w:type="dxa"/>
              <w:bottom w:w="20" w:type="dxa"/>
              <w:right w:w="20" w:type="dxa"/>
            </w:tcMar>
            <w:vAlign w:val="center"/>
            <w:hideMark/>
          </w:tcPr>
          <w:p w14:paraId="324CD363" w14:textId="77777777" w:rsidR="007B28AB" w:rsidRPr="00532A2B" w:rsidRDefault="007B28AB" w:rsidP="00E00F7D">
            <w:pPr>
              <w:pStyle w:val="movimento2"/>
              <w:rPr>
                <w:color w:val="002060"/>
              </w:rPr>
            </w:pPr>
            <w:r w:rsidRPr="00532A2B">
              <w:rPr>
                <w:color w:val="002060"/>
              </w:rPr>
              <w:t xml:space="preserve">(ACQUALAGNA CALCIO C 5) </w:t>
            </w:r>
          </w:p>
        </w:tc>
        <w:tc>
          <w:tcPr>
            <w:tcW w:w="800" w:type="dxa"/>
            <w:tcMar>
              <w:top w:w="20" w:type="dxa"/>
              <w:left w:w="20" w:type="dxa"/>
              <w:bottom w:w="20" w:type="dxa"/>
              <w:right w:w="20" w:type="dxa"/>
            </w:tcMar>
            <w:vAlign w:val="center"/>
            <w:hideMark/>
          </w:tcPr>
          <w:p w14:paraId="485656BB"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34A0EA3" w14:textId="77777777" w:rsidR="007B28AB" w:rsidRPr="00532A2B" w:rsidRDefault="007B28AB" w:rsidP="00E00F7D">
            <w:pPr>
              <w:pStyle w:val="movimento"/>
              <w:rPr>
                <w:color w:val="002060"/>
              </w:rPr>
            </w:pPr>
            <w:r w:rsidRPr="00532A2B">
              <w:rPr>
                <w:color w:val="002060"/>
              </w:rPr>
              <w:t>MEDEI LEONARDO</w:t>
            </w:r>
          </w:p>
        </w:tc>
        <w:tc>
          <w:tcPr>
            <w:tcW w:w="2200" w:type="dxa"/>
            <w:tcMar>
              <w:top w:w="20" w:type="dxa"/>
              <w:left w:w="20" w:type="dxa"/>
              <w:bottom w:w="20" w:type="dxa"/>
              <w:right w:w="20" w:type="dxa"/>
            </w:tcMar>
            <w:vAlign w:val="center"/>
            <w:hideMark/>
          </w:tcPr>
          <w:p w14:paraId="3B2060BA" w14:textId="77777777" w:rsidR="007B28AB" w:rsidRPr="00532A2B" w:rsidRDefault="007B28AB" w:rsidP="00E00F7D">
            <w:pPr>
              <w:pStyle w:val="movimento2"/>
              <w:rPr>
                <w:color w:val="002060"/>
              </w:rPr>
            </w:pPr>
            <w:r w:rsidRPr="00532A2B">
              <w:rPr>
                <w:color w:val="002060"/>
              </w:rPr>
              <w:t xml:space="preserve">(AURORA TREIA) </w:t>
            </w:r>
          </w:p>
        </w:tc>
      </w:tr>
      <w:tr w:rsidR="007B28AB" w:rsidRPr="00532A2B" w14:paraId="569B8AFD" w14:textId="77777777" w:rsidTr="00E00F7D">
        <w:tc>
          <w:tcPr>
            <w:tcW w:w="2200" w:type="dxa"/>
            <w:tcMar>
              <w:top w:w="20" w:type="dxa"/>
              <w:left w:w="20" w:type="dxa"/>
              <w:bottom w:w="20" w:type="dxa"/>
              <w:right w:w="20" w:type="dxa"/>
            </w:tcMar>
            <w:vAlign w:val="center"/>
            <w:hideMark/>
          </w:tcPr>
          <w:p w14:paraId="75DD3781" w14:textId="77777777" w:rsidR="007B28AB" w:rsidRPr="00532A2B" w:rsidRDefault="007B28AB" w:rsidP="00E00F7D">
            <w:pPr>
              <w:pStyle w:val="movimento"/>
              <w:rPr>
                <w:color w:val="002060"/>
              </w:rPr>
            </w:pPr>
            <w:r w:rsidRPr="00532A2B">
              <w:rPr>
                <w:color w:val="002060"/>
              </w:rPr>
              <w:t>MENCARELLI MICHELE</w:t>
            </w:r>
          </w:p>
        </w:tc>
        <w:tc>
          <w:tcPr>
            <w:tcW w:w="2200" w:type="dxa"/>
            <w:tcMar>
              <w:top w:w="20" w:type="dxa"/>
              <w:left w:w="20" w:type="dxa"/>
              <w:bottom w:w="20" w:type="dxa"/>
              <w:right w:w="20" w:type="dxa"/>
            </w:tcMar>
            <w:vAlign w:val="center"/>
            <w:hideMark/>
          </w:tcPr>
          <w:p w14:paraId="42A756CF" w14:textId="77777777" w:rsidR="007B28AB" w:rsidRPr="00532A2B" w:rsidRDefault="007B28AB" w:rsidP="00E00F7D">
            <w:pPr>
              <w:pStyle w:val="movimento2"/>
              <w:rPr>
                <w:color w:val="002060"/>
              </w:rPr>
            </w:pPr>
            <w:r w:rsidRPr="00532A2B">
              <w:rPr>
                <w:color w:val="002060"/>
              </w:rPr>
              <w:t xml:space="preserve">(GIOVANI SANT IPPOLITO) </w:t>
            </w:r>
          </w:p>
        </w:tc>
        <w:tc>
          <w:tcPr>
            <w:tcW w:w="800" w:type="dxa"/>
            <w:tcMar>
              <w:top w:w="20" w:type="dxa"/>
              <w:left w:w="20" w:type="dxa"/>
              <w:bottom w:w="20" w:type="dxa"/>
              <w:right w:w="20" w:type="dxa"/>
            </w:tcMar>
            <w:vAlign w:val="center"/>
            <w:hideMark/>
          </w:tcPr>
          <w:p w14:paraId="28BA224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7C21141" w14:textId="77777777" w:rsidR="007B28AB" w:rsidRPr="00532A2B" w:rsidRDefault="007B28AB" w:rsidP="00E00F7D">
            <w:pPr>
              <w:pStyle w:val="movimento"/>
              <w:rPr>
                <w:color w:val="002060"/>
              </w:rPr>
            </w:pPr>
            <w:r w:rsidRPr="00532A2B">
              <w:rPr>
                <w:color w:val="002060"/>
              </w:rPr>
              <w:t>CENSORI NICO</w:t>
            </w:r>
          </w:p>
        </w:tc>
        <w:tc>
          <w:tcPr>
            <w:tcW w:w="2200" w:type="dxa"/>
            <w:tcMar>
              <w:top w:w="20" w:type="dxa"/>
              <w:left w:w="20" w:type="dxa"/>
              <w:bottom w:w="20" w:type="dxa"/>
              <w:right w:w="20" w:type="dxa"/>
            </w:tcMar>
            <w:vAlign w:val="center"/>
            <w:hideMark/>
          </w:tcPr>
          <w:p w14:paraId="3B1CB013" w14:textId="77777777" w:rsidR="007B28AB" w:rsidRPr="00532A2B" w:rsidRDefault="007B28AB" w:rsidP="00E00F7D">
            <w:pPr>
              <w:pStyle w:val="movimento2"/>
              <w:rPr>
                <w:color w:val="002060"/>
              </w:rPr>
            </w:pPr>
            <w:r w:rsidRPr="00532A2B">
              <w:rPr>
                <w:color w:val="002060"/>
              </w:rPr>
              <w:t xml:space="preserve">(OSIMO FIVE) </w:t>
            </w:r>
          </w:p>
        </w:tc>
      </w:tr>
      <w:tr w:rsidR="007B28AB" w:rsidRPr="00532A2B" w14:paraId="21445BD7" w14:textId="77777777" w:rsidTr="00E00F7D">
        <w:tc>
          <w:tcPr>
            <w:tcW w:w="2200" w:type="dxa"/>
            <w:tcMar>
              <w:top w:w="20" w:type="dxa"/>
              <w:left w:w="20" w:type="dxa"/>
              <w:bottom w:w="20" w:type="dxa"/>
              <w:right w:w="20" w:type="dxa"/>
            </w:tcMar>
            <w:vAlign w:val="center"/>
            <w:hideMark/>
          </w:tcPr>
          <w:p w14:paraId="282FEDB1" w14:textId="77777777" w:rsidR="007B28AB" w:rsidRPr="00532A2B" w:rsidRDefault="007B28AB" w:rsidP="00E00F7D">
            <w:pPr>
              <w:pStyle w:val="movimento"/>
              <w:rPr>
                <w:color w:val="002060"/>
              </w:rPr>
            </w:pPr>
            <w:r w:rsidRPr="00532A2B">
              <w:rPr>
                <w:color w:val="002060"/>
              </w:rPr>
              <w:t>BATTISTELLI GIANMARCO</w:t>
            </w:r>
          </w:p>
        </w:tc>
        <w:tc>
          <w:tcPr>
            <w:tcW w:w="2200" w:type="dxa"/>
            <w:tcMar>
              <w:top w:w="20" w:type="dxa"/>
              <w:left w:w="20" w:type="dxa"/>
              <w:bottom w:w="20" w:type="dxa"/>
              <w:right w:w="20" w:type="dxa"/>
            </w:tcMar>
            <w:vAlign w:val="center"/>
            <w:hideMark/>
          </w:tcPr>
          <w:p w14:paraId="51BE7AB6" w14:textId="77777777" w:rsidR="007B28AB" w:rsidRPr="00532A2B" w:rsidRDefault="007B28AB" w:rsidP="00E00F7D">
            <w:pPr>
              <w:pStyle w:val="movimento2"/>
              <w:rPr>
                <w:color w:val="002060"/>
              </w:rPr>
            </w:pPr>
            <w:r w:rsidRPr="00532A2B">
              <w:rPr>
                <w:color w:val="002060"/>
              </w:rPr>
              <w:t xml:space="preserve">(POL.CAGLI SPORT ASSOCIATI) </w:t>
            </w:r>
          </w:p>
        </w:tc>
        <w:tc>
          <w:tcPr>
            <w:tcW w:w="800" w:type="dxa"/>
            <w:tcMar>
              <w:top w:w="20" w:type="dxa"/>
              <w:left w:w="20" w:type="dxa"/>
              <w:bottom w:w="20" w:type="dxa"/>
              <w:right w:w="20" w:type="dxa"/>
            </w:tcMar>
            <w:vAlign w:val="center"/>
            <w:hideMark/>
          </w:tcPr>
          <w:p w14:paraId="1376890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573EDD8" w14:textId="77777777" w:rsidR="007B28AB" w:rsidRPr="00532A2B" w:rsidRDefault="007B28AB" w:rsidP="00E00F7D">
            <w:pPr>
              <w:pStyle w:val="movimento"/>
              <w:rPr>
                <w:color w:val="002060"/>
              </w:rPr>
            </w:pPr>
            <w:r w:rsidRPr="00532A2B">
              <w:rPr>
                <w:color w:val="002060"/>
              </w:rPr>
              <w:t>OMBROSI MARCO</w:t>
            </w:r>
          </w:p>
        </w:tc>
        <w:tc>
          <w:tcPr>
            <w:tcW w:w="2200" w:type="dxa"/>
            <w:tcMar>
              <w:top w:w="20" w:type="dxa"/>
              <w:left w:w="20" w:type="dxa"/>
              <w:bottom w:w="20" w:type="dxa"/>
              <w:right w:w="20" w:type="dxa"/>
            </w:tcMar>
            <w:vAlign w:val="center"/>
            <w:hideMark/>
          </w:tcPr>
          <w:p w14:paraId="0B784D91" w14:textId="77777777" w:rsidR="007B28AB" w:rsidRPr="00532A2B" w:rsidRDefault="007B28AB" w:rsidP="00E00F7D">
            <w:pPr>
              <w:pStyle w:val="movimento2"/>
              <w:rPr>
                <w:color w:val="002060"/>
              </w:rPr>
            </w:pPr>
            <w:r w:rsidRPr="00532A2B">
              <w:rPr>
                <w:color w:val="002060"/>
              </w:rPr>
              <w:t xml:space="preserve">(POLISPORTIVA VICTORIA) </w:t>
            </w:r>
          </w:p>
        </w:tc>
      </w:tr>
      <w:tr w:rsidR="007B28AB" w:rsidRPr="00532A2B" w14:paraId="115673BC" w14:textId="77777777" w:rsidTr="00E00F7D">
        <w:tc>
          <w:tcPr>
            <w:tcW w:w="2200" w:type="dxa"/>
            <w:tcMar>
              <w:top w:w="20" w:type="dxa"/>
              <w:left w:w="20" w:type="dxa"/>
              <w:bottom w:w="20" w:type="dxa"/>
              <w:right w:w="20" w:type="dxa"/>
            </w:tcMar>
            <w:vAlign w:val="center"/>
            <w:hideMark/>
          </w:tcPr>
          <w:p w14:paraId="5684085E" w14:textId="77777777" w:rsidR="007B28AB" w:rsidRPr="00532A2B" w:rsidRDefault="007B28AB" w:rsidP="00E00F7D">
            <w:pPr>
              <w:pStyle w:val="movimento"/>
              <w:rPr>
                <w:color w:val="002060"/>
              </w:rPr>
            </w:pPr>
            <w:r w:rsidRPr="00532A2B">
              <w:rPr>
                <w:color w:val="002060"/>
              </w:rPr>
              <w:t>BASILI FEDERICO</w:t>
            </w:r>
          </w:p>
        </w:tc>
        <w:tc>
          <w:tcPr>
            <w:tcW w:w="2200" w:type="dxa"/>
            <w:tcMar>
              <w:top w:w="20" w:type="dxa"/>
              <w:left w:w="20" w:type="dxa"/>
              <w:bottom w:w="20" w:type="dxa"/>
              <w:right w:w="20" w:type="dxa"/>
            </w:tcMar>
            <w:vAlign w:val="center"/>
            <w:hideMark/>
          </w:tcPr>
          <w:p w14:paraId="2241E002" w14:textId="77777777" w:rsidR="007B28AB" w:rsidRPr="00532A2B" w:rsidRDefault="007B28AB" w:rsidP="00E00F7D">
            <w:pPr>
              <w:pStyle w:val="movimento2"/>
              <w:rPr>
                <w:color w:val="002060"/>
              </w:rPr>
            </w:pPr>
            <w:r w:rsidRPr="00532A2B">
              <w:rPr>
                <w:color w:val="002060"/>
              </w:rPr>
              <w:t xml:space="preserve">(REAL SAN GIORGIO) </w:t>
            </w:r>
          </w:p>
        </w:tc>
        <w:tc>
          <w:tcPr>
            <w:tcW w:w="800" w:type="dxa"/>
            <w:tcMar>
              <w:top w:w="20" w:type="dxa"/>
              <w:left w:w="20" w:type="dxa"/>
              <w:bottom w:w="20" w:type="dxa"/>
              <w:right w:w="20" w:type="dxa"/>
            </w:tcMar>
            <w:vAlign w:val="center"/>
            <w:hideMark/>
          </w:tcPr>
          <w:p w14:paraId="543B68B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62E2DD3" w14:textId="77777777" w:rsidR="007B28AB" w:rsidRPr="00532A2B" w:rsidRDefault="007B28AB" w:rsidP="00E00F7D">
            <w:pPr>
              <w:pStyle w:val="movimento"/>
              <w:rPr>
                <w:color w:val="002060"/>
              </w:rPr>
            </w:pPr>
            <w:r w:rsidRPr="00532A2B">
              <w:rPr>
                <w:color w:val="002060"/>
              </w:rPr>
              <w:t>VITTORI STEFANO</w:t>
            </w:r>
          </w:p>
        </w:tc>
        <w:tc>
          <w:tcPr>
            <w:tcW w:w="2200" w:type="dxa"/>
            <w:tcMar>
              <w:top w:w="20" w:type="dxa"/>
              <w:left w:w="20" w:type="dxa"/>
              <w:bottom w:w="20" w:type="dxa"/>
              <w:right w:w="20" w:type="dxa"/>
            </w:tcMar>
            <w:vAlign w:val="center"/>
            <w:hideMark/>
          </w:tcPr>
          <w:p w14:paraId="34A0A13D" w14:textId="77777777" w:rsidR="007B28AB" w:rsidRPr="00532A2B" w:rsidRDefault="007B28AB" w:rsidP="00E00F7D">
            <w:pPr>
              <w:pStyle w:val="movimento2"/>
              <w:rPr>
                <w:color w:val="002060"/>
              </w:rPr>
            </w:pPr>
            <w:r w:rsidRPr="00532A2B">
              <w:rPr>
                <w:color w:val="002060"/>
              </w:rPr>
              <w:t xml:space="preserve">(REAL SAN GIORGIO) </w:t>
            </w:r>
          </w:p>
        </w:tc>
      </w:tr>
      <w:tr w:rsidR="007B28AB" w:rsidRPr="00532A2B" w14:paraId="65583C56" w14:textId="77777777" w:rsidTr="00E00F7D">
        <w:tc>
          <w:tcPr>
            <w:tcW w:w="2200" w:type="dxa"/>
            <w:tcMar>
              <w:top w:w="20" w:type="dxa"/>
              <w:left w:w="20" w:type="dxa"/>
              <w:bottom w:w="20" w:type="dxa"/>
              <w:right w:w="20" w:type="dxa"/>
            </w:tcMar>
            <w:vAlign w:val="center"/>
            <w:hideMark/>
          </w:tcPr>
          <w:p w14:paraId="3CA2AD38" w14:textId="77777777" w:rsidR="007B28AB" w:rsidRPr="00532A2B" w:rsidRDefault="007B28AB" w:rsidP="00E00F7D">
            <w:pPr>
              <w:pStyle w:val="movimento"/>
              <w:rPr>
                <w:color w:val="002060"/>
              </w:rPr>
            </w:pPr>
            <w:r w:rsidRPr="00532A2B">
              <w:rPr>
                <w:color w:val="002060"/>
              </w:rPr>
              <w:t>COACCI VITTORIO</w:t>
            </w:r>
          </w:p>
        </w:tc>
        <w:tc>
          <w:tcPr>
            <w:tcW w:w="2200" w:type="dxa"/>
            <w:tcMar>
              <w:top w:w="20" w:type="dxa"/>
              <w:left w:w="20" w:type="dxa"/>
              <w:bottom w:w="20" w:type="dxa"/>
              <w:right w:w="20" w:type="dxa"/>
            </w:tcMar>
            <w:vAlign w:val="center"/>
            <w:hideMark/>
          </w:tcPr>
          <w:p w14:paraId="47DC007B" w14:textId="77777777" w:rsidR="007B28AB" w:rsidRPr="00532A2B" w:rsidRDefault="007B28AB" w:rsidP="00E00F7D">
            <w:pPr>
              <w:pStyle w:val="movimento2"/>
              <w:rPr>
                <w:color w:val="002060"/>
              </w:rPr>
            </w:pPr>
            <w:r w:rsidRPr="00532A2B">
              <w:rPr>
                <w:color w:val="002060"/>
              </w:rPr>
              <w:t xml:space="preserve">(RIVIERA DELLE PALME) </w:t>
            </w:r>
          </w:p>
        </w:tc>
        <w:tc>
          <w:tcPr>
            <w:tcW w:w="800" w:type="dxa"/>
            <w:tcMar>
              <w:top w:w="20" w:type="dxa"/>
              <w:left w:w="20" w:type="dxa"/>
              <w:bottom w:w="20" w:type="dxa"/>
              <w:right w:w="20" w:type="dxa"/>
            </w:tcMar>
            <w:vAlign w:val="center"/>
            <w:hideMark/>
          </w:tcPr>
          <w:p w14:paraId="5E0B3EE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07A1EE7" w14:textId="77777777" w:rsidR="007B28AB" w:rsidRPr="00532A2B" w:rsidRDefault="007B28AB" w:rsidP="00E00F7D">
            <w:pPr>
              <w:pStyle w:val="movimento"/>
              <w:rPr>
                <w:color w:val="002060"/>
              </w:rPr>
            </w:pPr>
            <w:r w:rsidRPr="00532A2B">
              <w:rPr>
                <w:color w:val="002060"/>
              </w:rPr>
              <w:t>LIUTI GIACOMO</w:t>
            </w:r>
          </w:p>
        </w:tc>
        <w:tc>
          <w:tcPr>
            <w:tcW w:w="2200" w:type="dxa"/>
            <w:tcMar>
              <w:top w:w="20" w:type="dxa"/>
              <w:left w:w="20" w:type="dxa"/>
              <w:bottom w:w="20" w:type="dxa"/>
              <w:right w:w="20" w:type="dxa"/>
            </w:tcMar>
            <w:vAlign w:val="center"/>
            <w:hideMark/>
          </w:tcPr>
          <w:p w14:paraId="18007A15" w14:textId="77777777" w:rsidR="007B28AB" w:rsidRPr="00532A2B" w:rsidRDefault="007B28AB" w:rsidP="00E00F7D">
            <w:pPr>
              <w:pStyle w:val="movimento2"/>
              <w:rPr>
                <w:color w:val="002060"/>
              </w:rPr>
            </w:pPr>
            <w:r w:rsidRPr="00532A2B">
              <w:rPr>
                <w:color w:val="002060"/>
              </w:rPr>
              <w:t xml:space="preserve">(SAN SEVERINO MARCHE) </w:t>
            </w:r>
          </w:p>
        </w:tc>
      </w:tr>
      <w:tr w:rsidR="007B28AB" w:rsidRPr="00532A2B" w14:paraId="3223B147" w14:textId="77777777" w:rsidTr="00E00F7D">
        <w:tc>
          <w:tcPr>
            <w:tcW w:w="2200" w:type="dxa"/>
            <w:tcMar>
              <w:top w:w="20" w:type="dxa"/>
              <w:left w:w="20" w:type="dxa"/>
              <w:bottom w:w="20" w:type="dxa"/>
              <w:right w:w="20" w:type="dxa"/>
            </w:tcMar>
            <w:vAlign w:val="center"/>
            <w:hideMark/>
          </w:tcPr>
          <w:p w14:paraId="050F9EBD" w14:textId="77777777" w:rsidR="007B28AB" w:rsidRPr="00532A2B" w:rsidRDefault="007B28AB" w:rsidP="00E00F7D">
            <w:pPr>
              <w:pStyle w:val="movimento"/>
              <w:rPr>
                <w:color w:val="002060"/>
              </w:rPr>
            </w:pPr>
            <w:r w:rsidRPr="00532A2B">
              <w:rPr>
                <w:color w:val="002060"/>
              </w:rPr>
              <w:t>CIAPPICI ANDREA</w:t>
            </w:r>
          </w:p>
        </w:tc>
        <w:tc>
          <w:tcPr>
            <w:tcW w:w="2200" w:type="dxa"/>
            <w:tcMar>
              <w:top w:w="20" w:type="dxa"/>
              <w:left w:w="20" w:type="dxa"/>
              <w:bottom w:w="20" w:type="dxa"/>
              <w:right w:w="20" w:type="dxa"/>
            </w:tcMar>
            <w:vAlign w:val="center"/>
            <w:hideMark/>
          </w:tcPr>
          <w:p w14:paraId="434976ED" w14:textId="77777777" w:rsidR="007B28AB" w:rsidRPr="00532A2B" w:rsidRDefault="007B28AB" w:rsidP="00E00F7D">
            <w:pPr>
              <w:pStyle w:val="movimento2"/>
              <w:rPr>
                <w:color w:val="002060"/>
              </w:rPr>
            </w:pPr>
            <w:r w:rsidRPr="00532A2B">
              <w:rPr>
                <w:color w:val="002060"/>
              </w:rPr>
              <w:t xml:space="preserve">(VILLA CECCOLINI CALCIO) </w:t>
            </w:r>
          </w:p>
        </w:tc>
        <w:tc>
          <w:tcPr>
            <w:tcW w:w="800" w:type="dxa"/>
            <w:tcMar>
              <w:top w:w="20" w:type="dxa"/>
              <w:left w:w="20" w:type="dxa"/>
              <w:bottom w:w="20" w:type="dxa"/>
              <w:right w:w="20" w:type="dxa"/>
            </w:tcMar>
            <w:vAlign w:val="center"/>
            <w:hideMark/>
          </w:tcPr>
          <w:p w14:paraId="746439C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408DB9C"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2DDCD8F" w14:textId="77777777" w:rsidR="007B28AB" w:rsidRPr="00532A2B" w:rsidRDefault="007B28AB" w:rsidP="00E00F7D">
            <w:pPr>
              <w:pStyle w:val="movimento2"/>
              <w:rPr>
                <w:color w:val="002060"/>
              </w:rPr>
            </w:pPr>
            <w:r w:rsidRPr="00532A2B">
              <w:rPr>
                <w:color w:val="002060"/>
              </w:rPr>
              <w:t> </w:t>
            </w:r>
          </w:p>
        </w:tc>
      </w:tr>
    </w:tbl>
    <w:p w14:paraId="1E54D1D4" w14:textId="77777777" w:rsidR="007B28AB" w:rsidRPr="00532A2B" w:rsidRDefault="007B28AB" w:rsidP="007B28AB">
      <w:pPr>
        <w:pStyle w:val="titolo20"/>
        <w:rPr>
          <w:rFonts w:eastAsiaTheme="minorEastAsia"/>
          <w:color w:val="002060"/>
        </w:rPr>
      </w:pPr>
      <w:r w:rsidRPr="00532A2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0CB080E6" w14:textId="77777777" w:rsidTr="00E00F7D">
        <w:tc>
          <w:tcPr>
            <w:tcW w:w="2200" w:type="dxa"/>
            <w:tcMar>
              <w:top w:w="20" w:type="dxa"/>
              <w:left w:w="20" w:type="dxa"/>
              <w:bottom w:w="20" w:type="dxa"/>
              <w:right w:w="20" w:type="dxa"/>
            </w:tcMar>
            <w:vAlign w:val="center"/>
            <w:hideMark/>
          </w:tcPr>
          <w:p w14:paraId="37026E1C" w14:textId="77777777" w:rsidR="007B28AB" w:rsidRPr="00532A2B" w:rsidRDefault="007B28AB" w:rsidP="00E00F7D">
            <w:pPr>
              <w:pStyle w:val="movimento"/>
              <w:rPr>
                <w:color w:val="002060"/>
              </w:rPr>
            </w:pPr>
            <w:r w:rsidRPr="00532A2B">
              <w:rPr>
                <w:color w:val="002060"/>
              </w:rPr>
              <w:t>LOSANI ALFREDO</w:t>
            </w:r>
          </w:p>
        </w:tc>
        <w:tc>
          <w:tcPr>
            <w:tcW w:w="2200" w:type="dxa"/>
            <w:tcMar>
              <w:top w:w="20" w:type="dxa"/>
              <w:left w:w="20" w:type="dxa"/>
              <w:bottom w:w="20" w:type="dxa"/>
              <w:right w:w="20" w:type="dxa"/>
            </w:tcMar>
            <w:vAlign w:val="center"/>
            <w:hideMark/>
          </w:tcPr>
          <w:p w14:paraId="7346F592" w14:textId="77777777" w:rsidR="007B28AB" w:rsidRPr="00532A2B" w:rsidRDefault="007B28AB" w:rsidP="00E00F7D">
            <w:pPr>
              <w:pStyle w:val="movimento2"/>
              <w:rPr>
                <w:color w:val="002060"/>
              </w:rPr>
            </w:pPr>
            <w:r w:rsidRPr="00532A2B">
              <w:rPr>
                <w:color w:val="002060"/>
              </w:rPr>
              <w:t xml:space="preserve">(CSI STELLA A.S.D.) </w:t>
            </w:r>
          </w:p>
        </w:tc>
        <w:tc>
          <w:tcPr>
            <w:tcW w:w="800" w:type="dxa"/>
            <w:tcMar>
              <w:top w:w="20" w:type="dxa"/>
              <w:left w:w="20" w:type="dxa"/>
              <w:bottom w:w="20" w:type="dxa"/>
              <w:right w:w="20" w:type="dxa"/>
            </w:tcMar>
            <w:vAlign w:val="center"/>
            <w:hideMark/>
          </w:tcPr>
          <w:p w14:paraId="0447D43C"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2A5AE61" w14:textId="77777777" w:rsidR="007B28AB" w:rsidRPr="00532A2B" w:rsidRDefault="007B28AB" w:rsidP="00E00F7D">
            <w:pPr>
              <w:pStyle w:val="movimento"/>
              <w:rPr>
                <w:color w:val="002060"/>
              </w:rPr>
            </w:pPr>
            <w:r w:rsidRPr="00532A2B">
              <w:rPr>
                <w:color w:val="002060"/>
              </w:rPr>
              <w:t>CAPRITA IONEL VASILE</w:t>
            </w:r>
          </w:p>
        </w:tc>
        <w:tc>
          <w:tcPr>
            <w:tcW w:w="2200" w:type="dxa"/>
            <w:tcMar>
              <w:top w:w="20" w:type="dxa"/>
              <w:left w:w="20" w:type="dxa"/>
              <w:bottom w:w="20" w:type="dxa"/>
              <w:right w:w="20" w:type="dxa"/>
            </w:tcMar>
            <w:vAlign w:val="center"/>
            <w:hideMark/>
          </w:tcPr>
          <w:p w14:paraId="391F9C00" w14:textId="77777777" w:rsidR="007B28AB" w:rsidRPr="00532A2B" w:rsidRDefault="007B28AB" w:rsidP="00E00F7D">
            <w:pPr>
              <w:pStyle w:val="movimento2"/>
              <w:rPr>
                <w:color w:val="002060"/>
              </w:rPr>
            </w:pPr>
            <w:r w:rsidRPr="00532A2B">
              <w:rPr>
                <w:color w:val="002060"/>
              </w:rPr>
              <w:t xml:space="preserve">(FIGHT BULLS CORRIDONIA) </w:t>
            </w:r>
          </w:p>
        </w:tc>
      </w:tr>
      <w:tr w:rsidR="007B28AB" w:rsidRPr="00532A2B" w14:paraId="7728400B" w14:textId="77777777" w:rsidTr="00E00F7D">
        <w:tc>
          <w:tcPr>
            <w:tcW w:w="2200" w:type="dxa"/>
            <w:tcMar>
              <w:top w:w="20" w:type="dxa"/>
              <w:left w:w="20" w:type="dxa"/>
              <w:bottom w:w="20" w:type="dxa"/>
              <w:right w:w="20" w:type="dxa"/>
            </w:tcMar>
            <w:vAlign w:val="center"/>
            <w:hideMark/>
          </w:tcPr>
          <w:p w14:paraId="6A4DA350" w14:textId="77777777" w:rsidR="007B28AB" w:rsidRPr="00532A2B" w:rsidRDefault="007B28AB" w:rsidP="00E00F7D">
            <w:pPr>
              <w:pStyle w:val="movimento"/>
              <w:rPr>
                <w:color w:val="002060"/>
              </w:rPr>
            </w:pPr>
            <w:r w:rsidRPr="00532A2B">
              <w:rPr>
                <w:color w:val="002060"/>
              </w:rPr>
              <w:t>LERRO DAVIDE</w:t>
            </w:r>
          </w:p>
        </w:tc>
        <w:tc>
          <w:tcPr>
            <w:tcW w:w="2200" w:type="dxa"/>
            <w:tcMar>
              <w:top w:w="20" w:type="dxa"/>
              <w:left w:w="20" w:type="dxa"/>
              <w:bottom w:w="20" w:type="dxa"/>
              <w:right w:w="20" w:type="dxa"/>
            </w:tcMar>
            <w:vAlign w:val="center"/>
            <w:hideMark/>
          </w:tcPr>
          <w:p w14:paraId="3F7F10E6" w14:textId="77777777" w:rsidR="007B28AB" w:rsidRPr="00532A2B" w:rsidRDefault="007B28AB" w:rsidP="00E00F7D">
            <w:pPr>
              <w:pStyle w:val="movimento2"/>
              <w:rPr>
                <w:color w:val="002060"/>
              </w:rPr>
            </w:pPr>
            <w:r w:rsidRPr="00532A2B">
              <w:rPr>
                <w:color w:val="002060"/>
              </w:rPr>
              <w:t xml:space="preserve">(OSIMO FIVE) </w:t>
            </w:r>
          </w:p>
        </w:tc>
        <w:tc>
          <w:tcPr>
            <w:tcW w:w="800" w:type="dxa"/>
            <w:tcMar>
              <w:top w:w="20" w:type="dxa"/>
              <w:left w:w="20" w:type="dxa"/>
              <w:bottom w:w="20" w:type="dxa"/>
              <w:right w:w="20" w:type="dxa"/>
            </w:tcMar>
            <w:vAlign w:val="center"/>
            <w:hideMark/>
          </w:tcPr>
          <w:p w14:paraId="08B8236C"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B338DE0"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3D68139" w14:textId="77777777" w:rsidR="007B28AB" w:rsidRPr="00532A2B" w:rsidRDefault="007B28AB" w:rsidP="00E00F7D">
            <w:pPr>
              <w:pStyle w:val="movimento2"/>
              <w:rPr>
                <w:color w:val="002060"/>
              </w:rPr>
            </w:pPr>
            <w:r w:rsidRPr="00532A2B">
              <w:rPr>
                <w:color w:val="002060"/>
              </w:rPr>
              <w:t> </w:t>
            </w:r>
          </w:p>
        </w:tc>
      </w:tr>
    </w:tbl>
    <w:p w14:paraId="5E2DEC1E" w14:textId="77777777" w:rsidR="007B28AB" w:rsidRPr="00532A2B" w:rsidRDefault="007B28AB" w:rsidP="007B28AB">
      <w:pPr>
        <w:pStyle w:val="titolo20"/>
        <w:rPr>
          <w:rFonts w:eastAsiaTheme="minorEastAsia"/>
          <w:color w:val="002060"/>
        </w:rPr>
      </w:pPr>
      <w:r w:rsidRPr="00532A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0512F21" w14:textId="77777777" w:rsidTr="00E00F7D">
        <w:tc>
          <w:tcPr>
            <w:tcW w:w="2200" w:type="dxa"/>
            <w:tcMar>
              <w:top w:w="20" w:type="dxa"/>
              <w:left w:w="20" w:type="dxa"/>
              <w:bottom w:w="20" w:type="dxa"/>
              <w:right w:w="20" w:type="dxa"/>
            </w:tcMar>
            <w:vAlign w:val="center"/>
            <w:hideMark/>
          </w:tcPr>
          <w:p w14:paraId="22C81A22" w14:textId="77777777" w:rsidR="007B28AB" w:rsidRPr="00532A2B" w:rsidRDefault="007B28AB" w:rsidP="00E00F7D">
            <w:pPr>
              <w:pStyle w:val="movimento"/>
              <w:rPr>
                <w:color w:val="002060"/>
              </w:rPr>
            </w:pPr>
            <w:r w:rsidRPr="00532A2B">
              <w:rPr>
                <w:color w:val="002060"/>
              </w:rPr>
              <w:t>BIONDI MIRKO</w:t>
            </w:r>
          </w:p>
        </w:tc>
        <w:tc>
          <w:tcPr>
            <w:tcW w:w="2200" w:type="dxa"/>
            <w:tcMar>
              <w:top w:w="20" w:type="dxa"/>
              <w:left w:w="20" w:type="dxa"/>
              <w:bottom w:w="20" w:type="dxa"/>
              <w:right w:w="20" w:type="dxa"/>
            </w:tcMar>
            <w:vAlign w:val="center"/>
            <w:hideMark/>
          </w:tcPr>
          <w:p w14:paraId="719F5F05" w14:textId="77777777" w:rsidR="007B28AB" w:rsidRPr="00532A2B" w:rsidRDefault="007B28AB" w:rsidP="00E00F7D">
            <w:pPr>
              <w:pStyle w:val="movimento2"/>
              <w:rPr>
                <w:color w:val="002060"/>
              </w:rPr>
            </w:pPr>
            <w:r w:rsidRPr="00532A2B">
              <w:rPr>
                <w:color w:val="002060"/>
              </w:rPr>
              <w:t xml:space="preserve">(AVIS ARCEVIA 1964) </w:t>
            </w:r>
          </w:p>
        </w:tc>
        <w:tc>
          <w:tcPr>
            <w:tcW w:w="800" w:type="dxa"/>
            <w:tcMar>
              <w:top w:w="20" w:type="dxa"/>
              <w:left w:w="20" w:type="dxa"/>
              <w:bottom w:w="20" w:type="dxa"/>
              <w:right w:w="20" w:type="dxa"/>
            </w:tcMar>
            <w:vAlign w:val="center"/>
            <w:hideMark/>
          </w:tcPr>
          <w:p w14:paraId="0A0D266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586D9F7" w14:textId="77777777" w:rsidR="007B28AB" w:rsidRPr="00532A2B" w:rsidRDefault="007B28AB" w:rsidP="00E00F7D">
            <w:pPr>
              <w:pStyle w:val="movimento"/>
              <w:rPr>
                <w:color w:val="002060"/>
              </w:rPr>
            </w:pPr>
            <w:r w:rsidRPr="00532A2B">
              <w:rPr>
                <w:color w:val="002060"/>
              </w:rPr>
              <w:t>VALENTE DANIELE</w:t>
            </w:r>
          </w:p>
        </w:tc>
        <w:tc>
          <w:tcPr>
            <w:tcW w:w="2200" w:type="dxa"/>
            <w:tcMar>
              <w:top w:w="20" w:type="dxa"/>
              <w:left w:w="20" w:type="dxa"/>
              <w:bottom w:w="20" w:type="dxa"/>
              <w:right w:w="20" w:type="dxa"/>
            </w:tcMar>
            <w:vAlign w:val="center"/>
            <w:hideMark/>
          </w:tcPr>
          <w:p w14:paraId="1164BA71" w14:textId="77777777" w:rsidR="007B28AB" w:rsidRPr="00532A2B" w:rsidRDefault="007B28AB" w:rsidP="00E00F7D">
            <w:pPr>
              <w:pStyle w:val="movimento2"/>
              <w:rPr>
                <w:color w:val="002060"/>
              </w:rPr>
            </w:pPr>
            <w:r w:rsidRPr="00532A2B">
              <w:rPr>
                <w:color w:val="002060"/>
              </w:rPr>
              <w:t xml:space="preserve">(AVIS ARCEVIA 1964) </w:t>
            </w:r>
          </w:p>
        </w:tc>
      </w:tr>
      <w:tr w:rsidR="007B28AB" w:rsidRPr="00532A2B" w14:paraId="4EBBCE4F" w14:textId="77777777" w:rsidTr="00E00F7D">
        <w:tc>
          <w:tcPr>
            <w:tcW w:w="2200" w:type="dxa"/>
            <w:tcMar>
              <w:top w:w="20" w:type="dxa"/>
              <w:left w:w="20" w:type="dxa"/>
              <w:bottom w:w="20" w:type="dxa"/>
              <w:right w:w="20" w:type="dxa"/>
            </w:tcMar>
            <w:vAlign w:val="center"/>
            <w:hideMark/>
          </w:tcPr>
          <w:p w14:paraId="2589FA07" w14:textId="77777777" w:rsidR="007B28AB" w:rsidRPr="00532A2B" w:rsidRDefault="007B28AB" w:rsidP="00E00F7D">
            <w:pPr>
              <w:pStyle w:val="movimento"/>
              <w:rPr>
                <w:color w:val="002060"/>
              </w:rPr>
            </w:pPr>
            <w:r w:rsidRPr="00532A2B">
              <w:rPr>
                <w:color w:val="002060"/>
              </w:rPr>
              <w:t>FAVALE ANTONIO</w:t>
            </w:r>
          </w:p>
        </w:tc>
        <w:tc>
          <w:tcPr>
            <w:tcW w:w="2200" w:type="dxa"/>
            <w:tcMar>
              <w:top w:w="20" w:type="dxa"/>
              <w:left w:w="20" w:type="dxa"/>
              <w:bottom w:w="20" w:type="dxa"/>
              <w:right w:w="20" w:type="dxa"/>
            </w:tcMar>
            <w:vAlign w:val="center"/>
            <w:hideMark/>
          </w:tcPr>
          <w:p w14:paraId="3949ADBE" w14:textId="77777777" w:rsidR="007B28AB" w:rsidRPr="00532A2B" w:rsidRDefault="007B28AB" w:rsidP="00E00F7D">
            <w:pPr>
              <w:pStyle w:val="movimento2"/>
              <w:rPr>
                <w:color w:val="002060"/>
              </w:rPr>
            </w:pPr>
            <w:r w:rsidRPr="00532A2B">
              <w:rPr>
                <w:color w:val="002060"/>
              </w:rPr>
              <w:t xml:space="preserve">(BORGOROSSO TOLENTINO) </w:t>
            </w:r>
          </w:p>
        </w:tc>
        <w:tc>
          <w:tcPr>
            <w:tcW w:w="800" w:type="dxa"/>
            <w:tcMar>
              <w:top w:w="20" w:type="dxa"/>
              <w:left w:w="20" w:type="dxa"/>
              <w:bottom w:w="20" w:type="dxa"/>
              <w:right w:w="20" w:type="dxa"/>
            </w:tcMar>
            <w:vAlign w:val="center"/>
            <w:hideMark/>
          </w:tcPr>
          <w:p w14:paraId="5A9B2BA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DE5EF59" w14:textId="77777777" w:rsidR="007B28AB" w:rsidRPr="00532A2B" w:rsidRDefault="007B28AB" w:rsidP="00E00F7D">
            <w:pPr>
              <w:pStyle w:val="movimento"/>
              <w:rPr>
                <w:color w:val="002060"/>
              </w:rPr>
            </w:pPr>
            <w:r w:rsidRPr="00532A2B">
              <w:rPr>
                <w:color w:val="002060"/>
              </w:rPr>
              <w:t>PONGETTI LEANDRO AGUSTIN</w:t>
            </w:r>
          </w:p>
        </w:tc>
        <w:tc>
          <w:tcPr>
            <w:tcW w:w="2200" w:type="dxa"/>
            <w:tcMar>
              <w:top w:w="20" w:type="dxa"/>
              <w:left w:w="20" w:type="dxa"/>
              <w:bottom w:w="20" w:type="dxa"/>
              <w:right w:w="20" w:type="dxa"/>
            </w:tcMar>
            <w:vAlign w:val="center"/>
            <w:hideMark/>
          </w:tcPr>
          <w:p w14:paraId="491BE8B9" w14:textId="77777777" w:rsidR="007B28AB" w:rsidRPr="00532A2B" w:rsidRDefault="007B28AB" w:rsidP="00E00F7D">
            <w:pPr>
              <w:pStyle w:val="movimento2"/>
              <w:rPr>
                <w:color w:val="002060"/>
              </w:rPr>
            </w:pPr>
            <w:r w:rsidRPr="00532A2B">
              <w:rPr>
                <w:color w:val="002060"/>
              </w:rPr>
              <w:t xml:space="preserve">(BORGOROSSO TOLENTINO) </w:t>
            </w:r>
          </w:p>
        </w:tc>
      </w:tr>
      <w:tr w:rsidR="007B28AB" w:rsidRPr="00532A2B" w14:paraId="1F999229" w14:textId="77777777" w:rsidTr="00E00F7D">
        <w:tc>
          <w:tcPr>
            <w:tcW w:w="2200" w:type="dxa"/>
            <w:tcMar>
              <w:top w:w="20" w:type="dxa"/>
              <w:left w:w="20" w:type="dxa"/>
              <w:bottom w:w="20" w:type="dxa"/>
              <w:right w:w="20" w:type="dxa"/>
            </w:tcMar>
            <w:vAlign w:val="center"/>
            <w:hideMark/>
          </w:tcPr>
          <w:p w14:paraId="15E68305" w14:textId="77777777" w:rsidR="007B28AB" w:rsidRPr="00532A2B" w:rsidRDefault="007B28AB" w:rsidP="00E00F7D">
            <w:pPr>
              <w:pStyle w:val="movimento"/>
              <w:rPr>
                <w:color w:val="002060"/>
              </w:rPr>
            </w:pPr>
            <w:r w:rsidRPr="00532A2B">
              <w:rPr>
                <w:color w:val="002060"/>
              </w:rPr>
              <w:t>IMERAJ SKANDILAJDI</w:t>
            </w:r>
          </w:p>
        </w:tc>
        <w:tc>
          <w:tcPr>
            <w:tcW w:w="2200" w:type="dxa"/>
            <w:tcMar>
              <w:top w:w="20" w:type="dxa"/>
              <w:left w:w="20" w:type="dxa"/>
              <w:bottom w:w="20" w:type="dxa"/>
              <w:right w:w="20" w:type="dxa"/>
            </w:tcMar>
            <w:vAlign w:val="center"/>
            <w:hideMark/>
          </w:tcPr>
          <w:p w14:paraId="473D13E2" w14:textId="77777777" w:rsidR="007B28AB" w:rsidRPr="00532A2B" w:rsidRDefault="007B28AB" w:rsidP="00E00F7D">
            <w:pPr>
              <w:pStyle w:val="movimento2"/>
              <w:rPr>
                <w:color w:val="002060"/>
              </w:rPr>
            </w:pPr>
            <w:r w:rsidRPr="00532A2B">
              <w:rPr>
                <w:color w:val="002060"/>
              </w:rPr>
              <w:t xml:space="preserve">(C.F. MACERATESE A.S.D.) </w:t>
            </w:r>
          </w:p>
        </w:tc>
        <w:tc>
          <w:tcPr>
            <w:tcW w:w="800" w:type="dxa"/>
            <w:tcMar>
              <w:top w:w="20" w:type="dxa"/>
              <w:left w:w="20" w:type="dxa"/>
              <w:bottom w:w="20" w:type="dxa"/>
              <w:right w:w="20" w:type="dxa"/>
            </w:tcMar>
            <w:vAlign w:val="center"/>
            <w:hideMark/>
          </w:tcPr>
          <w:p w14:paraId="0D30A05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D84F2C5" w14:textId="77777777" w:rsidR="007B28AB" w:rsidRPr="00532A2B" w:rsidRDefault="007B28AB" w:rsidP="00E00F7D">
            <w:pPr>
              <w:pStyle w:val="movimento"/>
              <w:rPr>
                <w:color w:val="002060"/>
              </w:rPr>
            </w:pPr>
            <w:r w:rsidRPr="00532A2B">
              <w:rPr>
                <w:color w:val="002060"/>
              </w:rPr>
              <w:t>BREGA GIACOMO</w:t>
            </w:r>
          </w:p>
        </w:tc>
        <w:tc>
          <w:tcPr>
            <w:tcW w:w="2200" w:type="dxa"/>
            <w:tcMar>
              <w:top w:w="20" w:type="dxa"/>
              <w:left w:w="20" w:type="dxa"/>
              <w:bottom w:w="20" w:type="dxa"/>
              <w:right w:w="20" w:type="dxa"/>
            </w:tcMar>
            <w:vAlign w:val="center"/>
            <w:hideMark/>
          </w:tcPr>
          <w:p w14:paraId="10622106" w14:textId="77777777" w:rsidR="007B28AB" w:rsidRPr="00532A2B" w:rsidRDefault="007B28AB" w:rsidP="00E00F7D">
            <w:pPr>
              <w:pStyle w:val="movimento2"/>
              <w:rPr>
                <w:color w:val="002060"/>
              </w:rPr>
            </w:pPr>
            <w:r w:rsidRPr="00532A2B">
              <w:rPr>
                <w:color w:val="002060"/>
              </w:rPr>
              <w:t xml:space="preserve">(DINAMIS 1990) </w:t>
            </w:r>
          </w:p>
        </w:tc>
      </w:tr>
      <w:tr w:rsidR="007B28AB" w:rsidRPr="00532A2B" w14:paraId="58A63562" w14:textId="77777777" w:rsidTr="00E00F7D">
        <w:tc>
          <w:tcPr>
            <w:tcW w:w="2200" w:type="dxa"/>
            <w:tcMar>
              <w:top w:w="20" w:type="dxa"/>
              <w:left w:w="20" w:type="dxa"/>
              <w:bottom w:w="20" w:type="dxa"/>
              <w:right w:w="20" w:type="dxa"/>
            </w:tcMar>
            <w:vAlign w:val="center"/>
            <w:hideMark/>
          </w:tcPr>
          <w:p w14:paraId="61890476" w14:textId="77777777" w:rsidR="007B28AB" w:rsidRPr="00532A2B" w:rsidRDefault="007B28AB" w:rsidP="00E00F7D">
            <w:pPr>
              <w:pStyle w:val="movimento"/>
              <w:rPr>
                <w:color w:val="002060"/>
              </w:rPr>
            </w:pPr>
            <w:r w:rsidRPr="00532A2B">
              <w:rPr>
                <w:color w:val="002060"/>
              </w:rPr>
              <w:t>BECCACECE MATTEO</w:t>
            </w:r>
          </w:p>
        </w:tc>
        <w:tc>
          <w:tcPr>
            <w:tcW w:w="2200" w:type="dxa"/>
            <w:tcMar>
              <w:top w:w="20" w:type="dxa"/>
              <w:left w:w="20" w:type="dxa"/>
              <w:bottom w:w="20" w:type="dxa"/>
              <w:right w:w="20" w:type="dxa"/>
            </w:tcMar>
            <w:vAlign w:val="center"/>
            <w:hideMark/>
          </w:tcPr>
          <w:p w14:paraId="607D0D57" w14:textId="77777777" w:rsidR="007B28AB" w:rsidRPr="00532A2B" w:rsidRDefault="007B28AB" w:rsidP="00E00F7D">
            <w:pPr>
              <w:pStyle w:val="movimento2"/>
              <w:rPr>
                <w:color w:val="002060"/>
              </w:rPr>
            </w:pPr>
            <w:r w:rsidRPr="00532A2B">
              <w:rPr>
                <w:color w:val="002060"/>
              </w:rPr>
              <w:t xml:space="preserve">(FUTSAL CASTELFIDARDO) </w:t>
            </w:r>
          </w:p>
        </w:tc>
        <w:tc>
          <w:tcPr>
            <w:tcW w:w="800" w:type="dxa"/>
            <w:tcMar>
              <w:top w:w="20" w:type="dxa"/>
              <w:left w:w="20" w:type="dxa"/>
              <w:bottom w:w="20" w:type="dxa"/>
              <w:right w:w="20" w:type="dxa"/>
            </w:tcMar>
            <w:vAlign w:val="center"/>
            <w:hideMark/>
          </w:tcPr>
          <w:p w14:paraId="3875A0B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3A36BB8" w14:textId="77777777" w:rsidR="007B28AB" w:rsidRPr="00532A2B" w:rsidRDefault="007B28AB" w:rsidP="00E00F7D">
            <w:pPr>
              <w:pStyle w:val="movimento"/>
              <w:rPr>
                <w:color w:val="002060"/>
              </w:rPr>
            </w:pPr>
            <w:r w:rsidRPr="00532A2B">
              <w:rPr>
                <w:color w:val="002060"/>
              </w:rPr>
              <w:t>PISCOPO EDOARDO</w:t>
            </w:r>
          </w:p>
        </w:tc>
        <w:tc>
          <w:tcPr>
            <w:tcW w:w="2200" w:type="dxa"/>
            <w:tcMar>
              <w:top w:w="20" w:type="dxa"/>
              <w:left w:w="20" w:type="dxa"/>
              <w:bottom w:w="20" w:type="dxa"/>
              <w:right w:w="20" w:type="dxa"/>
            </w:tcMar>
            <w:vAlign w:val="center"/>
            <w:hideMark/>
          </w:tcPr>
          <w:p w14:paraId="7F682025" w14:textId="77777777" w:rsidR="007B28AB" w:rsidRPr="00532A2B" w:rsidRDefault="007B28AB" w:rsidP="00E00F7D">
            <w:pPr>
              <w:pStyle w:val="movimento2"/>
              <w:rPr>
                <w:color w:val="002060"/>
              </w:rPr>
            </w:pPr>
            <w:r w:rsidRPr="00532A2B">
              <w:rPr>
                <w:color w:val="002060"/>
              </w:rPr>
              <w:t xml:space="preserve">(FUTSAL SAMBUCHETO) </w:t>
            </w:r>
          </w:p>
        </w:tc>
      </w:tr>
      <w:tr w:rsidR="007B28AB" w:rsidRPr="00532A2B" w14:paraId="492C326B" w14:textId="77777777" w:rsidTr="00E00F7D">
        <w:tc>
          <w:tcPr>
            <w:tcW w:w="2200" w:type="dxa"/>
            <w:tcMar>
              <w:top w:w="20" w:type="dxa"/>
              <w:left w:w="20" w:type="dxa"/>
              <w:bottom w:w="20" w:type="dxa"/>
              <w:right w:w="20" w:type="dxa"/>
            </w:tcMar>
            <w:vAlign w:val="center"/>
            <w:hideMark/>
          </w:tcPr>
          <w:p w14:paraId="7B5AD9DF" w14:textId="77777777" w:rsidR="007B28AB" w:rsidRPr="00532A2B" w:rsidRDefault="007B28AB" w:rsidP="00E00F7D">
            <w:pPr>
              <w:pStyle w:val="movimento"/>
              <w:rPr>
                <w:color w:val="002060"/>
              </w:rPr>
            </w:pPr>
            <w:r w:rsidRPr="00532A2B">
              <w:rPr>
                <w:color w:val="002060"/>
              </w:rPr>
              <w:t>TORRESI NICOLA</w:t>
            </w:r>
          </w:p>
        </w:tc>
        <w:tc>
          <w:tcPr>
            <w:tcW w:w="2200" w:type="dxa"/>
            <w:tcMar>
              <w:top w:w="20" w:type="dxa"/>
              <w:left w:w="20" w:type="dxa"/>
              <w:bottom w:w="20" w:type="dxa"/>
              <w:right w:w="20" w:type="dxa"/>
            </w:tcMar>
            <w:vAlign w:val="center"/>
            <w:hideMark/>
          </w:tcPr>
          <w:p w14:paraId="67654814" w14:textId="77777777" w:rsidR="007B28AB" w:rsidRPr="00532A2B" w:rsidRDefault="007B28AB" w:rsidP="00E00F7D">
            <w:pPr>
              <w:pStyle w:val="movimento2"/>
              <w:rPr>
                <w:color w:val="002060"/>
              </w:rPr>
            </w:pPr>
            <w:r w:rsidRPr="00532A2B">
              <w:rPr>
                <w:color w:val="002060"/>
              </w:rPr>
              <w:t xml:space="preserve">(G.S.A. LE DUE PALME) </w:t>
            </w:r>
          </w:p>
        </w:tc>
        <w:tc>
          <w:tcPr>
            <w:tcW w:w="800" w:type="dxa"/>
            <w:tcMar>
              <w:top w:w="20" w:type="dxa"/>
              <w:left w:w="20" w:type="dxa"/>
              <w:bottom w:w="20" w:type="dxa"/>
              <w:right w:w="20" w:type="dxa"/>
            </w:tcMar>
            <w:vAlign w:val="center"/>
            <w:hideMark/>
          </w:tcPr>
          <w:p w14:paraId="338B221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BA70193" w14:textId="77777777" w:rsidR="007B28AB" w:rsidRPr="00532A2B" w:rsidRDefault="007B28AB" w:rsidP="00E00F7D">
            <w:pPr>
              <w:pStyle w:val="movimento"/>
              <w:rPr>
                <w:color w:val="002060"/>
              </w:rPr>
            </w:pPr>
            <w:r w:rsidRPr="00532A2B">
              <w:rPr>
                <w:color w:val="002060"/>
              </w:rPr>
              <w:t>MORESCHI LEONARDO</w:t>
            </w:r>
          </w:p>
        </w:tc>
        <w:tc>
          <w:tcPr>
            <w:tcW w:w="2200" w:type="dxa"/>
            <w:tcMar>
              <w:top w:w="20" w:type="dxa"/>
              <w:left w:w="20" w:type="dxa"/>
              <w:bottom w:w="20" w:type="dxa"/>
              <w:right w:w="20" w:type="dxa"/>
            </w:tcMar>
            <w:vAlign w:val="center"/>
            <w:hideMark/>
          </w:tcPr>
          <w:p w14:paraId="50F459F7" w14:textId="77777777" w:rsidR="007B28AB" w:rsidRPr="00532A2B" w:rsidRDefault="007B28AB" w:rsidP="00E00F7D">
            <w:pPr>
              <w:pStyle w:val="movimento2"/>
              <w:rPr>
                <w:color w:val="002060"/>
              </w:rPr>
            </w:pPr>
            <w:r w:rsidRPr="00532A2B">
              <w:rPr>
                <w:color w:val="002060"/>
              </w:rPr>
              <w:t xml:space="preserve">(SAN BIAGIO) </w:t>
            </w:r>
          </w:p>
        </w:tc>
      </w:tr>
      <w:tr w:rsidR="007B28AB" w:rsidRPr="00532A2B" w14:paraId="61EB1831" w14:textId="77777777" w:rsidTr="00E00F7D">
        <w:tc>
          <w:tcPr>
            <w:tcW w:w="2200" w:type="dxa"/>
            <w:tcMar>
              <w:top w:w="20" w:type="dxa"/>
              <w:left w:w="20" w:type="dxa"/>
              <w:bottom w:w="20" w:type="dxa"/>
              <w:right w:w="20" w:type="dxa"/>
            </w:tcMar>
            <w:vAlign w:val="center"/>
            <w:hideMark/>
          </w:tcPr>
          <w:p w14:paraId="3F971CF8" w14:textId="77777777" w:rsidR="007B28AB" w:rsidRPr="00532A2B" w:rsidRDefault="007B28AB" w:rsidP="00E00F7D">
            <w:pPr>
              <w:pStyle w:val="movimento"/>
              <w:rPr>
                <w:color w:val="002060"/>
              </w:rPr>
            </w:pPr>
            <w:r w:rsidRPr="00532A2B">
              <w:rPr>
                <w:color w:val="002060"/>
              </w:rPr>
              <w:t>DIOMEDI MARCO</w:t>
            </w:r>
          </w:p>
        </w:tc>
        <w:tc>
          <w:tcPr>
            <w:tcW w:w="2200" w:type="dxa"/>
            <w:tcMar>
              <w:top w:w="20" w:type="dxa"/>
              <w:left w:w="20" w:type="dxa"/>
              <w:bottom w:w="20" w:type="dxa"/>
              <w:right w:w="20" w:type="dxa"/>
            </w:tcMar>
            <w:vAlign w:val="center"/>
            <w:hideMark/>
          </w:tcPr>
          <w:p w14:paraId="233F37BA" w14:textId="77777777" w:rsidR="007B28AB" w:rsidRPr="00532A2B" w:rsidRDefault="007B28AB" w:rsidP="00E00F7D">
            <w:pPr>
              <w:pStyle w:val="movimento2"/>
              <w:rPr>
                <w:color w:val="002060"/>
              </w:rPr>
            </w:pPr>
            <w:r w:rsidRPr="00532A2B">
              <w:rPr>
                <w:color w:val="002060"/>
              </w:rPr>
              <w:t>(</w:t>
            </w:r>
            <w:proofErr w:type="gramStart"/>
            <w:r w:rsidRPr="00532A2B">
              <w:rPr>
                <w:color w:val="002060"/>
              </w:rPr>
              <w:t>U.MANDOLESI</w:t>
            </w:r>
            <w:proofErr w:type="gramEnd"/>
            <w:r w:rsidRPr="00532A2B">
              <w:rPr>
                <w:color w:val="002060"/>
              </w:rPr>
              <w:t xml:space="preserve">) </w:t>
            </w:r>
          </w:p>
        </w:tc>
        <w:tc>
          <w:tcPr>
            <w:tcW w:w="800" w:type="dxa"/>
            <w:tcMar>
              <w:top w:w="20" w:type="dxa"/>
              <w:left w:w="20" w:type="dxa"/>
              <w:bottom w:w="20" w:type="dxa"/>
              <w:right w:w="20" w:type="dxa"/>
            </w:tcMar>
            <w:vAlign w:val="center"/>
            <w:hideMark/>
          </w:tcPr>
          <w:p w14:paraId="4B49A80C"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3C0A727" w14:textId="77777777" w:rsidR="007B28AB" w:rsidRPr="00532A2B" w:rsidRDefault="007B28AB" w:rsidP="00E00F7D">
            <w:pPr>
              <w:pStyle w:val="movimento"/>
              <w:rPr>
                <w:color w:val="002060"/>
              </w:rPr>
            </w:pPr>
            <w:r w:rsidRPr="00532A2B">
              <w:rPr>
                <w:color w:val="002060"/>
              </w:rPr>
              <w:t>MAIELLARO AGOSTINO</w:t>
            </w:r>
          </w:p>
        </w:tc>
        <w:tc>
          <w:tcPr>
            <w:tcW w:w="2200" w:type="dxa"/>
            <w:tcMar>
              <w:top w:w="20" w:type="dxa"/>
              <w:left w:w="20" w:type="dxa"/>
              <w:bottom w:w="20" w:type="dxa"/>
              <w:right w:w="20" w:type="dxa"/>
            </w:tcMar>
            <w:vAlign w:val="center"/>
            <w:hideMark/>
          </w:tcPr>
          <w:p w14:paraId="70D9785A" w14:textId="77777777" w:rsidR="007B28AB" w:rsidRPr="00532A2B" w:rsidRDefault="007B28AB" w:rsidP="00E00F7D">
            <w:pPr>
              <w:pStyle w:val="movimento2"/>
              <w:rPr>
                <w:color w:val="002060"/>
              </w:rPr>
            </w:pPr>
            <w:r w:rsidRPr="00532A2B">
              <w:rPr>
                <w:color w:val="002060"/>
              </w:rPr>
              <w:t xml:space="preserve">(VERBENA C5 ANCONA) </w:t>
            </w:r>
          </w:p>
        </w:tc>
      </w:tr>
    </w:tbl>
    <w:p w14:paraId="130C079D" w14:textId="77777777" w:rsidR="007B28AB" w:rsidRPr="00532A2B" w:rsidRDefault="007B28AB" w:rsidP="007B28AB">
      <w:pPr>
        <w:pStyle w:val="titolo20"/>
        <w:rPr>
          <w:rFonts w:eastAsiaTheme="minorEastAsia"/>
          <w:color w:val="002060"/>
        </w:rPr>
      </w:pPr>
      <w:r w:rsidRPr="00532A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187536EB" w14:textId="77777777" w:rsidTr="00E00F7D">
        <w:tc>
          <w:tcPr>
            <w:tcW w:w="2200" w:type="dxa"/>
            <w:tcMar>
              <w:top w:w="20" w:type="dxa"/>
              <w:left w:w="20" w:type="dxa"/>
              <w:bottom w:w="20" w:type="dxa"/>
              <w:right w:w="20" w:type="dxa"/>
            </w:tcMar>
            <w:vAlign w:val="center"/>
            <w:hideMark/>
          </w:tcPr>
          <w:p w14:paraId="4F8CD685" w14:textId="77777777" w:rsidR="007B28AB" w:rsidRPr="00532A2B" w:rsidRDefault="007B28AB" w:rsidP="00E00F7D">
            <w:pPr>
              <w:pStyle w:val="movimento"/>
              <w:rPr>
                <w:color w:val="002060"/>
              </w:rPr>
            </w:pPr>
            <w:r w:rsidRPr="00532A2B">
              <w:rPr>
                <w:color w:val="002060"/>
              </w:rPr>
              <w:t>CRESCIMBENI SAMUELE</w:t>
            </w:r>
          </w:p>
        </w:tc>
        <w:tc>
          <w:tcPr>
            <w:tcW w:w="2200" w:type="dxa"/>
            <w:tcMar>
              <w:top w:w="20" w:type="dxa"/>
              <w:left w:w="20" w:type="dxa"/>
              <w:bottom w:w="20" w:type="dxa"/>
              <w:right w:w="20" w:type="dxa"/>
            </w:tcMar>
            <w:vAlign w:val="center"/>
            <w:hideMark/>
          </w:tcPr>
          <w:p w14:paraId="690E86E7" w14:textId="77777777" w:rsidR="007B28AB" w:rsidRPr="00532A2B" w:rsidRDefault="007B28AB" w:rsidP="00E00F7D">
            <w:pPr>
              <w:pStyle w:val="movimento2"/>
              <w:rPr>
                <w:color w:val="002060"/>
              </w:rPr>
            </w:pPr>
            <w:r w:rsidRPr="00532A2B">
              <w:rPr>
                <w:color w:val="002060"/>
              </w:rPr>
              <w:t xml:space="preserve">(AURORA TREIA) </w:t>
            </w:r>
          </w:p>
        </w:tc>
        <w:tc>
          <w:tcPr>
            <w:tcW w:w="800" w:type="dxa"/>
            <w:tcMar>
              <w:top w:w="20" w:type="dxa"/>
              <w:left w:w="20" w:type="dxa"/>
              <w:bottom w:w="20" w:type="dxa"/>
              <w:right w:w="20" w:type="dxa"/>
            </w:tcMar>
            <w:vAlign w:val="center"/>
            <w:hideMark/>
          </w:tcPr>
          <w:p w14:paraId="6D5A3CE8"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9DF8D30" w14:textId="77777777" w:rsidR="007B28AB" w:rsidRPr="00532A2B" w:rsidRDefault="007B28AB" w:rsidP="00E00F7D">
            <w:pPr>
              <w:pStyle w:val="movimento"/>
              <w:rPr>
                <w:color w:val="002060"/>
              </w:rPr>
            </w:pPr>
            <w:r w:rsidRPr="00532A2B">
              <w:rPr>
                <w:color w:val="002060"/>
              </w:rPr>
              <w:t>CRESCIMBENI ALESSANDRO</w:t>
            </w:r>
          </w:p>
        </w:tc>
        <w:tc>
          <w:tcPr>
            <w:tcW w:w="2200" w:type="dxa"/>
            <w:tcMar>
              <w:top w:w="20" w:type="dxa"/>
              <w:left w:w="20" w:type="dxa"/>
              <w:bottom w:w="20" w:type="dxa"/>
              <w:right w:w="20" w:type="dxa"/>
            </w:tcMar>
            <w:vAlign w:val="center"/>
            <w:hideMark/>
          </w:tcPr>
          <w:p w14:paraId="50383C7C" w14:textId="77777777" w:rsidR="007B28AB" w:rsidRPr="00532A2B" w:rsidRDefault="007B28AB" w:rsidP="00E00F7D">
            <w:pPr>
              <w:pStyle w:val="movimento2"/>
              <w:rPr>
                <w:color w:val="002060"/>
              </w:rPr>
            </w:pPr>
            <w:r w:rsidRPr="00532A2B">
              <w:rPr>
                <w:color w:val="002060"/>
              </w:rPr>
              <w:t xml:space="preserve">(AVENALE) </w:t>
            </w:r>
          </w:p>
        </w:tc>
      </w:tr>
      <w:tr w:rsidR="007B28AB" w:rsidRPr="00532A2B" w14:paraId="4FC1704D" w14:textId="77777777" w:rsidTr="00E00F7D">
        <w:tc>
          <w:tcPr>
            <w:tcW w:w="2200" w:type="dxa"/>
            <w:tcMar>
              <w:top w:w="20" w:type="dxa"/>
              <w:left w:w="20" w:type="dxa"/>
              <w:bottom w:w="20" w:type="dxa"/>
              <w:right w:w="20" w:type="dxa"/>
            </w:tcMar>
            <w:vAlign w:val="center"/>
            <w:hideMark/>
          </w:tcPr>
          <w:p w14:paraId="63C88EFD" w14:textId="77777777" w:rsidR="007B28AB" w:rsidRPr="00532A2B" w:rsidRDefault="007B28AB" w:rsidP="00E00F7D">
            <w:pPr>
              <w:pStyle w:val="movimento"/>
              <w:rPr>
                <w:color w:val="002060"/>
              </w:rPr>
            </w:pPr>
            <w:r w:rsidRPr="00532A2B">
              <w:rPr>
                <w:color w:val="002060"/>
              </w:rPr>
              <w:t>GUARDATI SIMONE</w:t>
            </w:r>
          </w:p>
        </w:tc>
        <w:tc>
          <w:tcPr>
            <w:tcW w:w="2200" w:type="dxa"/>
            <w:tcMar>
              <w:top w:w="20" w:type="dxa"/>
              <w:left w:w="20" w:type="dxa"/>
              <w:bottom w:w="20" w:type="dxa"/>
              <w:right w:w="20" w:type="dxa"/>
            </w:tcMar>
            <w:vAlign w:val="center"/>
            <w:hideMark/>
          </w:tcPr>
          <w:p w14:paraId="202273E7" w14:textId="77777777" w:rsidR="007B28AB" w:rsidRPr="00532A2B" w:rsidRDefault="007B28AB" w:rsidP="00E00F7D">
            <w:pPr>
              <w:pStyle w:val="movimento2"/>
              <w:rPr>
                <w:color w:val="002060"/>
              </w:rPr>
            </w:pPr>
            <w:r w:rsidRPr="00532A2B">
              <w:rPr>
                <w:color w:val="002060"/>
              </w:rPr>
              <w:t xml:space="preserve">(C.F. MACERATESE A.S.D.) </w:t>
            </w:r>
          </w:p>
        </w:tc>
        <w:tc>
          <w:tcPr>
            <w:tcW w:w="800" w:type="dxa"/>
            <w:tcMar>
              <w:top w:w="20" w:type="dxa"/>
              <w:left w:w="20" w:type="dxa"/>
              <w:bottom w:w="20" w:type="dxa"/>
              <w:right w:w="20" w:type="dxa"/>
            </w:tcMar>
            <w:vAlign w:val="center"/>
            <w:hideMark/>
          </w:tcPr>
          <w:p w14:paraId="64C51F4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94E2076" w14:textId="77777777" w:rsidR="007B28AB" w:rsidRPr="00532A2B" w:rsidRDefault="007B28AB" w:rsidP="00E00F7D">
            <w:pPr>
              <w:pStyle w:val="movimento"/>
              <w:rPr>
                <w:color w:val="002060"/>
              </w:rPr>
            </w:pPr>
            <w:r w:rsidRPr="00532A2B">
              <w:rPr>
                <w:color w:val="002060"/>
              </w:rPr>
              <w:t>CHEIKH EL NAJJARIN GIBRIL</w:t>
            </w:r>
          </w:p>
        </w:tc>
        <w:tc>
          <w:tcPr>
            <w:tcW w:w="2200" w:type="dxa"/>
            <w:tcMar>
              <w:top w:w="20" w:type="dxa"/>
              <w:left w:w="20" w:type="dxa"/>
              <w:bottom w:w="20" w:type="dxa"/>
              <w:right w:w="20" w:type="dxa"/>
            </w:tcMar>
            <w:vAlign w:val="center"/>
            <w:hideMark/>
          </w:tcPr>
          <w:p w14:paraId="4540531E" w14:textId="77777777" w:rsidR="007B28AB" w:rsidRPr="00532A2B" w:rsidRDefault="007B28AB" w:rsidP="00E00F7D">
            <w:pPr>
              <w:pStyle w:val="movimento2"/>
              <w:rPr>
                <w:color w:val="002060"/>
              </w:rPr>
            </w:pPr>
            <w:r w:rsidRPr="00532A2B">
              <w:rPr>
                <w:color w:val="002060"/>
              </w:rPr>
              <w:t xml:space="preserve">(CALCETTO NUMANA) </w:t>
            </w:r>
          </w:p>
        </w:tc>
      </w:tr>
      <w:tr w:rsidR="007B28AB" w:rsidRPr="00532A2B" w14:paraId="1C0071E3" w14:textId="77777777" w:rsidTr="00E00F7D">
        <w:tc>
          <w:tcPr>
            <w:tcW w:w="2200" w:type="dxa"/>
            <w:tcMar>
              <w:top w:w="20" w:type="dxa"/>
              <w:left w:w="20" w:type="dxa"/>
              <w:bottom w:w="20" w:type="dxa"/>
              <w:right w:w="20" w:type="dxa"/>
            </w:tcMar>
            <w:vAlign w:val="center"/>
            <w:hideMark/>
          </w:tcPr>
          <w:p w14:paraId="4AFE21F9" w14:textId="77777777" w:rsidR="007B28AB" w:rsidRPr="00532A2B" w:rsidRDefault="007B28AB" w:rsidP="00E00F7D">
            <w:pPr>
              <w:pStyle w:val="movimento"/>
              <w:rPr>
                <w:color w:val="002060"/>
              </w:rPr>
            </w:pPr>
            <w:r w:rsidRPr="00532A2B">
              <w:rPr>
                <w:color w:val="002060"/>
              </w:rPr>
              <w:t>MASSI FEDERICO</w:t>
            </w:r>
          </w:p>
        </w:tc>
        <w:tc>
          <w:tcPr>
            <w:tcW w:w="2200" w:type="dxa"/>
            <w:tcMar>
              <w:top w:w="20" w:type="dxa"/>
              <w:left w:w="20" w:type="dxa"/>
              <w:bottom w:w="20" w:type="dxa"/>
              <w:right w:w="20" w:type="dxa"/>
            </w:tcMar>
            <w:vAlign w:val="center"/>
            <w:hideMark/>
          </w:tcPr>
          <w:p w14:paraId="126A2BCB" w14:textId="77777777" w:rsidR="007B28AB" w:rsidRPr="00532A2B" w:rsidRDefault="007B28AB" w:rsidP="00E00F7D">
            <w:pPr>
              <w:pStyle w:val="movimento2"/>
              <w:rPr>
                <w:color w:val="002060"/>
              </w:rPr>
            </w:pPr>
            <w:r w:rsidRPr="00532A2B">
              <w:rPr>
                <w:color w:val="002060"/>
              </w:rPr>
              <w:t>(</w:t>
            </w:r>
            <w:proofErr w:type="gramStart"/>
            <w:r w:rsidRPr="00532A2B">
              <w:rPr>
                <w:color w:val="002060"/>
              </w:rPr>
              <w:t>CITTA</w:t>
            </w:r>
            <w:proofErr w:type="gramEnd"/>
            <w:r w:rsidRPr="00532A2B">
              <w:rPr>
                <w:color w:val="002060"/>
              </w:rPr>
              <w:t xml:space="preserve"> DI OSTRA) </w:t>
            </w:r>
          </w:p>
        </w:tc>
        <w:tc>
          <w:tcPr>
            <w:tcW w:w="800" w:type="dxa"/>
            <w:tcMar>
              <w:top w:w="20" w:type="dxa"/>
              <w:left w:w="20" w:type="dxa"/>
              <w:bottom w:w="20" w:type="dxa"/>
              <w:right w:w="20" w:type="dxa"/>
            </w:tcMar>
            <w:vAlign w:val="center"/>
            <w:hideMark/>
          </w:tcPr>
          <w:p w14:paraId="0E1ED88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06554FC" w14:textId="77777777" w:rsidR="007B28AB" w:rsidRPr="00532A2B" w:rsidRDefault="007B28AB" w:rsidP="00E00F7D">
            <w:pPr>
              <w:pStyle w:val="movimento"/>
              <w:rPr>
                <w:color w:val="002060"/>
              </w:rPr>
            </w:pPr>
            <w:r w:rsidRPr="00532A2B">
              <w:rPr>
                <w:color w:val="002060"/>
              </w:rPr>
              <w:t>DE SOUSA ANDRE VITOR</w:t>
            </w:r>
          </w:p>
        </w:tc>
        <w:tc>
          <w:tcPr>
            <w:tcW w:w="2200" w:type="dxa"/>
            <w:tcMar>
              <w:top w:w="20" w:type="dxa"/>
              <w:left w:w="20" w:type="dxa"/>
              <w:bottom w:w="20" w:type="dxa"/>
              <w:right w:w="20" w:type="dxa"/>
            </w:tcMar>
            <w:vAlign w:val="center"/>
            <w:hideMark/>
          </w:tcPr>
          <w:p w14:paraId="5A7A2C40" w14:textId="77777777" w:rsidR="007B28AB" w:rsidRPr="00532A2B" w:rsidRDefault="007B28AB" w:rsidP="00E00F7D">
            <w:pPr>
              <w:pStyle w:val="movimento2"/>
              <w:rPr>
                <w:color w:val="002060"/>
              </w:rPr>
            </w:pPr>
            <w:r w:rsidRPr="00532A2B">
              <w:rPr>
                <w:color w:val="002060"/>
              </w:rPr>
              <w:t xml:space="preserve">(FUTSAL RECANATI) </w:t>
            </w:r>
          </w:p>
        </w:tc>
      </w:tr>
      <w:tr w:rsidR="007B28AB" w:rsidRPr="00532A2B" w14:paraId="06A36961" w14:textId="77777777" w:rsidTr="00E00F7D">
        <w:tc>
          <w:tcPr>
            <w:tcW w:w="2200" w:type="dxa"/>
            <w:tcMar>
              <w:top w:w="20" w:type="dxa"/>
              <w:left w:w="20" w:type="dxa"/>
              <w:bottom w:w="20" w:type="dxa"/>
              <w:right w:w="20" w:type="dxa"/>
            </w:tcMar>
            <w:vAlign w:val="center"/>
            <w:hideMark/>
          </w:tcPr>
          <w:p w14:paraId="581DD4C0" w14:textId="77777777" w:rsidR="007B28AB" w:rsidRPr="00532A2B" w:rsidRDefault="007B28AB" w:rsidP="00E00F7D">
            <w:pPr>
              <w:pStyle w:val="movimento"/>
              <w:rPr>
                <w:color w:val="002060"/>
              </w:rPr>
            </w:pPr>
            <w:r w:rsidRPr="00532A2B">
              <w:rPr>
                <w:color w:val="002060"/>
              </w:rPr>
              <w:t>PAPA LORENZO</w:t>
            </w:r>
          </w:p>
        </w:tc>
        <w:tc>
          <w:tcPr>
            <w:tcW w:w="2200" w:type="dxa"/>
            <w:tcMar>
              <w:top w:w="20" w:type="dxa"/>
              <w:left w:w="20" w:type="dxa"/>
              <w:bottom w:w="20" w:type="dxa"/>
              <w:right w:w="20" w:type="dxa"/>
            </w:tcMar>
            <w:vAlign w:val="center"/>
            <w:hideMark/>
          </w:tcPr>
          <w:p w14:paraId="0B77A7F0" w14:textId="77777777" w:rsidR="007B28AB" w:rsidRPr="00532A2B" w:rsidRDefault="007B28AB" w:rsidP="00E00F7D">
            <w:pPr>
              <w:pStyle w:val="movimento2"/>
              <w:rPr>
                <w:color w:val="002060"/>
              </w:rPr>
            </w:pPr>
            <w:r w:rsidRPr="00532A2B">
              <w:rPr>
                <w:color w:val="002060"/>
              </w:rPr>
              <w:t xml:space="preserve">(OSIMO FIVE) </w:t>
            </w:r>
          </w:p>
        </w:tc>
        <w:tc>
          <w:tcPr>
            <w:tcW w:w="800" w:type="dxa"/>
            <w:tcMar>
              <w:top w:w="20" w:type="dxa"/>
              <w:left w:w="20" w:type="dxa"/>
              <w:bottom w:w="20" w:type="dxa"/>
              <w:right w:w="20" w:type="dxa"/>
            </w:tcMar>
            <w:vAlign w:val="center"/>
            <w:hideMark/>
          </w:tcPr>
          <w:p w14:paraId="08726208"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7277718" w14:textId="77777777" w:rsidR="007B28AB" w:rsidRPr="00532A2B" w:rsidRDefault="007B28AB" w:rsidP="00E00F7D">
            <w:pPr>
              <w:pStyle w:val="movimento"/>
              <w:rPr>
                <w:color w:val="002060"/>
              </w:rPr>
            </w:pPr>
            <w:r w:rsidRPr="00532A2B">
              <w:rPr>
                <w:color w:val="002060"/>
              </w:rPr>
              <w:t>PERAZZOLI LUCA</w:t>
            </w:r>
          </w:p>
        </w:tc>
        <w:tc>
          <w:tcPr>
            <w:tcW w:w="2200" w:type="dxa"/>
            <w:tcMar>
              <w:top w:w="20" w:type="dxa"/>
              <w:left w:w="20" w:type="dxa"/>
              <w:bottom w:w="20" w:type="dxa"/>
              <w:right w:w="20" w:type="dxa"/>
            </w:tcMar>
            <w:vAlign w:val="center"/>
            <w:hideMark/>
          </w:tcPr>
          <w:p w14:paraId="30109150" w14:textId="77777777" w:rsidR="007B28AB" w:rsidRPr="00532A2B" w:rsidRDefault="007B28AB" w:rsidP="00E00F7D">
            <w:pPr>
              <w:pStyle w:val="movimento2"/>
              <w:rPr>
                <w:color w:val="002060"/>
              </w:rPr>
            </w:pPr>
            <w:r w:rsidRPr="00532A2B">
              <w:rPr>
                <w:color w:val="002060"/>
              </w:rPr>
              <w:t xml:space="preserve">(PAGLIARE) </w:t>
            </w:r>
          </w:p>
        </w:tc>
      </w:tr>
    </w:tbl>
    <w:p w14:paraId="460E745F" w14:textId="77777777" w:rsidR="007B28AB" w:rsidRPr="00532A2B" w:rsidRDefault="007B28AB" w:rsidP="007B28AB">
      <w:pPr>
        <w:pStyle w:val="titolo20"/>
        <w:rPr>
          <w:rFonts w:eastAsiaTheme="minorEastAsia"/>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01E12995" w14:textId="77777777" w:rsidTr="00E00F7D">
        <w:tc>
          <w:tcPr>
            <w:tcW w:w="2200" w:type="dxa"/>
            <w:tcMar>
              <w:top w:w="20" w:type="dxa"/>
              <w:left w:w="20" w:type="dxa"/>
              <w:bottom w:w="20" w:type="dxa"/>
              <w:right w:w="20" w:type="dxa"/>
            </w:tcMar>
            <w:vAlign w:val="center"/>
            <w:hideMark/>
          </w:tcPr>
          <w:p w14:paraId="33933AF4" w14:textId="77777777" w:rsidR="007B28AB" w:rsidRPr="00532A2B" w:rsidRDefault="007B28AB" w:rsidP="00E00F7D">
            <w:pPr>
              <w:pStyle w:val="movimento"/>
              <w:rPr>
                <w:color w:val="002060"/>
              </w:rPr>
            </w:pPr>
            <w:r w:rsidRPr="00532A2B">
              <w:rPr>
                <w:color w:val="002060"/>
              </w:rPr>
              <w:t>AGAJ ALEMAKO</w:t>
            </w:r>
          </w:p>
        </w:tc>
        <w:tc>
          <w:tcPr>
            <w:tcW w:w="2200" w:type="dxa"/>
            <w:tcMar>
              <w:top w:w="20" w:type="dxa"/>
              <w:left w:w="20" w:type="dxa"/>
              <w:bottom w:w="20" w:type="dxa"/>
              <w:right w:w="20" w:type="dxa"/>
            </w:tcMar>
            <w:vAlign w:val="center"/>
            <w:hideMark/>
          </w:tcPr>
          <w:p w14:paraId="32495F55" w14:textId="77777777" w:rsidR="007B28AB" w:rsidRPr="00532A2B" w:rsidRDefault="007B28AB" w:rsidP="00E00F7D">
            <w:pPr>
              <w:pStyle w:val="movimento2"/>
              <w:rPr>
                <w:color w:val="002060"/>
              </w:rPr>
            </w:pPr>
            <w:r w:rsidRPr="00532A2B">
              <w:rPr>
                <w:color w:val="002060"/>
              </w:rPr>
              <w:t xml:space="preserve">(C.F. MACERATESE A.S.D.) </w:t>
            </w:r>
          </w:p>
        </w:tc>
        <w:tc>
          <w:tcPr>
            <w:tcW w:w="800" w:type="dxa"/>
            <w:tcMar>
              <w:top w:w="20" w:type="dxa"/>
              <w:left w:w="20" w:type="dxa"/>
              <w:bottom w:w="20" w:type="dxa"/>
              <w:right w:w="20" w:type="dxa"/>
            </w:tcMar>
            <w:vAlign w:val="center"/>
            <w:hideMark/>
          </w:tcPr>
          <w:p w14:paraId="43DB1EA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83430FB" w14:textId="77777777" w:rsidR="007B28AB" w:rsidRPr="00532A2B" w:rsidRDefault="007B28AB" w:rsidP="00E00F7D">
            <w:pPr>
              <w:pStyle w:val="movimento"/>
              <w:rPr>
                <w:color w:val="002060"/>
              </w:rPr>
            </w:pPr>
            <w:r w:rsidRPr="00532A2B">
              <w:rPr>
                <w:color w:val="002060"/>
              </w:rPr>
              <w:t>LOMBARDI MICHELE</w:t>
            </w:r>
          </w:p>
        </w:tc>
        <w:tc>
          <w:tcPr>
            <w:tcW w:w="2200" w:type="dxa"/>
            <w:tcMar>
              <w:top w:w="20" w:type="dxa"/>
              <w:left w:w="20" w:type="dxa"/>
              <w:bottom w:w="20" w:type="dxa"/>
              <w:right w:w="20" w:type="dxa"/>
            </w:tcMar>
            <w:vAlign w:val="center"/>
            <w:hideMark/>
          </w:tcPr>
          <w:p w14:paraId="1547E321" w14:textId="77777777" w:rsidR="007B28AB" w:rsidRPr="00532A2B" w:rsidRDefault="007B28AB" w:rsidP="00E00F7D">
            <w:pPr>
              <w:pStyle w:val="movimento2"/>
              <w:rPr>
                <w:color w:val="002060"/>
              </w:rPr>
            </w:pPr>
            <w:r w:rsidRPr="00532A2B">
              <w:rPr>
                <w:color w:val="002060"/>
              </w:rPr>
              <w:t xml:space="preserve">(FUTSAL CASTELFIDARDO) </w:t>
            </w:r>
          </w:p>
        </w:tc>
      </w:tr>
      <w:tr w:rsidR="007B28AB" w:rsidRPr="00532A2B" w14:paraId="5402DCED" w14:textId="77777777" w:rsidTr="00E00F7D">
        <w:tc>
          <w:tcPr>
            <w:tcW w:w="2200" w:type="dxa"/>
            <w:tcMar>
              <w:top w:w="20" w:type="dxa"/>
              <w:left w:w="20" w:type="dxa"/>
              <w:bottom w:w="20" w:type="dxa"/>
              <w:right w:w="20" w:type="dxa"/>
            </w:tcMar>
            <w:vAlign w:val="center"/>
            <w:hideMark/>
          </w:tcPr>
          <w:p w14:paraId="3604DC45" w14:textId="77777777" w:rsidR="007B28AB" w:rsidRPr="00532A2B" w:rsidRDefault="007B28AB" w:rsidP="00E00F7D">
            <w:pPr>
              <w:pStyle w:val="movimento"/>
              <w:rPr>
                <w:color w:val="002060"/>
              </w:rPr>
            </w:pPr>
            <w:r w:rsidRPr="00532A2B">
              <w:rPr>
                <w:color w:val="002060"/>
              </w:rPr>
              <w:t>CALCABRINI ALESSANDRO</w:t>
            </w:r>
          </w:p>
        </w:tc>
        <w:tc>
          <w:tcPr>
            <w:tcW w:w="2200" w:type="dxa"/>
            <w:tcMar>
              <w:top w:w="20" w:type="dxa"/>
              <w:left w:w="20" w:type="dxa"/>
              <w:bottom w:w="20" w:type="dxa"/>
              <w:right w:w="20" w:type="dxa"/>
            </w:tcMar>
            <w:vAlign w:val="center"/>
            <w:hideMark/>
          </w:tcPr>
          <w:p w14:paraId="7383242C" w14:textId="77777777" w:rsidR="007B28AB" w:rsidRPr="00532A2B" w:rsidRDefault="007B28AB" w:rsidP="00E00F7D">
            <w:pPr>
              <w:pStyle w:val="movimento2"/>
              <w:rPr>
                <w:color w:val="002060"/>
              </w:rPr>
            </w:pPr>
            <w:r w:rsidRPr="00532A2B">
              <w:rPr>
                <w:color w:val="002060"/>
              </w:rPr>
              <w:t xml:space="preserve">(FUTSAL SAMBUCHETO) </w:t>
            </w:r>
          </w:p>
        </w:tc>
        <w:tc>
          <w:tcPr>
            <w:tcW w:w="800" w:type="dxa"/>
            <w:tcMar>
              <w:top w:w="20" w:type="dxa"/>
              <w:left w:w="20" w:type="dxa"/>
              <w:bottom w:w="20" w:type="dxa"/>
              <w:right w:w="20" w:type="dxa"/>
            </w:tcMar>
            <w:vAlign w:val="center"/>
            <w:hideMark/>
          </w:tcPr>
          <w:p w14:paraId="090FAC6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9561EDF" w14:textId="77777777" w:rsidR="007B28AB" w:rsidRPr="00532A2B" w:rsidRDefault="007B28AB" w:rsidP="00E00F7D">
            <w:pPr>
              <w:pStyle w:val="movimento"/>
              <w:rPr>
                <w:color w:val="002060"/>
              </w:rPr>
            </w:pPr>
            <w:r w:rsidRPr="00532A2B">
              <w:rPr>
                <w:color w:val="002060"/>
              </w:rPr>
              <w:t>ILARDI FRANCESCO</w:t>
            </w:r>
          </w:p>
        </w:tc>
        <w:tc>
          <w:tcPr>
            <w:tcW w:w="2200" w:type="dxa"/>
            <w:tcMar>
              <w:top w:w="20" w:type="dxa"/>
              <w:left w:w="20" w:type="dxa"/>
              <w:bottom w:w="20" w:type="dxa"/>
              <w:right w:w="20" w:type="dxa"/>
            </w:tcMar>
            <w:vAlign w:val="center"/>
            <w:hideMark/>
          </w:tcPr>
          <w:p w14:paraId="37EB2BFA" w14:textId="77777777" w:rsidR="007B28AB" w:rsidRPr="00532A2B" w:rsidRDefault="007B28AB" w:rsidP="00E00F7D">
            <w:pPr>
              <w:pStyle w:val="movimento2"/>
              <w:rPr>
                <w:color w:val="002060"/>
              </w:rPr>
            </w:pPr>
            <w:r w:rsidRPr="00532A2B">
              <w:rPr>
                <w:color w:val="002060"/>
              </w:rPr>
              <w:t xml:space="preserve">(FUTSAL SAMBUCHETO) </w:t>
            </w:r>
          </w:p>
        </w:tc>
      </w:tr>
      <w:tr w:rsidR="007B28AB" w:rsidRPr="00532A2B" w14:paraId="3F5F24A3" w14:textId="77777777" w:rsidTr="00E00F7D">
        <w:tc>
          <w:tcPr>
            <w:tcW w:w="2200" w:type="dxa"/>
            <w:tcMar>
              <w:top w:w="20" w:type="dxa"/>
              <w:left w:w="20" w:type="dxa"/>
              <w:bottom w:w="20" w:type="dxa"/>
              <w:right w:w="20" w:type="dxa"/>
            </w:tcMar>
            <w:vAlign w:val="center"/>
            <w:hideMark/>
          </w:tcPr>
          <w:p w14:paraId="0CE25867" w14:textId="77777777" w:rsidR="007B28AB" w:rsidRPr="00532A2B" w:rsidRDefault="007B28AB" w:rsidP="00E00F7D">
            <w:pPr>
              <w:pStyle w:val="movimento"/>
              <w:rPr>
                <w:color w:val="002060"/>
              </w:rPr>
            </w:pPr>
            <w:r w:rsidRPr="00532A2B">
              <w:rPr>
                <w:color w:val="002060"/>
              </w:rPr>
              <w:t>MANCINI GIULIO</w:t>
            </w:r>
          </w:p>
        </w:tc>
        <w:tc>
          <w:tcPr>
            <w:tcW w:w="2200" w:type="dxa"/>
            <w:tcMar>
              <w:top w:w="20" w:type="dxa"/>
              <w:left w:w="20" w:type="dxa"/>
              <w:bottom w:w="20" w:type="dxa"/>
              <w:right w:w="20" w:type="dxa"/>
            </w:tcMar>
            <w:vAlign w:val="center"/>
            <w:hideMark/>
          </w:tcPr>
          <w:p w14:paraId="626614E6" w14:textId="77777777" w:rsidR="007B28AB" w:rsidRPr="00532A2B" w:rsidRDefault="007B28AB" w:rsidP="00E00F7D">
            <w:pPr>
              <w:pStyle w:val="movimento2"/>
              <w:rPr>
                <w:color w:val="002060"/>
              </w:rPr>
            </w:pPr>
            <w:r w:rsidRPr="00532A2B">
              <w:rPr>
                <w:color w:val="002060"/>
              </w:rPr>
              <w:t xml:space="preserve">(G.S.A. LE DUE PALME) </w:t>
            </w:r>
          </w:p>
        </w:tc>
        <w:tc>
          <w:tcPr>
            <w:tcW w:w="800" w:type="dxa"/>
            <w:tcMar>
              <w:top w:w="20" w:type="dxa"/>
              <w:left w:w="20" w:type="dxa"/>
              <w:bottom w:w="20" w:type="dxa"/>
              <w:right w:w="20" w:type="dxa"/>
            </w:tcMar>
            <w:vAlign w:val="center"/>
            <w:hideMark/>
          </w:tcPr>
          <w:p w14:paraId="013C9F3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DB4A46D" w14:textId="77777777" w:rsidR="007B28AB" w:rsidRPr="00532A2B" w:rsidRDefault="007B28AB" w:rsidP="00E00F7D">
            <w:pPr>
              <w:pStyle w:val="movimento"/>
              <w:rPr>
                <w:color w:val="002060"/>
              </w:rPr>
            </w:pPr>
            <w:r w:rsidRPr="00532A2B">
              <w:rPr>
                <w:color w:val="002060"/>
              </w:rPr>
              <w:t>GIGANTE NICOLAS</w:t>
            </w:r>
          </w:p>
        </w:tc>
        <w:tc>
          <w:tcPr>
            <w:tcW w:w="2200" w:type="dxa"/>
            <w:tcMar>
              <w:top w:w="20" w:type="dxa"/>
              <w:left w:w="20" w:type="dxa"/>
              <w:bottom w:w="20" w:type="dxa"/>
              <w:right w:w="20" w:type="dxa"/>
            </w:tcMar>
            <w:vAlign w:val="center"/>
            <w:hideMark/>
          </w:tcPr>
          <w:p w14:paraId="661499DA" w14:textId="77777777" w:rsidR="007B28AB" w:rsidRPr="00532A2B" w:rsidRDefault="007B28AB" w:rsidP="00E00F7D">
            <w:pPr>
              <w:pStyle w:val="movimento2"/>
              <w:rPr>
                <w:color w:val="002060"/>
              </w:rPr>
            </w:pPr>
            <w:r w:rsidRPr="00532A2B">
              <w:rPr>
                <w:color w:val="002060"/>
              </w:rPr>
              <w:t xml:space="preserve">(MANTOVANI C5) </w:t>
            </w:r>
          </w:p>
        </w:tc>
      </w:tr>
      <w:tr w:rsidR="007B28AB" w:rsidRPr="00532A2B" w14:paraId="001C3A70" w14:textId="77777777" w:rsidTr="00E00F7D">
        <w:tc>
          <w:tcPr>
            <w:tcW w:w="2200" w:type="dxa"/>
            <w:tcMar>
              <w:top w:w="20" w:type="dxa"/>
              <w:left w:w="20" w:type="dxa"/>
              <w:bottom w:w="20" w:type="dxa"/>
              <w:right w:w="20" w:type="dxa"/>
            </w:tcMar>
            <w:vAlign w:val="center"/>
            <w:hideMark/>
          </w:tcPr>
          <w:p w14:paraId="400D5AAE" w14:textId="77777777" w:rsidR="007B28AB" w:rsidRPr="00532A2B" w:rsidRDefault="007B28AB" w:rsidP="00E00F7D">
            <w:pPr>
              <w:pStyle w:val="movimento"/>
              <w:rPr>
                <w:color w:val="002060"/>
              </w:rPr>
            </w:pPr>
            <w:r w:rsidRPr="00532A2B">
              <w:rPr>
                <w:color w:val="002060"/>
              </w:rPr>
              <w:t>IELO FRANCESCO</w:t>
            </w:r>
          </w:p>
        </w:tc>
        <w:tc>
          <w:tcPr>
            <w:tcW w:w="2200" w:type="dxa"/>
            <w:tcMar>
              <w:top w:w="20" w:type="dxa"/>
              <w:left w:w="20" w:type="dxa"/>
              <w:bottom w:w="20" w:type="dxa"/>
              <w:right w:w="20" w:type="dxa"/>
            </w:tcMar>
            <w:vAlign w:val="center"/>
            <w:hideMark/>
          </w:tcPr>
          <w:p w14:paraId="5B5C9A67" w14:textId="77777777" w:rsidR="007B28AB" w:rsidRPr="00532A2B" w:rsidRDefault="007B28AB" w:rsidP="00E00F7D">
            <w:pPr>
              <w:pStyle w:val="movimento2"/>
              <w:rPr>
                <w:color w:val="002060"/>
              </w:rPr>
            </w:pPr>
            <w:r w:rsidRPr="00532A2B">
              <w:rPr>
                <w:color w:val="002060"/>
              </w:rPr>
              <w:t xml:space="preserve">(PAGLIARE) </w:t>
            </w:r>
          </w:p>
        </w:tc>
        <w:tc>
          <w:tcPr>
            <w:tcW w:w="800" w:type="dxa"/>
            <w:tcMar>
              <w:top w:w="20" w:type="dxa"/>
              <w:left w:w="20" w:type="dxa"/>
              <w:bottom w:w="20" w:type="dxa"/>
              <w:right w:w="20" w:type="dxa"/>
            </w:tcMar>
            <w:vAlign w:val="center"/>
            <w:hideMark/>
          </w:tcPr>
          <w:p w14:paraId="0A9C4F6B"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99F61DD" w14:textId="77777777" w:rsidR="007B28AB" w:rsidRPr="00532A2B" w:rsidRDefault="007B28AB" w:rsidP="00E00F7D">
            <w:pPr>
              <w:pStyle w:val="movimento"/>
              <w:rPr>
                <w:color w:val="002060"/>
              </w:rPr>
            </w:pPr>
            <w:r w:rsidRPr="00532A2B">
              <w:rPr>
                <w:color w:val="002060"/>
              </w:rPr>
              <w:t>MALIZIA MATTEO</w:t>
            </w:r>
          </w:p>
        </w:tc>
        <w:tc>
          <w:tcPr>
            <w:tcW w:w="2200" w:type="dxa"/>
            <w:tcMar>
              <w:top w:w="20" w:type="dxa"/>
              <w:left w:w="20" w:type="dxa"/>
              <w:bottom w:w="20" w:type="dxa"/>
              <w:right w:w="20" w:type="dxa"/>
            </w:tcMar>
            <w:vAlign w:val="center"/>
            <w:hideMark/>
          </w:tcPr>
          <w:p w14:paraId="627A1248" w14:textId="77777777" w:rsidR="007B28AB" w:rsidRPr="00532A2B" w:rsidRDefault="007B28AB" w:rsidP="00E00F7D">
            <w:pPr>
              <w:pStyle w:val="movimento2"/>
              <w:rPr>
                <w:color w:val="002060"/>
              </w:rPr>
            </w:pPr>
            <w:r w:rsidRPr="00532A2B">
              <w:rPr>
                <w:color w:val="002060"/>
              </w:rPr>
              <w:t xml:space="preserve">(PAGLIARE) </w:t>
            </w:r>
          </w:p>
        </w:tc>
      </w:tr>
      <w:tr w:rsidR="007B28AB" w:rsidRPr="00532A2B" w14:paraId="761E76B7" w14:textId="77777777" w:rsidTr="00E00F7D">
        <w:tc>
          <w:tcPr>
            <w:tcW w:w="2200" w:type="dxa"/>
            <w:tcMar>
              <w:top w:w="20" w:type="dxa"/>
              <w:left w:w="20" w:type="dxa"/>
              <w:bottom w:w="20" w:type="dxa"/>
              <w:right w:w="20" w:type="dxa"/>
            </w:tcMar>
            <w:vAlign w:val="center"/>
            <w:hideMark/>
          </w:tcPr>
          <w:p w14:paraId="55FA8BD7" w14:textId="77777777" w:rsidR="007B28AB" w:rsidRPr="00532A2B" w:rsidRDefault="007B28AB" w:rsidP="00E00F7D">
            <w:pPr>
              <w:pStyle w:val="movimento"/>
              <w:rPr>
                <w:color w:val="002060"/>
              </w:rPr>
            </w:pPr>
            <w:r w:rsidRPr="00532A2B">
              <w:rPr>
                <w:color w:val="002060"/>
              </w:rPr>
              <w:t>IACOPONI DAVIDE</w:t>
            </w:r>
          </w:p>
        </w:tc>
        <w:tc>
          <w:tcPr>
            <w:tcW w:w="2200" w:type="dxa"/>
            <w:tcMar>
              <w:top w:w="20" w:type="dxa"/>
              <w:left w:w="20" w:type="dxa"/>
              <w:bottom w:w="20" w:type="dxa"/>
              <w:right w:w="20" w:type="dxa"/>
            </w:tcMar>
            <w:vAlign w:val="center"/>
            <w:hideMark/>
          </w:tcPr>
          <w:p w14:paraId="07D396F2" w14:textId="77777777" w:rsidR="007B28AB" w:rsidRPr="00532A2B" w:rsidRDefault="007B28AB" w:rsidP="00E00F7D">
            <w:pPr>
              <w:pStyle w:val="movimento2"/>
              <w:rPr>
                <w:color w:val="002060"/>
              </w:rPr>
            </w:pPr>
            <w:r w:rsidRPr="00532A2B">
              <w:rPr>
                <w:color w:val="002060"/>
              </w:rPr>
              <w:t xml:space="preserve">(POLISPORTIVA ROSSO BLU) </w:t>
            </w:r>
          </w:p>
        </w:tc>
        <w:tc>
          <w:tcPr>
            <w:tcW w:w="800" w:type="dxa"/>
            <w:tcMar>
              <w:top w:w="20" w:type="dxa"/>
              <w:left w:w="20" w:type="dxa"/>
              <w:bottom w:w="20" w:type="dxa"/>
              <w:right w:w="20" w:type="dxa"/>
            </w:tcMar>
            <w:vAlign w:val="center"/>
            <w:hideMark/>
          </w:tcPr>
          <w:p w14:paraId="5B5269A0"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3AB034F" w14:textId="77777777" w:rsidR="007B28AB" w:rsidRPr="00532A2B" w:rsidRDefault="007B28AB" w:rsidP="00E00F7D">
            <w:pPr>
              <w:pStyle w:val="movimento"/>
              <w:rPr>
                <w:color w:val="002060"/>
              </w:rPr>
            </w:pPr>
            <w:r w:rsidRPr="00532A2B">
              <w:rPr>
                <w:color w:val="002060"/>
              </w:rPr>
              <w:t>GIOVAGNONI ENEA</w:t>
            </w:r>
          </w:p>
        </w:tc>
        <w:tc>
          <w:tcPr>
            <w:tcW w:w="2200" w:type="dxa"/>
            <w:tcMar>
              <w:top w:w="20" w:type="dxa"/>
              <w:left w:w="20" w:type="dxa"/>
              <w:bottom w:w="20" w:type="dxa"/>
              <w:right w:w="20" w:type="dxa"/>
            </w:tcMar>
            <w:vAlign w:val="center"/>
            <w:hideMark/>
          </w:tcPr>
          <w:p w14:paraId="52AA9B8E" w14:textId="77777777" w:rsidR="007B28AB" w:rsidRPr="00532A2B" w:rsidRDefault="007B28AB" w:rsidP="00E00F7D">
            <w:pPr>
              <w:pStyle w:val="movimento2"/>
              <w:rPr>
                <w:color w:val="002060"/>
              </w:rPr>
            </w:pPr>
            <w:r w:rsidRPr="00532A2B">
              <w:rPr>
                <w:color w:val="002060"/>
              </w:rPr>
              <w:t xml:space="preserve">(POLISPORTIVA VICTORIA) </w:t>
            </w:r>
          </w:p>
        </w:tc>
      </w:tr>
      <w:tr w:rsidR="007B28AB" w:rsidRPr="00532A2B" w14:paraId="24D64E9B" w14:textId="77777777" w:rsidTr="00E00F7D">
        <w:tc>
          <w:tcPr>
            <w:tcW w:w="2200" w:type="dxa"/>
            <w:tcMar>
              <w:top w:w="20" w:type="dxa"/>
              <w:left w:w="20" w:type="dxa"/>
              <w:bottom w:w="20" w:type="dxa"/>
              <w:right w:w="20" w:type="dxa"/>
            </w:tcMar>
            <w:vAlign w:val="center"/>
            <w:hideMark/>
          </w:tcPr>
          <w:p w14:paraId="09BD4C69" w14:textId="77777777" w:rsidR="007B28AB" w:rsidRPr="00532A2B" w:rsidRDefault="007B28AB" w:rsidP="00E00F7D">
            <w:pPr>
              <w:pStyle w:val="movimento"/>
              <w:rPr>
                <w:color w:val="002060"/>
              </w:rPr>
            </w:pPr>
            <w:r w:rsidRPr="00532A2B">
              <w:rPr>
                <w:color w:val="002060"/>
              </w:rPr>
              <w:t>ANGELLOTTI LEONARDO</w:t>
            </w:r>
          </w:p>
        </w:tc>
        <w:tc>
          <w:tcPr>
            <w:tcW w:w="2200" w:type="dxa"/>
            <w:tcMar>
              <w:top w:w="20" w:type="dxa"/>
              <w:left w:w="20" w:type="dxa"/>
              <w:bottom w:w="20" w:type="dxa"/>
              <w:right w:w="20" w:type="dxa"/>
            </w:tcMar>
            <w:vAlign w:val="center"/>
            <w:hideMark/>
          </w:tcPr>
          <w:p w14:paraId="3E290A6C" w14:textId="77777777" w:rsidR="007B28AB" w:rsidRPr="00532A2B" w:rsidRDefault="007B28AB" w:rsidP="00E00F7D">
            <w:pPr>
              <w:pStyle w:val="movimento2"/>
              <w:rPr>
                <w:color w:val="002060"/>
              </w:rPr>
            </w:pPr>
            <w:r w:rsidRPr="00532A2B">
              <w:rPr>
                <w:color w:val="002060"/>
              </w:rPr>
              <w:t xml:space="preserve">(RIVIERA DELLE PALME) </w:t>
            </w:r>
          </w:p>
        </w:tc>
        <w:tc>
          <w:tcPr>
            <w:tcW w:w="800" w:type="dxa"/>
            <w:tcMar>
              <w:top w:w="20" w:type="dxa"/>
              <w:left w:w="20" w:type="dxa"/>
              <w:bottom w:w="20" w:type="dxa"/>
              <w:right w:w="20" w:type="dxa"/>
            </w:tcMar>
            <w:vAlign w:val="center"/>
            <w:hideMark/>
          </w:tcPr>
          <w:p w14:paraId="4781A681"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3DD717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156AA75" w14:textId="77777777" w:rsidR="007B28AB" w:rsidRPr="00532A2B" w:rsidRDefault="007B28AB" w:rsidP="00E00F7D">
            <w:pPr>
              <w:pStyle w:val="movimento2"/>
              <w:rPr>
                <w:color w:val="002060"/>
              </w:rPr>
            </w:pPr>
            <w:r w:rsidRPr="00532A2B">
              <w:rPr>
                <w:color w:val="002060"/>
              </w:rPr>
              <w:t> </w:t>
            </w:r>
          </w:p>
        </w:tc>
      </w:tr>
    </w:tbl>
    <w:p w14:paraId="4C924CC6" w14:textId="77777777" w:rsidR="007B28AB" w:rsidRPr="00532A2B" w:rsidRDefault="007B28AB" w:rsidP="007B28AB">
      <w:pPr>
        <w:pStyle w:val="titolo10"/>
        <w:rPr>
          <w:rFonts w:eastAsiaTheme="minorEastAsia"/>
          <w:color w:val="002060"/>
        </w:rPr>
      </w:pPr>
      <w:r w:rsidRPr="00532A2B">
        <w:rPr>
          <w:color w:val="002060"/>
        </w:rPr>
        <w:lastRenderedPageBreak/>
        <w:t xml:space="preserve">GARE DEL 24/ 1/2026 </w:t>
      </w:r>
    </w:p>
    <w:p w14:paraId="2398382D" w14:textId="77777777" w:rsidR="007B28AB" w:rsidRPr="00532A2B" w:rsidRDefault="007B28AB" w:rsidP="007B28AB">
      <w:pPr>
        <w:pStyle w:val="titolo7a"/>
        <w:rPr>
          <w:color w:val="002060"/>
        </w:rPr>
      </w:pPr>
      <w:r w:rsidRPr="00532A2B">
        <w:rPr>
          <w:color w:val="002060"/>
        </w:rPr>
        <w:t xml:space="preserve">PROVVEDIMENTI DISCIPLINARI </w:t>
      </w:r>
    </w:p>
    <w:p w14:paraId="21AFCD92"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706E2EDB" w14:textId="77777777" w:rsidR="007B28AB" w:rsidRPr="00532A2B" w:rsidRDefault="007B28AB" w:rsidP="007B28AB">
      <w:pPr>
        <w:pStyle w:val="titolo30"/>
        <w:rPr>
          <w:color w:val="002060"/>
        </w:rPr>
      </w:pPr>
      <w:r w:rsidRPr="00532A2B">
        <w:rPr>
          <w:color w:val="002060"/>
        </w:rPr>
        <w:t xml:space="preserve">CALCIATORI NON ESPULSI </w:t>
      </w:r>
    </w:p>
    <w:p w14:paraId="4E087913" w14:textId="77777777" w:rsidR="007B28AB" w:rsidRPr="00532A2B" w:rsidRDefault="007B28AB" w:rsidP="007B28AB">
      <w:pPr>
        <w:pStyle w:val="titolo20"/>
        <w:rPr>
          <w:color w:val="002060"/>
        </w:rPr>
      </w:pPr>
      <w:r w:rsidRPr="00532A2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31C8DEEC" w14:textId="77777777" w:rsidTr="00E00F7D">
        <w:tc>
          <w:tcPr>
            <w:tcW w:w="2200" w:type="dxa"/>
            <w:tcMar>
              <w:top w:w="20" w:type="dxa"/>
              <w:left w:w="20" w:type="dxa"/>
              <w:bottom w:w="20" w:type="dxa"/>
              <w:right w:w="20" w:type="dxa"/>
            </w:tcMar>
            <w:vAlign w:val="center"/>
            <w:hideMark/>
          </w:tcPr>
          <w:p w14:paraId="3619AEEF" w14:textId="77777777" w:rsidR="007B28AB" w:rsidRPr="00532A2B" w:rsidRDefault="007B28AB" w:rsidP="00E00F7D">
            <w:pPr>
              <w:pStyle w:val="movimento"/>
              <w:rPr>
                <w:color w:val="002060"/>
              </w:rPr>
            </w:pPr>
            <w:r w:rsidRPr="00532A2B">
              <w:rPr>
                <w:color w:val="002060"/>
              </w:rPr>
              <w:t>CALZETTA RICCARDO</w:t>
            </w:r>
          </w:p>
        </w:tc>
        <w:tc>
          <w:tcPr>
            <w:tcW w:w="2200" w:type="dxa"/>
            <w:tcMar>
              <w:top w:w="20" w:type="dxa"/>
              <w:left w:w="20" w:type="dxa"/>
              <w:bottom w:w="20" w:type="dxa"/>
              <w:right w:w="20" w:type="dxa"/>
            </w:tcMar>
            <w:vAlign w:val="center"/>
            <w:hideMark/>
          </w:tcPr>
          <w:p w14:paraId="1258E948" w14:textId="77777777" w:rsidR="007B28AB" w:rsidRPr="00532A2B" w:rsidRDefault="007B28AB" w:rsidP="00E00F7D">
            <w:pPr>
              <w:pStyle w:val="movimento2"/>
              <w:rPr>
                <w:color w:val="002060"/>
              </w:rPr>
            </w:pPr>
            <w:r w:rsidRPr="00532A2B">
              <w:rPr>
                <w:color w:val="002060"/>
              </w:rPr>
              <w:t xml:space="preserve">(FUTSAL CASTELRAIMONDO) </w:t>
            </w:r>
          </w:p>
        </w:tc>
        <w:tc>
          <w:tcPr>
            <w:tcW w:w="800" w:type="dxa"/>
            <w:tcMar>
              <w:top w:w="20" w:type="dxa"/>
              <w:left w:w="20" w:type="dxa"/>
              <w:bottom w:w="20" w:type="dxa"/>
              <w:right w:w="20" w:type="dxa"/>
            </w:tcMar>
            <w:vAlign w:val="center"/>
            <w:hideMark/>
          </w:tcPr>
          <w:p w14:paraId="77FA3C8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5F205C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0D4763D" w14:textId="77777777" w:rsidR="007B28AB" w:rsidRPr="00532A2B" w:rsidRDefault="007B28AB" w:rsidP="00E00F7D">
            <w:pPr>
              <w:pStyle w:val="movimento2"/>
              <w:rPr>
                <w:color w:val="002060"/>
              </w:rPr>
            </w:pPr>
            <w:r w:rsidRPr="00532A2B">
              <w:rPr>
                <w:color w:val="002060"/>
              </w:rPr>
              <w:t> </w:t>
            </w:r>
          </w:p>
        </w:tc>
      </w:tr>
    </w:tbl>
    <w:p w14:paraId="021CD8A2" w14:textId="77777777" w:rsidR="007B28AB" w:rsidRPr="00532A2B" w:rsidRDefault="007B28AB" w:rsidP="007B28AB">
      <w:pPr>
        <w:pStyle w:val="titolo20"/>
        <w:rPr>
          <w:rFonts w:eastAsiaTheme="minorEastAsia"/>
          <w:color w:val="002060"/>
        </w:rPr>
      </w:pPr>
      <w:r w:rsidRPr="00532A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F35BFA8" w14:textId="77777777" w:rsidTr="00E00F7D">
        <w:tc>
          <w:tcPr>
            <w:tcW w:w="2200" w:type="dxa"/>
            <w:tcMar>
              <w:top w:w="20" w:type="dxa"/>
              <w:left w:w="20" w:type="dxa"/>
              <w:bottom w:w="20" w:type="dxa"/>
              <w:right w:w="20" w:type="dxa"/>
            </w:tcMar>
            <w:vAlign w:val="center"/>
            <w:hideMark/>
          </w:tcPr>
          <w:p w14:paraId="27AF6A9D" w14:textId="77777777" w:rsidR="007B28AB" w:rsidRPr="00532A2B" w:rsidRDefault="007B28AB" w:rsidP="00E00F7D">
            <w:pPr>
              <w:pStyle w:val="movimento"/>
              <w:rPr>
                <w:color w:val="002060"/>
              </w:rPr>
            </w:pPr>
            <w:r w:rsidRPr="00532A2B">
              <w:rPr>
                <w:color w:val="002060"/>
              </w:rPr>
              <w:t>FILIPPONI LORENZO</w:t>
            </w:r>
          </w:p>
        </w:tc>
        <w:tc>
          <w:tcPr>
            <w:tcW w:w="2200" w:type="dxa"/>
            <w:tcMar>
              <w:top w:w="20" w:type="dxa"/>
              <w:left w:w="20" w:type="dxa"/>
              <w:bottom w:w="20" w:type="dxa"/>
              <w:right w:w="20" w:type="dxa"/>
            </w:tcMar>
            <w:vAlign w:val="center"/>
            <w:hideMark/>
          </w:tcPr>
          <w:p w14:paraId="0F99BF83" w14:textId="77777777" w:rsidR="007B28AB" w:rsidRPr="00532A2B" w:rsidRDefault="007B28AB" w:rsidP="00E00F7D">
            <w:pPr>
              <w:pStyle w:val="movimento2"/>
              <w:rPr>
                <w:color w:val="002060"/>
              </w:rPr>
            </w:pPr>
            <w:r w:rsidRPr="00532A2B">
              <w:rPr>
                <w:color w:val="002060"/>
              </w:rPr>
              <w:t xml:space="preserve">(CDC 2018) </w:t>
            </w:r>
          </w:p>
        </w:tc>
        <w:tc>
          <w:tcPr>
            <w:tcW w:w="800" w:type="dxa"/>
            <w:tcMar>
              <w:top w:w="20" w:type="dxa"/>
              <w:left w:w="20" w:type="dxa"/>
              <w:bottom w:w="20" w:type="dxa"/>
              <w:right w:w="20" w:type="dxa"/>
            </w:tcMar>
            <w:vAlign w:val="center"/>
            <w:hideMark/>
          </w:tcPr>
          <w:p w14:paraId="1854D118"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8E64AA8" w14:textId="77777777" w:rsidR="007B28AB" w:rsidRPr="00532A2B" w:rsidRDefault="007B28AB" w:rsidP="00E00F7D">
            <w:pPr>
              <w:pStyle w:val="movimento"/>
              <w:rPr>
                <w:color w:val="002060"/>
              </w:rPr>
            </w:pPr>
            <w:r w:rsidRPr="00532A2B">
              <w:rPr>
                <w:color w:val="002060"/>
              </w:rPr>
              <w:t>PRIORI GABRIELE</w:t>
            </w:r>
          </w:p>
        </w:tc>
        <w:tc>
          <w:tcPr>
            <w:tcW w:w="2200" w:type="dxa"/>
            <w:tcMar>
              <w:top w:w="20" w:type="dxa"/>
              <w:left w:w="20" w:type="dxa"/>
              <w:bottom w:w="20" w:type="dxa"/>
              <w:right w:w="20" w:type="dxa"/>
            </w:tcMar>
            <w:vAlign w:val="center"/>
            <w:hideMark/>
          </w:tcPr>
          <w:p w14:paraId="05CAC6B5" w14:textId="77777777" w:rsidR="007B28AB" w:rsidRPr="00532A2B" w:rsidRDefault="007B28AB" w:rsidP="00E00F7D">
            <w:pPr>
              <w:pStyle w:val="movimento2"/>
              <w:rPr>
                <w:color w:val="002060"/>
              </w:rPr>
            </w:pPr>
            <w:r w:rsidRPr="00532A2B">
              <w:rPr>
                <w:color w:val="002060"/>
              </w:rPr>
              <w:t xml:space="preserve">(CDC 2018) </w:t>
            </w:r>
          </w:p>
        </w:tc>
      </w:tr>
    </w:tbl>
    <w:p w14:paraId="5C0668D2" w14:textId="77777777" w:rsidR="007B28AB" w:rsidRDefault="007B28AB" w:rsidP="007B28AB">
      <w:pPr>
        <w:pStyle w:val="breakline"/>
        <w:rPr>
          <w:color w:val="002060"/>
        </w:rPr>
      </w:pPr>
    </w:p>
    <w:p w14:paraId="7CF0237E" w14:textId="77777777" w:rsidR="007B28AB" w:rsidRPr="00B0381A" w:rsidRDefault="007B28AB" w:rsidP="007B28AB">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238E857F" w14:textId="77777777" w:rsidR="007B28AB" w:rsidRPr="00B0381A" w:rsidRDefault="007B28AB" w:rsidP="007B28AB">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2DA42231" w14:textId="77777777" w:rsidR="007B28AB" w:rsidRPr="00532A2B" w:rsidRDefault="007B28AB" w:rsidP="007B28AB">
      <w:pPr>
        <w:pStyle w:val="breakline"/>
        <w:rPr>
          <w:rFonts w:eastAsiaTheme="minorEastAsia"/>
          <w:color w:val="002060"/>
        </w:rPr>
      </w:pPr>
    </w:p>
    <w:p w14:paraId="0CC08F77" w14:textId="77777777" w:rsidR="007B28AB" w:rsidRPr="00532A2B" w:rsidRDefault="007B28AB" w:rsidP="007B28AB">
      <w:pPr>
        <w:pStyle w:val="titoloprinc0"/>
        <w:rPr>
          <w:color w:val="002060"/>
        </w:rPr>
      </w:pPr>
      <w:r w:rsidRPr="00532A2B">
        <w:rPr>
          <w:color w:val="002060"/>
        </w:rPr>
        <w:t>CLASSIFICA</w:t>
      </w:r>
    </w:p>
    <w:p w14:paraId="524C7DA7" w14:textId="77777777" w:rsidR="007B28AB" w:rsidRPr="00532A2B" w:rsidRDefault="007B28AB" w:rsidP="007B28AB">
      <w:pPr>
        <w:pStyle w:val="breakline"/>
        <w:rPr>
          <w:color w:val="002060"/>
        </w:rPr>
      </w:pPr>
    </w:p>
    <w:p w14:paraId="5B7D5D10" w14:textId="77777777" w:rsidR="007B28AB" w:rsidRPr="00532A2B" w:rsidRDefault="007B28AB" w:rsidP="007B28AB">
      <w:pPr>
        <w:pStyle w:val="breakline"/>
        <w:rPr>
          <w:color w:val="002060"/>
        </w:rPr>
      </w:pPr>
    </w:p>
    <w:p w14:paraId="73681024" w14:textId="77777777" w:rsidR="007B28AB" w:rsidRPr="00532A2B" w:rsidRDefault="007B28AB" w:rsidP="007B28AB">
      <w:pPr>
        <w:pStyle w:val="sottotitolocampionato10"/>
        <w:rPr>
          <w:color w:val="002060"/>
        </w:rPr>
      </w:pPr>
      <w:r w:rsidRPr="00532A2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1A5D4AF7"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03367"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10037"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1F2F5"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26497"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9C88D"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F9EF1"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15598"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DA473"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AAFC2"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59977" w14:textId="77777777" w:rsidR="007B28AB" w:rsidRPr="00532A2B" w:rsidRDefault="007B28AB" w:rsidP="00E00F7D">
            <w:pPr>
              <w:pStyle w:val="headertabella0"/>
              <w:rPr>
                <w:color w:val="002060"/>
              </w:rPr>
            </w:pPr>
            <w:r w:rsidRPr="00532A2B">
              <w:rPr>
                <w:color w:val="002060"/>
              </w:rPr>
              <w:t>PE</w:t>
            </w:r>
          </w:p>
        </w:tc>
      </w:tr>
      <w:tr w:rsidR="007B28AB" w:rsidRPr="00532A2B" w14:paraId="46E61924"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11AC51" w14:textId="77777777" w:rsidR="007B28AB" w:rsidRPr="00532A2B" w:rsidRDefault="007B28AB" w:rsidP="00E00F7D">
            <w:pPr>
              <w:pStyle w:val="rowtabella0"/>
              <w:rPr>
                <w:color w:val="002060"/>
              </w:rPr>
            </w:pPr>
            <w:r w:rsidRPr="00532A2B">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C56F3"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729B"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8557"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3D10"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5C36"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75CF" w14:textId="77777777" w:rsidR="007B28AB" w:rsidRPr="00532A2B" w:rsidRDefault="007B28AB" w:rsidP="00E00F7D">
            <w:pPr>
              <w:pStyle w:val="rowtabella0"/>
              <w:jc w:val="center"/>
              <w:rPr>
                <w:color w:val="002060"/>
              </w:rPr>
            </w:pPr>
            <w:r w:rsidRPr="00532A2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65925"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BD34" w14:textId="77777777" w:rsidR="007B28AB" w:rsidRPr="00532A2B" w:rsidRDefault="007B28AB" w:rsidP="00E00F7D">
            <w:pPr>
              <w:pStyle w:val="rowtabella0"/>
              <w:jc w:val="center"/>
              <w:rPr>
                <w:color w:val="002060"/>
              </w:rPr>
            </w:pPr>
            <w:r w:rsidRPr="00532A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548CA" w14:textId="77777777" w:rsidR="007B28AB" w:rsidRPr="00532A2B" w:rsidRDefault="007B28AB" w:rsidP="00E00F7D">
            <w:pPr>
              <w:pStyle w:val="rowtabella0"/>
              <w:jc w:val="center"/>
              <w:rPr>
                <w:color w:val="002060"/>
              </w:rPr>
            </w:pPr>
            <w:r w:rsidRPr="00532A2B">
              <w:rPr>
                <w:color w:val="002060"/>
              </w:rPr>
              <w:t>0</w:t>
            </w:r>
          </w:p>
        </w:tc>
      </w:tr>
      <w:tr w:rsidR="007B28AB" w:rsidRPr="00532A2B" w14:paraId="183EFFA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F56EB" w14:textId="77777777" w:rsidR="007B28AB" w:rsidRPr="00532A2B" w:rsidRDefault="007B28AB" w:rsidP="00E00F7D">
            <w:pPr>
              <w:pStyle w:val="rowtabella0"/>
              <w:rPr>
                <w:color w:val="002060"/>
              </w:rPr>
            </w:pPr>
            <w:r w:rsidRPr="00532A2B">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62ADE"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77B04"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FF4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0551"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1ADD1"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3060" w14:textId="77777777" w:rsidR="007B28AB" w:rsidRPr="00532A2B" w:rsidRDefault="007B28AB" w:rsidP="00E00F7D">
            <w:pPr>
              <w:pStyle w:val="rowtabella0"/>
              <w:jc w:val="center"/>
              <w:rPr>
                <w:color w:val="002060"/>
              </w:rPr>
            </w:pPr>
            <w:r w:rsidRPr="00532A2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A99AE" w14:textId="77777777" w:rsidR="007B28AB" w:rsidRPr="00532A2B" w:rsidRDefault="007B28AB" w:rsidP="00E00F7D">
            <w:pPr>
              <w:pStyle w:val="rowtabella0"/>
              <w:jc w:val="center"/>
              <w:rPr>
                <w:color w:val="002060"/>
              </w:rPr>
            </w:pPr>
            <w:r w:rsidRPr="00532A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9B01"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3354" w14:textId="77777777" w:rsidR="007B28AB" w:rsidRPr="00532A2B" w:rsidRDefault="007B28AB" w:rsidP="00E00F7D">
            <w:pPr>
              <w:pStyle w:val="rowtabella0"/>
              <w:jc w:val="center"/>
              <w:rPr>
                <w:color w:val="002060"/>
              </w:rPr>
            </w:pPr>
            <w:r w:rsidRPr="00532A2B">
              <w:rPr>
                <w:color w:val="002060"/>
              </w:rPr>
              <w:t>0</w:t>
            </w:r>
          </w:p>
        </w:tc>
      </w:tr>
      <w:tr w:rsidR="007B28AB" w:rsidRPr="00532A2B" w14:paraId="43B72510"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34160" w14:textId="77777777" w:rsidR="007B28AB" w:rsidRPr="00532A2B" w:rsidRDefault="007B28AB" w:rsidP="00E00F7D">
            <w:pPr>
              <w:pStyle w:val="rowtabella0"/>
              <w:rPr>
                <w:color w:val="002060"/>
              </w:rPr>
            </w:pPr>
            <w:r w:rsidRPr="00532A2B">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DC31"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EEE3"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F3EF3"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D93C"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A080"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A0FD7" w14:textId="77777777" w:rsidR="007B28AB" w:rsidRPr="00532A2B" w:rsidRDefault="007B28AB" w:rsidP="00E00F7D">
            <w:pPr>
              <w:pStyle w:val="rowtabella0"/>
              <w:jc w:val="center"/>
              <w:rPr>
                <w:color w:val="002060"/>
              </w:rPr>
            </w:pPr>
            <w:r w:rsidRPr="00532A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E6D91"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E31F0"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E8AFF" w14:textId="77777777" w:rsidR="007B28AB" w:rsidRPr="00532A2B" w:rsidRDefault="007B28AB" w:rsidP="00E00F7D">
            <w:pPr>
              <w:pStyle w:val="rowtabella0"/>
              <w:jc w:val="center"/>
              <w:rPr>
                <w:color w:val="002060"/>
              </w:rPr>
            </w:pPr>
            <w:r w:rsidRPr="00532A2B">
              <w:rPr>
                <w:color w:val="002060"/>
              </w:rPr>
              <w:t>0</w:t>
            </w:r>
          </w:p>
        </w:tc>
      </w:tr>
      <w:tr w:rsidR="007B28AB" w:rsidRPr="00532A2B" w14:paraId="7CDA341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5BB24" w14:textId="77777777" w:rsidR="007B28AB" w:rsidRPr="00532A2B" w:rsidRDefault="007B28AB" w:rsidP="00E00F7D">
            <w:pPr>
              <w:pStyle w:val="rowtabella0"/>
              <w:rPr>
                <w:color w:val="002060"/>
              </w:rPr>
            </w:pPr>
            <w:r w:rsidRPr="00532A2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9363C" w14:textId="77777777" w:rsidR="007B28AB" w:rsidRPr="00532A2B" w:rsidRDefault="007B28AB" w:rsidP="00E00F7D">
            <w:pPr>
              <w:pStyle w:val="rowtabella0"/>
              <w:jc w:val="center"/>
              <w:rPr>
                <w:color w:val="002060"/>
              </w:rPr>
            </w:pPr>
            <w:r w:rsidRPr="00532A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73B0"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D033F"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7FB3"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BA97"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7EE0D" w14:textId="77777777" w:rsidR="007B28AB" w:rsidRPr="00532A2B" w:rsidRDefault="007B28AB" w:rsidP="00E00F7D">
            <w:pPr>
              <w:pStyle w:val="rowtabella0"/>
              <w:jc w:val="center"/>
              <w:rPr>
                <w:color w:val="002060"/>
              </w:rPr>
            </w:pPr>
            <w:r w:rsidRPr="00532A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2F3B"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4C15A"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6825" w14:textId="77777777" w:rsidR="007B28AB" w:rsidRPr="00532A2B" w:rsidRDefault="007B28AB" w:rsidP="00E00F7D">
            <w:pPr>
              <w:pStyle w:val="rowtabella0"/>
              <w:jc w:val="center"/>
              <w:rPr>
                <w:color w:val="002060"/>
              </w:rPr>
            </w:pPr>
            <w:r w:rsidRPr="00532A2B">
              <w:rPr>
                <w:color w:val="002060"/>
              </w:rPr>
              <w:t>0</w:t>
            </w:r>
          </w:p>
        </w:tc>
      </w:tr>
      <w:tr w:rsidR="007B28AB" w:rsidRPr="00532A2B" w14:paraId="72DA827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D890F" w14:textId="77777777" w:rsidR="007B28AB" w:rsidRPr="00532A2B" w:rsidRDefault="007B28AB" w:rsidP="00E00F7D">
            <w:pPr>
              <w:pStyle w:val="rowtabella0"/>
              <w:rPr>
                <w:color w:val="002060"/>
              </w:rPr>
            </w:pPr>
            <w:r w:rsidRPr="00532A2B">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FE688"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C055"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36F3"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D95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19B3"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7D74D" w14:textId="77777777" w:rsidR="007B28AB" w:rsidRPr="00532A2B" w:rsidRDefault="007B28AB" w:rsidP="00E00F7D">
            <w:pPr>
              <w:pStyle w:val="rowtabella0"/>
              <w:jc w:val="center"/>
              <w:rPr>
                <w:color w:val="002060"/>
              </w:rPr>
            </w:pPr>
            <w:r w:rsidRPr="00532A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4E56" w14:textId="77777777" w:rsidR="007B28AB" w:rsidRPr="00532A2B" w:rsidRDefault="007B28AB" w:rsidP="00E00F7D">
            <w:pPr>
              <w:pStyle w:val="rowtabella0"/>
              <w:jc w:val="center"/>
              <w:rPr>
                <w:color w:val="002060"/>
              </w:rPr>
            </w:pPr>
            <w:r w:rsidRPr="00532A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8F6E9"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50EEE" w14:textId="77777777" w:rsidR="007B28AB" w:rsidRPr="00532A2B" w:rsidRDefault="007B28AB" w:rsidP="00E00F7D">
            <w:pPr>
              <w:pStyle w:val="rowtabella0"/>
              <w:jc w:val="center"/>
              <w:rPr>
                <w:color w:val="002060"/>
              </w:rPr>
            </w:pPr>
            <w:r w:rsidRPr="00532A2B">
              <w:rPr>
                <w:color w:val="002060"/>
              </w:rPr>
              <w:t>0</w:t>
            </w:r>
          </w:p>
        </w:tc>
      </w:tr>
      <w:tr w:rsidR="007B28AB" w:rsidRPr="00532A2B" w14:paraId="3377EE7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C36C5" w14:textId="77777777" w:rsidR="007B28AB" w:rsidRPr="00532A2B" w:rsidRDefault="007B28AB" w:rsidP="00E00F7D">
            <w:pPr>
              <w:pStyle w:val="rowtabella0"/>
              <w:rPr>
                <w:color w:val="002060"/>
              </w:rPr>
            </w:pPr>
            <w:r w:rsidRPr="00532A2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031A"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C6A1"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5BB38"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C3E0B"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4F8A6"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CB2C" w14:textId="77777777" w:rsidR="007B28AB" w:rsidRPr="00532A2B" w:rsidRDefault="007B28AB" w:rsidP="00E00F7D">
            <w:pPr>
              <w:pStyle w:val="rowtabella0"/>
              <w:jc w:val="center"/>
              <w:rPr>
                <w:color w:val="002060"/>
              </w:rPr>
            </w:pPr>
            <w:r w:rsidRPr="00532A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5324" w14:textId="77777777" w:rsidR="007B28AB" w:rsidRPr="00532A2B" w:rsidRDefault="007B28AB" w:rsidP="00E00F7D">
            <w:pPr>
              <w:pStyle w:val="rowtabella0"/>
              <w:jc w:val="center"/>
              <w:rPr>
                <w:color w:val="002060"/>
              </w:rPr>
            </w:pPr>
            <w:r w:rsidRPr="00532A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652C"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5FB55" w14:textId="77777777" w:rsidR="007B28AB" w:rsidRPr="00532A2B" w:rsidRDefault="007B28AB" w:rsidP="00E00F7D">
            <w:pPr>
              <w:pStyle w:val="rowtabella0"/>
              <w:jc w:val="center"/>
              <w:rPr>
                <w:color w:val="002060"/>
              </w:rPr>
            </w:pPr>
            <w:r w:rsidRPr="00532A2B">
              <w:rPr>
                <w:color w:val="002060"/>
              </w:rPr>
              <w:t>0</w:t>
            </w:r>
          </w:p>
        </w:tc>
      </w:tr>
      <w:tr w:rsidR="007B28AB" w:rsidRPr="00532A2B" w14:paraId="2C58432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04AF3D" w14:textId="77777777" w:rsidR="007B28AB" w:rsidRPr="00532A2B" w:rsidRDefault="007B28AB" w:rsidP="00E00F7D">
            <w:pPr>
              <w:pStyle w:val="rowtabella0"/>
              <w:rPr>
                <w:color w:val="002060"/>
              </w:rPr>
            </w:pPr>
            <w:r w:rsidRPr="00532A2B">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86BD"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B063"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BADA"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24D1"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6E26"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B63F9" w14:textId="77777777" w:rsidR="007B28AB" w:rsidRPr="00532A2B" w:rsidRDefault="007B28AB" w:rsidP="00E00F7D">
            <w:pPr>
              <w:pStyle w:val="rowtabella0"/>
              <w:jc w:val="center"/>
              <w:rPr>
                <w:color w:val="002060"/>
              </w:rPr>
            </w:pPr>
            <w:r w:rsidRPr="00532A2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71BD3"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35BB9"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29B9B" w14:textId="77777777" w:rsidR="007B28AB" w:rsidRPr="00532A2B" w:rsidRDefault="007B28AB" w:rsidP="00E00F7D">
            <w:pPr>
              <w:pStyle w:val="rowtabella0"/>
              <w:jc w:val="center"/>
              <w:rPr>
                <w:color w:val="002060"/>
              </w:rPr>
            </w:pPr>
            <w:r w:rsidRPr="00532A2B">
              <w:rPr>
                <w:color w:val="002060"/>
              </w:rPr>
              <w:t>0</w:t>
            </w:r>
          </w:p>
        </w:tc>
      </w:tr>
      <w:tr w:rsidR="007B28AB" w:rsidRPr="00532A2B" w14:paraId="2045375F"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511B3" w14:textId="77777777" w:rsidR="007B28AB" w:rsidRPr="00532A2B" w:rsidRDefault="007B28AB" w:rsidP="00E00F7D">
            <w:pPr>
              <w:pStyle w:val="rowtabella0"/>
              <w:rPr>
                <w:color w:val="002060"/>
              </w:rPr>
            </w:pPr>
            <w:r w:rsidRPr="00532A2B">
              <w:rPr>
                <w:color w:val="002060"/>
              </w:rPr>
              <w:t xml:space="preserve">A.S.D. </w:t>
            </w:r>
            <w:proofErr w:type="gramStart"/>
            <w:r w:rsidRPr="00532A2B">
              <w:rPr>
                <w:color w:val="002060"/>
              </w:rPr>
              <w:t>CITTA</w:t>
            </w:r>
            <w:proofErr w:type="gramEnd"/>
            <w:r w:rsidRPr="00532A2B">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D466"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514C3"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A5029"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20E23"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51501"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9B5C"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BE3A6" w14:textId="77777777" w:rsidR="007B28AB" w:rsidRPr="00532A2B" w:rsidRDefault="007B28AB" w:rsidP="00E00F7D">
            <w:pPr>
              <w:pStyle w:val="rowtabella0"/>
              <w:jc w:val="center"/>
              <w:rPr>
                <w:color w:val="002060"/>
              </w:rPr>
            </w:pPr>
            <w:r w:rsidRPr="00532A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3F3C"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91CD" w14:textId="77777777" w:rsidR="007B28AB" w:rsidRPr="00532A2B" w:rsidRDefault="007B28AB" w:rsidP="00E00F7D">
            <w:pPr>
              <w:pStyle w:val="rowtabella0"/>
              <w:jc w:val="center"/>
              <w:rPr>
                <w:color w:val="002060"/>
              </w:rPr>
            </w:pPr>
            <w:r w:rsidRPr="00532A2B">
              <w:rPr>
                <w:color w:val="002060"/>
              </w:rPr>
              <w:t>0</w:t>
            </w:r>
          </w:p>
        </w:tc>
      </w:tr>
      <w:tr w:rsidR="007B28AB" w:rsidRPr="00532A2B" w14:paraId="07DCEF80"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9FF72" w14:textId="77777777" w:rsidR="007B28AB" w:rsidRPr="00532A2B" w:rsidRDefault="007B28AB" w:rsidP="00E00F7D">
            <w:pPr>
              <w:pStyle w:val="rowtabella0"/>
              <w:rPr>
                <w:color w:val="002060"/>
              </w:rPr>
            </w:pPr>
            <w:r w:rsidRPr="00532A2B">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7A46"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4C2AC"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020C"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45DB9"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7A78"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3159A" w14:textId="77777777" w:rsidR="007B28AB" w:rsidRPr="00532A2B" w:rsidRDefault="007B28AB" w:rsidP="00E00F7D">
            <w:pPr>
              <w:pStyle w:val="rowtabella0"/>
              <w:jc w:val="center"/>
              <w:rPr>
                <w:color w:val="002060"/>
              </w:rPr>
            </w:pPr>
            <w:r w:rsidRPr="00532A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7DC6"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040D"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2882" w14:textId="77777777" w:rsidR="007B28AB" w:rsidRPr="00532A2B" w:rsidRDefault="007B28AB" w:rsidP="00E00F7D">
            <w:pPr>
              <w:pStyle w:val="rowtabella0"/>
              <w:jc w:val="center"/>
              <w:rPr>
                <w:color w:val="002060"/>
              </w:rPr>
            </w:pPr>
            <w:r w:rsidRPr="00532A2B">
              <w:rPr>
                <w:color w:val="002060"/>
              </w:rPr>
              <w:t>0</w:t>
            </w:r>
          </w:p>
        </w:tc>
      </w:tr>
      <w:tr w:rsidR="007B28AB" w:rsidRPr="00532A2B" w14:paraId="785A753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CC709" w14:textId="77777777" w:rsidR="007B28AB" w:rsidRPr="00532A2B" w:rsidRDefault="007B28AB" w:rsidP="00E00F7D">
            <w:pPr>
              <w:pStyle w:val="rowtabella0"/>
              <w:rPr>
                <w:color w:val="002060"/>
                <w:lang w:val="es-ES"/>
              </w:rPr>
            </w:pPr>
            <w:r w:rsidRPr="00532A2B">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C6D53"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AE6D0"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5955A"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F64B9"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14E8"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B9F6"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D641"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44D2"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F186" w14:textId="77777777" w:rsidR="007B28AB" w:rsidRPr="00532A2B" w:rsidRDefault="007B28AB" w:rsidP="00E00F7D">
            <w:pPr>
              <w:pStyle w:val="rowtabella0"/>
              <w:jc w:val="center"/>
              <w:rPr>
                <w:color w:val="002060"/>
              </w:rPr>
            </w:pPr>
            <w:r w:rsidRPr="00532A2B">
              <w:rPr>
                <w:color w:val="002060"/>
              </w:rPr>
              <w:t>0</w:t>
            </w:r>
          </w:p>
        </w:tc>
      </w:tr>
      <w:tr w:rsidR="007B28AB" w:rsidRPr="00532A2B" w14:paraId="237F26E0"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FF9DA" w14:textId="77777777" w:rsidR="007B28AB" w:rsidRPr="00532A2B" w:rsidRDefault="007B28AB" w:rsidP="00E00F7D">
            <w:pPr>
              <w:pStyle w:val="rowtabella0"/>
              <w:rPr>
                <w:color w:val="002060"/>
              </w:rPr>
            </w:pPr>
            <w:r w:rsidRPr="00532A2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FAA3"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BFBE8"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BD211"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6A766"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0C9FF"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22297"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5C45B" w14:textId="77777777" w:rsidR="007B28AB" w:rsidRPr="00532A2B" w:rsidRDefault="007B28AB" w:rsidP="00E00F7D">
            <w:pPr>
              <w:pStyle w:val="rowtabella0"/>
              <w:jc w:val="center"/>
              <w:rPr>
                <w:color w:val="002060"/>
              </w:rPr>
            </w:pPr>
            <w:r w:rsidRPr="00532A2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ADE88"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7CA77" w14:textId="77777777" w:rsidR="007B28AB" w:rsidRPr="00532A2B" w:rsidRDefault="007B28AB" w:rsidP="00E00F7D">
            <w:pPr>
              <w:pStyle w:val="rowtabella0"/>
              <w:jc w:val="center"/>
              <w:rPr>
                <w:color w:val="002060"/>
              </w:rPr>
            </w:pPr>
            <w:r w:rsidRPr="00532A2B">
              <w:rPr>
                <w:color w:val="002060"/>
              </w:rPr>
              <w:t>0</w:t>
            </w:r>
          </w:p>
        </w:tc>
      </w:tr>
      <w:tr w:rsidR="007B28AB" w:rsidRPr="00532A2B" w14:paraId="73144B9A"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32B93" w14:textId="77777777" w:rsidR="007B28AB" w:rsidRPr="00532A2B" w:rsidRDefault="007B28AB" w:rsidP="00E00F7D">
            <w:pPr>
              <w:pStyle w:val="rowtabella0"/>
              <w:rPr>
                <w:color w:val="002060"/>
              </w:rPr>
            </w:pPr>
            <w:r w:rsidRPr="00532A2B">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9C30"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3CBF4"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44CD9"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4E865"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409B6"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6C9A" w14:textId="77777777" w:rsidR="007B28AB" w:rsidRPr="00532A2B" w:rsidRDefault="007B28AB" w:rsidP="00E00F7D">
            <w:pPr>
              <w:pStyle w:val="rowtabella0"/>
              <w:jc w:val="center"/>
              <w:rPr>
                <w:color w:val="002060"/>
              </w:rPr>
            </w:pPr>
            <w:r w:rsidRPr="00532A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267D" w14:textId="77777777" w:rsidR="007B28AB" w:rsidRPr="00532A2B" w:rsidRDefault="007B28AB" w:rsidP="00E00F7D">
            <w:pPr>
              <w:pStyle w:val="rowtabella0"/>
              <w:jc w:val="center"/>
              <w:rPr>
                <w:color w:val="002060"/>
              </w:rPr>
            </w:pPr>
            <w:r w:rsidRPr="00532A2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55B62" w14:textId="77777777" w:rsidR="007B28AB" w:rsidRPr="00532A2B" w:rsidRDefault="007B28AB" w:rsidP="00E00F7D">
            <w:pPr>
              <w:pStyle w:val="rowtabella0"/>
              <w:jc w:val="center"/>
              <w:rPr>
                <w:color w:val="002060"/>
              </w:rPr>
            </w:pPr>
            <w:r w:rsidRPr="00532A2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8D81" w14:textId="77777777" w:rsidR="007B28AB" w:rsidRPr="00532A2B" w:rsidRDefault="007B28AB" w:rsidP="00E00F7D">
            <w:pPr>
              <w:pStyle w:val="rowtabella0"/>
              <w:jc w:val="center"/>
              <w:rPr>
                <w:color w:val="002060"/>
              </w:rPr>
            </w:pPr>
            <w:r w:rsidRPr="00532A2B">
              <w:rPr>
                <w:color w:val="002060"/>
              </w:rPr>
              <w:t>0</w:t>
            </w:r>
          </w:p>
        </w:tc>
      </w:tr>
      <w:tr w:rsidR="007B28AB" w:rsidRPr="00532A2B" w14:paraId="6578A08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5468F" w14:textId="77777777" w:rsidR="007B28AB" w:rsidRPr="00532A2B" w:rsidRDefault="007B28AB" w:rsidP="00E00F7D">
            <w:pPr>
              <w:pStyle w:val="rowtabella0"/>
              <w:rPr>
                <w:color w:val="002060"/>
                <w:lang w:val="es-ES"/>
              </w:rPr>
            </w:pPr>
            <w:r w:rsidRPr="00532A2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C048"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D4607"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330A"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DED2"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F167A"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0749"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4180" w14:textId="77777777" w:rsidR="007B28AB" w:rsidRPr="00532A2B" w:rsidRDefault="007B28AB" w:rsidP="00E00F7D">
            <w:pPr>
              <w:pStyle w:val="rowtabella0"/>
              <w:jc w:val="center"/>
              <w:rPr>
                <w:color w:val="002060"/>
              </w:rPr>
            </w:pPr>
            <w:r w:rsidRPr="00532A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FBE5E"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6E129" w14:textId="77777777" w:rsidR="007B28AB" w:rsidRPr="00532A2B" w:rsidRDefault="007B28AB" w:rsidP="00E00F7D">
            <w:pPr>
              <w:pStyle w:val="rowtabella0"/>
              <w:jc w:val="center"/>
              <w:rPr>
                <w:color w:val="002060"/>
              </w:rPr>
            </w:pPr>
            <w:r w:rsidRPr="00532A2B">
              <w:rPr>
                <w:color w:val="002060"/>
              </w:rPr>
              <w:t>0</w:t>
            </w:r>
          </w:p>
        </w:tc>
      </w:tr>
      <w:tr w:rsidR="007B28AB" w:rsidRPr="00532A2B" w14:paraId="1794C186"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B37BEA" w14:textId="77777777" w:rsidR="007B28AB" w:rsidRPr="00532A2B" w:rsidRDefault="007B28AB" w:rsidP="00E00F7D">
            <w:pPr>
              <w:pStyle w:val="rowtabella0"/>
              <w:rPr>
                <w:color w:val="002060"/>
              </w:rPr>
            </w:pPr>
            <w:r w:rsidRPr="00532A2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992D"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0CAC"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CD43D"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F30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BC89"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DD09" w14:textId="77777777" w:rsidR="007B28AB" w:rsidRPr="00532A2B" w:rsidRDefault="007B28AB" w:rsidP="00E00F7D">
            <w:pPr>
              <w:pStyle w:val="rowtabella0"/>
              <w:jc w:val="center"/>
              <w:rPr>
                <w:color w:val="002060"/>
              </w:rPr>
            </w:pPr>
            <w:r w:rsidRPr="00532A2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997B" w14:textId="77777777" w:rsidR="007B28AB" w:rsidRPr="00532A2B" w:rsidRDefault="007B28AB" w:rsidP="00E00F7D">
            <w:pPr>
              <w:pStyle w:val="rowtabella0"/>
              <w:jc w:val="center"/>
              <w:rPr>
                <w:color w:val="002060"/>
              </w:rPr>
            </w:pPr>
            <w:r w:rsidRPr="00532A2B">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DD39" w14:textId="77777777" w:rsidR="007B28AB" w:rsidRPr="00532A2B" w:rsidRDefault="007B28AB" w:rsidP="00E00F7D">
            <w:pPr>
              <w:pStyle w:val="rowtabella0"/>
              <w:jc w:val="center"/>
              <w:rPr>
                <w:color w:val="002060"/>
              </w:rPr>
            </w:pPr>
            <w:r w:rsidRPr="00532A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1AFDE" w14:textId="77777777" w:rsidR="007B28AB" w:rsidRPr="00532A2B" w:rsidRDefault="007B28AB" w:rsidP="00E00F7D">
            <w:pPr>
              <w:pStyle w:val="rowtabella0"/>
              <w:jc w:val="center"/>
              <w:rPr>
                <w:color w:val="002060"/>
              </w:rPr>
            </w:pPr>
            <w:r w:rsidRPr="00532A2B">
              <w:rPr>
                <w:color w:val="002060"/>
              </w:rPr>
              <w:t>0</w:t>
            </w:r>
          </w:p>
        </w:tc>
      </w:tr>
    </w:tbl>
    <w:p w14:paraId="40D0FE68" w14:textId="77777777" w:rsidR="007B28AB" w:rsidRPr="00532A2B" w:rsidRDefault="007B28AB" w:rsidP="007B28AB">
      <w:pPr>
        <w:pStyle w:val="breakline"/>
        <w:rPr>
          <w:rFonts w:eastAsiaTheme="minorEastAsia"/>
          <w:color w:val="002060"/>
        </w:rPr>
      </w:pPr>
    </w:p>
    <w:p w14:paraId="2CBCB59F" w14:textId="77777777" w:rsidR="007B28AB" w:rsidRPr="00532A2B" w:rsidRDefault="007B28AB" w:rsidP="007B28AB">
      <w:pPr>
        <w:pStyle w:val="breakline"/>
        <w:rPr>
          <w:color w:val="002060"/>
        </w:rPr>
      </w:pPr>
    </w:p>
    <w:p w14:paraId="5E90666F" w14:textId="77777777" w:rsidR="007B28AB" w:rsidRPr="00532A2B" w:rsidRDefault="007B28AB" w:rsidP="007B28AB">
      <w:pPr>
        <w:pStyle w:val="sottotitolocampionato10"/>
        <w:rPr>
          <w:color w:val="002060"/>
        </w:rPr>
      </w:pPr>
      <w:r w:rsidRPr="00532A2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17CEED13"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689B6"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DFFB5"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78E81"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2DD35"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CF4EC"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CE432"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AF95B"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CCB77"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63892"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5168C" w14:textId="77777777" w:rsidR="007B28AB" w:rsidRPr="00532A2B" w:rsidRDefault="007B28AB" w:rsidP="00E00F7D">
            <w:pPr>
              <w:pStyle w:val="headertabella0"/>
              <w:rPr>
                <w:color w:val="002060"/>
              </w:rPr>
            </w:pPr>
            <w:r w:rsidRPr="00532A2B">
              <w:rPr>
                <w:color w:val="002060"/>
              </w:rPr>
              <w:t>PE</w:t>
            </w:r>
          </w:p>
        </w:tc>
      </w:tr>
      <w:tr w:rsidR="007B28AB" w:rsidRPr="00532A2B" w14:paraId="0593C471"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9C12C" w14:textId="77777777" w:rsidR="007B28AB" w:rsidRPr="00532A2B" w:rsidRDefault="007B28AB" w:rsidP="00E00F7D">
            <w:pPr>
              <w:pStyle w:val="rowtabella0"/>
              <w:rPr>
                <w:color w:val="002060"/>
              </w:rPr>
            </w:pPr>
            <w:r w:rsidRPr="00532A2B">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BBEF"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788B"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F5997"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CE1AD"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A924C"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4F8A" w14:textId="77777777" w:rsidR="007B28AB" w:rsidRPr="00532A2B" w:rsidRDefault="007B28AB" w:rsidP="00E00F7D">
            <w:pPr>
              <w:pStyle w:val="rowtabella0"/>
              <w:jc w:val="center"/>
              <w:rPr>
                <w:color w:val="002060"/>
              </w:rPr>
            </w:pPr>
            <w:r w:rsidRPr="00532A2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74A7C"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395C"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4EBF" w14:textId="77777777" w:rsidR="007B28AB" w:rsidRPr="00532A2B" w:rsidRDefault="007B28AB" w:rsidP="00E00F7D">
            <w:pPr>
              <w:pStyle w:val="rowtabella0"/>
              <w:jc w:val="center"/>
              <w:rPr>
                <w:color w:val="002060"/>
              </w:rPr>
            </w:pPr>
            <w:r w:rsidRPr="00532A2B">
              <w:rPr>
                <w:color w:val="002060"/>
              </w:rPr>
              <w:t>0</w:t>
            </w:r>
          </w:p>
        </w:tc>
      </w:tr>
      <w:tr w:rsidR="007B28AB" w:rsidRPr="00532A2B" w14:paraId="08E4DE9F"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3C85E" w14:textId="77777777" w:rsidR="007B28AB" w:rsidRPr="00532A2B" w:rsidRDefault="007B28AB" w:rsidP="00E00F7D">
            <w:pPr>
              <w:pStyle w:val="rowtabella0"/>
              <w:rPr>
                <w:color w:val="002060"/>
              </w:rPr>
            </w:pPr>
            <w:r w:rsidRPr="00532A2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8329"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7A8A"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7ADEA"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7C32C"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74EAA"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CE50" w14:textId="77777777" w:rsidR="007B28AB" w:rsidRPr="00532A2B" w:rsidRDefault="007B28AB" w:rsidP="00E00F7D">
            <w:pPr>
              <w:pStyle w:val="rowtabella0"/>
              <w:jc w:val="center"/>
              <w:rPr>
                <w:color w:val="002060"/>
              </w:rPr>
            </w:pPr>
            <w:r w:rsidRPr="00532A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4A4F7" w14:textId="77777777" w:rsidR="007B28AB" w:rsidRPr="00532A2B" w:rsidRDefault="007B28AB" w:rsidP="00E00F7D">
            <w:pPr>
              <w:pStyle w:val="rowtabella0"/>
              <w:jc w:val="center"/>
              <w:rPr>
                <w:color w:val="002060"/>
              </w:rPr>
            </w:pPr>
            <w:r w:rsidRPr="00532A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394D" w14:textId="77777777" w:rsidR="007B28AB" w:rsidRPr="00532A2B" w:rsidRDefault="007B28AB" w:rsidP="00E00F7D">
            <w:pPr>
              <w:pStyle w:val="rowtabella0"/>
              <w:jc w:val="center"/>
              <w:rPr>
                <w:color w:val="002060"/>
              </w:rPr>
            </w:pPr>
            <w:r w:rsidRPr="00532A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800D5" w14:textId="77777777" w:rsidR="007B28AB" w:rsidRPr="00532A2B" w:rsidRDefault="007B28AB" w:rsidP="00E00F7D">
            <w:pPr>
              <w:pStyle w:val="rowtabella0"/>
              <w:jc w:val="center"/>
              <w:rPr>
                <w:color w:val="002060"/>
              </w:rPr>
            </w:pPr>
            <w:r w:rsidRPr="00532A2B">
              <w:rPr>
                <w:color w:val="002060"/>
              </w:rPr>
              <w:t>0</w:t>
            </w:r>
          </w:p>
        </w:tc>
      </w:tr>
      <w:tr w:rsidR="007B28AB" w:rsidRPr="00532A2B" w14:paraId="2C4217FF"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D3B2C" w14:textId="77777777" w:rsidR="007B28AB" w:rsidRPr="00532A2B" w:rsidRDefault="007B28AB" w:rsidP="00E00F7D">
            <w:pPr>
              <w:pStyle w:val="rowtabella0"/>
              <w:rPr>
                <w:color w:val="002060"/>
              </w:rPr>
            </w:pPr>
            <w:r w:rsidRPr="00532A2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3F6C6"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0A6E"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00B95"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92301"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A8F7"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EF023" w14:textId="77777777" w:rsidR="007B28AB" w:rsidRPr="00532A2B" w:rsidRDefault="007B28AB" w:rsidP="00E00F7D">
            <w:pPr>
              <w:pStyle w:val="rowtabella0"/>
              <w:jc w:val="center"/>
              <w:rPr>
                <w:color w:val="002060"/>
              </w:rPr>
            </w:pPr>
            <w:r w:rsidRPr="00532A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F317A" w14:textId="77777777" w:rsidR="007B28AB" w:rsidRPr="00532A2B" w:rsidRDefault="007B28AB" w:rsidP="00E00F7D">
            <w:pPr>
              <w:pStyle w:val="rowtabella0"/>
              <w:jc w:val="center"/>
              <w:rPr>
                <w:color w:val="002060"/>
              </w:rPr>
            </w:pPr>
            <w:r w:rsidRPr="00532A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9E916"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FF40B" w14:textId="77777777" w:rsidR="007B28AB" w:rsidRPr="00532A2B" w:rsidRDefault="007B28AB" w:rsidP="00E00F7D">
            <w:pPr>
              <w:pStyle w:val="rowtabella0"/>
              <w:jc w:val="center"/>
              <w:rPr>
                <w:color w:val="002060"/>
              </w:rPr>
            </w:pPr>
            <w:r w:rsidRPr="00532A2B">
              <w:rPr>
                <w:color w:val="002060"/>
              </w:rPr>
              <w:t>0</w:t>
            </w:r>
          </w:p>
        </w:tc>
      </w:tr>
      <w:tr w:rsidR="007B28AB" w:rsidRPr="00532A2B" w14:paraId="252B093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F6ED8" w14:textId="77777777" w:rsidR="007B28AB" w:rsidRPr="00532A2B" w:rsidRDefault="007B28AB" w:rsidP="00E00F7D">
            <w:pPr>
              <w:pStyle w:val="rowtabella0"/>
              <w:rPr>
                <w:color w:val="002060"/>
                <w:lang w:val="es-ES"/>
              </w:rPr>
            </w:pPr>
            <w:r w:rsidRPr="00532A2B">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532C"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9ED1"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9DFB"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68CB"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1FF1"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0457B" w14:textId="77777777" w:rsidR="007B28AB" w:rsidRPr="00532A2B" w:rsidRDefault="007B28AB" w:rsidP="00E00F7D">
            <w:pPr>
              <w:pStyle w:val="rowtabella0"/>
              <w:jc w:val="center"/>
              <w:rPr>
                <w:color w:val="002060"/>
              </w:rPr>
            </w:pPr>
            <w:r w:rsidRPr="00532A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4CF0" w14:textId="77777777" w:rsidR="007B28AB" w:rsidRPr="00532A2B" w:rsidRDefault="007B28AB" w:rsidP="00E00F7D">
            <w:pPr>
              <w:pStyle w:val="rowtabella0"/>
              <w:jc w:val="center"/>
              <w:rPr>
                <w:color w:val="002060"/>
              </w:rPr>
            </w:pPr>
            <w:r w:rsidRPr="00532A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25113"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4775" w14:textId="77777777" w:rsidR="007B28AB" w:rsidRPr="00532A2B" w:rsidRDefault="007B28AB" w:rsidP="00E00F7D">
            <w:pPr>
              <w:pStyle w:val="rowtabella0"/>
              <w:jc w:val="center"/>
              <w:rPr>
                <w:color w:val="002060"/>
              </w:rPr>
            </w:pPr>
            <w:r w:rsidRPr="00532A2B">
              <w:rPr>
                <w:color w:val="002060"/>
              </w:rPr>
              <w:t>0</w:t>
            </w:r>
          </w:p>
        </w:tc>
      </w:tr>
      <w:tr w:rsidR="007B28AB" w:rsidRPr="00532A2B" w14:paraId="7F0DB6AA"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DD8F9" w14:textId="77777777" w:rsidR="007B28AB" w:rsidRPr="00532A2B" w:rsidRDefault="007B28AB" w:rsidP="00E00F7D">
            <w:pPr>
              <w:pStyle w:val="rowtabella0"/>
              <w:rPr>
                <w:color w:val="002060"/>
              </w:rPr>
            </w:pPr>
            <w:r w:rsidRPr="00532A2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BFAB"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ADCAA"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01B8E"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0076"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7BAB"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92FEE"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8B02"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1CBDA"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5B69" w14:textId="77777777" w:rsidR="007B28AB" w:rsidRPr="00532A2B" w:rsidRDefault="007B28AB" w:rsidP="00E00F7D">
            <w:pPr>
              <w:pStyle w:val="rowtabella0"/>
              <w:jc w:val="center"/>
              <w:rPr>
                <w:color w:val="002060"/>
              </w:rPr>
            </w:pPr>
            <w:r w:rsidRPr="00532A2B">
              <w:rPr>
                <w:color w:val="002060"/>
              </w:rPr>
              <w:t>0</w:t>
            </w:r>
          </w:p>
        </w:tc>
      </w:tr>
      <w:tr w:rsidR="007B28AB" w:rsidRPr="00532A2B" w14:paraId="128A1C4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58AC6" w14:textId="77777777" w:rsidR="007B28AB" w:rsidRPr="00532A2B" w:rsidRDefault="007B28AB" w:rsidP="00E00F7D">
            <w:pPr>
              <w:pStyle w:val="rowtabella0"/>
              <w:rPr>
                <w:color w:val="002060"/>
              </w:rPr>
            </w:pPr>
            <w:r w:rsidRPr="00532A2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9A0E0"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8E23"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A99C"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97CB"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92394"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6E6FE"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86C6C"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45662"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2BDDA" w14:textId="77777777" w:rsidR="007B28AB" w:rsidRPr="00532A2B" w:rsidRDefault="007B28AB" w:rsidP="00E00F7D">
            <w:pPr>
              <w:pStyle w:val="rowtabella0"/>
              <w:jc w:val="center"/>
              <w:rPr>
                <w:color w:val="002060"/>
              </w:rPr>
            </w:pPr>
            <w:r w:rsidRPr="00532A2B">
              <w:rPr>
                <w:color w:val="002060"/>
              </w:rPr>
              <w:t>0</w:t>
            </w:r>
          </w:p>
        </w:tc>
      </w:tr>
      <w:tr w:rsidR="007B28AB" w:rsidRPr="00532A2B" w14:paraId="61498DC4"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B9F97" w14:textId="77777777" w:rsidR="007B28AB" w:rsidRPr="00532A2B" w:rsidRDefault="007B28AB" w:rsidP="00E00F7D">
            <w:pPr>
              <w:pStyle w:val="rowtabella0"/>
              <w:rPr>
                <w:color w:val="002060"/>
              </w:rPr>
            </w:pPr>
            <w:r w:rsidRPr="00532A2B">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4EDA"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E9B8"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2098"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3EAA"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5B242"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47826" w14:textId="77777777" w:rsidR="007B28AB" w:rsidRPr="00532A2B" w:rsidRDefault="007B28AB" w:rsidP="00E00F7D">
            <w:pPr>
              <w:pStyle w:val="rowtabella0"/>
              <w:jc w:val="center"/>
              <w:rPr>
                <w:color w:val="002060"/>
              </w:rPr>
            </w:pPr>
            <w:r w:rsidRPr="00532A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23268" w14:textId="77777777" w:rsidR="007B28AB" w:rsidRPr="00532A2B" w:rsidRDefault="007B28AB" w:rsidP="00E00F7D">
            <w:pPr>
              <w:pStyle w:val="rowtabella0"/>
              <w:jc w:val="center"/>
              <w:rPr>
                <w:color w:val="002060"/>
              </w:rPr>
            </w:pPr>
            <w:r w:rsidRPr="00532A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8923"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D6E3" w14:textId="77777777" w:rsidR="007B28AB" w:rsidRPr="00532A2B" w:rsidRDefault="007B28AB" w:rsidP="00E00F7D">
            <w:pPr>
              <w:pStyle w:val="rowtabella0"/>
              <w:jc w:val="center"/>
              <w:rPr>
                <w:color w:val="002060"/>
              </w:rPr>
            </w:pPr>
            <w:r w:rsidRPr="00532A2B">
              <w:rPr>
                <w:color w:val="002060"/>
              </w:rPr>
              <w:t>0</w:t>
            </w:r>
          </w:p>
        </w:tc>
      </w:tr>
      <w:tr w:rsidR="007B28AB" w:rsidRPr="00532A2B" w14:paraId="4E47351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08718" w14:textId="77777777" w:rsidR="007B28AB" w:rsidRPr="00532A2B" w:rsidRDefault="007B28AB" w:rsidP="00E00F7D">
            <w:pPr>
              <w:pStyle w:val="rowtabella0"/>
              <w:rPr>
                <w:color w:val="002060"/>
              </w:rPr>
            </w:pPr>
            <w:r w:rsidRPr="00532A2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B9D54"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71CA"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16CB"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3D5E"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F0DE7"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06B9"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BCB4"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70289"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FDA2" w14:textId="77777777" w:rsidR="007B28AB" w:rsidRPr="00532A2B" w:rsidRDefault="007B28AB" w:rsidP="00E00F7D">
            <w:pPr>
              <w:pStyle w:val="rowtabella0"/>
              <w:jc w:val="center"/>
              <w:rPr>
                <w:color w:val="002060"/>
              </w:rPr>
            </w:pPr>
            <w:r w:rsidRPr="00532A2B">
              <w:rPr>
                <w:color w:val="002060"/>
              </w:rPr>
              <w:t>0</w:t>
            </w:r>
          </w:p>
        </w:tc>
      </w:tr>
      <w:tr w:rsidR="007B28AB" w:rsidRPr="00532A2B" w14:paraId="3F74A9C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BF23F" w14:textId="77777777" w:rsidR="007B28AB" w:rsidRPr="00532A2B" w:rsidRDefault="007B28AB" w:rsidP="00E00F7D">
            <w:pPr>
              <w:pStyle w:val="rowtabella0"/>
              <w:rPr>
                <w:color w:val="002060"/>
              </w:rPr>
            </w:pPr>
            <w:r w:rsidRPr="00532A2B">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91448"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BED3D"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92A41"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6EB6F"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E9C7"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32B7" w14:textId="77777777" w:rsidR="007B28AB" w:rsidRPr="00532A2B" w:rsidRDefault="007B28AB" w:rsidP="00E00F7D">
            <w:pPr>
              <w:pStyle w:val="rowtabella0"/>
              <w:jc w:val="center"/>
              <w:rPr>
                <w:color w:val="002060"/>
              </w:rPr>
            </w:pPr>
            <w:r w:rsidRPr="00532A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94B88" w14:textId="77777777" w:rsidR="007B28AB" w:rsidRPr="00532A2B" w:rsidRDefault="007B28AB" w:rsidP="00E00F7D">
            <w:pPr>
              <w:pStyle w:val="rowtabella0"/>
              <w:jc w:val="center"/>
              <w:rPr>
                <w:color w:val="002060"/>
              </w:rPr>
            </w:pPr>
            <w:r w:rsidRPr="00532A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6AF5"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2EF2" w14:textId="77777777" w:rsidR="007B28AB" w:rsidRPr="00532A2B" w:rsidRDefault="007B28AB" w:rsidP="00E00F7D">
            <w:pPr>
              <w:pStyle w:val="rowtabella0"/>
              <w:jc w:val="center"/>
              <w:rPr>
                <w:color w:val="002060"/>
              </w:rPr>
            </w:pPr>
            <w:r w:rsidRPr="00532A2B">
              <w:rPr>
                <w:color w:val="002060"/>
              </w:rPr>
              <w:t>0</w:t>
            </w:r>
          </w:p>
        </w:tc>
      </w:tr>
      <w:tr w:rsidR="007B28AB" w:rsidRPr="00532A2B" w14:paraId="6AC9624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2AD34" w14:textId="77777777" w:rsidR="007B28AB" w:rsidRPr="00532A2B" w:rsidRDefault="007B28AB" w:rsidP="00E00F7D">
            <w:pPr>
              <w:pStyle w:val="rowtabella0"/>
              <w:rPr>
                <w:color w:val="002060"/>
              </w:rPr>
            </w:pPr>
            <w:r w:rsidRPr="00532A2B">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A9A3"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B4E5"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9792"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A8D5"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E9B1"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0FDDF"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344B" w14:textId="77777777" w:rsidR="007B28AB" w:rsidRPr="00532A2B" w:rsidRDefault="007B28AB" w:rsidP="00E00F7D">
            <w:pPr>
              <w:pStyle w:val="rowtabella0"/>
              <w:jc w:val="center"/>
              <w:rPr>
                <w:color w:val="002060"/>
              </w:rPr>
            </w:pPr>
            <w:r w:rsidRPr="00532A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B0ABF"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811A2" w14:textId="77777777" w:rsidR="007B28AB" w:rsidRPr="00532A2B" w:rsidRDefault="007B28AB" w:rsidP="00E00F7D">
            <w:pPr>
              <w:pStyle w:val="rowtabella0"/>
              <w:jc w:val="center"/>
              <w:rPr>
                <w:color w:val="002060"/>
              </w:rPr>
            </w:pPr>
            <w:r w:rsidRPr="00532A2B">
              <w:rPr>
                <w:color w:val="002060"/>
              </w:rPr>
              <w:t>0</w:t>
            </w:r>
          </w:p>
        </w:tc>
      </w:tr>
      <w:tr w:rsidR="007B28AB" w:rsidRPr="00532A2B" w14:paraId="04E879D4"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CCD8F" w14:textId="77777777" w:rsidR="007B28AB" w:rsidRPr="00532A2B" w:rsidRDefault="007B28AB" w:rsidP="00E00F7D">
            <w:pPr>
              <w:pStyle w:val="rowtabella0"/>
              <w:rPr>
                <w:color w:val="002060"/>
              </w:rPr>
            </w:pPr>
            <w:r w:rsidRPr="00532A2B">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B999"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E378"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57FA"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BC28"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160F"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A1AE3" w14:textId="77777777" w:rsidR="007B28AB" w:rsidRPr="00532A2B" w:rsidRDefault="007B28AB" w:rsidP="00E00F7D">
            <w:pPr>
              <w:pStyle w:val="rowtabella0"/>
              <w:jc w:val="center"/>
              <w:rPr>
                <w:color w:val="002060"/>
              </w:rPr>
            </w:pPr>
            <w:r w:rsidRPr="00532A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3D59" w14:textId="77777777" w:rsidR="007B28AB" w:rsidRPr="00532A2B" w:rsidRDefault="007B28AB" w:rsidP="00E00F7D">
            <w:pPr>
              <w:pStyle w:val="rowtabella0"/>
              <w:jc w:val="center"/>
              <w:rPr>
                <w:color w:val="002060"/>
              </w:rPr>
            </w:pPr>
            <w:r w:rsidRPr="00532A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52BA"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89C8" w14:textId="77777777" w:rsidR="007B28AB" w:rsidRPr="00532A2B" w:rsidRDefault="007B28AB" w:rsidP="00E00F7D">
            <w:pPr>
              <w:pStyle w:val="rowtabella0"/>
              <w:jc w:val="center"/>
              <w:rPr>
                <w:color w:val="002060"/>
              </w:rPr>
            </w:pPr>
            <w:r w:rsidRPr="00532A2B">
              <w:rPr>
                <w:color w:val="002060"/>
              </w:rPr>
              <w:t>0</w:t>
            </w:r>
          </w:p>
        </w:tc>
      </w:tr>
      <w:tr w:rsidR="007B28AB" w:rsidRPr="00532A2B" w14:paraId="4283BBBC"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66805" w14:textId="77777777" w:rsidR="007B28AB" w:rsidRPr="00532A2B" w:rsidRDefault="007B28AB" w:rsidP="00E00F7D">
            <w:pPr>
              <w:pStyle w:val="rowtabella0"/>
              <w:rPr>
                <w:color w:val="002060"/>
              </w:rPr>
            </w:pPr>
            <w:r w:rsidRPr="00532A2B">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75E3"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458C9"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EF043"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FAA0"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C67C"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54E5B"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9B3A" w14:textId="77777777" w:rsidR="007B28AB" w:rsidRPr="00532A2B" w:rsidRDefault="007B28AB" w:rsidP="00E00F7D">
            <w:pPr>
              <w:pStyle w:val="rowtabella0"/>
              <w:jc w:val="center"/>
              <w:rPr>
                <w:color w:val="002060"/>
              </w:rPr>
            </w:pPr>
            <w:r w:rsidRPr="00532A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ED352"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DB3B3" w14:textId="77777777" w:rsidR="007B28AB" w:rsidRPr="00532A2B" w:rsidRDefault="007B28AB" w:rsidP="00E00F7D">
            <w:pPr>
              <w:pStyle w:val="rowtabella0"/>
              <w:jc w:val="center"/>
              <w:rPr>
                <w:color w:val="002060"/>
              </w:rPr>
            </w:pPr>
            <w:r w:rsidRPr="00532A2B">
              <w:rPr>
                <w:color w:val="002060"/>
              </w:rPr>
              <w:t>0</w:t>
            </w:r>
          </w:p>
        </w:tc>
      </w:tr>
      <w:tr w:rsidR="007B28AB" w:rsidRPr="00532A2B" w14:paraId="0E8EB200"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5EFBE" w14:textId="77777777" w:rsidR="007B28AB" w:rsidRPr="00532A2B" w:rsidRDefault="007B28AB" w:rsidP="00E00F7D">
            <w:pPr>
              <w:pStyle w:val="rowtabella0"/>
              <w:rPr>
                <w:color w:val="002060"/>
              </w:rPr>
            </w:pPr>
            <w:r w:rsidRPr="00532A2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1AB4"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C143B"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CEAF"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F2B3"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CC926"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5DB1" w14:textId="77777777" w:rsidR="007B28AB" w:rsidRPr="00532A2B" w:rsidRDefault="007B28AB" w:rsidP="00E00F7D">
            <w:pPr>
              <w:pStyle w:val="rowtabella0"/>
              <w:jc w:val="center"/>
              <w:rPr>
                <w:color w:val="002060"/>
              </w:rPr>
            </w:pPr>
            <w:r w:rsidRPr="00532A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338F"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6C0C6"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E653D" w14:textId="77777777" w:rsidR="007B28AB" w:rsidRPr="00532A2B" w:rsidRDefault="007B28AB" w:rsidP="00E00F7D">
            <w:pPr>
              <w:pStyle w:val="rowtabella0"/>
              <w:jc w:val="center"/>
              <w:rPr>
                <w:color w:val="002060"/>
              </w:rPr>
            </w:pPr>
            <w:r w:rsidRPr="00532A2B">
              <w:rPr>
                <w:color w:val="002060"/>
              </w:rPr>
              <w:t>0</w:t>
            </w:r>
          </w:p>
        </w:tc>
      </w:tr>
      <w:tr w:rsidR="007B28AB" w:rsidRPr="00532A2B" w14:paraId="76C5D30A"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4F5F80" w14:textId="77777777" w:rsidR="007B28AB" w:rsidRPr="00532A2B" w:rsidRDefault="007B28AB" w:rsidP="00E00F7D">
            <w:pPr>
              <w:pStyle w:val="rowtabella0"/>
              <w:rPr>
                <w:color w:val="002060"/>
              </w:rPr>
            </w:pPr>
            <w:r w:rsidRPr="00532A2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F7F80"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B2EB6"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BD475"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26C43"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256D"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88D54" w14:textId="77777777" w:rsidR="007B28AB" w:rsidRPr="00532A2B" w:rsidRDefault="007B28AB" w:rsidP="00E00F7D">
            <w:pPr>
              <w:pStyle w:val="rowtabella0"/>
              <w:jc w:val="center"/>
              <w:rPr>
                <w:color w:val="002060"/>
              </w:rPr>
            </w:pPr>
            <w:r w:rsidRPr="00532A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BB57" w14:textId="77777777" w:rsidR="007B28AB" w:rsidRPr="00532A2B" w:rsidRDefault="007B28AB" w:rsidP="00E00F7D">
            <w:pPr>
              <w:pStyle w:val="rowtabella0"/>
              <w:jc w:val="center"/>
              <w:rPr>
                <w:color w:val="002060"/>
              </w:rPr>
            </w:pPr>
            <w:r w:rsidRPr="00532A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BAB1"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FA15" w14:textId="77777777" w:rsidR="007B28AB" w:rsidRPr="00532A2B" w:rsidRDefault="007B28AB" w:rsidP="00E00F7D">
            <w:pPr>
              <w:pStyle w:val="rowtabella0"/>
              <w:jc w:val="center"/>
              <w:rPr>
                <w:color w:val="002060"/>
              </w:rPr>
            </w:pPr>
            <w:r w:rsidRPr="00532A2B">
              <w:rPr>
                <w:color w:val="002060"/>
              </w:rPr>
              <w:t>0</w:t>
            </w:r>
          </w:p>
        </w:tc>
      </w:tr>
    </w:tbl>
    <w:p w14:paraId="1E3E178D" w14:textId="77777777" w:rsidR="007B28AB" w:rsidRPr="00532A2B" w:rsidRDefault="007B28AB" w:rsidP="007B28AB">
      <w:pPr>
        <w:pStyle w:val="breakline"/>
        <w:rPr>
          <w:rFonts w:eastAsiaTheme="minorEastAsia"/>
          <w:color w:val="002060"/>
        </w:rPr>
      </w:pPr>
    </w:p>
    <w:p w14:paraId="4F1A4BDF" w14:textId="77777777" w:rsidR="007B28AB" w:rsidRPr="00532A2B" w:rsidRDefault="007B28AB" w:rsidP="007B28AB">
      <w:pPr>
        <w:pStyle w:val="breakline"/>
        <w:rPr>
          <w:color w:val="002060"/>
        </w:rPr>
      </w:pPr>
    </w:p>
    <w:p w14:paraId="3EDD8713" w14:textId="77777777" w:rsidR="007B28AB" w:rsidRPr="00532A2B" w:rsidRDefault="007B28AB" w:rsidP="007B28AB">
      <w:pPr>
        <w:pStyle w:val="sottotitolocampionato10"/>
        <w:rPr>
          <w:color w:val="002060"/>
        </w:rPr>
      </w:pPr>
      <w:r w:rsidRPr="00532A2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50D5D880"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3AE4E"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2CE56"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29794"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DD68B"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C5ACD"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44F2D"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E4FFB"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F39D5"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A7E91"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64084" w14:textId="77777777" w:rsidR="007B28AB" w:rsidRPr="00532A2B" w:rsidRDefault="007B28AB" w:rsidP="00E00F7D">
            <w:pPr>
              <w:pStyle w:val="headertabella0"/>
              <w:rPr>
                <w:color w:val="002060"/>
              </w:rPr>
            </w:pPr>
            <w:r w:rsidRPr="00532A2B">
              <w:rPr>
                <w:color w:val="002060"/>
              </w:rPr>
              <w:t>PE</w:t>
            </w:r>
          </w:p>
        </w:tc>
      </w:tr>
      <w:tr w:rsidR="007B28AB" w:rsidRPr="00532A2B" w14:paraId="15DD8A59"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DF8A75" w14:textId="77777777" w:rsidR="007B28AB" w:rsidRPr="00532A2B" w:rsidRDefault="007B28AB" w:rsidP="00E00F7D">
            <w:pPr>
              <w:pStyle w:val="rowtabella0"/>
              <w:rPr>
                <w:color w:val="002060"/>
              </w:rPr>
            </w:pPr>
            <w:r w:rsidRPr="00532A2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69D2"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636D"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00AD"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A98A"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F1EB"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9599" w14:textId="77777777" w:rsidR="007B28AB" w:rsidRPr="00532A2B" w:rsidRDefault="007B28AB" w:rsidP="00E00F7D">
            <w:pPr>
              <w:pStyle w:val="rowtabella0"/>
              <w:jc w:val="center"/>
              <w:rPr>
                <w:color w:val="002060"/>
              </w:rPr>
            </w:pPr>
            <w:r w:rsidRPr="00532A2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BE2A"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11DA" w14:textId="77777777" w:rsidR="007B28AB" w:rsidRPr="00532A2B" w:rsidRDefault="007B28AB" w:rsidP="00E00F7D">
            <w:pPr>
              <w:pStyle w:val="rowtabella0"/>
              <w:jc w:val="center"/>
              <w:rPr>
                <w:color w:val="002060"/>
              </w:rPr>
            </w:pPr>
            <w:r w:rsidRPr="00532A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7B57" w14:textId="77777777" w:rsidR="007B28AB" w:rsidRPr="00532A2B" w:rsidRDefault="007B28AB" w:rsidP="00E00F7D">
            <w:pPr>
              <w:pStyle w:val="rowtabella0"/>
              <w:jc w:val="center"/>
              <w:rPr>
                <w:color w:val="002060"/>
              </w:rPr>
            </w:pPr>
            <w:r w:rsidRPr="00532A2B">
              <w:rPr>
                <w:color w:val="002060"/>
              </w:rPr>
              <w:t>0</w:t>
            </w:r>
          </w:p>
        </w:tc>
      </w:tr>
      <w:tr w:rsidR="007B28AB" w:rsidRPr="00532A2B" w14:paraId="20FFAF0A"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1230A" w14:textId="77777777" w:rsidR="007B28AB" w:rsidRPr="00532A2B" w:rsidRDefault="007B28AB" w:rsidP="00E00F7D">
            <w:pPr>
              <w:pStyle w:val="rowtabella0"/>
              <w:rPr>
                <w:color w:val="002060"/>
              </w:rPr>
            </w:pPr>
            <w:r w:rsidRPr="00532A2B">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A2500"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6046"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06DE"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03748"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5ADAE"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4D4F5" w14:textId="77777777" w:rsidR="007B28AB" w:rsidRPr="00532A2B" w:rsidRDefault="007B28AB" w:rsidP="00E00F7D">
            <w:pPr>
              <w:pStyle w:val="rowtabella0"/>
              <w:jc w:val="center"/>
              <w:rPr>
                <w:color w:val="002060"/>
              </w:rPr>
            </w:pPr>
            <w:r w:rsidRPr="00532A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B8CF"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B624"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84DDC" w14:textId="77777777" w:rsidR="007B28AB" w:rsidRPr="00532A2B" w:rsidRDefault="007B28AB" w:rsidP="00E00F7D">
            <w:pPr>
              <w:pStyle w:val="rowtabella0"/>
              <w:jc w:val="center"/>
              <w:rPr>
                <w:color w:val="002060"/>
              </w:rPr>
            </w:pPr>
            <w:r w:rsidRPr="00532A2B">
              <w:rPr>
                <w:color w:val="002060"/>
              </w:rPr>
              <w:t>0</w:t>
            </w:r>
          </w:p>
        </w:tc>
      </w:tr>
      <w:tr w:rsidR="007B28AB" w:rsidRPr="00532A2B" w14:paraId="3FCE3A84"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ADC5E" w14:textId="77777777" w:rsidR="007B28AB" w:rsidRPr="00532A2B" w:rsidRDefault="007B28AB" w:rsidP="00E00F7D">
            <w:pPr>
              <w:pStyle w:val="rowtabella0"/>
              <w:rPr>
                <w:color w:val="002060"/>
              </w:rPr>
            </w:pPr>
            <w:r w:rsidRPr="00532A2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4AB6F"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19E62"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6065E"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F2C25"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8C25"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0EEE" w14:textId="77777777" w:rsidR="007B28AB" w:rsidRPr="00532A2B" w:rsidRDefault="007B28AB" w:rsidP="00E00F7D">
            <w:pPr>
              <w:pStyle w:val="rowtabella0"/>
              <w:jc w:val="center"/>
              <w:rPr>
                <w:color w:val="002060"/>
              </w:rPr>
            </w:pPr>
            <w:r w:rsidRPr="00532A2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8FBC"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1FFE0" w14:textId="77777777" w:rsidR="007B28AB" w:rsidRPr="00532A2B" w:rsidRDefault="007B28AB" w:rsidP="00E00F7D">
            <w:pPr>
              <w:pStyle w:val="rowtabella0"/>
              <w:jc w:val="center"/>
              <w:rPr>
                <w:color w:val="002060"/>
              </w:rPr>
            </w:pPr>
            <w:r w:rsidRPr="00532A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239BF" w14:textId="77777777" w:rsidR="007B28AB" w:rsidRPr="00532A2B" w:rsidRDefault="007B28AB" w:rsidP="00E00F7D">
            <w:pPr>
              <w:pStyle w:val="rowtabella0"/>
              <w:jc w:val="center"/>
              <w:rPr>
                <w:color w:val="002060"/>
              </w:rPr>
            </w:pPr>
            <w:r w:rsidRPr="00532A2B">
              <w:rPr>
                <w:color w:val="002060"/>
              </w:rPr>
              <w:t>0</w:t>
            </w:r>
          </w:p>
        </w:tc>
      </w:tr>
      <w:tr w:rsidR="007B28AB" w:rsidRPr="00532A2B" w14:paraId="1F884434"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7A388" w14:textId="77777777" w:rsidR="007B28AB" w:rsidRPr="00532A2B" w:rsidRDefault="007B28AB" w:rsidP="00E00F7D">
            <w:pPr>
              <w:pStyle w:val="rowtabella0"/>
              <w:rPr>
                <w:color w:val="002060"/>
              </w:rPr>
            </w:pPr>
            <w:r w:rsidRPr="00532A2B">
              <w:rPr>
                <w:color w:val="002060"/>
              </w:rPr>
              <w:t xml:space="preserve">A.S.D. </w:t>
            </w:r>
            <w:proofErr w:type="gramStart"/>
            <w:r w:rsidRPr="00532A2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807B"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D3FD"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5A91"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E355B"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C53F"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8A58E"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FDBF"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A6BF7"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CCBEE" w14:textId="77777777" w:rsidR="007B28AB" w:rsidRPr="00532A2B" w:rsidRDefault="007B28AB" w:rsidP="00E00F7D">
            <w:pPr>
              <w:pStyle w:val="rowtabella0"/>
              <w:jc w:val="center"/>
              <w:rPr>
                <w:color w:val="002060"/>
              </w:rPr>
            </w:pPr>
            <w:r w:rsidRPr="00532A2B">
              <w:rPr>
                <w:color w:val="002060"/>
              </w:rPr>
              <w:t>0</w:t>
            </w:r>
          </w:p>
        </w:tc>
      </w:tr>
      <w:tr w:rsidR="007B28AB" w:rsidRPr="00532A2B" w14:paraId="6929AE2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D3118" w14:textId="77777777" w:rsidR="007B28AB" w:rsidRPr="00532A2B" w:rsidRDefault="007B28AB" w:rsidP="00E00F7D">
            <w:pPr>
              <w:pStyle w:val="rowtabella0"/>
              <w:rPr>
                <w:color w:val="002060"/>
              </w:rPr>
            </w:pPr>
            <w:r w:rsidRPr="00532A2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13406"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768A"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53FD"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F22B"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A2C9F"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E90CC" w14:textId="77777777" w:rsidR="007B28AB" w:rsidRPr="00532A2B" w:rsidRDefault="007B28AB" w:rsidP="00E00F7D">
            <w:pPr>
              <w:pStyle w:val="rowtabella0"/>
              <w:jc w:val="center"/>
              <w:rPr>
                <w:color w:val="002060"/>
              </w:rPr>
            </w:pPr>
            <w:r w:rsidRPr="00532A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5D56D"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7F0E"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085C" w14:textId="77777777" w:rsidR="007B28AB" w:rsidRPr="00532A2B" w:rsidRDefault="007B28AB" w:rsidP="00E00F7D">
            <w:pPr>
              <w:pStyle w:val="rowtabella0"/>
              <w:jc w:val="center"/>
              <w:rPr>
                <w:color w:val="002060"/>
              </w:rPr>
            </w:pPr>
            <w:r w:rsidRPr="00532A2B">
              <w:rPr>
                <w:color w:val="002060"/>
              </w:rPr>
              <w:t>0</w:t>
            </w:r>
          </w:p>
        </w:tc>
      </w:tr>
      <w:tr w:rsidR="007B28AB" w:rsidRPr="00532A2B" w14:paraId="68399BE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BDED1" w14:textId="77777777" w:rsidR="007B28AB" w:rsidRPr="00532A2B" w:rsidRDefault="007B28AB" w:rsidP="00E00F7D">
            <w:pPr>
              <w:pStyle w:val="rowtabella0"/>
              <w:rPr>
                <w:color w:val="002060"/>
              </w:rPr>
            </w:pPr>
            <w:r w:rsidRPr="00532A2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FC67"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B44A"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4F8E"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B7CE"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1CAC"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CD39" w14:textId="77777777" w:rsidR="007B28AB" w:rsidRPr="00532A2B" w:rsidRDefault="007B28AB" w:rsidP="00E00F7D">
            <w:pPr>
              <w:pStyle w:val="rowtabella0"/>
              <w:jc w:val="center"/>
              <w:rPr>
                <w:color w:val="002060"/>
              </w:rPr>
            </w:pPr>
            <w:r w:rsidRPr="00532A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0DC46"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37BA"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9D3A9" w14:textId="77777777" w:rsidR="007B28AB" w:rsidRPr="00532A2B" w:rsidRDefault="007B28AB" w:rsidP="00E00F7D">
            <w:pPr>
              <w:pStyle w:val="rowtabella0"/>
              <w:jc w:val="center"/>
              <w:rPr>
                <w:color w:val="002060"/>
              </w:rPr>
            </w:pPr>
            <w:r w:rsidRPr="00532A2B">
              <w:rPr>
                <w:color w:val="002060"/>
              </w:rPr>
              <w:t>0</w:t>
            </w:r>
          </w:p>
        </w:tc>
      </w:tr>
      <w:tr w:rsidR="007B28AB" w:rsidRPr="00532A2B" w14:paraId="37D63850"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E34BA" w14:textId="77777777" w:rsidR="007B28AB" w:rsidRPr="00532A2B" w:rsidRDefault="007B28AB" w:rsidP="00E00F7D">
            <w:pPr>
              <w:pStyle w:val="rowtabella0"/>
              <w:rPr>
                <w:color w:val="002060"/>
              </w:rPr>
            </w:pPr>
            <w:r w:rsidRPr="00532A2B">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98534"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82097"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0EB6"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0508"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9BE20"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FB0A2" w14:textId="77777777" w:rsidR="007B28AB" w:rsidRPr="00532A2B" w:rsidRDefault="007B28AB" w:rsidP="00E00F7D">
            <w:pPr>
              <w:pStyle w:val="rowtabella0"/>
              <w:jc w:val="center"/>
              <w:rPr>
                <w:color w:val="002060"/>
              </w:rPr>
            </w:pPr>
            <w:r w:rsidRPr="00532A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1CFA"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92C4"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2AEA" w14:textId="77777777" w:rsidR="007B28AB" w:rsidRPr="00532A2B" w:rsidRDefault="007B28AB" w:rsidP="00E00F7D">
            <w:pPr>
              <w:pStyle w:val="rowtabella0"/>
              <w:jc w:val="center"/>
              <w:rPr>
                <w:color w:val="002060"/>
              </w:rPr>
            </w:pPr>
            <w:r w:rsidRPr="00532A2B">
              <w:rPr>
                <w:color w:val="002060"/>
              </w:rPr>
              <w:t>0</w:t>
            </w:r>
          </w:p>
        </w:tc>
      </w:tr>
      <w:tr w:rsidR="007B28AB" w:rsidRPr="00532A2B" w14:paraId="3C90038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B1EB8" w14:textId="77777777" w:rsidR="007B28AB" w:rsidRPr="00532A2B" w:rsidRDefault="007B28AB" w:rsidP="00E00F7D">
            <w:pPr>
              <w:pStyle w:val="rowtabella0"/>
              <w:rPr>
                <w:color w:val="002060"/>
              </w:rPr>
            </w:pPr>
            <w:r w:rsidRPr="00532A2B">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64186"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C92DC"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AF251"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ED296"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9111"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2B72" w14:textId="77777777" w:rsidR="007B28AB" w:rsidRPr="00532A2B" w:rsidRDefault="007B28AB" w:rsidP="00E00F7D">
            <w:pPr>
              <w:pStyle w:val="rowtabella0"/>
              <w:jc w:val="center"/>
              <w:rPr>
                <w:color w:val="002060"/>
              </w:rPr>
            </w:pPr>
            <w:r w:rsidRPr="00532A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A680A"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6273D"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C46AC" w14:textId="77777777" w:rsidR="007B28AB" w:rsidRPr="00532A2B" w:rsidRDefault="007B28AB" w:rsidP="00E00F7D">
            <w:pPr>
              <w:pStyle w:val="rowtabella0"/>
              <w:jc w:val="center"/>
              <w:rPr>
                <w:color w:val="002060"/>
              </w:rPr>
            </w:pPr>
            <w:r w:rsidRPr="00532A2B">
              <w:rPr>
                <w:color w:val="002060"/>
              </w:rPr>
              <w:t>0</w:t>
            </w:r>
          </w:p>
        </w:tc>
      </w:tr>
      <w:tr w:rsidR="007B28AB" w:rsidRPr="00532A2B" w14:paraId="573556BC"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46A72" w14:textId="77777777" w:rsidR="007B28AB" w:rsidRPr="00532A2B" w:rsidRDefault="007B28AB" w:rsidP="00E00F7D">
            <w:pPr>
              <w:pStyle w:val="rowtabella0"/>
              <w:rPr>
                <w:color w:val="002060"/>
              </w:rPr>
            </w:pPr>
            <w:r w:rsidRPr="00532A2B">
              <w:rPr>
                <w:color w:val="002060"/>
              </w:rPr>
              <w:lastRenderedPageBreak/>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82CA"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A3E18"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D2033"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8F335"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7184F"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C89A9" w14:textId="77777777" w:rsidR="007B28AB" w:rsidRPr="00532A2B" w:rsidRDefault="007B28AB" w:rsidP="00E00F7D">
            <w:pPr>
              <w:pStyle w:val="rowtabella0"/>
              <w:jc w:val="center"/>
              <w:rPr>
                <w:color w:val="002060"/>
              </w:rPr>
            </w:pPr>
            <w:r w:rsidRPr="00532A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CEB8" w14:textId="77777777" w:rsidR="007B28AB" w:rsidRPr="00532A2B" w:rsidRDefault="007B28AB" w:rsidP="00E00F7D">
            <w:pPr>
              <w:pStyle w:val="rowtabella0"/>
              <w:jc w:val="center"/>
              <w:rPr>
                <w:color w:val="002060"/>
              </w:rPr>
            </w:pPr>
            <w:r w:rsidRPr="00532A2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36C4"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F9CE" w14:textId="77777777" w:rsidR="007B28AB" w:rsidRPr="00532A2B" w:rsidRDefault="007B28AB" w:rsidP="00E00F7D">
            <w:pPr>
              <w:pStyle w:val="rowtabella0"/>
              <w:jc w:val="center"/>
              <w:rPr>
                <w:color w:val="002060"/>
              </w:rPr>
            </w:pPr>
            <w:r w:rsidRPr="00532A2B">
              <w:rPr>
                <w:color w:val="002060"/>
              </w:rPr>
              <w:t>0</w:t>
            </w:r>
          </w:p>
        </w:tc>
      </w:tr>
      <w:tr w:rsidR="007B28AB" w:rsidRPr="00532A2B" w14:paraId="5B7EBF2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D50BA" w14:textId="77777777" w:rsidR="007B28AB" w:rsidRPr="00532A2B" w:rsidRDefault="007B28AB" w:rsidP="00E00F7D">
            <w:pPr>
              <w:pStyle w:val="rowtabella0"/>
              <w:rPr>
                <w:color w:val="002060"/>
              </w:rPr>
            </w:pPr>
            <w:r w:rsidRPr="00532A2B">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EAEAA"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60FC"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8A5A"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5A44"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3A5B1"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399D"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70C5B"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F478"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91B5" w14:textId="77777777" w:rsidR="007B28AB" w:rsidRPr="00532A2B" w:rsidRDefault="007B28AB" w:rsidP="00E00F7D">
            <w:pPr>
              <w:pStyle w:val="rowtabella0"/>
              <w:jc w:val="center"/>
              <w:rPr>
                <w:color w:val="002060"/>
              </w:rPr>
            </w:pPr>
            <w:r w:rsidRPr="00532A2B">
              <w:rPr>
                <w:color w:val="002060"/>
              </w:rPr>
              <w:t>0</w:t>
            </w:r>
          </w:p>
        </w:tc>
      </w:tr>
      <w:tr w:rsidR="007B28AB" w:rsidRPr="00532A2B" w14:paraId="3D823864"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8BC8C" w14:textId="77777777" w:rsidR="007B28AB" w:rsidRPr="00532A2B" w:rsidRDefault="007B28AB" w:rsidP="00E00F7D">
            <w:pPr>
              <w:pStyle w:val="rowtabella0"/>
              <w:rPr>
                <w:color w:val="002060"/>
              </w:rPr>
            </w:pPr>
            <w:r w:rsidRPr="00532A2B">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61E3A"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68F8"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BA07"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A6068"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42A9"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70ECF"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E4A1" w14:textId="77777777" w:rsidR="007B28AB" w:rsidRPr="00532A2B" w:rsidRDefault="007B28AB" w:rsidP="00E00F7D">
            <w:pPr>
              <w:pStyle w:val="rowtabella0"/>
              <w:jc w:val="center"/>
              <w:rPr>
                <w:color w:val="002060"/>
              </w:rPr>
            </w:pPr>
            <w:r w:rsidRPr="00532A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2CEA1"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BDAC" w14:textId="77777777" w:rsidR="007B28AB" w:rsidRPr="00532A2B" w:rsidRDefault="007B28AB" w:rsidP="00E00F7D">
            <w:pPr>
              <w:pStyle w:val="rowtabella0"/>
              <w:jc w:val="center"/>
              <w:rPr>
                <w:color w:val="002060"/>
              </w:rPr>
            </w:pPr>
            <w:r w:rsidRPr="00532A2B">
              <w:rPr>
                <w:color w:val="002060"/>
              </w:rPr>
              <w:t>0</w:t>
            </w:r>
          </w:p>
        </w:tc>
      </w:tr>
      <w:tr w:rsidR="007B28AB" w:rsidRPr="00532A2B" w14:paraId="02E7F304"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BA240D" w14:textId="77777777" w:rsidR="007B28AB" w:rsidRPr="00532A2B" w:rsidRDefault="007B28AB" w:rsidP="00E00F7D">
            <w:pPr>
              <w:pStyle w:val="rowtabella0"/>
              <w:rPr>
                <w:color w:val="002060"/>
                <w:lang w:val="es-ES"/>
              </w:rPr>
            </w:pPr>
            <w:r w:rsidRPr="00532A2B">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5EAC0"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B466"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6F12"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B9FC"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FE72"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A25AB"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EB30" w14:textId="77777777" w:rsidR="007B28AB" w:rsidRPr="00532A2B" w:rsidRDefault="007B28AB" w:rsidP="00E00F7D">
            <w:pPr>
              <w:pStyle w:val="rowtabella0"/>
              <w:jc w:val="center"/>
              <w:rPr>
                <w:color w:val="002060"/>
              </w:rPr>
            </w:pPr>
            <w:r w:rsidRPr="00532A2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50A6" w14:textId="77777777" w:rsidR="007B28AB" w:rsidRPr="00532A2B" w:rsidRDefault="007B28AB" w:rsidP="00E00F7D">
            <w:pPr>
              <w:pStyle w:val="rowtabella0"/>
              <w:jc w:val="center"/>
              <w:rPr>
                <w:color w:val="002060"/>
              </w:rPr>
            </w:pPr>
            <w:r w:rsidRPr="00532A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CE3B3" w14:textId="77777777" w:rsidR="007B28AB" w:rsidRPr="00532A2B" w:rsidRDefault="007B28AB" w:rsidP="00E00F7D">
            <w:pPr>
              <w:pStyle w:val="rowtabella0"/>
              <w:jc w:val="center"/>
              <w:rPr>
                <w:color w:val="002060"/>
              </w:rPr>
            </w:pPr>
            <w:r w:rsidRPr="00532A2B">
              <w:rPr>
                <w:color w:val="002060"/>
              </w:rPr>
              <w:t>0</w:t>
            </w:r>
          </w:p>
        </w:tc>
      </w:tr>
      <w:tr w:rsidR="007B28AB" w:rsidRPr="00532A2B" w14:paraId="1775E94C"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62A1A5" w14:textId="77777777" w:rsidR="007B28AB" w:rsidRPr="00532A2B" w:rsidRDefault="007B28AB" w:rsidP="00E00F7D">
            <w:pPr>
              <w:pStyle w:val="rowtabella0"/>
              <w:rPr>
                <w:color w:val="002060"/>
              </w:rPr>
            </w:pPr>
            <w:r w:rsidRPr="00532A2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FEB78"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931BC"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DCA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C6F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B279"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7D08"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39B23" w14:textId="77777777" w:rsidR="007B28AB" w:rsidRPr="00532A2B" w:rsidRDefault="007B28AB" w:rsidP="00E00F7D">
            <w:pPr>
              <w:pStyle w:val="rowtabella0"/>
              <w:jc w:val="center"/>
              <w:rPr>
                <w:color w:val="002060"/>
              </w:rPr>
            </w:pPr>
            <w:r w:rsidRPr="00532A2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351AE"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12A06" w14:textId="77777777" w:rsidR="007B28AB" w:rsidRPr="00532A2B" w:rsidRDefault="007B28AB" w:rsidP="00E00F7D">
            <w:pPr>
              <w:pStyle w:val="rowtabella0"/>
              <w:jc w:val="center"/>
              <w:rPr>
                <w:color w:val="002060"/>
              </w:rPr>
            </w:pPr>
            <w:r w:rsidRPr="00532A2B">
              <w:rPr>
                <w:color w:val="002060"/>
              </w:rPr>
              <w:t>0</w:t>
            </w:r>
          </w:p>
        </w:tc>
      </w:tr>
    </w:tbl>
    <w:p w14:paraId="2183B62B" w14:textId="77777777" w:rsidR="007B28AB" w:rsidRDefault="007B28AB" w:rsidP="007B28AB">
      <w:pPr>
        <w:pStyle w:val="breakline"/>
        <w:rPr>
          <w:rFonts w:eastAsiaTheme="minorEastAsia"/>
          <w:color w:val="002060"/>
        </w:rPr>
      </w:pPr>
    </w:p>
    <w:p w14:paraId="160CDBA7" w14:textId="77777777" w:rsidR="00F37323" w:rsidRPr="00532A2B" w:rsidRDefault="00F37323" w:rsidP="00F37323">
      <w:pPr>
        <w:pStyle w:val="titoloprinc0"/>
        <w:rPr>
          <w:color w:val="002060"/>
        </w:rPr>
      </w:pPr>
      <w:r>
        <w:rPr>
          <w:color w:val="002060"/>
        </w:rPr>
        <w:t>PROGRAMMA GARE</w:t>
      </w:r>
    </w:p>
    <w:p w14:paraId="289C7A4E" w14:textId="77777777" w:rsidR="00F37323" w:rsidRDefault="00F37323" w:rsidP="007B28AB">
      <w:pPr>
        <w:pStyle w:val="breakline"/>
        <w:rPr>
          <w:rFonts w:eastAsiaTheme="minorEastAsia"/>
          <w:color w:val="002060"/>
        </w:rPr>
      </w:pPr>
    </w:p>
    <w:p w14:paraId="4BFBD892" w14:textId="77777777" w:rsidR="002A69C0" w:rsidRPr="00A14EF3" w:rsidRDefault="002A69C0" w:rsidP="002A69C0">
      <w:pPr>
        <w:pStyle w:val="sottotitolocampionato10"/>
        <w:rPr>
          <w:color w:val="002060"/>
        </w:rPr>
      </w:pPr>
      <w:r w:rsidRPr="00A14EF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2A69C0" w:rsidRPr="00A14EF3" w14:paraId="20FDF188"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041B7"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5D9CD"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182E3"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70A24"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CF273"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E0ADB"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34EAD"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118693C5"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27A81A" w14:textId="77777777" w:rsidR="002A69C0" w:rsidRPr="00A14EF3" w:rsidRDefault="002A69C0" w:rsidP="00E00F7D">
            <w:pPr>
              <w:pStyle w:val="rowtabella0"/>
              <w:rPr>
                <w:color w:val="002060"/>
              </w:rPr>
            </w:pPr>
            <w:r w:rsidRPr="00A14EF3">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8C20B" w14:textId="77777777" w:rsidR="002A69C0" w:rsidRPr="00A14EF3" w:rsidRDefault="002A69C0" w:rsidP="00E00F7D">
            <w:pPr>
              <w:pStyle w:val="rowtabella0"/>
              <w:rPr>
                <w:color w:val="002060"/>
              </w:rPr>
            </w:pPr>
            <w:r w:rsidRPr="00A14EF3">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8D63E"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FF5D8" w14:textId="77777777" w:rsidR="002A69C0" w:rsidRPr="00A14EF3" w:rsidRDefault="002A69C0" w:rsidP="00E00F7D">
            <w:pPr>
              <w:pStyle w:val="rowtabella0"/>
              <w:rPr>
                <w:color w:val="002060"/>
              </w:rPr>
            </w:pPr>
            <w:r w:rsidRPr="00A14EF3">
              <w:rPr>
                <w:color w:val="002060"/>
              </w:rPr>
              <w:t>30/01/2026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739E8" w14:textId="77777777" w:rsidR="002A69C0" w:rsidRPr="00A14EF3" w:rsidRDefault="002A69C0" w:rsidP="00E00F7D">
            <w:pPr>
              <w:pStyle w:val="rowtabella0"/>
              <w:rPr>
                <w:color w:val="002060"/>
              </w:rPr>
            </w:pPr>
            <w:r w:rsidRPr="00A14EF3">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B55C57" w14:textId="77777777" w:rsidR="002A69C0" w:rsidRPr="00A14EF3" w:rsidRDefault="002A69C0" w:rsidP="00E00F7D">
            <w:pPr>
              <w:pStyle w:val="rowtabella0"/>
              <w:rPr>
                <w:color w:val="002060"/>
              </w:rPr>
            </w:pPr>
            <w:r w:rsidRPr="00A14EF3">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42E08" w14:textId="77777777" w:rsidR="002A69C0" w:rsidRPr="00A14EF3" w:rsidRDefault="002A69C0" w:rsidP="00E00F7D">
            <w:pPr>
              <w:pStyle w:val="rowtabella0"/>
              <w:rPr>
                <w:color w:val="002060"/>
              </w:rPr>
            </w:pPr>
            <w:r w:rsidRPr="00A14EF3">
              <w:rPr>
                <w:color w:val="002060"/>
              </w:rPr>
              <w:t>VIA ALDO GAMBA SNC</w:t>
            </w:r>
          </w:p>
        </w:tc>
      </w:tr>
      <w:tr w:rsidR="002A69C0" w:rsidRPr="00A14EF3" w14:paraId="62C9191E"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DF9C25" w14:textId="77777777" w:rsidR="002A69C0" w:rsidRPr="00A14EF3" w:rsidRDefault="002A69C0" w:rsidP="00E00F7D">
            <w:pPr>
              <w:pStyle w:val="rowtabella0"/>
              <w:rPr>
                <w:color w:val="002060"/>
              </w:rPr>
            </w:pPr>
            <w:r w:rsidRPr="00A14EF3">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761E66" w14:textId="77777777" w:rsidR="002A69C0" w:rsidRPr="00A14EF3" w:rsidRDefault="002A69C0" w:rsidP="00E00F7D">
            <w:pPr>
              <w:pStyle w:val="rowtabella0"/>
              <w:rPr>
                <w:color w:val="002060"/>
              </w:rPr>
            </w:pPr>
            <w:r w:rsidRPr="00A14EF3">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78D258"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2A6904" w14:textId="77777777" w:rsidR="002A69C0" w:rsidRPr="00A14EF3" w:rsidRDefault="002A69C0" w:rsidP="00E00F7D">
            <w:pPr>
              <w:pStyle w:val="rowtabella0"/>
              <w:rPr>
                <w:color w:val="002060"/>
              </w:rPr>
            </w:pPr>
            <w:r w:rsidRPr="00A14EF3">
              <w:rPr>
                <w:color w:val="002060"/>
              </w:rPr>
              <w:t>30/01/2026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0B7945" w14:textId="77777777" w:rsidR="002A69C0" w:rsidRPr="00A14EF3" w:rsidRDefault="002A69C0" w:rsidP="00E00F7D">
            <w:pPr>
              <w:pStyle w:val="rowtabella0"/>
              <w:rPr>
                <w:color w:val="002060"/>
              </w:rPr>
            </w:pPr>
            <w:r w:rsidRPr="00A14EF3">
              <w:rPr>
                <w:color w:val="002060"/>
              </w:rPr>
              <w:t xml:space="preserve">5454 </w:t>
            </w:r>
            <w:proofErr w:type="gramStart"/>
            <w:r w:rsidRPr="00A14EF3">
              <w:rPr>
                <w:color w:val="002060"/>
              </w:rPr>
              <w:t>C.COPERTO</w:t>
            </w:r>
            <w:proofErr w:type="gramEnd"/>
            <w:r w:rsidRPr="00A14EF3">
              <w:rPr>
                <w:color w:val="002060"/>
              </w:rPr>
              <w:t xml:space="preserve"> </w:t>
            </w:r>
            <w:proofErr w:type="gramStart"/>
            <w:r w:rsidRPr="00A14EF3">
              <w:rPr>
                <w:color w:val="002060"/>
              </w:rPr>
              <w:t>C.TENNIS</w:t>
            </w:r>
            <w:proofErr w:type="gramEnd"/>
            <w:r w:rsidRPr="00A14EF3">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83C75" w14:textId="77777777" w:rsidR="002A69C0" w:rsidRPr="00A14EF3" w:rsidRDefault="002A69C0" w:rsidP="00E00F7D">
            <w:pPr>
              <w:pStyle w:val="rowtabella0"/>
              <w:rPr>
                <w:color w:val="002060"/>
              </w:rPr>
            </w:pPr>
            <w:r w:rsidRPr="00A14EF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744008" w14:textId="77777777" w:rsidR="002A69C0" w:rsidRPr="00A14EF3" w:rsidRDefault="002A69C0" w:rsidP="00E00F7D">
            <w:pPr>
              <w:pStyle w:val="rowtabella0"/>
              <w:rPr>
                <w:color w:val="002060"/>
              </w:rPr>
            </w:pPr>
            <w:r w:rsidRPr="00A14EF3">
              <w:rPr>
                <w:color w:val="002060"/>
              </w:rPr>
              <w:t>VIA VILLA TOMBARI</w:t>
            </w:r>
          </w:p>
        </w:tc>
      </w:tr>
      <w:tr w:rsidR="002A69C0" w:rsidRPr="00A14EF3" w14:paraId="24C5B5D8"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D5862A" w14:textId="77777777" w:rsidR="002A69C0" w:rsidRPr="00A14EF3" w:rsidRDefault="002A69C0" w:rsidP="00E00F7D">
            <w:pPr>
              <w:pStyle w:val="rowtabella0"/>
              <w:rPr>
                <w:color w:val="002060"/>
              </w:rPr>
            </w:pPr>
            <w:r w:rsidRPr="00A14EF3">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88D32C" w14:textId="77777777" w:rsidR="002A69C0" w:rsidRPr="00A14EF3" w:rsidRDefault="002A69C0" w:rsidP="00E00F7D">
            <w:pPr>
              <w:pStyle w:val="rowtabella0"/>
              <w:rPr>
                <w:color w:val="002060"/>
              </w:rPr>
            </w:pPr>
            <w:r w:rsidRPr="00A14EF3">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1A17A0"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092A65"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AC334A" w14:textId="77777777" w:rsidR="002A69C0" w:rsidRPr="00A14EF3" w:rsidRDefault="002A69C0" w:rsidP="00E00F7D">
            <w:pPr>
              <w:pStyle w:val="rowtabella0"/>
              <w:rPr>
                <w:color w:val="002060"/>
              </w:rPr>
            </w:pPr>
            <w:r w:rsidRPr="00A14EF3">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388C7A" w14:textId="77777777" w:rsidR="002A69C0" w:rsidRPr="00A14EF3" w:rsidRDefault="002A69C0" w:rsidP="00E00F7D">
            <w:pPr>
              <w:pStyle w:val="rowtabella0"/>
              <w:rPr>
                <w:color w:val="002060"/>
              </w:rPr>
            </w:pPr>
            <w:r w:rsidRPr="00A14EF3">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2020F" w14:textId="77777777" w:rsidR="002A69C0" w:rsidRPr="00A14EF3" w:rsidRDefault="002A69C0" w:rsidP="00E00F7D">
            <w:pPr>
              <w:pStyle w:val="rowtabella0"/>
              <w:rPr>
                <w:color w:val="002060"/>
              </w:rPr>
            </w:pPr>
            <w:r w:rsidRPr="00A14EF3">
              <w:rPr>
                <w:color w:val="002060"/>
              </w:rPr>
              <w:t>VIA ROSSINI</w:t>
            </w:r>
          </w:p>
        </w:tc>
      </w:tr>
      <w:tr w:rsidR="002A69C0" w:rsidRPr="00A14EF3" w14:paraId="7CD84F6A"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DDE261" w14:textId="77777777" w:rsidR="002A69C0" w:rsidRPr="00A14EF3" w:rsidRDefault="002A69C0" w:rsidP="00E00F7D">
            <w:pPr>
              <w:pStyle w:val="rowtabella0"/>
              <w:rPr>
                <w:color w:val="002060"/>
              </w:rPr>
            </w:pPr>
            <w:r w:rsidRPr="00A14EF3">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4284F3" w14:textId="77777777" w:rsidR="002A69C0" w:rsidRPr="00A14EF3" w:rsidRDefault="002A69C0" w:rsidP="00E00F7D">
            <w:pPr>
              <w:pStyle w:val="rowtabella0"/>
              <w:rPr>
                <w:color w:val="002060"/>
              </w:rPr>
            </w:pPr>
            <w:r w:rsidRPr="00A14EF3">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F30C5C"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2DF41A" w14:textId="77777777" w:rsidR="002A69C0" w:rsidRPr="00A14EF3" w:rsidRDefault="002A69C0" w:rsidP="00E00F7D">
            <w:pPr>
              <w:pStyle w:val="rowtabella0"/>
              <w:rPr>
                <w:color w:val="002060"/>
              </w:rPr>
            </w:pPr>
            <w:r w:rsidRPr="00A14EF3">
              <w:rPr>
                <w:color w:val="002060"/>
              </w:rPr>
              <w:t>30/01/2026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FA3247" w14:textId="77777777" w:rsidR="002A69C0" w:rsidRPr="00A14EF3" w:rsidRDefault="002A69C0" w:rsidP="00E00F7D">
            <w:pPr>
              <w:pStyle w:val="rowtabella0"/>
              <w:rPr>
                <w:color w:val="002060"/>
              </w:rPr>
            </w:pPr>
            <w:r w:rsidRPr="00A14EF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7CDC5" w14:textId="77777777" w:rsidR="002A69C0" w:rsidRPr="00A14EF3" w:rsidRDefault="002A69C0" w:rsidP="00E00F7D">
            <w:pPr>
              <w:pStyle w:val="rowtabella0"/>
              <w:rPr>
                <w:color w:val="002060"/>
              </w:rPr>
            </w:pPr>
            <w:r w:rsidRPr="00A14EF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4DE1B3" w14:textId="77777777" w:rsidR="002A69C0" w:rsidRPr="00A14EF3" w:rsidRDefault="002A69C0" w:rsidP="00E00F7D">
            <w:pPr>
              <w:pStyle w:val="rowtabella0"/>
              <w:rPr>
                <w:color w:val="002060"/>
              </w:rPr>
            </w:pPr>
            <w:r w:rsidRPr="00A14EF3">
              <w:rPr>
                <w:color w:val="002060"/>
              </w:rPr>
              <w:t>VIA DELLO STADIO</w:t>
            </w:r>
          </w:p>
        </w:tc>
      </w:tr>
      <w:tr w:rsidR="002A69C0" w:rsidRPr="00A14EF3" w14:paraId="21EEDAC4"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6B88FA" w14:textId="77777777" w:rsidR="002A69C0" w:rsidRPr="00A14EF3" w:rsidRDefault="002A69C0" w:rsidP="00E00F7D">
            <w:pPr>
              <w:pStyle w:val="rowtabella0"/>
              <w:rPr>
                <w:color w:val="002060"/>
              </w:rPr>
            </w:pPr>
            <w:r w:rsidRPr="00A14EF3">
              <w:rPr>
                <w:color w:val="002060"/>
              </w:rPr>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728ED9" w14:textId="77777777" w:rsidR="002A69C0" w:rsidRPr="00A14EF3" w:rsidRDefault="002A69C0" w:rsidP="00E00F7D">
            <w:pPr>
              <w:pStyle w:val="rowtabella0"/>
              <w:rPr>
                <w:color w:val="002060"/>
              </w:rPr>
            </w:pPr>
            <w:r w:rsidRPr="00A14EF3">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DF053A"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D87F93"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A30DD5" w14:textId="77777777" w:rsidR="002A69C0" w:rsidRPr="00A14EF3" w:rsidRDefault="002A69C0" w:rsidP="00E00F7D">
            <w:pPr>
              <w:pStyle w:val="rowtabella0"/>
              <w:rPr>
                <w:color w:val="002060"/>
              </w:rPr>
            </w:pPr>
            <w:r w:rsidRPr="00A14EF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567FA4" w14:textId="77777777" w:rsidR="002A69C0" w:rsidRPr="00A14EF3" w:rsidRDefault="002A69C0" w:rsidP="00E00F7D">
            <w:pPr>
              <w:pStyle w:val="rowtabella0"/>
              <w:rPr>
                <w:color w:val="002060"/>
              </w:rPr>
            </w:pPr>
            <w:r w:rsidRPr="00A14EF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6B9990" w14:textId="77777777" w:rsidR="002A69C0" w:rsidRPr="00A14EF3" w:rsidRDefault="002A69C0" w:rsidP="00E00F7D">
            <w:pPr>
              <w:pStyle w:val="rowtabella0"/>
              <w:rPr>
                <w:color w:val="002060"/>
              </w:rPr>
            </w:pPr>
            <w:r w:rsidRPr="00A14EF3">
              <w:rPr>
                <w:color w:val="002060"/>
              </w:rPr>
              <w:t>VIA GROTTE DI POSATORA 19/A</w:t>
            </w:r>
          </w:p>
        </w:tc>
      </w:tr>
      <w:tr w:rsidR="002A69C0" w:rsidRPr="00A14EF3" w14:paraId="75FBD2EB"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4B668B" w14:textId="77777777" w:rsidR="002A69C0" w:rsidRPr="00A14EF3" w:rsidRDefault="002A69C0" w:rsidP="00E00F7D">
            <w:pPr>
              <w:pStyle w:val="rowtabella0"/>
              <w:rPr>
                <w:color w:val="002060"/>
              </w:rPr>
            </w:pPr>
            <w:r w:rsidRPr="00A14EF3">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A9DE6D" w14:textId="77777777" w:rsidR="002A69C0" w:rsidRPr="00A14EF3" w:rsidRDefault="002A69C0" w:rsidP="00E00F7D">
            <w:pPr>
              <w:pStyle w:val="rowtabella0"/>
              <w:rPr>
                <w:color w:val="002060"/>
              </w:rPr>
            </w:pPr>
            <w:r w:rsidRPr="00A14EF3">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C6E612"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751EA7" w14:textId="77777777" w:rsidR="002A69C0" w:rsidRPr="00A14EF3" w:rsidRDefault="002A69C0" w:rsidP="00E00F7D">
            <w:pPr>
              <w:pStyle w:val="rowtabella0"/>
              <w:rPr>
                <w:color w:val="002060"/>
              </w:rPr>
            </w:pPr>
            <w:r w:rsidRPr="00A14EF3">
              <w:rPr>
                <w:color w:val="002060"/>
              </w:rPr>
              <w:t>30/01/2026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25A589" w14:textId="77777777" w:rsidR="002A69C0" w:rsidRPr="00A14EF3" w:rsidRDefault="002A69C0" w:rsidP="00E00F7D">
            <w:pPr>
              <w:pStyle w:val="rowtabella0"/>
              <w:rPr>
                <w:color w:val="002060"/>
              </w:rPr>
            </w:pPr>
            <w:r w:rsidRPr="00A14EF3">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4C73CD" w14:textId="77777777" w:rsidR="002A69C0" w:rsidRPr="00A14EF3" w:rsidRDefault="002A69C0" w:rsidP="00E00F7D">
            <w:pPr>
              <w:pStyle w:val="rowtabella0"/>
              <w:rPr>
                <w:color w:val="002060"/>
              </w:rPr>
            </w:pPr>
            <w:r w:rsidRPr="00A14EF3">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3630E" w14:textId="77777777" w:rsidR="002A69C0" w:rsidRPr="00A14EF3" w:rsidRDefault="002A69C0" w:rsidP="00E00F7D">
            <w:pPr>
              <w:pStyle w:val="rowtabella0"/>
              <w:rPr>
                <w:color w:val="002060"/>
              </w:rPr>
            </w:pPr>
            <w:r w:rsidRPr="00A14EF3">
              <w:rPr>
                <w:color w:val="002060"/>
              </w:rPr>
              <w:t>VIA IV NOVEMBRE</w:t>
            </w:r>
          </w:p>
        </w:tc>
      </w:tr>
      <w:tr w:rsidR="002A69C0" w:rsidRPr="00A14EF3" w14:paraId="78EDE690"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D78279" w14:textId="77777777" w:rsidR="002A69C0" w:rsidRPr="00A14EF3" w:rsidRDefault="002A69C0" w:rsidP="00E00F7D">
            <w:pPr>
              <w:pStyle w:val="rowtabella0"/>
              <w:rPr>
                <w:color w:val="002060"/>
              </w:rPr>
            </w:pPr>
            <w:r w:rsidRPr="00A14EF3">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53498" w14:textId="77777777" w:rsidR="002A69C0" w:rsidRPr="00A14EF3" w:rsidRDefault="002A69C0" w:rsidP="00E00F7D">
            <w:pPr>
              <w:pStyle w:val="rowtabella0"/>
              <w:rPr>
                <w:color w:val="002060"/>
              </w:rPr>
            </w:pPr>
            <w:proofErr w:type="gramStart"/>
            <w:r w:rsidRPr="00A14EF3">
              <w:rPr>
                <w:color w:val="002060"/>
              </w:rPr>
              <w:t>CITTA</w:t>
            </w:r>
            <w:proofErr w:type="gramEnd"/>
            <w:r w:rsidRPr="00A14EF3">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FA6D9"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0C7CC"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DA556" w14:textId="77777777" w:rsidR="002A69C0" w:rsidRPr="00A14EF3" w:rsidRDefault="002A69C0" w:rsidP="00E00F7D">
            <w:pPr>
              <w:pStyle w:val="rowtabella0"/>
              <w:rPr>
                <w:color w:val="002060"/>
              </w:rPr>
            </w:pPr>
            <w:r w:rsidRPr="00A14EF3">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5CD858" w14:textId="77777777" w:rsidR="002A69C0" w:rsidRPr="00A14EF3" w:rsidRDefault="002A69C0" w:rsidP="00E00F7D">
            <w:pPr>
              <w:pStyle w:val="rowtabella0"/>
              <w:rPr>
                <w:color w:val="002060"/>
              </w:rPr>
            </w:pPr>
            <w:r w:rsidRPr="00A14EF3">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4646F" w14:textId="77777777" w:rsidR="002A69C0" w:rsidRPr="00A14EF3" w:rsidRDefault="002A69C0" w:rsidP="00E00F7D">
            <w:pPr>
              <w:pStyle w:val="rowtabella0"/>
              <w:rPr>
                <w:color w:val="002060"/>
              </w:rPr>
            </w:pPr>
            <w:r w:rsidRPr="00A14EF3">
              <w:rPr>
                <w:color w:val="002060"/>
              </w:rPr>
              <w:t>VIA BRAMANTE</w:t>
            </w:r>
          </w:p>
        </w:tc>
      </w:tr>
    </w:tbl>
    <w:p w14:paraId="59B32669" w14:textId="77777777" w:rsidR="002A69C0" w:rsidRPr="00A14EF3" w:rsidRDefault="002A69C0" w:rsidP="002A69C0">
      <w:pPr>
        <w:pStyle w:val="breakline"/>
        <w:rPr>
          <w:rFonts w:eastAsiaTheme="minorEastAsia"/>
          <w:color w:val="002060"/>
        </w:rPr>
      </w:pPr>
    </w:p>
    <w:p w14:paraId="48D56CFA" w14:textId="77777777" w:rsidR="002A69C0" w:rsidRPr="00A14EF3" w:rsidRDefault="002A69C0" w:rsidP="002A69C0">
      <w:pPr>
        <w:pStyle w:val="breakline"/>
        <w:rPr>
          <w:color w:val="002060"/>
        </w:rPr>
      </w:pPr>
    </w:p>
    <w:p w14:paraId="3EC27CB3" w14:textId="77777777" w:rsidR="002A69C0" w:rsidRPr="00A14EF3" w:rsidRDefault="002A69C0" w:rsidP="002A69C0">
      <w:pPr>
        <w:pStyle w:val="breakline"/>
        <w:rPr>
          <w:color w:val="002060"/>
        </w:rPr>
      </w:pPr>
    </w:p>
    <w:p w14:paraId="4636BC9D" w14:textId="77777777" w:rsidR="002A69C0" w:rsidRPr="00A14EF3" w:rsidRDefault="002A69C0" w:rsidP="002A69C0">
      <w:pPr>
        <w:pStyle w:val="sottotitolocampionato10"/>
        <w:rPr>
          <w:color w:val="002060"/>
        </w:rPr>
      </w:pPr>
      <w:r w:rsidRPr="00A14EF3">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5"/>
        <w:gridCol w:w="385"/>
        <w:gridCol w:w="898"/>
        <w:gridCol w:w="1174"/>
        <w:gridCol w:w="1559"/>
        <w:gridCol w:w="1544"/>
      </w:tblGrid>
      <w:tr w:rsidR="002A69C0" w:rsidRPr="00A14EF3" w14:paraId="2BC33A16"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EA7DB"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A47B7"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DF213"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C9E64"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533DA"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2FDA5"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99FC6"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020512DB"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981895" w14:textId="77777777" w:rsidR="002A69C0" w:rsidRPr="00A14EF3" w:rsidRDefault="002A69C0" w:rsidP="00E00F7D">
            <w:pPr>
              <w:pStyle w:val="rowtabella0"/>
              <w:rPr>
                <w:color w:val="002060"/>
              </w:rPr>
            </w:pPr>
            <w:r w:rsidRPr="00A14EF3">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40DFC" w14:textId="77777777" w:rsidR="002A69C0" w:rsidRPr="00A14EF3" w:rsidRDefault="002A69C0" w:rsidP="00E00F7D">
            <w:pPr>
              <w:pStyle w:val="rowtabella0"/>
              <w:rPr>
                <w:color w:val="002060"/>
              </w:rPr>
            </w:pPr>
            <w:r w:rsidRPr="00A14EF3">
              <w:rPr>
                <w:color w:val="002060"/>
              </w:rPr>
              <w:t>FUTSAL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927C7"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7F614" w14:textId="77777777" w:rsidR="002A69C0" w:rsidRPr="00A14EF3" w:rsidRDefault="002A69C0" w:rsidP="00E00F7D">
            <w:pPr>
              <w:pStyle w:val="rowtabella0"/>
              <w:rPr>
                <w:color w:val="002060"/>
              </w:rPr>
            </w:pPr>
            <w:r w:rsidRPr="00A14EF3">
              <w:rPr>
                <w:color w:val="002060"/>
              </w:rPr>
              <w:t>30/01/2026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82F9D" w14:textId="77777777" w:rsidR="002A69C0" w:rsidRPr="00A14EF3" w:rsidRDefault="002A69C0" w:rsidP="00E00F7D">
            <w:pPr>
              <w:pStyle w:val="rowtabella0"/>
              <w:rPr>
                <w:color w:val="002060"/>
              </w:rPr>
            </w:pPr>
            <w:r w:rsidRPr="00A14EF3">
              <w:rPr>
                <w:color w:val="002060"/>
              </w:rPr>
              <w:t>5299 CENTRO SP. POL. "</w:t>
            </w:r>
            <w:proofErr w:type="gramStart"/>
            <w:r w:rsidRPr="00A14EF3">
              <w:rPr>
                <w:color w:val="002060"/>
              </w:rPr>
              <w:t>R.GATTARI</w:t>
            </w:r>
            <w:proofErr w:type="gramEnd"/>
            <w:r w:rsidRPr="00A14EF3">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7656A" w14:textId="77777777" w:rsidR="002A69C0" w:rsidRPr="00A14EF3" w:rsidRDefault="002A69C0" w:rsidP="00E00F7D">
            <w:pPr>
              <w:pStyle w:val="rowtabella0"/>
              <w:rPr>
                <w:color w:val="002060"/>
              </w:rPr>
            </w:pPr>
            <w:r w:rsidRPr="00A14EF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A6302" w14:textId="77777777" w:rsidR="002A69C0" w:rsidRPr="00A14EF3" w:rsidRDefault="002A69C0" w:rsidP="00E00F7D">
            <w:pPr>
              <w:pStyle w:val="rowtabella0"/>
              <w:rPr>
                <w:color w:val="002060"/>
              </w:rPr>
            </w:pPr>
            <w:r w:rsidRPr="00A14EF3">
              <w:rPr>
                <w:color w:val="002060"/>
              </w:rPr>
              <w:t>VIA TAGLIAMENTO</w:t>
            </w:r>
          </w:p>
        </w:tc>
      </w:tr>
      <w:tr w:rsidR="002A69C0" w:rsidRPr="00A14EF3" w14:paraId="115B93CF"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B107D8" w14:textId="77777777" w:rsidR="002A69C0" w:rsidRPr="00A14EF3" w:rsidRDefault="002A69C0" w:rsidP="00E00F7D">
            <w:pPr>
              <w:pStyle w:val="rowtabella0"/>
              <w:rPr>
                <w:color w:val="002060"/>
              </w:rPr>
            </w:pPr>
            <w:r w:rsidRPr="00A14EF3">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86AA5B" w14:textId="77777777" w:rsidR="002A69C0" w:rsidRPr="00A14EF3" w:rsidRDefault="002A69C0" w:rsidP="00E00F7D">
            <w:pPr>
              <w:pStyle w:val="rowtabella0"/>
              <w:rPr>
                <w:color w:val="002060"/>
              </w:rPr>
            </w:pPr>
            <w:r w:rsidRPr="00A14EF3">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426171"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A0F39C" w14:textId="77777777" w:rsidR="002A69C0" w:rsidRPr="00A14EF3" w:rsidRDefault="002A69C0" w:rsidP="00E00F7D">
            <w:pPr>
              <w:pStyle w:val="rowtabella0"/>
              <w:rPr>
                <w:color w:val="002060"/>
              </w:rPr>
            </w:pPr>
            <w:r w:rsidRPr="00A14EF3">
              <w:rPr>
                <w:color w:val="002060"/>
              </w:rPr>
              <w:t>30/01/2026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AE6D0E" w14:textId="77777777" w:rsidR="002A69C0" w:rsidRPr="00A14EF3" w:rsidRDefault="002A69C0" w:rsidP="00E00F7D">
            <w:pPr>
              <w:pStyle w:val="rowtabella0"/>
              <w:rPr>
                <w:color w:val="002060"/>
              </w:rPr>
            </w:pPr>
            <w:r w:rsidRPr="00A14EF3">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9A9392" w14:textId="77777777" w:rsidR="002A69C0" w:rsidRPr="00A14EF3" w:rsidRDefault="002A69C0" w:rsidP="00E00F7D">
            <w:pPr>
              <w:pStyle w:val="rowtabella0"/>
              <w:rPr>
                <w:color w:val="002060"/>
              </w:rPr>
            </w:pPr>
            <w:r w:rsidRPr="00A14EF3">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1C0795" w14:textId="77777777" w:rsidR="002A69C0" w:rsidRPr="00A14EF3" w:rsidRDefault="002A69C0" w:rsidP="00E00F7D">
            <w:pPr>
              <w:pStyle w:val="rowtabella0"/>
              <w:rPr>
                <w:color w:val="002060"/>
              </w:rPr>
            </w:pPr>
            <w:r w:rsidRPr="00A14EF3">
              <w:rPr>
                <w:color w:val="002060"/>
              </w:rPr>
              <w:t>VIA GHANDI 17 FZ. CROCETTE</w:t>
            </w:r>
          </w:p>
        </w:tc>
      </w:tr>
      <w:tr w:rsidR="002A69C0" w:rsidRPr="00A14EF3" w14:paraId="5526D420"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4213EA" w14:textId="77777777" w:rsidR="002A69C0" w:rsidRPr="00A14EF3" w:rsidRDefault="002A69C0" w:rsidP="00E00F7D">
            <w:pPr>
              <w:pStyle w:val="rowtabella0"/>
              <w:rPr>
                <w:color w:val="002060"/>
              </w:rPr>
            </w:pPr>
            <w:r w:rsidRPr="00A14EF3">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02B5D2" w14:textId="77777777" w:rsidR="002A69C0" w:rsidRPr="00A14EF3" w:rsidRDefault="002A69C0" w:rsidP="00E00F7D">
            <w:pPr>
              <w:pStyle w:val="rowtabella0"/>
              <w:rPr>
                <w:color w:val="002060"/>
              </w:rPr>
            </w:pPr>
            <w:r w:rsidRPr="00A14EF3">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0633E0"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00DD9C" w14:textId="77777777" w:rsidR="002A69C0" w:rsidRPr="00A14EF3" w:rsidRDefault="002A69C0" w:rsidP="00E00F7D">
            <w:pPr>
              <w:pStyle w:val="rowtabella0"/>
              <w:rPr>
                <w:color w:val="002060"/>
              </w:rPr>
            </w:pPr>
            <w:r w:rsidRPr="00A14EF3">
              <w:rPr>
                <w:color w:val="002060"/>
              </w:rPr>
              <w:t>30/01/2026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427D38" w14:textId="77777777" w:rsidR="002A69C0" w:rsidRPr="00A14EF3" w:rsidRDefault="002A69C0" w:rsidP="00E00F7D">
            <w:pPr>
              <w:pStyle w:val="rowtabella0"/>
              <w:rPr>
                <w:color w:val="002060"/>
              </w:rPr>
            </w:pPr>
            <w:r w:rsidRPr="00A14EF3">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A9521" w14:textId="77777777" w:rsidR="002A69C0" w:rsidRPr="00A14EF3" w:rsidRDefault="002A69C0" w:rsidP="00E00F7D">
            <w:pPr>
              <w:pStyle w:val="rowtabella0"/>
              <w:rPr>
                <w:color w:val="002060"/>
              </w:rPr>
            </w:pPr>
            <w:r w:rsidRPr="00A14EF3">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C7C6EA" w14:textId="77777777" w:rsidR="002A69C0" w:rsidRPr="00A14EF3" w:rsidRDefault="002A69C0" w:rsidP="00E00F7D">
            <w:pPr>
              <w:pStyle w:val="rowtabella0"/>
              <w:rPr>
                <w:color w:val="002060"/>
              </w:rPr>
            </w:pPr>
            <w:r w:rsidRPr="00A14EF3">
              <w:rPr>
                <w:color w:val="002060"/>
              </w:rPr>
              <w:t>LOC. SAN LIBERATO</w:t>
            </w:r>
          </w:p>
        </w:tc>
      </w:tr>
      <w:tr w:rsidR="002A69C0" w:rsidRPr="00A14EF3" w14:paraId="6E04AFA2"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A4B6A7" w14:textId="77777777" w:rsidR="002A69C0" w:rsidRPr="00A14EF3" w:rsidRDefault="002A69C0" w:rsidP="00E00F7D">
            <w:pPr>
              <w:pStyle w:val="rowtabella0"/>
              <w:rPr>
                <w:color w:val="002060"/>
              </w:rPr>
            </w:pPr>
            <w:r w:rsidRPr="00A14EF3">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FFF524" w14:textId="77777777" w:rsidR="002A69C0" w:rsidRPr="00A14EF3" w:rsidRDefault="002A69C0" w:rsidP="00E00F7D">
            <w:pPr>
              <w:pStyle w:val="rowtabella0"/>
              <w:rPr>
                <w:color w:val="002060"/>
              </w:rPr>
            </w:pPr>
            <w:r w:rsidRPr="00A14EF3">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6C4310"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55A69D" w14:textId="77777777" w:rsidR="002A69C0" w:rsidRPr="00A14EF3" w:rsidRDefault="002A69C0" w:rsidP="00E00F7D">
            <w:pPr>
              <w:pStyle w:val="rowtabella0"/>
              <w:rPr>
                <w:color w:val="002060"/>
              </w:rPr>
            </w:pPr>
            <w:r w:rsidRPr="00A14EF3">
              <w:rPr>
                <w:color w:val="002060"/>
              </w:rPr>
              <w:t>30/01/2026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E59ACB" w14:textId="77777777" w:rsidR="002A69C0" w:rsidRPr="00A14EF3" w:rsidRDefault="002A69C0" w:rsidP="00E00F7D">
            <w:pPr>
              <w:pStyle w:val="rowtabella0"/>
              <w:rPr>
                <w:color w:val="002060"/>
              </w:rPr>
            </w:pPr>
            <w:r w:rsidRPr="00A14EF3">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03BB4" w14:textId="77777777" w:rsidR="002A69C0" w:rsidRPr="00A14EF3" w:rsidRDefault="002A69C0" w:rsidP="00E00F7D">
            <w:pPr>
              <w:pStyle w:val="rowtabella0"/>
              <w:rPr>
                <w:color w:val="002060"/>
              </w:rPr>
            </w:pPr>
            <w:r w:rsidRPr="00A14EF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F600E" w14:textId="77777777" w:rsidR="002A69C0" w:rsidRPr="00A14EF3" w:rsidRDefault="002A69C0" w:rsidP="00E00F7D">
            <w:pPr>
              <w:pStyle w:val="rowtabella0"/>
              <w:rPr>
                <w:color w:val="002060"/>
              </w:rPr>
            </w:pPr>
            <w:r w:rsidRPr="00A14EF3">
              <w:rPr>
                <w:color w:val="002060"/>
              </w:rPr>
              <w:t>VIA CERQUATTI</w:t>
            </w:r>
          </w:p>
        </w:tc>
      </w:tr>
      <w:tr w:rsidR="002A69C0" w:rsidRPr="00A14EF3" w14:paraId="609A58DA"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D2BCAF" w14:textId="77777777" w:rsidR="002A69C0" w:rsidRPr="00A14EF3" w:rsidRDefault="002A69C0" w:rsidP="00E00F7D">
            <w:pPr>
              <w:pStyle w:val="rowtabella0"/>
              <w:rPr>
                <w:color w:val="002060"/>
              </w:rPr>
            </w:pPr>
            <w:r w:rsidRPr="00A14EF3">
              <w:rPr>
                <w:color w:val="002060"/>
              </w:rPr>
              <w:t>SAN SEVERINO MARCHE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9D4F87" w14:textId="77777777" w:rsidR="002A69C0" w:rsidRPr="00A14EF3" w:rsidRDefault="002A69C0" w:rsidP="00E00F7D">
            <w:pPr>
              <w:pStyle w:val="rowtabella0"/>
              <w:rPr>
                <w:color w:val="002060"/>
              </w:rPr>
            </w:pPr>
            <w:r w:rsidRPr="00A14EF3">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00D299"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9C0848" w14:textId="77777777" w:rsidR="002A69C0" w:rsidRPr="00A14EF3" w:rsidRDefault="002A69C0" w:rsidP="00E00F7D">
            <w:pPr>
              <w:pStyle w:val="rowtabella0"/>
              <w:rPr>
                <w:color w:val="002060"/>
              </w:rPr>
            </w:pPr>
            <w:r w:rsidRPr="00A14EF3">
              <w:rPr>
                <w:color w:val="002060"/>
              </w:rPr>
              <w:t>30/01/2026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F67DB0" w14:textId="77777777" w:rsidR="002A69C0" w:rsidRPr="00A14EF3" w:rsidRDefault="002A69C0" w:rsidP="00E00F7D">
            <w:pPr>
              <w:pStyle w:val="rowtabella0"/>
              <w:rPr>
                <w:color w:val="002060"/>
              </w:rPr>
            </w:pPr>
            <w:r w:rsidRPr="00A14EF3">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08002" w14:textId="77777777" w:rsidR="002A69C0" w:rsidRPr="00A14EF3" w:rsidRDefault="002A69C0" w:rsidP="00E00F7D">
            <w:pPr>
              <w:pStyle w:val="rowtabella0"/>
              <w:rPr>
                <w:color w:val="002060"/>
              </w:rPr>
            </w:pPr>
            <w:r w:rsidRPr="00A14EF3">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7BB9F8" w14:textId="77777777" w:rsidR="002A69C0" w:rsidRPr="00A14EF3" w:rsidRDefault="002A69C0" w:rsidP="00E00F7D">
            <w:pPr>
              <w:pStyle w:val="rowtabella0"/>
              <w:rPr>
                <w:color w:val="002060"/>
              </w:rPr>
            </w:pPr>
            <w:r w:rsidRPr="00A14EF3">
              <w:rPr>
                <w:color w:val="002060"/>
              </w:rPr>
              <w:t>VIALE MAZZINI</w:t>
            </w:r>
          </w:p>
        </w:tc>
      </w:tr>
      <w:tr w:rsidR="002A69C0" w:rsidRPr="00A14EF3" w14:paraId="60CF4D88"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4F837B" w14:textId="77777777" w:rsidR="002A69C0" w:rsidRPr="00A14EF3" w:rsidRDefault="002A69C0" w:rsidP="00E00F7D">
            <w:pPr>
              <w:pStyle w:val="rowtabella0"/>
              <w:rPr>
                <w:color w:val="002060"/>
              </w:rPr>
            </w:pPr>
            <w:r w:rsidRPr="00A14EF3">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73C8D2" w14:textId="77777777" w:rsidR="002A69C0" w:rsidRPr="00A14EF3" w:rsidRDefault="002A69C0" w:rsidP="00E00F7D">
            <w:pPr>
              <w:pStyle w:val="rowtabella0"/>
              <w:rPr>
                <w:color w:val="002060"/>
              </w:rPr>
            </w:pPr>
            <w:r w:rsidRPr="00A14EF3">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EBF08A"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77A638" w14:textId="77777777" w:rsidR="002A69C0" w:rsidRPr="00A14EF3" w:rsidRDefault="002A69C0" w:rsidP="00E00F7D">
            <w:pPr>
              <w:pStyle w:val="rowtabella0"/>
              <w:rPr>
                <w:color w:val="002060"/>
              </w:rPr>
            </w:pPr>
            <w:r w:rsidRPr="00A14EF3">
              <w:rPr>
                <w:color w:val="002060"/>
              </w:rPr>
              <w:t>31/01/2026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305BC7" w14:textId="77777777" w:rsidR="002A69C0" w:rsidRPr="00A14EF3" w:rsidRDefault="002A69C0" w:rsidP="00E00F7D">
            <w:pPr>
              <w:pStyle w:val="rowtabella0"/>
              <w:rPr>
                <w:color w:val="002060"/>
              </w:rPr>
            </w:pPr>
            <w:r w:rsidRPr="00A14EF3">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DCC4B" w14:textId="77777777" w:rsidR="002A69C0" w:rsidRPr="00A14EF3" w:rsidRDefault="002A69C0" w:rsidP="00E00F7D">
            <w:pPr>
              <w:pStyle w:val="rowtabella0"/>
              <w:rPr>
                <w:color w:val="002060"/>
              </w:rPr>
            </w:pPr>
            <w:r w:rsidRPr="00A14EF3">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31B67" w14:textId="77777777" w:rsidR="002A69C0" w:rsidRPr="00A14EF3" w:rsidRDefault="002A69C0" w:rsidP="00E00F7D">
            <w:pPr>
              <w:pStyle w:val="rowtabella0"/>
              <w:rPr>
                <w:color w:val="002060"/>
              </w:rPr>
            </w:pPr>
            <w:r w:rsidRPr="00A14EF3">
              <w:rPr>
                <w:color w:val="002060"/>
              </w:rPr>
              <w:t>VIA VENEZIA 43</w:t>
            </w:r>
          </w:p>
        </w:tc>
      </w:tr>
      <w:tr w:rsidR="002A69C0" w:rsidRPr="00A14EF3" w14:paraId="39DA09DA"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DE31DA" w14:textId="77777777" w:rsidR="002A69C0" w:rsidRPr="00A14EF3" w:rsidRDefault="002A69C0" w:rsidP="00E00F7D">
            <w:pPr>
              <w:pStyle w:val="rowtabella0"/>
              <w:rPr>
                <w:color w:val="002060"/>
              </w:rPr>
            </w:pPr>
            <w:r w:rsidRPr="00A14EF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B2AB2" w14:textId="77777777" w:rsidR="002A69C0" w:rsidRPr="00A14EF3" w:rsidRDefault="002A69C0" w:rsidP="00E00F7D">
            <w:pPr>
              <w:pStyle w:val="rowtabella0"/>
              <w:rPr>
                <w:color w:val="002060"/>
              </w:rPr>
            </w:pPr>
            <w:r w:rsidRPr="00A14EF3">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1D8D7"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87258" w14:textId="77777777" w:rsidR="002A69C0" w:rsidRPr="00A14EF3" w:rsidRDefault="002A69C0" w:rsidP="00E00F7D">
            <w:pPr>
              <w:pStyle w:val="rowtabella0"/>
              <w:rPr>
                <w:color w:val="002060"/>
              </w:rPr>
            </w:pPr>
            <w:r w:rsidRPr="00A14EF3">
              <w:rPr>
                <w:color w:val="002060"/>
              </w:rPr>
              <w:t>31/01/2026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76352" w14:textId="77777777" w:rsidR="002A69C0" w:rsidRPr="00A14EF3" w:rsidRDefault="002A69C0" w:rsidP="00E00F7D">
            <w:pPr>
              <w:pStyle w:val="rowtabella0"/>
              <w:rPr>
                <w:color w:val="002060"/>
              </w:rPr>
            </w:pPr>
            <w:r w:rsidRPr="00A14EF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A3A52" w14:textId="77777777" w:rsidR="002A69C0" w:rsidRPr="00A14EF3" w:rsidRDefault="002A69C0" w:rsidP="00E00F7D">
            <w:pPr>
              <w:pStyle w:val="rowtabella0"/>
              <w:rPr>
                <w:color w:val="002060"/>
              </w:rPr>
            </w:pPr>
            <w:r w:rsidRPr="00A14EF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C4D9B" w14:textId="77777777" w:rsidR="002A69C0" w:rsidRPr="00A14EF3" w:rsidRDefault="002A69C0" w:rsidP="00E00F7D">
            <w:pPr>
              <w:pStyle w:val="rowtabella0"/>
              <w:rPr>
                <w:color w:val="002060"/>
              </w:rPr>
            </w:pPr>
            <w:r w:rsidRPr="00A14EF3">
              <w:rPr>
                <w:color w:val="002060"/>
              </w:rPr>
              <w:t>VIA VESCOVARA, 7</w:t>
            </w:r>
          </w:p>
        </w:tc>
      </w:tr>
    </w:tbl>
    <w:p w14:paraId="7CB8C22A" w14:textId="77777777" w:rsidR="002A69C0" w:rsidRPr="00A14EF3" w:rsidRDefault="002A69C0" w:rsidP="002A69C0">
      <w:pPr>
        <w:pStyle w:val="breakline"/>
        <w:rPr>
          <w:rFonts w:eastAsiaTheme="minorEastAsia"/>
          <w:color w:val="002060"/>
        </w:rPr>
      </w:pPr>
    </w:p>
    <w:p w14:paraId="56FDBA85" w14:textId="77777777" w:rsidR="002A69C0" w:rsidRPr="00A14EF3" w:rsidRDefault="002A69C0" w:rsidP="002A69C0">
      <w:pPr>
        <w:pStyle w:val="breakline"/>
        <w:rPr>
          <w:color w:val="002060"/>
        </w:rPr>
      </w:pPr>
    </w:p>
    <w:p w14:paraId="5EE9647E" w14:textId="77777777" w:rsidR="002A69C0" w:rsidRPr="00A14EF3" w:rsidRDefault="002A69C0" w:rsidP="002A69C0">
      <w:pPr>
        <w:pStyle w:val="breakline"/>
        <w:rPr>
          <w:color w:val="002060"/>
        </w:rPr>
      </w:pPr>
    </w:p>
    <w:p w14:paraId="3AC1305B" w14:textId="77777777" w:rsidR="002A69C0" w:rsidRPr="00A14EF3" w:rsidRDefault="002A69C0" w:rsidP="002A69C0">
      <w:pPr>
        <w:pStyle w:val="sottotitolocampionato10"/>
        <w:rPr>
          <w:color w:val="002060"/>
        </w:rPr>
      </w:pPr>
      <w:r w:rsidRPr="00A14EF3">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1"/>
        <w:gridCol w:w="385"/>
        <w:gridCol w:w="898"/>
        <w:gridCol w:w="1198"/>
        <w:gridCol w:w="1543"/>
        <w:gridCol w:w="1568"/>
      </w:tblGrid>
      <w:tr w:rsidR="002A69C0" w:rsidRPr="00A14EF3" w14:paraId="546C2B2F"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8F332"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67A5C"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11A47"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9DD34"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7CB57"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08BF8"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667E2"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138823F5"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C17AFF" w14:textId="77777777" w:rsidR="002A69C0" w:rsidRPr="00A14EF3" w:rsidRDefault="002A69C0" w:rsidP="00E00F7D">
            <w:pPr>
              <w:pStyle w:val="rowtabella0"/>
              <w:rPr>
                <w:color w:val="002060"/>
              </w:rPr>
            </w:pPr>
            <w:r w:rsidRPr="00A14EF3">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86912" w14:textId="77777777" w:rsidR="002A69C0" w:rsidRPr="00A14EF3" w:rsidRDefault="002A69C0" w:rsidP="00E00F7D">
            <w:pPr>
              <w:pStyle w:val="rowtabella0"/>
              <w:rPr>
                <w:color w:val="002060"/>
              </w:rPr>
            </w:pPr>
            <w:r w:rsidRPr="00A14EF3">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03A89C"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8570A" w14:textId="77777777" w:rsidR="002A69C0" w:rsidRPr="00A14EF3" w:rsidRDefault="002A69C0" w:rsidP="00E00F7D">
            <w:pPr>
              <w:pStyle w:val="rowtabella0"/>
              <w:rPr>
                <w:color w:val="002060"/>
              </w:rPr>
            </w:pPr>
            <w:r w:rsidRPr="00A14EF3">
              <w:rPr>
                <w:color w:val="002060"/>
              </w:rPr>
              <w:t>30/01/2026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009E6" w14:textId="77777777" w:rsidR="002A69C0" w:rsidRPr="00A14EF3" w:rsidRDefault="002A69C0" w:rsidP="00E00F7D">
            <w:pPr>
              <w:pStyle w:val="rowtabella0"/>
              <w:rPr>
                <w:color w:val="002060"/>
              </w:rPr>
            </w:pPr>
            <w:r w:rsidRPr="00A14EF3">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8B2A4" w14:textId="77777777" w:rsidR="002A69C0" w:rsidRPr="00A14EF3" w:rsidRDefault="002A69C0" w:rsidP="00E00F7D">
            <w:pPr>
              <w:pStyle w:val="rowtabella0"/>
              <w:rPr>
                <w:color w:val="002060"/>
              </w:rPr>
            </w:pPr>
            <w:r w:rsidRPr="00A14EF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A219B" w14:textId="77777777" w:rsidR="002A69C0" w:rsidRPr="00A14EF3" w:rsidRDefault="002A69C0" w:rsidP="00E00F7D">
            <w:pPr>
              <w:pStyle w:val="rowtabella0"/>
              <w:rPr>
                <w:color w:val="002060"/>
              </w:rPr>
            </w:pPr>
            <w:r w:rsidRPr="00A14EF3">
              <w:rPr>
                <w:color w:val="002060"/>
              </w:rPr>
              <w:t>VIA VOLTURNO-PIEDIRIPA</w:t>
            </w:r>
          </w:p>
        </w:tc>
      </w:tr>
      <w:tr w:rsidR="002A69C0" w:rsidRPr="00A14EF3" w14:paraId="7860EC93"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D83003" w14:textId="77777777" w:rsidR="002A69C0" w:rsidRPr="00A14EF3" w:rsidRDefault="002A69C0" w:rsidP="00E00F7D">
            <w:pPr>
              <w:pStyle w:val="rowtabella0"/>
              <w:rPr>
                <w:color w:val="002060"/>
              </w:rPr>
            </w:pPr>
            <w:r w:rsidRPr="00A14EF3">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B6E444" w14:textId="77777777" w:rsidR="002A69C0" w:rsidRPr="00A14EF3" w:rsidRDefault="002A69C0" w:rsidP="00E00F7D">
            <w:pPr>
              <w:pStyle w:val="rowtabella0"/>
              <w:rPr>
                <w:color w:val="002060"/>
              </w:rPr>
            </w:pPr>
            <w:r w:rsidRPr="00A14EF3">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5FE43D"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C3C258" w14:textId="77777777" w:rsidR="002A69C0" w:rsidRPr="00A14EF3" w:rsidRDefault="002A69C0" w:rsidP="00E00F7D">
            <w:pPr>
              <w:pStyle w:val="rowtabella0"/>
              <w:rPr>
                <w:color w:val="002060"/>
              </w:rPr>
            </w:pPr>
            <w:r w:rsidRPr="00A14EF3">
              <w:rPr>
                <w:color w:val="002060"/>
              </w:rPr>
              <w:t>30/01/2026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0356B4" w14:textId="77777777" w:rsidR="002A69C0" w:rsidRPr="00A14EF3" w:rsidRDefault="002A69C0" w:rsidP="00E00F7D">
            <w:pPr>
              <w:pStyle w:val="rowtabella0"/>
              <w:rPr>
                <w:color w:val="002060"/>
              </w:rPr>
            </w:pPr>
            <w:r w:rsidRPr="00A14EF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21FBBB" w14:textId="77777777" w:rsidR="002A69C0" w:rsidRPr="00A14EF3" w:rsidRDefault="002A69C0" w:rsidP="00E00F7D">
            <w:pPr>
              <w:pStyle w:val="rowtabella0"/>
              <w:rPr>
                <w:color w:val="002060"/>
              </w:rPr>
            </w:pPr>
            <w:r w:rsidRPr="00A14EF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C2DB39" w14:textId="77777777" w:rsidR="002A69C0" w:rsidRPr="00A14EF3" w:rsidRDefault="002A69C0" w:rsidP="00E00F7D">
            <w:pPr>
              <w:pStyle w:val="rowtabella0"/>
              <w:rPr>
                <w:color w:val="002060"/>
              </w:rPr>
            </w:pPr>
            <w:r w:rsidRPr="00A14EF3">
              <w:rPr>
                <w:color w:val="002060"/>
              </w:rPr>
              <w:t xml:space="preserve">LOC.MONTEROCCO VIA </w:t>
            </w:r>
            <w:proofErr w:type="gramStart"/>
            <w:r w:rsidRPr="00A14EF3">
              <w:rPr>
                <w:color w:val="002060"/>
              </w:rPr>
              <w:t>A.MANCINI</w:t>
            </w:r>
            <w:proofErr w:type="gramEnd"/>
          </w:p>
        </w:tc>
      </w:tr>
      <w:tr w:rsidR="002A69C0" w:rsidRPr="00A14EF3" w14:paraId="7D4505A9"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60CDF2" w14:textId="77777777" w:rsidR="002A69C0" w:rsidRPr="00A14EF3" w:rsidRDefault="002A69C0" w:rsidP="00E00F7D">
            <w:pPr>
              <w:pStyle w:val="rowtabella0"/>
              <w:rPr>
                <w:color w:val="002060"/>
              </w:rPr>
            </w:pPr>
            <w:r w:rsidRPr="00A14EF3">
              <w:rPr>
                <w:color w:val="002060"/>
              </w:rPr>
              <w:t>POLISPORTIVA ROSSO BLU</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C99135" w14:textId="77777777" w:rsidR="002A69C0" w:rsidRPr="00A14EF3" w:rsidRDefault="002A69C0" w:rsidP="00E00F7D">
            <w:pPr>
              <w:pStyle w:val="rowtabella0"/>
              <w:rPr>
                <w:color w:val="002060"/>
              </w:rPr>
            </w:pPr>
            <w:r w:rsidRPr="00A14EF3">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D4855B"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0CCB80"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E7C65D" w14:textId="77777777" w:rsidR="002A69C0" w:rsidRPr="00A14EF3" w:rsidRDefault="002A69C0" w:rsidP="00E00F7D">
            <w:pPr>
              <w:pStyle w:val="rowtabella0"/>
              <w:rPr>
                <w:color w:val="002060"/>
              </w:rPr>
            </w:pPr>
            <w:r w:rsidRPr="00A14EF3">
              <w:rPr>
                <w:color w:val="002060"/>
              </w:rPr>
              <w:t>5280 TENSOSTRUTTURA S.</w:t>
            </w:r>
            <w:proofErr w:type="gramStart"/>
            <w:r w:rsidRPr="00A14EF3">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B1C7F5" w14:textId="77777777" w:rsidR="002A69C0" w:rsidRPr="00A14EF3" w:rsidRDefault="002A69C0" w:rsidP="00E00F7D">
            <w:pPr>
              <w:pStyle w:val="rowtabella0"/>
              <w:rPr>
                <w:color w:val="002060"/>
              </w:rPr>
            </w:pPr>
            <w:r w:rsidRPr="00A14EF3">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0EA9B" w14:textId="77777777" w:rsidR="002A69C0" w:rsidRPr="00A14EF3" w:rsidRDefault="002A69C0" w:rsidP="00E00F7D">
            <w:pPr>
              <w:pStyle w:val="rowtabella0"/>
              <w:rPr>
                <w:color w:val="002060"/>
              </w:rPr>
            </w:pPr>
            <w:r w:rsidRPr="00A14EF3">
              <w:rPr>
                <w:color w:val="002060"/>
              </w:rPr>
              <w:t>VIA LORENZO LOTTO</w:t>
            </w:r>
          </w:p>
        </w:tc>
      </w:tr>
      <w:tr w:rsidR="002A69C0" w:rsidRPr="00A14EF3" w14:paraId="58041750"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F71DED" w14:textId="77777777" w:rsidR="002A69C0" w:rsidRPr="00A14EF3" w:rsidRDefault="002A69C0" w:rsidP="00E00F7D">
            <w:pPr>
              <w:pStyle w:val="rowtabella0"/>
              <w:rPr>
                <w:color w:val="002060"/>
              </w:rPr>
            </w:pPr>
            <w:r w:rsidRPr="00A14EF3">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43FEEA" w14:textId="77777777" w:rsidR="002A69C0" w:rsidRPr="00A14EF3" w:rsidRDefault="002A69C0" w:rsidP="00E00F7D">
            <w:pPr>
              <w:pStyle w:val="rowtabella0"/>
              <w:rPr>
                <w:color w:val="002060"/>
              </w:rPr>
            </w:pPr>
            <w:r w:rsidRPr="00A14EF3">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972D79"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B86C53"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207F40" w14:textId="77777777" w:rsidR="002A69C0" w:rsidRPr="00A14EF3" w:rsidRDefault="002A69C0" w:rsidP="00E00F7D">
            <w:pPr>
              <w:pStyle w:val="rowtabella0"/>
              <w:rPr>
                <w:color w:val="002060"/>
              </w:rPr>
            </w:pPr>
            <w:r w:rsidRPr="00A14EF3">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BE7E96" w14:textId="77777777" w:rsidR="002A69C0" w:rsidRPr="00A14EF3" w:rsidRDefault="002A69C0" w:rsidP="00E00F7D">
            <w:pPr>
              <w:pStyle w:val="rowtabella0"/>
              <w:rPr>
                <w:color w:val="002060"/>
              </w:rPr>
            </w:pPr>
            <w:r w:rsidRPr="00A14EF3">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0B0D26" w14:textId="77777777" w:rsidR="002A69C0" w:rsidRPr="00A14EF3" w:rsidRDefault="002A69C0" w:rsidP="00E00F7D">
            <w:pPr>
              <w:pStyle w:val="rowtabella0"/>
              <w:rPr>
                <w:color w:val="002060"/>
              </w:rPr>
            </w:pPr>
            <w:r w:rsidRPr="00A14EF3">
              <w:rPr>
                <w:color w:val="002060"/>
              </w:rPr>
              <w:t>VIA FONTE DI MONSIGNORE</w:t>
            </w:r>
          </w:p>
        </w:tc>
      </w:tr>
      <w:tr w:rsidR="002A69C0" w:rsidRPr="00A14EF3" w14:paraId="2E1ACBD3"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FF2DDB" w14:textId="77777777" w:rsidR="002A69C0" w:rsidRPr="00A14EF3" w:rsidRDefault="002A69C0" w:rsidP="00E00F7D">
            <w:pPr>
              <w:pStyle w:val="rowtabella0"/>
              <w:rPr>
                <w:color w:val="002060"/>
              </w:rPr>
            </w:pPr>
            <w:proofErr w:type="gramStart"/>
            <w:r w:rsidRPr="00A14EF3">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8F0392" w14:textId="77777777" w:rsidR="002A69C0" w:rsidRPr="00A14EF3" w:rsidRDefault="002A69C0" w:rsidP="00E00F7D">
            <w:pPr>
              <w:pStyle w:val="rowtabella0"/>
              <w:rPr>
                <w:color w:val="002060"/>
              </w:rPr>
            </w:pPr>
            <w:r w:rsidRPr="00A14EF3">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88F026"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71C23C"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356F3B" w14:textId="77777777" w:rsidR="002A69C0" w:rsidRPr="00A14EF3" w:rsidRDefault="002A69C0" w:rsidP="00E00F7D">
            <w:pPr>
              <w:pStyle w:val="rowtabella0"/>
              <w:rPr>
                <w:color w:val="002060"/>
              </w:rPr>
            </w:pPr>
            <w:r w:rsidRPr="00A14EF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F918CD" w14:textId="77777777" w:rsidR="002A69C0" w:rsidRPr="00A14EF3" w:rsidRDefault="002A69C0" w:rsidP="00E00F7D">
            <w:pPr>
              <w:pStyle w:val="rowtabella0"/>
              <w:rPr>
                <w:color w:val="002060"/>
              </w:rPr>
            </w:pPr>
            <w:r w:rsidRPr="00A14EF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395FBE" w14:textId="77777777" w:rsidR="002A69C0" w:rsidRPr="00A14EF3" w:rsidRDefault="002A69C0" w:rsidP="00E00F7D">
            <w:pPr>
              <w:pStyle w:val="rowtabella0"/>
              <w:rPr>
                <w:color w:val="002060"/>
              </w:rPr>
            </w:pPr>
            <w:r w:rsidRPr="00A14EF3">
              <w:rPr>
                <w:color w:val="002060"/>
              </w:rPr>
              <w:t>VIA SALVO D'ACQUISTO</w:t>
            </w:r>
          </w:p>
        </w:tc>
      </w:tr>
      <w:tr w:rsidR="002A69C0" w:rsidRPr="00A14EF3" w14:paraId="5EF7BF92"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0A2249" w14:textId="77777777" w:rsidR="002A69C0" w:rsidRPr="00A14EF3" w:rsidRDefault="002A69C0" w:rsidP="00E00F7D">
            <w:pPr>
              <w:pStyle w:val="rowtabella0"/>
              <w:rPr>
                <w:color w:val="002060"/>
              </w:rPr>
            </w:pPr>
            <w:r w:rsidRPr="00A14EF3">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2330C" w14:textId="77777777" w:rsidR="002A69C0" w:rsidRPr="00A14EF3" w:rsidRDefault="002A69C0" w:rsidP="00E00F7D">
            <w:pPr>
              <w:pStyle w:val="rowtabella0"/>
              <w:rPr>
                <w:color w:val="002060"/>
              </w:rPr>
            </w:pPr>
            <w:r w:rsidRPr="00A14EF3">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D15C0"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817AD" w14:textId="77777777" w:rsidR="002A69C0" w:rsidRPr="00A14EF3" w:rsidRDefault="002A69C0" w:rsidP="00E00F7D">
            <w:pPr>
              <w:pStyle w:val="rowtabella0"/>
              <w:rPr>
                <w:color w:val="002060"/>
              </w:rPr>
            </w:pPr>
            <w:r w:rsidRPr="00A14EF3">
              <w:rPr>
                <w:color w:val="002060"/>
              </w:rPr>
              <w:t>31/01/2026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144A4" w14:textId="77777777" w:rsidR="002A69C0" w:rsidRPr="00A14EF3" w:rsidRDefault="002A69C0" w:rsidP="00E00F7D">
            <w:pPr>
              <w:pStyle w:val="rowtabella0"/>
              <w:rPr>
                <w:color w:val="002060"/>
              </w:rPr>
            </w:pPr>
            <w:r w:rsidRPr="00A14EF3">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32251" w14:textId="77777777" w:rsidR="002A69C0" w:rsidRPr="00A14EF3" w:rsidRDefault="002A69C0" w:rsidP="00E00F7D">
            <w:pPr>
              <w:pStyle w:val="rowtabella0"/>
              <w:rPr>
                <w:color w:val="002060"/>
              </w:rPr>
            </w:pPr>
            <w:r w:rsidRPr="00A14EF3">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855FE" w14:textId="77777777" w:rsidR="002A69C0" w:rsidRPr="00A14EF3" w:rsidRDefault="002A69C0" w:rsidP="00E00F7D">
            <w:pPr>
              <w:pStyle w:val="rowtabella0"/>
              <w:rPr>
                <w:color w:val="002060"/>
              </w:rPr>
            </w:pPr>
            <w:r w:rsidRPr="00A14EF3">
              <w:rPr>
                <w:color w:val="002060"/>
              </w:rPr>
              <w:t>VIA FAVETO</w:t>
            </w:r>
          </w:p>
        </w:tc>
      </w:tr>
    </w:tbl>
    <w:p w14:paraId="29FC37F7" w14:textId="77777777" w:rsidR="002A69C0" w:rsidRPr="00532A2B" w:rsidRDefault="002A69C0" w:rsidP="007B28AB">
      <w:pPr>
        <w:pStyle w:val="breakline"/>
        <w:rPr>
          <w:rFonts w:eastAsiaTheme="minorEastAsia"/>
          <w:color w:val="002060"/>
        </w:rPr>
      </w:pPr>
    </w:p>
    <w:p w14:paraId="54F053E1" w14:textId="77777777" w:rsidR="007B28AB" w:rsidRPr="00532A2B" w:rsidRDefault="007B28AB" w:rsidP="007B28AB">
      <w:pPr>
        <w:pStyle w:val="breakline"/>
        <w:rPr>
          <w:color w:val="002060"/>
        </w:rPr>
      </w:pPr>
    </w:p>
    <w:p w14:paraId="22CECAC9" w14:textId="77777777" w:rsidR="007B28AB" w:rsidRPr="00532A2B" w:rsidRDefault="007B28AB" w:rsidP="007B28AB">
      <w:pPr>
        <w:pStyle w:val="titolocampionato0"/>
        <w:shd w:val="clear" w:color="auto" w:fill="CCCCCC"/>
        <w:spacing w:before="80" w:after="40"/>
        <w:rPr>
          <w:color w:val="002060"/>
        </w:rPr>
      </w:pPr>
      <w:r w:rsidRPr="00532A2B">
        <w:rPr>
          <w:color w:val="002060"/>
        </w:rPr>
        <w:t>CALCIO A CINQUE SERIE D</w:t>
      </w:r>
    </w:p>
    <w:p w14:paraId="72465802" w14:textId="77777777" w:rsidR="007B28AB" w:rsidRPr="000C7410" w:rsidRDefault="007B28AB" w:rsidP="007B28AB">
      <w:pPr>
        <w:pStyle w:val="LndNormale1"/>
        <w:jc w:val="center"/>
        <w:rPr>
          <w:b/>
          <w:color w:val="002060"/>
          <w:sz w:val="36"/>
          <w:szCs w:val="36"/>
        </w:rPr>
      </w:pPr>
      <w:r w:rsidRPr="000C7410">
        <w:rPr>
          <w:b/>
          <w:color w:val="002060"/>
          <w:sz w:val="36"/>
          <w:szCs w:val="36"/>
        </w:rPr>
        <w:lastRenderedPageBreak/>
        <w:t>DISTINTA DI GARA</w:t>
      </w:r>
    </w:p>
    <w:p w14:paraId="0FAB4083" w14:textId="77777777" w:rsidR="007B28AB" w:rsidRDefault="007B28AB" w:rsidP="007B28AB">
      <w:pPr>
        <w:pStyle w:val="LndNormale1"/>
        <w:rPr>
          <w:color w:val="002060"/>
        </w:rPr>
      </w:pPr>
    </w:p>
    <w:p w14:paraId="37D697C4" w14:textId="77777777" w:rsidR="007B28AB" w:rsidRDefault="007B28AB" w:rsidP="007B28AB">
      <w:pPr>
        <w:pStyle w:val="LndNormale1"/>
        <w:rPr>
          <w:b/>
          <w:bCs/>
          <w:color w:val="002060"/>
        </w:rPr>
      </w:pPr>
      <w:r w:rsidRPr="00DB5F36">
        <w:rPr>
          <w:b/>
          <w:bCs/>
          <w:color w:val="002060"/>
        </w:rPr>
        <w:t>Si fa presente a tutte le Società che dal 7 gennaio 2026 è obbligatoria la presentazione della distinta on-line estratta dall’apposita area Società LND</w:t>
      </w:r>
      <w:r>
        <w:rPr>
          <w:b/>
          <w:bCs/>
          <w:color w:val="002060"/>
        </w:rPr>
        <w:t xml:space="preserve"> come specificato nel relativo paragrafo del presente C.U.</w:t>
      </w:r>
      <w:r w:rsidRPr="00ED564A">
        <w:rPr>
          <w:b/>
          <w:bCs/>
          <w:color w:val="002060"/>
        </w:rPr>
        <w:t xml:space="preserve"> </w:t>
      </w:r>
    </w:p>
    <w:p w14:paraId="3E88FA31" w14:textId="77777777" w:rsidR="007B28AB" w:rsidRDefault="007B28AB" w:rsidP="007B28AB">
      <w:pPr>
        <w:pStyle w:val="LndNormale1"/>
        <w:rPr>
          <w:b/>
          <w:bCs/>
          <w:i/>
          <w:iCs/>
          <w:color w:val="002060"/>
        </w:rPr>
      </w:pPr>
      <w:r w:rsidRPr="00DB5F36">
        <w:rPr>
          <w:b/>
          <w:bCs/>
          <w:i/>
          <w:iCs/>
          <w:color w:val="002060"/>
        </w:rPr>
        <w:t>Le Società inadempienti saranno sanzionate dal Giudice Sportivo con un’ammenda.</w:t>
      </w:r>
    </w:p>
    <w:p w14:paraId="27F3084A" w14:textId="77777777" w:rsidR="007B28AB" w:rsidRPr="00532A2B" w:rsidRDefault="007B28AB" w:rsidP="007B28AB">
      <w:pPr>
        <w:pStyle w:val="LndNormale1"/>
        <w:rPr>
          <w:b/>
          <w:bCs/>
          <w:color w:val="002060"/>
        </w:rPr>
      </w:pPr>
    </w:p>
    <w:p w14:paraId="3191B43C" w14:textId="77777777" w:rsidR="007B28AB" w:rsidRPr="00532A2B" w:rsidRDefault="007B28AB" w:rsidP="007B28AB">
      <w:pPr>
        <w:pStyle w:val="titoloprinc0"/>
        <w:rPr>
          <w:color w:val="002060"/>
        </w:rPr>
      </w:pPr>
      <w:r w:rsidRPr="00532A2B">
        <w:rPr>
          <w:color w:val="002060"/>
        </w:rPr>
        <w:t>RISULTATI</w:t>
      </w:r>
    </w:p>
    <w:p w14:paraId="3DBC21DC" w14:textId="77777777" w:rsidR="007B28AB" w:rsidRPr="00532A2B" w:rsidRDefault="007B28AB" w:rsidP="007B28AB">
      <w:pPr>
        <w:pStyle w:val="breakline"/>
        <w:rPr>
          <w:color w:val="002060"/>
        </w:rPr>
      </w:pPr>
    </w:p>
    <w:p w14:paraId="756BDA5F" w14:textId="77777777" w:rsidR="007B28AB" w:rsidRPr="00532A2B" w:rsidRDefault="007B28AB" w:rsidP="007B28AB">
      <w:pPr>
        <w:pStyle w:val="sottotitolocampionato10"/>
        <w:rPr>
          <w:color w:val="002060"/>
        </w:rPr>
      </w:pPr>
      <w:r w:rsidRPr="00532A2B">
        <w:rPr>
          <w:color w:val="002060"/>
        </w:rPr>
        <w:t>RISULTATI UFFICIALI GARE DEL 23/01/2026</w:t>
      </w:r>
    </w:p>
    <w:p w14:paraId="406E0FB7" w14:textId="77777777" w:rsidR="00F37323" w:rsidRPr="00F37323" w:rsidRDefault="00F37323" w:rsidP="00F37323">
      <w:pPr>
        <w:pStyle w:val="sottotitolocampionato20"/>
        <w:spacing w:before="0" w:beforeAutospacing="0" w:after="0" w:afterAutospacing="0"/>
        <w:rPr>
          <w:rFonts w:ascii="Arial" w:hAnsi="Arial" w:cs="Arial"/>
          <w:color w:val="002060"/>
          <w:sz w:val="20"/>
          <w:szCs w:val="20"/>
        </w:rPr>
      </w:pPr>
      <w:r w:rsidRPr="00F37323">
        <w:rPr>
          <w:rFonts w:ascii="Arial" w:hAnsi="Arial" w:cs="Arial"/>
          <w:color w:val="002060"/>
          <w:sz w:val="20"/>
          <w:szCs w:val="20"/>
        </w:rPr>
        <w:t>Si trascrivono qui di seguito i risultati ufficiali delle gare disputate</w:t>
      </w:r>
    </w:p>
    <w:p w14:paraId="763EF81B" w14:textId="77777777" w:rsidR="007B28AB" w:rsidRPr="00532A2B" w:rsidRDefault="007B28AB" w:rsidP="007B28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B28AB" w:rsidRPr="00532A2B" w14:paraId="6EA0976A"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511160FB"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0CB5" w14:textId="77777777" w:rsidR="007B28AB" w:rsidRPr="00532A2B" w:rsidRDefault="007B28AB" w:rsidP="00E00F7D">
                  <w:pPr>
                    <w:pStyle w:val="headertabella0"/>
                    <w:rPr>
                      <w:color w:val="002060"/>
                    </w:rPr>
                  </w:pPr>
                  <w:r w:rsidRPr="00532A2B">
                    <w:rPr>
                      <w:color w:val="002060"/>
                    </w:rPr>
                    <w:t>GIRONE A - 1 Giornata - R</w:t>
                  </w:r>
                </w:p>
              </w:tc>
            </w:tr>
            <w:tr w:rsidR="007B28AB" w:rsidRPr="00532A2B" w14:paraId="674B8C80"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2663C" w14:textId="77777777" w:rsidR="007B28AB" w:rsidRPr="00532A2B" w:rsidRDefault="007B28AB" w:rsidP="00E00F7D">
                  <w:pPr>
                    <w:pStyle w:val="rowtabella0"/>
                    <w:rPr>
                      <w:color w:val="002060"/>
                    </w:rPr>
                  </w:pPr>
                  <w:r w:rsidRPr="00532A2B">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8D89A" w14:textId="77777777" w:rsidR="007B28AB" w:rsidRPr="00532A2B" w:rsidRDefault="007B28AB" w:rsidP="00E00F7D">
                  <w:pPr>
                    <w:pStyle w:val="rowtabella0"/>
                    <w:rPr>
                      <w:color w:val="002060"/>
                    </w:rPr>
                  </w:pPr>
                  <w:r w:rsidRPr="00532A2B">
                    <w:rPr>
                      <w:color w:val="002060"/>
                    </w:rPr>
                    <w:t>- URBINO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A4664" w14:textId="77777777" w:rsidR="007B28AB" w:rsidRPr="00532A2B" w:rsidRDefault="007B28AB" w:rsidP="00E00F7D">
                  <w:pPr>
                    <w:pStyle w:val="rowtabella0"/>
                    <w:jc w:val="center"/>
                    <w:rPr>
                      <w:color w:val="002060"/>
                    </w:rPr>
                  </w:pPr>
                  <w:r w:rsidRPr="00532A2B">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B37E0" w14:textId="77777777" w:rsidR="007B28AB" w:rsidRPr="00532A2B" w:rsidRDefault="007B28AB" w:rsidP="00E00F7D">
                  <w:pPr>
                    <w:pStyle w:val="rowtabella0"/>
                    <w:jc w:val="center"/>
                    <w:rPr>
                      <w:color w:val="002060"/>
                    </w:rPr>
                  </w:pPr>
                  <w:r w:rsidRPr="00532A2B">
                    <w:rPr>
                      <w:color w:val="002060"/>
                    </w:rPr>
                    <w:t> </w:t>
                  </w:r>
                </w:p>
              </w:tc>
            </w:tr>
            <w:tr w:rsidR="007B28AB" w:rsidRPr="00532A2B" w14:paraId="5EFD35DA"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59FBB7" w14:textId="77777777" w:rsidR="007B28AB" w:rsidRPr="00532A2B" w:rsidRDefault="007B28AB" w:rsidP="00E00F7D">
                  <w:pPr>
                    <w:pStyle w:val="rowtabella0"/>
                    <w:rPr>
                      <w:color w:val="002060"/>
                    </w:rPr>
                  </w:pPr>
                  <w:r w:rsidRPr="00532A2B">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1A86EE" w14:textId="77777777" w:rsidR="007B28AB" w:rsidRPr="00532A2B" w:rsidRDefault="007B28AB" w:rsidP="00E00F7D">
                  <w:pPr>
                    <w:pStyle w:val="rowtabella0"/>
                    <w:rPr>
                      <w:color w:val="002060"/>
                    </w:rPr>
                  </w:pPr>
                  <w:r w:rsidRPr="00532A2B">
                    <w:rPr>
                      <w:color w:val="002060"/>
                    </w:rPr>
                    <w:t>- AUDAX PIOBBICO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B71E13" w14:textId="77777777" w:rsidR="007B28AB" w:rsidRPr="00532A2B" w:rsidRDefault="007B28AB" w:rsidP="00E00F7D">
                  <w:pPr>
                    <w:pStyle w:val="rowtabella0"/>
                    <w:jc w:val="center"/>
                    <w:rPr>
                      <w:color w:val="002060"/>
                    </w:rPr>
                  </w:pPr>
                  <w:r w:rsidRPr="00532A2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096891" w14:textId="77777777" w:rsidR="007B28AB" w:rsidRPr="00532A2B" w:rsidRDefault="007B28AB" w:rsidP="00E00F7D">
                  <w:pPr>
                    <w:pStyle w:val="rowtabella0"/>
                    <w:jc w:val="center"/>
                    <w:rPr>
                      <w:color w:val="002060"/>
                    </w:rPr>
                  </w:pPr>
                  <w:r w:rsidRPr="00532A2B">
                    <w:rPr>
                      <w:color w:val="002060"/>
                    </w:rPr>
                    <w:t> </w:t>
                  </w:r>
                </w:p>
              </w:tc>
            </w:tr>
            <w:tr w:rsidR="007B28AB" w:rsidRPr="00532A2B" w14:paraId="5574AF8F"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07C85C" w14:textId="77777777" w:rsidR="007B28AB" w:rsidRPr="00532A2B" w:rsidRDefault="007B28AB" w:rsidP="00E00F7D">
                  <w:pPr>
                    <w:pStyle w:val="rowtabella0"/>
                    <w:rPr>
                      <w:color w:val="002060"/>
                    </w:rPr>
                  </w:pPr>
                  <w:r w:rsidRPr="00532A2B">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9E34EF" w14:textId="77777777" w:rsidR="007B28AB" w:rsidRPr="00532A2B" w:rsidRDefault="007B28AB" w:rsidP="00E00F7D">
                  <w:pPr>
                    <w:pStyle w:val="rowtabella0"/>
                    <w:rPr>
                      <w:color w:val="002060"/>
                    </w:rPr>
                  </w:pPr>
                  <w:r w:rsidRPr="00532A2B">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61818C" w14:textId="77777777" w:rsidR="007B28AB" w:rsidRPr="00532A2B" w:rsidRDefault="007B28AB" w:rsidP="00E00F7D">
                  <w:pPr>
                    <w:pStyle w:val="rowtabella0"/>
                    <w:jc w:val="center"/>
                    <w:rPr>
                      <w:color w:val="002060"/>
                    </w:rPr>
                  </w:pPr>
                  <w:r w:rsidRPr="00532A2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B3D80F" w14:textId="77777777" w:rsidR="007B28AB" w:rsidRPr="00532A2B" w:rsidRDefault="007B28AB" w:rsidP="00E00F7D">
                  <w:pPr>
                    <w:pStyle w:val="rowtabella0"/>
                    <w:jc w:val="center"/>
                    <w:rPr>
                      <w:color w:val="002060"/>
                    </w:rPr>
                  </w:pPr>
                  <w:r w:rsidRPr="00532A2B">
                    <w:rPr>
                      <w:color w:val="002060"/>
                    </w:rPr>
                    <w:t> </w:t>
                  </w:r>
                </w:p>
              </w:tc>
            </w:tr>
            <w:tr w:rsidR="007B28AB" w:rsidRPr="00532A2B" w14:paraId="43D41004"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7FE161" w14:textId="77777777" w:rsidR="007B28AB" w:rsidRPr="00532A2B" w:rsidRDefault="007B28AB" w:rsidP="00E00F7D">
                  <w:pPr>
                    <w:pStyle w:val="rowtabella0"/>
                    <w:rPr>
                      <w:color w:val="002060"/>
                    </w:rPr>
                  </w:pPr>
                  <w:r w:rsidRPr="00532A2B">
                    <w:rPr>
                      <w:color w:val="002060"/>
                    </w:rPr>
                    <w:t>SAN COSTANZO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F63DAC" w14:textId="77777777" w:rsidR="007B28AB" w:rsidRPr="00532A2B" w:rsidRDefault="007B28AB" w:rsidP="00E00F7D">
                  <w:pPr>
                    <w:pStyle w:val="rowtabella0"/>
                    <w:rPr>
                      <w:color w:val="002060"/>
                    </w:rPr>
                  </w:pPr>
                  <w:r w:rsidRPr="00532A2B">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A8DE00" w14:textId="77777777" w:rsidR="007B28AB" w:rsidRPr="00532A2B" w:rsidRDefault="007B28AB" w:rsidP="00E00F7D">
                  <w:pPr>
                    <w:pStyle w:val="rowtabella0"/>
                    <w:jc w:val="center"/>
                    <w:rPr>
                      <w:color w:val="002060"/>
                    </w:rPr>
                  </w:pPr>
                  <w:r w:rsidRPr="00532A2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59A322" w14:textId="77777777" w:rsidR="007B28AB" w:rsidRPr="00532A2B" w:rsidRDefault="007B28AB" w:rsidP="00E00F7D">
                  <w:pPr>
                    <w:pStyle w:val="rowtabella0"/>
                    <w:jc w:val="center"/>
                    <w:rPr>
                      <w:color w:val="002060"/>
                    </w:rPr>
                  </w:pPr>
                  <w:r w:rsidRPr="00532A2B">
                    <w:rPr>
                      <w:color w:val="002060"/>
                    </w:rPr>
                    <w:t> </w:t>
                  </w:r>
                </w:p>
              </w:tc>
            </w:tr>
            <w:tr w:rsidR="007B28AB" w:rsidRPr="00532A2B" w14:paraId="55A0710D"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7739EE" w14:textId="77777777" w:rsidR="007B28AB" w:rsidRPr="00532A2B" w:rsidRDefault="007B28AB" w:rsidP="00E00F7D">
                  <w:pPr>
                    <w:pStyle w:val="rowtabella0"/>
                    <w:rPr>
                      <w:color w:val="002060"/>
                    </w:rPr>
                  </w:pPr>
                  <w:r w:rsidRPr="00532A2B">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F62D17" w14:textId="77777777" w:rsidR="007B28AB" w:rsidRPr="00532A2B" w:rsidRDefault="007B28AB" w:rsidP="00E00F7D">
                  <w:pPr>
                    <w:pStyle w:val="rowtabella0"/>
                    <w:rPr>
                      <w:color w:val="002060"/>
                    </w:rPr>
                  </w:pPr>
                  <w:r w:rsidRPr="00532A2B">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2C85B9" w14:textId="77777777" w:rsidR="007B28AB" w:rsidRPr="00532A2B" w:rsidRDefault="007B28AB" w:rsidP="00E00F7D">
                  <w:pPr>
                    <w:pStyle w:val="rowtabella0"/>
                    <w:jc w:val="center"/>
                    <w:rPr>
                      <w:color w:val="002060"/>
                    </w:rPr>
                  </w:pPr>
                  <w:r w:rsidRPr="00532A2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12F727" w14:textId="77777777" w:rsidR="007B28AB" w:rsidRPr="00532A2B" w:rsidRDefault="007B28AB" w:rsidP="00E00F7D">
                  <w:pPr>
                    <w:pStyle w:val="rowtabella0"/>
                    <w:jc w:val="center"/>
                    <w:rPr>
                      <w:color w:val="002060"/>
                    </w:rPr>
                  </w:pPr>
                  <w:r w:rsidRPr="00532A2B">
                    <w:rPr>
                      <w:color w:val="002060"/>
                    </w:rPr>
                    <w:t> </w:t>
                  </w:r>
                </w:p>
              </w:tc>
            </w:tr>
            <w:tr w:rsidR="007B28AB" w:rsidRPr="00532A2B" w14:paraId="51DC74E1"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1DF06B" w14:textId="77777777" w:rsidR="007B28AB" w:rsidRPr="00532A2B" w:rsidRDefault="007B28AB" w:rsidP="00E00F7D">
                  <w:pPr>
                    <w:pStyle w:val="rowtabella0"/>
                    <w:rPr>
                      <w:color w:val="002060"/>
                      <w:lang w:val="es-ES"/>
                    </w:rPr>
                  </w:pPr>
                  <w:r w:rsidRPr="00532A2B">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CF38B" w14:textId="77777777" w:rsidR="007B28AB" w:rsidRPr="00532A2B" w:rsidRDefault="007B28AB" w:rsidP="00E00F7D">
                  <w:pPr>
                    <w:pStyle w:val="rowtabella0"/>
                    <w:rPr>
                      <w:color w:val="002060"/>
                    </w:rPr>
                  </w:pPr>
                  <w:r w:rsidRPr="00532A2B">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7D796" w14:textId="77777777" w:rsidR="007B28AB" w:rsidRPr="00532A2B" w:rsidRDefault="007B28AB" w:rsidP="00E00F7D">
                  <w:pPr>
                    <w:pStyle w:val="rowtabella0"/>
                    <w:jc w:val="center"/>
                    <w:rPr>
                      <w:color w:val="002060"/>
                    </w:rPr>
                  </w:pPr>
                  <w:r w:rsidRPr="00532A2B">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568942" w14:textId="77777777" w:rsidR="007B28AB" w:rsidRPr="00532A2B" w:rsidRDefault="007B28AB" w:rsidP="00E00F7D">
                  <w:pPr>
                    <w:pStyle w:val="rowtabella0"/>
                    <w:jc w:val="center"/>
                    <w:rPr>
                      <w:color w:val="002060"/>
                    </w:rPr>
                  </w:pPr>
                  <w:r w:rsidRPr="00532A2B">
                    <w:rPr>
                      <w:color w:val="002060"/>
                    </w:rPr>
                    <w:t> </w:t>
                  </w:r>
                </w:p>
              </w:tc>
            </w:tr>
            <w:tr w:rsidR="007B28AB" w:rsidRPr="00532A2B" w14:paraId="7851A04E"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117CB5A8" w14:textId="77777777" w:rsidR="007B28AB" w:rsidRPr="00532A2B" w:rsidRDefault="007B28AB" w:rsidP="00E00F7D">
                  <w:pPr>
                    <w:pStyle w:val="rowtabella0"/>
                    <w:rPr>
                      <w:color w:val="002060"/>
                    </w:rPr>
                  </w:pPr>
                  <w:r w:rsidRPr="00532A2B">
                    <w:rPr>
                      <w:color w:val="002060"/>
                    </w:rPr>
                    <w:t>(1) - disputata il 24/01/2026</w:t>
                  </w:r>
                </w:p>
              </w:tc>
            </w:tr>
          </w:tbl>
          <w:p w14:paraId="6E7FCBF7" w14:textId="77777777" w:rsidR="007B28AB" w:rsidRPr="00532A2B" w:rsidRDefault="007B28AB" w:rsidP="00E00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7759AFB5"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0B7D8" w14:textId="77777777" w:rsidR="007B28AB" w:rsidRPr="00532A2B" w:rsidRDefault="007B28AB" w:rsidP="00E00F7D">
                  <w:pPr>
                    <w:pStyle w:val="headertabella0"/>
                    <w:rPr>
                      <w:color w:val="002060"/>
                    </w:rPr>
                  </w:pPr>
                  <w:r w:rsidRPr="00532A2B">
                    <w:rPr>
                      <w:color w:val="002060"/>
                    </w:rPr>
                    <w:t>GIRONE B - 1 Giornata - R</w:t>
                  </w:r>
                </w:p>
              </w:tc>
            </w:tr>
            <w:tr w:rsidR="007B28AB" w:rsidRPr="00532A2B" w14:paraId="1D330E0A"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B6B594" w14:textId="77777777" w:rsidR="007B28AB" w:rsidRPr="00532A2B" w:rsidRDefault="007B28AB" w:rsidP="00E00F7D">
                  <w:pPr>
                    <w:pStyle w:val="rowtabella0"/>
                    <w:rPr>
                      <w:color w:val="002060"/>
                    </w:rPr>
                  </w:pPr>
                  <w:r w:rsidRPr="00532A2B">
                    <w:rPr>
                      <w:color w:val="002060"/>
                    </w:rPr>
                    <w:t>ATLETICO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0CE4C" w14:textId="77777777" w:rsidR="007B28AB" w:rsidRPr="00532A2B" w:rsidRDefault="007B28AB" w:rsidP="00E00F7D">
                  <w:pPr>
                    <w:pStyle w:val="rowtabella0"/>
                    <w:rPr>
                      <w:color w:val="002060"/>
                    </w:rPr>
                  </w:pPr>
                  <w:r w:rsidRPr="00532A2B">
                    <w:rPr>
                      <w:color w:val="002060"/>
                    </w:rPr>
                    <w:t>- VALLESINA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72A27" w14:textId="77777777" w:rsidR="007B28AB" w:rsidRPr="00532A2B" w:rsidRDefault="007B28AB" w:rsidP="00E00F7D">
                  <w:pPr>
                    <w:pStyle w:val="rowtabella0"/>
                    <w:jc w:val="center"/>
                    <w:rPr>
                      <w:color w:val="002060"/>
                    </w:rPr>
                  </w:pPr>
                  <w:r w:rsidRPr="00532A2B">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8ED44" w14:textId="77777777" w:rsidR="007B28AB" w:rsidRPr="00532A2B" w:rsidRDefault="007B28AB" w:rsidP="00E00F7D">
                  <w:pPr>
                    <w:pStyle w:val="rowtabella0"/>
                    <w:jc w:val="center"/>
                    <w:rPr>
                      <w:color w:val="002060"/>
                    </w:rPr>
                  </w:pPr>
                  <w:r w:rsidRPr="00532A2B">
                    <w:rPr>
                      <w:color w:val="002060"/>
                    </w:rPr>
                    <w:t> </w:t>
                  </w:r>
                </w:p>
              </w:tc>
            </w:tr>
            <w:tr w:rsidR="007B28AB" w:rsidRPr="00532A2B" w14:paraId="3CA2EE8A"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AE6249" w14:textId="77777777" w:rsidR="007B28AB" w:rsidRPr="00532A2B" w:rsidRDefault="007B28AB" w:rsidP="00E00F7D">
                  <w:pPr>
                    <w:pStyle w:val="rowtabella0"/>
                    <w:rPr>
                      <w:color w:val="002060"/>
                    </w:rPr>
                  </w:pPr>
                  <w:r w:rsidRPr="00532A2B">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FD5D64" w14:textId="77777777" w:rsidR="007B28AB" w:rsidRPr="00532A2B" w:rsidRDefault="007B28AB" w:rsidP="00E00F7D">
                  <w:pPr>
                    <w:pStyle w:val="rowtabella0"/>
                    <w:rPr>
                      <w:color w:val="002060"/>
                    </w:rPr>
                  </w:pPr>
                  <w:r w:rsidRPr="00532A2B">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F49B1E" w14:textId="77777777" w:rsidR="007B28AB" w:rsidRPr="00532A2B" w:rsidRDefault="007B28AB" w:rsidP="00E00F7D">
                  <w:pPr>
                    <w:pStyle w:val="rowtabella0"/>
                    <w:jc w:val="center"/>
                    <w:rPr>
                      <w:color w:val="002060"/>
                    </w:rPr>
                  </w:pPr>
                  <w:r w:rsidRPr="00532A2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EFCD46" w14:textId="77777777" w:rsidR="007B28AB" w:rsidRPr="00532A2B" w:rsidRDefault="007B28AB" w:rsidP="00E00F7D">
                  <w:pPr>
                    <w:pStyle w:val="rowtabella0"/>
                    <w:jc w:val="center"/>
                    <w:rPr>
                      <w:color w:val="002060"/>
                    </w:rPr>
                  </w:pPr>
                  <w:r w:rsidRPr="00532A2B">
                    <w:rPr>
                      <w:color w:val="002060"/>
                    </w:rPr>
                    <w:t> </w:t>
                  </w:r>
                </w:p>
              </w:tc>
            </w:tr>
            <w:tr w:rsidR="007B28AB" w:rsidRPr="00532A2B" w14:paraId="66510715"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A6047D" w14:textId="77777777" w:rsidR="007B28AB" w:rsidRPr="00532A2B" w:rsidRDefault="007B28AB" w:rsidP="00E00F7D">
                  <w:pPr>
                    <w:pStyle w:val="rowtabella0"/>
                    <w:rPr>
                      <w:color w:val="002060"/>
                    </w:rPr>
                  </w:pPr>
                  <w:proofErr w:type="gramStart"/>
                  <w:r w:rsidRPr="00532A2B">
                    <w:rPr>
                      <w:color w:val="002060"/>
                    </w:rPr>
                    <w:t>CITTA</w:t>
                  </w:r>
                  <w:proofErr w:type="gramEnd"/>
                  <w:r w:rsidRPr="00532A2B">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071FE0" w14:textId="77777777" w:rsidR="007B28AB" w:rsidRPr="00532A2B" w:rsidRDefault="007B28AB" w:rsidP="00E00F7D">
                  <w:pPr>
                    <w:pStyle w:val="rowtabella0"/>
                    <w:rPr>
                      <w:color w:val="002060"/>
                    </w:rPr>
                  </w:pPr>
                  <w:r w:rsidRPr="00532A2B">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5EC6DD" w14:textId="77777777" w:rsidR="007B28AB" w:rsidRPr="00532A2B" w:rsidRDefault="007B28AB" w:rsidP="00E00F7D">
                  <w:pPr>
                    <w:pStyle w:val="rowtabella0"/>
                    <w:jc w:val="center"/>
                    <w:rPr>
                      <w:color w:val="002060"/>
                    </w:rPr>
                  </w:pPr>
                  <w:r w:rsidRPr="00532A2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FFFB1B" w14:textId="77777777" w:rsidR="007B28AB" w:rsidRPr="00532A2B" w:rsidRDefault="007B28AB" w:rsidP="00E00F7D">
                  <w:pPr>
                    <w:pStyle w:val="rowtabella0"/>
                    <w:jc w:val="center"/>
                    <w:rPr>
                      <w:color w:val="002060"/>
                    </w:rPr>
                  </w:pPr>
                  <w:r w:rsidRPr="00532A2B">
                    <w:rPr>
                      <w:color w:val="002060"/>
                    </w:rPr>
                    <w:t> </w:t>
                  </w:r>
                </w:p>
              </w:tc>
            </w:tr>
            <w:tr w:rsidR="007B28AB" w:rsidRPr="00532A2B" w14:paraId="201CAC9F"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89AD62" w14:textId="77777777" w:rsidR="007B28AB" w:rsidRPr="00532A2B" w:rsidRDefault="007B28AB" w:rsidP="00E00F7D">
                  <w:pPr>
                    <w:pStyle w:val="rowtabella0"/>
                    <w:rPr>
                      <w:color w:val="002060"/>
                    </w:rPr>
                  </w:pPr>
                  <w:r w:rsidRPr="00532A2B">
                    <w:rPr>
                      <w:color w:val="002060"/>
                    </w:rPr>
                    <w:t>MONTEMARCIANESE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CD7300" w14:textId="77777777" w:rsidR="007B28AB" w:rsidRPr="00532A2B" w:rsidRDefault="007B28AB" w:rsidP="00E00F7D">
                  <w:pPr>
                    <w:pStyle w:val="rowtabella0"/>
                    <w:rPr>
                      <w:color w:val="002060"/>
                    </w:rPr>
                  </w:pPr>
                  <w:r w:rsidRPr="00532A2B">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C19E25" w14:textId="77777777" w:rsidR="007B28AB" w:rsidRPr="00532A2B" w:rsidRDefault="007B28AB" w:rsidP="00E00F7D">
                  <w:pPr>
                    <w:pStyle w:val="rowtabella0"/>
                    <w:jc w:val="center"/>
                    <w:rPr>
                      <w:color w:val="002060"/>
                    </w:rPr>
                  </w:pPr>
                  <w:r w:rsidRPr="00532A2B">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DCAE70" w14:textId="77777777" w:rsidR="007B28AB" w:rsidRPr="00532A2B" w:rsidRDefault="007B28AB" w:rsidP="00E00F7D">
                  <w:pPr>
                    <w:pStyle w:val="rowtabella0"/>
                    <w:jc w:val="center"/>
                    <w:rPr>
                      <w:color w:val="002060"/>
                    </w:rPr>
                  </w:pPr>
                  <w:r w:rsidRPr="00532A2B">
                    <w:rPr>
                      <w:color w:val="002060"/>
                    </w:rPr>
                    <w:t> </w:t>
                  </w:r>
                </w:p>
              </w:tc>
            </w:tr>
            <w:tr w:rsidR="007B28AB" w:rsidRPr="00532A2B" w14:paraId="7FC066CF"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171081" w14:textId="77777777" w:rsidR="007B28AB" w:rsidRPr="00532A2B" w:rsidRDefault="007B28AB" w:rsidP="00E00F7D">
                  <w:pPr>
                    <w:pStyle w:val="rowtabella0"/>
                    <w:rPr>
                      <w:color w:val="002060"/>
                    </w:rPr>
                  </w:pPr>
                  <w:r w:rsidRPr="00532A2B">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E0D5F2" w14:textId="77777777" w:rsidR="007B28AB" w:rsidRPr="00532A2B" w:rsidRDefault="007B28AB" w:rsidP="00E00F7D">
                  <w:pPr>
                    <w:pStyle w:val="rowtabella0"/>
                    <w:rPr>
                      <w:color w:val="002060"/>
                    </w:rPr>
                  </w:pPr>
                  <w:r w:rsidRPr="00532A2B">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7C576B" w14:textId="77777777" w:rsidR="007B28AB" w:rsidRPr="00532A2B" w:rsidRDefault="007B28AB" w:rsidP="00E00F7D">
                  <w:pPr>
                    <w:pStyle w:val="rowtabella0"/>
                    <w:jc w:val="center"/>
                    <w:rPr>
                      <w:color w:val="002060"/>
                    </w:rPr>
                  </w:pPr>
                  <w:r w:rsidRPr="00532A2B">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3267AE" w14:textId="77777777" w:rsidR="007B28AB" w:rsidRPr="00532A2B" w:rsidRDefault="007B28AB" w:rsidP="00E00F7D">
                  <w:pPr>
                    <w:pStyle w:val="rowtabella0"/>
                    <w:jc w:val="center"/>
                    <w:rPr>
                      <w:color w:val="002060"/>
                    </w:rPr>
                  </w:pPr>
                  <w:r w:rsidRPr="00532A2B">
                    <w:rPr>
                      <w:color w:val="002060"/>
                    </w:rPr>
                    <w:t> </w:t>
                  </w:r>
                </w:p>
              </w:tc>
            </w:tr>
            <w:tr w:rsidR="007B28AB" w:rsidRPr="00532A2B" w14:paraId="42F0918E"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3502EC" w14:textId="77777777" w:rsidR="007B28AB" w:rsidRPr="00532A2B" w:rsidRDefault="007B28AB" w:rsidP="00E00F7D">
                  <w:pPr>
                    <w:pStyle w:val="rowtabella0"/>
                    <w:rPr>
                      <w:color w:val="002060"/>
                    </w:rPr>
                  </w:pPr>
                  <w:r w:rsidRPr="00532A2B">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DC49D" w14:textId="77777777" w:rsidR="007B28AB" w:rsidRPr="00532A2B" w:rsidRDefault="007B28AB" w:rsidP="00E00F7D">
                  <w:pPr>
                    <w:pStyle w:val="rowtabella0"/>
                    <w:rPr>
                      <w:color w:val="002060"/>
                    </w:rPr>
                  </w:pPr>
                  <w:r w:rsidRPr="00532A2B">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CB3AB" w14:textId="77777777" w:rsidR="007B28AB" w:rsidRPr="00532A2B" w:rsidRDefault="007B28AB" w:rsidP="00E00F7D">
                  <w:pPr>
                    <w:pStyle w:val="rowtabella0"/>
                    <w:jc w:val="center"/>
                    <w:rPr>
                      <w:color w:val="002060"/>
                    </w:rPr>
                  </w:pPr>
                  <w:r w:rsidRPr="00532A2B">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5920C" w14:textId="77777777" w:rsidR="007B28AB" w:rsidRPr="00532A2B" w:rsidRDefault="007B28AB" w:rsidP="00E00F7D">
                  <w:pPr>
                    <w:pStyle w:val="rowtabella0"/>
                    <w:jc w:val="center"/>
                    <w:rPr>
                      <w:color w:val="002060"/>
                    </w:rPr>
                  </w:pPr>
                  <w:r w:rsidRPr="00532A2B">
                    <w:rPr>
                      <w:color w:val="002060"/>
                    </w:rPr>
                    <w:t> </w:t>
                  </w:r>
                </w:p>
              </w:tc>
            </w:tr>
            <w:tr w:rsidR="007B28AB" w:rsidRPr="00532A2B" w14:paraId="5D725EA2"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220CBB18" w14:textId="77777777" w:rsidR="007B28AB" w:rsidRPr="00532A2B" w:rsidRDefault="007B28AB" w:rsidP="00E00F7D">
                  <w:pPr>
                    <w:pStyle w:val="rowtabella0"/>
                    <w:rPr>
                      <w:color w:val="002060"/>
                    </w:rPr>
                  </w:pPr>
                  <w:r w:rsidRPr="00532A2B">
                    <w:rPr>
                      <w:color w:val="002060"/>
                    </w:rPr>
                    <w:t>(1) - disputata il 25/01/2026</w:t>
                  </w:r>
                </w:p>
              </w:tc>
            </w:tr>
          </w:tbl>
          <w:p w14:paraId="07A561AB" w14:textId="77777777" w:rsidR="007B28AB" w:rsidRPr="00532A2B" w:rsidRDefault="007B28AB" w:rsidP="00E00F7D">
            <w:pPr>
              <w:rPr>
                <w:color w:val="002060"/>
              </w:rPr>
            </w:pPr>
          </w:p>
        </w:tc>
      </w:tr>
    </w:tbl>
    <w:p w14:paraId="21DDA37D" w14:textId="77777777" w:rsidR="007B28AB" w:rsidRPr="00532A2B" w:rsidRDefault="007B28AB" w:rsidP="007B28A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B28AB" w:rsidRPr="00532A2B" w14:paraId="6C87DD93"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7685F8E8"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5AE21" w14:textId="77777777" w:rsidR="007B28AB" w:rsidRPr="00532A2B" w:rsidRDefault="007B28AB" w:rsidP="00E00F7D">
                  <w:pPr>
                    <w:pStyle w:val="headertabella0"/>
                    <w:rPr>
                      <w:color w:val="002060"/>
                    </w:rPr>
                  </w:pPr>
                  <w:r w:rsidRPr="00532A2B">
                    <w:rPr>
                      <w:color w:val="002060"/>
                    </w:rPr>
                    <w:t>GIRONE C - 1 Giornata - R</w:t>
                  </w:r>
                </w:p>
              </w:tc>
            </w:tr>
            <w:tr w:rsidR="007B28AB" w:rsidRPr="00532A2B" w14:paraId="6E9E8C9B"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AAE315" w14:textId="77777777" w:rsidR="007B28AB" w:rsidRPr="00532A2B" w:rsidRDefault="007B28AB" w:rsidP="00E00F7D">
                  <w:pPr>
                    <w:pStyle w:val="rowtabella0"/>
                    <w:rPr>
                      <w:color w:val="002060"/>
                    </w:rPr>
                  </w:pPr>
                  <w:r w:rsidRPr="00532A2B">
                    <w:rPr>
                      <w:color w:val="002060"/>
                    </w:rPr>
                    <w:t>FABRIANO CALCIO A 5 2023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6476B" w14:textId="77777777" w:rsidR="007B28AB" w:rsidRPr="00532A2B" w:rsidRDefault="007B28AB" w:rsidP="00E00F7D">
                  <w:pPr>
                    <w:pStyle w:val="rowtabella0"/>
                    <w:rPr>
                      <w:color w:val="002060"/>
                    </w:rPr>
                  </w:pPr>
                  <w:r w:rsidRPr="00532A2B">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E7C7C" w14:textId="77777777" w:rsidR="007B28AB" w:rsidRPr="00532A2B" w:rsidRDefault="007B28AB" w:rsidP="00E00F7D">
                  <w:pPr>
                    <w:pStyle w:val="rowtabella0"/>
                    <w:jc w:val="center"/>
                    <w:rPr>
                      <w:color w:val="002060"/>
                    </w:rPr>
                  </w:pPr>
                  <w:r w:rsidRPr="00532A2B">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A65C2" w14:textId="77777777" w:rsidR="007B28AB" w:rsidRPr="00532A2B" w:rsidRDefault="007B28AB" w:rsidP="00E00F7D">
                  <w:pPr>
                    <w:pStyle w:val="rowtabella0"/>
                    <w:jc w:val="center"/>
                    <w:rPr>
                      <w:color w:val="002060"/>
                    </w:rPr>
                  </w:pPr>
                  <w:r w:rsidRPr="00532A2B">
                    <w:rPr>
                      <w:color w:val="002060"/>
                    </w:rPr>
                    <w:t> </w:t>
                  </w:r>
                </w:p>
              </w:tc>
            </w:tr>
            <w:tr w:rsidR="007B28AB" w:rsidRPr="00532A2B" w14:paraId="32011D10"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84FAF0" w14:textId="77777777" w:rsidR="007B28AB" w:rsidRPr="00532A2B" w:rsidRDefault="007B28AB" w:rsidP="00E00F7D">
                  <w:pPr>
                    <w:pStyle w:val="rowtabella0"/>
                    <w:rPr>
                      <w:color w:val="002060"/>
                    </w:rPr>
                  </w:pPr>
                  <w:r w:rsidRPr="00532A2B">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9BA0EE" w14:textId="77777777" w:rsidR="007B28AB" w:rsidRPr="00532A2B" w:rsidRDefault="007B28AB" w:rsidP="00E00F7D">
                  <w:pPr>
                    <w:pStyle w:val="rowtabella0"/>
                    <w:rPr>
                      <w:color w:val="002060"/>
                    </w:rPr>
                  </w:pPr>
                  <w:r w:rsidRPr="00532A2B">
                    <w:rPr>
                      <w:color w:val="002060"/>
                    </w:rPr>
                    <w:t>- ESANATOGLIA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7998D7" w14:textId="77777777" w:rsidR="007B28AB" w:rsidRPr="00532A2B" w:rsidRDefault="007B28AB" w:rsidP="00E00F7D">
                  <w:pPr>
                    <w:pStyle w:val="rowtabella0"/>
                    <w:jc w:val="center"/>
                    <w:rPr>
                      <w:color w:val="002060"/>
                    </w:rPr>
                  </w:pPr>
                  <w:r w:rsidRPr="00532A2B">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E9236E" w14:textId="77777777" w:rsidR="007B28AB" w:rsidRPr="00532A2B" w:rsidRDefault="007B28AB" w:rsidP="00E00F7D">
                  <w:pPr>
                    <w:pStyle w:val="rowtabella0"/>
                    <w:jc w:val="center"/>
                    <w:rPr>
                      <w:color w:val="002060"/>
                    </w:rPr>
                  </w:pPr>
                  <w:r w:rsidRPr="00532A2B">
                    <w:rPr>
                      <w:color w:val="002060"/>
                    </w:rPr>
                    <w:t> </w:t>
                  </w:r>
                </w:p>
              </w:tc>
            </w:tr>
            <w:tr w:rsidR="007B28AB" w:rsidRPr="00532A2B" w14:paraId="712732FB"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C4B58B" w14:textId="77777777" w:rsidR="007B28AB" w:rsidRPr="00532A2B" w:rsidRDefault="007B28AB" w:rsidP="00E00F7D">
                  <w:pPr>
                    <w:pStyle w:val="rowtabella0"/>
                    <w:rPr>
                      <w:color w:val="002060"/>
                    </w:rPr>
                  </w:pPr>
                  <w:r w:rsidRPr="00532A2B">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758151" w14:textId="77777777" w:rsidR="007B28AB" w:rsidRPr="00532A2B" w:rsidRDefault="007B28AB" w:rsidP="00E00F7D">
                  <w:pPr>
                    <w:pStyle w:val="rowtabella0"/>
                    <w:rPr>
                      <w:color w:val="002060"/>
                    </w:rPr>
                  </w:pPr>
                  <w:r w:rsidRPr="00532A2B">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EEE8F2" w14:textId="77777777" w:rsidR="007B28AB" w:rsidRPr="00532A2B" w:rsidRDefault="007B28AB" w:rsidP="00E00F7D">
                  <w:pPr>
                    <w:pStyle w:val="rowtabella0"/>
                    <w:jc w:val="center"/>
                    <w:rPr>
                      <w:color w:val="002060"/>
                    </w:rPr>
                  </w:pPr>
                  <w:r w:rsidRPr="00532A2B">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6B9B07" w14:textId="77777777" w:rsidR="007B28AB" w:rsidRPr="00532A2B" w:rsidRDefault="007B28AB" w:rsidP="00E00F7D">
                  <w:pPr>
                    <w:pStyle w:val="rowtabella0"/>
                    <w:jc w:val="center"/>
                    <w:rPr>
                      <w:color w:val="002060"/>
                    </w:rPr>
                  </w:pPr>
                  <w:r w:rsidRPr="00532A2B">
                    <w:rPr>
                      <w:color w:val="002060"/>
                    </w:rPr>
                    <w:t> </w:t>
                  </w:r>
                </w:p>
              </w:tc>
            </w:tr>
            <w:tr w:rsidR="007B28AB" w:rsidRPr="00532A2B" w14:paraId="0E489C22"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DBC66A" w14:textId="77777777" w:rsidR="007B28AB" w:rsidRPr="00532A2B" w:rsidRDefault="007B28AB" w:rsidP="00E00F7D">
                  <w:pPr>
                    <w:pStyle w:val="rowtabella0"/>
                    <w:rPr>
                      <w:color w:val="002060"/>
                    </w:rPr>
                  </w:pPr>
                  <w:r w:rsidRPr="00532A2B">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579479" w14:textId="77777777" w:rsidR="007B28AB" w:rsidRPr="00532A2B" w:rsidRDefault="007B28AB" w:rsidP="00E00F7D">
                  <w:pPr>
                    <w:pStyle w:val="rowtabella0"/>
                    <w:rPr>
                      <w:color w:val="002060"/>
                    </w:rPr>
                  </w:pPr>
                  <w:r w:rsidRPr="00532A2B">
                    <w:rPr>
                      <w:color w:val="002060"/>
                    </w:rPr>
                    <w:t>- FUTSAL SENTINUM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E78FC4" w14:textId="77777777" w:rsidR="007B28AB" w:rsidRPr="00532A2B" w:rsidRDefault="007B28AB" w:rsidP="00E00F7D">
                  <w:pPr>
                    <w:pStyle w:val="rowtabella0"/>
                    <w:jc w:val="center"/>
                    <w:rPr>
                      <w:color w:val="002060"/>
                    </w:rPr>
                  </w:pPr>
                  <w:r w:rsidRPr="00532A2B">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8339AD" w14:textId="77777777" w:rsidR="007B28AB" w:rsidRPr="00532A2B" w:rsidRDefault="007B28AB" w:rsidP="00E00F7D">
                  <w:pPr>
                    <w:pStyle w:val="rowtabella0"/>
                    <w:jc w:val="center"/>
                    <w:rPr>
                      <w:color w:val="002060"/>
                    </w:rPr>
                  </w:pPr>
                  <w:r w:rsidRPr="00532A2B">
                    <w:rPr>
                      <w:color w:val="002060"/>
                    </w:rPr>
                    <w:t> </w:t>
                  </w:r>
                </w:p>
              </w:tc>
            </w:tr>
            <w:tr w:rsidR="007B28AB" w:rsidRPr="00532A2B" w14:paraId="07E2E16F"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9A889D" w14:textId="77777777" w:rsidR="007B28AB" w:rsidRPr="00532A2B" w:rsidRDefault="007B28AB" w:rsidP="00E00F7D">
                  <w:pPr>
                    <w:pStyle w:val="rowtabella0"/>
                    <w:rPr>
                      <w:color w:val="002060"/>
                    </w:rPr>
                  </w:pPr>
                  <w:r w:rsidRPr="00532A2B">
                    <w:rPr>
                      <w:color w:val="002060"/>
                    </w:rPr>
                    <w:t>ROBUR MERGO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77B4B8" w14:textId="77777777" w:rsidR="007B28AB" w:rsidRPr="00532A2B" w:rsidRDefault="007B28AB" w:rsidP="00E00F7D">
                  <w:pPr>
                    <w:pStyle w:val="rowtabella0"/>
                    <w:rPr>
                      <w:color w:val="002060"/>
                    </w:rPr>
                  </w:pPr>
                  <w:r w:rsidRPr="00532A2B">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5CCDD7" w14:textId="77777777" w:rsidR="007B28AB" w:rsidRPr="00532A2B" w:rsidRDefault="007B28AB" w:rsidP="00E00F7D">
                  <w:pPr>
                    <w:pStyle w:val="rowtabella0"/>
                    <w:jc w:val="center"/>
                    <w:rPr>
                      <w:color w:val="002060"/>
                    </w:rPr>
                  </w:pPr>
                  <w:r w:rsidRPr="00532A2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516028" w14:textId="77777777" w:rsidR="007B28AB" w:rsidRPr="00532A2B" w:rsidRDefault="007B28AB" w:rsidP="00E00F7D">
                  <w:pPr>
                    <w:pStyle w:val="rowtabella0"/>
                    <w:jc w:val="center"/>
                    <w:rPr>
                      <w:color w:val="002060"/>
                    </w:rPr>
                  </w:pPr>
                  <w:r w:rsidRPr="00532A2B">
                    <w:rPr>
                      <w:color w:val="002060"/>
                    </w:rPr>
                    <w:t> </w:t>
                  </w:r>
                </w:p>
              </w:tc>
            </w:tr>
            <w:tr w:rsidR="007B28AB" w:rsidRPr="00532A2B" w14:paraId="1AC0790E"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EF1F64" w14:textId="77777777" w:rsidR="007B28AB" w:rsidRPr="00532A2B" w:rsidRDefault="007B28AB" w:rsidP="00E00F7D">
                  <w:pPr>
                    <w:pStyle w:val="rowtabella0"/>
                    <w:rPr>
                      <w:color w:val="002060"/>
                    </w:rPr>
                  </w:pPr>
                  <w:r w:rsidRPr="00532A2B">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3FE6B" w14:textId="77777777" w:rsidR="007B28AB" w:rsidRPr="00532A2B" w:rsidRDefault="007B28AB" w:rsidP="00E00F7D">
                  <w:pPr>
                    <w:pStyle w:val="rowtabella0"/>
                    <w:rPr>
                      <w:color w:val="002060"/>
                    </w:rPr>
                  </w:pPr>
                  <w:r w:rsidRPr="00532A2B">
                    <w:rPr>
                      <w:color w:val="002060"/>
                    </w:rPr>
                    <w:t>- EUROPE TT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42677" w14:textId="77777777" w:rsidR="007B28AB" w:rsidRPr="00532A2B" w:rsidRDefault="007B28AB" w:rsidP="00E00F7D">
                  <w:pPr>
                    <w:pStyle w:val="rowtabella0"/>
                    <w:jc w:val="center"/>
                    <w:rPr>
                      <w:color w:val="002060"/>
                    </w:rPr>
                  </w:pPr>
                  <w:r w:rsidRPr="00532A2B">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463AC" w14:textId="77777777" w:rsidR="007B28AB" w:rsidRPr="00532A2B" w:rsidRDefault="007B28AB" w:rsidP="00E00F7D">
                  <w:pPr>
                    <w:pStyle w:val="rowtabella0"/>
                    <w:jc w:val="center"/>
                    <w:rPr>
                      <w:color w:val="002060"/>
                    </w:rPr>
                  </w:pPr>
                  <w:r w:rsidRPr="00532A2B">
                    <w:rPr>
                      <w:color w:val="002060"/>
                    </w:rPr>
                    <w:t> </w:t>
                  </w:r>
                </w:p>
              </w:tc>
            </w:tr>
            <w:tr w:rsidR="007B28AB" w:rsidRPr="00532A2B" w14:paraId="05918838"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64F0D112" w14:textId="77777777" w:rsidR="007B28AB" w:rsidRPr="00532A2B" w:rsidRDefault="007B28AB" w:rsidP="00E00F7D">
                  <w:pPr>
                    <w:pStyle w:val="rowtabella0"/>
                    <w:rPr>
                      <w:color w:val="002060"/>
                    </w:rPr>
                  </w:pPr>
                  <w:r w:rsidRPr="00532A2B">
                    <w:rPr>
                      <w:color w:val="002060"/>
                    </w:rPr>
                    <w:t>(1) - disputata il 24/01/2026</w:t>
                  </w:r>
                </w:p>
              </w:tc>
            </w:tr>
          </w:tbl>
          <w:p w14:paraId="3B23764E" w14:textId="77777777" w:rsidR="007B28AB" w:rsidRPr="00532A2B" w:rsidRDefault="007B28AB" w:rsidP="00E00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3CD16AA5"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E5D62" w14:textId="77777777" w:rsidR="007B28AB" w:rsidRPr="00532A2B" w:rsidRDefault="007B28AB" w:rsidP="00E00F7D">
                  <w:pPr>
                    <w:pStyle w:val="headertabella0"/>
                    <w:rPr>
                      <w:color w:val="002060"/>
                    </w:rPr>
                  </w:pPr>
                  <w:r w:rsidRPr="00532A2B">
                    <w:rPr>
                      <w:color w:val="002060"/>
                    </w:rPr>
                    <w:t>GIRONE D - 1 Giornata - R</w:t>
                  </w:r>
                </w:p>
              </w:tc>
            </w:tr>
            <w:tr w:rsidR="007B28AB" w:rsidRPr="00532A2B" w14:paraId="76878E57"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500F3" w14:textId="77777777" w:rsidR="007B28AB" w:rsidRPr="00532A2B" w:rsidRDefault="007B28AB" w:rsidP="00E00F7D">
                  <w:pPr>
                    <w:pStyle w:val="rowtabella0"/>
                    <w:rPr>
                      <w:color w:val="002060"/>
                    </w:rPr>
                  </w:pPr>
                  <w:r w:rsidRPr="00532A2B">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24F47" w14:textId="77777777" w:rsidR="007B28AB" w:rsidRPr="00532A2B" w:rsidRDefault="007B28AB" w:rsidP="00E00F7D">
                  <w:pPr>
                    <w:pStyle w:val="rowtabella0"/>
                    <w:rPr>
                      <w:color w:val="002060"/>
                    </w:rPr>
                  </w:pPr>
                  <w:r w:rsidRPr="00532A2B">
                    <w:rPr>
                      <w:color w:val="002060"/>
                    </w:rPr>
                    <w:t>- POLISPORTIVA FUTURA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8514C" w14:textId="77777777" w:rsidR="007B28AB" w:rsidRPr="00532A2B" w:rsidRDefault="007B28AB" w:rsidP="00E00F7D">
                  <w:pPr>
                    <w:pStyle w:val="rowtabella0"/>
                    <w:jc w:val="center"/>
                    <w:rPr>
                      <w:color w:val="002060"/>
                    </w:rPr>
                  </w:pPr>
                  <w:r w:rsidRPr="00532A2B">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3D036" w14:textId="77777777" w:rsidR="007B28AB" w:rsidRPr="00532A2B" w:rsidRDefault="007B28AB" w:rsidP="00E00F7D">
                  <w:pPr>
                    <w:pStyle w:val="rowtabella0"/>
                    <w:jc w:val="center"/>
                    <w:rPr>
                      <w:color w:val="002060"/>
                    </w:rPr>
                  </w:pPr>
                  <w:r w:rsidRPr="00532A2B">
                    <w:rPr>
                      <w:color w:val="002060"/>
                    </w:rPr>
                    <w:t> </w:t>
                  </w:r>
                </w:p>
              </w:tc>
            </w:tr>
            <w:tr w:rsidR="007B28AB" w:rsidRPr="00532A2B" w14:paraId="7D08D5CC"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6CA102" w14:textId="77777777" w:rsidR="007B28AB" w:rsidRPr="00532A2B" w:rsidRDefault="007B28AB" w:rsidP="00E00F7D">
                  <w:pPr>
                    <w:pStyle w:val="rowtabella0"/>
                    <w:rPr>
                      <w:color w:val="002060"/>
                    </w:rPr>
                  </w:pPr>
                  <w:r w:rsidRPr="00532A2B">
                    <w:rPr>
                      <w:color w:val="002060"/>
                    </w:rPr>
                    <w:t>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6997E0" w14:textId="77777777" w:rsidR="007B28AB" w:rsidRPr="00532A2B" w:rsidRDefault="007B28AB" w:rsidP="00E00F7D">
                  <w:pPr>
                    <w:pStyle w:val="rowtabella0"/>
                    <w:rPr>
                      <w:color w:val="002060"/>
                    </w:rPr>
                  </w:pPr>
                  <w:r w:rsidRPr="00532A2B">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F45785" w14:textId="77777777" w:rsidR="007B28AB" w:rsidRPr="00532A2B" w:rsidRDefault="007B28AB" w:rsidP="00E00F7D">
                  <w:pPr>
                    <w:pStyle w:val="rowtabella0"/>
                    <w:jc w:val="center"/>
                    <w:rPr>
                      <w:color w:val="002060"/>
                    </w:rPr>
                  </w:pPr>
                  <w:r w:rsidRPr="00532A2B">
                    <w:rPr>
                      <w:color w:val="002060"/>
                    </w:rPr>
                    <w:t>7 - 8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CE7FC7" w14:textId="77777777" w:rsidR="007B28AB" w:rsidRPr="00532A2B" w:rsidRDefault="007B28AB" w:rsidP="00E00F7D">
                  <w:pPr>
                    <w:pStyle w:val="rowtabella0"/>
                    <w:jc w:val="center"/>
                    <w:rPr>
                      <w:color w:val="002060"/>
                    </w:rPr>
                  </w:pPr>
                  <w:r w:rsidRPr="00532A2B">
                    <w:rPr>
                      <w:color w:val="002060"/>
                    </w:rPr>
                    <w:t> </w:t>
                  </w:r>
                </w:p>
              </w:tc>
            </w:tr>
            <w:tr w:rsidR="007B28AB" w:rsidRPr="00532A2B" w14:paraId="3096425C"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FEF183" w14:textId="77777777" w:rsidR="007B28AB" w:rsidRPr="00532A2B" w:rsidRDefault="007B28AB" w:rsidP="00E00F7D">
                  <w:pPr>
                    <w:pStyle w:val="rowtabella0"/>
                    <w:rPr>
                      <w:color w:val="002060"/>
                    </w:rPr>
                  </w:pPr>
                  <w:r w:rsidRPr="00532A2B">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8418EB" w14:textId="77777777" w:rsidR="007B28AB" w:rsidRPr="00532A2B" w:rsidRDefault="007B28AB" w:rsidP="00E00F7D">
                  <w:pPr>
                    <w:pStyle w:val="rowtabella0"/>
                    <w:rPr>
                      <w:color w:val="002060"/>
                    </w:rPr>
                  </w:pPr>
                  <w:r w:rsidRPr="00532A2B">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BC992F" w14:textId="77777777" w:rsidR="007B28AB" w:rsidRPr="00532A2B" w:rsidRDefault="007B28AB" w:rsidP="00E00F7D">
                  <w:pPr>
                    <w:pStyle w:val="rowtabella0"/>
                    <w:jc w:val="center"/>
                    <w:rPr>
                      <w:color w:val="002060"/>
                    </w:rPr>
                  </w:pPr>
                  <w:r w:rsidRPr="00532A2B">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4D6130" w14:textId="77777777" w:rsidR="007B28AB" w:rsidRPr="00532A2B" w:rsidRDefault="007B28AB" w:rsidP="00E00F7D">
                  <w:pPr>
                    <w:pStyle w:val="rowtabella0"/>
                    <w:jc w:val="center"/>
                    <w:rPr>
                      <w:color w:val="002060"/>
                    </w:rPr>
                  </w:pPr>
                  <w:r w:rsidRPr="00532A2B">
                    <w:rPr>
                      <w:color w:val="002060"/>
                    </w:rPr>
                    <w:t> </w:t>
                  </w:r>
                </w:p>
              </w:tc>
            </w:tr>
            <w:tr w:rsidR="007B28AB" w:rsidRPr="00532A2B" w14:paraId="05445D21"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7C87AF" w14:textId="77777777" w:rsidR="007B28AB" w:rsidRPr="00532A2B" w:rsidRDefault="007B28AB" w:rsidP="00E00F7D">
                  <w:pPr>
                    <w:pStyle w:val="rowtabella0"/>
                    <w:rPr>
                      <w:color w:val="002060"/>
                    </w:rPr>
                  </w:pPr>
                  <w:r w:rsidRPr="00532A2B">
                    <w:rPr>
                      <w:color w:val="002060"/>
                    </w:rPr>
                    <w:t>IMBRECCIATA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6E0A42" w14:textId="77777777" w:rsidR="007B28AB" w:rsidRPr="00532A2B" w:rsidRDefault="007B28AB" w:rsidP="00E00F7D">
                  <w:pPr>
                    <w:pStyle w:val="rowtabella0"/>
                    <w:rPr>
                      <w:color w:val="002060"/>
                    </w:rPr>
                  </w:pPr>
                  <w:r w:rsidRPr="00532A2B">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8C5CF9" w14:textId="77777777" w:rsidR="007B28AB" w:rsidRPr="00532A2B" w:rsidRDefault="007B28AB" w:rsidP="00E00F7D">
                  <w:pPr>
                    <w:pStyle w:val="rowtabella0"/>
                    <w:jc w:val="center"/>
                    <w:rPr>
                      <w:color w:val="002060"/>
                    </w:rPr>
                  </w:pPr>
                  <w:r w:rsidRPr="00532A2B">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D76B84" w14:textId="77777777" w:rsidR="007B28AB" w:rsidRPr="00532A2B" w:rsidRDefault="007B28AB" w:rsidP="00E00F7D">
                  <w:pPr>
                    <w:pStyle w:val="rowtabella0"/>
                    <w:jc w:val="center"/>
                    <w:rPr>
                      <w:color w:val="002060"/>
                    </w:rPr>
                  </w:pPr>
                  <w:r w:rsidRPr="00532A2B">
                    <w:rPr>
                      <w:color w:val="002060"/>
                    </w:rPr>
                    <w:t> </w:t>
                  </w:r>
                </w:p>
              </w:tc>
            </w:tr>
            <w:tr w:rsidR="007B28AB" w:rsidRPr="00532A2B" w14:paraId="0331DD8D"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B57AFB" w14:textId="77777777" w:rsidR="007B28AB" w:rsidRPr="00532A2B" w:rsidRDefault="007B28AB" w:rsidP="00E00F7D">
                  <w:pPr>
                    <w:pStyle w:val="rowtabella0"/>
                    <w:rPr>
                      <w:color w:val="002060"/>
                    </w:rPr>
                  </w:pPr>
                  <w:r w:rsidRPr="00532A2B">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3BA74F" w14:textId="77777777" w:rsidR="007B28AB" w:rsidRPr="00532A2B" w:rsidRDefault="007B28AB" w:rsidP="00E00F7D">
                  <w:pPr>
                    <w:pStyle w:val="rowtabella0"/>
                    <w:rPr>
                      <w:color w:val="002060"/>
                    </w:rPr>
                  </w:pPr>
                  <w:r w:rsidRPr="00532A2B">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8E370B" w14:textId="77777777" w:rsidR="007B28AB" w:rsidRPr="00532A2B" w:rsidRDefault="007B28AB" w:rsidP="00E00F7D">
                  <w:pPr>
                    <w:pStyle w:val="rowtabella0"/>
                    <w:jc w:val="center"/>
                    <w:rPr>
                      <w:color w:val="002060"/>
                    </w:rPr>
                  </w:pPr>
                  <w:r w:rsidRPr="00532A2B">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E2ADCA" w14:textId="77777777" w:rsidR="007B28AB" w:rsidRPr="00532A2B" w:rsidRDefault="007B28AB" w:rsidP="00E00F7D">
                  <w:pPr>
                    <w:pStyle w:val="rowtabella0"/>
                    <w:jc w:val="center"/>
                    <w:rPr>
                      <w:color w:val="002060"/>
                    </w:rPr>
                  </w:pPr>
                  <w:r w:rsidRPr="00532A2B">
                    <w:rPr>
                      <w:color w:val="002060"/>
                    </w:rPr>
                    <w:t> </w:t>
                  </w:r>
                </w:p>
              </w:tc>
            </w:tr>
            <w:tr w:rsidR="007B28AB" w:rsidRPr="00532A2B" w14:paraId="44E28F84"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0D226C" w14:textId="77777777" w:rsidR="007B28AB" w:rsidRPr="00532A2B" w:rsidRDefault="007B28AB" w:rsidP="00E00F7D">
                  <w:pPr>
                    <w:pStyle w:val="rowtabella0"/>
                    <w:rPr>
                      <w:color w:val="002060"/>
                    </w:rPr>
                  </w:pPr>
                  <w:r w:rsidRPr="00532A2B">
                    <w:rPr>
                      <w:color w:val="002060"/>
                    </w:rPr>
                    <w:t>(2)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E458E" w14:textId="77777777" w:rsidR="007B28AB" w:rsidRPr="00532A2B" w:rsidRDefault="007B28AB" w:rsidP="00E00F7D">
                  <w:pPr>
                    <w:pStyle w:val="rowtabella0"/>
                    <w:rPr>
                      <w:color w:val="002060"/>
                    </w:rPr>
                  </w:pPr>
                  <w:r w:rsidRPr="00532A2B">
                    <w:rPr>
                      <w:color w:val="002060"/>
                    </w:rPr>
                    <w:t>- POLISPORTIVA S.C. LORETO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F2B89" w14:textId="77777777" w:rsidR="007B28AB" w:rsidRPr="00532A2B" w:rsidRDefault="007B28AB" w:rsidP="00E00F7D">
                  <w:pPr>
                    <w:pStyle w:val="rowtabella0"/>
                    <w:jc w:val="center"/>
                    <w:rPr>
                      <w:color w:val="002060"/>
                    </w:rPr>
                  </w:pPr>
                  <w:r w:rsidRPr="00532A2B">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5DD2B" w14:textId="77777777" w:rsidR="007B28AB" w:rsidRPr="00532A2B" w:rsidRDefault="007B28AB" w:rsidP="00E00F7D">
                  <w:pPr>
                    <w:pStyle w:val="rowtabella0"/>
                    <w:jc w:val="center"/>
                    <w:rPr>
                      <w:color w:val="002060"/>
                    </w:rPr>
                  </w:pPr>
                  <w:r w:rsidRPr="00532A2B">
                    <w:rPr>
                      <w:color w:val="002060"/>
                    </w:rPr>
                    <w:t> </w:t>
                  </w:r>
                </w:p>
              </w:tc>
            </w:tr>
            <w:tr w:rsidR="007B28AB" w:rsidRPr="00532A2B" w14:paraId="5738EEBD"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42A88D13" w14:textId="77777777" w:rsidR="007B28AB" w:rsidRPr="00532A2B" w:rsidRDefault="007B28AB" w:rsidP="00E00F7D">
                  <w:pPr>
                    <w:pStyle w:val="rowtabella0"/>
                    <w:rPr>
                      <w:color w:val="002060"/>
                    </w:rPr>
                  </w:pPr>
                  <w:r w:rsidRPr="00532A2B">
                    <w:rPr>
                      <w:color w:val="002060"/>
                    </w:rPr>
                    <w:t>(1) - disputata il 24/01/2026</w:t>
                  </w:r>
                </w:p>
              </w:tc>
            </w:tr>
            <w:tr w:rsidR="007B28AB" w:rsidRPr="00532A2B" w14:paraId="2B5376AE"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3E2BA486" w14:textId="77777777" w:rsidR="007B28AB" w:rsidRPr="00532A2B" w:rsidRDefault="007B28AB" w:rsidP="00E00F7D">
                  <w:pPr>
                    <w:pStyle w:val="rowtabella0"/>
                    <w:rPr>
                      <w:color w:val="002060"/>
                    </w:rPr>
                  </w:pPr>
                  <w:r w:rsidRPr="00532A2B">
                    <w:rPr>
                      <w:color w:val="002060"/>
                    </w:rPr>
                    <w:t>(2) - disputata il 25/01/2026</w:t>
                  </w:r>
                </w:p>
              </w:tc>
            </w:tr>
          </w:tbl>
          <w:p w14:paraId="3BFCCE6C" w14:textId="77777777" w:rsidR="007B28AB" w:rsidRPr="00532A2B" w:rsidRDefault="007B28AB" w:rsidP="00E00F7D">
            <w:pPr>
              <w:rPr>
                <w:color w:val="002060"/>
              </w:rPr>
            </w:pPr>
          </w:p>
        </w:tc>
      </w:tr>
    </w:tbl>
    <w:p w14:paraId="334C3029" w14:textId="77777777" w:rsidR="007B28AB" w:rsidRPr="00532A2B" w:rsidRDefault="007B28AB" w:rsidP="007B28A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7B28AB" w:rsidRPr="00532A2B" w14:paraId="3F637764"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19D3EAA9"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07422" w14:textId="77777777" w:rsidR="007B28AB" w:rsidRPr="00532A2B" w:rsidRDefault="007B28AB" w:rsidP="00E00F7D">
                  <w:pPr>
                    <w:pStyle w:val="headertabella0"/>
                    <w:rPr>
                      <w:color w:val="002060"/>
                    </w:rPr>
                  </w:pPr>
                  <w:r w:rsidRPr="00532A2B">
                    <w:rPr>
                      <w:color w:val="002060"/>
                    </w:rPr>
                    <w:t>GIRONE E - 1 Giornata - R</w:t>
                  </w:r>
                </w:p>
              </w:tc>
            </w:tr>
            <w:tr w:rsidR="007B28AB" w:rsidRPr="00532A2B" w14:paraId="3D3B8399"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DE129C" w14:textId="77777777" w:rsidR="007B28AB" w:rsidRPr="00532A2B" w:rsidRDefault="007B28AB" w:rsidP="00E00F7D">
                  <w:pPr>
                    <w:pStyle w:val="rowtabella0"/>
                    <w:rPr>
                      <w:color w:val="002060"/>
                    </w:rPr>
                  </w:pPr>
                  <w:r w:rsidRPr="00532A2B">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CD3DE" w14:textId="77777777" w:rsidR="007B28AB" w:rsidRPr="00532A2B" w:rsidRDefault="007B28AB" w:rsidP="00E00F7D">
                  <w:pPr>
                    <w:pStyle w:val="rowtabella0"/>
                    <w:rPr>
                      <w:color w:val="002060"/>
                    </w:rPr>
                  </w:pPr>
                  <w:r w:rsidRPr="00532A2B">
                    <w:rPr>
                      <w:color w:val="002060"/>
                    </w:rPr>
                    <w:t>- CSI MONTEFIORE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8ECC1" w14:textId="77777777" w:rsidR="007B28AB" w:rsidRPr="00532A2B" w:rsidRDefault="007B28AB" w:rsidP="00E00F7D">
                  <w:pPr>
                    <w:pStyle w:val="rowtabella0"/>
                    <w:jc w:val="center"/>
                    <w:rPr>
                      <w:color w:val="002060"/>
                    </w:rPr>
                  </w:pPr>
                  <w:r w:rsidRPr="00532A2B">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F5A63" w14:textId="77777777" w:rsidR="007B28AB" w:rsidRPr="00532A2B" w:rsidRDefault="007B28AB" w:rsidP="00E00F7D">
                  <w:pPr>
                    <w:pStyle w:val="rowtabella0"/>
                    <w:jc w:val="center"/>
                    <w:rPr>
                      <w:color w:val="002060"/>
                    </w:rPr>
                  </w:pPr>
                  <w:r w:rsidRPr="00532A2B">
                    <w:rPr>
                      <w:color w:val="002060"/>
                    </w:rPr>
                    <w:t> </w:t>
                  </w:r>
                </w:p>
              </w:tc>
            </w:tr>
            <w:tr w:rsidR="007B28AB" w:rsidRPr="00532A2B" w14:paraId="0A965643"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345355" w14:textId="77777777" w:rsidR="007B28AB" w:rsidRPr="00532A2B" w:rsidRDefault="007B28AB" w:rsidP="00E00F7D">
                  <w:pPr>
                    <w:pStyle w:val="rowtabella0"/>
                    <w:rPr>
                      <w:color w:val="002060"/>
                    </w:rPr>
                  </w:pPr>
                  <w:proofErr w:type="gramStart"/>
                  <w:r w:rsidRPr="00532A2B">
                    <w:rPr>
                      <w:color w:val="002060"/>
                    </w:rPr>
                    <w:t>CITTA</w:t>
                  </w:r>
                  <w:proofErr w:type="gramEnd"/>
                  <w:r w:rsidRPr="00532A2B">
                    <w:rPr>
                      <w:color w:val="002060"/>
                    </w:rPr>
                    <w:t xml:space="preserve"> DI MARTINSICURO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6DBA0D" w14:textId="77777777" w:rsidR="007B28AB" w:rsidRPr="00532A2B" w:rsidRDefault="007B28AB" w:rsidP="00E00F7D">
                  <w:pPr>
                    <w:pStyle w:val="rowtabella0"/>
                    <w:rPr>
                      <w:color w:val="002060"/>
                    </w:rPr>
                  </w:pPr>
                  <w:r w:rsidRPr="00532A2B">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8733DA" w14:textId="77777777" w:rsidR="007B28AB" w:rsidRPr="00532A2B" w:rsidRDefault="007B28AB" w:rsidP="00E00F7D">
                  <w:pPr>
                    <w:pStyle w:val="rowtabella0"/>
                    <w:jc w:val="center"/>
                    <w:rPr>
                      <w:color w:val="002060"/>
                    </w:rPr>
                  </w:pPr>
                  <w:r w:rsidRPr="00532A2B">
                    <w:rPr>
                      <w:color w:val="002060"/>
                    </w:rPr>
                    <w:t>12 - 3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DD15B4" w14:textId="77777777" w:rsidR="007B28AB" w:rsidRPr="00532A2B" w:rsidRDefault="007B28AB" w:rsidP="00E00F7D">
                  <w:pPr>
                    <w:pStyle w:val="rowtabella0"/>
                    <w:jc w:val="center"/>
                    <w:rPr>
                      <w:color w:val="002060"/>
                    </w:rPr>
                  </w:pPr>
                  <w:r w:rsidRPr="00532A2B">
                    <w:rPr>
                      <w:color w:val="002060"/>
                    </w:rPr>
                    <w:t> </w:t>
                  </w:r>
                </w:p>
              </w:tc>
            </w:tr>
            <w:tr w:rsidR="007B28AB" w:rsidRPr="00532A2B" w14:paraId="03525921"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7800D6" w14:textId="77777777" w:rsidR="007B28AB" w:rsidRPr="00532A2B" w:rsidRDefault="007B28AB" w:rsidP="00E00F7D">
                  <w:pPr>
                    <w:pStyle w:val="rowtabella0"/>
                    <w:rPr>
                      <w:color w:val="002060"/>
                    </w:rPr>
                  </w:pPr>
                  <w:r w:rsidRPr="00532A2B">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C4E9EF" w14:textId="77777777" w:rsidR="007B28AB" w:rsidRPr="00532A2B" w:rsidRDefault="007B28AB" w:rsidP="00E00F7D">
                  <w:pPr>
                    <w:pStyle w:val="rowtabella0"/>
                    <w:rPr>
                      <w:color w:val="002060"/>
                    </w:rPr>
                  </w:pPr>
                  <w:r w:rsidRPr="00532A2B">
                    <w:rPr>
                      <w:color w:val="002060"/>
                    </w:rPr>
                    <w:t>- FROGS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4F47A4" w14:textId="77777777" w:rsidR="007B28AB" w:rsidRPr="00532A2B" w:rsidRDefault="007B28AB" w:rsidP="00E00F7D">
                  <w:pPr>
                    <w:pStyle w:val="rowtabella0"/>
                    <w:jc w:val="center"/>
                    <w:rPr>
                      <w:color w:val="002060"/>
                    </w:rPr>
                  </w:pPr>
                  <w:r w:rsidRPr="00532A2B">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7C6C45" w14:textId="77777777" w:rsidR="007B28AB" w:rsidRPr="00532A2B" w:rsidRDefault="007B28AB" w:rsidP="00E00F7D">
                  <w:pPr>
                    <w:pStyle w:val="rowtabella0"/>
                    <w:jc w:val="center"/>
                    <w:rPr>
                      <w:color w:val="002060"/>
                    </w:rPr>
                  </w:pPr>
                  <w:r w:rsidRPr="00532A2B">
                    <w:rPr>
                      <w:color w:val="002060"/>
                    </w:rPr>
                    <w:t> </w:t>
                  </w:r>
                </w:p>
              </w:tc>
            </w:tr>
            <w:tr w:rsidR="007B28AB" w:rsidRPr="00532A2B" w14:paraId="6D8743BB"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31F419" w14:textId="77777777" w:rsidR="007B28AB" w:rsidRPr="00532A2B" w:rsidRDefault="007B28AB" w:rsidP="00E00F7D">
                  <w:pPr>
                    <w:pStyle w:val="rowtabella0"/>
                    <w:rPr>
                      <w:color w:val="002060"/>
                    </w:rPr>
                  </w:pPr>
                  <w:r w:rsidRPr="00532A2B">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6E23E5" w14:textId="77777777" w:rsidR="007B28AB" w:rsidRPr="00532A2B" w:rsidRDefault="007B28AB" w:rsidP="00E00F7D">
                  <w:pPr>
                    <w:pStyle w:val="rowtabella0"/>
                    <w:rPr>
                      <w:color w:val="002060"/>
                    </w:rPr>
                  </w:pPr>
                  <w:r w:rsidRPr="00532A2B">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63FD99" w14:textId="77777777" w:rsidR="007B28AB" w:rsidRPr="00532A2B" w:rsidRDefault="007B28AB" w:rsidP="00E00F7D">
                  <w:pPr>
                    <w:pStyle w:val="rowtabella0"/>
                    <w:jc w:val="center"/>
                    <w:rPr>
                      <w:color w:val="002060"/>
                    </w:rPr>
                  </w:pPr>
                  <w:r w:rsidRPr="00532A2B">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0492F9" w14:textId="77777777" w:rsidR="007B28AB" w:rsidRPr="00532A2B" w:rsidRDefault="007B28AB" w:rsidP="00E00F7D">
                  <w:pPr>
                    <w:pStyle w:val="rowtabella0"/>
                    <w:jc w:val="center"/>
                    <w:rPr>
                      <w:color w:val="002060"/>
                    </w:rPr>
                  </w:pPr>
                  <w:r w:rsidRPr="00532A2B">
                    <w:rPr>
                      <w:color w:val="002060"/>
                    </w:rPr>
                    <w:t> </w:t>
                  </w:r>
                </w:p>
              </w:tc>
            </w:tr>
            <w:tr w:rsidR="007B28AB" w:rsidRPr="00532A2B" w14:paraId="2014978E"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3E3EB6" w14:textId="77777777" w:rsidR="007B28AB" w:rsidRPr="00532A2B" w:rsidRDefault="007B28AB" w:rsidP="00E00F7D">
                  <w:pPr>
                    <w:pStyle w:val="rowtabella0"/>
                    <w:rPr>
                      <w:color w:val="002060"/>
                    </w:rPr>
                  </w:pPr>
                  <w:r w:rsidRPr="00532A2B">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F8CDF7" w14:textId="77777777" w:rsidR="007B28AB" w:rsidRPr="00532A2B" w:rsidRDefault="007B28AB" w:rsidP="00E00F7D">
                  <w:pPr>
                    <w:pStyle w:val="rowtabella0"/>
                    <w:rPr>
                      <w:color w:val="002060"/>
                    </w:rPr>
                  </w:pPr>
                  <w:r w:rsidRPr="00532A2B">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0274B0" w14:textId="77777777" w:rsidR="007B28AB" w:rsidRPr="00532A2B" w:rsidRDefault="007B28AB" w:rsidP="00E00F7D">
                  <w:pPr>
                    <w:pStyle w:val="rowtabella0"/>
                    <w:jc w:val="center"/>
                    <w:rPr>
                      <w:color w:val="002060"/>
                    </w:rPr>
                  </w:pPr>
                  <w:r w:rsidRPr="00532A2B">
                    <w:rPr>
                      <w:color w:val="002060"/>
                    </w:rPr>
                    <w:t>0 - 10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437CBA" w14:textId="77777777" w:rsidR="007B28AB" w:rsidRPr="00532A2B" w:rsidRDefault="007B28AB" w:rsidP="00E00F7D">
                  <w:pPr>
                    <w:pStyle w:val="rowtabella0"/>
                    <w:jc w:val="center"/>
                    <w:rPr>
                      <w:color w:val="002060"/>
                    </w:rPr>
                  </w:pPr>
                  <w:r w:rsidRPr="00532A2B">
                    <w:rPr>
                      <w:color w:val="002060"/>
                    </w:rPr>
                    <w:t> </w:t>
                  </w:r>
                </w:p>
              </w:tc>
            </w:tr>
            <w:tr w:rsidR="007B28AB" w:rsidRPr="00532A2B" w14:paraId="1375E08C"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06EDF7" w14:textId="77777777" w:rsidR="007B28AB" w:rsidRPr="00532A2B" w:rsidRDefault="007B28AB" w:rsidP="00E00F7D">
                  <w:pPr>
                    <w:pStyle w:val="rowtabella0"/>
                    <w:rPr>
                      <w:color w:val="002060"/>
                    </w:rPr>
                  </w:pPr>
                  <w:r w:rsidRPr="00532A2B">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3EC3C" w14:textId="77777777" w:rsidR="007B28AB" w:rsidRPr="00532A2B" w:rsidRDefault="007B28AB" w:rsidP="00E00F7D">
                  <w:pPr>
                    <w:pStyle w:val="rowtabella0"/>
                    <w:rPr>
                      <w:color w:val="002060"/>
                    </w:rPr>
                  </w:pPr>
                  <w:r w:rsidRPr="00532A2B">
                    <w:rPr>
                      <w:color w:val="002060"/>
                    </w:rPr>
                    <w:t xml:space="preserve">- CALCIO </w:t>
                  </w:r>
                  <w:proofErr w:type="gramStart"/>
                  <w:r w:rsidRPr="00532A2B">
                    <w:rPr>
                      <w:color w:val="002060"/>
                    </w:rPr>
                    <w:t>S.ELPIDIO</w:t>
                  </w:r>
                  <w:proofErr w:type="gramEnd"/>
                  <w:r w:rsidRPr="00532A2B">
                    <w:rPr>
                      <w:color w:val="002060"/>
                    </w:rPr>
                    <w:t xml:space="preserve"> A 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A628E" w14:textId="77777777" w:rsidR="007B28AB" w:rsidRPr="00532A2B" w:rsidRDefault="007B28AB" w:rsidP="00E00F7D">
                  <w:pPr>
                    <w:pStyle w:val="rowtabella0"/>
                    <w:jc w:val="center"/>
                    <w:rPr>
                      <w:color w:val="002060"/>
                    </w:rPr>
                  </w:pPr>
                  <w:r w:rsidRPr="00532A2B">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D3DA99" w14:textId="77777777" w:rsidR="007B28AB" w:rsidRPr="00532A2B" w:rsidRDefault="007B28AB" w:rsidP="00E00F7D">
                  <w:pPr>
                    <w:pStyle w:val="rowtabella0"/>
                    <w:jc w:val="center"/>
                    <w:rPr>
                      <w:color w:val="002060"/>
                    </w:rPr>
                  </w:pPr>
                  <w:r w:rsidRPr="00532A2B">
                    <w:rPr>
                      <w:color w:val="002060"/>
                    </w:rPr>
                    <w:t> </w:t>
                  </w:r>
                </w:p>
              </w:tc>
            </w:tr>
          </w:tbl>
          <w:p w14:paraId="2C3420D8" w14:textId="77777777" w:rsidR="007B28AB" w:rsidRPr="00532A2B" w:rsidRDefault="007B28AB" w:rsidP="00E00F7D">
            <w:pPr>
              <w:rPr>
                <w:color w:val="002060"/>
              </w:rPr>
            </w:pPr>
          </w:p>
        </w:tc>
        <w:tc>
          <w:tcPr>
            <w:tcW w:w="0" w:type="auto"/>
            <w:hideMark/>
          </w:tcPr>
          <w:p w14:paraId="66DCCAF8" w14:textId="77777777" w:rsidR="007B28AB" w:rsidRPr="00532A2B" w:rsidRDefault="007B28AB" w:rsidP="00E00F7D">
            <w:pPr>
              <w:rPr>
                <w:color w:val="002060"/>
              </w:rPr>
            </w:pPr>
          </w:p>
        </w:tc>
      </w:tr>
    </w:tbl>
    <w:p w14:paraId="65E8155C" w14:textId="77777777" w:rsidR="007B28AB" w:rsidRPr="00532A2B" w:rsidRDefault="007B28AB" w:rsidP="007B28AB">
      <w:pPr>
        <w:pStyle w:val="breakline"/>
        <w:rPr>
          <w:rFonts w:eastAsiaTheme="minorEastAsia"/>
          <w:color w:val="002060"/>
        </w:rPr>
      </w:pPr>
    </w:p>
    <w:p w14:paraId="1388690E" w14:textId="77777777" w:rsidR="007B28AB" w:rsidRPr="00532A2B" w:rsidRDefault="007B28AB" w:rsidP="007B28AB">
      <w:pPr>
        <w:pStyle w:val="breakline"/>
        <w:rPr>
          <w:color w:val="002060"/>
        </w:rPr>
      </w:pPr>
    </w:p>
    <w:p w14:paraId="7332F083" w14:textId="77777777" w:rsidR="007B28AB" w:rsidRPr="00532A2B" w:rsidRDefault="007B28AB" w:rsidP="007B28AB">
      <w:pPr>
        <w:pStyle w:val="titoloprinc0"/>
        <w:rPr>
          <w:color w:val="002060"/>
        </w:rPr>
      </w:pPr>
      <w:r w:rsidRPr="00532A2B">
        <w:rPr>
          <w:color w:val="002060"/>
        </w:rPr>
        <w:t>GIUDICE SPORTIVO</w:t>
      </w:r>
    </w:p>
    <w:p w14:paraId="0441B4CD" w14:textId="77777777" w:rsidR="007B28AB" w:rsidRPr="00532A2B" w:rsidRDefault="007B28AB" w:rsidP="007B28AB">
      <w:pPr>
        <w:pStyle w:val="diffida"/>
        <w:rPr>
          <w:color w:val="002060"/>
        </w:rPr>
      </w:pPr>
      <w:r w:rsidRPr="00532A2B">
        <w:rPr>
          <w:color w:val="002060"/>
        </w:rPr>
        <w:t>Il Giudice Sportivo Avv. Agnese Lazzaretti, con l'assistenza del Segretario Angelo Castellana, nella seduta del 28/01/2026, ha adottato le decisioni che di seguito integralmente si riportano:</w:t>
      </w:r>
    </w:p>
    <w:p w14:paraId="67C1BC77" w14:textId="77777777" w:rsidR="007B28AB" w:rsidRPr="00532A2B" w:rsidRDefault="007B28AB" w:rsidP="007B28AB">
      <w:pPr>
        <w:pStyle w:val="titolo10"/>
        <w:rPr>
          <w:color w:val="002060"/>
        </w:rPr>
      </w:pPr>
      <w:r w:rsidRPr="00532A2B">
        <w:rPr>
          <w:color w:val="002060"/>
        </w:rPr>
        <w:t xml:space="preserve">GARE DEL 23/ 1/2026 </w:t>
      </w:r>
    </w:p>
    <w:p w14:paraId="0E681094" w14:textId="77777777" w:rsidR="007B28AB" w:rsidRPr="00532A2B" w:rsidRDefault="007B28AB" w:rsidP="007B28AB">
      <w:pPr>
        <w:pStyle w:val="titolo7a"/>
        <w:rPr>
          <w:color w:val="002060"/>
        </w:rPr>
      </w:pPr>
      <w:r w:rsidRPr="00532A2B">
        <w:rPr>
          <w:color w:val="002060"/>
        </w:rPr>
        <w:t xml:space="preserve">PROVVEDIMENTI DISCIPLINARI </w:t>
      </w:r>
    </w:p>
    <w:p w14:paraId="4950AE18"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3733AEA1" w14:textId="77777777" w:rsidR="007B28AB" w:rsidRPr="00532A2B" w:rsidRDefault="007B28AB" w:rsidP="007B28AB">
      <w:pPr>
        <w:pStyle w:val="titolo30"/>
        <w:rPr>
          <w:color w:val="002060"/>
        </w:rPr>
      </w:pPr>
      <w:r w:rsidRPr="00532A2B">
        <w:rPr>
          <w:color w:val="002060"/>
        </w:rPr>
        <w:t xml:space="preserve">SOCIETA' </w:t>
      </w:r>
    </w:p>
    <w:p w14:paraId="54BF1D25" w14:textId="77777777" w:rsidR="007B28AB" w:rsidRPr="00532A2B" w:rsidRDefault="007B28AB" w:rsidP="007B28AB">
      <w:pPr>
        <w:pStyle w:val="titolo20"/>
        <w:rPr>
          <w:color w:val="002060"/>
        </w:rPr>
      </w:pPr>
      <w:r w:rsidRPr="00532A2B">
        <w:rPr>
          <w:color w:val="002060"/>
        </w:rPr>
        <w:t xml:space="preserve">AMMENDA </w:t>
      </w:r>
    </w:p>
    <w:p w14:paraId="42CDF94C" w14:textId="77777777" w:rsidR="007B28AB" w:rsidRPr="00532A2B" w:rsidRDefault="007B28AB" w:rsidP="007B28AB">
      <w:pPr>
        <w:pStyle w:val="diffida"/>
        <w:spacing w:before="80" w:beforeAutospacing="0" w:after="40" w:afterAutospacing="0"/>
        <w:jc w:val="left"/>
        <w:rPr>
          <w:color w:val="002060"/>
        </w:rPr>
      </w:pPr>
      <w:r w:rsidRPr="00532A2B">
        <w:rPr>
          <w:color w:val="002060"/>
        </w:rPr>
        <w:t xml:space="preserve">Euro 150,00 ACADEMY CIVITANOVESE </w:t>
      </w:r>
      <w:r w:rsidRPr="00532A2B">
        <w:rPr>
          <w:color w:val="002060"/>
        </w:rPr>
        <w:br/>
        <w:t xml:space="preserve">Per aver, la propria tifoseria, durante tutta la gara, rivolto all'indirizzo dell'arbitro espressioni irriguardose e minacciose. </w:t>
      </w:r>
    </w:p>
    <w:p w14:paraId="72E19ED0" w14:textId="281A6959" w:rsidR="007B28AB" w:rsidRPr="00532A2B" w:rsidRDefault="007B28AB" w:rsidP="007B28AB">
      <w:pPr>
        <w:pStyle w:val="diffida"/>
        <w:spacing w:before="80" w:beforeAutospacing="0" w:after="40" w:afterAutospacing="0"/>
        <w:jc w:val="left"/>
        <w:rPr>
          <w:color w:val="002060"/>
        </w:rPr>
      </w:pPr>
      <w:r w:rsidRPr="00532A2B">
        <w:rPr>
          <w:color w:val="002060"/>
        </w:rPr>
        <w:br/>
        <w:t xml:space="preserve">Euro 50,00 </w:t>
      </w:r>
      <w:proofErr w:type="gramStart"/>
      <w:r w:rsidRPr="00532A2B">
        <w:rPr>
          <w:color w:val="002060"/>
        </w:rPr>
        <w:t>CITTA</w:t>
      </w:r>
      <w:proofErr w:type="gramEnd"/>
      <w:r w:rsidRPr="00532A2B">
        <w:rPr>
          <w:color w:val="002060"/>
        </w:rPr>
        <w:t xml:space="preserve"> DI FALCONARA </w:t>
      </w:r>
      <w:r w:rsidRPr="00532A2B">
        <w:rPr>
          <w:color w:val="002060"/>
        </w:rPr>
        <w:br/>
        <w:t xml:space="preserve">Per non aver rispettato gli obblighi relativi alla compilazione della </w:t>
      </w:r>
      <w:r w:rsidR="00F37323" w:rsidRPr="00532A2B">
        <w:rPr>
          <w:color w:val="002060"/>
        </w:rPr>
        <w:t>distinta</w:t>
      </w:r>
      <w:r w:rsidRPr="00532A2B">
        <w:rPr>
          <w:color w:val="002060"/>
        </w:rPr>
        <w:t xml:space="preserve">. </w:t>
      </w:r>
    </w:p>
    <w:p w14:paraId="54969955" w14:textId="77777777" w:rsidR="007B28AB" w:rsidRPr="00532A2B" w:rsidRDefault="007B28AB" w:rsidP="007B28AB">
      <w:pPr>
        <w:pStyle w:val="diffida"/>
        <w:spacing w:before="80" w:beforeAutospacing="0" w:after="40" w:afterAutospacing="0"/>
        <w:jc w:val="left"/>
        <w:rPr>
          <w:color w:val="002060"/>
        </w:rPr>
      </w:pPr>
      <w:r w:rsidRPr="00532A2B">
        <w:rPr>
          <w:color w:val="002060"/>
        </w:rPr>
        <w:br/>
        <w:t xml:space="preserve">Euro 50,00 VAL TENNA UNITED </w:t>
      </w:r>
      <w:r w:rsidRPr="00532A2B">
        <w:rPr>
          <w:color w:val="002060"/>
        </w:rPr>
        <w:br/>
      </w:r>
      <w:r w:rsidRPr="00532A2B">
        <w:rPr>
          <w:color w:val="002060"/>
        </w:rPr>
        <w:lastRenderedPageBreak/>
        <w:t xml:space="preserve">Per aver, la propria tifoseria, durante il primo tempo di gara, rivolto reiterati insulti nei confronti dei calciatori avversari. </w:t>
      </w:r>
    </w:p>
    <w:p w14:paraId="308530D0" w14:textId="77777777" w:rsidR="007B28AB" w:rsidRPr="00532A2B" w:rsidRDefault="007B28AB" w:rsidP="007B28AB">
      <w:pPr>
        <w:pStyle w:val="titolo30"/>
        <w:rPr>
          <w:color w:val="002060"/>
        </w:rPr>
      </w:pPr>
      <w:r w:rsidRPr="00532A2B">
        <w:rPr>
          <w:color w:val="002060"/>
        </w:rPr>
        <w:t xml:space="preserve">DIRIGENTI </w:t>
      </w:r>
    </w:p>
    <w:p w14:paraId="00AE7ABA" w14:textId="77777777" w:rsidR="007B28AB" w:rsidRPr="00532A2B" w:rsidRDefault="007B28AB" w:rsidP="007B28AB">
      <w:pPr>
        <w:pStyle w:val="titolo20"/>
        <w:rPr>
          <w:color w:val="002060"/>
        </w:rPr>
      </w:pPr>
      <w:r w:rsidRPr="00532A2B">
        <w:rPr>
          <w:color w:val="002060"/>
        </w:rPr>
        <w:t xml:space="preserve">INIBIZIONE A TEMPO OPPURE SQUALIFICA A GARE: FINO AL 11/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2A20694C" w14:textId="77777777" w:rsidTr="00E00F7D">
        <w:tc>
          <w:tcPr>
            <w:tcW w:w="2200" w:type="dxa"/>
            <w:tcMar>
              <w:top w:w="20" w:type="dxa"/>
              <w:left w:w="20" w:type="dxa"/>
              <w:bottom w:w="20" w:type="dxa"/>
              <w:right w:w="20" w:type="dxa"/>
            </w:tcMar>
            <w:vAlign w:val="center"/>
            <w:hideMark/>
          </w:tcPr>
          <w:p w14:paraId="40A6D8E8" w14:textId="77777777" w:rsidR="007B28AB" w:rsidRPr="00532A2B" w:rsidRDefault="007B28AB" w:rsidP="00E00F7D">
            <w:pPr>
              <w:pStyle w:val="movimento"/>
              <w:rPr>
                <w:color w:val="002060"/>
              </w:rPr>
            </w:pPr>
            <w:r w:rsidRPr="00532A2B">
              <w:rPr>
                <w:color w:val="002060"/>
              </w:rPr>
              <w:t>BOCCI STEFANO</w:t>
            </w:r>
          </w:p>
        </w:tc>
        <w:tc>
          <w:tcPr>
            <w:tcW w:w="2200" w:type="dxa"/>
            <w:tcMar>
              <w:top w:w="20" w:type="dxa"/>
              <w:left w:w="20" w:type="dxa"/>
              <w:bottom w:w="20" w:type="dxa"/>
              <w:right w:w="20" w:type="dxa"/>
            </w:tcMar>
            <w:vAlign w:val="center"/>
            <w:hideMark/>
          </w:tcPr>
          <w:p w14:paraId="5BDC23FB" w14:textId="77777777" w:rsidR="007B28AB" w:rsidRPr="00532A2B" w:rsidRDefault="007B28AB" w:rsidP="00E00F7D">
            <w:pPr>
              <w:pStyle w:val="movimento2"/>
              <w:rPr>
                <w:color w:val="002060"/>
              </w:rPr>
            </w:pPr>
            <w:r w:rsidRPr="00532A2B">
              <w:rPr>
                <w:color w:val="002060"/>
              </w:rPr>
              <w:t xml:space="preserve">(RIPE SAN GINESIO A.S.D.) </w:t>
            </w:r>
          </w:p>
        </w:tc>
        <w:tc>
          <w:tcPr>
            <w:tcW w:w="800" w:type="dxa"/>
            <w:tcMar>
              <w:top w:w="20" w:type="dxa"/>
              <w:left w:w="20" w:type="dxa"/>
              <w:bottom w:w="20" w:type="dxa"/>
              <w:right w:w="20" w:type="dxa"/>
            </w:tcMar>
            <w:vAlign w:val="center"/>
            <w:hideMark/>
          </w:tcPr>
          <w:p w14:paraId="275D487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0B2203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C8A20FE" w14:textId="77777777" w:rsidR="007B28AB" w:rsidRPr="00532A2B" w:rsidRDefault="007B28AB" w:rsidP="00E00F7D">
            <w:pPr>
              <w:pStyle w:val="movimento2"/>
              <w:rPr>
                <w:color w:val="002060"/>
              </w:rPr>
            </w:pPr>
            <w:r w:rsidRPr="00532A2B">
              <w:rPr>
                <w:color w:val="002060"/>
              </w:rPr>
              <w:t> </w:t>
            </w:r>
          </w:p>
        </w:tc>
      </w:tr>
    </w:tbl>
    <w:p w14:paraId="387444DA" w14:textId="77777777" w:rsidR="007B28AB" w:rsidRPr="00532A2B" w:rsidRDefault="007B28AB" w:rsidP="007B28AB">
      <w:pPr>
        <w:pStyle w:val="diffida"/>
        <w:spacing w:before="80" w:beforeAutospacing="0" w:after="40" w:afterAutospacing="0"/>
        <w:jc w:val="left"/>
        <w:rPr>
          <w:rFonts w:eastAsiaTheme="minorEastAsia"/>
          <w:color w:val="002060"/>
        </w:rPr>
      </w:pPr>
      <w:r w:rsidRPr="00532A2B">
        <w:rPr>
          <w:color w:val="002060"/>
        </w:rPr>
        <w:t xml:space="preserve">Per essere entrato all'interno del terreno di gioco per rivolgere all'arbitro espressioni irriguardose.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1FE89878" w14:textId="77777777" w:rsidTr="00E00F7D">
        <w:tc>
          <w:tcPr>
            <w:tcW w:w="2200" w:type="dxa"/>
            <w:tcMar>
              <w:top w:w="20" w:type="dxa"/>
              <w:left w:w="20" w:type="dxa"/>
              <w:bottom w:w="20" w:type="dxa"/>
              <w:right w:w="20" w:type="dxa"/>
            </w:tcMar>
            <w:vAlign w:val="center"/>
            <w:hideMark/>
          </w:tcPr>
          <w:p w14:paraId="5F823A88" w14:textId="77777777" w:rsidR="007B28AB" w:rsidRPr="00532A2B" w:rsidRDefault="007B28AB" w:rsidP="00E00F7D">
            <w:pPr>
              <w:pStyle w:val="movimento"/>
              <w:rPr>
                <w:color w:val="002060"/>
              </w:rPr>
            </w:pPr>
            <w:r w:rsidRPr="00532A2B">
              <w:rPr>
                <w:color w:val="002060"/>
              </w:rPr>
              <w:t>CALVIGIONI MICHELE</w:t>
            </w:r>
          </w:p>
        </w:tc>
        <w:tc>
          <w:tcPr>
            <w:tcW w:w="2200" w:type="dxa"/>
            <w:tcMar>
              <w:top w:w="20" w:type="dxa"/>
              <w:left w:w="20" w:type="dxa"/>
              <w:bottom w:w="20" w:type="dxa"/>
              <w:right w:w="20" w:type="dxa"/>
            </w:tcMar>
            <w:vAlign w:val="center"/>
            <w:hideMark/>
          </w:tcPr>
          <w:p w14:paraId="220C5D5B" w14:textId="77777777" w:rsidR="007B28AB" w:rsidRPr="00532A2B" w:rsidRDefault="007B28AB" w:rsidP="00E00F7D">
            <w:pPr>
              <w:pStyle w:val="movimento2"/>
              <w:rPr>
                <w:color w:val="002060"/>
              </w:rPr>
            </w:pPr>
            <w:r w:rsidRPr="00532A2B">
              <w:rPr>
                <w:color w:val="002060"/>
              </w:rPr>
              <w:t xml:space="preserve">(RIPE SAN GINESIO A.S.D.) </w:t>
            </w:r>
          </w:p>
        </w:tc>
        <w:tc>
          <w:tcPr>
            <w:tcW w:w="800" w:type="dxa"/>
            <w:tcMar>
              <w:top w:w="20" w:type="dxa"/>
              <w:left w:w="20" w:type="dxa"/>
              <w:bottom w:w="20" w:type="dxa"/>
              <w:right w:w="20" w:type="dxa"/>
            </w:tcMar>
            <w:vAlign w:val="center"/>
            <w:hideMark/>
          </w:tcPr>
          <w:p w14:paraId="4F663FC1"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0A8A4D5"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0C8516E" w14:textId="77777777" w:rsidR="007B28AB" w:rsidRPr="00532A2B" w:rsidRDefault="007B28AB" w:rsidP="00E00F7D">
            <w:pPr>
              <w:pStyle w:val="movimento2"/>
              <w:rPr>
                <w:color w:val="002060"/>
              </w:rPr>
            </w:pPr>
            <w:r w:rsidRPr="00532A2B">
              <w:rPr>
                <w:color w:val="002060"/>
              </w:rPr>
              <w:t> </w:t>
            </w:r>
          </w:p>
        </w:tc>
      </w:tr>
    </w:tbl>
    <w:p w14:paraId="392DED37" w14:textId="77777777" w:rsidR="007B28AB" w:rsidRPr="00532A2B" w:rsidRDefault="007B28AB" w:rsidP="007B28AB">
      <w:pPr>
        <w:pStyle w:val="diffida"/>
        <w:spacing w:before="80" w:beforeAutospacing="0" w:after="40" w:afterAutospacing="0"/>
        <w:jc w:val="left"/>
        <w:rPr>
          <w:rFonts w:eastAsiaTheme="minorEastAsia"/>
          <w:color w:val="002060"/>
        </w:rPr>
      </w:pPr>
      <w:r w:rsidRPr="00532A2B">
        <w:rPr>
          <w:color w:val="002060"/>
        </w:rPr>
        <w:t xml:space="preserve">Per essere entrato all'interno del terreno di gioco per rivolgere all'arbitro espressioni irriguardose. </w:t>
      </w:r>
    </w:p>
    <w:p w14:paraId="31F2301C" w14:textId="77777777" w:rsidR="007B28AB" w:rsidRPr="00532A2B" w:rsidRDefault="007B28AB" w:rsidP="007B28AB">
      <w:pPr>
        <w:pStyle w:val="titolo20"/>
        <w:rPr>
          <w:color w:val="002060"/>
        </w:rPr>
      </w:pPr>
      <w:r w:rsidRPr="00532A2B">
        <w:rPr>
          <w:color w:val="002060"/>
        </w:rPr>
        <w:t xml:space="preserve">INIBIZIONE A TEMPO OPPURE SQUALIFICA A GARE: FINO AL 4/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53C629D5" w14:textId="77777777" w:rsidTr="00E00F7D">
        <w:tc>
          <w:tcPr>
            <w:tcW w:w="2200" w:type="dxa"/>
            <w:tcMar>
              <w:top w:w="20" w:type="dxa"/>
              <w:left w:w="20" w:type="dxa"/>
              <w:bottom w:w="20" w:type="dxa"/>
              <w:right w:w="20" w:type="dxa"/>
            </w:tcMar>
            <w:vAlign w:val="center"/>
            <w:hideMark/>
          </w:tcPr>
          <w:p w14:paraId="332C6B27" w14:textId="77777777" w:rsidR="007B28AB" w:rsidRPr="00532A2B" w:rsidRDefault="007B28AB" w:rsidP="00E00F7D">
            <w:pPr>
              <w:pStyle w:val="movimento"/>
              <w:rPr>
                <w:color w:val="002060"/>
              </w:rPr>
            </w:pPr>
            <w:r w:rsidRPr="00532A2B">
              <w:rPr>
                <w:color w:val="002060"/>
              </w:rPr>
              <w:t>STRINO GIUSEPPE</w:t>
            </w:r>
          </w:p>
        </w:tc>
        <w:tc>
          <w:tcPr>
            <w:tcW w:w="2200" w:type="dxa"/>
            <w:tcMar>
              <w:top w:w="20" w:type="dxa"/>
              <w:left w:w="20" w:type="dxa"/>
              <w:bottom w:w="20" w:type="dxa"/>
              <w:right w:w="20" w:type="dxa"/>
            </w:tcMar>
            <w:vAlign w:val="center"/>
            <w:hideMark/>
          </w:tcPr>
          <w:p w14:paraId="4A178DDC" w14:textId="77777777" w:rsidR="007B28AB" w:rsidRPr="00532A2B" w:rsidRDefault="007B28AB" w:rsidP="00E00F7D">
            <w:pPr>
              <w:pStyle w:val="movimento2"/>
              <w:rPr>
                <w:color w:val="002060"/>
              </w:rPr>
            </w:pPr>
            <w:r w:rsidRPr="00532A2B">
              <w:rPr>
                <w:color w:val="002060"/>
              </w:rPr>
              <w:t xml:space="preserve">(REAL FABRIANO) </w:t>
            </w:r>
          </w:p>
        </w:tc>
        <w:tc>
          <w:tcPr>
            <w:tcW w:w="800" w:type="dxa"/>
            <w:tcMar>
              <w:top w:w="20" w:type="dxa"/>
              <w:left w:w="20" w:type="dxa"/>
              <w:bottom w:w="20" w:type="dxa"/>
              <w:right w:w="20" w:type="dxa"/>
            </w:tcMar>
            <w:vAlign w:val="center"/>
            <w:hideMark/>
          </w:tcPr>
          <w:p w14:paraId="04AA10D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B54820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40D7820" w14:textId="77777777" w:rsidR="007B28AB" w:rsidRPr="00532A2B" w:rsidRDefault="007B28AB" w:rsidP="00E00F7D">
            <w:pPr>
              <w:pStyle w:val="movimento2"/>
              <w:rPr>
                <w:color w:val="002060"/>
              </w:rPr>
            </w:pPr>
            <w:r w:rsidRPr="00532A2B">
              <w:rPr>
                <w:color w:val="002060"/>
              </w:rPr>
              <w:t> </w:t>
            </w:r>
          </w:p>
        </w:tc>
      </w:tr>
    </w:tbl>
    <w:p w14:paraId="743FB1C8" w14:textId="77777777" w:rsidR="007B28AB" w:rsidRPr="00532A2B" w:rsidRDefault="007B28AB" w:rsidP="007B28AB">
      <w:pPr>
        <w:pStyle w:val="diffida"/>
        <w:spacing w:before="80" w:beforeAutospacing="0" w:after="40" w:afterAutospacing="0"/>
        <w:jc w:val="left"/>
        <w:rPr>
          <w:rFonts w:eastAsiaTheme="minorEastAsia"/>
          <w:color w:val="002060"/>
        </w:rPr>
      </w:pPr>
      <w:r w:rsidRPr="00532A2B">
        <w:rPr>
          <w:color w:val="002060"/>
        </w:rPr>
        <w:t xml:space="preserve">Per proteste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540CEAE" w14:textId="77777777" w:rsidTr="00E00F7D">
        <w:tc>
          <w:tcPr>
            <w:tcW w:w="2200" w:type="dxa"/>
            <w:tcMar>
              <w:top w:w="20" w:type="dxa"/>
              <w:left w:w="20" w:type="dxa"/>
              <w:bottom w:w="20" w:type="dxa"/>
              <w:right w:w="20" w:type="dxa"/>
            </w:tcMar>
            <w:vAlign w:val="center"/>
            <w:hideMark/>
          </w:tcPr>
          <w:p w14:paraId="4A944AF4" w14:textId="77777777" w:rsidR="007B28AB" w:rsidRPr="00532A2B" w:rsidRDefault="007B28AB" w:rsidP="00E00F7D">
            <w:pPr>
              <w:pStyle w:val="movimento"/>
              <w:rPr>
                <w:color w:val="002060"/>
              </w:rPr>
            </w:pPr>
            <w:r w:rsidRPr="00532A2B">
              <w:rPr>
                <w:color w:val="002060"/>
              </w:rPr>
              <w:t>BARBARESI ALESSANDRO</w:t>
            </w:r>
          </w:p>
        </w:tc>
        <w:tc>
          <w:tcPr>
            <w:tcW w:w="2200" w:type="dxa"/>
            <w:tcMar>
              <w:top w:w="20" w:type="dxa"/>
              <w:left w:w="20" w:type="dxa"/>
              <w:bottom w:w="20" w:type="dxa"/>
              <w:right w:w="20" w:type="dxa"/>
            </w:tcMar>
            <w:vAlign w:val="center"/>
            <w:hideMark/>
          </w:tcPr>
          <w:p w14:paraId="360C51E0" w14:textId="77777777" w:rsidR="007B28AB" w:rsidRPr="00532A2B" w:rsidRDefault="007B28AB" w:rsidP="00E00F7D">
            <w:pPr>
              <w:pStyle w:val="movimento2"/>
              <w:rPr>
                <w:color w:val="002060"/>
              </w:rPr>
            </w:pPr>
            <w:r w:rsidRPr="00532A2B">
              <w:rPr>
                <w:color w:val="002060"/>
              </w:rPr>
              <w:t xml:space="preserve">(ROBUR MERGO) </w:t>
            </w:r>
          </w:p>
        </w:tc>
        <w:tc>
          <w:tcPr>
            <w:tcW w:w="800" w:type="dxa"/>
            <w:tcMar>
              <w:top w:w="20" w:type="dxa"/>
              <w:left w:w="20" w:type="dxa"/>
              <w:bottom w:w="20" w:type="dxa"/>
              <w:right w:w="20" w:type="dxa"/>
            </w:tcMar>
            <w:vAlign w:val="center"/>
            <w:hideMark/>
          </w:tcPr>
          <w:p w14:paraId="11ADD30C"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486309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B02609A" w14:textId="77777777" w:rsidR="007B28AB" w:rsidRPr="00532A2B" w:rsidRDefault="007B28AB" w:rsidP="00E00F7D">
            <w:pPr>
              <w:pStyle w:val="movimento2"/>
              <w:rPr>
                <w:color w:val="002060"/>
              </w:rPr>
            </w:pPr>
            <w:r w:rsidRPr="00532A2B">
              <w:rPr>
                <w:color w:val="002060"/>
              </w:rPr>
              <w:t> </w:t>
            </w:r>
          </w:p>
        </w:tc>
      </w:tr>
    </w:tbl>
    <w:p w14:paraId="0245E825" w14:textId="77777777" w:rsidR="007B28AB" w:rsidRPr="00532A2B" w:rsidRDefault="007B28AB" w:rsidP="007B28AB">
      <w:pPr>
        <w:pStyle w:val="diffida"/>
        <w:spacing w:before="80" w:beforeAutospacing="0" w:after="40" w:afterAutospacing="0"/>
        <w:jc w:val="left"/>
        <w:rPr>
          <w:rFonts w:eastAsiaTheme="minorEastAsia"/>
          <w:color w:val="002060"/>
        </w:rPr>
      </w:pPr>
      <w:r w:rsidRPr="00532A2B">
        <w:rPr>
          <w:color w:val="002060"/>
        </w:rPr>
        <w:t xml:space="preserve">Espulso per somma di ammonizioni. Allontanato. </w:t>
      </w:r>
    </w:p>
    <w:p w14:paraId="4EE77B61" w14:textId="77777777" w:rsidR="007B28AB" w:rsidRPr="00532A2B" w:rsidRDefault="007B28AB" w:rsidP="007B28AB">
      <w:pPr>
        <w:pStyle w:val="titolo20"/>
        <w:rPr>
          <w:color w:val="002060"/>
        </w:rPr>
      </w:pPr>
      <w:r w:rsidRPr="00532A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28BDF27" w14:textId="77777777" w:rsidTr="00E00F7D">
        <w:tc>
          <w:tcPr>
            <w:tcW w:w="2200" w:type="dxa"/>
            <w:tcMar>
              <w:top w:w="20" w:type="dxa"/>
              <w:left w:w="20" w:type="dxa"/>
              <w:bottom w:w="20" w:type="dxa"/>
              <w:right w:w="20" w:type="dxa"/>
            </w:tcMar>
            <w:vAlign w:val="center"/>
            <w:hideMark/>
          </w:tcPr>
          <w:p w14:paraId="21750AF7" w14:textId="77777777" w:rsidR="007B28AB" w:rsidRPr="00532A2B" w:rsidRDefault="007B28AB" w:rsidP="00E00F7D">
            <w:pPr>
              <w:pStyle w:val="movimento"/>
              <w:rPr>
                <w:color w:val="002060"/>
              </w:rPr>
            </w:pPr>
            <w:r w:rsidRPr="00532A2B">
              <w:rPr>
                <w:color w:val="002060"/>
              </w:rPr>
              <w:t>STRINO GENNARO</w:t>
            </w:r>
          </w:p>
        </w:tc>
        <w:tc>
          <w:tcPr>
            <w:tcW w:w="2200" w:type="dxa"/>
            <w:tcMar>
              <w:top w:w="20" w:type="dxa"/>
              <w:left w:w="20" w:type="dxa"/>
              <w:bottom w:w="20" w:type="dxa"/>
              <w:right w:w="20" w:type="dxa"/>
            </w:tcMar>
            <w:vAlign w:val="center"/>
            <w:hideMark/>
          </w:tcPr>
          <w:p w14:paraId="22325E3B" w14:textId="77777777" w:rsidR="007B28AB" w:rsidRPr="00532A2B" w:rsidRDefault="007B28AB" w:rsidP="00E00F7D">
            <w:pPr>
              <w:pStyle w:val="movimento2"/>
              <w:rPr>
                <w:color w:val="002060"/>
              </w:rPr>
            </w:pPr>
            <w:r w:rsidRPr="00532A2B">
              <w:rPr>
                <w:color w:val="002060"/>
              </w:rPr>
              <w:t xml:space="preserve">(REAL FABRIANO) </w:t>
            </w:r>
          </w:p>
        </w:tc>
        <w:tc>
          <w:tcPr>
            <w:tcW w:w="800" w:type="dxa"/>
            <w:tcMar>
              <w:top w:w="20" w:type="dxa"/>
              <w:left w:w="20" w:type="dxa"/>
              <w:bottom w:w="20" w:type="dxa"/>
              <w:right w:w="20" w:type="dxa"/>
            </w:tcMar>
            <w:vAlign w:val="center"/>
            <w:hideMark/>
          </w:tcPr>
          <w:p w14:paraId="0155AF44"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F316F2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6825F39" w14:textId="77777777" w:rsidR="007B28AB" w:rsidRPr="00532A2B" w:rsidRDefault="007B28AB" w:rsidP="00E00F7D">
            <w:pPr>
              <w:pStyle w:val="movimento2"/>
              <w:rPr>
                <w:color w:val="002060"/>
              </w:rPr>
            </w:pPr>
            <w:r w:rsidRPr="00532A2B">
              <w:rPr>
                <w:color w:val="002060"/>
              </w:rPr>
              <w:t> </w:t>
            </w:r>
          </w:p>
        </w:tc>
      </w:tr>
    </w:tbl>
    <w:p w14:paraId="0AFCC605" w14:textId="77777777" w:rsidR="007B28AB" w:rsidRPr="00532A2B" w:rsidRDefault="007B28AB" w:rsidP="007B28AB">
      <w:pPr>
        <w:pStyle w:val="titolo20"/>
        <w:rPr>
          <w:rFonts w:eastAsiaTheme="minorEastAsia"/>
          <w:color w:val="002060"/>
        </w:rPr>
      </w:pPr>
      <w:r w:rsidRPr="00532A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5702B894" w14:textId="77777777" w:rsidTr="00E00F7D">
        <w:tc>
          <w:tcPr>
            <w:tcW w:w="2200" w:type="dxa"/>
            <w:tcMar>
              <w:top w:w="20" w:type="dxa"/>
              <w:left w:w="20" w:type="dxa"/>
              <w:bottom w:w="20" w:type="dxa"/>
              <w:right w:w="20" w:type="dxa"/>
            </w:tcMar>
            <w:vAlign w:val="center"/>
            <w:hideMark/>
          </w:tcPr>
          <w:p w14:paraId="1E45620B" w14:textId="77777777" w:rsidR="007B28AB" w:rsidRPr="00532A2B" w:rsidRDefault="007B28AB" w:rsidP="00E00F7D">
            <w:pPr>
              <w:pStyle w:val="movimento"/>
              <w:rPr>
                <w:color w:val="002060"/>
              </w:rPr>
            </w:pPr>
            <w:r w:rsidRPr="00532A2B">
              <w:rPr>
                <w:color w:val="002060"/>
              </w:rPr>
              <w:t>COGNIGNI FRANCESCO</w:t>
            </w:r>
          </w:p>
        </w:tc>
        <w:tc>
          <w:tcPr>
            <w:tcW w:w="2200" w:type="dxa"/>
            <w:tcMar>
              <w:top w:w="20" w:type="dxa"/>
              <w:left w:w="20" w:type="dxa"/>
              <w:bottom w:w="20" w:type="dxa"/>
              <w:right w:w="20" w:type="dxa"/>
            </w:tcMar>
            <w:vAlign w:val="center"/>
            <w:hideMark/>
          </w:tcPr>
          <w:p w14:paraId="66CF0A9F" w14:textId="77777777" w:rsidR="007B28AB" w:rsidRPr="00532A2B" w:rsidRDefault="007B28AB" w:rsidP="00E00F7D">
            <w:pPr>
              <w:pStyle w:val="movimento2"/>
              <w:rPr>
                <w:color w:val="002060"/>
              </w:rPr>
            </w:pPr>
            <w:r w:rsidRPr="00532A2B">
              <w:rPr>
                <w:color w:val="002060"/>
              </w:rPr>
              <w:t xml:space="preserve">(ACQUAVIVA CALCIO) </w:t>
            </w:r>
          </w:p>
        </w:tc>
        <w:tc>
          <w:tcPr>
            <w:tcW w:w="800" w:type="dxa"/>
            <w:tcMar>
              <w:top w:w="20" w:type="dxa"/>
              <w:left w:w="20" w:type="dxa"/>
              <w:bottom w:w="20" w:type="dxa"/>
              <w:right w:w="20" w:type="dxa"/>
            </w:tcMar>
            <w:vAlign w:val="center"/>
            <w:hideMark/>
          </w:tcPr>
          <w:p w14:paraId="2FD772AB"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756DC17" w14:textId="77777777" w:rsidR="007B28AB" w:rsidRPr="00532A2B" w:rsidRDefault="007B28AB" w:rsidP="00E00F7D">
            <w:pPr>
              <w:pStyle w:val="movimento"/>
              <w:rPr>
                <w:color w:val="002060"/>
              </w:rPr>
            </w:pPr>
            <w:r w:rsidRPr="00532A2B">
              <w:rPr>
                <w:color w:val="002060"/>
              </w:rPr>
              <w:t>SOLAZZI SIMONE</w:t>
            </w:r>
          </w:p>
        </w:tc>
        <w:tc>
          <w:tcPr>
            <w:tcW w:w="2200" w:type="dxa"/>
            <w:tcMar>
              <w:top w:w="20" w:type="dxa"/>
              <w:left w:w="20" w:type="dxa"/>
              <w:bottom w:w="20" w:type="dxa"/>
              <w:right w:w="20" w:type="dxa"/>
            </w:tcMar>
            <w:vAlign w:val="center"/>
            <w:hideMark/>
          </w:tcPr>
          <w:p w14:paraId="5A46539E" w14:textId="77777777" w:rsidR="007B28AB" w:rsidRPr="00532A2B" w:rsidRDefault="007B28AB" w:rsidP="00E00F7D">
            <w:pPr>
              <w:pStyle w:val="movimento2"/>
              <w:rPr>
                <w:color w:val="002060"/>
              </w:rPr>
            </w:pPr>
            <w:r w:rsidRPr="00532A2B">
              <w:rPr>
                <w:color w:val="002060"/>
              </w:rPr>
              <w:t xml:space="preserve">(POLISPORTIVA UROBORO) </w:t>
            </w:r>
          </w:p>
        </w:tc>
      </w:tr>
      <w:tr w:rsidR="007B28AB" w:rsidRPr="00532A2B" w14:paraId="53883184" w14:textId="77777777" w:rsidTr="00E00F7D">
        <w:tc>
          <w:tcPr>
            <w:tcW w:w="2200" w:type="dxa"/>
            <w:tcMar>
              <w:top w:w="20" w:type="dxa"/>
              <w:left w:w="20" w:type="dxa"/>
              <w:bottom w:w="20" w:type="dxa"/>
              <w:right w:w="20" w:type="dxa"/>
            </w:tcMar>
            <w:vAlign w:val="center"/>
            <w:hideMark/>
          </w:tcPr>
          <w:p w14:paraId="1E6FD9FD" w14:textId="77777777" w:rsidR="007B28AB" w:rsidRPr="00532A2B" w:rsidRDefault="007B28AB" w:rsidP="00E00F7D">
            <w:pPr>
              <w:pStyle w:val="movimento"/>
              <w:rPr>
                <w:color w:val="002060"/>
              </w:rPr>
            </w:pPr>
            <w:r w:rsidRPr="00532A2B">
              <w:rPr>
                <w:color w:val="002060"/>
              </w:rPr>
              <w:t>POLIDORI GIOVANNI</w:t>
            </w:r>
          </w:p>
        </w:tc>
        <w:tc>
          <w:tcPr>
            <w:tcW w:w="2200" w:type="dxa"/>
            <w:tcMar>
              <w:top w:w="20" w:type="dxa"/>
              <w:left w:w="20" w:type="dxa"/>
              <w:bottom w:w="20" w:type="dxa"/>
              <w:right w:w="20" w:type="dxa"/>
            </w:tcMar>
            <w:vAlign w:val="center"/>
            <w:hideMark/>
          </w:tcPr>
          <w:p w14:paraId="440A78AE" w14:textId="77777777" w:rsidR="007B28AB" w:rsidRPr="00532A2B" w:rsidRDefault="007B28AB" w:rsidP="00E00F7D">
            <w:pPr>
              <w:pStyle w:val="movimento2"/>
              <w:rPr>
                <w:color w:val="002060"/>
              </w:rPr>
            </w:pPr>
            <w:r w:rsidRPr="00532A2B">
              <w:rPr>
                <w:color w:val="002060"/>
              </w:rPr>
              <w:t xml:space="preserve">(URBINO CALCIO A 5) </w:t>
            </w:r>
          </w:p>
        </w:tc>
        <w:tc>
          <w:tcPr>
            <w:tcW w:w="800" w:type="dxa"/>
            <w:tcMar>
              <w:top w:w="20" w:type="dxa"/>
              <w:left w:w="20" w:type="dxa"/>
              <w:bottom w:w="20" w:type="dxa"/>
              <w:right w:w="20" w:type="dxa"/>
            </w:tcMar>
            <w:vAlign w:val="center"/>
            <w:hideMark/>
          </w:tcPr>
          <w:p w14:paraId="60C486C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E73326B"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4622091" w14:textId="77777777" w:rsidR="007B28AB" w:rsidRPr="00532A2B" w:rsidRDefault="007B28AB" w:rsidP="00E00F7D">
            <w:pPr>
              <w:pStyle w:val="movimento2"/>
              <w:rPr>
                <w:color w:val="002060"/>
              </w:rPr>
            </w:pPr>
            <w:r w:rsidRPr="00532A2B">
              <w:rPr>
                <w:color w:val="002060"/>
              </w:rPr>
              <w:t> </w:t>
            </w:r>
          </w:p>
        </w:tc>
      </w:tr>
    </w:tbl>
    <w:p w14:paraId="2AE082CD" w14:textId="77777777" w:rsidR="007B28AB" w:rsidRPr="00532A2B" w:rsidRDefault="007B28AB" w:rsidP="007B28AB">
      <w:pPr>
        <w:pStyle w:val="titolo20"/>
        <w:rPr>
          <w:rFonts w:eastAsiaTheme="minorEastAsia"/>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264F2FBF" w14:textId="77777777" w:rsidTr="00E00F7D">
        <w:tc>
          <w:tcPr>
            <w:tcW w:w="2200" w:type="dxa"/>
            <w:tcMar>
              <w:top w:w="20" w:type="dxa"/>
              <w:left w:w="20" w:type="dxa"/>
              <w:bottom w:w="20" w:type="dxa"/>
              <w:right w:w="20" w:type="dxa"/>
            </w:tcMar>
            <w:vAlign w:val="center"/>
            <w:hideMark/>
          </w:tcPr>
          <w:p w14:paraId="0206B0E4" w14:textId="77777777" w:rsidR="007B28AB" w:rsidRPr="00532A2B" w:rsidRDefault="007B28AB" w:rsidP="00E00F7D">
            <w:pPr>
              <w:pStyle w:val="movimento"/>
              <w:rPr>
                <w:color w:val="002060"/>
              </w:rPr>
            </w:pPr>
            <w:r w:rsidRPr="00532A2B">
              <w:rPr>
                <w:color w:val="002060"/>
              </w:rPr>
              <w:t>TRANQUILLI SAMUELE</w:t>
            </w:r>
          </w:p>
        </w:tc>
        <w:tc>
          <w:tcPr>
            <w:tcW w:w="2200" w:type="dxa"/>
            <w:tcMar>
              <w:top w:w="20" w:type="dxa"/>
              <w:left w:w="20" w:type="dxa"/>
              <w:bottom w:w="20" w:type="dxa"/>
              <w:right w:w="20" w:type="dxa"/>
            </w:tcMar>
            <w:vAlign w:val="center"/>
            <w:hideMark/>
          </w:tcPr>
          <w:p w14:paraId="55BCDA11" w14:textId="77777777" w:rsidR="007B28AB" w:rsidRPr="00532A2B" w:rsidRDefault="007B28AB" w:rsidP="00E00F7D">
            <w:pPr>
              <w:pStyle w:val="movimento2"/>
              <w:rPr>
                <w:color w:val="002060"/>
              </w:rPr>
            </w:pPr>
            <w:r w:rsidRPr="00532A2B">
              <w:rPr>
                <w:color w:val="002060"/>
              </w:rPr>
              <w:t xml:space="preserve">(ACQUAVIVA CALCIO) </w:t>
            </w:r>
          </w:p>
        </w:tc>
        <w:tc>
          <w:tcPr>
            <w:tcW w:w="800" w:type="dxa"/>
            <w:tcMar>
              <w:top w:w="20" w:type="dxa"/>
              <w:left w:w="20" w:type="dxa"/>
              <w:bottom w:w="20" w:type="dxa"/>
              <w:right w:w="20" w:type="dxa"/>
            </w:tcMar>
            <w:vAlign w:val="center"/>
            <w:hideMark/>
          </w:tcPr>
          <w:p w14:paraId="4906A3B5"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EC325F5" w14:textId="77777777" w:rsidR="007B28AB" w:rsidRPr="00532A2B" w:rsidRDefault="007B28AB" w:rsidP="00E00F7D">
            <w:pPr>
              <w:pStyle w:val="movimento"/>
              <w:rPr>
                <w:color w:val="002060"/>
              </w:rPr>
            </w:pPr>
            <w:r w:rsidRPr="00532A2B">
              <w:rPr>
                <w:color w:val="002060"/>
              </w:rPr>
              <w:t>VIOLINI ANDREA</w:t>
            </w:r>
          </w:p>
        </w:tc>
        <w:tc>
          <w:tcPr>
            <w:tcW w:w="2200" w:type="dxa"/>
            <w:tcMar>
              <w:top w:w="20" w:type="dxa"/>
              <w:left w:w="20" w:type="dxa"/>
              <w:bottom w:w="20" w:type="dxa"/>
              <w:right w:w="20" w:type="dxa"/>
            </w:tcMar>
            <w:vAlign w:val="center"/>
            <w:hideMark/>
          </w:tcPr>
          <w:p w14:paraId="3F93DB41" w14:textId="77777777" w:rsidR="007B28AB" w:rsidRPr="00532A2B" w:rsidRDefault="007B28AB" w:rsidP="00E00F7D">
            <w:pPr>
              <w:pStyle w:val="movimento2"/>
              <w:rPr>
                <w:color w:val="002060"/>
              </w:rPr>
            </w:pPr>
            <w:r w:rsidRPr="00532A2B">
              <w:rPr>
                <w:color w:val="002060"/>
              </w:rPr>
              <w:t xml:space="preserve">(MONTECCHIO SPORT) </w:t>
            </w:r>
          </w:p>
        </w:tc>
      </w:tr>
    </w:tbl>
    <w:p w14:paraId="46E771C7" w14:textId="77777777" w:rsidR="007B28AB" w:rsidRPr="00532A2B" w:rsidRDefault="007B28AB" w:rsidP="007B28AB">
      <w:pPr>
        <w:pStyle w:val="titolo30"/>
        <w:rPr>
          <w:rFonts w:eastAsiaTheme="minorEastAsia"/>
          <w:color w:val="002060"/>
        </w:rPr>
      </w:pPr>
      <w:r w:rsidRPr="00532A2B">
        <w:rPr>
          <w:color w:val="002060"/>
        </w:rPr>
        <w:t xml:space="preserve">ALLENATORI </w:t>
      </w:r>
    </w:p>
    <w:p w14:paraId="3804AC65" w14:textId="77777777" w:rsidR="007B28AB" w:rsidRPr="00532A2B" w:rsidRDefault="007B28AB" w:rsidP="007B28AB">
      <w:pPr>
        <w:pStyle w:val="titolo20"/>
        <w:rPr>
          <w:color w:val="002060"/>
        </w:rPr>
      </w:pPr>
      <w:r w:rsidRPr="00532A2B">
        <w:rPr>
          <w:color w:val="002060"/>
        </w:rPr>
        <w:t xml:space="preserve">SQUALIFICA FINO AL 25/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05972250" w14:textId="77777777" w:rsidTr="00E00F7D">
        <w:tc>
          <w:tcPr>
            <w:tcW w:w="2200" w:type="dxa"/>
            <w:tcMar>
              <w:top w:w="20" w:type="dxa"/>
              <w:left w:w="20" w:type="dxa"/>
              <w:bottom w:w="20" w:type="dxa"/>
              <w:right w:w="20" w:type="dxa"/>
            </w:tcMar>
            <w:vAlign w:val="center"/>
            <w:hideMark/>
          </w:tcPr>
          <w:p w14:paraId="26567503" w14:textId="77777777" w:rsidR="007B28AB" w:rsidRPr="00532A2B" w:rsidRDefault="007B28AB" w:rsidP="00E00F7D">
            <w:pPr>
              <w:pStyle w:val="movimento"/>
              <w:rPr>
                <w:color w:val="002060"/>
              </w:rPr>
            </w:pPr>
            <w:r w:rsidRPr="00532A2B">
              <w:rPr>
                <w:color w:val="002060"/>
              </w:rPr>
              <w:t>DIOMEDI ALESSANDRO</w:t>
            </w:r>
          </w:p>
        </w:tc>
        <w:tc>
          <w:tcPr>
            <w:tcW w:w="2200" w:type="dxa"/>
            <w:tcMar>
              <w:top w:w="20" w:type="dxa"/>
              <w:left w:w="20" w:type="dxa"/>
              <w:bottom w:w="20" w:type="dxa"/>
              <w:right w:w="20" w:type="dxa"/>
            </w:tcMar>
            <w:vAlign w:val="center"/>
            <w:hideMark/>
          </w:tcPr>
          <w:p w14:paraId="5DD3B128" w14:textId="77777777" w:rsidR="007B28AB" w:rsidRPr="00532A2B" w:rsidRDefault="007B28AB" w:rsidP="00E00F7D">
            <w:pPr>
              <w:pStyle w:val="movimento2"/>
              <w:rPr>
                <w:color w:val="002060"/>
              </w:rPr>
            </w:pPr>
            <w:r w:rsidRPr="00532A2B">
              <w:rPr>
                <w:color w:val="002060"/>
              </w:rPr>
              <w:t xml:space="preserve">(ACADEMY CIVITANOVESE) </w:t>
            </w:r>
          </w:p>
        </w:tc>
        <w:tc>
          <w:tcPr>
            <w:tcW w:w="800" w:type="dxa"/>
            <w:tcMar>
              <w:top w:w="20" w:type="dxa"/>
              <w:left w:w="20" w:type="dxa"/>
              <w:bottom w:w="20" w:type="dxa"/>
              <w:right w:w="20" w:type="dxa"/>
            </w:tcMar>
            <w:vAlign w:val="center"/>
            <w:hideMark/>
          </w:tcPr>
          <w:p w14:paraId="1D4026CC"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11D1CB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4E3E364" w14:textId="77777777" w:rsidR="007B28AB" w:rsidRPr="00532A2B" w:rsidRDefault="007B28AB" w:rsidP="00E00F7D">
            <w:pPr>
              <w:pStyle w:val="movimento2"/>
              <w:rPr>
                <w:color w:val="002060"/>
              </w:rPr>
            </w:pPr>
            <w:r w:rsidRPr="00532A2B">
              <w:rPr>
                <w:color w:val="002060"/>
              </w:rPr>
              <w:t> </w:t>
            </w:r>
          </w:p>
        </w:tc>
      </w:tr>
    </w:tbl>
    <w:p w14:paraId="120C0645" w14:textId="77777777" w:rsidR="007B28AB" w:rsidRPr="00532A2B" w:rsidRDefault="007B28AB" w:rsidP="007B28AB">
      <w:pPr>
        <w:pStyle w:val="diffida"/>
        <w:spacing w:before="80" w:beforeAutospacing="0" w:after="40" w:afterAutospacing="0"/>
        <w:jc w:val="left"/>
        <w:rPr>
          <w:rFonts w:eastAsiaTheme="minorEastAsia"/>
          <w:color w:val="002060"/>
        </w:rPr>
      </w:pPr>
      <w:r w:rsidRPr="00532A2B">
        <w:rPr>
          <w:color w:val="002060"/>
        </w:rPr>
        <w:t xml:space="preserve">Espulso per somma di ammonizioni, alla notifica del provvedimento rivolge all'arbitro espressioni gravemente irriguardose e minacciose.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1A366EB" w14:textId="77777777" w:rsidTr="00E00F7D">
        <w:tc>
          <w:tcPr>
            <w:tcW w:w="2200" w:type="dxa"/>
            <w:tcMar>
              <w:top w:w="20" w:type="dxa"/>
              <w:left w:w="20" w:type="dxa"/>
              <w:bottom w:w="20" w:type="dxa"/>
              <w:right w:w="20" w:type="dxa"/>
            </w:tcMar>
            <w:vAlign w:val="center"/>
            <w:hideMark/>
          </w:tcPr>
          <w:p w14:paraId="7259492C" w14:textId="77777777" w:rsidR="007B28AB" w:rsidRPr="00532A2B" w:rsidRDefault="007B28AB" w:rsidP="00E00F7D">
            <w:pPr>
              <w:pStyle w:val="movimento"/>
              <w:rPr>
                <w:color w:val="002060"/>
              </w:rPr>
            </w:pPr>
            <w:r w:rsidRPr="00532A2B">
              <w:rPr>
                <w:color w:val="002060"/>
              </w:rPr>
              <w:t>STIPA MIRCO</w:t>
            </w:r>
          </w:p>
        </w:tc>
        <w:tc>
          <w:tcPr>
            <w:tcW w:w="2200" w:type="dxa"/>
            <w:tcMar>
              <w:top w:w="20" w:type="dxa"/>
              <w:left w:w="20" w:type="dxa"/>
              <w:bottom w:w="20" w:type="dxa"/>
              <w:right w:w="20" w:type="dxa"/>
            </w:tcMar>
            <w:vAlign w:val="center"/>
            <w:hideMark/>
          </w:tcPr>
          <w:p w14:paraId="66592175" w14:textId="77777777" w:rsidR="007B28AB" w:rsidRPr="00532A2B" w:rsidRDefault="007B28AB" w:rsidP="00E00F7D">
            <w:pPr>
              <w:pStyle w:val="movimento2"/>
              <w:rPr>
                <w:color w:val="002060"/>
              </w:rPr>
            </w:pPr>
            <w:r w:rsidRPr="00532A2B">
              <w:rPr>
                <w:color w:val="002060"/>
              </w:rPr>
              <w:t xml:space="preserve">(ACLI AUDAX MONTECOSARO C5) </w:t>
            </w:r>
          </w:p>
        </w:tc>
        <w:tc>
          <w:tcPr>
            <w:tcW w:w="800" w:type="dxa"/>
            <w:tcMar>
              <w:top w:w="20" w:type="dxa"/>
              <w:left w:w="20" w:type="dxa"/>
              <w:bottom w:w="20" w:type="dxa"/>
              <w:right w:w="20" w:type="dxa"/>
            </w:tcMar>
            <w:vAlign w:val="center"/>
            <w:hideMark/>
          </w:tcPr>
          <w:p w14:paraId="046564B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0D67B54"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F462917" w14:textId="77777777" w:rsidR="007B28AB" w:rsidRPr="00532A2B" w:rsidRDefault="007B28AB" w:rsidP="00E00F7D">
            <w:pPr>
              <w:pStyle w:val="movimento2"/>
              <w:rPr>
                <w:color w:val="002060"/>
              </w:rPr>
            </w:pPr>
            <w:r w:rsidRPr="00532A2B">
              <w:rPr>
                <w:color w:val="002060"/>
              </w:rPr>
              <w:t> </w:t>
            </w:r>
          </w:p>
        </w:tc>
      </w:tr>
    </w:tbl>
    <w:p w14:paraId="34B0201C" w14:textId="27C8D7A3" w:rsidR="007B28AB" w:rsidRPr="00532A2B" w:rsidRDefault="007B28AB" w:rsidP="007B28AB">
      <w:pPr>
        <w:pStyle w:val="diffida"/>
        <w:spacing w:before="80" w:beforeAutospacing="0" w:after="40" w:afterAutospacing="0"/>
        <w:jc w:val="left"/>
        <w:rPr>
          <w:rFonts w:eastAsiaTheme="minorEastAsia"/>
          <w:color w:val="002060"/>
        </w:rPr>
      </w:pPr>
      <w:r w:rsidRPr="00532A2B">
        <w:rPr>
          <w:color w:val="002060"/>
        </w:rPr>
        <w:t xml:space="preserve">Per essere entrato con foga all'interno dell'area tecnica avversaria, tentando di colpire con un pugno l'allenatore avversario, senza riuscire, ma spingendo lo stesso e altri </w:t>
      </w:r>
      <w:r w:rsidR="00F37323" w:rsidRPr="00532A2B">
        <w:rPr>
          <w:color w:val="002060"/>
        </w:rPr>
        <w:t>calciatori</w:t>
      </w:r>
      <w:r w:rsidRPr="00532A2B">
        <w:rPr>
          <w:color w:val="002060"/>
        </w:rPr>
        <w:t xml:space="preserve"> ivi presenti. </w:t>
      </w:r>
    </w:p>
    <w:p w14:paraId="63CCAABC" w14:textId="77777777" w:rsidR="007B28AB" w:rsidRPr="00532A2B" w:rsidRDefault="007B28AB" w:rsidP="007B28AB">
      <w:pPr>
        <w:pStyle w:val="titolo20"/>
        <w:rPr>
          <w:color w:val="002060"/>
        </w:rPr>
      </w:pPr>
      <w:r w:rsidRPr="00532A2B">
        <w:rPr>
          <w:color w:val="002060"/>
        </w:rPr>
        <w:t xml:space="preserve">SQUALIFICA FINO AL 11/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BC081EA" w14:textId="77777777" w:rsidTr="00E00F7D">
        <w:tc>
          <w:tcPr>
            <w:tcW w:w="2200" w:type="dxa"/>
            <w:tcMar>
              <w:top w:w="20" w:type="dxa"/>
              <w:left w:w="20" w:type="dxa"/>
              <w:bottom w:w="20" w:type="dxa"/>
              <w:right w:w="20" w:type="dxa"/>
            </w:tcMar>
            <w:vAlign w:val="center"/>
            <w:hideMark/>
          </w:tcPr>
          <w:p w14:paraId="3DBEE2F6" w14:textId="77777777" w:rsidR="007B28AB" w:rsidRPr="00532A2B" w:rsidRDefault="007B28AB" w:rsidP="00E00F7D">
            <w:pPr>
              <w:pStyle w:val="movimento"/>
              <w:rPr>
                <w:color w:val="002060"/>
              </w:rPr>
            </w:pPr>
            <w:r w:rsidRPr="00532A2B">
              <w:rPr>
                <w:color w:val="002060"/>
              </w:rPr>
              <w:t>MORELLI NICOLA</w:t>
            </w:r>
          </w:p>
        </w:tc>
        <w:tc>
          <w:tcPr>
            <w:tcW w:w="2200" w:type="dxa"/>
            <w:tcMar>
              <w:top w:w="20" w:type="dxa"/>
              <w:left w:w="20" w:type="dxa"/>
              <w:bottom w:w="20" w:type="dxa"/>
              <w:right w:w="20" w:type="dxa"/>
            </w:tcMar>
            <w:vAlign w:val="center"/>
            <w:hideMark/>
          </w:tcPr>
          <w:p w14:paraId="5F15CA16" w14:textId="77777777" w:rsidR="007B28AB" w:rsidRPr="00532A2B" w:rsidRDefault="007B28AB" w:rsidP="00E00F7D">
            <w:pPr>
              <w:pStyle w:val="movimento2"/>
              <w:rPr>
                <w:color w:val="002060"/>
              </w:rPr>
            </w:pPr>
            <w:r w:rsidRPr="00532A2B">
              <w:rPr>
                <w:color w:val="002060"/>
              </w:rPr>
              <w:t xml:space="preserve">(MONTECCHIO SPORT) </w:t>
            </w:r>
          </w:p>
        </w:tc>
        <w:tc>
          <w:tcPr>
            <w:tcW w:w="800" w:type="dxa"/>
            <w:tcMar>
              <w:top w:w="20" w:type="dxa"/>
              <w:left w:w="20" w:type="dxa"/>
              <w:bottom w:w="20" w:type="dxa"/>
              <w:right w:w="20" w:type="dxa"/>
            </w:tcMar>
            <w:vAlign w:val="center"/>
            <w:hideMark/>
          </w:tcPr>
          <w:p w14:paraId="61F69C3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CD3A4E0"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E68F65F" w14:textId="77777777" w:rsidR="007B28AB" w:rsidRPr="00532A2B" w:rsidRDefault="007B28AB" w:rsidP="00E00F7D">
            <w:pPr>
              <w:pStyle w:val="movimento2"/>
              <w:rPr>
                <w:color w:val="002060"/>
              </w:rPr>
            </w:pPr>
            <w:r w:rsidRPr="00532A2B">
              <w:rPr>
                <w:color w:val="002060"/>
              </w:rPr>
              <w:t> </w:t>
            </w:r>
          </w:p>
        </w:tc>
      </w:tr>
    </w:tbl>
    <w:p w14:paraId="3344BAF6" w14:textId="77777777" w:rsidR="007B28AB" w:rsidRPr="00532A2B" w:rsidRDefault="007B28AB" w:rsidP="007B28AB">
      <w:pPr>
        <w:pStyle w:val="diffida"/>
        <w:spacing w:before="80" w:beforeAutospacing="0" w:after="40" w:afterAutospacing="0"/>
        <w:jc w:val="left"/>
        <w:rPr>
          <w:rFonts w:eastAsiaTheme="minorEastAsia"/>
          <w:color w:val="002060"/>
        </w:rPr>
      </w:pPr>
      <w:r w:rsidRPr="00532A2B">
        <w:rPr>
          <w:color w:val="002060"/>
        </w:rPr>
        <w:t xml:space="preserve">Espulso per essere uscito più volte dalla propria area tecnica per protestare utilizzando anche espressione blasfeme. </w:t>
      </w:r>
    </w:p>
    <w:p w14:paraId="6EC537BF" w14:textId="77777777" w:rsidR="007B28AB" w:rsidRPr="00532A2B" w:rsidRDefault="007B28AB" w:rsidP="007B28AB">
      <w:pPr>
        <w:pStyle w:val="titolo20"/>
        <w:rPr>
          <w:color w:val="002060"/>
        </w:rPr>
      </w:pPr>
      <w:r w:rsidRPr="00532A2B">
        <w:rPr>
          <w:color w:val="002060"/>
        </w:rPr>
        <w:t xml:space="preserve">SQUALIFICA FINO AL 4/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0DDC11AD" w14:textId="77777777" w:rsidTr="00E00F7D">
        <w:tc>
          <w:tcPr>
            <w:tcW w:w="2200" w:type="dxa"/>
            <w:tcMar>
              <w:top w:w="20" w:type="dxa"/>
              <w:left w:w="20" w:type="dxa"/>
              <w:bottom w:w="20" w:type="dxa"/>
              <w:right w:w="20" w:type="dxa"/>
            </w:tcMar>
            <w:vAlign w:val="center"/>
            <w:hideMark/>
          </w:tcPr>
          <w:p w14:paraId="1EF88610" w14:textId="77777777" w:rsidR="007B28AB" w:rsidRPr="00532A2B" w:rsidRDefault="007B28AB" w:rsidP="00E00F7D">
            <w:pPr>
              <w:pStyle w:val="movimento"/>
              <w:rPr>
                <w:color w:val="002060"/>
              </w:rPr>
            </w:pPr>
            <w:r w:rsidRPr="00532A2B">
              <w:rPr>
                <w:color w:val="002060"/>
              </w:rPr>
              <w:t>MONTENERI ANGELO</w:t>
            </w:r>
          </w:p>
        </w:tc>
        <w:tc>
          <w:tcPr>
            <w:tcW w:w="2200" w:type="dxa"/>
            <w:tcMar>
              <w:top w:w="20" w:type="dxa"/>
              <w:left w:w="20" w:type="dxa"/>
              <w:bottom w:w="20" w:type="dxa"/>
              <w:right w:w="20" w:type="dxa"/>
            </w:tcMar>
            <w:vAlign w:val="center"/>
            <w:hideMark/>
          </w:tcPr>
          <w:p w14:paraId="3F3BC80A" w14:textId="77777777" w:rsidR="007B28AB" w:rsidRPr="00532A2B" w:rsidRDefault="007B28AB" w:rsidP="00E00F7D">
            <w:pPr>
              <w:pStyle w:val="movimento2"/>
              <w:rPr>
                <w:color w:val="002060"/>
              </w:rPr>
            </w:pPr>
            <w:r w:rsidRPr="00532A2B">
              <w:rPr>
                <w:color w:val="002060"/>
              </w:rPr>
              <w:t xml:space="preserve">(FIUMINATA) </w:t>
            </w:r>
          </w:p>
        </w:tc>
        <w:tc>
          <w:tcPr>
            <w:tcW w:w="800" w:type="dxa"/>
            <w:tcMar>
              <w:top w:w="20" w:type="dxa"/>
              <w:left w:w="20" w:type="dxa"/>
              <w:bottom w:w="20" w:type="dxa"/>
              <w:right w:w="20" w:type="dxa"/>
            </w:tcMar>
            <w:vAlign w:val="center"/>
            <w:hideMark/>
          </w:tcPr>
          <w:p w14:paraId="7375F242"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EDBCAE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1031226" w14:textId="77777777" w:rsidR="007B28AB" w:rsidRPr="00532A2B" w:rsidRDefault="007B28AB" w:rsidP="00E00F7D">
            <w:pPr>
              <w:pStyle w:val="movimento2"/>
              <w:rPr>
                <w:color w:val="002060"/>
              </w:rPr>
            </w:pPr>
            <w:r w:rsidRPr="00532A2B">
              <w:rPr>
                <w:color w:val="002060"/>
              </w:rPr>
              <w:t> </w:t>
            </w:r>
          </w:p>
        </w:tc>
      </w:tr>
    </w:tbl>
    <w:p w14:paraId="4E9ED378" w14:textId="77777777" w:rsidR="007B28AB" w:rsidRPr="00532A2B" w:rsidRDefault="007B28AB" w:rsidP="007B28AB">
      <w:pPr>
        <w:pStyle w:val="diffida"/>
        <w:spacing w:before="80" w:beforeAutospacing="0" w:after="40" w:afterAutospacing="0"/>
        <w:jc w:val="left"/>
        <w:rPr>
          <w:rFonts w:eastAsiaTheme="minorEastAsia"/>
          <w:color w:val="002060"/>
        </w:rPr>
      </w:pPr>
      <w:r w:rsidRPr="00532A2B">
        <w:rPr>
          <w:color w:val="002060"/>
        </w:rPr>
        <w:t xml:space="preserve">Espulso per somma di ammonizioni. Allontanato. </w:t>
      </w:r>
    </w:p>
    <w:p w14:paraId="3E237038" w14:textId="77777777" w:rsidR="007B28AB" w:rsidRPr="00532A2B" w:rsidRDefault="007B28AB" w:rsidP="007B28AB">
      <w:pPr>
        <w:pStyle w:val="titolo20"/>
        <w:rPr>
          <w:color w:val="002060"/>
        </w:rPr>
      </w:pPr>
      <w:r w:rsidRPr="00532A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5477660E" w14:textId="77777777" w:rsidTr="00E00F7D">
        <w:tc>
          <w:tcPr>
            <w:tcW w:w="2200" w:type="dxa"/>
            <w:tcMar>
              <w:top w:w="20" w:type="dxa"/>
              <w:left w:w="20" w:type="dxa"/>
              <w:bottom w:w="20" w:type="dxa"/>
              <w:right w:w="20" w:type="dxa"/>
            </w:tcMar>
            <w:vAlign w:val="center"/>
            <w:hideMark/>
          </w:tcPr>
          <w:p w14:paraId="7094F513" w14:textId="77777777" w:rsidR="007B28AB" w:rsidRPr="00532A2B" w:rsidRDefault="007B28AB" w:rsidP="00E00F7D">
            <w:pPr>
              <w:pStyle w:val="movimento"/>
              <w:rPr>
                <w:color w:val="002060"/>
              </w:rPr>
            </w:pPr>
            <w:r w:rsidRPr="00532A2B">
              <w:rPr>
                <w:color w:val="002060"/>
              </w:rPr>
              <w:t>VAGNARELLI MARCO</w:t>
            </w:r>
          </w:p>
        </w:tc>
        <w:tc>
          <w:tcPr>
            <w:tcW w:w="2200" w:type="dxa"/>
            <w:tcMar>
              <w:top w:w="20" w:type="dxa"/>
              <w:left w:w="20" w:type="dxa"/>
              <w:bottom w:w="20" w:type="dxa"/>
              <w:right w:w="20" w:type="dxa"/>
            </w:tcMar>
            <w:vAlign w:val="center"/>
            <w:hideMark/>
          </w:tcPr>
          <w:p w14:paraId="1D8AC6DA" w14:textId="77777777" w:rsidR="007B28AB" w:rsidRPr="00532A2B" w:rsidRDefault="007B28AB" w:rsidP="00E00F7D">
            <w:pPr>
              <w:pStyle w:val="movimento2"/>
              <w:rPr>
                <w:color w:val="002060"/>
              </w:rPr>
            </w:pPr>
            <w:r w:rsidRPr="00532A2B">
              <w:rPr>
                <w:color w:val="002060"/>
              </w:rPr>
              <w:t xml:space="preserve">(SANTA MARIA NUOVA A.S.D.) </w:t>
            </w:r>
          </w:p>
        </w:tc>
        <w:tc>
          <w:tcPr>
            <w:tcW w:w="800" w:type="dxa"/>
            <w:tcMar>
              <w:top w:w="20" w:type="dxa"/>
              <w:left w:w="20" w:type="dxa"/>
              <w:bottom w:w="20" w:type="dxa"/>
              <w:right w:w="20" w:type="dxa"/>
            </w:tcMar>
            <w:vAlign w:val="center"/>
            <w:hideMark/>
          </w:tcPr>
          <w:p w14:paraId="6FFB50DD"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75A2CEB"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979E5F2" w14:textId="77777777" w:rsidR="007B28AB" w:rsidRPr="00532A2B" w:rsidRDefault="007B28AB" w:rsidP="00E00F7D">
            <w:pPr>
              <w:pStyle w:val="movimento2"/>
              <w:rPr>
                <w:color w:val="002060"/>
              </w:rPr>
            </w:pPr>
            <w:r w:rsidRPr="00532A2B">
              <w:rPr>
                <w:color w:val="002060"/>
              </w:rPr>
              <w:t> </w:t>
            </w:r>
          </w:p>
        </w:tc>
      </w:tr>
    </w:tbl>
    <w:p w14:paraId="03930BB8" w14:textId="77777777" w:rsidR="007B28AB" w:rsidRPr="00532A2B" w:rsidRDefault="007B28AB" w:rsidP="007B28AB">
      <w:pPr>
        <w:pStyle w:val="titolo30"/>
        <w:rPr>
          <w:rFonts w:eastAsiaTheme="minorEastAsia"/>
          <w:color w:val="002060"/>
        </w:rPr>
      </w:pPr>
      <w:r w:rsidRPr="00532A2B">
        <w:rPr>
          <w:color w:val="002060"/>
        </w:rPr>
        <w:t xml:space="preserve">CALCIATORI ESPULSI </w:t>
      </w:r>
    </w:p>
    <w:p w14:paraId="3B354326" w14:textId="77777777" w:rsidR="007B28AB" w:rsidRPr="00532A2B" w:rsidRDefault="007B28AB" w:rsidP="007B28AB">
      <w:pPr>
        <w:pStyle w:val="titolo20"/>
        <w:rPr>
          <w:color w:val="002060"/>
        </w:rPr>
      </w:pPr>
      <w:r w:rsidRPr="00532A2B">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14E012AB" w14:textId="77777777" w:rsidTr="00E00F7D">
        <w:tc>
          <w:tcPr>
            <w:tcW w:w="2200" w:type="dxa"/>
            <w:tcMar>
              <w:top w:w="20" w:type="dxa"/>
              <w:left w:w="20" w:type="dxa"/>
              <w:bottom w:w="20" w:type="dxa"/>
              <w:right w:w="20" w:type="dxa"/>
            </w:tcMar>
            <w:vAlign w:val="center"/>
            <w:hideMark/>
          </w:tcPr>
          <w:p w14:paraId="055DD037" w14:textId="77777777" w:rsidR="007B28AB" w:rsidRPr="00532A2B" w:rsidRDefault="007B28AB" w:rsidP="00E00F7D">
            <w:pPr>
              <w:pStyle w:val="movimento"/>
              <w:rPr>
                <w:color w:val="002060"/>
              </w:rPr>
            </w:pPr>
            <w:r w:rsidRPr="00532A2B">
              <w:rPr>
                <w:color w:val="002060"/>
              </w:rPr>
              <w:t>SIGNORELLI ANTONIO</w:t>
            </w:r>
          </w:p>
        </w:tc>
        <w:tc>
          <w:tcPr>
            <w:tcW w:w="2200" w:type="dxa"/>
            <w:tcMar>
              <w:top w:w="20" w:type="dxa"/>
              <w:left w:w="20" w:type="dxa"/>
              <w:bottom w:w="20" w:type="dxa"/>
              <w:right w:w="20" w:type="dxa"/>
            </w:tcMar>
            <w:vAlign w:val="center"/>
            <w:hideMark/>
          </w:tcPr>
          <w:p w14:paraId="7B09856D" w14:textId="77777777" w:rsidR="007B28AB" w:rsidRPr="00532A2B" w:rsidRDefault="007B28AB" w:rsidP="00E00F7D">
            <w:pPr>
              <w:pStyle w:val="movimento2"/>
              <w:rPr>
                <w:color w:val="002060"/>
              </w:rPr>
            </w:pPr>
            <w:r w:rsidRPr="00532A2B">
              <w:rPr>
                <w:color w:val="002060"/>
              </w:rPr>
              <w:t xml:space="preserve">(FABRIANO CALCIO A 5 2023) </w:t>
            </w:r>
          </w:p>
        </w:tc>
        <w:tc>
          <w:tcPr>
            <w:tcW w:w="800" w:type="dxa"/>
            <w:tcMar>
              <w:top w:w="20" w:type="dxa"/>
              <w:left w:w="20" w:type="dxa"/>
              <w:bottom w:w="20" w:type="dxa"/>
              <w:right w:w="20" w:type="dxa"/>
            </w:tcMar>
            <w:vAlign w:val="center"/>
            <w:hideMark/>
          </w:tcPr>
          <w:p w14:paraId="3750905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8BD7F05" w14:textId="77777777" w:rsidR="007B28AB" w:rsidRPr="00532A2B" w:rsidRDefault="007B28AB" w:rsidP="00E00F7D">
            <w:pPr>
              <w:pStyle w:val="movimento"/>
              <w:rPr>
                <w:color w:val="002060"/>
              </w:rPr>
            </w:pPr>
            <w:r w:rsidRPr="00532A2B">
              <w:rPr>
                <w:color w:val="002060"/>
              </w:rPr>
              <w:t>CARMENATI ANDREA</w:t>
            </w:r>
          </w:p>
        </w:tc>
        <w:tc>
          <w:tcPr>
            <w:tcW w:w="2200" w:type="dxa"/>
            <w:tcMar>
              <w:top w:w="20" w:type="dxa"/>
              <w:left w:w="20" w:type="dxa"/>
              <w:bottom w:w="20" w:type="dxa"/>
              <w:right w:w="20" w:type="dxa"/>
            </w:tcMar>
            <w:vAlign w:val="center"/>
            <w:hideMark/>
          </w:tcPr>
          <w:p w14:paraId="08BEA582" w14:textId="77777777" w:rsidR="007B28AB" w:rsidRPr="00532A2B" w:rsidRDefault="007B28AB" w:rsidP="00E00F7D">
            <w:pPr>
              <w:pStyle w:val="movimento2"/>
              <w:rPr>
                <w:color w:val="002060"/>
              </w:rPr>
            </w:pPr>
            <w:r w:rsidRPr="00532A2B">
              <w:rPr>
                <w:color w:val="002060"/>
              </w:rPr>
              <w:t xml:space="preserve">(FRASASSI C5) </w:t>
            </w:r>
          </w:p>
        </w:tc>
      </w:tr>
    </w:tbl>
    <w:p w14:paraId="7338E490" w14:textId="77777777" w:rsidR="007B28AB" w:rsidRPr="00532A2B" w:rsidRDefault="007B28AB" w:rsidP="007B28AB">
      <w:pPr>
        <w:pStyle w:val="titolo20"/>
        <w:rPr>
          <w:rFonts w:eastAsiaTheme="minorEastAsia"/>
          <w:color w:val="002060"/>
        </w:rPr>
      </w:pPr>
      <w:r w:rsidRPr="00532A2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A14A1EB" w14:textId="77777777" w:rsidTr="00E00F7D">
        <w:tc>
          <w:tcPr>
            <w:tcW w:w="2200" w:type="dxa"/>
            <w:tcMar>
              <w:top w:w="20" w:type="dxa"/>
              <w:left w:w="20" w:type="dxa"/>
              <w:bottom w:w="20" w:type="dxa"/>
              <w:right w:w="20" w:type="dxa"/>
            </w:tcMar>
            <w:vAlign w:val="center"/>
            <w:hideMark/>
          </w:tcPr>
          <w:p w14:paraId="68A55C39" w14:textId="77777777" w:rsidR="007B28AB" w:rsidRPr="00532A2B" w:rsidRDefault="007B28AB" w:rsidP="00E00F7D">
            <w:pPr>
              <w:pStyle w:val="movimento"/>
              <w:rPr>
                <w:color w:val="002060"/>
              </w:rPr>
            </w:pPr>
            <w:r w:rsidRPr="00532A2B">
              <w:rPr>
                <w:color w:val="002060"/>
              </w:rPr>
              <w:t>BORGOGNONI GIACOMO</w:t>
            </w:r>
          </w:p>
        </w:tc>
        <w:tc>
          <w:tcPr>
            <w:tcW w:w="2200" w:type="dxa"/>
            <w:tcMar>
              <w:top w:w="20" w:type="dxa"/>
              <w:left w:w="20" w:type="dxa"/>
              <w:bottom w:w="20" w:type="dxa"/>
              <w:right w:w="20" w:type="dxa"/>
            </w:tcMar>
            <w:vAlign w:val="center"/>
            <w:hideMark/>
          </w:tcPr>
          <w:p w14:paraId="2ACFF6E9" w14:textId="77777777" w:rsidR="007B28AB" w:rsidRPr="00532A2B" w:rsidRDefault="007B28AB" w:rsidP="00E00F7D">
            <w:pPr>
              <w:pStyle w:val="movimento2"/>
              <w:rPr>
                <w:color w:val="002060"/>
              </w:rPr>
            </w:pPr>
            <w:r w:rsidRPr="00532A2B">
              <w:rPr>
                <w:color w:val="002060"/>
              </w:rPr>
              <w:t>(</w:t>
            </w:r>
            <w:proofErr w:type="gramStart"/>
            <w:r w:rsidRPr="00532A2B">
              <w:rPr>
                <w:color w:val="002060"/>
              </w:rPr>
              <w:t>CITTA</w:t>
            </w:r>
            <w:proofErr w:type="gramEnd"/>
            <w:r w:rsidRPr="00532A2B">
              <w:rPr>
                <w:color w:val="002060"/>
              </w:rPr>
              <w:t xml:space="preserve"> DI FALCONARA) </w:t>
            </w:r>
          </w:p>
        </w:tc>
        <w:tc>
          <w:tcPr>
            <w:tcW w:w="800" w:type="dxa"/>
            <w:tcMar>
              <w:top w:w="20" w:type="dxa"/>
              <w:left w:w="20" w:type="dxa"/>
              <w:bottom w:w="20" w:type="dxa"/>
              <w:right w:w="20" w:type="dxa"/>
            </w:tcMar>
            <w:vAlign w:val="center"/>
            <w:hideMark/>
          </w:tcPr>
          <w:p w14:paraId="07401A52"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13E6ED1" w14:textId="77777777" w:rsidR="007B28AB" w:rsidRPr="00532A2B" w:rsidRDefault="007B28AB" w:rsidP="00E00F7D">
            <w:pPr>
              <w:pStyle w:val="movimento"/>
              <w:rPr>
                <w:color w:val="002060"/>
              </w:rPr>
            </w:pPr>
            <w:r w:rsidRPr="00532A2B">
              <w:rPr>
                <w:color w:val="002060"/>
              </w:rPr>
              <w:t>ALESSANDRONI DIEGO</w:t>
            </w:r>
          </w:p>
        </w:tc>
        <w:tc>
          <w:tcPr>
            <w:tcW w:w="2200" w:type="dxa"/>
            <w:tcMar>
              <w:top w:w="20" w:type="dxa"/>
              <w:left w:w="20" w:type="dxa"/>
              <w:bottom w:w="20" w:type="dxa"/>
              <w:right w:w="20" w:type="dxa"/>
            </w:tcMar>
            <w:vAlign w:val="center"/>
            <w:hideMark/>
          </w:tcPr>
          <w:p w14:paraId="132E1627" w14:textId="77777777" w:rsidR="007B28AB" w:rsidRPr="00532A2B" w:rsidRDefault="007B28AB" w:rsidP="00E00F7D">
            <w:pPr>
              <w:pStyle w:val="movimento2"/>
              <w:rPr>
                <w:color w:val="002060"/>
              </w:rPr>
            </w:pPr>
            <w:r w:rsidRPr="00532A2B">
              <w:rPr>
                <w:color w:val="002060"/>
              </w:rPr>
              <w:t xml:space="preserve">(DURANTINA SANTA CECILIA) </w:t>
            </w:r>
          </w:p>
        </w:tc>
      </w:tr>
      <w:tr w:rsidR="007B28AB" w:rsidRPr="00532A2B" w14:paraId="7CA6BB66" w14:textId="77777777" w:rsidTr="00E00F7D">
        <w:tc>
          <w:tcPr>
            <w:tcW w:w="2200" w:type="dxa"/>
            <w:tcMar>
              <w:top w:w="20" w:type="dxa"/>
              <w:left w:w="20" w:type="dxa"/>
              <w:bottom w:w="20" w:type="dxa"/>
              <w:right w:w="20" w:type="dxa"/>
            </w:tcMar>
            <w:vAlign w:val="center"/>
            <w:hideMark/>
          </w:tcPr>
          <w:p w14:paraId="3494A6B6" w14:textId="77777777" w:rsidR="007B28AB" w:rsidRPr="00532A2B" w:rsidRDefault="007B28AB" w:rsidP="00E00F7D">
            <w:pPr>
              <w:pStyle w:val="movimento"/>
              <w:rPr>
                <w:color w:val="002060"/>
              </w:rPr>
            </w:pPr>
            <w:r w:rsidRPr="00532A2B">
              <w:rPr>
                <w:color w:val="002060"/>
              </w:rPr>
              <w:t>MAURI SAMUELE</w:t>
            </w:r>
          </w:p>
        </w:tc>
        <w:tc>
          <w:tcPr>
            <w:tcW w:w="2200" w:type="dxa"/>
            <w:tcMar>
              <w:top w:w="20" w:type="dxa"/>
              <w:left w:w="20" w:type="dxa"/>
              <w:bottom w:w="20" w:type="dxa"/>
              <w:right w:w="20" w:type="dxa"/>
            </w:tcMar>
            <w:vAlign w:val="center"/>
            <w:hideMark/>
          </w:tcPr>
          <w:p w14:paraId="45CC7500" w14:textId="77777777" w:rsidR="007B28AB" w:rsidRPr="00532A2B" w:rsidRDefault="007B28AB" w:rsidP="00E00F7D">
            <w:pPr>
              <w:pStyle w:val="movimento2"/>
              <w:rPr>
                <w:color w:val="002060"/>
              </w:rPr>
            </w:pPr>
            <w:r w:rsidRPr="00532A2B">
              <w:rPr>
                <w:color w:val="002060"/>
              </w:rPr>
              <w:t xml:space="preserve">(POLISPORTIVA UROBORO) </w:t>
            </w:r>
          </w:p>
        </w:tc>
        <w:tc>
          <w:tcPr>
            <w:tcW w:w="800" w:type="dxa"/>
            <w:tcMar>
              <w:top w:w="20" w:type="dxa"/>
              <w:left w:w="20" w:type="dxa"/>
              <w:bottom w:w="20" w:type="dxa"/>
              <w:right w:w="20" w:type="dxa"/>
            </w:tcMar>
            <w:vAlign w:val="center"/>
            <w:hideMark/>
          </w:tcPr>
          <w:p w14:paraId="4FB15585"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12AA4F5" w14:textId="77777777" w:rsidR="007B28AB" w:rsidRPr="00532A2B" w:rsidRDefault="007B28AB" w:rsidP="00E00F7D">
            <w:pPr>
              <w:pStyle w:val="movimento"/>
              <w:rPr>
                <w:color w:val="002060"/>
              </w:rPr>
            </w:pPr>
            <w:r w:rsidRPr="00532A2B">
              <w:rPr>
                <w:color w:val="002060"/>
              </w:rPr>
              <w:t>CURI ANDREA</w:t>
            </w:r>
          </w:p>
        </w:tc>
        <w:tc>
          <w:tcPr>
            <w:tcW w:w="2200" w:type="dxa"/>
            <w:tcMar>
              <w:top w:w="20" w:type="dxa"/>
              <w:left w:w="20" w:type="dxa"/>
              <w:bottom w:w="20" w:type="dxa"/>
              <w:right w:w="20" w:type="dxa"/>
            </w:tcMar>
            <w:vAlign w:val="center"/>
            <w:hideMark/>
          </w:tcPr>
          <w:p w14:paraId="3C073C72" w14:textId="77777777" w:rsidR="007B28AB" w:rsidRPr="00532A2B" w:rsidRDefault="007B28AB" w:rsidP="00E00F7D">
            <w:pPr>
              <w:pStyle w:val="movimento2"/>
              <w:rPr>
                <w:color w:val="002060"/>
              </w:rPr>
            </w:pPr>
            <w:r w:rsidRPr="00532A2B">
              <w:rPr>
                <w:color w:val="002060"/>
              </w:rPr>
              <w:t xml:space="preserve">(RIPE SAN GINESIO A.S.D.) </w:t>
            </w:r>
          </w:p>
        </w:tc>
      </w:tr>
      <w:tr w:rsidR="007B28AB" w:rsidRPr="00532A2B" w14:paraId="5B3181C5" w14:textId="77777777" w:rsidTr="00E00F7D">
        <w:tc>
          <w:tcPr>
            <w:tcW w:w="2200" w:type="dxa"/>
            <w:tcMar>
              <w:top w:w="20" w:type="dxa"/>
              <w:left w:w="20" w:type="dxa"/>
              <w:bottom w:w="20" w:type="dxa"/>
              <w:right w:w="20" w:type="dxa"/>
            </w:tcMar>
            <w:vAlign w:val="center"/>
            <w:hideMark/>
          </w:tcPr>
          <w:p w14:paraId="23703E07" w14:textId="77777777" w:rsidR="007B28AB" w:rsidRPr="00532A2B" w:rsidRDefault="007B28AB" w:rsidP="00E00F7D">
            <w:pPr>
              <w:pStyle w:val="movimento"/>
              <w:rPr>
                <w:color w:val="002060"/>
              </w:rPr>
            </w:pPr>
            <w:r w:rsidRPr="00532A2B">
              <w:rPr>
                <w:color w:val="002060"/>
              </w:rPr>
              <w:t>VIGNAROLI SIMONE</w:t>
            </w:r>
          </w:p>
        </w:tc>
        <w:tc>
          <w:tcPr>
            <w:tcW w:w="2200" w:type="dxa"/>
            <w:tcMar>
              <w:top w:w="20" w:type="dxa"/>
              <w:left w:w="20" w:type="dxa"/>
              <w:bottom w:w="20" w:type="dxa"/>
              <w:right w:w="20" w:type="dxa"/>
            </w:tcMar>
            <w:vAlign w:val="center"/>
            <w:hideMark/>
          </w:tcPr>
          <w:p w14:paraId="240863B1" w14:textId="77777777" w:rsidR="007B28AB" w:rsidRPr="00532A2B" w:rsidRDefault="007B28AB" w:rsidP="00E00F7D">
            <w:pPr>
              <w:pStyle w:val="movimento2"/>
              <w:rPr>
                <w:color w:val="002060"/>
              </w:rPr>
            </w:pPr>
            <w:r w:rsidRPr="00532A2B">
              <w:rPr>
                <w:color w:val="002060"/>
              </w:rPr>
              <w:t xml:space="preserve">(VAL TENNA UNITED) </w:t>
            </w:r>
          </w:p>
        </w:tc>
        <w:tc>
          <w:tcPr>
            <w:tcW w:w="800" w:type="dxa"/>
            <w:tcMar>
              <w:top w:w="20" w:type="dxa"/>
              <w:left w:w="20" w:type="dxa"/>
              <w:bottom w:w="20" w:type="dxa"/>
              <w:right w:w="20" w:type="dxa"/>
            </w:tcMar>
            <w:vAlign w:val="center"/>
            <w:hideMark/>
          </w:tcPr>
          <w:p w14:paraId="70E54C4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7AC0481"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D359212" w14:textId="77777777" w:rsidR="007B28AB" w:rsidRPr="00532A2B" w:rsidRDefault="007B28AB" w:rsidP="00E00F7D">
            <w:pPr>
              <w:pStyle w:val="movimento2"/>
              <w:rPr>
                <w:color w:val="002060"/>
              </w:rPr>
            </w:pPr>
            <w:r w:rsidRPr="00532A2B">
              <w:rPr>
                <w:color w:val="002060"/>
              </w:rPr>
              <w:t> </w:t>
            </w:r>
          </w:p>
        </w:tc>
      </w:tr>
    </w:tbl>
    <w:p w14:paraId="154C5C7A" w14:textId="77777777" w:rsidR="007B28AB" w:rsidRPr="00532A2B" w:rsidRDefault="007B28AB" w:rsidP="007B28AB">
      <w:pPr>
        <w:pStyle w:val="titolo30"/>
        <w:rPr>
          <w:rFonts w:eastAsiaTheme="minorEastAsia"/>
          <w:color w:val="002060"/>
        </w:rPr>
      </w:pPr>
      <w:r w:rsidRPr="00532A2B">
        <w:rPr>
          <w:color w:val="002060"/>
        </w:rPr>
        <w:t xml:space="preserve">CALCIATORI NON ESPULSI </w:t>
      </w:r>
    </w:p>
    <w:p w14:paraId="2D847C1A" w14:textId="77777777" w:rsidR="007B28AB" w:rsidRPr="00532A2B" w:rsidRDefault="007B28AB" w:rsidP="007B28AB">
      <w:pPr>
        <w:pStyle w:val="titolo20"/>
        <w:rPr>
          <w:color w:val="002060"/>
        </w:rPr>
      </w:pPr>
      <w:r w:rsidRPr="00532A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850BEEA" w14:textId="77777777" w:rsidTr="00E00F7D">
        <w:tc>
          <w:tcPr>
            <w:tcW w:w="2200" w:type="dxa"/>
            <w:tcMar>
              <w:top w:w="20" w:type="dxa"/>
              <w:left w:w="20" w:type="dxa"/>
              <w:bottom w:w="20" w:type="dxa"/>
              <w:right w:w="20" w:type="dxa"/>
            </w:tcMar>
            <w:vAlign w:val="center"/>
            <w:hideMark/>
          </w:tcPr>
          <w:p w14:paraId="4E99CBBC" w14:textId="77777777" w:rsidR="007B28AB" w:rsidRPr="00532A2B" w:rsidRDefault="007B28AB" w:rsidP="00E00F7D">
            <w:pPr>
              <w:pStyle w:val="movimento"/>
              <w:rPr>
                <w:color w:val="002060"/>
              </w:rPr>
            </w:pPr>
            <w:r w:rsidRPr="00532A2B">
              <w:rPr>
                <w:color w:val="002060"/>
              </w:rPr>
              <w:t>PACITTI MATTEO</w:t>
            </w:r>
          </w:p>
        </w:tc>
        <w:tc>
          <w:tcPr>
            <w:tcW w:w="2200" w:type="dxa"/>
            <w:tcMar>
              <w:top w:w="20" w:type="dxa"/>
              <w:left w:w="20" w:type="dxa"/>
              <w:bottom w:w="20" w:type="dxa"/>
              <w:right w:w="20" w:type="dxa"/>
            </w:tcMar>
            <w:vAlign w:val="center"/>
            <w:hideMark/>
          </w:tcPr>
          <w:p w14:paraId="7D29C069" w14:textId="77777777" w:rsidR="007B28AB" w:rsidRPr="00532A2B" w:rsidRDefault="007B28AB" w:rsidP="00E00F7D">
            <w:pPr>
              <w:pStyle w:val="movimento2"/>
              <w:rPr>
                <w:color w:val="002060"/>
              </w:rPr>
            </w:pPr>
            <w:r w:rsidRPr="00532A2B">
              <w:rPr>
                <w:color w:val="002060"/>
              </w:rPr>
              <w:t xml:space="preserve">(ACADEMY CIVITANOVESE) </w:t>
            </w:r>
          </w:p>
        </w:tc>
        <w:tc>
          <w:tcPr>
            <w:tcW w:w="800" w:type="dxa"/>
            <w:tcMar>
              <w:top w:w="20" w:type="dxa"/>
              <w:left w:w="20" w:type="dxa"/>
              <w:bottom w:w="20" w:type="dxa"/>
              <w:right w:w="20" w:type="dxa"/>
            </w:tcMar>
            <w:vAlign w:val="center"/>
            <w:hideMark/>
          </w:tcPr>
          <w:p w14:paraId="45C7898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2F41D52" w14:textId="77777777" w:rsidR="007B28AB" w:rsidRPr="00532A2B" w:rsidRDefault="007B28AB" w:rsidP="00E00F7D">
            <w:pPr>
              <w:pStyle w:val="movimento"/>
              <w:rPr>
                <w:color w:val="002060"/>
              </w:rPr>
            </w:pPr>
            <w:r w:rsidRPr="00532A2B">
              <w:rPr>
                <w:color w:val="002060"/>
              </w:rPr>
              <w:t>LUCCHETTI MATHIAS</w:t>
            </w:r>
          </w:p>
        </w:tc>
        <w:tc>
          <w:tcPr>
            <w:tcW w:w="2200" w:type="dxa"/>
            <w:tcMar>
              <w:top w:w="20" w:type="dxa"/>
              <w:left w:w="20" w:type="dxa"/>
              <w:bottom w:w="20" w:type="dxa"/>
              <w:right w:w="20" w:type="dxa"/>
            </w:tcMar>
            <w:vAlign w:val="center"/>
            <w:hideMark/>
          </w:tcPr>
          <w:p w14:paraId="3A159061" w14:textId="77777777" w:rsidR="007B28AB" w:rsidRPr="00532A2B" w:rsidRDefault="007B28AB" w:rsidP="00E00F7D">
            <w:pPr>
              <w:pStyle w:val="movimento2"/>
              <w:rPr>
                <w:color w:val="002060"/>
              </w:rPr>
            </w:pPr>
            <w:r w:rsidRPr="00532A2B">
              <w:rPr>
                <w:color w:val="002060"/>
              </w:rPr>
              <w:t xml:space="preserve">(CANDIA BARACCOLA ASPIO) </w:t>
            </w:r>
          </w:p>
        </w:tc>
      </w:tr>
      <w:tr w:rsidR="007B28AB" w:rsidRPr="00532A2B" w14:paraId="60B96D8C" w14:textId="77777777" w:rsidTr="00E00F7D">
        <w:tc>
          <w:tcPr>
            <w:tcW w:w="2200" w:type="dxa"/>
            <w:tcMar>
              <w:top w:w="20" w:type="dxa"/>
              <w:left w:w="20" w:type="dxa"/>
              <w:bottom w:w="20" w:type="dxa"/>
              <w:right w:w="20" w:type="dxa"/>
            </w:tcMar>
            <w:vAlign w:val="center"/>
            <w:hideMark/>
          </w:tcPr>
          <w:p w14:paraId="7CB90380" w14:textId="77777777" w:rsidR="007B28AB" w:rsidRPr="00532A2B" w:rsidRDefault="007B28AB" w:rsidP="00E00F7D">
            <w:pPr>
              <w:pStyle w:val="movimento"/>
              <w:rPr>
                <w:color w:val="002060"/>
              </w:rPr>
            </w:pPr>
            <w:r w:rsidRPr="00532A2B">
              <w:rPr>
                <w:color w:val="002060"/>
              </w:rPr>
              <w:t>BRACCIONI MATTIA</w:t>
            </w:r>
          </w:p>
        </w:tc>
        <w:tc>
          <w:tcPr>
            <w:tcW w:w="2200" w:type="dxa"/>
            <w:tcMar>
              <w:top w:w="20" w:type="dxa"/>
              <w:left w:w="20" w:type="dxa"/>
              <w:bottom w:w="20" w:type="dxa"/>
              <w:right w:w="20" w:type="dxa"/>
            </w:tcMar>
            <w:vAlign w:val="center"/>
            <w:hideMark/>
          </w:tcPr>
          <w:p w14:paraId="60C8464D" w14:textId="77777777" w:rsidR="007B28AB" w:rsidRPr="00532A2B" w:rsidRDefault="007B28AB" w:rsidP="00E00F7D">
            <w:pPr>
              <w:pStyle w:val="movimento2"/>
              <w:rPr>
                <w:color w:val="002060"/>
              </w:rPr>
            </w:pPr>
            <w:r w:rsidRPr="00532A2B">
              <w:rPr>
                <w:color w:val="002060"/>
              </w:rPr>
              <w:t xml:space="preserve">(DURANTINA SANTA CECILIA) </w:t>
            </w:r>
          </w:p>
        </w:tc>
        <w:tc>
          <w:tcPr>
            <w:tcW w:w="800" w:type="dxa"/>
            <w:tcMar>
              <w:top w:w="20" w:type="dxa"/>
              <w:left w:w="20" w:type="dxa"/>
              <w:bottom w:w="20" w:type="dxa"/>
              <w:right w:w="20" w:type="dxa"/>
            </w:tcMar>
            <w:vAlign w:val="center"/>
            <w:hideMark/>
          </w:tcPr>
          <w:p w14:paraId="7E3DDB1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60B5A33" w14:textId="77777777" w:rsidR="007B28AB" w:rsidRPr="00532A2B" w:rsidRDefault="007B28AB" w:rsidP="00E00F7D">
            <w:pPr>
              <w:pStyle w:val="movimento"/>
              <w:rPr>
                <w:color w:val="002060"/>
              </w:rPr>
            </w:pPr>
            <w:r w:rsidRPr="00532A2B">
              <w:rPr>
                <w:color w:val="002060"/>
              </w:rPr>
              <w:t>ANGELINI ALESSANDRO</w:t>
            </w:r>
          </w:p>
        </w:tc>
        <w:tc>
          <w:tcPr>
            <w:tcW w:w="2200" w:type="dxa"/>
            <w:tcMar>
              <w:top w:w="20" w:type="dxa"/>
              <w:left w:w="20" w:type="dxa"/>
              <w:bottom w:w="20" w:type="dxa"/>
              <w:right w:w="20" w:type="dxa"/>
            </w:tcMar>
            <w:vAlign w:val="center"/>
            <w:hideMark/>
          </w:tcPr>
          <w:p w14:paraId="1C9023C8" w14:textId="77777777" w:rsidR="007B28AB" w:rsidRPr="00532A2B" w:rsidRDefault="007B28AB" w:rsidP="00E00F7D">
            <w:pPr>
              <w:pStyle w:val="movimento2"/>
              <w:rPr>
                <w:color w:val="002060"/>
              </w:rPr>
            </w:pPr>
            <w:r w:rsidRPr="00532A2B">
              <w:rPr>
                <w:color w:val="002060"/>
              </w:rPr>
              <w:t xml:space="preserve">(FIUMINATA) </w:t>
            </w:r>
          </w:p>
        </w:tc>
      </w:tr>
      <w:tr w:rsidR="007B28AB" w:rsidRPr="00532A2B" w14:paraId="2B67AC1D" w14:textId="77777777" w:rsidTr="00E00F7D">
        <w:tc>
          <w:tcPr>
            <w:tcW w:w="2200" w:type="dxa"/>
            <w:tcMar>
              <w:top w:w="20" w:type="dxa"/>
              <w:left w:w="20" w:type="dxa"/>
              <w:bottom w:w="20" w:type="dxa"/>
              <w:right w:w="20" w:type="dxa"/>
            </w:tcMar>
            <w:vAlign w:val="center"/>
            <w:hideMark/>
          </w:tcPr>
          <w:p w14:paraId="44AC6F0C" w14:textId="77777777" w:rsidR="007B28AB" w:rsidRPr="00532A2B" w:rsidRDefault="007B28AB" w:rsidP="00E00F7D">
            <w:pPr>
              <w:pStyle w:val="movimento"/>
              <w:rPr>
                <w:color w:val="002060"/>
              </w:rPr>
            </w:pPr>
            <w:r w:rsidRPr="00532A2B">
              <w:rPr>
                <w:color w:val="002060"/>
              </w:rPr>
              <w:t>BARDELLA ANDREA</w:t>
            </w:r>
          </w:p>
        </w:tc>
        <w:tc>
          <w:tcPr>
            <w:tcW w:w="2200" w:type="dxa"/>
            <w:tcMar>
              <w:top w:w="20" w:type="dxa"/>
              <w:left w:w="20" w:type="dxa"/>
              <w:bottom w:w="20" w:type="dxa"/>
              <w:right w:w="20" w:type="dxa"/>
            </w:tcMar>
            <w:vAlign w:val="center"/>
            <w:hideMark/>
          </w:tcPr>
          <w:p w14:paraId="262CFB60" w14:textId="77777777" w:rsidR="007B28AB" w:rsidRPr="00532A2B" w:rsidRDefault="007B28AB" w:rsidP="00E00F7D">
            <w:pPr>
              <w:pStyle w:val="movimento2"/>
              <w:rPr>
                <w:color w:val="002060"/>
              </w:rPr>
            </w:pPr>
            <w:r w:rsidRPr="00532A2B">
              <w:rPr>
                <w:color w:val="002060"/>
              </w:rPr>
              <w:t xml:space="preserve">(FRASASSI C5) </w:t>
            </w:r>
          </w:p>
        </w:tc>
        <w:tc>
          <w:tcPr>
            <w:tcW w:w="800" w:type="dxa"/>
            <w:tcMar>
              <w:top w:w="20" w:type="dxa"/>
              <w:left w:w="20" w:type="dxa"/>
              <w:bottom w:w="20" w:type="dxa"/>
              <w:right w:w="20" w:type="dxa"/>
            </w:tcMar>
            <w:vAlign w:val="center"/>
            <w:hideMark/>
          </w:tcPr>
          <w:p w14:paraId="26B4477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D25DBBE" w14:textId="77777777" w:rsidR="007B28AB" w:rsidRPr="00532A2B" w:rsidRDefault="007B28AB" w:rsidP="00E00F7D">
            <w:pPr>
              <w:pStyle w:val="movimento"/>
              <w:rPr>
                <w:color w:val="002060"/>
              </w:rPr>
            </w:pPr>
            <w:r w:rsidRPr="00532A2B">
              <w:rPr>
                <w:color w:val="002060"/>
              </w:rPr>
              <w:t>DAMINATO ENRICO</w:t>
            </w:r>
          </w:p>
        </w:tc>
        <w:tc>
          <w:tcPr>
            <w:tcW w:w="2200" w:type="dxa"/>
            <w:tcMar>
              <w:top w:w="20" w:type="dxa"/>
              <w:left w:w="20" w:type="dxa"/>
              <w:bottom w:w="20" w:type="dxa"/>
              <w:right w:w="20" w:type="dxa"/>
            </w:tcMar>
            <w:vAlign w:val="center"/>
            <w:hideMark/>
          </w:tcPr>
          <w:p w14:paraId="606C077A" w14:textId="77777777" w:rsidR="007B28AB" w:rsidRPr="00532A2B" w:rsidRDefault="007B28AB" w:rsidP="00E00F7D">
            <w:pPr>
              <w:pStyle w:val="movimento2"/>
              <w:rPr>
                <w:color w:val="002060"/>
              </w:rPr>
            </w:pPr>
            <w:r w:rsidRPr="00532A2B">
              <w:rPr>
                <w:color w:val="002060"/>
              </w:rPr>
              <w:t xml:space="preserve">(VAL TENNA UNITED) </w:t>
            </w:r>
          </w:p>
        </w:tc>
      </w:tr>
    </w:tbl>
    <w:p w14:paraId="43429161" w14:textId="77777777" w:rsidR="007B28AB" w:rsidRPr="00532A2B" w:rsidRDefault="007B28AB" w:rsidP="007B28AB">
      <w:pPr>
        <w:pStyle w:val="titolo20"/>
        <w:rPr>
          <w:rFonts w:eastAsiaTheme="minorEastAsia"/>
          <w:color w:val="002060"/>
        </w:rPr>
      </w:pPr>
      <w:r w:rsidRPr="00532A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7923F3FD" w14:textId="77777777" w:rsidTr="00E00F7D">
        <w:tc>
          <w:tcPr>
            <w:tcW w:w="2200" w:type="dxa"/>
            <w:tcMar>
              <w:top w:w="20" w:type="dxa"/>
              <w:left w:w="20" w:type="dxa"/>
              <w:bottom w:w="20" w:type="dxa"/>
              <w:right w:w="20" w:type="dxa"/>
            </w:tcMar>
            <w:vAlign w:val="center"/>
            <w:hideMark/>
          </w:tcPr>
          <w:p w14:paraId="6BCFFC98" w14:textId="77777777" w:rsidR="007B28AB" w:rsidRPr="00532A2B" w:rsidRDefault="007B28AB" w:rsidP="00E00F7D">
            <w:pPr>
              <w:pStyle w:val="movimento"/>
              <w:rPr>
                <w:color w:val="002060"/>
              </w:rPr>
            </w:pPr>
            <w:r w:rsidRPr="00532A2B">
              <w:rPr>
                <w:color w:val="002060"/>
              </w:rPr>
              <w:t>CHIAPPA NICHOLAS</w:t>
            </w:r>
          </w:p>
        </w:tc>
        <w:tc>
          <w:tcPr>
            <w:tcW w:w="2200" w:type="dxa"/>
            <w:tcMar>
              <w:top w:w="20" w:type="dxa"/>
              <w:left w:w="20" w:type="dxa"/>
              <w:bottom w:w="20" w:type="dxa"/>
              <w:right w:w="20" w:type="dxa"/>
            </w:tcMar>
            <w:vAlign w:val="center"/>
            <w:hideMark/>
          </w:tcPr>
          <w:p w14:paraId="251A4290" w14:textId="77777777" w:rsidR="007B28AB" w:rsidRPr="00532A2B" w:rsidRDefault="007B28AB" w:rsidP="00E00F7D">
            <w:pPr>
              <w:pStyle w:val="movimento2"/>
              <w:rPr>
                <w:color w:val="002060"/>
              </w:rPr>
            </w:pPr>
            <w:r w:rsidRPr="00532A2B">
              <w:rPr>
                <w:color w:val="002060"/>
              </w:rPr>
              <w:t xml:space="preserve">(ANGELI) </w:t>
            </w:r>
          </w:p>
        </w:tc>
        <w:tc>
          <w:tcPr>
            <w:tcW w:w="800" w:type="dxa"/>
            <w:tcMar>
              <w:top w:w="20" w:type="dxa"/>
              <w:left w:w="20" w:type="dxa"/>
              <w:bottom w:w="20" w:type="dxa"/>
              <w:right w:w="20" w:type="dxa"/>
            </w:tcMar>
            <w:vAlign w:val="center"/>
            <w:hideMark/>
          </w:tcPr>
          <w:p w14:paraId="7B78652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4CD7703" w14:textId="77777777" w:rsidR="007B28AB" w:rsidRPr="00532A2B" w:rsidRDefault="007B28AB" w:rsidP="00E00F7D">
            <w:pPr>
              <w:pStyle w:val="movimento"/>
              <w:rPr>
                <w:color w:val="002060"/>
              </w:rPr>
            </w:pPr>
            <w:r w:rsidRPr="00532A2B">
              <w:rPr>
                <w:color w:val="002060"/>
              </w:rPr>
              <w:t>LAMBERTUCCI MANUEL</w:t>
            </w:r>
          </w:p>
        </w:tc>
        <w:tc>
          <w:tcPr>
            <w:tcW w:w="2200" w:type="dxa"/>
            <w:tcMar>
              <w:top w:w="20" w:type="dxa"/>
              <w:left w:w="20" w:type="dxa"/>
              <w:bottom w:w="20" w:type="dxa"/>
              <w:right w:w="20" w:type="dxa"/>
            </w:tcMar>
            <w:vAlign w:val="center"/>
            <w:hideMark/>
          </w:tcPr>
          <w:p w14:paraId="695B9304" w14:textId="77777777" w:rsidR="007B28AB" w:rsidRPr="00532A2B" w:rsidRDefault="007B28AB" w:rsidP="00E00F7D">
            <w:pPr>
              <w:pStyle w:val="movimento2"/>
              <w:rPr>
                <w:color w:val="002060"/>
              </w:rPr>
            </w:pPr>
            <w:r w:rsidRPr="00532A2B">
              <w:rPr>
                <w:color w:val="002060"/>
              </w:rPr>
              <w:t xml:space="preserve">(ANGELI) </w:t>
            </w:r>
          </w:p>
        </w:tc>
      </w:tr>
      <w:tr w:rsidR="007B28AB" w:rsidRPr="00532A2B" w14:paraId="431B224E" w14:textId="77777777" w:rsidTr="00E00F7D">
        <w:tc>
          <w:tcPr>
            <w:tcW w:w="2200" w:type="dxa"/>
            <w:tcMar>
              <w:top w:w="20" w:type="dxa"/>
              <w:left w:w="20" w:type="dxa"/>
              <w:bottom w:w="20" w:type="dxa"/>
              <w:right w:w="20" w:type="dxa"/>
            </w:tcMar>
            <w:vAlign w:val="center"/>
            <w:hideMark/>
          </w:tcPr>
          <w:p w14:paraId="7354348E" w14:textId="77777777" w:rsidR="007B28AB" w:rsidRPr="00532A2B" w:rsidRDefault="007B28AB" w:rsidP="00E00F7D">
            <w:pPr>
              <w:pStyle w:val="movimento"/>
              <w:rPr>
                <w:color w:val="002060"/>
              </w:rPr>
            </w:pPr>
            <w:r w:rsidRPr="00532A2B">
              <w:rPr>
                <w:color w:val="002060"/>
              </w:rPr>
              <w:t>PACINI MIRKO</w:t>
            </w:r>
          </w:p>
        </w:tc>
        <w:tc>
          <w:tcPr>
            <w:tcW w:w="2200" w:type="dxa"/>
            <w:tcMar>
              <w:top w:w="20" w:type="dxa"/>
              <w:left w:w="20" w:type="dxa"/>
              <w:bottom w:w="20" w:type="dxa"/>
              <w:right w:w="20" w:type="dxa"/>
            </w:tcMar>
            <w:vAlign w:val="center"/>
            <w:hideMark/>
          </w:tcPr>
          <w:p w14:paraId="00713156" w14:textId="77777777" w:rsidR="007B28AB" w:rsidRPr="00532A2B" w:rsidRDefault="007B28AB" w:rsidP="00E00F7D">
            <w:pPr>
              <w:pStyle w:val="movimento2"/>
              <w:rPr>
                <w:color w:val="002060"/>
              </w:rPr>
            </w:pPr>
            <w:r w:rsidRPr="00532A2B">
              <w:rPr>
                <w:color w:val="002060"/>
              </w:rPr>
              <w:t xml:space="preserve">(ANGELI) </w:t>
            </w:r>
          </w:p>
        </w:tc>
        <w:tc>
          <w:tcPr>
            <w:tcW w:w="800" w:type="dxa"/>
            <w:tcMar>
              <w:top w:w="20" w:type="dxa"/>
              <w:left w:w="20" w:type="dxa"/>
              <w:bottom w:w="20" w:type="dxa"/>
              <w:right w:w="20" w:type="dxa"/>
            </w:tcMar>
            <w:vAlign w:val="center"/>
            <w:hideMark/>
          </w:tcPr>
          <w:p w14:paraId="117E6C90"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A178C42" w14:textId="77777777" w:rsidR="007B28AB" w:rsidRPr="00532A2B" w:rsidRDefault="007B28AB" w:rsidP="00E00F7D">
            <w:pPr>
              <w:pStyle w:val="movimento"/>
              <w:rPr>
                <w:color w:val="002060"/>
              </w:rPr>
            </w:pPr>
            <w:r w:rsidRPr="00532A2B">
              <w:rPr>
                <w:color w:val="002060"/>
              </w:rPr>
              <w:t>FIORI STEFANO</w:t>
            </w:r>
          </w:p>
        </w:tc>
        <w:tc>
          <w:tcPr>
            <w:tcW w:w="2200" w:type="dxa"/>
            <w:tcMar>
              <w:top w:w="20" w:type="dxa"/>
              <w:left w:w="20" w:type="dxa"/>
              <w:bottom w:w="20" w:type="dxa"/>
              <w:right w:w="20" w:type="dxa"/>
            </w:tcMar>
            <w:vAlign w:val="center"/>
            <w:hideMark/>
          </w:tcPr>
          <w:p w14:paraId="346C8AF1" w14:textId="77777777" w:rsidR="007B28AB" w:rsidRPr="00532A2B" w:rsidRDefault="007B28AB" w:rsidP="00E00F7D">
            <w:pPr>
              <w:pStyle w:val="movimento2"/>
              <w:rPr>
                <w:color w:val="002060"/>
              </w:rPr>
            </w:pPr>
            <w:r w:rsidRPr="00532A2B">
              <w:rPr>
                <w:color w:val="002060"/>
              </w:rPr>
              <w:t xml:space="preserve">(CSI MONTEFIORE) </w:t>
            </w:r>
          </w:p>
        </w:tc>
      </w:tr>
      <w:tr w:rsidR="007B28AB" w:rsidRPr="00532A2B" w14:paraId="1426F1B3" w14:textId="77777777" w:rsidTr="00E00F7D">
        <w:tc>
          <w:tcPr>
            <w:tcW w:w="2200" w:type="dxa"/>
            <w:tcMar>
              <w:top w:w="20" w:type="dxa"/>
              <w:left w:w="20" w:type="dxa"/>
              <w:bottom w:w="20" w:type="dxa"/>
              <w:right w:w="20" w:type="dxa"/>
            </w:tcMar>
            <w:vAlign w:val="center"/>
            <w:hideMark/>
          </w:tcPr>
          <w:p w14:paraId="02FFF39D" w14:textId="77777777" w:rsidR="007B28AB" w:rsidRPr="00532A2B" w:rsidRDefault="007B28AB" w:rsidP="00E00F7D">
            <w:pPr>
              <w:pStyle w:val="movimento"/>
              <w:rPr>
                <w:color w:val="002060"/>
              </w:rPr>
            </w:pPr>
            <w:r w:rsidRPr="00532A2B">
              <w:rPr>
                <w:color w:val="002060"/>
              </w:rPr>
              <w:t>MANFRONI DAVIDE</w:t>
            </w:r>
          </w:p>
        </w:tc>
        <w:tc>
          <w:tcPr>
            <w:tcW w:w="2200" w:type="dxa"/>
            <w:tcMar>
              <w:top w:w="20" w:type="dxa"/>
              <w:left w:w="20" w:type="dxa"/>
              <w:bottom w:w="20" w:type="dxa"/>
              <w:right w:w="20" w:type="dxa"/>
            </w:tcMar>
            <w:vAlign w:val="center"/>
            <w:hideMark/>
          </w:tcPr>
          <w:p w14:paraId="30318961" w14:textId="77777777" w:rsidR="007B28AB" w:rsidRPr="00532A2B" w:rsidRDefault="007B28AB" w:rsidP="00E00F7D">
            <w:pPr>
              <w:pStyle w:val="movimento2"/>
              <w:rPr>
                <w:color w:val="002060"/>
              </w:rPr>
            </w:pPr>
            <w:r w:rsidRPr="00532A2B">
              <w:rPr>
                <w:color w:val="002060"/>
              </w:rPr>
              <w:t xml:space="preserve">(CSI MONTEFIORE) </w:t>
            </w:r>
          </w:p>
        </w:tc>
        <w:tc>
          <w:tcPr>
            <w:tcW w:w="800" w:type="dxa"/>
            <w:tcMar>
              <w:top w:w="20" w:type="dxa"/>
              <w:left w:w="20" w:type="dxa"/>
              <w:bottom w:w="20" w:type="dxa"/>
              <w:right w:w="20" w:type="dxa"/>
            </w:tcMar>
            <w:vAlign w:val="center"/>
            <w:hideMark/>
          </w:tcPr>
          <w:p w14:paraId="777022AF"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3EF7941" w14:textId="77777777" w:rsidR="007B28AB" w:rsidRPr="00532A2B" w:rsidRDefault="007B28AB" w:rsidP="00E00F7D">
            <w:pPr>
              <w:pStyle w:val="movimento"/>
              <w:rPr>
                <w:color w:val="002060"/>
              </w:rPr>
            </w:pPr>
            <w:r w:rsidRPr="00532A2B">
              <w:rPr>
                <w:color w:val="002060"/>
              </w:rPr>
              <w:t>GAGLIARDI LUCA</w:t>
            </w:r>
          </w:p>
        </w:tc>
        <w:tc>
          <w:tcPr>
            <w:tcW w:w="2200" w:type="dxa"/>
            <w:tcMar>
              <w:top w:w="20" w:type="dxa"/>
              <w:left w:w="20" w:type="dxa"/>
              <w:bottom w:w="20" w:type="dxa"/>
              <w:right w:w="20" w:type="dxa"/>
            </w:tcMar>
            <w:vAlign w:val="center"/>
            <w:hideMark/>
          </w:tcPr>
          <w:p w14:paraId="350B78D2" w14:textId="77777777" w:rsidR="007B28AB" w:rsidRPr="00532A2B" w:rsidRDefault="007B28AB" w:rsidP="00E00F7D">
            <w:pPr>
              <w:pStyle w:val="movimento2"/>
              <w:rPr>
                <w:color w:val="002060"/>
              </w:rPr>
            </w:pPr>
            <w:r w:rsidRPr="00532A2B">
              <w:rPr>
                <w:color w:val="002060"/>
              </w:rPr>
              <w:t xml:space="preserve">(FIUMINATA) </w:t>
            </w:r>
          </w:p>
        </w:tc>
      </w:tr>
      <w:tr w:rsidR="007B28AB" w:rsidRPr="00532A2B" w14:paraId="402F8512" w14:textId="77777777" w:rsidTr="00E00F7D">
        <w:tc>
          <w:tcPr>
            <w:tcW w:w="2200" w:type="dxa"/>
            <w:tcMar>
              <w:top w:w="20" w:type="dxa"/>
              <w:left w:w="20" w:type="dxa"/>
              <w:bottom w:w="20" w:type="dxa"/>
              <w:right w:w="20" w:type="dxa"/>
            </w:tcMar>
            <w:vAlign w:val="center"/>
            <w:hideMark/>
          </w:tcPr>
          <w:p w14:paraId="35131899" w14:textId="77777777" w:rsidR="007B28AB" w:rsidRPr="00532A2B" w:rsidRDefault="007B28AB" w:rsidP="00E00F7D">
            <w:pPr>
              <w:pStyle w:val="movimento"/>
              <w:rPr>
                <w:color w:val="002060"/>
              </w:rPr>
            </w:pPr>
            <w:r w:rsidRPr="00532A2B">
              <w:rPr>
                <w:color w:val="002060"/>
              </w:rPr>
              <w:t>CARMENATI ANDREA</w:t>
            </w:r>
          </w:p>
        </w:tc>
        <w:tc>
          <w:tcPr>
            <w:tcW w:w="2200" w:type="dxa"/>
            <w:tcMar>
              <w:top w:w="20" w:type="dxa"/>
              <w:left w:w="20" w:type="dxa"/>
              <w:bottom w:w="20" w:type="dxa"/>
              <w:right w:w="20" w:type="dxa"/>
            </w:tcMar>
            <w:vAlign w:val="center"/>
            <w:hideMark/>
          </w:tcPr>
          <w:p w14:paraId="38A384BE" w14:textId="77777777" w:rsidR="007B28AB" w:rsidRPr="00532A2B" w:rsidRDefault="007B28AB" w:rsidP="00E00F7D">
            <w:pPr>
              <w:pStyle w:val="movimento2"/>
              <w:rPr>
                <w:color w:val="002060"/>
              </w:rPr>
            </w:pPr>
            <w:r w:rsidRPr="00532A2B">
              <w:rPr>
                <w:color w:val="002060"/>
              </w:rPr>
              <w:t xml:space="preserve">(FRASASSI C5) </w:t>
            </w:r>
          </w:p>
        </w:tc>
        <w:tc>
          <w:tcPr>
            <w:tcW w:w="800" w:type="dxa"/>
            <w:tcMar>
              <w:top w:w="20" w:type="dxa"/>
              <w:left w:w="20" w:type="dxa"/>
              <w:bottom w:w="20" w:type="dxa"/>
              <w:right w:w="20" w:type="dxa"/>
            </w:tcMar>
            <w:vAlign w:val="center"/>
            <w:hideMark/>
          </w:tcPr>
          <w:p w14:paraId="74283AB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661B2E8" w14:textId="77777777" w:rsidR="007B28AB" w:rsidRPr="00532A2B" w:rsidRDefault="007B28AB" w:rsidP="00E00F7D">
            <w:pPr>
              <w:pStyle w:val="movimento"/>
              <w:rPr>
                <w:color w:val="002060"/>
              </w:rPr>
            </w:pPr>
            <w:r w:rsidRPr="00532A2B">
              <w:rPr>
                <w:color w:val="002060"/>
              </w:rPr>
              <w:t>FLAMINI TOMMASO</w:t>
            </w:r>
          </w:p>
        </w:tc>
        <w:tc>
          <w:tcPr>
            <w:tcW w:w="2200" w:type="dxa"/>
            <w:tcMar>
              <w:top w:w="20" w:type="dxa"/>
              <w:left w:w="20" w:type="dxa"/>
              <w:bottom w:w="20" w:type="dxa"/>
              <w:right w:w="20" w:type="dxa"/>
            </w:tcMar>
            <w:vAlign w:val="center"/>
            <w:hideMark/>
          </w:tcPr>
          <w:p w14:paraId="2D19571B" w14:textId="77777777" w:rsidR="007B28AB" w:rsidRPr="00532A2B" w:rsidRDefault="007B28AB" w:rsidP="00E00F7D">
            <w:pPr>
              <w:pStyle w:val="movimento2"/>
              <w:rPr>
                <w:color w:val="002060"/>
              </w:rPr>
            </w:pPr>
            <w:r w:rsidRPr="00532A2B">
              <w:rPr>
                <w:color w:val="002060"/>
              </w:rPr>
              <w:t xml:space="preserve">(IMBRECCIATA C5) </w:t>
            </w:r>
          </w:p>
        </w:tc>
      </w:tr>
      <w:tr w:rsidR="007B28AB" w:rsidRPr="00532A2B" w14:paraId="734A2B75" w14:textId="77777777" w:rsidTr="00E00F7D">
        <w:tc>
          <w:tcPr>
            <w:tcW w:w="2200" w:type="dxa"/>
            <w:tcMar>
              <w:top w:w="20" w:type="dxa"/>
              <w:left w:w="20" w:type="dxa"/>
              <w:bottom w:w="20" w:type="dxa"/>
              <w:right w:w="20" w:type="dxa"/>
            </w:tcMar>
            <w:vAlign w:val="center"/>
            <w:hideMark/>
          </w:tcPr>
          <w:p w14:paraId="7A10CA58" w14:textId="77777777" w:rsidR="007B28AB" w:rsidRPr="00532A2B" w:rsidRDefault="007B28AB" w:rsidP="00E00F7D">
            <w:pPr>
              <w:pStyle w:val="movimento"/>
              <w:rPr>
                <w:color w:val="002060"/>
              </w:rPr>
            </w:pPr>
            <w:r w:rsidRPr="00532A2B">
              <w:rPr>
                <w:color w:val="002060"/>
              </w:rPr>
              <w:t>PIEROTTI FEDERICO</w:t>
            </w:r>
          </w:p>
        </w:tc>
        <w:tc>
          <w:tcPr>
            <w:tcW w:w="2200" w:type="dxa"/>
            <w:tcMar>
              <w:top w:w="20" w:type="dxa"/>
              <w:left w:w="20" w:type="dxa"/>
              <w:bottom w:w="20" w:type="dxa"/>
              <w:right w:w="20" w:type="dxa"/>
            </w:tcMar>
            <w:vAlign w:val="center"/>
            <w:hideMark/>
          </w:tcPr>
          <w:p w14:paraId="712F84C2" w14:textId="77777777" w:rsidR="007B28AB" w:rsidRPr="00532A2B" w:rsidRDefault="007B28AB" w:rsidP="00E00F7D">
            <w:pPr>
              <w:pStyle w:val="movimento2"/>
              <w:rPr>
                <w:color w:val="002060"/>
              </w:rPr>
            </w:pPr>
            <w:r w:rsidRPr="00532A2B">
              <w:rPr>
                <w:color w:val="002060"/>
              </w:rPr>
              <w:t xml:space="preserve">(IMBRECCIATA C5) </w:t>
            </w:r>
          </w:p>
        </w:tc>
        <w:tc>
          <w:tcPr>
            <w:tcW w:w="800" w:type="dxa"/>
            <w:tcMar>
              <w:top w:w="20" w:type="dxa"/>
              <w:left w:w="20" w:type="dxa"/>
              <w:bottom w:w="20" w:type="dxa"/>
              <w:right w:w="20" w:type="dxa"/>
            </w:tcMar>
            <w:vAlign w:val="center"/>
            <w:hideMark/>
          </w:tcPr>
          <w:p w14:paraId="4704EAC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2B0C312" w14:textId="77777777" w:rsidR="007B28AB" w:rsidRPr="00532A2B" w:rsidRDefault="007B28AB" w:rsidP="00E00F7D">
            <w:pPr>
              <w:pStyle w:val="movimento"/>
              <w:rPr>
                <w:color w:val="002060"/>
              </w:rPr>
            </w:pPr>
            <w:r w:rsidRPr="00532A2B">
              <w:rPr>
                <w:color w:val="002060"/>
              </w:rPr>
              <w:t>FRATESI SIMONE</w:t>
            </w:r>
          </w:p>
        </w:tc>
        <w:tc>
          <w:tcPr>
            <w:tcW w:w="2200" w:type="dxa"/>
            <w:tcMar>
              <w:top w:w="20" w:type="dxa"/>
              <w:left w:w="20" w:type="dxa"/>
              <w:bottom w:w="20" w:type="dxa"/>
              <w:right w:w="20" w:type="dxa"/>
            </w:tcMar>
            <w:vAlign w:val="center"/>
            <w:hideMark/>
          </w:tcPr>
          <w:p w14:paraId="72384208" w14:textId="77777777" w:rsidR="007B28AB" w:rsidRPr="00532A2B" w:rsidRDefault="007B28AB" w:rsidP="00E00F7D">
            <w:pPr>
              <w:pStyle w:val="movimento2"/>
              <w:rPr>
                <w:color w:val="002060"/>
              </w:rPr>
            </w:pPr>
            <w:r w:rsidRPr="00532A2B">
              <w:rPr>
                <w:color w:val="002060"/>
              </w:rPr>
              <w:t xml:space="preserve">(MONTECCHIO SPORT) </w:t>
            </w:r>
          </w:p>
        </w:tc>
      </w:tr>
      <w:tr w:rsidR="007B28AB" w:rsidRPr="00532A2B" w14:paraId="30CF1710" w14:textId="77777777" w:rsidTr="00E00F7D">
        <w:tc>
          <w:tcPr>
            <w:tcW w:w="2200" w:type="dxa"/>
            <w:tcMar>
              <w:top w:w="20" w:type="dxa"/>
              <w:left w:w="20" w:type="dxa"/>
              <w:bottom w:w="20" w:type="dxa"/>
              <w:right w:w="20" w:type="dxa"/>
            </w:tcMar>
            <w:vAlign w:val="center"/>
            <w:hideMark/>
          </w:tcPr>
          <w:p w14:paraId="7F721FC3" w14:textId="77777777" w:rsidR="007B28AB" w:rsidRPr="00532A2B" w:rsidRDefault="007B28AB" w:rsidP="00E00F7D">
            <w:pPr>
              <w:pStyle w:val="movimento"/>
              <w:rPr>
                <w:color w:val="002060"/>
              </w:rPr>
            </w:pPr>
            <w:r w:rsidRPr="00532A2B">
              <w:rPr>
                <w:color w:val="002060"/>
              </w:rPr>
              <w:t>MIGLIO ALESSIO</w:t>
            </w:r>
          </w:p>
        </w:tc>
        <w:tc>
          <w:tcPr>
            <w:tcW w:w="2200" w:type="dxa"/>
            <w:tcMar>
              <w:top w:w="20" w:type="dxa"/>
              <w:left w:w="20" w:type="dxa"/>
              <w:bottom w:w="20" w:type="dxa"/>
              <w:right w:w="20" w:type="dxa"/>
            </w:tcMar>
            <w:vAlign w:val="center"/>
            <w:hideMark/>
          </w:tcPr>
          <w:p w14:paraId="58396A35" w14:textId="77777777" w:rsidR="007B28AB" w:rsidRPr="00532A2B" w:rsidRDefault="007B28AB" w:rsidP="00E00F7D">
            <w:pPr>
              <w:pStyle w:val="movimento2"/>
              <w:rPr>
                <w:color w:val="002060"/>
              </w:rPr>
            </w:pPr>
            <w:r w:rsidRPr="00532A2B">
              <w:rPr>
                <w:color w:val="002060"/>
              </w:rPr>
              <w:t xml:space="preserve">(POLVERIGI C/5) </w:t>
            </w:r>
          </w:p>
        </w:tc>
        <w:tc>
          <w:tcPr>
            <w:tcW w:w="800" w:type="dxa"/>
            <w:tcMar>
              <w:top w:w="20" w:type="dxa"/>
              <w:left w:w="20" w:type="dxa"/>
              <w:bottom w:w="20" w:type="dxa"/>
              <w:right w:w="20" w:type="dxa"/>
            </w:tcMar>
            <w:vAlign w:val="center"/>
            <w:hideMark/>
          </w:tcPr>
          <w:p w14:paraId="2DAC628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94C7E6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69A1973" w14:textId="77777777" w:rsidR="007B28AB" w:rsidRPr="00532A2B" w:rsidRDefault="007B28AB" w:rsidP="00E00F7D">
            <w:pPr>
              <w:pStyle w:val="movimento2"/>
              <w:rPr>
                <w:color w:val="002060"/>
              </w:rPr>
            </w:pPr>
            <w:r w:rsidRPr="00532A2B">
              <w:rPr>
                <w:color w:val="002060"/>
              </w:rPr>
              <w:t> </w:t>
            </w:r>
          </w:p>
        </w:tc>
      </w:tr>
    </w:tbl>
    <w:p w14:paraId="13B482D4" w14:textId="77777777" w:rsidR="007B28AB" w:rsidRPr="00532A2B" w:rsidRDefault="007B28AB" w:rsidP="007B28AB">
      <w:pPr>
        <w:pStyle w:val="titolo20"/>
        <w:rPr>
          <w:rFonts w:eastAsiaTheme="minorEastAsia"/>
          <w:color w:val="002060"/>
        </w:rPr>
      </w:pPr>
      <w:r w:rsidRPr="00532A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5F1A216F" w14:textId="77777777" w:rsidTr="00E00F7D">
        <w:tc>
          <w:tcPr>
            <w:tcW w:w="2200" w:type="dxa"/>
            <w:tcMar>
              <w:top w:w="20" w:type="dxa"/>
              <w:left w:w="20" w:type="dxa"/>
              <w:bottom w:w="20" w:type="dxa"/>
              <w:right w:w="20" w:type="dxa"/>
            </w:tcMar>
            <w:vAlign w:val="center"/>
            <w:hideMark/>
          </w:tcPr>
          <w:p w14:paraId="0F0BB378" w14:textId="77777777" w:rsidR="007B28AB" w:rsidRPr="00532A2B" w:rsidRDefault="007B28AB" w:rsidP="00E00F7D">
            <w:pPr>
              <w:pStyle w:val="movimento"/>
              <w:rPr>
                <w:color w:val="002060"/>
              </w:rPr>
            </w:pPr>
            <w:r w:rsidRPr="00532A2B">
              <w:rPr>
                <w:color w:val="002060"/>
              </w:rPr>
              <w:t>BAYDONI MONIR</w:t>
            </w:r>
          </w:p>
        </w:tc>
        <w:tc>
          <w:tcPr>
            <w:tcW w:w="2200" w:type="dxa"/>
            <w:tcMar>
              <w:top w:w="20" w:type="dxa"/>
              <w:left w:w="20" w:type="dxa"/>
              <w:bottom w:w="20" w:type="dxa"/>
              <w:right w:w="20" w:type="dxa"/>
            </w:tcMar>
            <w:vAlign w:val="center"/>
            <w:hideMark/>
          </w:tcPr>
          <w:p w14:paraId="4EF0BBC3" w14:textId="77777777" w:rsidR="007B28AB" w:rsidRPr="00532A2B" w:rsidRDefault="007B28AB" w:rsidP="00E00F7D">
            <w:pPr>
              <w:pStyle w:val="movimento2"/>
              <w:rPr>
                <w:color w:val="002060"/>
              </w:rPr>
            </w:pPr>
            <w:r w:rsidRPr="00532A2B">
              <w:rPr>
                <w:color w:val="002060"/>
              </w:rPr>
              <w:t xml:space="preserve">(ACADEMY CIVITANOVESE) </w:t>
            </w:r>
          </w:p>
        </w:tc>
        <w:tc>
          <w:tcPr>
            <w:tcW w:w="800" w:type="dxa"/>
            <w:tcMar>
              <w:top w:w="20" w:type="dxa"/>
              <w:left w:w="20" w:type="dxa"/>
              <w:bottom w:w="20" w:type="dxa"/>
              <w:right w:w="20" w:type="dxa"/>
            </w:tcMar>
            <w:vAlign w:val="center"/>
            <w:hideMark/>
          </w:tcPr>
          <w:p w14:paraId="0460186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5943AB2" w14:textId="77777777" w:rsidR="007B28AB" w:rsidRPr="00532A2B" w:rsidRDefault="007B28AB" w:rsidP="00E00F7D">
            <w:pPr>
              <w:pStyle w:val="movimento"/>
              <w:rPr>
                <w:color w:val="002060"/>
              </w:rPr>
            </w:pPr>
            <w:r w:rsidRPr="00532A2B">
              <w:rPr>
                <w:color w:val="002060"/>
              </w:rPr>
              <w:t>CIARAPICA ANDREA</w:t>
            </w:r>
          </w:p>
        </w:tc>
        <w:tc>
          <w:tcPr>
            <w:tcW w:w="2200" w:type="dxa"/>
            <w:tcMar>
              <w:top w:w="20" w:type="dxa"/>
              <w:left w:w="20" w:type="dxa"/>
              <w:bottom w:w="20" w:type="dxa"/>
              <w:right w:w="20" w:type="dxa"/>
            </w:tcMar>
            <w:vAlign w:val="center"/>
            <w:hideMark/>
          </w:tcPr>
          <w:p w14:paraId="529CA95C" w14:textId="77777777" w:rsidR="007B28AB" w:rsidRPr="00532A2B" w:rsidRDefault="007B28AB" w:rsidP="00E00F7D">
            <w:pPr>
              <w:pStyle w:val="movimento2"/>
              <w:rPr>
                <w:color w:val="002060"/>
              </w:rPr>
            </w:pPr>
            <w:r w:rsidRPr="00532A2B">
              <w:rPr>
                <w:color w:val="002060"/>
              </w:rPr>
              <w:t xml:space="preserve">(ACADEMY CIVITANOVESE) </w:t>
            </w:r>
          </w:p>
        </w:tc>
      </w:tr>
      <w:tr w:rsidR="007B28AB" w:rsidRPr="00532A2B" w14:paraId="561F7AAF" w14:textId="77777777" w:rsidTr="00E00F7D">
        <w:tc>
          <w:tcPr>
            <w:tcW w:w="2200" w:type="dxa"/>
            <w:tcMar>
              <w:top w:w="20" w:type="dxa"/>
              <w:left w:w="20" w:type="dxa"/>
              <w:bottom w:w="20" w:type="dxa"/>
              <w:right w:w="20" w:type="dxa"/>
            </w:tcMar>
            <w:vAlign w:val="center"/>
            <w:hideMark/>
          </w:tcPr>
          <w:p w14:paraId="08819890" w14:textId="77777777" w:rsidR="007B28AB" w:rsidRPr="00532A2B" w:rsidRDefault="007B28AB" w:rsidP="00E00F7D">
            <w:pPr>
              <w:pStyle w:val="movimento"/>
              <w:rPr>
                <w:color w:val="002060"/>
              </w:rPr>
            </w:pPr>
            <w:r w:rsidRPr="00532A2B">
              <w:rPr>
                <w:color w:val="002060"/>
              </w:rPr>
              <w:t>CANESTRARI ALESSANDRO</w:t>
            </w:r>
          </w:p>
        </w:tc>
        <w:tc>
          <w:tcPr>
            <w:tcW w:w="2200" w:type="dxa"/>
            <w:tcMar>
              <w:top w:w="20" w:type="dxa"/>
              <w:left w:w="20" w:type="dxa"/>
              <w:bottom w:w="20" w:type="dxa"/>
              <w:right w:w="20" w:type="dxa"/>
            </w:tcMar>
            <w:vAlign w:val="center"/>
            <w:hideMark/>
          </w:tcPr>
          <w:p w14:paraId="6EC67BBD" w14:textId="77777777" w:rsidR="007B28AB" w:rsidRPr="00532A2B" w:rsidRDefault="007B28AB" w:rsidP="00E00F7D">
            <w:pPr>
              <w:pStyle w:val="movimento2"/>
              <w:rPr>
                <w:color w:val="002060"/>
              </w:rPr>
            </w:pPr>
            <w:r w:rsidRPr="00532A2B">
              <w:rPr>
                <w:color w:val="002060"/>
              </w:rPr>
              <w:t xml:space="preserve">(ACLI AUDAX MONTECOSARO C5) </w:t>
            </w:r>
          </w:p>
        </w:tc>
        <w:tc>
          <w:tcPr>
            <w:tcW w:w="800" w:type="dxa"/>
            <w:tcMar>
              <w:top w:w="20" w:type="dxa"/>
              <w:left w:w="20" w:type="dxa"/>
              <w:bottom w:w="20" w:type="dxa"/>
              <w:right w:w="20" w:type="dxa"/>
            </w:tcMar>
            <w:vAlign w:val="center"/>
            <w:hideMark/>
          </w:tcPr>
          <w:p w14:paraId="4F86010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2E2AE61" w14:textId="77777777" w:rsidR="007B28AB" w:rsidRPr="00532A2B" w:rsidRDefault="007B28AB" w:rsidP="00E00F7D">
            <w:pPr>
              <w:pStyle w:val="movimento"/>
              <w:rPr>
                <w:color w:val="002060"/>
              </w:rPr>
            </w:pPr>
            <w:r w:rsidRPr="00532A2B">
              <w:rPr>
                <w:color w:val="002060"/>
              </w:rPr>
              <w:t>CESCA CRISTIAN</w:t>
            </w:r>
          </w:p>
        </w:tc>
        <w:tc>
          <w:tcPr>
            <w:tcW w:w="2200" w:type="dxa"/>
            <w:tcMar>
              <w:top w:w="20" w:type="dxa"/>
              <w:left w:w="20" w:type="dxa"/>
              <w:bottom w:w="20" w:type="dxa"/>
              <w:right w:w="20" w:type="dxa"/>
            </w:tcMar>
            <w:vAlign w:val="center"/>
            <w:hideMark/>
          </w:tcPr>
          <w:p w14:paraId="2D489F99" w14:textId="77777777" w:rsidR="007B28AB" w:rsidRPr="00532A2B" w:rsidRDefault="007B28AB" w:rsidP="00E00F7D">
            <w:pPr>
              <w:pStyle w:val="movimento2"/>
              <w:rPr>
                <w:color w:val="002060"/>
              </w:rPr>
            </w:pPr>
            <w:r w:rsidRPr="00532A2B">
              <w:rPr>
                <w:color w:val="002060"/>
              </w:rPr>
              <w:t xml:space="preserve">(ACLI AUDAX MONTECOSARO C5) </w:t>
            </w:r>
          </w:p>
        </w:tc>
      </w:tr>
      <w:tr w:rsidR="007B28AB" w:rsidRPr="00532A2B" w14:paraId="3875AC5B" w14:textId="77777777" w:rsidTr="00E00F7D">
        <w:tc>
          <w:tcPr>
            <w:tcW w:w="2200" w:type="dxa"/>
            <w:tcMar>
              <w:top w:w="20" w:type="dxa"/>
              <w:left w:w="20" w:type="dxa"/>
              <w:bottom w:w="20" w:type="dxa"/>
              <w:right w:w="20" w:type="dxa"/>
            </w:tcMar>
            <w:vAlign w:val="center"/>
            <w:hideMark/>
          </w:tcPr>
          <w:p w14:paraId="10B27E11" w14:textId="77777777" w:rsidR="007B28AB" w:rsidRPr="00532A2B" w:rsidRDefault="007B28AB" w:rsidP="00E00F7D">
            <w:pPr>
              <w:pStyle w:val="movimento"/>
              <w:rPr>
                <w:color w:val="002060"/>
              </w:rPr>
            </w:pPr>
            <w:r w:rsidRPr="00532A2B">
              <w:rPr>
                <w:color w:val="002060"/>
              </w:rPr>
              <w:t>COZZOLINO JOSEPH</w:t>
            </w:r>
          </w:p>
        </w:tc>
        <w:tc>
          <w:tcPr>
            <w:tcW w:w="2200" w:type="dxa"/>
            <w:tcMar>
              <w:top w:w="20" w:type="dxa"/>
              <w:left w:w="20" w:type="dxa"/>
              <w:bottom w:w="20" w:type="dxa"/>
              <w:right w:w="20" w:type="dxa"/>
            </w:tcMar>
            <w:vAlign w:val="center"/>
            <w:hideMark/>
          </w:tcPr>
          <w:p w14:paraId="2A9B1AA2" w14:textId="77777777" w:rsidR="007B28AB" w:rsidRPr="00532A2B" w:rsidRDefault="007B28AB" w:rsidP="00E00F7D">
            <w:pPr>
              <w:pStyle w:val="movimento2"/>
              <w:rPr>
                <w:color w:val="002060"/>
              </w:rPr>
            </w:pPr>
            <w:r w:rsidRPr="00532A2B">
              <w:rPr>
                <w:color w:val="002060"/>
              </w:rPr>
              <w:t xml:space="preserve">(ACLI AUDAX MONTECOSARO C5) </w:t>
            </w:r>
          </w:p>
        </w:tc>
        <w:tc>
          <w:tcPr>
            <w:tcW w:w="800" w:type="dxa"/>
            <w:tcMar>
              <w:top w:w="20" w:type="dxa"/>
              <w:left w:w="20" w:type="dxa"/>
              <w:bottom w:w="20" w:type="dxa"/>
              <w:right w:w="20" w:type="dxa"/>
            </w:tcMar>
            <w:vAlign w:val="center"/>
            <w:hideMark/>
          </w:tcPr>
          <w:p w14:paraId="1B598522"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4551961" w14:textId="77777777" w:rsidR="007B28AB" w:rsidRPr="00532A2B" w:rsidRDefault="007B28AB" w:rsidP="00E00F7D">
            <w:pPr>
              <w:pStyle w:val="movimento"/>
              <w:rPr>
                <w:color w:val="002060"/>
              </w:rPr>
            </w:pPr>
            <w:r w:rsidRPr="00532A2B">
              <w:rPr>
                <w:color w:val="002060"/>
              </w:rPr>
              <w:t>GAETANI MAURIZIO</w:t>
            </w:r>
          </w:p>
        </w:tc>
        <w:tc>
          <w:tcPr>
            <w:tcW w:w="2200" w:type="dxa"/>
            <w:tcMar>
              <w:top w:w="20" w:type="dxa"/>
              <w:left w:w="20" w:type="dxa"/>
              <w:bottom w:w="20" w:type="dxa"/>
              <w:right w:w="20" w:type="dxa"/>
            </w:tcMar>
            <w:vAlign w:val="center"/>
            <w:hideMark/>
          </w:tcPr>
          <w:p w14:paraId="5FBB88A3" w14:textId="77777777" w:rsidR="007B28AB" w:rsidRPr="00532A2B" w:rsidRDefault="007B28AB" w:rsidP="00E00F7D">
            <w:pPr>
              <w:pStyle w:val="movimento2"/>
              <w:rPr>
                <w:color w:val="002060"/>
              </w:rPr>
            </w:pPr>
            <w:r w:rsidRPr="00532A2B">
              <w:rPr>
                <w:color w:val="002060"/>
              </w:rPr>
              <w:t xml:space="preserve">(ACQUAVIVA CALCIO) </w:t>
            </w:r>
          </w:p>
        </w:tc>
      </w:tr>
      <w:tr w:rsidR="007B28AB" w:rsidRPr="00532A2B" w14:paraId="18E77B0E" w14:textId="77777777" w:rsidTr="00E00F7D">
        <w:tc>
          <w:tcPr>
            <w:tcW w:w="2200" w:type="dxa"/>
            <w:tcMar>
              <w:top w:w="20" w:type="dxa"/>
              <w:left w:w="20" w:type="dxa"/>
              <w:bottom w:w="20" w:type="dxa"/>
              <w:right w:w="20" w:type="dxa"/>
            </w:tcMar>
            <w:vAlign w:val="center"/>
            <w:hideMark/>
          </w:tcPr>
          <w:p w14:paraId="1562026B" w14:textId="77777777" w:rsidR="007B28AB" w:rsidRPr="00532A2B" w:rsidRDefault="007B28AB" w:rsidP="00E00F7D">
            <w:pPr>
              <w:pStyle w:val="movimento"/>
              <w:rPr>
                <w:color w:val="002060"/>
              </w:rPr>
            </w:pPr>
            <w:r w:rsidRPr="00532A2B">
              <w:rPr>
                <w:color w:val="002060"/>
              </w:rPr>
              <w:t>RASTELLI MIRKO</w:t>
            </w:r>
          </w:p>
        </w:tc>
        <w:tc>
          <w:tcPr>
            <w:tcW w:w="2200" w:type="dxa"/>
            <w:tcMar>
              <w:top w:w="20" w:type="dxa"/>
              <w:left w:w="20" w:type="dxa"/>
              <w:bottom w:w="20" w:type="dxa"/>
              <w:right w:w="20" w:type="dxa"/>
            </w:tcMar>
            <w:vAlign w:val="center"/>
            <w:hideMark/>
          </w:tcPr>
          <w:p w14:paraId="6C0370CD" w14:textId="77777777" w:rsidR="007B28AB" w:rsidRPr="00532A2B" w:rsidRDefault="007B28AB" w:rsidP="00E00F7D">
            <w:pPr>
              <w:pStyle w:val="movimento2"/>
              <w:rPr>
                <w:color w:val="002060"/>
              </w:rPr>
            </w:pPr>
            <w:r w:rsidRPr="00532A2B">
              <w:rPr>
                <w:color w:val="002060"/>
              </w:rPr>
              <w:t xml:space="preserve">(CSI MONTEFIORE) </w:t>
            </w:r>
          </w:p>
        </w:tc>
        <w:tc>
          <w:tcPr>
            <w:tcW w:w="800" w:type="dxa"/>
            <w:tcMar>
              <w:top w:w="20" w:type="dxa"/>
              <w:left w:w="20" w:type="dxa"/>
              <w:bottom w:w="20" w:type="dxa"/>
              <w:right w:w="20" w:type="dxa"/>
            </w:tcMar>
            <w:vAlign w:val="center"/>
            <w:hideMark/>
          </w:tcPr>
          <w:p w14:paraId="5B0B4F9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BF891D8" w14:textId="77777777" w:rsidR="007B28AB" w:rsidRPr="00532A2B" w:rsidRDefault="007B28AB" w:rsidP="00E00F7D">
            <w:pPr>
              <w:pStyle w:val="movimento"/>
              <w:rPr>
                <w:color w:val="002060"/>
              </w:rPr>
            </w:pPr>
            <w:r w:rsidRPr="00532A2B">
              <w:rPr>
                <w:color w:val="002060"/>
              </w:rPr>
              <w:t>SELJIMI ELJFAT</w:t>
            </w:r>
          </w:p>
        </w:tc>
        <w:tc>
          <w:tcPr>
            <w:tcW w:w="2200" w:type="dxa"/>
            <w:tcMar>
              <w:top w:w="20" w:type="dxa"/>
              <w:left w:w="20" w:type="dxa"/>
              <w:bottom w:w="20" w:type="dxa"/>
              <w:right w:w="20" w:type="dxa"/>
            </w:tcMar>
            <w:vAlign w:val="center"/>
            <w:hideMark/>
          </w:tcPr>
          <w:p w14:paraId="69FFE455" w14:textId="77777777" w:rsidR="007B28AB" w:rsidRPr="00532A2B" w:rsidRDefault="007B28AB" w:rsidP="00E00F7D">
            <w:pPr>
              <w:pStyle w:val="movimento2"/>
              <w:rPr>
                <w:color w:val="002060"/>
              </w:rPr>
            </w:pPr>
            <w:r w:rsidRPr="00532A2B">
              <w:rPr>
                <w:color w:val="002060"/>
              </w:rPr>
              <w:t xml:space="preserve">(ESANATOGLIA) </w:t>
            </w:r>
          </w:p>
        </w:tc>
      </w:tr>
      <w:tr w:rsidR="007B28AB" w:rsidRPr="00532A2B" w14:paraId="0265ACE5" w14:textId="77777777" w:rsidTr="00E00F7D">
        <w:tc>
          <w:tcPr>
            <w:tcW w:w="2200" w:type="dxa"/>
            <w:tcMar>
              <w:top w:w="20" w:type="dxa"/>
              <w:left w:w="20" w:type="dxa"/>
              <w:bottom w:w="20" w:type="dxa"/>
              <w:right w:w="20" w:type="dxa"/>
            </w:tcMar>
            <w:vAlign w:val="center"/>
            <w:hideMark/>
          </w:tcPr>
          <w:p w14:paraId="03688A54" w14:textId="77777777" w:rsidR="007B28AB" w:rsidRPr="00532A2B" w:rsidRDefault="007B28AB" w:rsidP="00E00F7D">
            <w:pPr>
              <w:pStyle w:val="movimento"/>
              <w:rPr>
                <w:color w:val="002060"/>
              </w:rPr>
            </w:pPr>
            <w:r w:rsidRPr="00532A2B">
              <w:rPr>
                <w:color w:val="002060"/>
              </w:rPr>
              <w:t>FIENGO FERDINANDO</w:t>
            </w:r>
          </w:p>
        </w:tc>
        <w:tc>
          <w:tcPr>
            <w:tcW w:w="2200" w:type="dxa"/>
            <w:tcMar>
              <w:top w:w="20" w:type="dxa"/>
              <w:left w:w="20" w:type="dxa"/>
              <w:bottom w:w="20" w:type="dxa"/>
              <w:right w:w="20" w:type="dxa"/>
            </w:tcMar>
            <w:vAlign w:val="center"/>
            <w:hideMark/>
          </w:tcPr>
          <w:p w14:paraId="5C8F5B81" w14:textId="77777777" w:rsidR="007B28AB" w:rsidRPr="00532A2B" w:rsidRDefault="007B28AB" w:rsidP="00E00F7D">
            <w:pPr>
              <w:pStyle w:val="movimento2"/>
              <w:rPr>
                <w:color w:val="002060"/>
              </w:rPr>
            </w:pPr>
            <w:r w:rsidRPr="00532A2B">
              <w:rPr>
                <w:color w:val="002060"/>
              </w:rPr>
              <w:t xml:space="preserve">(FRASASSI C5) </w:t>
            </w:r>
          </w:p>
        </w:tc>
        <w:tc>
          <w:tcPr>
            <w:tcW w:w="800" w:type="dxa"/>
            <w:tcMar>
              <w:top w:w="20" w:type="dxa"/>
              <w:left w:w="20" w:type="dxa"/>
              <w:bottom w:w="20" w:type="dxa"/>
              <w:right w:w="20" w:type="dxa"/>
            </w:tcMar>
            <w:vAlign w:val="center"/>
            <w:hideMark/>
          </w:tcPr>
          <w:p w14:paraId="02B65D6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929DD5C" w14:textId="77777777" w:rsidR="007B28AB" w:rsidRPr="00532A2B" w:rsidRDefault="007B28AB" w:rsidP="00E00F7D">
            <w:pPr>
              <w:pStyle w:val="movimento"/>
              <w:rPr>
                <w:color w:val="002060"/>
              </w:rPr>
            </w:pPr>
            <w:r w:rsidRPr="00532A2B">
              <w:rPr>
                <w:color w:val="002060"/>
              </w:rPr>
              <w:t>PASQUINI FILIPPO</w:t>
            </w:r>
          </w:p>
        </w:tc>
        <w:tc>
          <w:tcPr>
            <w:tcW w:w="2200" w:type="dxa"/>
            <w:tcMar>
              <w:top w:w="20" w:type="dxa"/>
              <w:left w:w="20" w:type="dxa"/>
              <w:bottom w:w="20" w:type="dxa"/>
              <w:right w:w="20" w:type="dxa"/>
            </w:tcMar>
            <w:vAlign w:val="center"/>
            <w:hideMark/>
          </w:tcPr>
          <w:p w14:paraId="461DDAF4" w14:textId="77777777" w:rsidR="007B28AB" w:rsidRPr="00532A2B" w:rsidRDefault="007B28AB" w:rsidP="00E00F7D">
            <w:pPr>
              <w:pStyle w:val="movimento2"/>
              <w:rPr>
                <w:color w:val="002060"/>
              </w:rPr>
            </w:pPr>
            <w:r w:rsidRPr="00532A2B">
              <w:rPr>
                <w:color w:val="002060"/>
              </w:rPr>
              <w:t xml:space="preserve">(FROGS CLUB SPORT) </w:t>
            </w:r>
          </w:p>
        </w:tc>
      </w:tr>
      <w:tr w:rsidR="007B28AB" w:rsidRPr="00532A2B" w14:paraId="060ED056" w14:textId="77777777" w:rsidTr="00E00F7D">
        <w:tc>
          <w:tcPr>
            <w:tcW w:w="2200" w:type="dxa"/>
            <w:tcMar>
              <w:top w:w="20" w:type="dxa"/>
              <w:left w:w="20" w:type="dxa"/>
              <w:bottom w:w="20" w:type="dxa"/>
              <w:right w:w="20" w:type="dxa"/>
            </w:tcMar>
            <w:vAlign w:val="center"/>
            <w:hideMark/>
          </w:tcPr>
          <w:p w14:paraId="11A67009" w14:textId="77777777" w:rsidR="007B28AB" w:rsidRPr="00532A2B" w:rsidRDefault="007B28AB" w:rsidP="00E00F7D">
            <w:pPr>
              <w:pStyle w:val="movimento"/>
              <w:rPr>
                <w:color w:val="002060"/>
              </w:rPr>
            </w:pPr>
            <w:r w:rsidRPr="00532A2B">
              <w:rPr>
                <w:color w:val="002060"/>
              </w:rPr>
              <w:t>PIERONI LUCA</w:t>
            </w:r>
          </w:p>
        </w:tc>
        <w:tc>
          <w:tcPr>
            <w:tcW w:w="2200" w:type="dxa"/>
            <w:tcMar>
              <w:top w:w="20" w:type="dxa"/>
              <w:left w:w="20" w:type="dxa"/>
              <w:bottom w:w="20" w:type="dxa"/>
              <w:right w:w="20" w:type="dxa"/>
            </w:tcMar>
            <w:vAlign w:val="center"/>
            <w:hideMark/>
          </w:tcPr>
          <w:p w14:paraId="3924CE82" w14:textId="77777777" w:rsidR="007B28AB" w:rsidRPr="00532A2B" w:rsidRDefault="007B28AB" w:rsidP="00E00F7D">
            <w:pPr>
              <w:pStyle w:val="movimento2"/>
              <w:rPr>
                <w:color w:val="002060"/>
              </w:rPr>
            </w:pPr>
            <w:r w:rsidRPr="00532A2B">
              <w:rPr>
                <w:color w:val="002060"/>
              </w:rPr>
              <w:t xml:space="preserve">(IMBRECCIATA C5) </w:t>
            </w:r>
          </w:p>
        </w:tc>
        <w:tc>
          <w:tcPr>
            <w:tcW w:w="800" w:type="dxa"/>
            <w:tcMar>
              <w:top w:w="20" w:type="dxa"/>
              <w:left w:w="20" w:type="dxa"/>
              <w:bottom w:w="20" w:type="dxa"/>
              <w:right w:w="20" w:type="dxa"/>
            </w:tcMar>
            <w:vAlign w:val="center"/>
            <w:hideMark/>
          </w:tcPr>
          <w:p w14:paraId="5413156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7B294238" w14:textId="77777777" w:rsidR="007B28AB" w:rsidRPr="00532A2B" w:rsidRDefault="007B28AB" w:rsidP="00E00F7D">
            <w:pPr>
              <w:pStyle w:val="movimento"/>
              <w:rPr>
                <w:color w:val="002060"/>
              </w:rPr>
            </w:pPr>
            <w:r w:rsidRPr="00532A2B">
              <w:rPr>
                <w:color w:val="002060"/>
              </w:rPr>
              <w:t>VILLAFRATI DAVIDE</w:t>
            </w:r>
          </w:p>
        </w:tc>
        <w:tc>
          <w:tcPr>
            <w:tcW w:w="2200" w:type="dxa"/>
            <w:tcMar>
              <w:top w:w="20" w:type="dxa"/>
              <w:left w:w="20" w:type="dxa"/>
              <w:bottom w:w="20" w:type="dxa"/>
              <w:right w:w="20" w:type="dxa"/>
            </w:tcMar>
            <w:vAlign w:val="center"/>
            <w:hideMark/>
          </w:tcPr>
          <w:p w14:paraId="78DE5FD1" w14:textId="77777777" w:rsidR="007B28AB" w:rsidRPr="00532A2B" w:rsidRDefault="007B28AB" w:rsidP="00E00F7D">
            <w:pPr>
              <w:pStyle w:val="movimento2"/>
              <w:rPr>
                <w:color w:val="002060"/>
              </w:rPr>
            </w:pPr>
            <w:r w:rsidRPr="00532A2B">
              <w:rPr>
                <w:color w:val="002060"/>
              </w:rPr>
              <w:t xml:space="preserve">(POLVERIGI C/5) </w:t>
            </w:r>
          </w:p>
        </w:tc>
      </w:tr>
      <w:tr w:rsidR="007B28AB" w:rsidRPr="00532A2B" w14:paraId="7902EFC5" w14:textId="77777777" w:rsidTr="00E00F7D">
        <w:tc>
          <w:tcPr>
            <w:tcW w:w="2200" w:type="dxa"/>
            <w:tcMar>
              <w:top w:w="20" w:type="dxa"/>
              <w:left w:w="20" w:type="dxa"/>
              <w:bottom w:w="20" w:type="dxa"/>
              <w:right w:w="20" w:type="dxa"/>
            </w:tcMar>
            <w:vAlign w:val="center"/>
            <w:hideMark/>
          </w:tcPr>
          <w:p w14:paraId="015B2D04" w14:textId="77777777" w:rsidR="007B28AB" w:rsidRPr="00532A2B" w:rsidRDefault="007B28AB" w:rsidP="00E00F7D">
            <w:pPr>
              <w:pStyle w:val="movimento"/>
              <w:rPr>
                <w:color w:val="002060"/>
              </w:rPr>
            </w:pPr>
            <w:r w:rsidRPr="00532A2B">
              <w:rPr>
                <w:color w:val="002060"/>
              </w:rPr>
              <w:t>GIGLI MICHELE</w:t>
            </w:r>
          </w:p>
        </w:tc>
        <w:tc>
          <w:tcPr>
            <w:tcW w:w="2200" w:type="dxa"/>
            <w:tcMar>
              <w:top w:w="20" w:type="dxa"/>
              <w:left w:w="20" w:type="dxa"/>
              <w:bottom w:w="20" w:type="dxa"/>
              <w:right w:w="20" w:type="dxa"/>
            </w:tcMar>
            <w:vAlign w:val="center"/>
            <w:hideMark/>
          </w:tcPr>
          <w:p w14:paraId="21DAA7A8" w14:textId="77777777" w:rsidR="007B28AB" w:rsidRPr="00532A2B" w:rsidRDefault="007B28AB" w:rsidP="00E00F7D">
            <w:pPr>
              <w:pStyle w:val="movimento2"/>
              <w:rPr>
                <w:color w:val="002060"/>
              </w:rPr>
            </w:pPr>
            <w:r w:rsidRPr="00532A2B">
              <w:rPr>
                <w:color w:val="002060"/>
              </w:rPr>
              <w:t xml:space="preserve">(REAL CASEBRUCIATE W.FIRE) </w:t>
            </w:r>
          </w:p>
        </w:tc>
        <w:tc>
          <w:tcPr>
            <w:tcW w:w="800" w:type="dxa"/>
            <w:tcMar>
              <w:top w:w="20" w:type="dxa"/>
              <w:left w:w="20" w:type="dxa"/>
              <w:bottom w:w="20" w:type="dxa"/>
              <w:right w:w="20" w:type="dxa"/>
            </w:tcMar>
            <w:vAlign w:val="center"/>
            <w:hideMark/>
          </w:tcPr>
          <w:p w14:paraId="5C5E8A28"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1E719BB" w14:textId="77777777" w:rsidR="007B28AB" w:rsidRPr="00532A2B" w:rsidRDefault="007B28AB" w:rsidP="00E00F7D">
            <w:pPr>
              <w:pStyle w:val="movimento"/>
              <w:rPr>
                <w:color w:val="002060"/>
              </w:rPr>
            </w:pPr>
            <w:r w:rsidRPr="00532A2B">
              <w:rPr>
                <w:color w:val="002060"/>
              </w:rPr>
              <w:t>DOLMETTA STEFANO</w:t>
            </w:r>
          </w:p>
        </w:tc>
        <w:tc>
          <w:tcPr>
            <w:tcW w:w="2200" w:type="dxa"/>
            <w:tcMar>
              <w:top w:w="20" w:type="dxa"/>
              <w:left w:w="20" w:type="dxa"/>
              <w:bottom w:w="20" w:type="dxa"/>
              <w:right w:w="20" w:type="dxa"/>
            </w:tcMar>
            <w:vAlign w:val="center"/>
            <w:hideMark/>
          </w:tcPr>
          <w:p w14:paraId="09D2DA07" w14:textId="77777777" w:rsidR="007B28AB" w:rsidRPr="00532A2B" w:rsidRDefault="007B28AB" w:rsidP="00E00F7D">
            <w:pPr>
              <w:pStyle w:val="movimento2"/>
              <w:rPr>
                <w:color w:val="002060"/>
              </w:rPr>
            </w:pPr>
            <w:r w:rsidRPr="00532A2B">
              <w:rPr>
                <w:color w:val="002060"/>
              </w:rPr>
              <w:t xml:space="preserve">(ROBUR MERGO) </w:t>
            </w:r>
          </w:p>
        </w:tc>
      </w:tr>
      <w:tr w:rsidR="007B28AB" w:rsidRPr="00532A2B" w14:paraId="16007F60" w14:textId="77777777" w:rsidTr="00E00F7D">
        <w:tc>
          <w:tcPr>
            <w:tcW w:w="2200" w:type="dxa"/>
            <w:tcMar>
              <w:top w:w="20" w:type="dxa"/>
              <w:left w:w="20" w:type="dxa"/>
              <w:bottom w:w="20" w:type="dxa"/>
              <w:right w:w="20" w:type="dxa"/>
            </w:tcMar>
            <w:vAlign w:val="center"/>
            <w:hideMark/>
          </w:tcPr>
          <w:p w14:paraId="00B53F5F" w14:textId="77777777" w:rsidR="007B28AB" w:rsidRPr="00532A2B" w:rsidRDefault="007B28AB" w:rsidP="00E00F7D">
            <w:pPr>
              <w:pStyle w:val="movimento"/>
              <w:rPr>
                <w:color w:val="002060"/>
              </w:rPr>
            </w:pPr>
            <w:r w:rsidRPr="00532A2B">
              <w:rPr>
                <w:color w:val="002060"/>
              </w:rPr>
              <w:t>PAGLIARI ALBERTO</w:t>
            </w:r>
          </w:p>
        </w:tc>
        <w:tc>
          <w:tcPr>
            <w:tcW w:w="2200" w:type="dxa"/>
            <w:tcMar>
              <w:top w:w="20" w:type="dxa"/>
              <w:left w:w="20" w:type="dxa"/>
              <w:bottom w:w="20" w:type="dxa"/>
              <w:right w:w="20" w:type="dxa"/>
            </w:tcMar>
            <w:vAlign w:val="center"/>
            <w:hideMark/>
          </w:tcPr>
          <w:p w14:paraId="444CDB14" w14:textId="77777777" w:rsidR="007B28AB" w:rsidRPr="00532A2B" w:rsidRDefault="007B28AB" w:rsidP="00E00F7D">
            <w:pPr>
              <w:pStyle w:val="movimento2"/>
              <w:rPr>
                <w:color w:val="002060"/>
              </w:rPr>
            </w:pPr>
            <w:r w:rsidRPr="00532A2B">
              <w:rPr>
                <w:color w:val="002060"/>
              </w:rPr>
              <w:t xml:space="preserve">(URBINO CALCIO A 5) </w:t>
            </w:r>
          </w:p>
        </w:tc>
        <w:tc>
          <w:tcPr>
            <w:tcW w:w="800" w:type="dxa"/>
            <w:tcMar>
              <w:top w:w="20" w:type="dxa"/>
              <w:left w:w="20" w:type="dxa"/>
              <w:bottom w:w="20" w:type="dxa"/>
              <w:right w:w="20" w:type="dxa"/>
            </w:tcMar>
            <w:vAlign w:val="center"/>
            <w:hideMark/>
          </w:tcPr>
          <w:p w14:paraId="537D779D"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F62B62D" w14:textId="77777777" w:rsidR="007B28AB" w:rsidRPr="00532A2B" w:rsidRDefault="007B28AB" w:rsidP="00E00F7D">
            <w:pPr>
              <w:pStyle w:val="movimento"/>
              <w:rPr>
                <w:color w:val="002060"/>
              </w:rPr>
            </w:pPr>
            <w:r w:rsidRPr="00532A2B">
              <w:rPr>
                <w:color w:val="002060"/>
              </w:rPr>
              <w:t>GUERRA ALEX</w:t>
            </w:r>
          </w:p>
        </w:tc>
        <w:tc>
          <w:tcPr>
            <w:tcW w:w="2200" w:type="dxa"/>
            <w:tcMar>
              <w:top w:w="20" w:type="dxa"/>
              <w:left w:w="20" w:type="dxa"/>
              <w:bottom w:w="20" w:type="dxa"/>
              <w:right w:w="20" w:type="dxa"/>
            </w:tcMar>
            <w:vAlign w:val="center"/>
            <w:hideMark/>
          </w:tcPr>
          <w:p w14:paraId="58F3A4A7" w14:textId="77777777" w:rsidR="007B28AB" w:rsidRPr="00532A2B" w:rsidRDefault="007B28AB" w:rsidP="00E00F7D">
            <w:pPr>
              <w:pStyle w:val="movimento2"/>
              <w:rPr>
                <w:color w:val="002060"/>
              </w:rPr>
            </w:pPr>
            <w:r w:rsidRPr="00532A2B">
              <w:rPr>
                <w:color w:val="002060"/>
              </w:rPr>
              <w:t xml:space="preserve">(VADO C5) </w:t>
            </w:r>
          </w:p>
        </w:tc>
      </w:tr>
      <w:tr w:rsidR="007B28AB" w:rsidRPr="00532A2B" w14:paraId="06D2DF57" w14:textId="77777777" w:rsidTr="00E00F7D">
        <w:tc>
          <w:tcPr>
            <w:tcW w:w="2200" w:type="dxa"/>
            <w:tcMar>
              <w:top w:w="20" w:type="dxa"/>
              <w:left w:w="20" w:type="dxa"/>
              <w:bottom w:w="20" w:type="dxa"/>
              <w:right w:w="20" w:type="dxa"/>
            </w:tcMar>
            <w:vAlign w:val="center"/>
            <w:hideMark/>
          </w:tcPr>
          <w:p w14:paraId="2C233E26" w14:textId="77777777" w:rsidR="007B28AB" w:rsidRPr="00532A2B" w:rsidRDefault="007B28AB" w:rsidP="00E00F7D">
            <w:pPr>
              <w:pStyle w:val="movimento"/>
              <w:rPr>
                <w:color w:val="002060"/>
              </w:rPr>
            </w:pPr>
            <w:r w:rsidRPr="00532A2B">
              <w:rPr>
                <w:color w:val="002060"/>
              </w:rPr>
              <w:t>SANTONI GIACOMO</w:t>
            </w:r>
          </w:p>
        </w:tc>
        <w:tc>
          <w:tcPr>
            <w:tcW w:w="2200" w:type="dxa"/>
            <w:tcMar>
              <w:top w:w="20" w:type="dxa"/>
              <w:left w:w="20" w:type="dxa"/>
              <w:bottom w:w="20" w:type="dxa"/>
              <w:right w:w="20" w:type="dxa"/>
            </w:tcMar>
            <w:vAlign w:val="center"/>
            <w:hideMark/>
          </w:tcPr>
          <w:p w14:paraId="5F13FB17" w14:textId="77777777" w:rsidR="007B28AB" w:rsidRPr="00532A2B" w:rsidRDefault="007B28AB" w:rsidP="00E00F7D">
            <w:pPr>
              <w:pStyle w:val="movimento2"/>
              <w:rPr>
                <w:color w:val="002060"/>
              </w:rPr>
            </w:pPr>
            <w:r w:rsidRPr="00532A2B">
              <w:rPr>
                <w:color w:val="002060"/>
              </w:rPr>
              <w:t xml:space="preserve">(VIRTUS AURORA C5) </w:t>
            </w:r>
          </w:p>
        </w:tc>
        <w:tc>
          <w:tcPr>
            <w:tcW w:w="800" w:type="dxa"/>
            <w:tcMar>
              <w:top w:w="20" w:type="dxa"/>
              <w:left w:w="20" w:type="dxa"/>
              <w:bottom w:w="20" w:type="dxa"/>
              <w:right w:w="20" w:type="dxa"/>
            </w:tcMar>
            <w:vAlign w:val="center"/>
            <w:hideMark/>
          </w:tcPr>
          <w:p w14:paraId="1C947F8B"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7EDB75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59F2ECA" w14:textId="77777777" w:rsidR="007B28AB" w:rsidRPr="00532A2B" w:rsidRDefault="007B28AB" w:rsidP="00E00F7D">
            <w:pPr>
              <w:pStyle w:val="movimento2"/>
              <w:rPr>
                <w:color w:val="002060"/>
              </w:rPr>
            </w:pPr>
            <w:r w:rsidRPr="00532A2B">
              <w:rPr>
                <w:color w:val="002060"/>
              </w:rPr>
              <w:t> </w:t>
            </w:r>
          </w:p>
        </w:tc>
      </w:tr>
    </w:tbl>
    <w:p w14:paraId="62CECBEB" w14:textId="77777777" w:rsidR="007B28AB" w:rsidRPr="00532A2B" w:rsidRDefault="007B28AB" w:rsidP="007B28AB">
      <w:pPr>
        <w:pStyle w:val="titolo20"/>
        <w:rPr>
          <w:rFonts w:eastAsiaTheme="minorEastAsia"/>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BCC72B3" w14:textId="77777777" w:rsidTr="00E00F7D">
        <w:tc>
          <w:tcPr>
            <w:tcW w:w="2200" w:type="dxa"/>
            <w:tcMar>
              <w:top w:w="20" w:type="dxa"/>
              <w:left w:w="20" w:type="dxa"/>
              <w:bottom w:w="20" w:type="dxa"/>
              <w:right w:w="20" w:type="dxa"/>
            </w:tcMar>
            <w:vAlign w:val="center"/>
            <w:hideMark/>
          </w:tcPr>
          <w:p w14:paraId="3271E2DE" w14:textId="77777777" w:rsidR="007B28AB" w:rsidRPr="00532A2B" w:rsidRDefault="007B28AB" w:rsidP="00E00F7D">
            <w:pPr>
              <w:pStyle w:val="movimento"/>
              <w:rPr>
                <w:color w:val="002060"/>
              </w:rPr>
            </w:pPr>
            <w:r w:rsidRPr="00532A2B">
              <w:rPr>
                <w:color w:val="002060"/>
              </w:rPr>
              <w:t>ROSSI LUCA</w:t>
            </w:r>
          </w:p>
        </w:tc>
        <w:tc>
          <w:tcPr>
            <w:tcW w:w="2200" w:type="dxa"/>
            <w:tcMar>
              <w:top w:w="20" w:type="dxa"/>
              <w:left w:w="20" w:type="dxa"/>
              <w:bottom w:w="20" w:type="dxa"/>
              <w:right w:w="20" w:type="dxa"/>
            </w:tcMar>
            <w:vAlign w:val="center"/>
            <w:hideMark/>
          </w:tcPr>
          <w:p w14:paraId="56193916" w14:textId="77777777" w:rsidR="007B28AB" w:rsidRPr="00532A2B" w:rsidRDefault="007B28AB" w:rsidP="00E00F7D">
            <w:pPr>
              <w:pStyle w:val="movimento2"/>
              <w:rPr>
                <w:color w:val="002060"/>
              </w:rPr>
            </w:pPr>
            <w:r w:rsidRPr="00532A2B">
              <w:rPr>
                <w:color w:val="002060"/>
              </w:rPr>
              <w:t xml:space="preserve">(AMATORI STESE 2007 SRL) </w:t>
            </w:r>
          </w:p>
        </w:tc>
        <w:tc>
          <w:tcPr>
            <w:tcW w:w="800" w:type="dxa"/>
            <w:tcMar>
              <w:top w:w="20" w:type="dxa"/>
              <w:left w:w="20" w:type="dxa"/>
              <w:bottom w:w="20" w:type="dxa"/>
              <w:right w:w="20" w:type="dxa"/>
            </w:tcMar>
            <w:vAlign w:val="center"/>
            <w:hideMark/>
          </w:tcPr>
          <w:p w14:paraId="20AFE40D"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6CC7F26" w14:textId="77777777" w:rsidR="007B28AB" w:rsidRPr="00532A2B" w:rsidRDefault="007B28AB" w:rsidP="00E00F7D">
            <w:pPr>
              <w:pStyle w:val="movimento"/>
              <w:rPr>
                <w:color w:val="002060"/>
              </w:rPr>
            </w:pPr>
            <w:r w:rsidRPr="00532A2B">
              <w:rPr>
                <w:color w:val="002060"/>
              </w:rPr>
              <w:t>BERNABUCCI MASSIMO</w:t>
            </w:r>
          </w:p>
        </w:tc>
        <w:tc>
          <w:tcPr>
            <w:tcW w:w="2200" w:type="dxa"/>
            <w:tcMar>
              <w:top w:w="20" w:type="dxa"/>
              <w:left w:w="20" w:type="dxa"/>
              <w:bottom w:w="20" w:type="dxa"/>
              <w:right w:w="20" w:type="dxa"/>
            </w:tcMar>
            <w:vAlign w:val="center"/>
            <w:hideMark/>
          </w:tcPr>
          <w:p w14:paraId="3E367FAA" w14:textId="77777777" w:rsidR="007B28AB" w:rsidRPr="00532A2B" w:rsidRDefault="007B28AB" w:rsidP="00E00F7D">
            <w:pPr>
              <w:pStyle w:val="movimento2"/>
              <w:rPr>
                <w:color w:val="002060"/>
              </w:rPr>
            </w:pPr>
            <w:r w:rsidRPr="00532A2B">
              <w:rPr>
                <w:color w:val="002060"/>
              </w:rPr>
              <w:t xml:space="preserve">(ANGELI) </w:t>
            </w:r>
          </w:p>
        </w:tc>
      </w:tr>
      <w:tr w:rsidR="007B28AB" w:rsidRPr="00532A2B" w14:paraId="3FB9355C" w14:textId="77777777" w:rsidTr="00E00F7D">
        <w:tc>
          <w:tcPr>
            <w:tcW w:w="2200" w:type="dxa"/>
            <w:tcMar>
              <w:top w:w="20" w:type="dxa"/>
              <w:left w:w="20" w:type="dxa"/>
              <w:bottom w:w="20" w:type="dxa"/>
              <w:right w:w="20" w:type="dxa"/>
            </w:tcMar>
            <w:vAlign w:val="center"/>
            <w:hideMark/>
          </w:tcPr>
          <w:p w14:paraId="7D5923FA" w14:textId="77777777" w:rsidR="007B28AB" w:rsidRPr="00532A2B" w:rsidRDefault="007B28AB" w:rsidP="00E00F7D">
            <w:pPr>
              <w:pStyle w:val="movimento"/>
              <w:rPr>
                <w:color w:val="002060"/>
              </w:rPr>
            </w:pPr>
            <w:r w:rsidRPr="00532A2B">
              <w:rPr>
                <w:color w:val="002060"/>
              </w:rPr>
              <w:t>PACCHIAROTTI MICHELE</w:t>
            </w:r>
          </w:p>
        </w:tc>
        <w:tc>
          <w:tcPr>
            <w:tcW w:w="2200" w:type="dxa"/>
            <w:tcMar>
              <w:top w:w="20" w:type="dxa"/>
              <w:left w:w="20" w:type="dxa"/>
              <w:bottom w:w="20" w:type="dxa"/>
              <w:right w:w="20" w:type="dxa"/>
            </w:tcMar>
            <w:vAlign w:val="center"/>
            <w:hideMark/>
          </w:tcPr>
          <w:p w14:paraId="5FC61DB0" w14:textId="77777777" w:rsidR="007B28AB" w:rsidRPr="00532A2B" w:rsidRDefault="007B28AB" w:rsidP="00E00F7D">
            <w:pPr>
              <w:pStyle w:val="movimento2"/>
              <w:rPr>
                <w:color w:val="002060"/>
              </w:rPr>
            </w:pPr>
            <w:r w:rsidRPr="00532A2B">
              <w:rPr>
                <w:color w:val="002060"/>
              </w:rPr>
              <w:t>(</w:t>
            </w:r>
            <w:proofErr w:type="gramStart"/>
            <w:r w:rsidRPr="00532A2B">
              <w:rPr>
                <w:color w:val="002060"/>
              </w:rPr>
              <w:t>CITTA</w:t>
            </w:r>
            <w:proofErr w:type="gramEnd"/>
            <w:r w:rsidRPr="00532A2B">
              <w:rPr>
                <w:color w:val="002060"/>
              </w:rPr>
              <w:t xml:space="preserve"> DI FALCONARA) </w:t>
            </w:r>
          </w:p>
        </w:tc>
        <w:tc>
          <w:tcPr>
            <w:tcW w:w="800" w:type="dxa"/>
            <w:tcMar>
              <w:top w:w="20" w:type="dxa"/>
              <w:left w:w="20" w:type="dxa"/>
              <w:bottom w:w="20" w:type="dxa"/>
              <w:right w:w="20" w:type="dxa"/>
            </w:tcMar>
            <w:vAlign w:val="center"/>
            <w:hideMark/>
          </w:tcPr>
          <w:p w14:paraId="4E6DCA1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4EFD14A" w14:textId="77777777" w:rsidR="007B28AB" w:rsidRPr="00532A2B" w:rsidRDefault="007B28AB" w:rsidP="00E00F7D">
            <w:pPr>
              <w:pStyle w:val="movimento"/>
              <w:rPr>
                <w:color w:val="002060"/>
              </w:rPr>
            </w:pPr>
            <w:r w:rsidRPr="00532A2B">
              <w:rPr>
                <w:color w:val="002060"/>
              </w:rPr>
              <w:t>STAZI GIANMARCO</w:t>
            </w:r>
          </w:p>
        </w:tc>
        <w:tc>
          <w:tcPr>
            <w:tcW w:w="2200" w:type="dxa"/>
            <w:tcMar>
              <w:top w:w="20" w:type="dxa"/>
              <w:left w:w="20" w:type="dxa"/>
              <w:bottom w:w="20" w:type="dxa"/>
              <w:right w:w="20" w:type="dxa"/>
            </w:tcMar>
            <w:vAlign w:val="center"/>
            <w:hideMark/>
          </w:tcPr>
          <w:p w14:paraId="5F3CEF67" w14:textId="77777777" w:rsidR="007B28AB" w:rsidRPr="00532A2B" w:rsidRDefault="007B28AB" w:rsidP="00E00F7D">
            <w:pPr>
              <w:pStyle w:val="movimento2"/>
              <w:rPr>
                <w:color w:val="002060"/>
              </w:rPr>
            </w:pPr>
            <w:r w:rsidRPr="00532A2B">
              <w:rPr>
                <w:color w:val="002060"/>
              </w:rPr>
              <w:t xml:space="preserve">(FABRIANO CALCIO A 5 2023) </w:t>
            </w:r>
          </w:p>
        </w:tc>
      </w:tr>
      <w:tr w:rsidR="007B28AB" w:rsidRPr="00532A2B" w14:paraId="224DDE70" w14:textId="77777777" w:rsidTr="00E00F7D">
        <w:tc>
          <w:tcPr>
            <w:tcW w:w="2200" w:type="dxa"/>
            <w:tcMar>
              <w:top w:w="20" w:type="dxa"/>
              <w:left w:w="20" w:type="dxa"/>
              <w:bottom w:w="20" w:type="dxa"/>
              <w:right w:w="20" w:type="dxa"/>
            </w:tcMar>
            <w:vAlign w:val="center"/>
            <w:hideMark/>
          </w:tcPr>
          <w:p w14:paraId="3F40D653" w14:textId="77777777" w:rsidR="007B28AB" w:rsidRPr="00532A2B" w:rsidRDefault="007B28AB" w:rsidP="00E00F7D">
            <w:pPr>
              <w:pStyle w:val="movimento"/>
              <w:rPr>
                <w:color w:val="002060"/>
              </w:rPr>
            </w:pPr>
            <w:r w:rsidRPr="00532A2B">
              <w:rPr>
                <w:color w:val="002060"/>
              </w:rPr>
              <w:t>RAFFAELI MATTIA</w:t>
            </w:r>
          </w:p>
        </w:tc>
        <w:tc>
          <w:tcPr>
            <w:tcW w:w="2200" w:type="dxa"/>
            <w:tcMar>
              <w:top w:w="20" w:type="dxa"/>
              <w:left w:w="20" w:type="dxa"/>
              <w:bottom w:w="20" w:type="dxa"/>
              <w:right w:w="20" w:type="dxa"/>
            </w:tcMar>
            <w:vAlign w:val="center"/>
            <w:hideMark/>
          </w:tcPr>
          <w:p w14:paraId="356B0811" w14:textId="77777777" w:rsidR="007B28AB" w:rsidRPr="00532A2B" w:rsidRDefault="007B28AB" w:rsidP="00E00F7D">
            <w:pPr>
              <w:pStyle w:val="movimento2"/>
              <w:rPr>
                <w:color w:val="002060"/>
              </w:rPr>
            </w:pPr>
            <w:r w:rsidRPr="00532A2B">
              <w:rPr>
                <w:color w:val="002060"/>
              </w:rPr>
              <w:t xml:space="preserve">(FROGS CLUB SPORT) </w:t>
            </w:r>
          </w:p>
        </w:tc>
        <w:tc>
          <w:tcPr>
            <w:tcW w:w="800" w:type="dxa"/>
            <w:tcMar>
              <w:top w:w="20" w:type="dxa"/>
              <w:left w:w="20" w:type="dxa"/>
              <w:bottom w:w="20" w:type="dxa"/>
              <w:right w:w="20" w:type="dxa"/>
            </w:tcMar>
            <w:vAlign w:val="center"/>
            <w:hideMark/>
          </w:tcPr>
          <w:p w14:paraId="66214CD0"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68CC332" w14:textId="77777777" w:rsidR="007B28AB" w:rsidRPr="00532A2B" w:rsidRDefault="007B28AB" w:rsidP="00E00F7D">
            <w:pPr>
              <w:pStyle w:val="movimento"/>
              <w:rPr>
                <w:color w:val="002060"/>
              </w:rPr>
            </w:pPr>
            <w:r w:rsidRPr="00532A2B">
              <w:rPr>
                <w:color w:val="002060"/>
              </w:rPr>
              <w:t>MARCHETTI MORENO</w:t>
            </w:r>
          </w:p>
        </w:tc>
        <w:tc>
          <w:tcPr>
            <w:tcW w:w="2200" w:type="dxa"/>
            <w:tcMar>
              <w:top w:w="20" w:type="dxa"/>
              <w:left w:w="20" w:type="dxa"/>
              <w:bottom w:w="20" w:type="dxa"/>
              <w:right w:w="20" w:type="dxa"/>
            </w:tcMar>
            <w:vAlign w:val="center"/>
            <w:hideMark/>
          </w:tcPr>
          <w:p w14:paraId="012923C5" w14:textId="77777777" w:rsidR="007B28AB" w:rsidRPr="00532A2B" w:rsidRDefault="007B28AB" w:rsidP="00E00F7D">
            <w:pPr>
              <w:pStyle w:val="movimento2"/>
              <w:rPr>
                <w:color w:val="002060"/>
              </w:rPr>
            </w:pPr>
            <w:r w:rsidRPr="00532A2B">
              <w:rPr>
                <w:color w:val="002060"/>
              </w:rPr>
              <w:t xml:space="preserve">(POLISPORTIVA FUTURA A.D.) </w:t>
            </w:r>
          </w:p>
        </w:tc>
      </w:tr>
      <w:tr w:rsidR="007B28AB" w:rsidRPr="00532A2B" w14:paraId="06B75D1D" w14:textId="77777777" w:rsidTr="00E00F7D">
        <w:tc>
          <w:tcPr>
            <w:tcW w:w="2200" w:type="dxa"/>
            <w:tcMar>
              <w:top w:w="20" w:type="dxa"/>
              <w:left w:w="20" w:type="dxa"/>
              <w:bottom w:w="20" w:type="dxa"/>
              <w:right w:w="20" w:type="dxa"/>
            </w:tcMar>
            <w:vAlign w:val="center"/>
            <w:hideMark/>
          </w:tcPr>
          <w:p w14:paraId="205B2610" w14:textId="77777777" w:rsidR="007B28AB" w:rsidRPr="00532A2B" w:rsidRDefault="007B28AB" w:rsidP="00E00F7D">
            <w:pPr>
              <w:pStyle w:val="movimento"/>
              <w:rPr>
                <w:color w:val="002060"/>
              </w:rPr>
            </w:pPr>
            <w:r w:rsidRPr="00532A2B">
              <w:rPr>
                <w:color w:val="002060"/>
              </w:rPr>
              <w:t>FERRARO SALVATORE</w:t>
            </w:r>
          </w:p>
        </w:tc>
        <w:tc>
          <w:tcPr>
            <w:tcW w:w="2200" w:type="dxa"/>
            <w:tcMar>
              <w:top w:w="20" w:type="dxa"/>
              <w:left w:w="20" w:type="dxa"/>
              <w:bottom w:w="20" w:type="dxa"/>
              <w:right w:w="20" w:type="dxa"/>
            </w:tcMar>
            <w:vAlign w:val="center"/>
            <w:hideMark/>
          </w:tcPr>
          <w:p w14:paraId="63CFFBB4" w14:textId="77777777" w:rsidR="007B28AB" w:rsidRPr="00532A2B" w:rsidRDefault="007B28AB" w:rsidP="00E00F7D">
            <w:pPr>
              <w:pStyle w:val="movimento2"/>
              <w:rPr>
                <w:color w:val="002060"/>
              </w:rPr>
            </w:pPr>
            <w:r w:rsidRPr="00532A2B">
              <w:rPr>
                <w:color w:val="002060"/>
              </w:rPr>
              <w:t xml:space="preserve">(REAL CASEBRUCIATE W.FIRE) </w:t>
            </w:r>
          </w:p>
        </w:tc>
        <w:tc>
          <w:tcPr>
            <w:tcW w:w="800" w:type="dxa"/>
            <w:tcMar>
              <w:top w:w="20" w:type="dxa"/>
              <w:left w:w="20" w:type="dxa"/>
              <w:bottom w:w="20" w:type="dxa"/>
              <w:right w:w="20" w:type="dxa"/>
            </w:tcMar>
            <w:vAlign w:val="center"/>
            <w:hideMark/>
          </w:tcPr>
          <w:p w14:paraId="3CF82050"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5FC7F39" w14:textId="77777777" w:rsidR="007B28AB" w:rsidRPr="00532A2B" w:rsidRDefault="007B28AB" w:rsidP="00E00F7D">
            <w:pPr>
              <w:pStyle w:val="movimento"/>
              <w:rPr>
                <w:color w:val="002060"/>
              </w:rPr>
            </w:pPr>
            <w:r w:rsidRPr="00532A2B">
              <w:rPr>
                <w:color w:val="002060"/>
              </w:rPr>
              <w:t>NOCIONI FEDERICO</w:t>
            </w:r>
          </w:p>
        </w:tc>
        <w:tc>
          <w:tcPr>
            <w:tcW w:w="2200" w:type="dxa"/>
            <w:tcMar>
              <w:top w:w="20" w:type="dxa"/>
              <w:left w:w="20" w:type="dxa"/>
              <w:bottom w:w="20" w:type="dxa"/>
              <w:right w:w="20" w:type="dxa"/>
            </w:tcMar>
            <w:vAlign w:val="center"/>
            <w:hideMark/>
          </w:tcPr>
          <w:p w14:paraId="12A95F3D" w14:textId="77777777" w:rsidR="007B28AB" w:rsidRPr="00532A2B" w:rsidRDefault="007B28AB" w:rsidP="00E00F7D">
            <w:pPr>
              <w:pStyle w:val="movimento2"/>
              <w:rPr>
                <w:color w:val="002060"/>
              </w:rPr>
            </w:pPr>
            <w:r w:rsidRPr="00532A2B">
              <w:rPr>
                <w:color w:val="002060"/>
              </w:rPr>
              <w:t xml:space="preserve">(SANTA MARIA NUOVA A.S.D.) </w:t>
            </w:r>
          </w:p>
        </w:tc>
      </w:tr>
      <w:tr w:rsidR="007B28AB" w:rsidRPr="00532A2B" w14:paraId="14046106" w14:textId="77777777" w:rsidTr="00E00F7D">
        <w:tc>
          <w:tcPr>
            <w:tcW w:w="2200" w:type="dxa"/>
            <w:tcMar>
              <w:top w:w="20" w:type="dxa"/>
              <w:left w:w="20" w:type="dxa"/>
              <w:bottom w:w="20" w:type="dxa"/>
              <w:right w:w="20" w:type="dxa"/>
            </w:tcMar>
            <w:vAlign w:val="center"/>
            <w:hideMark/>
          </w:tcPr>
          <w:p w14:paraId="437BCC9E" w14:textId="77777777" w:rsidR="007B28AB" w:rsidRPr="00532A2B" w:rsidRDefault="007B28AB" w:rsidP="00E00F7D">
            <w:pPr>
              <w:pStyle w:val="movimento"/>
              <w:rPr>
                <w:color w:val="002060"/>
              </w:rPr>
            </w:pPr>
            <w:r w:rsidRPr="00532A2B">
              <w:rPr>
                <w:color w:val="002060"/>
              </w:rPr>
              <w:t>PICCININI MARTIN</w:t>
            </w:r>
          </w:p>
        </w:tc>
        <w:tc>
          <w:tcPr>
            <w:tcW w:w="2200" w:type="dxa"/>
            <w:tcMar>
              <w:top w:w="20" w:type="dxa"/>
              <w:left w:w="20" w:type="dxa"/>
              <w:bottom w:w="20" w:type="dxa"/>
              <w:right w:w="20" w:type="dxa"/>
            </w:tcMar>
            <w:vAlign w:val="center"/>
            <w:hideMark/>
          </w:tcPr>
          <w:p w14:paraId="7F65B43E" w14:textId="77777777" w:rsidR="007B28AB" w:rsidRPr="00532A2B" w:rsidRDefault="007B28AB" w:rsidP="00E00F7D">
            <w:pPr>
              <w:pStyle w:val="movimento2"/>
              <w:rPr>
                <w:color w:val="002060"/>
              </w:rPr>
            </w:pPr>
            <w:r w:rsidRPr="00532A2B">
              <w:rPr>
                <w:color w:val="002060"/>
              </w:rPr>
              <w:t xml:space="preserve">(SPORTING GROTTAMMARE) </w:t>
            </w:r>
          </w:p>
        </w:tc>
        <w:tc>
          <w:tcPr>
            <w:tcW w:w="800" w:type="dxa"/>
            <w:tcMar>
              <w:top w:w="20" w:type="dxa"/>
              <w:left w:w="20" w:type="dxa"/>
              <w:bottom w:w="20" w:type="dxa"/>
              <w:right w:w="20" w:type="dxa"/>
            </w:tcMar>
            <w:vAlign w:val="center"/>
            <w:hideMark/>
          </w:tcPr>
          <w:p w14:paraId="7BC0AF7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A18A607" w14:textId="77777777" w:rsidR="007B28AB" w:rsidRPr="00532A2B" w:rsidRDefault="007B28AB" w:rsidP="00E00F7D">
            <w:pPr>
              <w:pStyle w:val="movimento"/>
              <w:rPr>
                <w:color w:val="002060"/>
              </w:rPr>
            </w:pPr>
            <w:r w:rsidRPr="00532A2B">
              <w:rPr>
                <w:color w:val="002060"/>
              </w:rPr>
              <w:t>NAPOLETANI DAVIDE</w:t>
            </w:r>
          </w:p>
        </w:tc>
        <w:tc>
          <w:tcPr>
            <w:tcW w:w="2200" w:type="dxa"/>
            <w:tcMar>
              <w:top w:w="20" w:type="dxa"/>
              <w:left w:w="20" w:type="dxa"/>
              <w:bottom w:w="20" w:type="dxa"/>
              <w:right w:w="20" w:type="dxa"/>
            </w:tcMar>
            <w:vAlign w:val="center"/>
            <w:hideMark/>
          </w:tcPr>
          <w:p w14:paraId="0EA611C5" w14:textId="77777777" w:rsidR="007B28AB" w:rsidRPr="00532A2B" w:rsidRDefault="007B28AB" w:rsidP="00E00F7D">
            <w:pPr>
              <w:pStyle w:val="movimento2"/>
              <w:rPr>
                <w:color w:val="002060"/>
              </w:rPr>
            </w:pPr>
            <w:r w:rsidRPr="00532A2B">
              <w:rPr>
                <w:color w:val="002060"/>
              </w:rPr>
              <w:t xml:space="preserve">(TRIBALCIO PICENA) </w:t>
            </w:r>
          </w:p>
        </w:tc>
      </w:tr>
      <w:tr w:rsidR="007B28AB" w:rsidRPr="00532A2B" w14:paraId="4472A4F9" w14:textId="77777777" w:rsidTr="00E00F7D">
        <w:tc>
          <w:tcPr>
            <w:tcW w:w="2200" w:type="dxa"/>
            <w:tcMar>
              <w:top w:w="20" w:type="dxa"/>
              <w:left w:w="20" w:type="dxa"/>
              <w:bottom w:w="20" w:type="dxa"/>
              <w:right w:w="20" w:type="dxa"/>
            </w:tcMar>
            <w:vAlign w:val="center"/>
            <w:hideMark/>
          </w:tcPr>
          <w:p w14:paraId="070AEE56" w14:textId="77777777" w:rsidR="007B28AB" w:rsidRPr="00532A2B" w:rsidRDefault="007B28AB" w:rsidP="00E00F7D">
            <w:pPr>
              <w:pStyle w:val="movimento"/>
              <w:rPr>
                <w:color w:val="002060"/>
              </w:rPr>
            </w:pPr>
            <w:r w:rsidRPr="00532A2B">
              <w:rPr>
                <w:color w:val="002060"/>
              </w:rPr>
              <w:t>PAOLILLO LUCA</w:t>
            </w:r>
          </w:p>
        </w:tc>
        <w:tc>
          <w:tcPr>
            <w:tcW w:w="2200" w:type="dxa"/>
            <w:tcMar>
              <w:top w:w="20" w:type="dxa"/>
              <w:left w:w="20" w:type="dxa"/>
              <w:bottom w:w="20" w:type="dxa"/>
              <w:right w:w="20" w:type="dxa"/>
            </w:tcMar>
            <w:vAlign w:val="center"/>
            <w:hideMark/>
          </w:tcPr>
          <w:p w14:paraId="496613D6" w14:textId="77777777" w:rsidR="007B28AB" w:rsidRPr="00532A2B" w:rsidRDefault="007B28AB" w:rsidP="00E00F7D">
            <w:pPr>
              <w:pStyle w:val="movimento2"/>
              <w:rPr>
                <w:color w:val="002060"/>
              </w:rPr>
            </w:pPr>
            <w:r w:rsidRPr="00532A2B">
              <w:rPr>
                <w:color w:val="002060"/>
              </w:rPr>
              <w:t xml:space="preserve">(URBINO CALCIO A 5) </w:t>
            </w:r>
          </w:p>
        </w:tc>
        <w:tc>
          <w:tcPr>
            <w:tcW w:w="800" w:type="dxa"/>
            <w:tcMar>
              <w:top w:w="20" w:type="dxa"/>
              <w:left w:w="20" w:type="dxa"/>
              <w:bottom w:w="20" w:type="dxa"/>
              <w:right w:w="20" w:type="dxa"/>
            </w:tcMar>
            <w:vAlign w:val="center"/>
            <w:hideMark/>
          </w:tcPr>
          <w:p w14:paraId="6C13D43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FC1ACF4" w14:textId="77777777" w:rsidR="007B28AB" w:rsidRPr="00532A2B" w:rsidRDefault="007B28AB" w:rsidP="00E00F7D">
            <w:pPr>
              <w:pStyle w:val="movimento"/>
              <w:rPr>
                <w:color w:val="002060"/>
              </w:rPr>
            </w:pPr>
            <w:r w:rsidRPr="00532A2B">
              <w:rPr>
                <w:color w:val="002060"/>
              </w:rPr>
              <w:t>VIGNAROLI SIMONE</w:t>
            </w:r>
          </w:p>
        </w:tc>
        <w:tc>
          <w:tcPr>
            <w:tcW w:w="2200" w:type="dxa"/>
            <w:tcMar>
              <w:top w:w="20" w:type="dxa"/>
              <w:left w:w="20" w:type="dxa"/>
              <w:bottom w:w="20" w:type="dxa"/>
              <w:right w:w="20" w:type="dxa"/>
            </w:tcMar>
            <w:vAlign w:val="center"/>
            <w:hideMark/>
          </w:tcPr>
          <w:p w14:paraId="5414FE75" w14:textId="77777777" w:rsidR="007B28AB" w:rsidRPr="00532A2B" w:rsidRDefault="007B28AB" w:rsidP="00E00F7D">
            <w:pPr>
              <w:pStyle w:val="movimento2"/>
              <w:rPr>
                <w:color w:val="002060"/>
              </w:rPr>
            </w:pPr>
            <w:r w:rsidRPr="00532A2B">
              <w:rPr>
                <w:color w:val="002060"/>
              </w:rPr>
              <w:t xml:space="preserve">(VAL TENNA UNITED) </w:t>
            </w:r>
          </w:p>
        </w:tc>
      </w:tr>
    </w:tbl>
    <w:p w14:paraId="7D2FAF75" w14:textId="77777777" w:rsidR="007B28AB" w:rsidRPr="00532A2B" w:rsidRDefault="007B28AB" w:rsidP="007B28AB">
      <w:pPr>
        <w:pStyle w:val="titolo10"/>
        <w:rPr>
          <w:rFonts w:eastAsiaTheme="minorEastAsia"/>
          <w:color w:val="002060"/>
        </w:rPr>
      </w:pPr>
      <w:r w:rsidRPr="00532A2B">
        <w:rPr>
          <w:color w:val="002060"/>
        </w:rPr>
        <w:t xml:space="preserve">GARE DEL 24/ 1/2026 </w:t>
      </w:r>
    </w:p>
    <w:p w14:paraId="296B14E4" w14:textId="77777777" w:rsidR="007B28AB" w:rsidRPr="00532A2B" w:rsidRDefault="007B28AB" w:rsidP="007B28AB">
      <w:pPr>
        <w:pStyle w:val="titolo7a"/>
        <w:rPr>
          <w:color w:val="002060"/>
        </w:rPr>
      </w:pPr>
      <w:r w:rsidRPr="00532A2B">
        <w:rPr>
          <w:color w:val="002060"/>
        </w:rPr>
        <w:t xml:space="preserve">PROVVEDIMENTI DISCIPLINARI </w:t>
      </w:r>
    </w:p>
    <w:p w14:paraId="0C0D2C33"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70654AEF" w14:textId="77777777" w:rsidR="007B28AB" w:rsidRPr="00532A2B" w:rsidRDefault="007B28AB" w:rsidP="007B28AB">
      <w:pPr>
        <w:pStyle w:val="titolo30"/>
        <w:rPr>
          <w:color w:val="002060"/>
        </w:rPr>
      </w:pPr>
      <w:r w:rsidRPr="00532A2B">
        <w:rPr>
          <w:color w:val="002060"/>
        </w:rPr>
        <w:t xml:space="preserve">CALCIATORI ESPULSI </w:t>
      </w:r>
    </w:p>
    <w:p w14:paraId="78F8ABAE" w14:textId="77777777" w:rsidR="007B28AB" w:rsidRPr="00532A2B" w:rsidRDefault="007B28AB" w:rsidP="007B28AB">
      <w:pPr>
        <w:pStyle w:val="titolo20"/>
        <w:rPr>
          <w:color w:val="002060"/>
        </w:rPr>
      </w:pPr>
      <w:r w:rsidRPr="00532A2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6DD7929" w14:textId="77777777" w:rsidTr="00E00F7D">
        <w:tc>
          <w:tcPr>
            <w:tcW w:w="2200" w:type="dxa"/>
            <w:tcMar>
              <w:top w:w="20" w:type="dxa"/>
              <w:left w:w="20" w:type="dxa"/>
              <w:bottom w:w="20" w:type="dxa"/>
              <w:right w:w="20" w:type="dxa"/>
            </w:tcMar>
            <w:vAlign w:val="center"/>
            <w:hideMark/>
          </w:tcPr>
          <w:p w14:paraId="76DF31F6" w14:textId="77777777" w:rsidR="007B28AB" w:rsidRPr="00532A2B" w:rsidRDefault="007B28AB" w:rsidP="00E00F7D">
            <w:pPr>
              <w:pStyle w:val="movimento"/>
              <w:rPr>
                <w:color w:val="002060"/>
              </w:rPr>
            </w:pPr>
            <w:r w:rsidRPr="00532A2B">
              <w:rPr>
                <w:color w:val="002060"/>
              </w:rPr>
              <w:t>COPA FATMIR</w:t>
            </w:r>
          </w:p>
        </w:tc>
        <w:tc>
          <w:tcPr>
            <w:tcW w:w="2200" w:type="dxa"/>
            <w:tcMar>
              <w:top w:w="20" w:type="dxa"/>
              <w:left w:w="20" w:type="dxa"/>
              <w:bottom w:w="20" w:type="dxa"/>
              <w:right w:w="20" w:type="dxa"/>
            </w:tcMar>
            <w:vAlign w:val="center"/>
            <w:hideMark/>
          </w:tcPr>
          <w:p w14:paraId="6B8C9F07" w14:textId="77777777" w:rsidR="007B28AB" w:rsidRPr="00532A2B" w:rsidRDefault="007B28AB" w:rsidP="00E00F7D">
            <w:pPr>
              <w:pStyle w:val="movimento2"/>
              <w:rPr>
                <w:color w:val="002060"/>
              </w:rPr>
            </w:pPr>
            <w:r w:rsidRPr="00532A2B">
              <w:rPr>
                <w:color w:val="002060"/>
              </w:rPr>
              <w:t xml:space="preserve">(AUDAX PIOBBICO CALCIO) </w:t>
            </w:r>
          </w:p>
        </w:tc>
        <w:tc>
          <w:tcPr>
            <w:tcW w:w="800" w:type="dxa"/>
            <w:tcMar>
              <w:top w:w="20" w:type="dxa"/>
              <w:left w:w="20" w:type="dxa"/>
              <w:bottom w:w="20" w:type="dxa"/>
              <w:right w:w="20" w:type="dxa"/>
            </w:tcMar>
            <w:vAlign w:val="center"/>
            <w:hideMark/>
          </w:tcPr>
          <w:p w14:paraId="0CBDC8B5"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7C9704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5E5AAFD" w14:textId="77777777" w:rsidR="007B28AB" w:rsidRPr="00532A2B" w:rsidRDefault="007B28AB" w:rsidP="00E00F7D">
            <w:pPr>
              <w:pStyle w:val="movimento2"/>
              <w:rPr>
                <w:color w:val="002060"/>
              </w:rPr>
            </w:pPr>
            <w:r w:rsidRPr="00532A2B">
              <w:rPr>
                <w:color w:val="002060"/>
              </w:rPr>
              <w:t> </w:t>
            </w:r>
          </w:p>
        </w:tc>
      </w:tr>
    </w:tbl>
    <w:p w14:paraId="397DFE26" w14:textId="77777777" w:rsidR="007B28AB" w:rsidRPr="00532A2B" w:rsidRDefault="007B28AB" w:rsidP="007B28AB">
      <w:pPr>
        <w:pStyle w:val="titolo30"/>
        <w:rPr>
          <w:rFonts w:eastAsiaTheme="minorEastAsia"/>
          <w:color w:val="002060"/>
        </w:rPr>
      </w:pPr>
      <w:r w:rsidRPr="00532A2B">
        <w:rPr>
          <w:color w:val="002060"/>
        </w:rPr>
        <w:t xml:space="preserve">CALCIATORI NON ESPULSI </w:t>
      </w:r>
    </w:p>
    <w:p w14:paraId="318BD2FE" w14:textId="77777777" w:rsidR="007B28AB" w:rsidRPr="00532A2B" w:rsidRDefault="007B28AB" w:rsidP="007B28AB">
      <w:pPr>
        <w:pStyle w:val="titolo20"/>
        <w:rPr>
          <w:color w:val="002060"/>
        </w:rPr>
      </w:pPr>
      <w:r w:rsidRPr="00532A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2AFF1424" w14:textId="77777777" w:rsidTr="00E00F7D">
        <w:tc>
          <w:tcPr>
            <w:tcW w:w="2200" w:type="dxa"/>
            <w:tcMar>
              <w:top w:w="20" w:type="dxa"/>
              <w:left w:w="20" w:type="dxa"/>
              <w:bottom w:w="20" w:type="dxa"/>
              <w:right w:w="20" w:type="dxa"/>
            </w:tcMar>
            <w:vAlign w:val="center"/>
            <w:hideMark/>
          </w:tcPr>
          <w:p w14:paraId="5C2A3649" w14:textId="77777777" w:rsidR="007B28AB" w:rsidRPr="00532A2B" w:rsidRDefault="007B28AB" w:rsidP="00E00F7D">
            <w:pPr>
              <w:pStyle w:val="movimento"/>
              <w:rPr>
                <w:color w:val="002060"/>
              </w:rPr>
            </w:pPr>
            <w:r w:rsidRPr="00532A2B">
              <w:rPr>
                <w:color w:val="002060"/>
              </w:rPr>
              <w:lastRenderedPageBreak/>
              <w:t>LIPPOLIS LUIGI</w:t>
            </w:r>
          </w:p>
        </w:tc>
        <w:tc>
          <w:tcPr>
            <w:tcW w:w="2200" w:type="dxa"/>
            <w:tcMar>
              <w:top w:w="20" w:type="dxa"/>
              <w:left w:w="20" w:type="dxa"/>
              <w:bottom w:w="20" w:type="dxa"/>
              <w:right w:w="20" w:type="dxa"/>
            </w:tcMar>
            <w:vAlign w:val="center"/>
            <w:hideMark/>
          </w:tcPr>
          <w:p w14:paraId="5A716A75" w14:textId="77777777" w:rsidR="007B28AB" w:rsidRPr="00532A2B" w:rsidRDefault="007B28AB" w:rsidP="00E00F7D">
            <w:pPr>
              <w:pStyle w:val="movimento2"/>
              <w:rPr>
                <w:color w:val="002060"/>
              </w:rPr>
            </w:pPr>
            <w:r w:rsidRPr="00532A2B">
              <w:rPr>
                <w:color w:val="002060"/>
              </w:rPr>
              <w:t xml:space="preserve">(FUTSAL SENTINUM) </w:t>
            </w:r>
          </w:p>
        </w:tc>
        <w:tc>
          <w:tcPr>
            <w:tcW w:w="800" w:type="dxa"/>
            <w:tcMar>
              <w:top w:w="20" w:type="dxa"/>
              <w:left w:w="20" w:type="dxa"/>
              <w:bottom w:w="20" w:type="dxa"/>
              <w:right w:w="20" w:type="dxa"/>
            </w:tcMar>
            <w:vAlign w:val="center"/>
            <w:hideMark/>
          </w:tcPr>
          <w:p w14:paraId="4C0DDF7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B42FE0C"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418EB13" w14:textId="77777777" w:rsidR="007B28AB" w:rsidRPr="00532A2B" w:rsidRDefault="007B28AB" w:rsidP="00E00F7D">
            <w:pPr>
              <w:pStyle w:val="movimento2"/>
              <w:rPr>
                <w:color w:val="002060"/>
              </w:rPr>
            </w:pPr>
            <w:r w:rsidRPr="00532A2B">
              <w:rPr>
                <w:color w:val="002060"/>
              </w:rPr>
              <w:t> </w:t>
            </w:r>
          </w:p>
        </w:tc>
      </w:tr>
    </w:tbl>
    <w:p w14:paraId="16B4738F" w14:textId="77777777" w:rsidR="007B28AB" w:rsidRPr="00532A2B" w:rsidRDefault="007B28AB" w:rsidP="007B28AB">
      <w:pPr>
        <w:pStyle w:val="titolo20"/>
        <w:rPr>
          <w:rFonts w:eastAsiaTheme="minorEastAsia"/>
          <w:color w:val="002060"/>
        </w:rPr>
      </w:pPr>
      <w:r w:rsidRPr="00532A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64BE188" w14:textId="77777777" w:rsidTr="00E00F7D">
        <w:tc>
          <w:tcPr>
            <w:tcW w:w="2200" w:type="dxa"/>
            <w:tcMar>
              <w:top w:w="20" w:type="dxa"/>
              <w:left w:w="20" w:type="dxa"/>
              <w:bottom w:w="20" w:type="dxa"/>
              <w:right w:w="20" w:type="dxa"/>
            </w:tcMar>
            <w:vAlign w:val="center"/>
            <w:hideMark/>
          </w:tcPr>
          <w:p w14:paraId="23C1FD8F" w14:textId="77777777" w:rsidR="007B28AB" w:rsidRPr="00532A2B" w:rsidRDefault="007B28AB" w:rsidP="00E00F7D">
            <w:pPr>
              <w:pStyle w:val="movimento"/>
              <w:rPr>
                <w:color w:val="002060"/>
              </w:rPr>
            </w:pPr>
            <w:r w:rsidRPr="00532A2B">
              <w:rPr>
                <w:color w:val="002060"/>
              </w:rPr>
              <w:t>TUOSTO GIOVANNI MARCO</w:t>
            </w:r>
          </w:p>
        </w:tc>
        <w:tc>
          <w:tcPr>
            <w:tcW w:w="2200" w:type="dxa"/>
            <w:tcMar>
              <w:top w:w="20" w:type="dxa"/>
              <w:left w:w="20" w:type="dxa"/>
              <w:bottom w:w="20" w:type="dxa"/>
              <w:right w:w="20" w:type="dxa"/>
            </w:tcMar>
            <w:vAlign w:val="center"/>
            <w:hideMark/>
          </w:tcPr>
          <w:p w14:paraId="64290ACC" w14:textId="77777777" w:rsidR="007B28AB" w:rsidRPr="00532A2B" w:rsidRDefault="007B28AB" w:rsidP="00E00F7D">
            <w:pPr>
              <w:pStyle w:val="movimento2"/>
              <w:rPr>
                <w:color w:val="002060"/>
              </w:rPr>
            </w:pPr>
            <w:r w:rsidRPr="00532A2B">
              <w:rPr>
                <w:color w:val="002060"/>
              </w:rPr>
              <w:t xml:space="preserve">(GROTTACCIA 2005) </w:t>
            </w:r>
          </w:p>
        </w:tc>
        <w:tc>
          <w:tcPr>
            <w:tcW w:w="800" w:type="dxa"/>
            <w:tcMar>
              <w:top w:w="20" w:type="dxa"/>
              <w:left w:w="20" w:type="dxa"/>
              <w:bottom w:w="20" w:type="dxa"/>
              <w:right w:w="20" w:type="dxa"/>
            </w:tcMar>
            <w:vAlign w:val="center"/>
            <w:hideMark/>
          </w:tcPr>
          <w:p w14:paraId="159028A0"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67346E8"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F7428BF" w14:textId="77777777" w:rsidR="007B28AB" w:rsidRPr="00532A2B" w:rsidRDefault="007B28AB" w:rsidP="00E00F7D">
            <w:pPr>
              <w:pStyle w:val="movimento2"/>
              <w:rPr>
                <w:color w:val="002060"/>
              </w:rPr>
            </w:pPr>
            <w:r w:rsidRPr="00532A2B">
              <w:rPr>
                <w:color w:val="002060"/>
              </w:rPr>
              <w:t> </w:t>
            </w:r>
          </w:p>
        </w:tc>
      </w:tr>
    </w:tbl>
    <w:p w14:paraId="6817F672" w14:textId="77777777" w:rsidR="007B28AB" w:rsidRPr="00532A2B" w:rsidRDefault="007B28AB" w:rsidP="007B28AB">
      <w:pPr>
        <w:pStyle w:val="titolo20"/>
        <w:rPr>
          <w:rFonts w:eastAsiaTheme="minorEastAsia"/>
          <w:color w:val="002060"/>
        </w:rPr>
      </w:pPr>
      <w:r w:rsidRPr="00532A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75F2C2E4" w14:textId="77777777" w:rsidTr="00E00F7D">
        <w:tc>
          <w:tcPr>
            <w:tcW w:w="2200" w:type="dxa"/>
            <w:tcMar>
              <w:top w:w="20" w:type="dxa"/>
              <w:left w:w="20" w:type="dxa"/>
              <w:bottom w:w="20" w:type="dxa"/>
              <w:right w:w="20" w:type="dxa"/>
            </w:tcMar>
            <w:vAlign w:val="center"/>
            <w:hideMark/>
          </w:tcPr>
          <w:p w14:paraId="7A565DA9" w14:textId="77777777" w:rsidR="007B28AB" w:rsidRPr="00532A2B" w:rsidRDefault="007B28AB" w:rsidP="00E00F7D">
            <w:pPr>
              <w:pStyle w:val="movimento"/>
              <w:rPr>
                <w:color w:val="002060"/>
              </w:rPr>
            </w:pPr>
            <w:r w:rsidRPr="00532A2B">
              <w:rPr>
                <w:color w:val="002060"/>
              </w:rPr>
              <w:t>PETTINARI DAVIDE</w:t>
            </w:r>
          </w:p>
        </w:tc>
        <w:tc>
          <w:tcPr>
            <w:tcW w:w="2200" w:type="dxa"/>
            <w:tcMar>
              <w:top w:w="20" w:type="dxa"/>
              <w:left w:w="20" w:type="dxa"/>
              <w:bottom w:w="20" w:type="dxa"/>
              <w:right w:w="20" w:type="dxa"/>
            </w:tcMar>
            <w:vAlign w:val="center"/>
            <w:hideMark/>
          </w:tcPr>
          <w:p w14:paraId="5E540BF6" w14:textId="77777777" w:rsidR="007B28AB" w:rsidRPr="00532A2B" w:rsidRDefault="007B28AB" w:rsidP="00E00F7D">
            <w:pPr>
              <w:pStyle w:val="movimento2"/>
              <w:rPr>
                <w:color w:val="002060"/>
              </w:rPr>
            </w:pPr>
            <w:r w:rsidRPr="00532A2B">
              <w:rPr>
                <w:color w:val="002060"/>
              </w:rPr>
              <w:t xml:space="preserve">(CASENUOVE) </w:t>
            </w:r>
          </w:p>
        </w:tc>
        <w:tc>
          <w:tcPr>
            <w:tcW w:w="800" w:type="dxa"/>
            <w:tcMar>
              <w:top w:w="20" w:type="dxa"/>
              <w:left w:w="20" w:type="dxa"/>
              <w:bottom w:w="20" w:type="dxa"/>
              <w:right w:w="20" w:type="dxa"/>
            </w:tcMar>
            <w:vAlign w:val="center"/>
            <w:hideMark/>
          </w:tcPr>
          <w:p w14:paraId="595BC80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1160226" w14:textId="77777777" w:rsidR="007B28AB" w:rsidRPr="00532A2B" w:rsidRDefault="007B28AB" w:rsidP="00E00F7D">
            <w:pPr>
              <w:pStyle w:val="movimento"/>
              <w:rPr>
                <w:color w:val="002060"/>
              </w:rPr>
            </w:pPr>
            <w:r w:rsidRPr="00532A2B">
              <w:rPr>
                <w:color w:val="002060"/>
              </w:rPr>
              <w:t>GASPARINI MARCO</w:t>
            </w:r>
          </w:p>
        </w:tc>
        <w:tc>
          <w:tcPr>
            <w:tcW w:w="2200" w:type="dxa"/>
            <w:tcMar>
              <w:top w:w="20" w:type="dxa"/>
              <w:left w:w="20" w:type="dxa"/>
              <w:bottom w:w="20" w:type="dxa"/>
              <w:right w:w="20" w:type="dxa"/>
            </w:tcMar>
            <w:vAlign w:val="center"/>
            <w:hideMark/>
          </w:tcPr>
          <w:p w14:paraId="345D2F77" w14:textId="77777777" w:rsidR="007B28AB" w:rsidRPr="00532A2B" w:rsidRDefault="007B28AB" w:rsidP="00E00F7D">
            <w:pPr>
              <w:pStyle w:val="movimento2"/>
              <w:rPr>
                <w:color w:val="002060"/>
              </w:rPr>
            </w:pPr>
            <w:r w:rsidRPr="00532A2B">
              <w:rPr>
                <w:color w:val="002060"/>
              </w:rPr>
              <w:t xml:space="preserve">(VIRTUS ASD) </w:t>
            </w:r>
          </w:p>
        </w:tc>
      </w:tr>
      <w:tr w:rsidR="007B28AB" w:rsidRPr="00532A2B" w14:paraId="6D620546" w14:textId="77777777" w:rsidTr="00E00F7D">
        <w:tc>
          <w:tcPr>
            <w:tcW w:w="2200" w:type="dxa"/>
            <w:tcMar>
              <w:top w:w="20" w:type="dxa"/>
              <w:left w:w="20" w:type="dxa"/>
              <w:bottom w:w="20" w:type="dxa"/>
              <w:right w:w="20" w:type="dxa"/>
            </w:tcMar>
            <w:vAlign w:val="center"/>
            <w:hideMark/>
          </w:tcPr>
          <w:p w14:paraId="7D2B9CC9" w14:textId="77777777" w:rsidR="007B28AB" w:rsidRPr="00532A2B" w:rsidRDefault="007B28AB" w:rsidP="00E00F7D">
            <w:pPr>
              <w:pStyle w:val="movimento"/>
              <w:rPr>
                <w:color w:val="002060"/>
              </w:rPr>
            </w:pPr>
            <w:r w:rsidRPr="00532A2B">
              <w:rPr>
                <w:color w:val="002060"/>
              </w:rPr>
              <w:t>PRIORI SAMUELE</w:t>
            </w:r>
          </w:p>
        </w:tc>
        <w:tc>
          <w:tcPr>
            <w:tcW w:w="2200" w:type="dxa"/>
            <w:tcMar>
              <w:top w:w="20" w:type="dxa"/>
              <w:left w:w="20" w:type="dxa"/>
              <w:bottom w:w="20" w:type="dxa"/>
              <w:right w:w="20" w:type="dxa"/>
            </w:tcMar>
            <w:vAlign w:val="center"/>
            <w:hideMark/>
          </w:tcPr>
          <w:p w14:paraId="0D2AC3E2" w14:textId="77777777" w:rsidR="007B28AB" w:rsidRPr="00532A2B" w:rsidRDefault="007B28AB" w:rsidP="00E00F7D">
            <w:pPr>
              <w:pStyle w:val="movimento2"/>
              <w:rPr>
                <w:color w:val="002060"/>
              </w:rPr>
            </w:pPr>
            <w:r w:rsidRPr="00532A2B">
              <w:rPr>
                <w:color w:val="002060"/>
              </w:rPr>
              <w:t xml:space="preserve">(VIRTUS ASD) </w:t>
            </w:r>
          </w:p>
        </w:tc>
        <w:tc>
          <w:tcPr>
            <w:tcW w:w="800" w:type="dxa"/>
            <w:tcMar>
              <w:top w:w="20" w:type="dxa"/>
              <w:left w:w="20" w:type="dxa"/>
              <w:bottom w:w="20" w:type="dxa"/>
              <w:right w:w="20" w:type="dxa"/>
            </w:tcMar>
            <w:vAlign w:val="center"/>
            <w:hideMark/>
          </w:tcPr>
          <w:p w14:paraId="3CA96821"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A0C883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DD271BB" w14:textId="77777777" w:rsidR="007B28AB" w:rsidRPr="00532A2B" w:rsidRDefault="007B28AB" w:rsidP="00E00F7D">
            <w:pPr>
              <w:pStyle w:val="movimento2"/>
              <w:rPr>
                <w:color w:val="002060"/>
              </w:rPr>
            </w:pPr>
            <w:r w:rsidRPr="00532A2B">
              <w:rPr>
                <w:color w:val="002060"/>
              </w:rPr>
              <w:t> </w:t>
            </w:r>
          </w:p>
        </w:tc>
      </w:tr>
    </w:tbl>
    <w:p w14:paraId="64712F4F" w14:textId="77777777" w:rsidR="007B28AB" w:rsidRPr="00532A2B" w:rsidRDefault="007B28AB" w:rsidP="007B28AB">
      <w:pPr>
        <w:pStyle w:val="titolo20"/>
        <w:rPr>
          <w:rFonts w:eastAsiaTheme="minorEastAsia"/>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D75D869" w14:textId="77777777" w:rsidTr="00E00F7D">
        <w:tc>
          <w:tcPr>
            <w:tcW w:w="2200" w:type="dxa"/>
            <w:tcMar>
              <w:top w:w="20" w:type="dxa"/>
              <w:left w:w="20" w:type="dxa"/>
              <w:bottom w:w="20" w:type="dxa"/>
              <w:right w:w="20" w:type="dxa"/>
            </w:tcMar>
            <w:vAlign w:val="center"/>
            <w:hideMark/>
          </w:tcPr>
          <w:p w14:paraId="6530E4A8" w14:textId="77777777" w:rsidR="007B28AB" w:rsidRPr="00532A2B" w:rsidRDefault="007B28AB" w:rsidP="00E00F7D">
            <w:pPr>
              <w:pStyle w:val="movimento"/>
              <w:rPr>
                <w:color w:val="002060"/>
              </w:rPr>
            </w:pPr>
            <w:r w:rsidRPr="00532A2B">
              <w:rPr>
                <w:color w:val="002060"/>
              </w:rPr>
              <w:t>SALTARELLI SIMONE</w:t>
            </w:r>
          </w:p>
        </w:tc>
        <w:tc>
          <w:tcPr>
            <w:tcW w:w="2200" w:type="dxa"/>
            <w:tcMar>
              <w:top w:w="20" w:type="dxa"/>
              <w:left w:w="20" w:type="dxa"/>
              <w:bottom w:w="20" w:type="dxa"/>
              <w:right w:w="20" w:type="dxa"/>
            </w:tcMar>
            <w:vAlign w:val="center"/>
            <w:hideMark/>
          </w:tcPr>
          <w:p w14:paraId="1FC0DDA5" w14:textId="77777777" w:rsidR="007B28AB" w:rsidRPr="00532A2B" w:rsidRDefault="007B28AB" w:rsidP="00E00F7D">
            <w:pPr>
              <w:pStyle w:val="movimento2"/>
              <w:rPr>
                <w:color w:val="002060"/>
              </w:rPr>
            </w:pPr>
            <w:r w:rsidRPr="00532A2B">
              <w:rPr>
                <w:color w:val="002060"/>
              </w:rPr>
              <w:t xml:space="preserve">(AUDAX PIOBBICO CALCIO) </w:t>
            </w:r>
          </w:p>
        </w:tc>
        <w:tc>
          <w:tcPr>
            <w:tcW w:w="800" w:type="dxa"/>
            <w:tcMar>
              <w:top w:w="20" w:type="dxa"/>
              <w:left w:w="20" w:type="dxa"/>
              <w:bottom w:w="20" w:type="dxa"/>
              <w:right w:w="20" w:type="dxa"/>
            </w:tcMar>
            <w:vAlign w:val="center"/>
            <w:hideMark/>
          </w:tcPr>
          <w:p w14:paraId="4503C9E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D6556EB" w14:textId="77777777" w:rsidR="007B28AB" w:rsidRPr="00532A2B" w:rsidRDefault="007B28AB" w:rsidP="00E00F7D">
            <w:pPr>
              <w:pStyle w:val="movimento"/>
              <w:rPr>
                <w:color w:val="002060"/>
              </w:rPr>
            </w:pPr>
            <w:r w:rsidRPr="00532A2B">
              <w:rPr>
                <w:color w:val="002060"/>
              </w:rPr>
              <w:t>TRINEI VALERIO</w:t>
            </w:r>
          </w:p>
        </w:tc>
        <w:tc>
          <w:tcPr>
            <w:tcW w:w="2200" w:type="dxa"/>
            <w:tcMar>
              <w:top w:w="20" w:type="dxa"/>
              <w:left w:w="20" w:type="dxa"/>
              <w:bottom w:w="20" w:type="dxa"/>
              <w:right w:w="20" w:type="dxa"/>
            </w:tcMar>
            <w:vAlign w:val="center"/>
            <w:hideMark/>
          </w:tcPr>
          <w:p w14:paraId="73C45175" w14:textId="77777777" w:rsidR="007B28AB" w:rsidRPr="00532A2B" w:rsidRDefault="007B28AB" w:rsidP="00E00F7D">
            <w:pPr>
              <w:pStyle w:val="movimento2"/>
              <w:rPr>
                <w:color w:val="002060"/>
              </w:rPr>
            </w:pPr>
            <w:r w:rsidRPr="00532A2B">
              <w:rPr>
                <w:color w:val="002060"/>
              </w:rPr>
              <w:t xml:space="preserve">(FUTSAL SENTINUM) </w:t>
            </w:r>
          </w:p>
        </w:tc>
      </w:tr>
      <w:tr w:rsidR="007B28AB" w:rsidRPr="00532A2B" w14:paraId="7A529A86" w14:textId="77777777" w:rsidTr="00E00F7D">
        <w:tc>
          <w:tcPr>
            <w:tcW w:w="2200" w:type="dxa"/>
            <w:tcMar>
              <w:top w:w="20" w:type="dxa"/>
              <w:left w:w="20" w:type="dxa"/>
              <w:bottom w:w="20" w:type="dxa"/>
              <w:right w:w="20" w:type="dxa"/>
            </w:tcMar>
            <w:vAlign w:val="center"/>
            <w:hideMark/>
          </w:tcPr>
          <w:p w14:paraId="3CFC04FE" w14:textId="77777777" w:rsidR="007B28AB" w:rsidRPr="00532A2B" w:rsidRDefault="007B28AB" w:rsidP="00E00F7D">
            <w:pPr>
              <w:pStyle w:val="movimento"/>
              <w:rPr>
                <w:color w:val="002060"/>
              </w:rPr>
            </w:pPr>
            <w:r w:rsidRPr="00532A2B">
              <w:rPr>
                <w:color w:val="002060"/>
              </w:rPr>
              <w:t>ZAMPONI LORENZO</w:t>
            </w:r>
          </w:p>
        </w:tc>
        <w:tc>
          <w:tcPr>
            <w:tcW w:w="2200" w:type="dxa"/>
            <w:tcMar>
              <w:top w:w="20" w:type="dxa"/>
              <w:left w:w="20" w:type="dxa"/>
              <w:bottom w:w="20" w:type="dxa"/>
              <w:right w:w="20" w:type="dxa"/>
            </w:tcMar>
            <w:vAlign w:val="center"/>
            <w:hideMark/>
          </w:tcPr>
          <w:p w14:paraId="2B585DBD" w14:textId="77777777" w:rsidR="007B28AB" w:rsidRPr="00532A2B" w:rsidRDefault="007B28AB" w:rsidP="00E00F7D">
            <w:pPr>
              <w:pStyle w:val="movimento2"/>
              <w:rPr>
                <w:color w:val="002060"/>
              </w:rPr>
            </w:pPr>
            <w:r w:rsidRPr="00532A2B">
              <w:rPr>
                <w:color w:val="002060"/>
              </w:rPr>
              <w:t xml:space="preserve">(FUTSAL SENTINUM) </w:t>
            </w:r>
          </w:p>
        </w:tc>
        <w:tc>
          <w:tcPr>
            <w:tcW w:w="800" w:type="dxa"/>
            <w:tcMar>
              <w:top w:w="20" w:type="dxa"/>
              <w:left w:w="20" w:type="dxa"/>
              <w:bottom w:w="20" w:type="dxa"/>
              <w:right w:w="20" w:type="dxa"/>
            </w:tcMar>
            <w:vAlign w:val="center"/>
            <w:hideMark/>
          </w:tcPr>
          <w:p w14:paraId="7810F0D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CF4C931" w14:textId="77777777" w:rsidR="007B28AB" w:rsidRPr="00532A2B" w:rsidRDefault="007B28AB" w:rsidP="00E00F7D">
            <w:pPr>
              <w:pStyle w:val="movimento"/>
              <w:rPr>
                <w:color w:val="002060"/>
              </w:rPr>
            </w:pPr>
            <w:r w:rsidRPr="00532A2B">
              <w:rPr>
                <w:color w:val="002060"/>
              </w:rPr>
              <w:t>TOMASSI MARTIN</w:t>
            </w:r>
          </w:p>
        </w:tc>
        <w:tc>
          <w:tcPr>
            <w:tcW w:w="2200" w:type="dxa"/>
            <w:tcMar>
              <w:top w:w="20" w:type="dxa"/>
              <w:left w:w="20" w:type="dxa"/>
              <w:bottom w:w="20" w:type="dxa"/>
              <w:right w:w="20" w:type="dxa"/>
            </w:tcMar>
            <w:vAlign w:val="center"/>
            <w:hideMark/>
          </w:tcPr>
          <w:p w14:paraId="15D72928" w14:textId="77777777" w:rsidR="007B28AB" w:rsidRPr="00532A2B" w:rsidRDefault="007B28AB" w:rsidP="00E00F7D">
            <w:pPr>
              <w:pStyle w:val="movimento2"/>
              <w:rPr>
                <w:color w:val="002060"/>
              </w:rPr>
            </w:pPr>
            <w:r w:rsidRPr="00532A2B">
              <w:rPr>
                <w:color w:val="002060"/>
              </w:rPr>
              <w:t xml:space="preserve">(GRADARA CALCIO) </w:t>
            </w:r>
          </w:p>
        </w:tc>
      </w:tr>
      <w:tr w:rsidR="007B28AB" w:rsidRPr="00532A2B" w14:paraId="640F8638" w14:textId="77777777" w:rsidTr="00E00F7D">
        <w:tc>
          <w:tcPr>
            <w:tcW w:w="2200" w:type="dxa"/>
            <w:tcMar>
              <w:top w:w="20" w:type="dxa"/>
              <w:left w:w="20" w:type="dxa"/>
              <w:bottom w:w="20" w:type="dxa"/>
              <w:right w:w="20" w:type="dxa"/>
            </w:tcMar>
            <w:vAlign w:val="center"/>
            <w:hideMark/>
          </w:tcPr>
          <w:p w14:paraId="4DFF1352" w14:textId="77777777" w:rsidR="007B28AB" w:rsidRPr="00532A2B" w:rsidRDefault="007B28AB" w:rsidP="00E00F7D">
            <w:pPr>
              <w:pStyle w:val="movimento"/>
              <w:rPr>
                <w:color w:val="002060"/>
              </w:rPr>
            </w:pPr>
            <w:r w:rsidRPr="00532A2B">
              <w:rPr>
                <w:color w:val="002060"/>
              </w:rPr>
              <w:t>BRACACCINI GIACOMO</w:t>
            </w:r>
          </w:p>
        </w:tc>
        <w:tc>
          <w:tcPr>
            <w:tcW w:w="2200" w:type="dxa"/>
            <w:tcMar>
              <w:top w:w="20" w:type="dxa"/>
              <w:left w:w="20" w:type="dxa"/>
              <w:bottom w:w="20" w:type="dxa"/>
              <w:right w:w="20" w:type="dxa"/>
            </w:tcMar>
            <w:vAlign w:val="center"/>
            <w:hideMark/>
          </w:tcPr>
          <w:p w14:paraId="4D950861" w14:textId="77777777" w:rsidR="007B28AB" w:rsidRPr="00532A2B" w:rsidRDefault="007B28AB" w:rsidP="00E00F7D">
            <w:pPr>
              <w:pStyle w:val="movimento2"/>
              <w:rPr>
                <w:color w:val="002060"/>
              </w:rPr>
            </w:pPr>
            <w:r w:rsidRPr="00532A2B">
              <w:rPr>
                <w:color w:val="002060"/>
              </w:rPr>
              <w:t xml:space="preserve">(GROTTACCIA 2005) </w:t>
            </w:r>
          </w:p>
        </w:tc>
        <w:tc>
          <w:tcPr>
            <w:tcW w:w="800" w:type="dxa"/>
            <w:tcMar>
              <w:top w:w="20" w:type="dxa"/>
              <w:left w:w="20" w:type="dxa"/>
              <w:bottom w:w="20" w:type="dxa"/>
              <w:right w:w="20" w:type="dxa"/>
            </w:tcMar>
            <w:vAlign w:val="center"/>
            <w:hideMark/>
          </w:tcPr>
          <w:p w14:paraId="696F580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F915990" w14:textId="77777777" w:rsidR="007B28AB" w:rsidRPr="00532A2B" w:rsidRDefault="007B28AB" w:rsidP="00E00F7D">
            <w:pPr>
              <w:pStyle w:val="movimento"/>
              <w:rPr>
                <w:color w:val="002060"/>
              </w:rPr>
            </w:pPr>
            <w:r w:rsidRPr="00532A2B">
              <w:rPr>
                <w:color w:val="002060"/>
              </w:rPr>
              <w:t>CECCHI CYRIL DAVID</w:t>
            </w:r>
          </w:p>
        </w:tc>
        <w:tc>
          <w:tcPr>
            <w:tcW w:w="2200" w:type="dxa"/>
            <w:tcMar>
              <w:top w:w="20" w:type="dxa"/>
              <w:left w:w="20" w:type="dxa"/>
              <w:bottom w:w="20" w:type="dxa"/>
              <w:right w:w="20" w:type="dxa"/>
            </w:tcMar>
            <w:vAlign w:val="center"/>
            <w:hideMark/>
          </w:tcPr>
          <w:p w14:paraId="3625D2AA" w14:textId="77777777" w:rsidR="007B28AB" w:rsidRPr="00532A2B" w:rsidRDefault="007B28AB" w:rsidP="00E00F7D">
            <w:pPr>
              <w:pStyle w:val="movimento2"/>
              <w:rPr>
                <w:color w:val="002060"/>
              </w:rPr>
            </w:pPr>
            <w:r w:rsidRPr="00532A2B">
              <w:rPr>
                <w:color w:val="002060"/>
              </w:rPr>
              <w:t xml:space="preserve">(OSIMO STAZIONE SSD A R.L.) </w:t>
            </w:r>
          </w:p>
        </w:tc>
      </w:tr>
    </w:tbl>
    <w:p w14:paraId="429CF09B" w14:textId="77777777" w:rsidR="007B28AB" w:rsidRPr="00532A2B" w:rsidRDefault="007B28AB" w:rsidP="007B28AB">
      <w:pPr>
        <w:pStyle w:val="titolo10"/>
        <w:rPr>
          <w:rFonts w:eastAsiaTheme="minorEastAsia"/>
          <w:color w:val="002060"/>
        </w:rPr>
      </w:pPr>
      <w:r w:rsidRPr="00532A2B">
        <w:rPr>
          <w:color w:val="002060"/>
        </w:rPr>
        <w:t xml:space="preserve">GARE DEL 25/ 1/2026 </w:t>
      </w:r>
    </w:p>
    <w:p w14:paraId="19C7311E" w14:textId="77777777" w:rsidR="007B28AB" w:rsidRPr="00532A2B" w:rsidRDefault="007B28AB" w:rsidP="007B28AB">
      <w:pPr>
        <w:pStyle w:val="titolo7a"/>
        <w:rPr>
          <w:color w:val="002060"/>
        </w:rPr>
      </w:pPr>
      <w:r w:rsidRPr="00532A2B">
        <w:rPr>
          <w:color w:val="002060"/>
        </w:rPr>
        <w:t xml:space="preserve">PROVVEDIMENTI DISCIPLINARI </w:t>
      </w:r>
    </w:p>
    <w:p w14:paraId="09B41854"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5D160C7B" w14:textId="77777777" w:rsidR="007B28AB" w:rsidRPr="00532A2B" w:rsidRDefault="007B28AB" w:rsidP="007B28AB">
      <w:pPr>
        <w:pStyle w:val="titolo30"/>
        <w:rPr>
          <w:color w:val="002060"/>
        </w:rPr>
      </w:pPr>
      <w:r w:rsidRPr="00532A2B">
        <w:rPr>
          <w:color w:val="002060"/>
        </w:rPr>
        <w:t xml:space="preserve">CALCIATORI NON ESPULSI </w:t>
      </w:r>
    </w:p>
    <w:p w14:paraId="31E9ACD7" w14:textId="77777777" w:rsidR="007B28AB" w:rsidRPr="00532A2B" w:rsidRDefault="007B28AB" w:rsidP="007B28AB">
      <w:pPr>
        <w:pStyle w:val="titolo20"/>
        <w:rPr>
          <w:color w:val="002060"/>
        </w:rPr>
      </w:pPr>
      <w:r w:rsidRPr="00532A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00EE4A7B" w14:textId="77777777" w:rsidTr="00E00F7D">
        <w:tc>
          <w:tcPr>
            <w:tcW w:w="2200" w:type="dxa"/>
            <w:tcMar>
              <w:top w:w="20" w:type="dxa"/>
              <w:left w:w="20" w:type="dxa"/>
              <w:bottom w:w="20" w:type="dxa"/>
              <w:right w:w="20" w:type="dxa"/>
            </w:tcMar>
            <w:vAlign w:val="center"/>
            <w:hideMark/>
          </w:tcPr>
          <w:p w14:paraId="6C988BFE" w14:textId="77777777" w:rsidR="007B28AB" w:rsidRPr="00532A2B" w:rsidRDefault="007B28AB" w:rsidP="00E00F7D">
            <w:pPr>
              <w:pStyle w:val="movimento"/>
              <w:rPr>
                <w:color w:val="002060"/>
              </w:rPr>
            </w:pPr>
            <w:r w:rsidRPr="00532A2B">
              <w:rPr>
                <w:color w:val="002060"/>
              </w:rPr>
              <w:t>BRUGIATI ANDREA</w:t>
            </w:r>
          </w:p>
        </w:tc>
        <w:tc>
          <w:tcPr>
            <w:tcW w:w="2200" w:type="dxa"/>
            <w:tcMar>
              <w:top w:w="20" w:type="dxa"/>
              <w:left w:w="20" w:type="dxa"/>
              <w:bottom w:w="20" w:type="dxa"/>
              <w:right w:w="20" w:type="dxa"/>
            </w:tcMar>
            <w:vAlign w:val="center"/>
            <w:hideMark/>
          </w:tcPr>
          <w:p w14:paraId="333F91F3" w14:textId="77777777" w:rsidR="007B28AB" w:rsidRPr="00532A2B" w:rsidRDefault="007B28AB" w:rsidP="00E00F7D">
            <w:pPr>
              <w:pStyle w:val="movimento2"/>
              <w:rPr>
                <w:color w:val="002060"/>
              </w:rPr>
            </w:pPr>
            <w:r w:rsidRPr="00532A2B">
              <w:rPr>
                <w:color w:val="002060"/>
              </w:rPr>
              <w:t xml:space="preserve">(CHIARAVALLE FUTSAL) </w:t>
            </w:r>
          </w:p>
        </w:tc>
        <w:tc>
          <w:tcPr>
            <w:tcW w:w="800" w:type="dxa"/>
            <w:tcMar>
              <w:top w:w="20" w:type="dxa"/>
              <w:left w:w="20" w:type="dxa"/>
              <w:bottom w:w="20" w:type="dxa"/>
              <w:right w:w="20" w:type="dxa"/>
            </w:tcMar>
            <w:vAlign w:val="center"/>
            <w:hideMark/>
          </w:tcPr>
          <w:p w14:paraId="28CEE8B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4C2EC0F"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4E6AFAC" w14:textId="77777777" w:rsidR="007B28AB" w:rsidRPr="00532A2B" w:rsidRDefault="007B28AB" w:rsidP="00E00F7D">
            <w:pPr>
              <w:pStyle w:val="movimento2"/>
              <w:rPr>
                <w:color w:val="002060"/>
              </w:rPr>
            </w:pPr>
            <w:r w:rsidRPr="00532A2B">
              <w:rPr>
                <w:color w:val="002060"/>
              </w:rPr>
              <w:t> </w:t>
            </w:r>
          </w:p>
        </w:tc>
      </w:tr>
    </w:tbl>
    <w:p w14:paraId="50AC00DD" w14:textId="77777777" w:rsidR="007B28AB" w:rsidRPr="00532A2B" w:rsidRDefault="007B28AB" w:rsidP="007B28AB">
      <w:pPr>
        <w:pStyle w:val="titolo20"/>
        <w:rPr>
          <w:rFonts w:eastAsiaTheme="minorEastAsia"/>
          <w:color w:val="002060"/>
        </w:rPr>
      </w:pPr>
      <w:r w:rsidRPr="00532A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7A761150" w14:textId="77777777" w:rsidTr="00E00F7D">
        <w:tc>
          <w:tcPr>
            <w:tcW w:w="2200" w:type="dxa"/>
            <w:tcMar>
              <w:top w:w="20" w:type="dxa"/>
              <w:left w:w="20" w:type="dxa"/>
              <w:bottom w:w="20" w:type="dxa"/>
              <w:right w:w="20" w:type="dxa"/>
            </w:tcMar>
            <w:vAlign w:val="center"/>
            <w:hideMark/>
          </w:tcPr>
          <w:p w14:paraId="71A9F041" w14:textId="77777777" w:rsidR="007B28AB" w:rsidRPr="00532A2B" w:rsidRDefault="007B28AB" w:rsidP="00E00F7D">
            <w:pPr>
              <w:pStyle w:val="movimento"/>
              <w:rPr>
                <w:color w:val="002060"/>
              </w:rPr>
            </w:pPr>
            <w:r w:rsidRPr="00532A2B">
              <w:rPr>
                <w:color w:val="002060"/>
              </w:rPr>
              <w:t>MELELLA MAURIZIO</w:t>
            </w:r>
          </w:p>
        </w:tc>
        <w:tc>
          <w:tcPr>
            <w:tcW w:w="2200" w:type="dxa"/>
            <w:tcMar>
              <w:top w:w="20" w:type="dxa"/>
              <w:left w:w="20" w:type="dxa"/>
              <w:bottom w:w="20" w:type="dxa"/>
              <w:right w:w="20" w:type="dxa"/>
            </w:tcMar>
            <w:vAlign w:val="center"/>
            <w:hideMark/>
          </w:tcPr>
          <w:p w14:paraId="1F72EE58" w14:textId="77777777" w:rsidR="007B28AB" w:rsidRPr="00532A2B" w:rsidRDefault="007B28AB" w:rsidP="00E00F7D">
            <w:pPr>
              <w:pStyle w:val="movimento2"/>
              <w:rPr>
                <w:color w:val="002060"/>
              </w:rPr>
            </w:pPr>
            <w:r w:rsidRPr="00532A2B">
              <w:rPr>
                <w:color w:val="002060"/>
              </w:rPr>
              <w:t xml:space="preserve">(CHIARAVALLE FUTSAL) </w:t>
            </w:r>
          </w:p>
        </w:tc>
        <w:tc>
          <w:tcPr>
            <w:tcW w:w="800" w:type="dxa"/>
            <w:tcMar>
              <w:top w:w="20" w:type="dxa"/>
              <w:left w:w="20" w:type="dxa"/>
              <w:bottom w:w="20" w:type="dxa"/>
              <w:right w:w="20" w:type="dxa"/>
            </w:tcMar>
            <w:vAlign w:val="center"/>
            <w:hideMark/>
          </w:tcPr>
          <w:p w14:paraId="172E5BD8"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88637F2"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01D2DE3" w14:textId="77777777" w:rsidR="007B28AB" w:rsidRPr="00532A2B" w:rsidRDefault="007B28AB" w:rsidP="00E00F7D">
            <w:pPr>
              <w:pStyle w:val="movimento2"/>
              <w:rPr>
                <w:color w:val="002060"/>
              </w:rPr>
            </w:pPr>
            <w:r w:rsidRPr="00532A2B">
              <w:rPr>
                <w:color w:val="002060"/>
              </w:rPr>
              <w:t> </w:t>
            </w:r>
          </w:p>
        </w:tc>
      </w:tr>
    </w:tbl>
    <w:p w14:paraId="1E831E94" w14:textId="77777777" w:rsidR="007B28AB" w:rsidRPr="00532A2B" w:rsidRDefault="007B28AB" w:rsidP="007B28AB">
      <w:pPr>
        <w:pStyle w:val="titolo20"/>
        <w:rPr>
          <w:rFonts w:eastAsiaTheme="minorEastAsia"/>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72C0C1BB" w14:textId="77777777" w:rsidTr="00E00F7D">
        <w:tc>
          <w:tcPr>
            <w:tcW w:w="2200" w:type="dxa"/>
            <w:tcMar>
              <w:top w:w="20" w:type="dxa"/>
              <w:left w:w="20" w:type="dxa"/>
              <w:bottom w:w="20" w:type="dxa"/>
              <w:right w:w="20" w:type="dxa"/>
            </w:tcMar>
            <w:vAlign w:val="center"/>
            <w:hideMark/>
          </w:tcPr>
          <w:p w14:paraId="2738E703" w14:textId="77777777" w:rsidR="007B28AB" w:rsidRPr="00532A2B" w:rsidRDefault="007B28AB" w:rsidP="00E00F7D">
            <w:pPr>
              <w:pStyle w:val="movimento"/>
              <w:rPr>
                <w:color w:val="002060"/>
              </w:rPr>
            </w:pPr>
            <w:r w:rsidRPr="00532A2B">
              <w:rPr>
                <w:color w:val="002060"/>
              </w:rPr>
              <w:t>LABIANCA ANTONIO</w:t>
            </w:r>
          </w:p>
        </w:tc>
        <w:tc>
          <w:tcPr>
            <w:tcW w:w="2200" w:type="dxa"/>
            <w:tcMar>
              <w:top w:w="20" w:type="dxa"/>
              <w:left w:w="20" w:type="dxa"/>
              <w:bottom w:w="20" w:type="dxa"/>
              <w:right w:w="20" w:type="dxa"/>
            </w:tcMar>
            <w:vAlign w:val="center"/>
            <w:hideMark/>
          </w:tcPr>
          <w:p w14:paraId="4D03305C" w14:textId="77777777" w:rsidR="007B28AB" w:rsidRPr="00532A2B" w:rsidRDefault="007B28AB" w:rsidP="00E00F7D">
            <w:pPr>
              <w:pStyle w:val="movimento2"/>
              <w:rPr>
                <w:color w:val="002060"/>
              </w:rPr>
            </w:pPr>
            <w:r w:rsidRPr="00532A2B">
              <w:rPr>
                <w:color w:val="002060"/>
              </w:rPr>
              <w:t xml:space="preserve">(ASPIO 2005) </w:t>
            </w:r>
          </w:p>
        </w:tc>
        <w:tc>
          <w:tcPr>
            <w:tcW w:w="800" w:type="dxa"/>
            <w:tcMar>
              <w:top w:w="20" w:type="dxa"/>
              <w:left w:w="20" w:type="dxa"/>
              <w:bottom w:w="20" w:type="dxa"/>
              <w:right w:w="20" w:type="dxa"/>
            </w:tcMar>
            <w:vAlign w:val="center"/>
            <w:hideMark/>
          </w:tcPr>
          <w:p w14:paraId="0E63243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C7065CA" w14:textId="77777777" w:rsidR="007B28AB" w:rsidRPr="00532A2B" w:rsidRDefault="007B28AB" w:rsidP="00E00F7D">
            <w:pPr>
              <w:pStyle w:val="movimento"/>
              <w:rPr>
                <w:color w:val="002060"/>
              </w:rPr>
            </w:pPr>
            <w:r w:rsidRPr="00532A2B">
              <w:rPr>
                <w:color w:val="002060"/>
              </w:rPr>
              <w:t>MICHELETTI ALESSIO</w:t>
            </w:r>
          </w:p>
        </w:tc>
        <w:tc>
          <w:tcPr>
            <w:tcW w:w="2200" w:type="dxa"/>
            <w:tcMar>
              <w:top w:w="20" w:type="dxa"/>
              <w:left w:w="20" w:type="dxa"/>
              <w:bottom w:w="20" w:type="dxa"/>
              <w:right w:w="20" w:type="dxa"/>
            </w:tcMar>
            <w:vAlign w:val="center"/>
            <w:hideMark/>
          </w:tcPr>
          <w:p w14:paraId="4EFD9EC5" w14:textId="77777777" w:rsidR="007B28AB" w:rsidRPr="00532A2B" w:rsidRDefault="007B28AB" w:rsidP="00E00F7D">
            <w:pPr>
              <w:pStyle w:val="movimento2"/>
              <w:rPr>
                <w:color w:val="002060"/>
              </w:rPr>
            </w:pPr>
            <w:r w:rsidRPr="00532A2B">
              <w:rPr>
                <w:color w:val="002060"/>
              </w:rPr>
              <w:t xml:space="preserve">(ASPIO 2005) </w:t>
            </w:r>
          </w:p>
        </w:tc>
      </w:tr>
      <w:tr w:rsidR="007B28AB" w:rsidRPr="00532A2B" w14:paraId="67BADF33" w14:textId="77777777" w:rsidTr="00E00F7D">
        <w:tc>
          <w:tcPr>
            <w:tcW w:w="2200" w:type="dxa"/>
            <w:tcMar>
              <w:top w:w="20" w:type="dxa"/>
              <w:left w:w="20" w:type="dxa"/>
              <w:bottom w:w="20" w:type="dxa"/>
              <w:right w:w="20" w:type="dxa"/>
            </w:tcMar>
            <w:vAlign w:val="center"/>
            <w:hideMark/>
          </w:tcPr>
          <w:p w14:paraId="67D51ECA" w14:textId="77777777" w:rsidR="007B28AB" w:rsidRPr="00532A2B" w:rsidRDefault="007B28AB" w:rsidP="00E00F7D">
            <w:pPr>
              <w:pStyle w:val="movimento"/>
              <w:rPr>
                <w:color w:val="002060"/>
              </w:rPr>
            </w:pPr>
            <w:r w:rsidRPr="00532A2B">
              <w:rPr>
                <w:color w:val="002060"/>
              </w:rPr>
              <w:t>URSINI RICCARDO</w:t>
            </w:r>
          </w:p>
        </w:tc>
        <w:tc>
          <w:tcPr>
            <w:tcW w:w="2200" w:type="dxa"/>
            <w:tcMar>
              <w:top w:w="20" w:type="dxa"/>
              <w:left w:w="20" w:type="dxa"/>
              <w:bottom w:w="20" w:type="dxa"/>
              <w:right w:w="20" w:type="dxa"/>
            </w:tcMar>
            <w:vAlign w:val="center"/>
            <w:hideMark/>
          </w:tcPr>
          <w:p w14:paraId="760B0EF6" w14:textId="77777777" w:rsidR="007B28AB" w:rsidRPr="00532A2B" w:rsidRDefault="007B28AB" w:rsidP="00E00F7D">
            <w:pPr>
              <w:pStyle w:val="movimento2"/>
              <w:rPr>
                <w:color w:val="002060"/>
              </w:rPr>
            </w:pPr>
            <w:r w:rsidRPr="00532A2B">
              <w:rPr>
                <w:color w:val="002060"/>
              </w:rPr>
              <w:t xml:space="preserve">(ASPIO 2005) </w:t>
            </w:r>
          </w:p>
        </w:tc>
        <w:tc>
          <w:tcPr>
            <w:tcW w:w="800" w:type="dxa"/>
            <w:tcMar>
              <w:top w:w="20" w:type="dxa"/>
              <w:left w:w="20" w:type="dxa"/>
              <w:bottom w:w="20" w:type="dxa"/>
              <w:right w:w="20" w:type="dxa"/>
            </w:tcMar>
            <w:vAlign w:val="center"/>
            <w:hideMark/>
          </w:tcPr>
          <w:p w14:paraId="2149DC92"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99F816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7349812" w14:textId="77777777" w:rsidR="007B28AB" w:rsidRPr="00532A2B" w:rsidRDefault="007B28AB" w:rsidP="00E00F7D">
            <w:pPr>
              <w:pStyle w:val="movimento2"/>
              <w:rPr>
                <w:color w:val="002060"/>
              </w:rPr>
            </w:pPr>
            <w:r w:rsidRPr="00532A2B">
              <w:rPr>
                <w:color w:val="002060"/>
              </w:rPr>
              <w:t> </w:t>
            </w:r>
          </w:p>
        </w:tc>
      </w:tr>
    </w:tbl>
    <w:p w14:paraId="0711A09E" w14:textId="77777777" w:rsidR="007B28AB" w:rsidRDefault="007B28AB" w:rsidP="007B28AB">
      <w:pPr>
        <w:pStyle w:val="breakline"/>
        <w:rPr>
          <w:color w:val="002060"/>
        </w:rPr>
      </w:pPr>
    </w:p>
    <w:p w14:paraId="4A4B6EE4" w14:textId="77777777" w:rsidR="007B28AB" w:rsidRPr="00B0381A" w:rsidRDefault="007B28AB" w:rsidP="007B28AB">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4AEA0216" w14:textId="77777777" w:rsidR="007B28AB" w:rsidRPr="00B0381A" w:rsidRDefault="007B28AB" w:rsidP="007B28AB">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0E5ED6FE" w14:textId="77777777" w:rsidR="007B28AB" w:rsidRPr="00532A2B" w:rsidRDefault="007B28AB" w:rsidP="007B28AB">
      <w:pPr>
        <w:pStyle w:val="breakline"/>
        <w:rPr>
          <w:rFonts w:eastAsiaTheme="minorEastAsia"/>
          <w:color w:val="002060"/>
        </w:rPr>
      </w:pPr>
    </w:p>
    <w:p w14:paraId="676A8F4F" w14:textId="77777777" w:rsidR="007B28AB" w:rsidRPr="00532A2B" w:rsidRDefault="007B28AB" w:rsidP="007B28AB">
      <w:pPr>
        <w:pStyle w:val="titoloprinc0"/>
        <w:rPr>
          <w:color w:val="002060"/>
        </w:rPr>
      </w:pPr>
      <w:r w:rsidRPr="00532A2B">
        <w:rPr>
          <w:color w:val="002060"/>
        </w:rPr>
        <w:t>CLASSIFICA</w:t>
      </w:r>
    </w:p>
    <w:p w14:paraId="7E08BD03" w14:textId="77777777" w:rsidR="007B28AB" w:rsidRPr="00532A2B" w:rsidRDefault="007B28AB" w:rsidP="007B28AB">
      <w:pPr>
        <w:pStyle w:val="breakline"/>
        <w:rPr>
          <w:color w:val="002060"/>
        </w:rPr>
      </w:pPr>
    </w:p>
    <w:p w14:paraId="30480AD6" w14:textId="77777777" w:rsidR="007B28AB" w:rsidRPr="00532A2B" w:rsidRDefault="007B28AB" w:rsidP="007B28AB">
      <w:pPr>
        <w:pStyle w:val="breakline"/>
        <w:rPr>
          <w:color w:val="002060"/>
        </w:rPr>
      </w:pPr>
    </w:p>
    <w:p w14:paraId="56D47933" w14:textId="77777777" w:rsidR="007B28AB" w:rsidRPr="00532A2B" w:rsidRDefault="007B28AB" w:rsidP="007B28AB">
      <w:pPr>
        <w:pStyle w:val="sottotitolocampionato10"/>
        <w:rPr>
          <w:color w:val="002060"/>
        </w:rPr>
      </w:pPr>
      <w:r w:rsidRPr="00532A2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2205D38E"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A81FB"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9359A"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A305C"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E03F9"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B5D64"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AC1EF"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ECA5C"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611C7"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4B791"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2F8F6" w14:textId="77777777" w:rsidR="007B28AB" w:rsidRPr="00532A2B" w:rsidRDefault="007B28AB" w:rsidP="00E00F7D">
            <w:pPr>
              <w:pStyle w:val="headertabella0"/>
              <w:rPr>
                <w:color w:val="002060"/>
              </w:rPr>
            </w:pPr>
            <w:r w:rsidRPr="00532A2B">
              <w:rPr>
                <w:color w:val="002060"/>
              </w:rPr>
              <w:t>PE</w:t>
            </w:r>
          </w:p>
        </w:tc>
      </w:tr>
      <w:tr w:rsidR="007B28AB" w:rsidRPr="00532A2B" w14:paraId="4CEBAB42"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91AE6D" w14:textId="77777777" w:rsidR="007B28AB" w:rsidRPr="00532A2B" w:rsidRDefault="007B28AB" w:rsidP="00E00F7D">
            <w:pPr>
              <w:pStyle w:val="rowtabella0"/>
              <w:rPr>
                <w:color w:val="002060"/>
              </w:rPr>
            </w:pPr>
            <w:r w:rsidRPr="00532A2B">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D5C25"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DB66"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19785"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9D63"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8B129"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55B4" w14:textId="77777777" w:rsidR="007B28AB" w:rsidRPr="00532A2B" w:rsidRDefault="007B28AB" w:rsidP="00E00F7D">
            <w:pPr>
              <w:pStyle w:val="rowtabella0"/>
              <w:jc w:val="center"/>
              <w:rPr>
                <w:color w:val="002060"/>
              </w:rPr>
            </w:pPr>
            <w:r w:rsidRPr="00532A2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18BC5" w14:textId="77777777" w:rsidR="007B28AB" w:rsidRPr="00532A2B" w:rsidRDefault="007B28AB" w:rsidP="00E00F7D">
            <w:pPr>
              <w:pStyle w:val="rowtabella0"/>
              <w:jc w:val="center"/>
              <w:rPr>
                <w:color w:val="002060"/>
              </w:rPr>
            </w:pPr>
            <w:r w:rsidRPr="00532A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D2F2" w14:textId="77777777" w:rsidR="007B28AB" w:rsidRPr="00532A2B" w:rsidRDefault="007B28AB" w:rsidP="00E00F7D">
            <w:pPr>
              <w:pStyle w:val="rowtabella0"/>
              <w:jc w:val="center"/>
              <w:rPr>
                <w:color w:val="002060"/>
              </w:rPr>
            </w:pPr>
            <w:r w:rsidRPr="00532A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8413E" w14:textId="77777777" w:rsidR="007B28AB" w:rsidRPr="00532A2B" w:rsidRDefault="007B28AB" w:rsidP="00E00F7D">
            <w:pPr>
              <w:pStyle w:val="rowtabella0"/>
              <w:jc w:val="center"/>
              <w:rPr>
                <w:color w:val="002060"/>
              </w:rPr>
            </w:pPr>
            <w:r w:rsidRPr="00532A2B">
              <w:rPr>
                <w:color w:val="002060"/>
              </w:rPr>
              <w:t>0</w:t>
            </w:r>
          </w:p>
        </w:tc>
      </w:tr>
      <w:tr w:rsidR="007B28AB" w:rsidRPr="00532A2B" w14:paraId="4FBC224A"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5E49D" w14:textId="77777777" w:rsidR="007B28AB" w:rsidRPr="00532A2B" w:rsidRDefault="007B28AB" w:rsidP="00E00F7D">
            <w:pPr>
              <w:pStyle w:val="rowtabella0"/>
              <w:rPr>
                <w:color w:val="002060"/>
                <w:lang w:val="es-ES"/>
              </w:rPr>
            </w:pPr>
            <w:r w:rsidRPr="00532A2B">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0226"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F3E99"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68C5"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D2AB4"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0CC2"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78B7"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E09A1"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36C8"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99EE" w14:textId="77777777" w:rsidR="007B28AB" w:rsidRPr="00532A2B" w:rsidRDefault="007B28AB" w:rsidP="00E00F7D">
            <w:pPr>
              <w:pStyle w:val="rowtabella0"/>
              <w:jc w:val="center"/>
              <w:rPr>
                <w:color w:val="002060"/>
              </w:rPr>
            </w:pPr>
            <w:r w:rsidRPr="00532A2B">
              <w:rPr>
                <w:color w:val="002060"/>
              </w:rPr>
              <w:t>0</w:t>
            </w:r>
          </w:p>
        </w:tc>
      </w:tr>
      <w:tr w:rsidR="007B28AB" w:rsidRPr="00532A2B" w14:paraId="3047654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C611F" w14:textId="77777777" w:rsidR="007B28AB" w:rsidRPr="00532A2B" w:rsidRDefault="007B28AB" w:rsidP="00E00F7D">
            <w:pPr>
              <w:pStyle w:val="rowtabella0"/>
              <w:rPr>
                <w:color w:val="002060"/>
              </w:rPr>
            </w:pPr>
            <w:r w:rsidRPr="00532A2B">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E635"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A7A82"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AC5B7"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B3F3"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7380"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EA04"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6051" w14:textId="77777777" w:rsidR="007B28AB" w:rsidRPr="00532A2B" w:rsidRDefault="007B28AB" w:rsidP="00E00F7D">
            <w:pPr>
              <w:pStyle w:val="rowtabella0"/>
              <w:jc w:val="center"/>
              <w:rPr>
                <w:color w:val="002060"/>
              </w:rPr>
            </w:pPr>
            <w:r w:rsidRPr="00532A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7B422"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63260" w14:textId="77777777" w:rsidR="007B28AB" w:rsidRPr="00532A2B" w:rsidRDefault="007B28AB" w:rsidP="00E00F7D">
            <w:pPr>
              <w:pStyle w:val="rowtabella0"/>
              <w:jc w:val="center"/>
              <w:rPr>
                <w:color w:val="002060"/>
              </w:rPr>
            </w:pPr>
            <w:r w:rsidRPr="00532A2B">
              <w:rPr>
                <w:color w:val="002060"/>
              </w:rPr>
              <w:t>0</w:t>
            </w:r>
          </w:p>
        </w:tc>
      </w:tr>
      <w:tr w:rsidR="007B28AB" w:rsidRPr="00532A2B" w14:paraId="7A231E9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5AE9C" w14:textId="77777777" w:rsidR="007B28AB" w:rsidRPr="00532A2B" w:rsidRDefault="007B28AB" w:rsidP="00E00F7D">
            <w:pPr>
              <w:pStyle w:val="rowtabella0"/>
              <w:rPr>
                <w:color w:val="002060"/>
              </w:rPr>
            </w:pPr>
            <w:r w:rsidRPr="00532A2B">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871A2"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4153"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2CF2B"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25912"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E712"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08E14" w14:textId="77777777" w:rsidR="007B28AB" w:rsidRPr="00532A2B" w:rsidRDefault="007B28AB" w:rsidP="00E00F7D">
            <w:pPr>
              <w:pStyle w:val="rowtabella0"/>
              <w:jc w:val="center"/>
              <w:rPr>
                <w:color w:val="002060"/>
              </w:rPr>
            </w:pPr>
            <w:r w:rsidRPr="00532A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8EBA"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B39FA" w14:textId="77777777" w:rsidR="007B28AB" w:rsidRPr="00532A2B" w:rsidRDefault="007B28AB" w:rsidP="00E00F7D">
            <w:pPr>
              <w:pStyle w:val="rowtabella0"/>
              <w:jc w:val="center"/>
              <w:rPr>
                <w:color w:val="002060"/>
              </w:rPr>
            </w:pPr>
            <w:r w:rsidRPr="00532A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25CE" w14:textId="77777777" w:rsidR="007B28AB" w:rsidRPr="00532A2B" w:rsidRDefault="007B28AB" w:rsidP="00E00F7D">
            <w:pPr>
              <w:pStyle w:val="rowtabella0"/>
              <w:jc w:val="center"/>
              <w:rPr>
                <w:color w:val="002060"/>
              </w:rPr>
            </w:pPr>
            <w:r w:rsidRPr="00532A2B">
              <w:rPr>
                <w:color w:val="002060"/>
              </w:rPr>
              <w:t>0</w:t>
            </w:r>
          </w:p>
        </w:tc>
      </w:tr>
      <w:tr w:rsidR="007B28AB" w:rsidRPr="00532A2B" w14:paraId="7E3CE03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936A9" w14:textId="77777777" w:rsidR="007B28AB" w:rsidRPr="00532A2B" w:rsidRDefault="007B28AB" w:rsidP="00E00F7D">
            <w:pPr>
              <w:pStyle w:val="rowtabella0"/>
              <w:rPr>
                <w:color w:val="002060"/>
              </w:rPr>
            </w:pPr>
            <w:r w:rsidRPr="00532A2B">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C709"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A95B6"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411B"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4886B"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4206"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B88CA" w14:textId="77777777" w:rsidR="007B28AB" w:rsidRPr="00532A2B" w:rsidRDefault="007B28AB" w:rsidP="00E00F7D">
            <w:pPr>
              <w:pStyle w:val="rowtabella0"/>
              <w:jc w:val="center"/>
              <w:rPr>
                <w:color w:val="002060"/>
              </w:rPr>
            </w:pPr>
            <w:r w:rsidRPr="00532A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B9875"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489B6"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3D05A" w14:textId="77777777" w:rsidR="007B28AB" w:rsidRPr="00532A2B" w:rsidRDefault="007B28AB" w:rsidP="00E00F7D">
            <w:pPr>
              <w:pStyle w:val="rowtabella0"/>
              <w:jc w:val="center"/>
              <w:rPr>
                <w:color w:val="002060"/>
              </w:rPr>
            </w:pPr>
            <w:r w:rsidRPr="00532A2B">
              <w:rPr>
                <w:color w:val="002060"/>
              </w:rPr>
              <w:t>0</w:t>
            </w:r>
          </w:p>
        </w:tc>
      </w:tr>
      <w:tr w:rsidR="007B28AB" w:rsidRPr="00532A2B" w14:paraId="04EC53E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3724F" w14:textId="77777777" w:rsidR="007B28AB" w:rsidRPr="00532A2B" w:rsidRDefault="007B28AB" w:rsidP="00E00F7D">
            <w:pPr>
              <w:pStyle w:val="rowtabella0"/>
              <w:rPr>
                <w:color w:val="002060"/>
              </w:rPr>
            </w:pPr>
            <w:r w:rsidRPr="00532A2B">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4F4C6"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F32FD"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D7CB"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7651"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C6A8"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714F1"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B2968"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5C09"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7BCA2" w14:textId="77777777" w:rsidR="007B28AB" w:rsidRPr="00532A2B" w:rsidRDefault="007B28AB" w:rsidP="00E00F7D">
            <w:pPr>
              <w:pStyle w:val="rowtabella0"/>
              <w:jc w:val="center"/>
              <w:rPr>
                <w:color w:val="002060"/>
              </w:rPr>
            </w:pPr>
            <w:r w:rsidRPr="00532A2B">
              <w:rPr>
                <w:color w:val="002060"/>
              </w:rPr>
              <w:t>0</w:t>
            </w:r>
          </w:p>
        </w:tc>
      </w:tr>
      <w:tr w:rsidR="007B28AB" w:rsidRPr="00532A2B" w14:paraId="7CEB1A71"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B1EC7" w14:textId="77777777" w:rsidR="007B28AB" w:rsidRPr="00532A2B" w:rsidRDefault="007B28AB" w:rsidP="00E00F7D">
            <w:pPr>
              <w:pStyle w:val="breakline"/>
              <w:rPr>
                <w:rFonts w:ascii="Arial" w:eastAsiaTheme="minorEastAsia" w:hAnsi="Arial" w:cs="Arial"/>
                <w:color w:val="002060"/>
              </w:rPr>
            </w:pPr>
            <w:r w:rsidRPr="00532A2B">
              <w:rPr>
                <w:rFonts w:ascii="Arial" w:hAnsi="Arial" w:cs="Arial"/>
                <w:color w:val="002060"/>
              </w:rPr>
              <w:t>A.S.D. CALCIO A 5 CORINALDO – seconda squadra Under 21 –</w:t>
            </w:r>
          </w:p>
          <w:p w14:paraId="37B8A70A" w14:textId="77777777" w:rsidR="007B28AB" w:rsidRPr="00532A2B" w:rsidRDefault="007B28AB" w:rsidP="00E00F7D">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F017"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8AC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E29F"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2A2D0"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CD01D"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DE79" w14:textId="77777777" w:rsidR="007B28AB" w:rsidRPr="00532A2B" w:rsidRDefault="007B28AB" w:rsidP="00E00F7D">
            <w:pPr>
              <w:pStyle w:val="rowtabella0"/>
              <w:jc w:val="center"/>
              <w:rPr>
                <w:color w:val="002060"/>
              </w:rPr>
            </w:pPr>
            <w:r w:rsidRPr="00532A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9E0D" w14:textId="77777777" w:rsidR="007B28AB" w:rsidRPr="00532A2B" w:rsidRDefault="007B28AB" w:rsidP="00E00F7D">
            <w:pPr>
              <w:pStyle w:val="rowtabella0"/>
              <w:jc w:val="center"/>
              <w:rPr>
                <w:color w:val="002060"/>
              </w:rPr>
            </w:pPr>
            <w:r w:rsidRPr="00532A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B273F"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8384" w14:textId="77777777" w:rsidR="007B28AB" w:rsidRPr="00532A2B" w:rsidRDefault="007B28AB" w:rsidP="00E00F7D">
            <w:pPr>
              <w:pStyle w:val="rowtabella0"/>
              <w:jc w:val="center"/>
              <w:rPr>
                <w:color w:val="002060"/>
              </w:rPr>
            </w:pPr>
            <w:r w:rsidRPr="00532A2B">
              <w:rPr>
                <w:color w:val="002060"/>
              </w:rPr>
              <w:t>0</w:t>
            </w:r>
          </w:p>
        </w:tc>
      </w:tr>
      <w:tr w:rsidR="007B28AB" w:rsidRPr="00532A2B" w14:paraId="679F50AC"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269CB" w14:textId="77777777" w:rsidR="007B28AB" w:rsidRPr="00532A2B" w:rsidRDefault="007B28AB" w:rsidP="00E00F7D">
            <w:pPr>
              <w:pStyle w:val="rowtabella0"/>
              <w:rPr>
                <w:color w:val="002060"/>
              </w:rPr>
            </w:pPr>
            <w:r w:rsidRPr="00532A2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7D9D"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ED51"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0AE0"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31408"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5CE3"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2C1C"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4F820"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C82E"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5D69" w14:textId="77777777" w:rsidR="007B28AB" w:rsidRPr="00532A2B" w:rsidRDefault="007B28AB" w:rsidP="00E00F7D">
            <w:pPr>
              <w:pStyle w:val="rowtabella0"/>
              <w:jc w:val="center"/>
              <w:rPr>
                <w:color w:val="002060"/>
              </w:rPr>
            </w:pPr>
            <w:r w:rsidRPr="00532A2B">
              <w:rPr>
                <w:color w:val="002060"/>
              </w:rPr>
              <w:t>0</w:t>
            </w:r>
          </w:p>
        </w:tc>
      </w:tr>
      <w:tr w:rsidR="007B28AB" w:rsidRPr="00532A2B" w14:paraId="542B527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6B3EB" w14:textId="77777777" w:rsidR="007B28AB" w:rsidRPr="00532A2B" w:rsidRDefault="007B28AB" w:rsidP="00E00F7D">
            <w:pPr>
              <w:pStyle w:val="rowtabella0"/>
              <w:rPr>
                <w:color w:val="002060"/>
              </w:rPr>
            </w:pPr>
            <w:r w:rsidRPr="00532A2B">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12B9D"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31FCC"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8EF4"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4092C"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0C85C"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300F"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A9F5" w14:textId="77777777" w:rsidR="007B28AB" w:rsidRPr="00532A2B" w:rsidRDefault="007B28AB" w:rsidP="00E00F7D">
            <w:pPr>
              <w:pStyle w:val="rowtabella0"/>
              <w:jc w:val="center"/>
              <w:rPr>
                <w:color w:val="002060"/>
              </w:rPr>
            </w:pPr>
            <w:r w:rsidRPr="00532A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F52C"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D524E" w14:textId="77777777" w:rsidR="007B28AB" w:rsidRPr="00532A2B" w:rsidRDefault="007B28AB" w:rsidP="00E00F7D">
            <w:pPr>
              <w:pStyle w:val="rowtabella0"/>
              <w:jc w:val="center"/>
              <w:rPr>
                <w:color w:val="002060"/>
              </w:rPr>
            </w:pPr>
            <w:r w:rsidRPr="00532A2B">
              <w:rPr>
                <w:color w:val="002060"/>
              </w:rPr>
              <w:t>0</w:t>
            </w:r>
          </w:p>
        </w:tc>
      </w:tr>
      <w:tr w:rsidR="007B28AB" w:rsidRPr="00532A2B" w14:paraId="3C047C9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06F6FF" w14:textId="77777777" w:rsidR="007B28AB" w:rsidRPr="00532A2B" w:rsidRDefault="007B28AB" w:rsidP="00E00F7D">
            <w:pPr>
              <w:pStyle w:val="rowtabella0"/>
              <w:rPr>
                <w:color w:val="002060"/>
              </w:rPr>
            </w:pPr>
            <w:r w:rsidRPr="00532A2B">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59B9"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4D3D2"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EC8F4"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FEBD1"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68D18"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F85DF" w14:textId="77777777" w:rsidR="007B28AB" w:rsidRPr="00532A2B" w:rsidRDefault="007B28AB" w:rsidP="00E00F7D">
            <w:pPr>
              <w:pStyle w:val="rowtabella0"/>
              <w:jc w:val="center"/>
              <w:rPr>
                <w:color w:val="002060"/>
              </w:rPr>
            </w:pPr>
            <w:r w:rsidRPr="00532A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7FAB" w14:textId="77777777" w:rsidR="007B28AB" w:rsidRPr="00532A2B" w:rsidRDefault="007B28AB" w:rsidP="00E00F7D">
            <w:pPr>
              <w:pStyle w:val="rowtabella0"/>
              <w:jc w:val="center"/>
              <w:rPr>
                <w:color w:val="002060"/>
              </w:rPr>
            </w:pPr>
            <w:r w:rsidRPr="00532A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C426"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B78E" w14:textId="77777777" w:rsidR="007B28AB" w:rsidRPr="00532A2B" w:rsidRDefault="007B28AB" w:rsidP="00E00F7D">
            <w:pPr>
              <w:pStyle w:val="rowtabella0"/>
              <w:jc w:val="center"/>
              <w:rPr>
                <w:color w:val="002060"/>
              </w:rPr>
            </w:pPr>
            <w:r w:rsidRPr="00532A2B">
              <w:rPr>
                <w:color w:val="002060"/>
              </w:rPr>
              <w:t>0</w:t>
            </w:r>
          </w:p>
        </w:tc>
      </w:tr>
      <w:tr w:rsidR="007B28AB" w:rsidRPr="00532A2B" w14:paraId="0854B92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C2A3C" w14:textId="77777777" w:rsidR="007B28AB" w:rsidRPr="00532A2B" w:rsidRDefault="007B28AB" w:rsidP="00E00F7D">
            <w:pPr>
              <w:pStyle w:val="rowtabella0"/>
              <w:rPr>
                <w:color w:val="002060"/>
              </w:rPr>
            </w:pPr>
            <w:r w:rsidRPr="00532A2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D0BED"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4B8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252DC"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BEAE"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CDD53"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370E6"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06CA" w14:textId="77777777" w:rsidR="007B28AB" w:rsidRPr="00532A2B" w:rsidRDefault="007B28AB" w:rsidP="00E00F7D">
            <w:pPr>
              <w:pStyle w:val="rowtabella0"/>
              <w:jc w:val="center"/>
              <w:rPr>
                <w:color w:val="002060"/>
              </w:rPr>
            </w:pPr>
            <w:r w:rsidRPr="00532A2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480E"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FE4E" w14:textId="77777777" w:rsidR="007B28AB" w:rsidRPr="00532A2B" w:rsidRDefault="007B28AB" w:rsidP="00E00F7D">
            <w:pPr>
              <w:pStyle w:val="rowtabella0"/>
              <w:jc w:val="center"/>
              <w:rPr>
                <w:color w:val="002060"/>
              </w:rPr>
            </w:pPr>
            <w:r w:rsidRPr="00532A2B">
              <w:rPr>
                <w:color w:val="002060"/>
              </w:rPr>
              <w:t>0</w:t>
            </w:r>
          </w:p>
        </w:tc>
      </w:tr>
      <w:tr w:rsidR="007B28AB" w:rsidRPr="00532A2B" w14:paraId="16EDB3F5"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50A7B9" w14:textId="77777777" w:rsidR="007B28AB" w:rsidRPr="00532A2B" w:rsidRDefault="007B28AB" w:rsidP="00E00F7D">
            <w:pPr>
              <w:pStyle w:val="rowtabella0"/>
              <w:rPr>
                <w:color w:val="002060"/>
              </w:rPr>
            </w:pPr>
            <w:r w:rsidRPr="00532A2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3CC5"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463A"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2183A"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5E55"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C70F"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C5EBE" w14:textId="77777777" w:rsidR="007B28AB" w:rsidRPr="00532A2B" w:rsidRDefault="007B28AB" w:rsidP="00E00F7D">
            <w:pPr>
              <w:pStyle w:val="rowtabella0"/>
              <w:jc w:val="center"/>
              <w:rPr>
                <w:color w:val="002060"/>
              </w:rPr>
            </w:pPr>
            <w:r w:rsidRPr="00532A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B8620" w14:textId="77777777" w:rsidR="007B28AB" w:rsidRPr="00532A2B" w:rsidRDefault="007B28AB" w:rsidP="00E00F7D">
            <w:pPr>
              <w:pStyle w:val="rowtabella0"/>
              <w:jc w:val="center"/>
              <w:rPr>
                <w:color w:val="002060"/>
              </w:rPr>
            </w:pPr>
            <w:r w:rsidRPr="00532A2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5110" w14:textId="77777777" w:rsidR="007B28AB" w:rsidRPr="00532A2B" w:rsidRDefault="007B28AB" w:rsidP="00E00F7D">
            <w:pPr>
              <w:pStyle w:val="rowtabella0"/>
              <w:jc w:val="center"/>
              <w:rPr>
                <w:color w:val="002060"/>
              </w:rPr>
            </w:pPr>
            <w:r w:rsidRPr="00532A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D20A" w14:textId="77777777" w:rsidR="007B28AB" w:rsidRPr="00532A2B" w:rsidRDefault="007B28AB" w:rsidP="00E00F7D">
            <w:pPr>
              <w:pStyle w:val="rowtabella0"/>
              <w:jc w:val="center"/>
              <w:rPr>
                <w:color w:val="002060"/>
              </w:rPr>
            </w:pPr>
            <w:r w:rsidRPr="00532A2B">
              <w:rPr>
                <w:color w:val="002060"/>
              </w:rPr>
              <w:t>0</w:t>
            </w:r>
          </w:p>
        </w:tc>
      </w:tr>
    </w:tbl>
    <w:p w14:paraId="381D8E2E" w14:textId="77777777" w:rsidR="007B28AB" w:rsidRPr="00532A2B" w:rsidRDefault="007B28AB" w:rsidP="007B28AB">
      <w:pPr>
        <w:pStyle w:val="breakline"/>
        <w:rPr>
          <w:rFonts w:eastAsiaTheme="minorEastAsia"/>
          <w:color w:val="002060"/>
        </w:rPr>
      </w:pPr>
    </w:p>
    <w:p w14:paraId="60E43BD2" w14:textId="77777777" w:rsidR="007B28AB" w:rsidRPr="00532A2B" w:rsidRDefault="007B28AB" w:rsidP="007B28AB">
      <w:pPr>
        <w:pStyle w:val="breakline"/>
        <w:rPr>
          <w:color w:val="002060"/>
        </w:rPr>
      </w:pPr>
    </w:p>
    <w:p w14:paraId="2ED7E193" w14:textId="77777777" w:rsidR="007B28AB" w:rsidRPr="00532A2B" w:rsidRDefault="007B28AB" w:rsidP="007B28AB">
      <w:pPr>
        <w:pStyle w:val="sottotitolocampionato10"/>
        <w:rPr>
          <w:color w:val="002060"/>
        </w:rPr>
      </w:pPr>
      <w:r w:rsidRPr="00532A2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4DA1EA7F"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588AA"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8A771"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C710C"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9886A"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3270B"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DB759"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FAFD2"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8C0A3"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313A4"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56007" w14:textId="77777777" w:rsidR="007B28AB" w:rsidRPr="00532A2B" w:rsidRDefault="007B28AB" w:rsidP="00E00F7D">
            <w:pPr>
              <w:pStyle w:val="headertabella0"/>
              <w:rPr>
                <w:color w:val="002060"/>
              </w:rPr>
            </w:pPr>
            <w:r w:rsidRPr="00532A2B">
              <w:rPr>
                <w:color w:val="002060"/>
              </w:rPr>
              <w:t>PE</w:t>
            </w:r>
          </w:p>
        </w:tc>
      </w:tr>
      <w:tr w:rsidR="007B28AB" w:rsidRPr="00532A2B" w14:paraId="0FDC19E8"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ADF103" w14:textId="77777777" w:rsidR="007B28AB" w:rsidRPr="00532A2B" w:rsidRDefault="007B28AB" w:rsidP="00E00F7D">
            <w:pPr>
              <w:pStyle w:val="rowtabella0"/>
              <w:rPr>
                <w:color w:val="002060"/>
                <w:lang w:val="es-ES"/>
              </w:rPr>
            </w:pPr>
            <w:r w:rsidRPr="00532A2B">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E8FD"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E1723"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82C4"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6628"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D4E9"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2DA51"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2FF0"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1F435"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9648" w14:textId="77777777" w:rsidR="007B28AB" w:rsidRPr="00532A2B" w:rsidRDefault="007B28AB" w:rsidP="00E00F7D">
            <w:pPr>
              <w:pStyle w:val="rowtabella0"/>
              <w:jc w:val="center"/>
              <w:rPr>
                <w:color w:val="002060"/>
              </w:rPr>
            </w:pPr>
            <w:r w:rsidRPr="00532A2B">
              <w:rPr>
                <w:color w:val="002060"/>
              </w:rPr>
              <w:t>0</w:t>
            </w:r>
          </w:p>
        </w:tc>
      </w:tr>
      <w:tr w:rsidR="007B28AB" w:rsidRPr="00532A2B" w14:paraId="3373C951"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A9348" w14:textId="77777777" w:rsidR="007B28AB" w:rsidRPr="00532A2B" w:rsidRDefault="007B28AB" w:rsidP="00E00F7D">
            <w:pPr>
              <w:pStyle w:val="rowtabella0"/>
              <w:rPr>
                <w:color w:val="002060"/>
              </w:rPr>
            </w:pPr>
            <w:r w:rsidRPr="00532A2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D4E6"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47AF"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CD09"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7830"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B7979"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C300" w14:textId="77777777" w:rsidR="007B28AB" w:rsidRPr="00532A2B" w:rsidRDefault="007B28AB" w:rsidP="00E00F7D">
            <w:pPr>
              <w:pStyle w:val="rowtabella0"/>
              <w:jc w:val="center"/>
              <w:rPr>
                <w:color w:val="002060"/>
              </w:rPr>
            </w:pPr>
            <w:r w:rsidRPr="00532A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8B8D4"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49F9"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DAEB3" w14:textId="77777777" w:rsidR="007B28AB" w:rsidRPr="00532A2B" w:rsidRDefault="007B28AB" w:rsidP="00E00F7D">
            <w:pPr>
              <w:pStyle w:val="rowtabella0"/>
              <w:jc w:val="center"/>
              <w:rPr>
                <w:color w:val="002060"/>
              </w:rPr>
            </w:pPr>
            <w:r w:rsidRPr="00532A2B">
              <w:rPr>
                <w:color w:val="002060"/>
              </w:rPr>
              <w:t>0</w:t>
            </w:r>
          </w:p>
        </w:tc>
      </w:tr>
      <w:tr w:rsidR="007B28AB" w:rsidRPr="00532A2B" w14:paraId="6DB4C2D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FEFC6B" w14:textId="77777777" w:rsidR="007B28AB" w:rsidRPr="00532A2B" w:rsidRDefault="007B28AB" w:rsidP="00E00F7D">
            <w:pPr>
              <w:pStyle w:val="breakline"/>
              <w:rPr>
                <w:rFonts w:ascii="Arial" w:eastAsiaTheme="minorEastAsia" w:hAnsi="Arial" w:cs="Arial"/>
                <w:color w:val="002060"/>
              </w:rPr>
            </w:pPr>
            <w:r w:rsidRPr="00532A2B">
              <w:rPr>
                <w:rFonts w:ascii="Arial" w:hAnsi="Arial" w:cs="Arial"/>
                <w:color w:val="002060"/>
              </w:rPr>
              <w:t>A.S.D. CHIARAVALLE FUTSAL – seconda squadra Under 21 –</w:t>
            </w:r>
          </w:p>
          <w:p w14:paraId="002691F8" w14:textId="77777777" w:rsidR="007B28AB" w:rsidRPr="00532A2B" w:rsidRDefault="007B28AB" w:rsidP="00E00F7D">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80FA"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E545"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23FE4"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9CDAA"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3E9AA"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82913"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CA3BB" w14:textId="77777777" w:rsidR="007B28AB" w:rsidRPr="00532A2B" w:rsidRDefault="007B28AB" w:rsidP="00E00F7D">
            <w:pPr>
              <w:pStyle w:val="rowtabella0"/>
              <w:jc w:val="center"/>
              <w:rPr>
                <w:color w:val="002060"/>
              </w:rPr>
            </w:pPr>
            <w:r w:rsidRPr="00532A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1100"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3258F" w14:textId="77777777" w:rsidR="007B28AB" w:rsidRPr="00532A2B" w:rsidRDefault="007B28AB" w:rsidP="00E00F7D">
            <w:pPr>
              <w:pStyle w:val="rowtabella0"/>
              <w:jc w:val="center"/>
              <w:rPr>
                <w:color w:val="002060"/>
              </w:rPr>
            </w:pPr>
            <w:r w:rsidRPr="00532A2B">
              <w:rPr>
                <w:color w:val="002060"/>
              </w:rPr>
              <w:t>0</w:t>
            </w:r>
          </w:p>
        </w:tc>
      </w:tr>
      <w:tr w:rsidR="007B28AB" w:rsidRPr="00532A2B" w14:paraId="2D3E787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31DBA" w14:textId="77777777" w:rsidR="007B28AB" w:rsidRPr="00532A2B" w:rsidRDefault="007B28AB" w:rsidP="00E00F7D">
            <w:pPr>
              <w:pStyle w:val="rowtabella0"/>
              <w:rPr>
                <w:color w:val="002060"/>
              </w:rPr>
            </w:pPr>
            <w:r w:rsidRPr="00532A2B">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32D2"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A2B8"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92D35"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82537"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9C73"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D027" w14:textId="77777777" w:rsidR="007B28AB" w:rsidRPr="00532A2B" w:rsidRDefault="007B28AB" w:rsidP="00E00F7D">
            <w:pPr>
              <w:pStyle w:val="rowtabella0"/>
              <w:jc w:val="center"/>
              <w:rPr>
                <w:color w:val="002060"/>
              </w:rPr>
            </w:pPr>
            <w:r w:rsidRPr="00532A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430E"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55696"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A4E9" w14:textId="77777777" w:rsidR="007B28AB" w:rsidRPr="00532A2B" w:rsidRDefault="007B28AB" w:rsidP="00E00F7D">
            <w:pPr>
              <w:pStyle w:val="rowtabella0"/>
              <w:jc w:val="center"/>
              <w:rPr>
                <w:color w:val="002060"/>
              </w:rPr>
            </w:pPr>
            <w:r w:rsidRPr="00532A2B">
              <w:rPr>
                <w:color w:val="002060"/>
              </w:rPr>
              <w:t>0</w:t>
            </w:r>
          </w:p>
        </w:tc>
      </w:tr>
      <w:tr w:rsidR="007B28AB" w:rsidRPr="00532A2B" w14:paraId="73FBB470"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0C7A5" w14:textId="77777777" w:rsidR="007B28AB" w:rsidRPr="00532A2B" w:rsidRDefault="007B28AB" w:rsidP="00E00F7D">
            <w:pPr>
              <w:pStyle w:val="rowtabella0"/>
              <w:rPr>
                <w:color w:val="002060"/>
              </w:rPr>
            </w:pPr>
            <w:r w:rsidRPr="00532A2B">
              <w:rPr>
                <w:color w:val="002060"/>
              </w:rPr>
              <w:lastRenderedPageBreak/>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7F14A"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07063"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4AE7"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3796"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3741F"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A234"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D6FAA"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D799"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F8BF" w14:textId="77777777" w:rsidR="007B28AB" w:rsidRPr="00532A2B" w:rsidRDefault="007B28AB" w:rsidP="00E00F7D">
            <w:pPr>
              <w:pStyle w:val="rowtabella0"/>
              <w:jc w:val="center"/>
              <w:rPr>
                <w:color w:val="002060"/>
              </w:rPr>
            </w:pPr>
            <w:r w:rsidRPr="00532A2B">
              <w:rPr>
                <w:color w:val="002060"/>
              </w:rPr>
              <w:t>0</w:t>
            </w:r>
          </w:p>
        </w:tc>
      </w:tr>
      <w:tr w:rsidR="007B28AB" w:rsidRPr="00532A2B" w14:paraId="03FCD960"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63309" w14:textId="77777777" w:rsidR="007B28AB" w:rsidRPr="00532A2B" w:rsidRDefault="007B28AB" w:rsidP="00E00F7D">
            <w:pPr>
              <w:pStyle w:val="rowtabella0"/>
              <w:rPr>
                <w:color w:val="002060"/>
              </w:rPr>
            </w:pPr>
            <w:r w:rsidRPr="00532A2B">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ADF9" w14:textId="77777777" w:rsidR="007B28AB" w:rsidRPr="00532A2B" w:rsidRDefault="007B28AB" w:rsidP="00E00F7D">
            <w:pPr>
              <w:pStyle w:val="rowtabella0"/>
              <w:jc w:val="center"/>
              <w:rPr>
                <w:color w:val="002060"/>
              </w:rPr>
            </w:pPr>
            <w:r w:rsidRPr="00532A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EACC"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5692"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FD4C"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39C7"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7A14"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5BF6"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A83B"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E4A9" w14:textId="77777777" w:rsidR="007B28AB" w:rsidRPr="00532A2B" w:rsidRDefault="007B28AB" w:rsidP="00E00F7D">
            <w:pPr>
              <w:pStyle w:val="rowtabella0"/>
              <w:jc w:val="center"/>
              <w:rPr>
                <w:color w:val="002060"/>
              </w:rPr>
            </w:pPr>
            <w:r w:rsidRPr="00532A2B">
              <w:rPr>
                <w:color w:val="002060"/>
              </w:rPr>
              <w:t>0</w:t>
            </w:r>
          </w:p>
        </w:tc>
      </w:tr>
      <w:tr w:rsidR="007B28AB" w:rsidRPr="00532A2B" w14:paraId="57F96F7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BF146" w14:textId="77777777" w:rsidR="007B28AB" w:rsidRPr="00532A2B" w:rsidRDefault="007B28AB" w:rsidP="00E00F7D">
            <w:pPr>
              <w:pStyle w:val="rowtabella0"/>
              <w:rPr>
                <w:color w:val="002060"/>
              </w:rPr>
            </w:pPr>
            <w:r w:rsidRPr="00532A2B">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C327"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75E7"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E460"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31F52"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94EF"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F704F"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7E95"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0BF3"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1975" w14:textId="77777777" w:rsidR="007B28AB" w:rsidRPr="00532A2B" w:rsidRDefault="007B28AB" w:rsidP="00E00F7D">
            <w:pPr>
              <w:pStyle w:val="rowtabella0"/>
              <w:jc w:val="center"/>
              <w:rPr>
                <w:color w:val="002060"/>
              </w:rPr>
            </w:pPr>
            <w:r w:rsidRPr="00532A2B">
              <w:rPr>
                <w:color w:val="002060"/>
              </w:rPr>
              <w:t>0</w:t>
            </w:r>
          </w:p>
        </w:tc>
      </w:tr>
      <w:tr w:rsidR="007B28AB" w:rsidRPr="00532A2B" w14:paraId="5FA4C3A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66A39" w14:textId="77777777" w:rsidR="007B28AB" w:rsidRPr="00532A2B" w:rsidRDefault="007B28AB" w:rsidP="00E00F7D">
            <w:pPr>
              <w:pStyle w:val="rowtabella0"/>
              <w:rPr>
                <w:color w:val="002060"/>
              </w:rPr>
            </w:pPr>
            <w:r w:rsidRPr="00532A2B">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CA73"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6B08"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CFCB"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2A04C"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C5FB3"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1293" w14:textId="77777777" w:rsidR="007B28AB" w:rsidRPr="00532A2B" w:rsidRDefault="007B28AB" w:rsidP="00E00F7D">
            <w:pPr>
              <w:pStyle w:val="rowtabella0"/>
              <w:jc w:val="center"/>
              <w:rPr>
                <w:color w:val="002060"/>
              </w:rPr>
            </w:pPr>
            <w:r w:rsidRPr="00532A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3BE3"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4CEE"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F1BA7" w14:textId="77777777" w:rsidR="007B28AB" w:rsidRPr="00532A2B" w:rsidRDefault="007B28AB" w:rsidP="00E00F7D">
            <w:pPr>
              <w:pStyle w:val="rowtabella0"/>
              <w:jc w:val="center"/>
              <w:rPr>
                <w:color w:val="002060"/>
              </w:rPr>
            </w:pPr>
            <w:r w:rsidRPr="00532A2B">
              <w:rPr>
                <w:color w:val="002060"/>
              </w:rPr>
              <w:t>0</w:t>
            </w:r>
          </w:p>
        </w:tc>
      </w:tr>
      <w:tr w:rsidR="007B28AB" w:rsidRPr="00532A2B" w14:paraId="1B1F239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31D1C" w14:textId="77777777" w:rsidR="007B28AB" w:rsidRPr="00532A2B" w:rsidRDefault="007B28AB" w:rsidP="00E00F7D">
            <w:pPr>
              <w:pStyle w:val="rowtabella0"/>
              <w:rPr>
                <w:color w:val="002060"/>
              </w:rPr>
            </w:pPr>
            <w:r w:rsidRPr="00532A2B">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9888"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87FB0"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3417"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3631"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B57D"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46562"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4CDF" w14:textId="77777777" w:rsidR="007B28AB" w:rsidRPr="00532A2B" w:rsidRDefault="007B28AB" w:rsidP="00E00F7D">
            <w:pPr>
              <w:pStyle w:val="rowtabella0"/>
              <w:jc w:val="center"/>
              <w:rPr>
                <w:color w:val="002060"/>
              </w:rPr>
            </w:pPr>
            <w:r w:rsidRPr="00532A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F2FB"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7D92" w14:textId="77777777" w:rsidR="007B28AB" w:rsidRPr="00532A2B" w:rsidRDefault="007B28AB" w:rsidP="00E00F7D">
            <w:pPr>
              <w:pStyle w:val="rowtabella0"/>
              <w:jc w:val="center"/>
              <w:rPr>
                <w:color w:val="002060"/>
              </w:rPr>
            </w:pPr>
            <w:r w:rsidRPr="00532A2B">
              <w:rPr>
                <w:color w:val="002060"/>
              </w:rPr>
              <w:t>0</w:t>
            </w:r>
          </w:p>
        </w:tc>
      </w:tr>
      <w:tr w:rsidR="007B28AB" w:rsidRPr="00532A2B" w14:paraId="5BA8CA7E"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4C0EE" w14:textId="77777777" w:rsidR="007B28AB" w:rsidRPr="00532A2B" w:rsidRDefault="007B28AB" w:rsidP="00E00F7D">
            <w:pPr>
              <w:pStyle w:val="rowtabella0"/>
              <w:rPr>
                <w:color w:val="002060"/>
              </w:rPr>
            </w:pPr>
            <w:r w:rsidRPr="00532A2B">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A2DFA"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2762F"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C2EA"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E5CAE"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589A"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1DA2B"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B95BD"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C3FB6"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10F9" w14:textId="77777777" w:rsidR="007B28AB" w:rsidRPr="00532A2B" w:rsidRDefault="007B28AB" w:rsidP="00E00F7D">
            <w:pPr>
              <w:pStyle w:val="rowtabella0"/>
              <w:jc w:val="center"/>
              <w:rPr>
                <w:color w:val="002060"/>
              </w:rPr>
            </w:pPr>
            <w:r w:rsidRPr="00532A2B">
              <w:rPr>
                <w:color w:val="002060"/>
              </w:rPr>
              <w:t>0</w:t>
            </w:r>
          </w:p>
        </w:tc>
      </w:tr>
      <w:tr w:rsidR="007B28AB" w:rsidRPr="00532A2B" w14:paraId="0EB6D474"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D19CA" w14:textId="77777777" w:rsidR="007B28AB" w:rsidRPr="00532A2B" w:rsidRDefault="007B28AB" w:rsidP="00E00F7D">
            <w:pPr>
              <w:pStyle w:val="rowtabella0"/>
              <w:rPr>
                <w:color w:val="002060"/>
              </w:rPr>
            </w:pPr>
            <w:r w:rsidRPr="00532A2B">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3484D"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9DCB"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5D45"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208D1"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115E"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1C03"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8943"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DB7F1" w14:textId="77777777" w:rsidR="007B28AB" w:rsidRPr="00532A2B" w:rsidRDefault="007B28AB" w:rsidP="00E00F7D">
            <w:pPr>
              <w:pStyle w:val="rowtabella0"/>
              <w:jc w:val="center"/>
              <w:rPr>
                <w:color w:val="002060"/>
              </w:rPr>
            </w:pPr>
            <w:r w:rsidRPr="00532A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61E7" w14:textId="77777777" w:rsidR="007B28AB" w:rsidRPr="00532A2B" w:rsidRDefault="007B28AB" w:rsidP="00E00F7D">
            <w:pPr>
              <w:pStyle w:val="rowtabella0"/>
              <w:jc w:val="center"/>
              <w:rPr>
                <w:color w:val="002060"/>
              </w:rPr>
            </w:pPr>
            <w:r w:rsidRPr="00532A2B">
              <w:rPr>
                <w:color w:val="002060"/>
              </w:rPr>
              <w:t>0</w:t>
            </w:r>
          </w:p>
        </w:tc>
      </w:tr>
      <w:tr w:rsidR="007B28AB" w:rsidRPr="00532A2B" w14:paraId="0FF5078D"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013199" w14:textId="77777777" w:rsidR="007B28AB" w:rsidRPr="00532A2B" w:rsidRDefault="007B28AB" w:rsidP="00E00F7D">
            <w:pPr>
              <w:pStyle w:val="rowtabella0"/>
              <w:rPr>
                <w:color w:val="002060"/>
              </w:rPr>
            </w:pPr>
            <w:r w:rsidRPr="00532A2B">
              <w:rPr>
                <w:color w:val="002060"/>
              </w:rPr>
              <w:t xml:space="preserve">A.S.D. </w:t>
            </w:r>
            <w:proofErr w:type="gramStart"/>
            <w:r w:rsidRPr="00532A2B">
              <w:rPr>
                <w:color w:val="002060"/>
              </w:rPr>
              <w:t>CITTA</w:t>
            </w:r>
            <w:proofErr w:type="gramEnd"/>
            <w:r w:rsidRPr="00532A2B">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6AB0"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ACF1"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46C92"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00C4"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5656"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1A40"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F094" w14:textId="77777777" w:rsidR="007B28AB" w:rsidRPr="00532A2B" w:rsidRDefault="007B28AB" w:rsidP="00E00F7D">
            <w:pPr>
              <w:pStyle w:val="rowtabella0"/>
              <w:jc w:val="center"/>
              <w:rPr>
                <w:color w:val="002060"/>
              </w:rPr>
            </w:pPr>
            <w:r w:rsidRPr="00532A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623C0"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4940" w14:textId="77777777" w:rsidR="007B28AB" w:rsidRPr="00532A2B" w:rsidRDefault="007B28AB" w:rsidP="00E00F7D">
            <w:pPr>
              <w:pStyle w:val="rowtabella0"/>
              <w:jc w:val="center"/>
              <w:rPr>
                <w:color w:val="002060"/>
              </w:rPr>
            </w:pPr>
            <w:r w:rsidRPr="00532A2B">
              <w:rPr>
                <w:color w:val="002060"/>
              </w:rPr>
              <w:t>1</w:t>
            </w:r>
          </w:p>
        </w:tc>
      </w:tr>
    </w:tbl>
    <w:p w14:paraId="462F63E5" w14:textId="77777777" w:rsidR="007B28AB" w:rsidRPr="00532A2B" w:rsidRDefault="007B28AB" w:rsidP="007B28AB">
      <w:pPr>
        <w:pStyle w:val="breakline"/>
        <w:rPr>
          <w:rFonts w:eastAsiaTheme="minorEastAsia"/>
          <w:color w:val="002060"/>
        </w:rPr>
      </w:pPr>
    </w:p>
    <w:p w14:paraId="23182076" w14:textId="77777777" w:rsidR="007B28AB" w:rsidRPr="00532A2B" w:rsidRDefault="007B28AB" w:rsidP="007B28AB">
      <w:pPr>
        <w:pStyle w:val="breakline"/>
        <w:rPr>
          <w:color w:val="002060"/>
        </w:rPr>
      </w:pPr>
    </w:p>
    <w:p w14:paraId="6FA2014B" w14:textId="77777777" w:rsidR="007B28AB" w:rsidRPr="00532A2B" w:rsidRDefault="007B28AB" w:rsidP="007B28AB">
      <w:pPr>
        <w:pStyle w:val="sottotitolocampionato10"/>
        <w:rPr>
          <w:color w:val="002060"/>
        </w:rPr>
      </w:pPr>
      <w:r w:rsidRPr="00532A2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2015DFA8"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87D74"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19181"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7A47A"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DD960"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917DC"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5208C"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E7B98"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83CCC"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1625B"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72DD3" w14:textId="77777777" w:rsidR="007B28AB" w:rsidRPr="00532A2B" w:rsidRDefault="007B28AB" w:rsidP="00E00F7D">
            <w:pPr>
              <w:pStyle w:val="headertabella0"/>
              <w:rPr>
                <w:color w:val="002060"/>
              </w:rPr>
            </w:pPr>
            <w:r w:rsidRPr="00532A2B">
              <w:rPr>
                <w:color w:val="002060"/>
              </w:rPr>
              <w:t>PE</w:t>
            </w:r>
          </w:p>
        </w:tc>
      </w:tr>
      <w:tr w:rsidR="007B28AB" w:rsidRPr="00532A2B" w14:paraId="5BB41449"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31E802" w14:textId="77777777" w:rsidR="007B28AB" w:rsidRPr="00532A2B" w:rsidRDefault="007B28AB" w:rsidP="00E00F7D">
            <w:pPr>
              <w:pStyle w:val="rowtabella0"/>
              <w:rPr>
                <w:color w:val="002060"/>
              </w:rPr>
            </w:pPr>
            <w:r w:rsidRPr="00532A2B">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E3C23"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5F964"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204F"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D4C44"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3B72D"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71789" w14:textId="77777777" w:rsidR="007B28AB" w:rsidRPr="00532A2B" w:rsidRDefault="007B28AB" w:rsidP="00E00F7D">
            <w:pPr>
              <w:pStyle w:val="rowtabella0"/>
              <w:jc w:val="center"/>
              <w:rPr>
                <w:color w:val="002060"/>
              </w:rPr>
            </w:pPr>
            <w:r w:rsidRPr="00532A2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A29D"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0B39"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8474C" w14:textId="77777777" w:rsidR="007B28AB" w:rsidRPr="00532A2B" w:rsidRDefault="007B28AB" w:rsidP="00E00F7D">
            <w:pPr>
              <w:pStyle w:val="rowtabella0"/>
              <w:jc w:val="center"/>
              <w:rPr>
                <w:color w:val="002060"/>
              </w:rPr>
            </w:pPr>
            <w:r w:rsidRPr="00532A2B">
              <w:rPr>
                <w:color w:val="002060"/>
              </w:rPr>
              <w:t>0</w:t>
            </w:r>
          </w:p>
        </w:tc>
      </w:tr>
      <w:tr w:rsidR="007B28AB" w:rsidRPr="00532A2B" w14:paraId="5F4F151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B2105" w14:textId="77777777" w:rsidR="007B28AB" w:rsidRPr="00532A2B" w:rsidRDefault="007B28AB" w:rsidP="00E00F7D">
            <w:pPr>
              <w:pStyle w:val="rowtabella0"/>
              <w:rPr>
                <w:color w:val="002060"/>
              </w:rPr>
            </w:pPr>
            <w:r w:rsidRPr="00532A2B">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70E4"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BDE3"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A65E4"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386B1"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2E3E1"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D15B0" w14:textId="77777777" w:rsidR="007B28AB" w:rsidRPr="00532A2B" w:rsidRDefault="007B28AB" w:rsidP="00E00F7D">
            <w:pPr>
              <w:pStyle w:val="rowtabella0"/>
              <w:jc w:val="center"/>
              <w:rPr>
                <w:color w:val="002060"/>
              </w:rPr>
            </w:pPr>
            <w:r w:rsidRPr="00532A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F0CE"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EFF1"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8D9FA" w14:textId="77777777" w:rsidR="007B28AB" w:rsidRPr="00532A2B" w:rsidRDefault="007B28AB" w:rsidP="00E00F7D">
            <w:pPr>
              <w:pStyle w:val="rowtabella0"/>
              <w:jc w:val="center"/>
              <w:rPr>
                <w:color w:val="002060"/>
              </w:rPr>
            </w:pPr>
            <w:r w:rsidRPr="00532A2B">
              <w:rPr>
                <w:color w:val="002060"/>
              </w:rPr>
              <w:t>0</w:t>
            </w:r>
          </w:p>
        </w:tc>
      </w:tr>
      <w:tr w:rsidR="007B28AB" w:rsidRPr="00532A2B" w14:paraId="55FE0F91"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952A5" w14:textId="77777777" w:rsidR="007B28AB" w:rsidRPr="00532A2B" w:rsidRDefault="007B28AB" w:rsidP="00E00F7D">
            <w:pPr>
              <w:pStyle w:val="rowtabella0"/>
              <w:rPr>
                <w:color w:val="002060"/>
              </w:rPr>
            </w:pPr>
            <w:r w:rsidRPr="00532A2B">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479BA"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EC317"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201F"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2C24"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23B0"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0323"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D1448"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DB55"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2929" w14:textId="77777777" w:rsidR="007B28AB" w:rsidRPr="00532A2B" w:rsidRDefault="007B28AB" w:rsidP="00E00F7D">
            <w:pPr>
              <w:pStyle w:val="rowtabella0"/>
              <w:jc w:val="center"/>
              <w:rPr>
                <w:color w:val="002060"/>
              </w:rPr>
            </w:pPr>
            <w:r w:rsidRPr="00532A2B">
              <w:rPr>
                <w:color w:val="002060"/>
              </w:rPr>
              <w:t>0</w:t>
            </w:r>
          </w:p>
        </w:tc>
      </w:tr>
      <w:tr w:rsidR="007B28AB" w:rsidRPr="00532A2B" w14:paraId="5DE10420"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80951" w14:textId="77777777" w:rsidR="007B28AB" w:rsidRPr="00532A2B" w:rsidRDefault="007B28AB" w:rsidP="00E00F7D">
            <w:pPr>
              <w:pStyle w:val="rowtabella0"/>
              <w:rPr>
                <w:color w:val="002060"/>
              </w:rPr>
            </w:pPr>
            <w:r w:rsidRPr="00532A2B">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A2185"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4D4E3"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060C"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BE51"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1FF6"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07D8" w14:textId="77777777" w:rsidR="007B28AB" w:rsidRPr="00532A2B" w:rsidRDefault="007B28AB" w:rsidP="00E00F7D">
            <w:pPr>
              <w:pStyle w:val="rowtabella0"/>
              <w:jc w:val="center"/>
              <w:rPr>
                <w:color w:val="002060"/>
              </w:rPr>
            </w:pPr>
            <w:r w:rsidRPr="00532A2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2BD63"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6996" w14:textId="77777777" w:rsidR="007B28AB" w:rsidRPr="00532A2B" w:rsidRDefault="007B28AB" w:rsidP="00E00F7D">
            <w:pPr>
              <w:pStyle w:val="rowtabella0"/>
              <w:jc w:val="center"/>
              <w:rPr>
                <w:color w:val="002060"/>
              </w:rPr>
            </w:pPr>
            <w:r w:rsidRPr="00532A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8B8A" w14:textId="77777777" w:rsidR="007B28AB" w:rsidRPr="00532A2B" w:rsidRDefault="007B28AB" w:rsidP="00E00F7D">
            <w:pPr>
              <w:pStyle w:val="rowtabella0"/>
              <w:jc w:val="center"/>
              <w:rPr>
                <w:color w:val="002060"/>
              </w:rPr>
            </w:pPr>
            <w:r w:rsidRPr="00532A2B">
              <w:rPr>
                <w:color w:val="002060"/>
              </w:rPr>
              <w:t>0</w:t>
            </w:r>
          </w:p>
        </w:tc>
      </w:tr>
      <w:tr w:rsidR="007B28AB" w:rsidRPr="00532A2B" w14:paraId="00ECCEB1"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68150C" w14:textId="77777777" w:rsidR="007B28AB" w:rsidRPr="00532A2B" w:rsidRDefault="007B28AB" w:rsidP="00E00F7D">
            <w:pPr>
              <w:pStyle w:val="rowtabella0"/>
              <w:rPr>
                <w:color w:val="002060"/>
              </w:rPr>
            </w:pPr>
            <w:r w:rsidRPr="00532A2B">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C2388"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BFEC2"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936F7"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5714"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80B1"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8EBC1" w14:textId="77777777" w:rsidR="007B28AB" w:rsidRPr="00532A2B" w:rsidRDefault="007B28AB" w:rsidP="00E00F7D">
            <w:pPr>
              <w:pStyle w:val="rowtabella0"/>
              <w:jc w:val="center"/>
              <w:rPr>
                <w:color w:val="002060"/>
              </w:rPr>
            </w:pPr>
            <w:r w:rsidRPr="00532A2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922DB" w14:textId="77777777" w:rsidR="007B28AB" w:rsidRPr="00532A2B" w:rsidRDefault="007B28AB" w:rsidP="00E00F7D">
            <w:pPr>
              <w:pStyle w:val="rowtabella0"/>
              <w:jc w:val="center"/>
              <w:rPr>
                <w:color w:val="002060"/>
              </w:rPr>
            </w:pPr>
            <w:r w:rsidRPr="00532A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AF9EF"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1F84" w14:textId="77777777" w:rsidR="007B28AB" w:rsidRPr="00532A2B" w:rsidRDefault="007B28AB" w:rsidP="00E00F7D">
            <w:pPr>
              <w:pStyle w:val="rowtabella0"/>
              <w:jc w:val="center"/>
              <w:rPr>
                <w:color w:val="002060"/>
              </w:rPr>
            </w:pPr>
            <w:r w:rsidRPr="00532A2B">
              <w:rPr>
                <w:color w:val="002060"/>
              </w:rPr>
              <w:t>0</w:t>
            </w:r>
          </w:p>
        </w:tc>
      </w:tr>
      <w:tr w:rsidR="007B28AB" w:rsidRPr="00532A2B" w14:paraId="4104125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21792" w14:textId="77777777" w:rsidR="007B28AB" w:rsidRPr="00532A2B" w:rsidRDefault="007B28AB" w:rsidP="00E00F7D">
            <w:pPr>
              <w:pStyle w:val="rowtabella0"/>
              <w:rPr>
                <w:color w:val="002060"/>
              </w:rPr>
            </w:pPr>
            <w:r w:rsidRPr="00532A2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0985"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CEB40"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D3BA"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3DB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889B2"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74104"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F7A5" w14:textId="77777777" w:rsidR="007B28AB" w:rsidRPr="00532A2B" w:rsidRDefault="007B28AB" w:rsidP="00E00F7D">
            <w:pPr>
              <w:pStyle w:val="rowtabella0"/>
              <w:jc w:val="center"/>
              <w:rPr>
                <w:color w:val="002060"/>
              </w:rPr>
            </w:pPr>
            <w:r w:rsidRPr="00532A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A2977"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5A0BC" w14:textId="77777777" w:rsidR="007B28AB" w:rsidRPr="00532A2B" w:rsidRDefault="007B28AB" w:rsidP="00E00F7D">
            <w:pPr>
              <w:pStyle w:val="rowtabella0"/>
              <w:jc w:val="center"/>
              <w:rPr>
                <w:color w:val="002060"/>
              </w:rPr>
            </w:pPr>
            <w:r w:rsidRPr="00532A2B">
              <w:rPr>
                <w:color w:val="002060"/>
              </w:rPr>
              <w:t>0</w:t>
            </w:r>
          </w:p>
        </w:tc>
      </w:tr>
      <w:tr w:rsidR="007B28AB" w:rsidRPr="00532A2B" w14:paraId="0A532480"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10087" w14:textId="77777777" w:rsidR="007B28AB" w:rsidRPr="00532A2B" w:rsidRDefault="007B28AB" w:rsidP="00E00F7D">
            <w:pPr>
              <w:pStyle w:val="breakline"/>
              <w:rPr>
                <w:rFonts w:ascii="Arial" w:eastAsiaTheme="minorEastAsia" w:hAnsi="Arial" w:cs="Arial"/>
                <w:color w:val="002060"/>
              </w:rPr>
            </w:pPr>
            <w:r w:rsidRPr="00532A2B">
              <w:rPr>
                <w:rFonts w:ascii="Arial" w:hAnsi="Arial" w:cs="Arial"/>
                <w:color w:val="002060"/>
              </w:rPr>
              <w:t>A.S.D. REAL FABRIANO – seconda squadra Under 21 –</w:t>
            </w:r>
          </w:p>
          <w:p w14:paraId="5CBE2238" w14:textId="77777777" w:rsidR="007B28AB" w:rsidRPr="00532A2B" w:rsidRDefault="007B28AB" w:rsidP="00E00F7D">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9CC2"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16CDC"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F81B"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08E3"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C794"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24DCF"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DE41"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5E92"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EE3BA" w14:textId="77777777" w:rsidR="007B28AB" w:rsidRPr="00532A2B" w:rsidRDefault="007B28AB" w:rsidP="00E00F7D">
            <w:pPr>
              <w:pStyle w:val="rowtabella0"/>
              <w:jc w:val="center"/>
              <w:rPr>
                <w:color w:val="002060"/>
              </w:rPr>
            </w:pPr>
            <w:r w:rsidRPr="00532A2B">
              <w:rPr>
                <w:color w:val="002060"/>
              </w:rPr>
              <w:t>0</w:t>
            </w:r>
          </w:p>
        </w:tc>
      </w:tr>
      <w:tr w:rsidR="007B28AB" w:rsidRPr="00532A2B" w14:paraId="3B59125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BF261" w14:textId="77777777" w:rsidR="007B28AB" w:rsidRPr="00532A2B" w:rsidRDefault="007B28AB" w:rsidP="00E00F7D">
            <w:pPr>
              <w:pStyle w:val="rowtabella0"/>
              <w:rPr>
                <w:color w:val="002060"/>
              </w:rPr>
            </w:pPr>
            <w:r w:rsidRPr="00532A2B">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4FB4"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6569"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4FC1"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541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1B9F2"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73D40"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8CE8" w14:textId="77777777" w:rsidR="007B28AB" w:rsidRPr="00532A2B" w:rsidRDefault="007B28AB" w:rsidP="00E00F7D">
            <w:pPr>
              <w:pStyle w:val="rowtabella0"/>
              <w:jc w:val="center"/>
              <w:rPr>
                <w:color w:val="002060"/>
              </w:rPr>
            </w:pPr>
            <w:r w:rsidRPr="00532A2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4CCA"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B72C" w14:textId="77777777" w:rsidR="007B28AB" w:rsidRPr="00532A2B" w:rsidRDefault="007B28AB" w:rsidP="00E00F7D">
            <w:pPr>
              <w:pStyle w:val="rowtabella0"/>
              <w:jc w:val="center"/>
              <w:rPr>
                <w:color w:val="002060"/>
              </w:rPr>
            </w:pPr>
            <w:r w:rsidRPr="00532A2B">
              <w:rPr>
                <w:color w:val="002060"/>
              </w:rPr>
              <w:t>0</w:t>
            </w:r>
          </w:p>
        </w:tc>
      </w:tr>
      <w:tr w:rsidR="007B28AB" w:rsidRPr="00532A2B" w14:paraId="6B11271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224B88" w14:textId="77777777" w:rsidR="007B28AB" w:rsidRPr="00532A2B" w:rsidRDefault="007B28AB" w:rsidP="00E00F7D">
            <w:pPr>
              <w:pStyle w:val="rowtabella0"/>
              <w:rPr>
                <w:color w:val="002060"/>
              </w:rPr>
            </w:pPr>
            <w:r w:rsidRPr="00532A2B">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880C4"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A950"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07D4"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187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8BD3D"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9A7C"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7246"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9822"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2CBD" w14:textId="77777777" w:rsidR="007B28AB" w:rsidRPr="00532A2B" w:rsidRDefault="007B28AB" w:rsidP="00E00F7D">
            <w:pPr>
              <w:pStyle w:val="rowtabella0"/>
              <w:jc w:val="center"/>
              <w:rPr>
                <w:color w:val="002060"/>
              </w:rPr>
            </w:pPr>
            <w:r w:rsidRPr="00532A2B">
              <w:rPr>
                <w:color w:val="002060"/>
              </w:rPr>
              <w:t>0</w:t>
            </w:r>
          </w:p>
        </w:tc>
      </w:tr>
      <w:tr w:rsidR="007B28AB" w:rsidRPr="00532A2B" w14:paraId="40D08E3A"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4EAA2" w14:textId="77777777" w:rsidR="007B28AB" w:rsidRPr="00532A2B" w:rsidRDefault="007B28AB" w:rsidP="00E00F7D">
            <w:pPr>
              <w:pStyle w:val="rowtabella0"/>
              <w:rPr>
                <w:color w:val="002060"/>
              </w:rPr>
            </w:pPr>
            <w:r w:rsidRPr="00532A2B">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FD87"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F21D"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84D14"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CC8F"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710E"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D72A"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D3F21" w14:textId="77777777" w:rsidR="007B28AB" w:rsidRPr="00532A2B" w:rsidRDefault="007B28AB" w:rsidP="00E00F7D">
            <w:pPr>
              <w:pStyle w:val="rowtabella0"/>
              <w:jc w:val="center"/>
              <w:rPr>
                <w:color w:val="002060"/>
              </w:rPr>
            </w:pPr>
            <w:r w:rsidRPr="00532A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B804B" w14:textId="77777777" w:rsidR="007B28AB" w:rsidRPr="00532A2B" w:rsidRDefault="007B28AB" w:rsidP="00E00F7D">
            <w:pPr>
              <w:pStyle w:val="rowtabella0"/>
              <w:jc w:val="center"/>
              <w:rPr>
                <w:color w:val="002060"/>
              </w:rPr>
            </w:pPr>
            <w:r w:rsidRPr="00532A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BD01" w14:textId="77777777" w:rsidR="007B28AB" w:rsidRPr="00532A2B" w:rsidRDefault="007B28AB" w:rsidP="00E00F7D">
            <w:pPr>
              <w:pStyle w:val="rowtabella0"/>
              <w:jc w:val="center"/>
              <w:rPr>
                <w:color w:val="002060"/>
              </w:rPr>
            </w:pPr>
            <w:r w:rsidRPr="00532A2B">
              <w:rPr>
                <w:color w:val="002060"/>
              </w:rPr>
              <w:t>0</w:t>
            </w:r>
          </w:p>
        </w:tc>
      </w:tr>
      <w:tr w:rsidR="007B28AB" w:rsidRPr="00532A2B" w14:paraId="7DB51A7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ED301F" w14:textId="77777777" w:rsidR="007B28AB" w:rsidRPr="00532A2B" w:rsidRDefault="007B28AB" w:rsidP="00E00F7D">
            <w:pPr>
              <w:pStyle w:val="rowtabella0"/>
              <w:rPr>
                <w:color w:val="002060"/>
              </w:rPr>
            </w:pPr>
            <w:r w:rsidRPr="00532A2B">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E20F"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609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8150"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B3D5"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396B8"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9EE5A" w14:textId="77777777" w:rsidR="007B28AB" w:rsidRPr="00532A2B" w:rsidRDefault="007B28AB" w:rsidP="00E00F7D">
            <w:pPr>
              <w:pStyle w:val="rowtabella0"/>
              <w:jc w:val="center"/>
              <w:rPr>
                <w:color w:val="002060"/>
              </w:rPr>
            </w:pPr>
            <w:r w:rsidRPr="00532A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9F54C" w14:textId="77777777" w:rsidR="007B28AB" w:rsidRPr="00532A2B" w:rsidRDefault="007B28AB" w:rsidP="00E00F7D">
            <w:pPr>
              <w:pStyle w:val="rowtabella0"/>
              <w:jc w:val="center"/>
              <w:rPr>
                <w:color w:val="002060"/>
              </w:rPr>
            </w:pPr>
            <w:r w:rsidRPr="00532A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2F2B"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2DD5" w14:textId="77777777" w:rsidR="007B28AB" w:rsidRPr="00532A2B" w:rsidRDefault="007B28AB" w:rsidP="00E00F7D">
            <w:pPr>
              <w:pStyle w:val="rowtabella0"/>
              <w:jc w:val="center"/>
              <w:rPr>
                <w:color w:val="002060"/>
              </w:rPr>
            </w:pPr>
            <w:r w:rsidRPr="00532A2B">
              <w:rPr>
                <w:color w:val="002060"/>
              </w:rPr>
              <w:t>0</w:t>
            </w:r>
          </w:p>
        </w:tc>
      </w:tr>
      <w:tr w:rsidR="007B28AB" w:rsidRPr="00532A2B" w14:paraId="67F2E178"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5627C" w14:textId="77777777" w:rsidR="007B28AB" w:rsidRPr="00532A2B" w:rsidRDefault="007B28AB" w:rsidP="00E00F7D">
            <w:pPr>
              <w:pStyle w:val="rowtabella0"/>
              <w:rPr>
                <w:color w:val="002060"/>
              </w:rPr>
            </w:pPr>
            <w:r w:rsidRPr="00532A2B">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FF04F"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E88F"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071F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0FD86"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F3FD"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29D7" w14:textId="77777777" w:rsidR="007B28AB" w:rsidRPr="00532A2B" w:rsidRDefault="007B28AB" w:rsidP="00E00F7D">
            <w:pPr>
              <w:pStyle w:val="rowtabella0"/>
              <w:jc w:val="center"/>
              <w:rPr>
                <w:color w:val="002060"/>
              </w:rPr>
            </w:pPr>
            <w:r w:rsidRPr="00532A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23C0" w14:textId="77777777" w:rsidR="007B28AB" w:rsidRPr="00532A2B" w:rsidRDefault="007B28AB" w:rsidP="00E00F7D">
            <w:pPr>
              <w:pStyle w:val="rowtabella0"/>
              <w:jc w:val="center"/>
              <w:rPr>
                <w:color w:val="002060"/>
              </w:rPr>
            </w:pPr>
            <w:r w:rsidRPr="00532A2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6654"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7555F" w14:textId="77777777" w:rsidR="007B28AB" w:rsidRPr="00532A2B" w:rsidRDefault="007B28AB" w:rsidP="00E00F7D">
            <w:pPr>
              <w:pStyle w:val="rowtabella0"/>
              <w:jc w:val="center"/>
              <w:rPr>
                <w:color w:val="002060"/>
              </w:rPr>
            </w:pPr>
            <w:r w:rsidRPr="00532A2B">
              <w:rPr>
                <w:color w:val="002060"/>
              </w:rPr>
              <w:t>0</w:t>
            </w:r>
          </w:p>
        </w:tc>
      </w:tr>
    </w:tbl>
    <w:p w14:paraId="6BC0AF21" w14:textId="77777777" w:rsidR="007B28AB" w:rsidRPr="00532A2B" w:rsidRDefault="007B28AB" w:rsidP="007B28AB">
      <w:pPr>
        <w:pStyle w:val="breakline"/>
        <w:rPr>
          <w:rFonts w:eastAsiaTheme="minorEastAsia"/>
          <w:color w:val="002060"/>
        </w:rPr>
      </w:pPr>
    </w:p>
    <w:p w14:paraId="5A0B6C77" w14:textId="77777777" w:rsidR="007B28AB" w:rsidRPr="00532A2B" w:rsidRDefault="007B28AB" w:rsidP="007B28AB">
      <w:pPr>
        <w:pStyle w:val="breakline"/>
        <w:rPr>
          <w:color w:val="002060"/>
        </w:rPr>
      </w:pPr>
    </w:p>
    <w:p w14:paraId="034CE53B" w14:textId="77777777" w:rsidR="007B28AB" w:rsidRPr="00532A2B" w:rsidRDefault="007B28AB" w:rsidP="007B28AB">
      <w:pPr>
        <w:pStyle w:val="sottotitolocampionato10"/>
        <w:rPr>
          <w:color w:val="002060"/>
        </w:rPr>
      </w:pPr>
      <w:r w:rsidRPr="00532A2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7804FEE0"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2AD4D"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F2489"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98A24"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54FE8"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76666"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03F34"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59A4F"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DC289"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CC295"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1AC8A" w14:textId="77777777" w:rsidR="007B28AB" w:rsidRPr="00532A2B" w:rsidRDefault="007B28AB" w:rsidP="00E00F7D">
            <w:pPr>
              <w:pStyle w:val="headertabella0"/>
              <w:rPr>
                <w:color w:val="002060"/>
              </w:rPr>
            </w:pPr>
            <w:r w:rsidRPr="00532A2B">
              <w:rPr>
                <w:color w:val="002060"/>
              </w:rPr>
              <w:t>PE</w:t>
            </w:r>
          </w:p>
        </w:tc>
      </w:tr>
      <w:tr w:rsidR="007B28AB" w:rsidRPr="00532A2B" w14:paraId="159F1663"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B2C1EC" w14:textId="77777777" w:rsidR="007B28AB" w:rsidRPr="00532A2B" w:rsidRDefault="007B28AB" w:rsidP="00E00F7D">
            <w:pPr>
              <w:pStyle w:val="rowtabella0"/>
              <w:rPr>
                <w:color w:val="002060"/>
                <w:lang w:val="es-ES"/>
              </w:rPr>
            </w:pPr>
            <w:r w:rsidRPr="00532A2B">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65FF6" w14:textId="77777777" w:rsidR="007B28AB" w:rsidRPr="00532A2B" w:rsidRDefault="007B28AB" w:rsidP="00E00F7D">
            <w:pPr>
              <w:pStyle w:val="rowtabella0"/>
              <w:jc w:val="center"/>
              <w:rPr>
                <w:color w:val="002060"/>
              </w:rPr>
            </w:pPr>
            <w:r w:rsidRPr="00532A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C497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3A8C"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EC32F"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2B00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C63E"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14FB"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1E6EE"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51B24" w14:textId="77777777" w:rsidR="007B28AB" w:rsidRPr="00532A2B" w:rsidRDefault="007B28AB" w:rsidP="00E00F7D">
            <w:pPr>
              <w:pStyle w:val="rowtabella0"/>
              <w:jc w:val="center"/>
              <w:rPr>
                <w:color w:val="002060"/>
              </w:rPr>
            </w:pPr>
            <w:r w:rsidRPr="00532A2B">
              <w:rPr>
                <w:color w:val="002060"/>
              </w:rPr>
              <w:t>0</w:t>
            </w:r>
          </w:p>
        </w:tc>
      </w:tr>
      <w:tr w:rsidR="007B28AB" w:rsidRPr="00532A2B" w14:paraId="008168F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2A936F" w14:textId="77777777" w:rsidR="007B28AB" w:rsidRPr="00532A2B" w:rsidRDefault="007B28AB" w:rsidP="00E00F7D">
            <w:pPr>
              <w:pStyle w:val="rowtabella0"/>
              <w:rPr>
                <w:color w:val="002060"/>
              </w:rPr>
            </w:pPr>
            <w:r w:rsidRPr="00532A2B">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B707"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88019"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493F"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F3FE"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25B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60ADD"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BA643"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63A6B"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1228" w14:textId="77777777" w:rsidR="007B28AB" w:rsidRPr="00532A2B" w:rsidRDefault="007B28AB" w:rsidP="00E00F7D">
            <w:pPr>
              <w:pStyle w:val="rowtabella0"/>
              <w:jc w:val="center"/>
              <w:rPr>
                <w:color w:val="002060"/>
              </w:rPr>
            </w:pPr>
            <w:r w:rsidRPr="00532A2B">
              <w:rPr>
                <w:color w:val="002060"/>
              </w:rPr>
              <w:t>0</w:t>
            </w:r>
          </w:p>
        </w:tc>
      </w:tr>
      <w:tr w:rsidR="007B28AB" w:rsidRPr="00532A2B" w14:paraId="06188EDF"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49CCD" w14:textId="77777777" w:rsidR="007B28AB" w:rsidRPr="00532A2B" w:rsidRDefault="007B28AB" w:rsidP="00E00F7D">
            <w:pPr>
              <w:pStyle w:val="rowtabella0"/>
              <w:rPr>
                <w:color w:val="002060"/>
              </w:rPr>
            </w:pPr>
            <w:r w:rsidRPr="00532A2B">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052D7"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FCEA"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16BAF"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E7C5"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4708A"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67A1"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4AF4" w14:textId="77777777" w:rsidR="007B28AB" w:rsidRPr="00532A2B" w:rsidRDefault="007B28AB" w:rsidP="00E00F7D">
            <w:pPr>
              <w:pStyle w:val="rowtabella0"/>
              <w:jc w:val="center"/>
              <w:rPr>
                <w:color w:val="002060"/>
              </w:rPr>
            </w:pPr>
            <w:r w:rsidRPr="00532A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A46B6"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8651" w14:textId="77777777" w:rsidR="007B28AB" w:rsidRPr="00532A2B" w:rsidRDefault="007B28AB" w:rsidP="00E00F7D">
            <w:pPr>
              <w:pStyle w:val="rowtabella0"/>
              <w:jc w:val="center"/>
              <w:rPr>
                <w:color w:val="002060"/>
              </w:rPr>
            </w:pPr>
            <w:r w:rsidRPr="00532A2B">
              <w:rPr>
                <w:color w:val="002060"/>
              </w:rPr>
              <w:t>0</w:t>
            </w:r>
          </w:p>
        </w:tc>
      </w:tr>
      <w:tr w:rsidR="007B28AB" w:rsidRPr="00532A2B" w14:paraId="0D09088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DB263" w14:textId="77777777" w:rsidR="007B28AB" w:rsidRPr="00532A2B" w:rsidRDefault="007B28AB" w:rsidP="00E00F7D">
            <w:pPr>
              <w:pStyle w:val="rowtabella0"/>
              <w:rPr>
                <w:color w:val="002060"/>
              </w:rPr>
            </w:pPr>
            <w:r w:rsidRPr="00532A2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74B4"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F73B"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7641C"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3932"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27C1"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CE2DD"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2AA0"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81D02"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AA3F" w14:textId="77777777" w:rsidR="007B28AB" w:rsidRPr="00532A2B" w:rsidRDefault="007B28AB" w:rsidP="00E00F7D">
            <w:pPr>
              <w:pStyle w:val="rowtabella0"/>
              <w:jc w:val="center"/>
              <w:rPr>
                <w:color w:val="002060"/>
              </w:rPr>
            </w:pPr>
            <w:r w:rsidRPr="00532A2B">
              <w:rPr>
                <w:color w:val="002060"/>
              </w:rPr>
              <w:t>0</w:t>
            </w:r>
          </w:p>
        </w:tc>
      </w:tr>
      <w:tr w:rsidR="007B28AB" w:rsidRPr="00532A2B" w14:paraId="1012785C"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9147C" w14:textId="77777777" w:rsidR="007B28AB" w:rsidRPr="00532A2B" w:rsidRDefault="007B28AB" w:rsidP="00E00F7D">
            <w:pPr>
              <w:pStyle w:val="rowtabella0"/>
              <w:rPr>
                <w:color w:val="002060"/>
              </w:rPr>
            </w:pPr>
            <w:r w:rsidRPr="00532A2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B309"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3FE1"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6BE2"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2B271"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45DC3"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CAF8"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70B9"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40F3"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578A7" w14:textId="77777777" w:rsidR="007B28AB" w:rsidRPr="00532A2B" w:rsidRDefault="007B28AB" w:rsidP="00E00F7D">
            <w:pPr>
              <w:pStyle w:val="rowtabella0"/>
              <w:jc w:val="center"/>
              <w:rPr>
                <w:color w:val="002060"/>
              </w:rPr>
            </w:pPr>
            <w:r w:rsidRPr="00532A2B">
              <w:rPr>
                <w:color w:val="002060"/>
              </w:rPr>
              <w:t>0</w:t>
            </w:r>
          </w:p>
        </w:tc>
      </w:tr>
      <w:tr w:rsidR="007B28AB" w:rsidRPr="00532A2B" w14:paraId="6499B1DC"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02529" w14:textId="77777777" w:rsidR="007B28AB" w:rsidRPr="00532A2B" w:rsidRDefault="007B28AB" w:rsidP="00E00F7D">
            <w:pPr>
              <w:pStyle w:val="rowtabella0"/>
              <w:rPr>
                <w:color w:val="002060"/>
              </w:rPr>
            </w:pPr>
            <w:r w:rsidRPr="00532A2B">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E512A"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85BB"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5018"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4779F"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DCC80"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3E1D" w14:textId="77777777" w:rsidR="007B28AB" w:rsidRPr="00532A2B" w:rsidRDefault="007B28AB" w:rsidP="00E00F7D">
            <w:pPr>
              <w:pStyle w:val="rowtabella0"/>
              <w:jc w:val="center"/>
              <w:rPr>
                <w:color w:val="002060"/>
              </w:rPr>
            </w:pPr>
            <w:r w:rsidRPr="00532A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C2DE" w14:textId="77777777" w:rsidR="007B28AB" w:rsidRPr="00532A2B" w:rsidRDefault="007B28AB" w:rsidP="00E00F7D">
            <w:pPr>
              <w:pStyle w:val="rowtabella0"/>
              <w:jc w:val="center"/>
              <w:rPr>
                <w:color w:val="002060"/>
              </w:rPr>
            </w:pPr>
            <w:r w:rsidRPr="00532A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7A71"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018F1" w14:textId="77777777" w:rsidR="007B28AB" w:rsidRPr="00532A2B" w:rsidRDefault="007B28AB" w:rsidP="00E00F7D">
            <w:pPr>
              <w:pStyle w:val="rowtabella0"/>
              <w:jc w:val="center"/>
              <w:rPr>
                <w:color w:val="002060"/>
              </w:rPr>
            </w:pPr>
            <w:r w:rsidRPr="00532A2B">
              <w:rPr>
                <w:color w:val="002060"/>
              </w:rPr>
              <w:t>0</w:t>
            </w:r>
          </w:p>
        </w:tc>
      </w:tr>
      <w:tr w:rsidR="007B28AB" w:rsidRPr="00532A2B" w14:paraId="023D8CD2"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93CBB" w14:textId="77777777" w:rsidR="007B28AB" w:rsidRPr="00532A2B" w:rsidRDefault="007B28AB" w:rsidP="00E00F7D">
            <w:pPr>
              <w:pStyle w:val="rowtabella0"/>
              <w:rPr>
                <w:color w:val="002060"/>
              </w:rPr>
            </w:pPr>
            <w:r w:rsidRPr="00532A2B">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BCC8"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1F66"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3E41"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384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FCE98"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45AD"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F015A"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84C7"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9B124" w14:textId="77777777" w:rsidR="007B28AB" w:rsidRPr="00532A2B" w:rsidRDefault="007B28AB" w:rsidP="00E00F7D">
            <w:pPr>
              <w:pStyle w:val="rowtabella0"/>
              <w:jc w:val="center"/>
              <w:rPr>
                <w:color w:val="002060"/>
              </w:rPr>
            </w:pPr>
            <w:r w:rsidRPr="00532A2B">
              <w:rPr>
                <w:color w:val="002060"/>
              </w:rPr>
              <w:t>0</w:t>
            </w:r>
          </w:p>
        </w:tc>
      </w:tr>
      <w:tr w:rsidR="007B28AB" w:rsidRPr="00532A2B" w14:paraId="7E5DB18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0067F" w14:textId="77777777" w:rsidR="007B28AB" w:rsidRPr="00532A2B" w:rsidRDefault="007B28AB" w:rsidP="00E00F7D">
            <w:pPr>
              <w:pStyle w:val="rowtabella0"/>
              <w:rPr>
                <w:color w:val="002060"/>
              </w:rPr>
            </w:pPr>
            <w:r w:rsidRPr="00532A2B">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5DE14"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68A0"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A748"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D3107"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920B"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61D2"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6AD79"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E248"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D081" w14:textId="77777777" w:rsidR="007B28AB" w:rsidRPr="00532A2B" w:rsidRDefault="007B28AB" w:rsidP="00E00F7D">
            <w:pPr>
              <w:pStyle w:val="rowtabella0"/>
              <w:jc w:val="center"/>
              <w:rPr>
                <w:color w:val="002060"/>
              </w:rPr>
            </w:pPr>
            <w:r w:rsidRPr="00532A2B">
              <w:rPr>
                <w:color w:val="002060"/>
              </w:rPr>
              <w:t>0</w:t>
            </w:r>
          </w:p>
        </w:tc>
      </w:tr>
      <w:tr w:rsidR="007B28AB" w:rsidRPr="00532A2B" w14:paraId="352C1647"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FE7D2" w14:textId="77777777" w:rsidR="007B28AB" w:rsidRPr="00532A2B" w:rsidRDefault="007B28AB" w:rsidP="00E00F7D">
            <w:pPr>
              <w:pStyle w:val="rowtabella0"/>
              <w:rPr>
                <w:color w:val="002060"/>
              </w:rPr>
            </w:pPr>
            <w:r w:rsidRPr="00532A2B">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D5F98"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9313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30E5C"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ABC6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CB95"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D8E3"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D5A6E"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2D8E5"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7A61B" w14:textId="77777777" w:rsidR="007B28AB" w:rsidRPr="00532A2B" w:rsidRDefault="007B28AB" w:rsidP="00E00F7D">
            <w:pPr>
              <w:pStyle w:val="rowtabella0"/>
              <w:jc w:val="center"/>
              <w:rPr>
                <w:color w:val="002060"/>
              </w:rPr>
            </w:pPr>
            <w:r w:rsidRPr="00532A2B">
              <w:rPr>
                <w:color w:val="002060"/>
              </w:rPr>
              <w:t>0</w:t>
            </w:r>
          </w:p>
        </w:tc>
      </w:tr>
      <w:tr w:rsidR="007B28AB" w:rsidRPr="00532A2B" w14:paraId="2947EDFA"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5F6BAB" w14:textId="77777777" w:rsidR="007B28AB" w:rsidRPr="00532A2B" w:rsidRDefault="007B28AB" w:rsidP="00E00F7D">
            <w:pPr>
              <w:pStyle w:val="rowtabella0"/>
              <w:rPr>
                <w:color w:val="002060"/>
              </w:rPr>
            </w:pPr>
            <w:r w:rsidRPr="00532A2B">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28312"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1E6F"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5A73"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A440"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071C"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0B189"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7B20E" w14:textId="77777777" w:rsidR="007B28AB" w:rsidRPr="00532A2B" w:rsidRDefault="007B28AB" w:rsidP="00E00F7D">
            <w:pPr>
              <w:pStyle w:val="rowtabella0"/>
              <w:jc w:val="center"/>
              <w:rPr>
                <w:color w:val="002060"/>
              </w:rPr>
            </w:pPr>
            <w:r w:rsidRPr="00532A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A265"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D855" w14:textId="77777777" w:rsidR="007B28AB" w:rsidRPr="00532A2B" w:rsidRDefault="007B28AB" w:rsidP="00E00F7D">
            <w:pPr>
              <w:pStyle w:val="rowtabella0"/>
              <w:jc w:val="center"/>
              <w:rPr>
                <w:color w:val="002060"/>
              </w:rPr>
            </w:pPr>
            <w:r w:rsidRPr="00532A2B">
              <w:rPr>
                <w:color w:val="002060"/>
              </w:rPr>
              <w:t>0</w:t>
            </w:r>
          </w:p>
        </w:tc>
      </w:tr>
      <w:tr w:rsidR="007B28AB" w:rsidRPr="00532A2B" w14:paraId="1D340EF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15308" w14:textId="77777777" w:rsidR="007B28AB" w:rsidRPr="00532A2B" w:rsidRDefault="007B28AB" w:rsidP="00E00F7D">
            <w:pPr>
              <w:pStyle w:val="breakline"/>
              <w:rPr>
                <w:rFonts w:ascii="Arial" w:hAnsi="Arial" w:cs="Arial"/>
                <w:color w:val="002060"/>
              </w:rPr>
            </w:pPr>
            <w:r w:rsidRPr="00532A2B">
              <w:rPr>
                <w:rFonts w:ascii="Arial" w:hAnsi="Arial" w:cs="Arial"/>
                <w:color w:val="002060"/>
              </w:rPr>
              <w:t>A.S.D. MONTELUPONE CALCIO A 5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311F"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85C97"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B6AA"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07F3C"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F4CA"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DAFA"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16A61" w14:textId="77777777" w:rsidR="007B28AB" w:rsidRPr="00532A2B" w:rsidRDefault="007B28AB" w:rsidP="00E00F7D">
            <w:pPr>
              <w:pStyle w:val="rowtabella0"/>
              <w:jc w:val="center"/>
              <w:rPr>
                <w:color w:val="002060"/>
              </w:rPr>
            </w:pPr>
            <w:r w:rsidRPr="00532A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08F9"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E425" w14:textId="77777777" w:rsidR="007B28AB" w:rsidRPr="00532A2B" w:rsidRDefault="007B28AB" w:rsidP="00E00F7D">
            <w:pPr>
              <w:pStyle w:val="rowtabella0"/>
              <w:jc w:val="center"/>
              <w:rPr>
                <w:color w:val="002060"/>
              </w:rPr>
            </w:pPr>
            <w:r w:rsidRPr="00532A2B">
              <w:rPr>
                <w:color w:val="002060"/>
              </w:rPr>
              <w:t>0</w:t>
            </w:r>
          </w:p>
        </w:tc>
      </w:tr>
      <w:tr w:rsidR="007B28AB" w:rsidRPr="00532A2B" w14:paraId="670D8AB3"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2E39E5" w14:textId="77777777" w:rsidR="007B28AB" w:rsidRPr="00532A2B" w:rsidRDefault="007B28AB" w:rsidP="00E00F7D">
            <w:pPr>
              <w:pStyle w:val="rowtabella0"/>
              <w:rPr>
                <w:color w:val="002060"/>
              </w:rPr>
            </w:pPr>
            <w:r w:rsidRPr="00532A2B">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FFA2F"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D9773"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B6F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3286"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0901"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D72C2"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5F02" w14:textId="77777777" w:rsidR="007B28AB" w:rsidRPr="00532A2B" w:rsidRDefault="007B28AB" w:rsidP="00E00F7D">
            <w:pPr>
              <w:pStyle w:val="rowtabella0"/>
              <w:jc w:val="center"/>
              <w:rPr>
                <w:color w:val="002060"/>
              </w:rPr>
            </w:pPr>
            <w:r w:rsidRPr="00532A2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1A419" w14:textId="77777777" w:rsidR="007B28AB" w:rsidRPr="00532A2B" w:rsidRDefault="007B28AB" w:rsidP="00E00F7D">
            <w:pPr>
              <w:pStyle w:val="rowtabella0"/>
              <w:jc w:val="center"/>
              <w:rPr>
                <w:color w:val="002060"/>
              </w:rPr>
            </w:pPr>
            <w:r w:rsidRPr="00532A2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1ACA" w14:textId="77777777" w:rsidR="007B28AB" w:rsidRPr="00532A2B" w:rsidRDefault="007B28AB" w:rsidP="00E00F7D">
            <w:pPr>
              <w:pStyle w:val="rowtabella0"/>
              <w:jc w:val="center"/>
              <w:rPr>
                <w:color w:val="002060"/>
              </w:rPr>
            </w:pPr>
            <w:r w:rsidRPr="00532A2B">
              <w:rPr>
                <w:color w:val="002060"/>
              </w:rPr>
              <w:t>0</w:t>
            </w:r>
          </w:p>
        </w:tc>
      </w:tr>
    </w:tbl>
    <w:p w14:paraId="0D8EF4A2" w14:textId="77777777" w:rsidR="007B28AB" w:rsidRPr="00532A2B" w:rsidRDefault="007B28AB" w:rsidP="007B28AB">
      <w:pPr>
        <w:pStyle w:val="breakline"/>
        <w:rPr>
          <w:rFonts w:eastAsiaTheme="minorEastAsia"/>
          <w:color w:val="002060"/>
        </w:rPr>
      </w:pPr>
    </w:p>
    <w:p w14:paraId="404BAB24" w14:textId="77777777" w:rsidR="007B28AB" w:rsidRPr="00532A2B" w:rsidRDefault="007B28AB" w:rsidP="007B28AB">
      <w:pPr>
        <w:pStyle w:val="breakline"/>
        <w:rPr>
          <w:color w:val="002060"/>
        </w:rPr>
      </w:pPr>
    </w:p>
    <w:p w14:paraId="31F15813" w14:textId="77777777" w:rsidR="007B28AB" w:rsidRPr="00532A2B" w:rsidRDefault="007B28AB" w:rsidP="007B28AB">
      <w:pPr>
        <w:pStyle w:val="sottotitolocampionato10"/>
        <w:rPr>
          <w:color w:val="002060"/>
        </w:rPr>
      </w:pPr>
      <w:r w:rsidRPr="00532A2B">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2F5AE092"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C9C22"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E85EA"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43960"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9E9C6"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A18DC"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89826"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1B6AF"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A18FD"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D6B57"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BC2BF" w14:textId="77777777" w:rsidR="007B28AB" w:rsidRPr="00532A2B" w:rsidRDefault="007B28AB" w:rsidP="00E00F7D">
            <w:pPr>
              <w:pStyle w:val="headertabella0"/>
              <w:rPr>
                <w:color w:val="002060"/>
              </w:rPr>
            </w:pPr>
            <w:r w:rsidRPr="00532A2B">
              <w:rPr>
                <w:color w:val="002060"/>
              </w:rPr>
              <w:t>PE</w:t>
            </w:r>
          </w:p>
        </w:tc>
      </w:tr>
      <w:tr w:rsidR="007B28AB" w:rsidRPr="00532A2B" w14:paraId="5EB2285D"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6609F2" w14:textId="77777777" w:rsidR="007B28AB" w:rsidRPr="00532A2B" w:rsidRDefault="007B28AB" w:rsidP="00E00F7D">
            <w:pPr>
              <w:pStyle w:val="rowtabella0"/>
              <w:rPr>
                <w:color w:val="002060"/>
              </w:rPr>
            </w:pPr>
            <w:r w:rsidRPr="00532A2B">
              <w:rPr>
                <w:color w:val="002060"/>
              </w:rPr>
              <w:t xml:space="preserve">A.S.D. </w:t>
            </w:r>
            <w:proofErr w:type="gramStart"/>
            <w:r w:rsidRPr="00532A2B">
              <w:rPr>
                <w:color w:val="002060"/>
              </w:rPr>
              <w:t>CITTA</w:t>
            </w:r>
            <w:proofErr w:type="gramEnd"/>
            <w:r w:rsidRPr="00532A2B">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58A4"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493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BC2B"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B176"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ECEAB"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B1E96" w14:textId="77777777" w:rsidR="007B28AB" w:rsidRPr="00532A2B" w:rsidRDefault="007B28AB" w:rsidP="00E00F7D">
            <w:pPr>
              <w:pStyle w:val="rowtabella0"/>
              <w:jc w:val="center"/>
              <w:rPr>
                <w:color w:val="002060"/>
              </w:rPr>
            </w:pPr>
            <w:r w:rsidRPr="00532A2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1744"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5D14"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85C9" w14:textId="77777777" w:rsidR="007B28AB" w:rsidRPr="00532A2B" w:rsidRDefault="007B28AB" w:rsidP="00E00F7D">
            <w:pPr>
              <w:pStyle w:val="rowtabella0"/>
              <w:jc w:val="center"/>
              <w:rPr>
                <w:color w:val="002060"/>
              </w:rPr>
            </w:pPr>
            <w:r w:rsidRPr="00532A2B">
              <w:rPr>
                <w:color w:val="002060"/>
              </w:rPr>
              <w:t>0</w:t>
            </w:r>
          </w:p>
        </w:tc>
      </w:tr>
      <w:tr w:rsidR="007B28AB" w:rsidRPr="00532A2B" w14:paraId="52EE22EC"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36866" w14:textId="77777777" w:rsidR="007B28AB" w:rsidRPr="00532A2B" w:rsidRDefault="007B28AB" w:rsidP="00E00F7D">
            <w:pPr>
              <w:pStyle w:val="rowtabella0"/>
              <w:rPr>
                <w:color w:val="002060"/>
              </w:rPr>
            </w:pPr>
            <w:r w:rsidRPr="00532A2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117C"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08268"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D11B"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E64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1A1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DDE90" w14:textId="77777777" w:rsidR="007B28AB" w:rsidRPr="00532A2B" w:rsidRDefault="007B28AB" w:rsidP="00E00F7D">
            <w:pPr>
              <w:pStyle w:val="rowtabella0"/>
              <w:jc w:val="center"/>
              <w:rPr>
                <w:color w:val="002060"/>
              </w:rPr>
            </w:pPr>
            <w:r w:rsidRPr="00532A2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1DF8"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A7CE6"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5A2C" w14:textId="77777777" w:rsidR="007B28AB" w:rsidRPr="00532A2B" w:rsidRDefault="007B28AB" w:rsidP="00E00F7D">
            <w:pPr>
              <w:pStyle w:val="rowtabella0"/>
              <w:jc w:val="center"/>
              <w:rPr>
                <w:color w:val="002060"/>
              </w:rPr>
            </w:pPr>
            <w:r w:rsidRPr="00532A2B">
              <w:rPr>
                <w:color w:val="002060"/>
              </w:rPr>
              <w:t>0</w:t>
            </w:r>
          </w:p>
        </w:tc>
      </w:tr>
      <w:tr w:rsidR="007B28AB" w:rsidRPr="00532A2B" w14:paraId="1E6FA51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EA8E1" w14:textId="77777777" w:rsidR="007B28AB" w:rsidRPr="00532A2B" w:rsidRDefault="007B28AB" w:rsidP="00E00F7D">
            <w:pPr>
              <w:pStyle w:val="rowtabella0"/>
              <w:rPr>
                <w:color w:val="002060"/>
              </w:rPr>
            </w:pPr>
            <w:r w:rsidRPr="00532A2B">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7DDA"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044A"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F5A89"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F078"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F600"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2B23" w14:textId="77777777" w:rsidR="007B28AB" w:rsidRPr="00532A2B" w:rsidRDefault="007B28AB" w:rsidP="00E00F7D">
            <w:pPr>
              <w:pStyle w:val="rowtabella0"/>
              <w:jc w:val="center"/>
              <w:rPr>
                <w:color w:val="002060"/>
              </w:rPr>
            </w:pPr>
            <w:r w:rsidRPr="00532A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CAA9"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9347"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FB7C" w14:textId="77777777" w:rsidR="007B28AB" w:rsidRPr="00532A2B" w:rsidRDefault="007B28AB" w:rsidP="00E00F7D">
            <w:pPr>
              <w:pStyle w:val="rowtabella0"/>
              <w:jc w:val="center"/>
              <w:rPr>
                <w:color w:val="002060"/>
              </w:rPr>
            </w:pPr>
            <w:r w:rsidRPr="00532A2B">
              <w:rPr>
                <w:color w:val="002060"/>
              </w:rPr>
              <w:t>0</w:t>
            </w:r>
          </w:p>
        </w:tc>
      </w:tr>
      <w:tr w:rsidR="007B28AB" w:rsidRPr="00532A2B" w14:paraId="4162CC9E"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CD2B9" w14:textId="77777777" w:rsidR="007B28AB" w:rsidRPr="00532A2B" w:rsidRDefault="007B28AB" w:rsidP="00E00F7D">
            <w:pPr>
              <w:pStyle w:val="rowtabella0"/>
              <w:rPr>
                <w:color w:val="002060"/>
              </w:rPr>
            </w:pPr>
            <w:r w:rsidRPr="00532A2B">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CD09C"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BC80"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B4D72"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EB2E"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F23D"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206A5" w14:textId="77777777" w:rsidR="007B28AB" w:rsidRPr="00532A2B" w:rsidRDefault="007B28AB" w:rsidP="00E00F7D">
            <w:pPr>
              <w:pStyle w:val="rowtabella0"/>
              <w:jc w:val="center"/>
              <w:rPr>
                <w:color w:val="002060"/>
              </w:rPr>
            </w:pPr>
            <w:r w:rsidRPr="00532A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C4C7"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E229"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E689" w14:textId="77777777" w:rsidR="007B28AB" w:rsidRPr="00532A2B" w:rsidRDefault="007B28AB" w:rsidP="00E00F7D">
            <w:pPr>
              <w:pStyle w:val="rowtabella0"/>
              <w:jc w:val="center"/>
              <w:rPr>
                <w:color w:val="002060"/>
              </w:rPr>
            </w:pPr>
            <w:r w:rsidRPr="00532A2B">
              <w:rPr>
                <w:color w:val="002060"/>
              </w:rPr>
              <w:t>0</w:t>
            </w:r>
          </w:p>
        </w:tc>
      </w:tr>
      <w:tr w:rsidR="007B28AB" w:rsidRPr="00532A2B" w14:paraId="487FC076"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50AD3E" w14:textId="77777777" w:rsidR="007B28AB" w:rsidRPr="00532A2B" w:rsidRDefault="007B28AB" w:rsidP="00E00F7D">
            <w:pPr>
              <w:pStyle w:val="rowtabella0"/>
              <w:rPr>
                <w:color w:val="002060"/>
              </w:rPr>
            </w:pPr>
            <w:r w:rsidRPr="00532A2B">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D49A"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F0CF"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1F5F"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681D"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BE9E4"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8A300" w14:textId="77777777" w:rsidR="007B28AB" w:rsidRPr="00532A2B" w:rsidRDefault="007B28AB" w:rsidP="00E00F7D">
            <w:pPr>
              <w:pStyle w:val="rowtabella0"/>
              <w:jc w:val="center"/>
              <w:rPr>
                <w:color w:val="002060"/>
              </w:rPr>
            </w:pPr>
            <w:r w:rsidRPr="00532A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024E"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F32DE" w14:textId="77777777" w:rsidR="007B28AB" w:rsidRPr="00532A2B" w:rsidRDefault="007B28AB" w:rsidP="00E00F7D">
            <w:pPr>
              <w:pStyle w:val="rowtabella0"/>
              <w:jc w:val="center"/>
              <w:rPr>
                <w:color w:val="002060"/>
              </w:rPr>
            </w:pPr>
            <w:r w:rsidRPr="00532A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41E4" w14:textId="77777777" w:rsidR="007B28AB" w:rsidRPr="00532A2B" w:rsidRDefault="007B28AB" w:rsidP="00E00F7D">
            <w:pPr>
              <w:pStyle w:val="rowtabella0"/>
              <w:jc w:val="center"/>
              <w:rPr>
                <w:color w:val="002060"/>
              </w:rPr>
            </w:pPr>
            <w:r w:rsidRPr="00532A2B">
              <w:rPr>
                <w:color w:val="002060"/>
              </w:rPr>
              <w:t>0</w:t>
            </w:r>
          </w:p>
        </w:tc>
      </w:tr>
      <w:tr w:rsidR="007B28AB" w:rsidRPr="00532A2B" w14:paraId="34E6DE66"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0759CA" w14:textId="77777777" w:rsidR="007B28AB" w:rsidRPr="00532A2B" w:rsidRDefault="007B28AB" w:rsidP="00E00F7D">
            <w:pPr>
              <w:pStyle w:val="rowtabella0"/>
              <w:rPr>
                <w:color w:val="002060"/>
              </w:rPr>
            </w:pPr>
            <w:r w:rsidRPr="00532A2B">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C7BF0"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930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7D70"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A2D78"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3121"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A557" w14:textId="77777777" w:rsidR="007B28AB" w:rsidRPr="00532A2B" w:rsidRDefault="007B28AB" w:rsidP="00E00F7D">
            <w:pPr>
              <w:pStyle w:val="rowtabella0"/>
              <w:jc w:val="center"/>
              <w:rPr>
                <w:color w:val="002060"/>
              </w:rPr>
            </w:pPr>
            <w:r w:rsidRPr="00532A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D917" w14:textId="77777777" w:rsidR="007B28AB" w:rsidRPr="00532A2B" w:rsidRDefault="007B28AB" w:rsidP="00E00F7D">
            <w:pPr>
              <w:pStyle w:val="rowtabella0"/>
              <w:jc w:val="center"/>
              <w:rPr>
                <w:color w:val="002060"/>
              </w:rPr>
            </w:pPr>
            <w:r w:rsidRPr="00532A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2312"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299B" w14:textId="77777777" w:rsidR="007B28AB" w:rsidRPr="00532A2B" w:rsidRDefault="007B28AB" w:rsidP="00E00F7D">
            <w:pPr>
              <w:pStyle w:val="rowtabella0"/>
              <w:jc w:val="center"/>
              <w:rPr>
                <w:color w:val="002060"/>
              </w:rPr>
            </w:pPr>
            <w:r w:rsidRPr="00532A2B">
              <w:rPr>
                <w:color w:val="002060"/>
              </w:rPr>
              <w:t>0</w:t>
            </w:r>
          </w:p>
        </w:tc>
      </w:tr>
      <w:tr w:rsidR="007B28AB" w:rsidRPr="00532A2B" w14:paraId="15C5755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EC6A6" w14:textId="77777777" w:rsidR="007B28AB" w:rsidRPr="00532A2B" w:rsidRDefault="007B28AB" w:rsidP="00E00F7D">
            <w:pPr>
              <w:pStyle w:val="rowtabella0"/>
              <w:rPr>
                <w:color w:val="002060"/>
              </w:rPr>
            </w:pPr>
            <w:r w:rsidRPr="00532A2B">
              <w:rPr>
                <w:color w:val="002060"/>
              </w:rPr>
              <w:t xml:space="preserve">A.S.D. CALCIO </w:t>
            </w:r>
            <w:proofErr w:type="gramStart"/>
            <w:r w:rsidRPr="00532A2B">
              <w:rPr>
                <w:color w:val="002060"/>
              </w:rPr>
              <w:t>S.ELPIDIO</w:t>
            </w:r>
            <w:proofErr w:type="gramEnd"/>
            <w:r w:rsidRPr="00532A2B">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78EBE"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F0F4"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A9FD"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379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45D1"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31F9"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F0F7F"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266A9"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2DF9" w14:textId="77777777" w:rsidR="007B28AB" w:rsidRPr="00532A2B" w:rsidRDefault="007B28AB" w:rsidP="00E00F7D">
            <w:pPr>
              <w:pStyle w:val="rowtabella0"/>
              <w:jc w:val="center"/>
              <w:rPr>
                <w:color w:val="002060"/>
              </w:rPr>
            </w:pPr>
            <w:r w:rsidRPr="00532A2B">
              <w:rPr>
                <w:color w:val="002060"/>
              </w:rPr>
              <w:t>0</w:t>
            </w:r>
          </w:p>
        </w:tc>
      </w:tr>
      <w:tr w:rsidR="007B28AB" w:rsidRPr="00532A2B" w14:paraId="0DA0BEA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42456" w14:textId="77777777" w:rsidR="007B28AB" w:rsidRPr="00532A2B" w:rsidRDefault="007B28AB" w:rsidP="00E00F7D">
            <w:pPr>
              <w:pStyle w:val="rowtabella0"/>
              <w:rPr>
                <w:color w:val="002060"/>
                <w:lang w:val="es-ES"/>
              </w:rPr>
            </w:pPr>
            <w:r w:rsidRPr="00532A2B">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2CFE3"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E65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991D"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B5D8"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DDD0"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B2CD6"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DC87" w14:textId="77777777" w:rsidR="007B28AB" w:rsidRPr="00532A2B" w:rsidRDefault="007B28AB" w:rsidP="00E00F7D">
            <w:pPr>
              <w:pStyle w:val="rowtabella0"/>
              <w:jc w:val="center"/>
              <w:rPr>
                <w:color w:val="002060"/>
              </w:rPr>
            </w:pPr>
            <w:r w:rsidRPr="00532A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013D7"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5EF0D" w14:textId="77777777" w:rsidR="007B28AB" w:rsidRPr="00532A2B" w:rsidRDefault="007B28AB" w:rsidP="00E00F7D">
            <w:pPr>
              <w:pStyle w:val="rowtabella0"/>
              <w:jc w:val="center"/>
              <w:rPr>
                <w:color w:val="002060"/>
              </w:rPr>
            </w:pPr>
            <w:r w:rsidRPr="00532A2B">
              <w:rPr>
                <w:color w:val="002060"/>
              </w:rPr>
              <w:t>0</w:t>
            </w:r>
          </w:p>
        </w:tc>
      </w:tr>
      <w:tr w:rsidR="007B28AB" w:rsidRPr="00532A2B" w14:paraId="0545D7D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F1376" w14:textId="77777777" w:rsidR="007B28AB" w:rsidRPr="00532A2B" w:rsidRDefault="007B28AB" w:rsidP="00E00F7D">
            <w:pPr>
              <w:pStyle w:val="rowtabella0"/>
              <w:rPr>
                <w:color w:val="002060"/>
              </w:rPr>
            </w:pPr>
            <w:r w:rsidRPr="00532A2B">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A8D4E"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B158"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F45CC"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5923A"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A339"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D879E"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7DF0" w14:textId="77777777" w:rsidR="007B28AB" w:rsidRPr="00532A2B" w:rsidRDefault="007B28AB" w:rsidP="00E00F7D">
            <w:pPr>
              <w:pStyle w:val="rowtabella0"/>
              <w:jc w:val="center"/>
              <w:rPr>
                <w:color w:val="002060"/>
              </w:rPr>
            </w:pPr>
            <w:r w:rsidRPr="00532A2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02E2"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F4F65" w14:textId="77777777" w:rsidR="007B28AB" w:rsidRPr="00532A2B" w:rsidRDefault="007B28AB" w:rsidP="00E00F7D">
            <w:pPr>
              <w:pStyle w:val="rowtabella0"/>
              <w:jc w:val="center"/>
              <w:rPr>
                <w:color w:val="002060"/>
              </w:rPr>
            </w:pPr>
            <w:r w:rsidRPr="00532A2B">
              <w:rPr>
                <w:color w:val="002060"/>
              </w:rPr>
              <w:t>0</w:t>
            </w:r>
          </w:p>
        </w:tc>
      </w:tr>
      <w:tr w:rsidR="007B28AB" w:rsidRPr="00532A2B" w14:paraId="210287B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764093" w14:textId="77777777" w:rsidR="007B28AB" w:rsidRPr="00532A2B" w:rsidRDefault="007B28AB" w:rsidP="00E00F7D">
            <w:pPr>
              <w:pStyle w:val="rowtabella0"/>
              <w:rPr>
                <w:color w:val="002060"/>
              </w:rPr>
            </w:pPr>
            <w:r w:rsidRPr="00532A2B">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2FB4"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E03C"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4173"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C8F1"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9C288"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B459"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B851D" w14:textId="77777777" w:rsidR="007B28AB" w:rsidRPr="00532A2B" w:rsidRDefault="007B28AB" w:rsidP="00E00F7D">
            <w:pPr>
              <w:pStyle w:val="rowtabella0"/>
              <w:jc w:val="center"/>
              <w:rPr>
                <w:color w:val="002060"/>
              </w:rPr>
            </w:pPr>
            <w:r w:rsidRPr="00532A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E67A7"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3B66" w14:textId="77777777" w:rsidR="007B28AB" w:rsidRPr="00532A2B" w:rsidRDefault="007B28AB" w:rsidP="00E00F7D">
            <w:pPr>
              <w:pStyle w:val="rowtabella0"/>
              <w:jc w:val="center"/>
              <w:rPr>
                <w:color w:val="002060"/>
              </w:rPr>
            </w:pPr>
            <w:r w:rsidRPr="00532A2B">
              <w:rPr>
                <w:color w:val="002060"/>
              </w:rPr>
              <w:t>0</w:t>
            </w:r>
          </w:p>
        </w:tc>
      </w:tr>
      <w:tr w:rsidR="007B28AB" w:rsidRPr="00532A2B" w14:paraId="3E714B3F"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CE173" w14:textId="77777777" w:rsidR="007B28AB" w:rsidRPr="00532A2B" w:rsidRDefault="007B28AB" w:rsidP="00E00F7D">
            <w:pPr>
              <w:pStyle w:val="rowtabella0"/>
              <w:rPr>
                <w:color w:val="002060"/>
              </w:rPr>
            </w:pPr>
            <w:r w:rsidRPr="00532A2B">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E98B"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6193"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0358"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A10A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C92CE"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CA05"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EBD9" w14:textId="77777777" w:rsidR="007B28AB" w:rsidRPr="00532A2B" w:rsidRDefault="007B28AB" w:rsidP="00E00F7D">
            <w:pPr>
              <w:pStyle w:val="rowtabella0"/>
              <w:jc w:val="center"/>
              <w:rPr>
                <w:color w:val="002060"/>
              </w:rPr>
            </w:pPr>
            <w:r w:rsidRPr="00532A2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6A8FD"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DE4DA" w14:textId="77777777" w:rsidR="007B28AB" w:rsidRPr="00532A2B" w:rsidRDefault="007B28AB" w:rsidP="00E00F7D">
            <w:pPr>
              <w:pStyle w:val="rowtabella0"/>
              <w:jc w:val="center"/>
              <w:rPr>
                <w:color w:val="002060"/>
              </w:rPr>
            </w:pPr>
            <w:r w:rsidRPr="00532A2B">
              <w:rPr>
                <w:color w:val="002060"/>
              </w:rPr>
              <w:t>0</w:t>
            </w:r>
          </w:p>
        </w:tc>
      </w:tr>
      <w:tr w:rsidR="007B28AB" w:rsidRPr="00532A2B" w14:paraId="17FC49FB"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6097BD" w14:textId="77777777" w:rsidR="007B28AB" w:rsidRPr="00532A2B" w:rsidRDefault="007B28AB" w:rsidP="00E00F7D">
            <w:pPr>
              <w:pStyle w:val="rowtabella0"/>
              <w:rPr>
                <w:color w:val="002060"/>
              </w:rPr>
            </w:pPr>
            <w:r w:rsidRPr="00532A2B">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FE0E"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5B78"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5D226"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BE78E"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EEDDA"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B808"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C0411" w14:textId="77777777" w:rsidR="007B28AB" w:rsidRPr="00532A2B" w:rsidRDefault="007B28AB" w:rsidP="00E00F7D">
            <w:pPr>
              <w:pStyle w:val="rowtabella0"/>
              <w:jc w:val="center"/>
              <w:rPr>
                <w:color w:val="002060"/>
              </w:rPr>
            </w:pPr>
            <w:r w:rsidRPr="00532A2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CF13" w14:textId="77777777" w:rsidR="007B28AB" w:rsidRPr="00532A2B" w:rsidRDefault="007B28AB" w:rsidP="00E00F7D">
            <w:pPr>
              <w:pStyle w:val="rowtabella0"/>
              <w:jc w:val="center"/>
              <w:rPr>
                <w:color w:val="002060"/>
              </w:rPr>
            </w:pPr>
            <w:r w:rsidRPr="00532A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F002" w14:textId="77777777" w:rsidR="007B28AB" w:rsidRPr="00532A2B" w:rsidRDefault="007B28AB" w:rsidP="00E00F7D">
            <w:pPr>
              <w:pStyle w:val="rowtabella0"/>
              <w:jc w:val="center"/>
              <w:rPr>
                <w:color w:val="002060"/>
              </w:rPr>
            </w:pPr>
            <w:r w:rsidRPr="00532A2B">
              <w:rPr>
                <w:color w:val="002060"/>
              </w:rPr>
              <w:t>0</w:t>
            </w:r>
          </w:p>
        </w:tc>
      </w:tr>
    </w:tbl>
    <w:p w14:paraId="44AEE013" w14:textId="77777777" w:rsidR="007B28AB" w:rsidRPr="00532A2B" w:rsidRDefault="007B28AB" w:rsidP="007B28AB">
      <w:pPr>
        <w:pStyle w:val="breakline"/>
        <w:rPr>
          <w:rFonts w:eastAsiaTheme="minorEastAsia"/>
          <w:color w:val="002060"/>
        </w:rPr>
      </w:pPr>
    </w:p>
    <w:p w14:paraId="03D71418" w14:textId="77777777" w:rsidR="007B28AB" w:rsidRPr="00532A2B" w:rsidRDefault="007B28AB" w:rsidP="007B28AB">
      <w:pPr>
        <w:pStyle w:val="breakline"/>
        <w:rPr>
          <w:color w:val="002060"/>
        </w:rPr>
      </w:pPr>
    </w:p>
    <w:p w14:paraId="6D2A925D" w14:textId="77777777" w:rsidR="007B28AB" w:rsidRPr="00532A2B" w:rsidRDefault="007B28AB" w:rsidP="007B28AB">
      <w:pPr>
        <w:pStyle w:val="sottotitolocampionato10"/>
        <w:rPr>
          <w:color w:val="002060"/>
        </w:rPr>
      </w:pPr>
      <w:r w:rsidRPr="00532A2B">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1E0B8341"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DFC17"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CAD0A"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71254"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6F51C"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60FC9"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858FB"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A492F"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66C29"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043CE"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5E051" w14:textId="77777777" w:rsidR="007B28AB" w:rsidRPr="00532A2B" w:rsidRDefault="007B28AB" w:rsidP="00E00F7D">
            <w:pPr>
              <w:pStyle w:val="headertabella0"/>
              <w:rPr>
                <w:color w:val="002060"/>
              </w:rPr>
            </w:pPr>
            <w:r w:rsidRPr="00532A2B">
              <w:rPr>
                <w:color w:val="002060"/>
              </w:rPr>
              <w:t>PE</w:t>
            </w:r>
          </w:p>
        </w:tc>
      </w:tr>
      <w:tr w:rsidR="007B28AB" w:rsidRPr="00532A2B" w14:paraId="23B4980C"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B729F5" w14:textId="77777777" w:rsidR="007B28AB" w:rsidRPr="00532A2B" w:rsidRDefault="007B28AB" w:rsidP="00E00F7D">
            <w:pPr>
              <w:pStyle w:val="rowtabella0"/>
              <w:rPr>
                <w:color w:val="002060"/>
              </w:rPr>
            </w:pPr>
            <w:r w:rsidRPr="00532A2B">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7193"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D883"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F7B4"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F6D43"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F7802"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BC84E" w14:textId="77777777" w:rsidR="007B28AB" w:rsidRPr="00532A2B" w:rsidRDefault="007B28AB" w:rsidP="00E00F7D">
            <w:pPr>
              <w:pStyle w:val="rowtabella0"/>
              <w:jc w:val="center"/>
              <w:rPr>
                <w:color w:val="002060"/>
              </w:rPr>
            </w:pPr>
            <w:r w:rsidRPr="00532A2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04188"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FF81"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F6CA" w14:textId="77777777" w:rsidR="007B28AB" w:rsidRPr="00532A2B" w:rsidRDefault="007B28AB" w:rsidP="00E00F7D">
            <w:pPr>
              <w:pStyle w:val="rowtabella0"/>
              <w:jc w:val="center"/>
              <w:rPr>
                <w:color w:val="002060"/>
              </w:rPr>
            </w:pPr>
            <w:r w:rsidRPr="00532A2B">
              <w:rPr>
                <w:color w:val="002060"/>
              </w:rPr>
              <w:t>0</w:t>
            </w:r>
          </w:p>
        </w:tc>
      </w:tr>
      <w:tr w:rsidR="007B28AB" w:rsidRPr="00532A2B" w14:paraId="6B83CF2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9D714" w14:textId="77777777" w:rsidR="007B28AB" w:rsidRPr="00532A2B" w:rsidRDefault="007B28AB" w:rsidP="00E00F7D">
            <w:pPr>
              <w:pStyle w:val="rowtabella0"/>
              <w:rPr>
                <w:color w:val="002060"/>
              </w:rPr>
            </w:pPr>
            <w:r w:rsidRPr="00532A2B">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087C"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B5E4F"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A755"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94F48"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34A1B"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EDC8E" w14:textId="77777777" w:rsidR="007B28AB" w:rsidRPr="00532A2B" w:rsidRDefault="007B28AB" w:rsidP="00E00F7D">
            <w:pPr>
              <w:pStyle w:val="rowtabella0"/>
              <w:jc w:val="center"/>
              <w:rPr>
                <w:color w:val="002060"/>
              </w:rPr>
            </w:pPr>
            <w:r w:rsidRPr="00532A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F8E5"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43B4" w14:textId="77777777" w:rsidR="007B28AB" w:rsidRPr="00532A2B" w:rsidRDefault="007B28AB" w:rsidP="00E00F7D">
            <w:pPr>
              <w:pStyle w:val="rowtabella0"/>
              <w:jc w:val="center"/>
              <w:rPr>
                <w:color w:val="002060"/>
              </w:rPr>
            </w:pPr>
            <w:r w:rsidRPr="00532A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3A6A" w14:textId="77777777" w:rsidR="007B28AB" w:rsidRPr="00532A2B" w:rsidRDefault="007B28AB" w:rsidP="00E00F7D">
            <w:pPr>
              <w:pStyle w:val="rowtabella0"/>
              <w:jc w:val="center"/>
              <w:rPr>
                <w:color w:val="002060"/>
              </w:rPr>
            </w:pPr>
            <w:r w:rsidRPr="00532A2B">
              <w:rPr>
                <w:color w:val="002060"/>
              </w:rPr>
              <w:t>0</w:t>
            </w:r>
          </w:p>
        </w:tc>
      </w:tr>
      <w:tr w:rsidR="007B28AB" w:rsidRPr="00532A2B" w14:paraId="370241FE"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F9C95" w14:textId="77777777" w:rsidR="007B28AB" w:rsidRPr="00532A2B" w:rsidRDefault="007B28AB" w:rsidP="00E00F7D">
            <w:pPr>
              <w:pStyle w:val="rowtabella0"/>
              <w:rPr>
                <w:color w:val="002060"/>
              </w:rPr>
            </w:pPr>
            <w:r w:rsidRPr="00532A2B">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6D29F"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1D70"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53F4E"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8993"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9828"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60282"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B161C"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04B1"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CFF3" w14:textId="77777777" w:rsidR="007B28AB" w:rsidRPr="00532A2B" w:rsidRDefault="007B28AB" w:rsidP="00E00F7D">
            <w:pPr>
              <w:pStyle w:val="rowtabella0"/>
              <w:jc w:val="center"/>
              <w:rPr>
                <w:color w:val="002060"/>
              </w:rPr>
            </w:pPr>
            <w:r w:rsidRPr="00532A2B">
              <w:rPr>
                <w:color w:val="002060"/>
              </w:rPr>
              <w:t>0</w:t>
            </w:r>
          </w:p>
        </w:tc>
      </w:tr>
      <w:tr w:rsidR="007B28AB" w:rsidRPr="00532A2B" w14:paraId="57DA31A6"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A8743" w14:textId="77777777" w:rsidR="007B28AB" w:rsidRPr="00532A2B" w:rsidRDefault="007B28AB" w:rsidP="00E00F7D">
            <w:pPr>
              <w:pStyle w:val="rowtabella0"/>
              <w:rPr>
                <w:color w:val="002060"/>
              </w:rPr>
            </w:pPr>
            <w:r w:rsidRPr="00532A2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F4F2"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DF6D"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2792"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F71D"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DCBD"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2A43" w14:textId="77777777" w:rsidR="007B28AB" w:rsidRPr="00532A2B" w:rsidRDefault="007B28AB" w:rsidP="00E00F7D">
            <w:pPr>
              <w:pStyle w:val="rowtabella0"/>
              <w:jc w:val="center"/>
              <w:rPr>
                <w:color w:val="002060"/>
              </w:rPr>
            </w:pPr>
            <w:r w:rsidRPr="00532A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F986"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55176"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F627" w14:textId="77777777" w:rsidR="007B28AB" w:rsidRPr="00532A2B" w:rsidRDefault="007B28AB" w:rsidP="00E00F7D">
            <w:pPr>
              <w:pStyle w:val="rowtabella0"/>
              <w:jc w:val="center"/>
              <w:rPr>
                <w:color w:val="002060"/>
              </w:rPr>
            </w:pPr>
            <w:r w:rsidRPr="00532A2B">
              <w:rPr>
                <w:color w:val="002060"/>
              </w:rPr>
              <w:t>0</w:t>
            </w:r>
          </w:p>
        </w:tc>
      </w:tr>
      <w:tr w:rsidR="007B28AB" w:rsidRPr="00532A2B" w14:paraId="0E2F091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F9454" w14:textId="77777777" w:rsidR="007B28AB" w:rsidRPr="00532A2B" w:rsidRDefault="007B28AB" w:rsidP="00E00F7D">
            <w:pPr>
              <w:pStyle w:val="rowtabella0"/>
              <w:rPr>
                <w:color w:val="002060"/>
              </w:rPr>
            </w:pPr>
            <w:r w:rsidRPr="00532A2B">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515A"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FC6A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5EB02"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597D9"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3DCB"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660B" w14:textId="77777777" w:rsidR="007B28AB" w:rsidRPr="00532A2B" w:rsidRDefault="007B28AB" w:rsidP="00E00F7D">
            <w:pPr>
              <w:pStyle w:val="rowtabella0"/>
              <w:jc w:val="center"/>
              <w:rPr>
                <w:color w:val="002060"/>
              </w:rPr>
            </w:pPr>
            <w:r w:rsidRPr="00532A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190E8"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F71D"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4DD6B" w14:textId="77777777" w:rsidR="007B28AB" w:rsidRPr="00532A2B" w:rsidRDefault="007B28AB" w:rsidP="00E00F7D">
            <w:pPr>
              <w:pStyle w:val="rowtabella0"/>
              <w:jc w:val="center"/>
              <w:rPr>
                <w:color w:val="002060"/>
              </w:rPr>
            </w:pPr>
            <w:r w:rsidRPr="00532A2B">
              <w:rPr>
                <w:color w:val="002060"/>
              </w:rPr>
              <w:t>0</w:t>
            </w:r>
          </w:p>
        </w:tc>
      </w:tr>
      <w:tr w:rsidR="007B28AB" w:rsidRPr="00532A2B" w14:paraId="00A41FA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CB28A" w14:textId="77777777" w:rsidR="007B28AB" w:rsidRPr="00532A2B" w:rsidRDefault="007B28AB" w:rsidP="00E00F7D">
            <w:pPr>
              <w:pStyle w:val="rowtabella0"/>
              <w:rPr>
                <w:color w:val="002060"/>
              </w:rPr>
            </w:pPr>
            <w:r w:rsidRPr="00532A2B">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2348"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887B"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88BF6"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E1576"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A3971"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7B45" w14:textId="77777777" w:rsidR="007B28AB" w:rsidRPr="00532A2B" w:rsidRDefault="007B28AB" w:rsidP="00E00F7D">
            <w:pPr>
              <w:pStyle w:val="rowtabella0"/>
              <w:jc w:val="center"/>
              <w:rPr>
                <w:color w:val="002060"/>
              </w:rPr>
            </w:pPr>
            <w:r w:rsidRPr="00532A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CA06"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E3EB8"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8DA1B" w14:textId="77777777" w:rsidR="007B28AB" w:rsidRPr="00532A2B" w:rsidRDefault="007B28AB" w:rsidP="00E00F7D">
            <w:pPr>
              <w:pStyle w:val="rowtabella0"/>
              <w:jc w:val="center"/>
              <w:rPr>
                <w:color w:val="002060"/>
              </w:rPr>
            </w:pPr>
            <w:r w:rsidRPr="00532A2B">
              <w:rPr>
                <w:color w:val="002060"/>
              </w:rPr>
              <w:t>0</w:t>
            </w:r>
          </w:p>
        </w:tc>
      </w:tr>
      <w:tr w:rsidR="007B28AB" w:rsidRPr="00532A2B" w14:paraId="35CC3AA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F9F24" w14:textId="77777777" w:rsidR="007B28AB" w:rsidRPr="00532A2B" w:rsidRDefault="007B28AB" w:rsidP="00E00F7D">
            <w:pPr>
              <w:pStyle w:val="rowtabella0"/>
              <w:rPr>
                <w:color w:val="002060"/>
              </w:rPr>
            </w:pPr>
            <w:r w:rsidRPr="00532A2B">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8EE82"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2F30A"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A7F7"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286B3"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3DF1"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33A3E" w14:textId="77777777" w:rsidR="007B28AB" w:rsidRPr="00532A2B" w:rsidRDefault="007B28AB" w:rsidP="00E00F7D">
            <w:pPr>
              <w:pStyle w:val="rowtabella0"/>
              <w:jc w:val="center"/>
              <w:rPr>
                <w:color w:val="002060"/>
              </w:rPr>
            </w:pPr>
            <w:r w:rsidRPr="00532A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2162" w14:textId="77777777" w:rsidR="007B28AB" w:rsidRPr="00532A2B" w:rsidRDefault="007B28AB" w:rsidP="00E00F7D">
            <w:pPr>
              <w:pStyle w:val="rowtabella0"/>
              <w:jc w:val="center"/>
              <w:rPr>
                <w:color w:val="002060"/>
              </w:rPr>
            </w:pPr>
            <w:r w:rsidRPr="00532A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83AB"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1381" w14:textId="77777777" w:rsidR="007B28AB" w:rsidRPr="00532A2B" w:rsidRDefault="007B28AB" w:rsidP="00E00F7D">
            <w:pPr>
              <w:pStyle w:val="rowtabella0"/>
              <w:jc w:val="center"/>
              <w:rPr>
                <w:color w:val="002060"/>
              </w:rPr>
            </w:pPr>
            <w:r w:rsidRPr="00532A2B">
              <w:rPr>
                <w:color w:val="002060"/>
              </w:rPr>
              <w:t>0</w:t>
            </w:r>
          </w:p>
        </w:tc>
      </w:tr>
      <w:tr w:rsidR="007B28AB" w:rsidRPr="00532A2B" w14:paraId="76943F47"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28C4D" w14:textId="77777777" w:rsidR="007B28AB" w:rsidRPr="00532A2B" w:rsidRDefault="007B28AB" w:rsidP="00E00F7D">
            <w:pPr>
              <w:pStyle w:val="rowtabella0"/>
              <w:rPr>
                <w:color w:val="002060"/>
              </w:rPr>
            </w:pPr>
            <w:r w:rsidRPr="00532A2B">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D674C"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BC3C"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F34E"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E94E"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1ED8"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9FF37" w14:textId="77777777" w:rsidR="007B28AB" w:rsidRPr="00532A2B" w:rsidRDefault="007B28AB" w:rsidP="00E00F7D">
            <w:pPr>
              <w:pStyle w:val="rowtabella0"/>
              <w:jc w:val="center"/>
              <w:rPr>
                <w:color w:val="002060"/>
              </w:rPr>
            </w:pPr>
            <w:r w:rsidRPr="00532A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0A40B"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1A44"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6A351" w14:textId="77777777" w:rsidR="007B28AB" w:rsidRPr="00532A2B" w:rsidRDefault="007B28AB" w:rsidP="00E00F7D">
            <w:pPr>
              <w:pStyle w:val="rowtabella0"/>
              <w:jc w:val="center"/>
              <w:rPr>
                <w:color w:val="002060"/>
              </w:rPr>
            </w:pPr>
            <w:r w:rsidRPr="00532A2B">
              <w:rPr>
                <w:color w:val="002060"/>
              </w:rPr>
              <w:t>0</w:t>
            </w:r>
          </w:p>
        </w:tc>
      </w:tr>
      <w:tr w:rsidR="007B28AB" w:rsidRPr="00532A2B" w14:paraId="45E72B0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C735E" w14:textId="77777777" w:rsidR="007B28AB" w:rsidRPr="00532A2B" w:rsidRDefault="007B28AB" w:rsidP="00E00F7D">
            <w:pPr>
              <w:pStyle w:val="rowtabella0"/>
              <w:rPr>
                <w:color w:val="002060"/>
              </w:rPr>
            </w:pPr>
            <w:r w:rsidRPr="00532A2B">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29843"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84E9C"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6B58"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0368"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90F6"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00196" w14:textId="77777777" w:rsidR="007B28AB" w:rsidRPr="00532A2B" w:rsidRDefault="007B28AB" w:rsidP="00E00F7D">
            <w:pPr>
              <w:pStyle w:val="rowtabella0"/>
              <w:jc w:val="center"/>
              <w:rPr>
                <w:color w:val="002060"/>
              </w:rPr>
            </w:pPr>
            <w:r w:rsidRPr="00532A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B79F" w14:textId="77777777" w:rsidR="007B28AB" w:rsidRPr="00532A2B" w:rsidRDefault="007B28AB" w:rsidP="00E00F7D">
            <w:pPr>
              <w:pStyle w:val="rowtabella0"/>
              <w:jc w:val="center"/>
              <w:rPr>
                <w:color w:val="002060"/>
              </w:rPr>
            </w:pPr>
            <w:r w:rsidRPr="00532A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50B1"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4893" w14:textId="77777777" w:rsidR="007B28AB" w:rsidRPr="00532A2B" w:rsidRDefault="007B28AB" w:rsidP="00E00F7D">
            <w:pPr>
              <w:pStyle w:val="rowtabella0"/>
              <w:jc w:val="center"/>
              <w:rPr>
                <w:color w:val="002060"/>
              </w:rPr>
            </w:pPr>
            <w:r w:rsidRPr="00532A2B">
              <w:rPr>
                <w:color w:val="002060"/>
              </w:rPr>
              <w:t>0</w:t>
            </w:r>
          </w:p>
        </w:tc>
      </w:tr>
      <w:tr w:rsidR="007B28AB" w:rsidRPr="00532A2B" w14:paraId="213ADA6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AC705" w14:textId="77777777" w:rsidR="007B28AB" w:rsidRPr="00532A2B" w:rsidRDefault="007B28AB" w:rsidP="00E00F7D">
            <w:pPr>
              <w:pStyle w:val="rowtabella0"/>
              <w:rPr>
                <w:color w:val="002060"/>
                <w:lang w:val="es-ES"/>
              </w:rPr>
            </w:pPr>
            <w:r w:rsidRPr="00532A2B">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1E0FC"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F90A"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D823"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98F2"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5AD9"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15FE"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07EF8" w14:textId="77777777" w:rsidR="007B28AB" w:rsidRPr="00532A2B" w:rsidRDefault="007B28AB" w:rsidP="00E00F7D">
            <w:pPr>
              <w:pStyle w:val="rowtabella0"/>
              <w:jc w:val="center"/>
              <w:rPr>
                <w:color w:val="002060"/>
              </w:rPr>
            </w:pPr>
            <w:r w:rsidRPr="00532A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FE27"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2D5C" w14:textId="77777777" w:rsidR="007B28AB" w:rsidRPr="00532A2B" w:rsidRDefault="007B28AB" w:rsidP="00E00F7D">
            <w:pPr>
              <w:pStyle w:val="rowtabella0"/>
              <w:jc w:val="center"/>
              <w:rPr>
                <w:color w:val="002060"/>
              </w:rPr>
            </w:pPr>
            <w:r w:rsidRPr="00532A2B">
              <w:rPr>
                <w:color w:val="002060"/>
              </w:rPr>
              <w:t>0</w:t>
            </w:r>
          </w:p>
        </w:tc>
      </w:tr>
      <w:tr w:rsidR="007B28AB" w:rsidRPr="00532A2B" w14:paraId="569D413F"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92278" w14:textId="77777777" w:rsidR="007B28AB" w:rsidRPr="00532A2B" w:rsidRDefault="007B28AB" w:rsidP="00E00F7D">
            <w:pPr>
              <w:pStyle w:val="rowtabella0"/>
              <w:rPr>
                <w:color w:val="002060"/>
              </w:rPr>
            </w:pPr>
            <w:r w:rsidRPr="00532A2B">
              <w:rPr>
                <w:color w:val="002060"/>
              </w:rPr>
              <w:lastRenderedPageBreak/>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C34E7"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65D8E"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FF00B"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BF9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1B54"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56CE"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A0F40" w14:textId="77777777" w:rsidR="007B28AB" w:rsidRPr="00532A2B" w:rsidRDefault="007B28AB" w:rsidP="00E00F7D">
            <w:pPr>
              <w:pStyle w:val="rowtabella0"/>
              <w:jc w:val="center"/>
              <w:rPr>
                <w:color w:val="002060"/>
              </w:rPr>
            </w:pPr>
            <w:r w:rsidRPr="00532A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F22E"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7FCA" w14:textId="77777777" w:rsidR="007B28AB" w:rsidRPr="00532A2B" w:rsidRDefault="007B28AB" w:rsidP="00E00F7D">
            <w:pPr>
              <w:pStyle w:val="rowtabella0"/>
              <w:jc w:val="center"/>
              <w:rPr>
                <w:color w:val="002060"/>
              </w:rPr>
            </w:pPr>
            <w:r w:rsidRPr="00532A2B">
              <w:rPr>
                <w:color w:val="002060"/>
              </w:rPr>
              <w:t>0</w:t>
            </w:r>
          </w:p>
        </w:tc>
      </w:tr>
      <w:tr w:rsidR="007B28AB" w:rsidRPr="00532A2B" w14:paraId="4F69760E"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CF80F" w14:textId="77777777" w:rsidR="007B28AB" w:rsidRPr="00532A2B" w:rsidRDefault="007B28AB" w:rsidP="00E00F7D">
            <w:pPr>
              <w:pStyle w:val="breakline"/>
              <w:rPr>
                <w:rFonts w:ascii="Arial" w:hAnsi="Arial" w:cs="Arial"/>
                <w:color w:val="002060"/>
              </w:rPr>
            </w:pPr>
            <w:r w:rsidRPr="00532A2B">
              <w:rPr>
                <w:rFonts w:ascii="Arial" w:hAnsi="Arial" w:cs="Arial"/>
                <w:color w:val="002060"/>
              </w:rPr>
              <w:t>POL. CSI STELLA A.S.D.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5400C"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6FC13"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5E71"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BA24"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1CD8B"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755DE"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EF9A" w14:textId="77777777" w:rsidR="007B28AB" w:rsidRPr="00532A2B" w:rsidRDefault="007B28AB" w:rsidP="00E00F7D">
            <w:pPr>
              <w:pStyle w:val="rowtabella0"/>
              <w:jc w:val="center"/>
              <w:rPr>
                <w:color w:val="002060"/>
              </w:rPr>
            </w:pPr>
            <w:r w:rsidRPr="00532A2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CB81"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BE33" w14:textId="77777777" w:rsidR="007B28AB" w:rsidRPr="00532A2B" w:rsidRDefault="007B28AB" w:rsidP="00E00F7D">
            <w:pPr>
              <w:pStyle w:val="rowtabella0"/>
              <w:jc w:val="center"/>
              <w:rPr>
                <w:color w:val="002060"/>
              </w:rPr>
            </w:pPr>
            <w:r w:rsidRPr="00532A2B">
              <w:rPr>
                <w:color w:val="002060"/>
              </w:rPr>
              <w:t>0</w:t>
            </w:r>
          </w:p>
        </w:tc>
      </w:tr>
    </w:tbl>
    <w:p w14:paraId="1BE2D486" w14:textId="77777777" w:rsidR="007B28AB" w:rsidRPr="00532A2B" w:rsidRDefault="007B28AB" w:rsidP="007B28AB">
      <w:pPr>
        <w:pStyle w:val="breakline"/>
        <w:rPr>
          <w:rFonts w:eastAsiaTheme="minorEastAsia"/>
          <w:color w:val="002060"/>
        </w:rPr>
      </w:pPr>
    </w:p>
    <w:p w14:paraId="7AC78AE4" w14:textId="77777777" w:rsidR="00F37323" w:rsidRPr="00532A2B" w:rsidRDefault="00F37323" w:rsidP="00F37323">
      <w:pPr>
        <w:pStyle w:val="titoloprinc0"/>
        <w:rPr>
          <w:color w:val="002060"/>
        </w:rPr>
      </w:pPr>
      <w:r>
        <w:rPr>
          <w:color w:val="002060"/>
        </w:rPr>
        <w:t>PROGRAMMA GARE</w:t>
      </w:r>
    </w:p>
    <w:p w14:paraId="67FFDF8F" w14:textId="77777777" w:rsidR="007B28AB" w:rsidRDefault="007B28AB" w:rsidP="007B28AB">
      <w:pPr>
        <w:pStyle w:val="breakline"/>
        <w:rPr>
          <w:color w:val="002060"/>
        </w:rPr>
      </w:pPr>
    </w:p>
    <w:p w14:paraId="3A1A0A0F" w14:textId="77777777" w:rsidR="002A69C0" w:rsidRPr="00A14EF3" w:rsidRDefault="002A69C0" w:rsidP="002A69C0">
      <w:pPr>
        <w:pStyle w:val="sottotitolocampionato10"/>
        <w:rPr>
          <w:color w:val="002060"/>
        </w:rPr>
      </w:pPr>
      <w:r w:rsidRPr="00A14EF3">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9"/>
        <w:gridCol w:w="385"/>
        <w:gridCol w:w="898"/>
        <w:gridCol w:w="1188"/>
        <w:gridCol w:w="1547"/>
        <w:gridCol w:w="1565"/>
      </w:tblGrid>
      <w:tr w:rsidR="002A69C0" w:rsidRPr="00A14EF3" w14:paraId="552D51B0"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0B3A6"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8A4BE"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50B20"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8BF70"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50C59"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771F3"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B32EB"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212589A9"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A3B191" w14:textId="77777777" w:rsidR="002A69C0" w:rsidRPr="00A14EF3" w:rsidRDefault="002A69C0" w:rsidP="00E00F7D">
            <w:pPr>
              <w:pStyle w:val="rowtabella0"/>
              <w:rPr>
                <w:color w:val="002060"/>
              </w:rPr>
            </w:pPr>
            <w:r w:rsidRPr="00A14EF3">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FDF58" w14:textId="77777777" w:rsidR="002A69C0" w:rsidRPr="00A14EF3" w:rsidRDefault="002A69C0" w:rsidP="00E00F7D">
            <w:pPr>
              <w:pStyle w:val="rowtabella0"/>
              <w:rPr>
                <w:color w:val="002060"/>
              </w:rPr>
            </w:pPr>
            <w:r w:rsidRPr="00A14EF3">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7FA5F"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9D12B0" w14:textId="77777777" w:rsidR="002A69C0" w:rsidRPr="00A14EF3" w:rsidRDefault="002A69C0" w:rsidP="00E00F7D">
            <w:pPr>
              <w:pStyle w:val="rowtabella0"/>
              <w:rPr>
                <w:color w:val="002060"/>
              </w:rPr>
            </w:pPr>
            <w:r w:rsidRPr="00A14EF3">
              <w:rPr>
                <w:color w:val="002060"/>
              </w:rPr>
              <w:t>30/01/2026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2AD4C" w14:textId="77777777" w:rsidR="002A69C0" w:rsidRPr="00A14EF3" w:rsidRDefault="002A69C0" w:rsidP="00E00F7D">
            <w:pPr>
              <w:pStyle w:val="rowtabella0"/>
              <w:rPr>
                <w:color w:val="002060"/>
              </w:rPr>
            </w:pPr>
            <w:r w:rsidRPr="00A14EF3">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F21C4" w14:textId="77777777" w:rsidR="002A69C0" w:rsidRPr="00A14EF3" w:rsidRDefault="002A69C0" w:rsidP="00E00F7D">
            <w:pPr>
              <w:pStyle w:val="rowtabella0"/>
              <w:rPr>
                <w:color w:val="002060"/>
              </w:rPr>
            </w:pPr>
            <w:r w:rsidRPr="00A14EF3">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F17EB" w14:textId="77777777" w:rsidR="002A69C0" w:rsidRPr="00A14EF3" w:rsidRDefault="002A69C0" w:rsidP="00E00F7D">
            <w:pPr>
              <w:pStyle w:val="rowtabella0"/>
              <w:rPr>
                <w:color w:val="002060"/>
              </w:rPr>
            </w:pPr>
            <w:r w:rsidRPr="00A14EF3">
              <w:rPr>
                <w:color w:val="002060"/>
              </w:rPr>
              <w:t>VIA GIOVANNI XXIII</w:t>
            </w:r>
          </w:p>
        </w:tc>
      </w:tr>
      <w:tr w:rsidR="002A69C0" w:rsidRPr="00A14EF3" w14:paraId="087E1717"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1ED277" w14:textId="77777777" w:rsidR="002A69C0" w:rsidRPr="00A14EF3" w:rsidRDefault="002A69C0" w:rsidP="00E00F7D">
            <w:pPr>
              <w:pStyle w:val="rowtabella0"/>
              <w:rPr>
                <w:color w:val="002060"/>
              </w:rPr>
            </w:pPr>
            <w:r w:rsidRPr="00A14EF3">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7CF04E" w14:textId="77777777" w:rsidR="002A69C0" w:rsidRPr="00A14EF3" w:rsidRDefault="002A69C0" w:rsidP="00E00F7D">
            <w:pPr>
              <w:pStyle w:val="rowtabella0"/>
              <w:rPr>
                <w:color w:val="002060"/>
              </w:rPr>
            </w:pPr>
            <w:r w:rsidRPr="00A14EF3">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1BA859"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1600CD" w14:textId="77777777" w:rsidR="002A69C0" w:rsidRPr="00A14EF3" w:rsidRDefault="002A69C0" w:rsidP="00E00F7D">
            <w:pPr>
              <w:pStyle w:val="rowtabella0"/>
              <w:rPr>
                <w:color w:val="002060"/>
              </w:rPr>
            </w:pPr>
            <w:r w:rsidRPr="00A14EF3">
              <w:rPr>
                <w:color w:val="002060"/>
              </w:rPr>
              <w:t>30/01/2026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29813A" w14:textId="77777777" w:rsidR="002A69C0" w:rsidRPr="00A14EF3" w:rsidRDefault="002A69C0" w:rsidP="00E00F7D">
            <w:pPr>
              <w:pStyle w:val="rowtabella0"/>
              <w:rPr>
                <w:color w:val="002060"/>
              </w:rPr>
            </w:pPr>
            <w:r w:rsidRPr="00A14EF3">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F81BA" w14:textId="77777777" w:rsidR="002A69C0" w:rsidRPr="00A14EF3" w:rsidRDefault="002A69C0" w:rsidP="00E00F7D">
            <w:pPr>
              <w:pStyle w:val="rowtabella0"/>
              <w:rPr>
                <w:color w:val="002060"/>
              </w:rPr>
            </w:pPr>
            <w:r w:rsidRPr="00A14EF3">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306ACE" w14:textId="77777777" w:rsidR="002A69C0" w:rsidRPr="00A14EF3" w:rsidRDefault="002A69C0" w:rsidP="00E00F7D">
            <w:pPr>
              <w:pStyle w:val="rowtabella0"/>
              <w:rPr>
                <w:color w:val="002060"/>
              </w:rPr>
            </w:pPr>
            <w:r w:rsidRPr="00A14EF3">
              <w:rPr>
                <w:color w:val="002060"/>
              </w:rPr>
              <w:t>STR.DEL BURELLO LOC.VAL NEVOLA</w:t>
            </w:r>
          </w:p>
        </w:tc>
      </w:tr>
      <w:tr w:rsidR="002A69C0" w:rsidRPr="00A14EF3" w14:paraId="6F82A0A6"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4884F3" w14:textId="77777777" w:rsidR="002A69C0" w:rsidRPr="00A14EF3" w:rsidRDefault="002A69C0" w:rsidP="00E00F7D">
            <w:pPr>
              <w:pStyle w:val="rowtabella0"/>
              <w:rPr>
                <w:color w:val="002060"/>
              </w:rPr>
            </w:pPr>
            <w:r w:rsidRPr="00A14EF3">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2155F0" w14:textId="77777777" w:rsidR="002A69C0" w:rsidRPr="00A14EF3" w:rsidRDefault="002A69C0" w:rsidP="00E00F7D">
            <w:pPr>
              <w:pStyle w:val="rowtabella0"/>
              <w:rPr>
                <w:color w:val="002060"/>
                <w:lang w:val="es-ES"/>
              </w:rPr>
            </w:pPr>
            <w:r w:rsidRPr="00A14EF3">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AB519"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3262E9" w14:textId="77777777" w:rsidR="002A69C0" w:rsidRPr="00A14EF3" w:rsidRDefault="002A69C0" w:rsidP="00E00F7D">
            <w:pPr>
              <w:pStyle w:val="rowtabella0"/>
              <w:rPr>
                <w:color w:val="002060"/>
              </w:rPr>
            </w:pPr>
            <w:r w:rsidRPr="00A14EF3">
              <w:rPr>
                <w:color w:val="002060"/>
              </w:rPr>
              <w:t>30/01/2026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0974E3" w14:textId="77777777" w:rsidR="002A69C0" w:rsidRPr="00A14EF3" w:rsidRDefault="002A69C0" w:rsidP="00E00F7D">
            <w:pPr>
              <w:pStyle w:val="rowtabella0"/>
              <w:rPr>
                <w:color w:val="002060"/>
              </w:rPr>
            </w:pPr>
            <w:r w:rsidRPr="00A14EF3">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D6060D" w14:textId="77777777" w:rsidR="002A69C0" w:rsidRPr="00A14EF3" w:rsidRDefault="002A69C0" w:rsidP="00E00F7D">
            <w:pPr>
              <w:pStyle w:val="rowtabella0"/>
              <w:rPr>
                <w:color w:val="002060"/>
              </w:rPr>
            </w:pPr>
            <w:r w:rsidRPr="00A14EF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B2F58A" w14:textId="77777777" w:rsidR="002A69C0" w:rsidRPr="00A14EF3" w:rsidRDefault="002A69C0" w:rsidP="00E00F7D">
            <w:pPr>
              <w:pStyle w:val="rowtabella0"/>
              <w:rPr>
                <w:color w:val="002060"/>
              </w:rPr>
            </w:pPr>
            <w:r w:rsidRPr="00A14EF3">
              <w:rPr>
                <w:color w:val="002060"/>
              </w:rPr>
              <w:t>VIA ANTONIO ROSMINI 22/B</w:t>
            </w:r>
          </w:p>
        </w:tc>
      </w:tr>
      <w:tr w:rsidR="002A69C0" w:rsidRPr="00A14EF3" w14:paraId="7DDCB844"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59E144" w14:textId="77777777" w:rsidR="002A69C0" w:rsidRPr="00A14EF3" w:rsidRDefault="002A69C0" w:rsidP="00E00F7D">
            <w:pPr>
              <w:pStyle w:val="rowtabella0"/>
              <w:rPr>
                <w:color w:val="002060"/>
              </w:rPr>
            </w:pPr>
            <w:r w:rsidRPr="00A14EF3">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23A2F9" w14:textId="77777777" w:rsidR="002A69C0" w:rsidRPr="00A14EF3" w:rsidRDefault="002A69C0" w:rsidP="00E00F7D">
            <w:pPr>
              <w:pStyle w:val="rowtabella0"/>
              <w:rPr>
                <w:color w:val="002060"/>
              </w:rPr>
            </w:pPr>
            <w:r w:rsidRPr="00A14EF3">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303048"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B908E8" w14:textId="77777777" w:rsidR="002A69C0" w:rsidRPr="00A14EF3" w:rsidRDefault="002A69C0" w:rsidP="00E00F7D">
            <w:pPr>
              <w:pStyle w:val="rowtabella0"/>
              <w:rPr>
                <w:color w:val="002060"/>
              </w:rPr>
            </w:pPr>
            <w:r w:rsidRPr="00A14EF3">
              <w:rPr>
                <w:color w:val="002060"/>
              </w:rPr>
              <w:t>30/01/2026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978273" w14:textId="77777777" w:rsidR="002A69C0" w:rsidRPr="00A14EF3" w:rsidRDefault="002A69C0" w:rsidP="00E00F7D">
            <w:pPr>
              <w:pStyle w:val="rowtabella0"/>
              <w:rPr>
                <w:color w:val="002060"/>
              </w:rPr>
            </w:pPr>
            <w:r w:rsidRPr="00A14EF3">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744B46" w14:textId="77777777" w:rsidR="002A69C0" w:rsidRPr="00A14EF3" w:rsidRDefault="002A69C0" w:rsidP="00E00F7D">
            <w:pPr>
              <w:pStyle w:val="rowtabella0"/>
              <w:rPr>
                <w:color w:val="002060"/>
              </w:rPr>
            </w:pPr>
            <w:r w:rsidRPr="00A14EF3">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87992" w14:textId="77777777" w:rsidR="002A69C0" w:rsidRPr="00A14EF3" w:rsidRDefault="002A69C0" w:rsidP="00E00F7D">
            <w:pPr>
              <w:pStyle w:val="rowtabella0"/>
              <w:rPr>
                <w:color w:val="002060"/>
              </w:rPr>
            </w:pPr>
            <w:r w:rsidRPr="00A14EF3">
              <w:rPr>
                <w:color w:val="002060"/>
              </w:rPr>
              <w:t>VIA CAMPO SPORTIVO</w:t>
            </w:r>
          </w:p>
        </w:tc>
      </w:tr>
      <w:tr w:rsidR="002A69C0" w:rsidRPr="00A14EF3" w14:paraId="3710C51D"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960DEE" w14:textId="77777777" w:rsidR="002A69C0" w:rsidRPr="00A14EF3" w:rsidRDefault="002A69C0" w:rsidP="00E00F7D">
            <w:pPr>
              <w:pStyle w:val="rowtabella0"/>
              <w:rPr>
                <w:color w:val="002060"/>
              </w:rPr>
            </w:pPr>
            <w:r w:rsidRPr="00A14EF3">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A1156F" w14:textId="77777777" w:rsidR="002A69C0" w:rsidRPr="00A14EF3" w:rsidRDefault="002A69C0" w:rsidP="00E00F7D">
            <w:pPr>
              <w:pStyle w:val="rowtabella0"/>
              <w:rPr>
                <w:color w:val="002060"/>
              </w:rPr>
            </w:pPr>
            <w:r w:rsidRPr="00A14EF3">
              <w:rPr>
                <w:color w:val="002060"/>
              </w:rPr>
              <w:t>SAN COSTANZO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C04973"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CE79A5"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1DA9F9" w14:textId="77777777" w:rsidR="002A69C0" w:rsidRPr="00A14EF3" w:rsidRDefault="002A69C0" w:rsidP="00E00F7D">
            <w:pPr>
              <w:pStyle w:val="rowtabella0"/>
              <w:rPr>
                <w:color w:val="002060"/>
              </w:rPr>
            </w:pPr>
            <w:r w:rsidRPr="00A14EF3">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0E9930" w14:textId="77777777" w:rsidR="002A69C0" w:rsidRPr="00A14EF3" w:rsidRDefault="002A69C0" w:rsidP="00E00F7D">
            <w:pPr>
              <w:pStyle w:val="rowtabella0"/>
              <w:rPr>
                <w:color w:val="002060"/>
              </w:rPr>
            </w:pPr>
            <w:r w:rsidRPr="00A14EF3">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179736" w14:textId="77777777" w:rsidR="002A69C0" w:rsidRPr="00A14EF3" w:rsidRDefault="002A69C0" w:rsidP="00E00F7D">
            <w:pPr>
              <w:pStyle w:val="rowtabella0"/>
              <w:rPr>
                <w:color w:val="002060"/>
              </w:rPr>
            </w:pPr>
            <w:r w:rsidRPr="00A14EF3">
              <w:rPr>
                <w:color w:val="002060"/>
              </w:rPr>
              <w:t>VIA DELL'ANNUNZIATA</w:t>
            </w:r>
          </w:p>
        </w:tc>
      </w:tr>
      <w:tr w:rsidR="002A69C0" w:rsidRPr="00A14EF3" w14:paraId="283B19D2"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66C2DA" w14:textId="77777777" w:rsidR="002A69C0" w:rsidRPr="00A14EF3" w:rsidRDefault="002A69C0" w:rsidP="00E00F7D">
            <w:pPr>
              <w:pStyle w:val="rowtabella0"/>
              <w:rPr>
                <w:color w:val="002060"/>
              </w:rPr>
            </w:pPr>
            <w:r w:rsidRPr="00A14EF3">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DEC74" w14:textId="77777777" w:rsidR="002A69C0" w:rsidRPr="00A14EF3" w:rsidRDefault="002A69C0" w:rsidP="00E00F7D">
            <w:pPr>
              <w:pStyle w:val="rowtabella0"/>
              <w:rPr>
                <w:color w:val="002060"/>
              </w:rPr>
            </w:pPr>
            <w:r w:rsidRPr="00A14EF3">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4EE04"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BDB0F" w14:textId="77777777" w:rsidR="002A69C0" w:rsidRPr="00A14EF3" w:rsidRDefault="002A69C0" w:rsidP="00E00F7D">
            <w:pPr>
              <w:pStyle w:val="rowtabella0"/>
              <w:rPr>
                <w:color w:val="002060"/>
              </w:rPr>
            </w:pPr>
            <w:r w:rsidRPr="00A14EF3">
              <w:rPr>
                <w:color w:val="002060"/>
              </w:rPr>
              <w:t>31/01/2026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F8C7E" w14:textId="77777777" w:rsidR="002A69C0" w:rsidRPr="00A14EF3" w:rsidRDefault="002A69C0" w:rsidP="00E00F7D">
            <w:pPr>
              <w:pStyle w:val="rowtabella0"/>
              <w:rPr>
                <w:color w:val="002060"/>
              </w:rPr>
            </w:pPr>
            <w:r w:rsidRPr="00A14EF3">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D808A" w14:textId="77777777" w:rsidR="002A69C0" w:rsidRPr="00A14EF3" w:rsidRDefault="002A69C0" w:rsidP="00E00F7D">
            <w:pPr>
              <w:pStyle w:val="rowtabella0"/>
              <w:rPr>
                <w:color w:val="002060"/>
              </w:rPr>
            </w:pPr>
            <w:r w:rsidRPr="00A14EF3">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8DB8A" w14:textId="77777777" w:rsidR="002A69C0" w:rsidRPr="00A14EF3" w:rsidRDefault="002A69C0" w:rsidP="00E00F7D">
            <w:pPr>
              <w:pStyle w:val="rowtabella0"/>
              <w:rPr>
                <w:color w:val="002060"/>
              </w:rPr>
            </w:pPr>
            <w:r w:rsidRPr="00A14EF3">
              <w:rPr>
                <w:color w:val="002060"/>
              </w:rPr>
              <w:t>VIA MOLINELLO</w:t>
            </w:r>
          </w:p>
        </w:tc>
      </w:tr>
    </w:tbl>
    <w:p w14:paraId="7E5A5B36" w14:textId="77777777" w:rsidR="002A69C0" w:rsidRPr="00A14EF3" w:rsidRDefault="002A69C0" w:rsidP="002A69C0">
      <w:pPr>
        <w:pStyle w:val="breakline"/>
        <w:rPr>
          <w:rFonts w:eastAsiaTheme="minorEastAsia"/>
          <w:color w:val="002060"/>
        </w:rPr>
      </w:pPr>
    </w:p>
    <w:p w14:paraId="6B6A2338" w14:textId="77777777" w:rsidR="002A69C0" w:rsidRPr="00A14EF3" w:rsidRDefault="002A69C0" w:rsidP="002A69C0">
      <w:pPr>
        <w:pStyle w:val="breakline"/>
        <w:rPr>
          <w:color w:val="002060"/>
        </w:rPr>
      </w:pPr>
    </w:p>
    <w:p w14:paraId="61D61E3E" w14:textId="77777777" w:rsidR="002A69C0" w:rsidRPr="00A14EF3" w:rsidRDefault="002A69C0" w:rsidP="002A69C0">
      <w:pPr>
        <w:pStyle w:val="breakline"/>
        <w:rPr>
          <w:color w:val="002060"/>
        </w:rPr>
      </w:pPr>
    </w:p>
    <w:p w14:paraId="6E5316F3" w14:textId="77777777" w:rsidR="002A69C0" w:rsidRPr="00A14EF3" w:rsidRDefault="002A69C0" w:rsidP="002A69C0">
      <w:pPr>
        <w:pStyle w:val="sottotitolocampionato10"/>
        <w:rPr>
          <w:color w:val="002060"/>
        </w:rPr>
      </w:pPr>
      <w:r w:rsidRPr="00A14EF3">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23"/>
        <w:gridCol w:w="385"/>
        <w:gridCol w:w="898"/>
        <w:gridCol w:w="1176"/>
        <w:gridCol w:w="1555"/>
        <w:gridCol w:w="1568"/>
      </w:tblGrid>
      <w:tr w:rsidR="002A69C0" w:rsidRPr="00A14EF3" w14:paraId="34C45F76"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44DBC"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6D6AD"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67938"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55966"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361DE"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E43E3"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F24D1"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5BE7F33F"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8EFD2B" w14:textId="77777777" w:rsidR="002A69C0" w:rsidRPr="00A14EF3" w:rsidRDefault="002A69C0" w:rsidP="00E00F7D">
            <w:pPr>
              <w:pStyle w:val="rowtabella0"/>
              <w:rPr>
                <w:color w:val="002060"/>
              </w:rPr>
            </w:pPr>
            <w:r w:rsidRPr="00A14EF3">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34984" w14:textId="77777777" w:rsidR="002A69C0" w:rsidRPr="00A14EF3" w:rsidRDefault="002A69C0" w:rsidP="00E00F7D">
            <w:pPr>
              <w:pStyle w:val="rowtabella0"/>
              <w:rPr>
                <w:color w:val="002060"/>
              </w:rPr>
            </w:pPr>
            <w:r w:rsidRPr="00A14EF3">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82032"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816CC" w14:textId="77777777" w:rsidR="002A69C0" w:rsidRPr="00A14EF3" w:rsidRDefault="002A69C0" w:rsidP="00E00F7D">
            <w:pPr>
              <w:pStyle w:val="rowtabella0"/>
              <w:rPr>
                <w:color w:val="002060"/>
              </w:rPr>
            </w:pPr>
            <w:r w:rsidRPr="00A14EF3">
              <w:rPr>
                <w:color w:val="002060"/>
              </w:rPr>
              <w:t>30/01/2026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F7AE3" w14:textId="77777777" w:rsidR="002A69C0" w:rsidRPr="00A14EF3" w:rsidRDefault="002A69C0" w:rsidP="00E00F7D">
            <w:pPr>
              <w:pStyle w:val="rowtabella0"/>
              <w:rPr>
                <w:color w:val="002060"/>
              </w:rPr>
            </w:pPr>
            <w:r w:rsidRPr="00A14EF3">
              <w:rPr>
                <w:color w:val="002060"/>
              </w:rPr>
              <w:t>6065 CAMPO FEDERALE "</w:t>
            </w:r>
            <w:proofErr w:type="gramStart"/>
            <w:r w:rsidRPr="00A14EF3">
              <w:rPr>
                <w:color w:val="002060"/>
              </w:rPr>
              <w:t>G.PAOLINELLI</w:t>
            </w:r>
            <w:proofErr w:type="gramEnd"/>
            <w:r w:rsidRPr="00A14EF3">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A03B8" w14:textId="77777777" w:rsidR="002A69C0" w:rsidRPr="00A14EF3" w:rsidRDefault="002A69C0" w:rsidP="00E00F7D">
            <w:pPr>
              <w:pStyle w:val="rowtabella0"/>
              <w:rPr>
                <w:color w:val="002060"/>
              </w:rPr>
            </w:pPr>
            <w:r w:rsidRPr="00A14EF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D9EF6" w14:textId="77777777" w:rsidR="002A69C0" w:rsidRPr="00A14EF3" w:rsidRDefault="002A69C0" w:rsidP="00E00F7D">
            <w:pPr>
              <w:pStyle w:val="rowtabella0"/>
              <w:rPr>
                <w:color w:val="002060"/>
              </w:rPr>
            </w:pPr>
            <w:r w:rsidRPr="00A14EF3">
              <w:rPr>
                <w:color w:val="002060"/>
              </w:rPr>
              <w:t>VIA SCHIAVONI - BARACCCOLA</w:t>
            </w:r>
          </w:p>
        </w:tc>
      </w:tr>
      <w:tr w:rsidR="002A69C0" w:rsidRPr="00A14EF3" w14:paraId="29E74640"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6B9459" w14:textId="77777777" w:rsidR="002A69C0" w:rsidRPr="00A14EF3" w:rsidRDefault="002A69C0" w:rsidP="00E00F7D">
            <w:pPr>
              <w:pStyle w:val="rowtabella0"/>
              <w:rPr>
                <w:color w:val="002060"/>
              </w:rPr>
            </w:pPr>
            <w:r w:rsidRPr="00A14EF3">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26F9B6" w14:textId="77777777" w:rsidR="002A69C0" w:rsidRPr="00A14EF3" w:rsidRDefault="002A69C0" w:rsidP="00E00F7D">
            <w:pPr>
              <w:pStyle w:val="rowtabella0"/>
              <w:rPr>
                <w:color w:val="002060"/>
              </w:rPr>
            </w:pPr>
            <w:r w:rsidRPr="00A14EF3">
              <w:rPr>
                <w:color w:val="002060"/>
              </w:rPr>
              <w:t>MONTEMARCIANESE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46C429"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E03B46"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4ED93A" w14:textId="77777777" w:rsidR="002A69C0" w:rsidRPr="00A14EF3" w:rsidRDefault="002A69C0" w:rsidP="00E00F7D">
            <w:pPr>
              <w:pStyle w:val="rowtabella0"/>
              <w:rPr>
                <w:color w:val="002060"/>
              </w:rPr>
            </w:pPr>
            <w:r w:rsidRPr="00A14EF3">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F05604" w14:textId="77777777" w:rsidR="002A69C0" w:rsidRPr="00A14EF3" w:rsidRDefault="002A69C0" w:rsidP="00E00F7D">
            <w:pPr>
              <w:pStyle w:val="rowtabella0"/>
              <w:rPr>
                <w:color w:val="002060"/>
              </w:rPr>
            </w:pPr>
            <w:r w:rsidRPr="00A14EF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20D062" w14:textId="77777777" w:rsidR="002A69C0" w:rsidRPr="00A14EF3" w:rsidRDefault="002A69C0" w:rsidP="00E00F7D">
            <w:pPr>
              <w:pStyle w:val="rowtabella0"/>
              <w:rPr>
                <w:color w:val="002060"/>
              </w:rPr>
            </w:pPr>
            <w:r w:rsidRPr="00A14EF3">
              <w:rPr>
                <w:color w:val="002060"/>
              </w:rPr>
              <w:t>LOCALITA' NONTESICURO</w:t>
            </w:r>
          </w:p>
        </w:tc>
      </w:tr>
      <w:tr w:rsidR="002A69C0" w:rsidRPr="00A14EF3" w14:paraId="0132A2E3"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7EC876" w14:textId="77777777" w:rsidR="002A69C0" w:rsidRPr="00A14EF3" w:rsidRDefault="002A69C0" w:rsidP="00E00F7D">
            <w:pPr>
              <w:pStyle w:val="rowtabella0"/>
              <w:rPr>
                <w:color w:val="002060"/>
              </w:rPr>
            </w:pPr>
            <w:r w:rsidRPr="00A14EF3">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DD2E16" w14:textId="77777777" w:rsidR="002A69C0" w:rsidRPr="00A14EF3" w:rsidRDefault="002A69C0" w:rsidP="00E00F7D">
            <w:pPr>
              <w:pStyle w:val="rowtabella0"/>
              <w:rPr>
                <w:color w:val="002060"/>
              </w:rPr>
            </w:pPr>
            <w:r w:rsidRPr="00A14EF3">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3DC5F4"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DFF1D0"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4CA00B" w14:textId="77777777" w:rsidR="002A69C0" w:rsidRPr="00A14EF3" w:rsidRDefault="002A69C0" w:rsidP="00E00F7D">
            <w:pPr>
              <w:pStyle w:val="rowtabella0"/>
              <w:rPr>
                <w:color w:val="002060"/>
              </w:rPr>
            </w:pPr>
            <w:r w:rsidRPr="00A14EF3">
              <w:rPr>
                <w:color w:val="002060"/>
              </w:rPr>
              <w:t>5140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A4738E" w14:textId="77777777" w:rsidR="002A69C0" w:rsidRPr="00A14EF3" w:rsidRDefault="002A69C0" w:rsidP="00E00F7D">
            <w:pPr>
              <w:pStyle w:val="rowtabella0"/>
              <w:rPr>
                <w:color w:val="002060"/>
              </w:rPr>
            </w:pPr>
            <w:r w:rsidRPr="00A14EF3">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F1D2D9" w14:textId="77777777" w:rsidR="002A69C0" w:rsidRPr="00A14EF3" w:rsidRDefault="002A69C0" w:rsidP="00E00F7D">
            <w:pPr>
              <w:pStyle w:val="rowtabella0"/>
              <w:rPr>
                <w:color w:val="002060"/>
              </w:rPr>
            </w:pPr>
            <w:r w:rsidRPr="00A14EF3">
              <w:rPr>
                <w:color w:val="002060"/>
              </w:rPr>
              <w:t>VIA CIRCONVALLAZIONE</w:t>
            </w:r>
          </w:p>
        </w:tc>
      </w:tr>
      <w:tr w:rsidR="002A69C0" w:rsidRPr="00A14EF3" w14:paraId="2E5E7193"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9F922B" w14:textId="77777777" w:rsidR="002A69C0" w:rsidRPr="00A14EF3" w:rsidRDefault="002A69C0" w:rsidP="00E00F7D">
            <w:pPr>
              <w:pStyle w:val="rowtabella0"/>
              <w:rPr>
                <w:color w:val="002060"/>
              </w:rPr>
            </w:pPr>
            <w:r w:rsidRPr="00A14EF3">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B73BD7" w14:textId="77777777" w:rsidR="002A69C0" w:rsidRPr="00A14EF3" w:rsidRDefault="002A69C0" w:rsidP="00E00F7D">
            <w:pPr>
              <w:pStyle w:val="rowtabella0"/>
              <w:rPr>
                <w:color w:val="002060"/>
              </w:rPr>
            </w:pPr>
            <w:r w:rsidRPr="00A14EF3">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7F5946"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908A10" w14:textId="77777777" w:rsidR="002A69C0" w:rsidRPr="00A14EF3" w:rsidRDefault="002A69C0" w:rsidP="00E00F7D">
            <w:pPr>
              <w:pStyle w:val="rowtabella0"/>
              <w:rPr>
                <w:color w:val="002060"/>
              </w:rPr>
            </w:pPr>
            <w:r w:rsidRPr="00A14EF3">
              <w:rPr>
                <w:color w:val="002060"/>
              </w:rPr>
              <w:t>30/01/2026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0D6FC7" w14:textId="77777777" w:rsidR="002A69C0" w:rsidRPr="00A14EF3" w:rsidRDefault="002A69C0" w:rsidP="00E00F7D">
            <w:pPr>
              <w:pStyle w:val="rowtabella0"/>
              <w:rPr>
                <w:color w:val="002060"/>
              </w:rPr>
            </w:pPr>
            <w:r w:rsidRPr="00A14EF3">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8603EE" w14:textId="77777777" w:rsidR="002A69C0" w:rsidRPr="00A14EF3" w:rsidRDefault="002A69C0" w:rsidP="00E00F7D">
            <w:pPr>
              <w:pStyle w:val="rowtabella0"/>
              <w:rPr>
                <w:color w:val="002060"/>
              </w:rPr>
            </w:pPr>
            <w:r w:rsidRPr="00A14EF3">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5184C0" w14:textId="77777777" w:rsidR="002A69C0" w:rsidRPr="00A14EF3" w:rsidRDefault="002A69C0" w:rsidP="00E00F7D">
            <w:pPr>
              <w:pStyle w:val="rowtabella0"/>
              <w:rPr>
                <w:color w:val="002060"/>
              </w:rPr>
            </w:pPr>
            <w:r w:rsidRPr="00A14EF3">
              <w:rPr>
                <w:color w:val="002060"/>
              </w:rPr>
              <w:t>VIA GRAZIA DELEDDA</w:t>
            </w:r>
          </w:p>
        </w:tc>
      </w:tr>
      <w:tr w:rsidR="002A69C0" w:rsidRPr="00A14EF3" w14:paraId="2F6CA73C"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37D43D" w14:textId="77777777" w:rsidR="002A69C0" w:rsidRPr="00A14EF3" w:rsidRDefault="002A69C0" w:rsidP="00E00F7D">
            <w:pPr>
              <w:pStyle w:val="rowtabella0"/>
              <w:rPr>
                <w:color w:val="002060"/>
              </w:rPr>
            </w:pPr>
            <w:r w:rsidRPr="00A14EF3">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D61F13" w14:textId="77777777" w:rsidR="002A69C0" w:rsidRPr="00A14EF3" w:rsidRDefault="002A69C0" w:rsidP="00E00F7D">
            <w:pPr>
              <w:pStyle w:val="rowtabella0"/>
              <w:rPr>
                <w:color w:val="002060"/>
              </w:rPr>
            </w:pPr>
            <w:r w:rsidRPr="00A14EF3">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72D993"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117C53"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DB3E2A" w14:textId="77777777" w:rsidR="002A69C0" w:rsidRPr="00A14EF3" w:rsidRDefault="002A69C0" w:rsidP="00E00F7D">
            <w:pPr>
              <w:pStyle w:val="rowtabella0"/>
              <w:rPr>
                <w:color w:val="002060"/>
              </w:rPr>
            </w:pPr>
            <w:r w:rsidRPr="00A14EF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ECB792" w14:textId="77777777" w:rsidR="002A69C0" w:rsidRPr="00A14EF3" w:rsidRDefault="002A69C0" w:rsidP="00E00F7D">
            <w:pPr>
              <w:pStyle w:val="rowtabella0"/>
              <w:rPr>
                <w:color w:val="002060"/>
              </w:rPr>
            </w:pPr>
            <w:r w:rsidRPr="00A14EF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4B4A42" w14:textId="77777777" w:rsidR="002A69C0" w:rsidRPr="00A14EF3" w:rsidRDefault="002A69C0" w:rsidP="00E00F7D">
            <w:pPr>
              <w:pStyle w:val="rowtabella0"/>
              <w:rPr>
                <w:color w:val="002060"/>
              </w:rPr>
            </w:pPr>
            <w:r w:rsidRPr="00A14EF3">
              <w:rPr>
                <w:color w:val="002060"/>
              </w:rPr>
              <w:t>VIA DEI TESSITORI</w:t>
            </w:r>
          </w:p>
        </w:tc>
      </w:tr>
      <w:tr w:rsidR="002A69C0" w:rsidRPr="00A14EF3" w14:paraId="39621D42"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5879CB" w14:textId="77777777" w:rsidR="002A69C0" w:rsidRPr="00A14EF3" w:rsidRDefault="002A69C0" w:rsidP="00E00F7D">
            <w:pPr>
              <w:pStyle w:val="rowtabella0"/>
              <w:rPr>
                <w:color w:val="002060"/>
              </w:rPr>
            </w:pPr>
            <w:r w:rsidRPr="00A14EF3">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54826" w14:textId="77777777" w:rsidR="002A69C0" w:rsidRPr="00A14EF3" w:rsidRDefault="002A69C0" w:rsidP="00E00F7D">
            <w:pPr>
              <w:pStyle w:val="rowtabella0"/>
              <w:rPr>
                <w:color w:val="002060"/>
              </w:rPr>
            </w:pPr>
            <w:proofErr w:type="gramStart"/>
            <w:r w:rsidRPr="00A14EF3">
              <w:rPr>
                <w:color w:val="002060"/>
              </w:rPr>
              <w:t>CITTA</w:t>
            </w:r>
            <w:proofErr w:type="gramEnd"/>
            <w:r w:rsidRPr="00A14EF3">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EDA6C1"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328DC" w14:textId="77777777" w:rsidR="002A69C0" w:rsidRPr="00A14EF3" w:rsidRDefault="002A69C0" w:rsidP="00E00F7D">
            <w:pPr>
              <w:pStyle w:val="rowtabella0"/>
              <w:rPr>
                <w:color w:val="002060"/>
              </w:rPr>
            </w:pPr>
            <w:r w:rsidRPr="00A14EF3">
              <w:rPr>
                <w:color w:val="002060"/>
              </w:rPr>
              <w:t>31/01/2026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34562" w14:textId="77777777" w:rsidR="002A69C0" w:rsidRPr="00A14EF3" w:rsidRDefault="002A69C0" w:rsidP="00E00F7D">
            <w:pPr>
              <w:pStyle w:val="rowtabella0"/>
              <w:rPr>
                <w:color w:val="002060"/>
              </w:rPr>
            </w:pPr>
            <w:r w:rsidRPr="00A14EF3">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982B0" w14:textId="77777777" w:rsidR="002A69C0" w:rsidRPr="00A14EF3" w:rsidRDefault="002A69C0" w:rsidP="00E00F7D">
            <w:pPr>
              <w:pStyle w:val="rowtabella0"/>
              <w:rPr>
                <w:color w:val="002060"/>
              </w:rPr>
            </w:pPr>
            <w:r w:rsidRPr="00A14EF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477BB9" w14:textId="77777777" w:rsidR="002A69C0" w:rsidRPr="00A14EF3" w:rsidRDefault="002A69C0" w:rsidP="00E00F7D">
            <w:pPr>
              <w:pStyle w:val="rowtabella0"/>
              <w:rPr>
                <w:color w:val="002060"/>
              </w:rPr>
            </w:pPr>
            <w:r w:rsidRPr="00A14EF3">
              <w:rPr>
                <w:color w:val="002060"/>
              </w:rPr>
              <w:t>LOCALITA' CANDIA</w:t>
            </w:r>
          </w:p>
        </w:tc>
      </w:tr>
    </w:tbl>
    <w:p w14:paraId="04093789" w14:textId="77777777" w:rsidR="002A69C0" w:rsidRPr="00A14EF3" w:rsidRDefault="002A69C0" w:rsidP="002A69C0">
      <w:pPr>
        <w:pStyle w:val="breakline"/>
        <w:rPr>
          <w:rFonts w:eastAsiaTheme="minorEastAsia"/>
          <w:color w:val="002060"/>
        </w:rPr>
      </w:pPr>
    </w:p>
    <w:p w14:paraId="70A42BFA" w14:textId="77777777" w:rsidR="002A69C0" w:rsidRPr="00A14EF3" w:rsidRDefault="002A69C0" w:rsidP="002A69C0">
      <w:pPr>
        <w:pStyle w:val="breakline"/>
        <w:rPr>
          <w:color w:val="002060"/>
        </w:rPr>
      </w:pPr>
    </w:p>
    <w:p w14:paraId="65381246" w14:textId="77777777" w:rsidR="002A69C0" w:rsidRPr="00A14EF3" w:rsidRDefault="002A69C0" w:rsidP="002A69C0">
      <w:pPr>
        <w:pStyle w:val="breakline"/>
        <w:rPr>
          <w:color w:val="002060"/>
        </w:rPr>
      </w:pPr>
    </w:p>
    <w:p w14:paraId="3321FC65" w14:textId="77777777" w:rsidR="002A69C0" w:rsidRPr="00A14EF3" w:rsidRDefault="002A69C0" w:rsidP="002A69C0">
      <w:pPr>
        <w:pStyle w:val="sottotitolocampionato10"/>
        <w:rPr>
          <w:color w:val="002060"/>
        </w:rPr>
      </w:pPr>
      <w:r w:rsidRPr="00A14EF3">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4"/>
        <w:gridCol w:w="1559"/>
        <w:gridCol w:w="1548"/>
      </w:tblGrid>
      <w:tr w:rsidR="002A69C0" w:rsidRPr="00A14EF3" w14:paraId="4BC59BA2"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C76EC"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B1978"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CF359"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0869C"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8CA05"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ACFE6"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6793A"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5F742116"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F06F76" w14:textId="77777777" w:rsidR="002A69C0" w:rsidRPr="00A14EF3" w:rsidRDefault="002A69C0" w:rsidP="00E00F7D">
            <w:pPr>
              <w:pStyle w:val="rowtabella0"/>
              <w:rPr>
                <w:color w:val="002060"/>
              </w:rPr>
            </w:pPr>
            <w:r w:rsidRPr="00A14EF3">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10B5D" w14:textId="77777777" w:rsidR="002A69C0" w:rsidRPr="00A14EF3" w:rsidRDefault="002A69C0" w:rsidP="00E00F7D">
            <w:pPr>
              <w:pStyle w:val="rowtabella0"/>
              <w:rPr>
                <w:color w:val="002060"/>
              </w:rPr>
            </w:pPr>
            <w:r w:rsidRPr="00A14EF3">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DAE40"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2A152" w14:textId="77777777" w:rsidR="002A69C0" w:rsidRPr="00A14EF3" w:rsidRDefault="002A69C0" w:rsidP="00E00F7D">
            <w:pPr>
              <w:pStyle w:val="rowtabella0"/>
              <w:rPr>
                <w:color w:val="002060"/>
              </w:rPr>
            </w:pPr>
            <w:r w:rsidRPr="00A14EF3">
              <w:rPr>
                <w:color w:val="002060"/>
              </w:rPr>
              <w:t>30/01/2026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3A473" w14:textId="77777777" w:rsidR="002A69C0" w:rsidRPr="00A14EF3" w:rsidRDefault="002A69C0" w:rsidP="00E00F7D">
            <w:pPr>
              <w:pStyle w:val="rowtabella0"/>
              <w:rPr>
                <w:color w:val="002060"/>
              </w:rPr>
            </w:pPr>
            <w:r w:rsidRPr="00A14EF3">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8AB91" w14:textId="77777777" w:rsidR="002A69C0" w:rsidRPr="00A14EF3" w:rsidRDefault="002A69C0" w:rsidP="00E00F7D">
            <w:pPr>
              <w:pStyle w:val="rowtabella0"/>
              <w:rPr>
                <w:color w:val="002060"/>
              </w:rPr>
            </w:pPr>
            <w:r w:rsidRPr="00A14EF3">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AA0B5" w14:textId="77777777" w:rsidR="002A69C0" w:rsidRPr="00A14EF3" w:rsidRDefault="002A69C0" w:rsidP="00E00F7D">
            <w:pPr>
              <w:pStyle w:val="rowtabella0"/>
              <w:rPr>
                <w:color w:val="002060"/>
              </w:rPr>
            </w:pPr>
            <w:r w:rsidRPr="00A14EF3">
              <w:rPr>
                <w:color w:val="002060"/>
              </w:rPr>
              <w:t>VIA VERDI</w:t>
            </w:r>
          </w:p>
        </w:tc>
      </w:tr>
      <w:tr w:rsidR="002A69C0" w:rsidRPr="00A14EF3" w14:paraId="3DC8E0CD"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2620F6" w14:textId="77777777" w:rsidR="002A69C0" w:rsidRPr="00A14EF3" w:rsidRDefault="002A69C0" w:rsidP="00E00F7D">
            <w:pPr>
              <w:pStyle w:val="rowtabella0"/>
              <w:rPr>
                <w:color w:val="002060"/>
              </w:rPr>
            </w:pPr>
            <w:r w:rsidRPr="00A14EF3">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CB3A49" w14:textId="77777777" w:rsidR="002A69C0" w:rsidRPr="00A14EF3" w:rsidRDefault="002A69C0" w:rsidP="00E00F7D">
            <w:pPr>
              <w:pStyle w:val="rowtabella0"/>
              <w:rPr>
                <w:color w:val="002060"/>
              </w:rPr>
            </w:pPr>
            <w:r w:rsidRPr="00A14EF3">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87CFD8"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3D7CB2" w14:textId="77777777" w:rsidR="002A69C0" w:rsidRPr="00A14EF3" w:rsidRDefault="002A69C0" w:rsidP="00E00F7D">
            <w:pPr>
              <w:pStyle w:val="rowtabella0"/>
              <w:rPr>
                <w:color w:val="002060"/>
              </w:rPr>
            </w:pPr>
            <w:r w:rsidRPr="00A14EF3">
              <w:rPr>
                <w:color w:val="002060"/>
              </w:rPr>
              <w:t>30/01/2026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E5695E" w14:textId="77777777" w:rsidR="002A69C0" w:rsidRPr="00A14EF3" w:rsidRDefault="002A69C0" w:rsidP="00E00F7D">
            <w:pPr>
              <w:pStyle w:val="rowtabella0"/>
              <w:rPr>
                <w:color w:val="002060"/>
              </w:rPr>
            </w:pPr>
            <w:r w:rsidRPr="00A14EF3">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81789" w14:textId="77777777" w:rsidR="002A69C0" w:rsidRPr="00A14EF3" w:rsidRDefault="002A69C0" w:rsidP="00E00F7D">
            <w:pPr>
              <w:pStyle w:val="rowtabella0"/>
              <w:rPr>
                <w:color w:val="002060"/>
              </w:rPr>
            </w:pPr>
            <w:r w:rsidRPr="00A14EF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7BBB2F" w14:textId="77777777" w:rsidR="002A69C0" w:rsidRPr="00A14EF3" w:rsidRDefault="002A69C0" w:rsidP="00E00F7D">
            <w:pPr>
              <w:pStyle w:val="rowtabella0"/>
              <w:rPr>
                <w:color w:val="002060"/>
              </w:rPr>
            </w:pPr>
            <w:r w:rsidRPr="00A14EF3">
              <w:rPr>
                <w:color w:val="002060"/>
              </w:rPr>
              <w:t>LOCALITA' LE CALVIE</w:t>
            </w:r>
          </w:p>
        </w:tc>
      </w:tr>
      <w:tr w:rsidR="002A69C0" w:rsidRPr="00A14EF3" w14:paraId="67F98CD0"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64F382" w14:textId="77777777" w:rsidR="002A69C0" w:rsidRPr="00A14EF3" w:rsidRDefault="002A69C0" w:rsidP="00E00F7D">
            <w:pPr>
              <w:pStyle w:val="rowtabella0"/>
              <w:rPr>
                <w:color w:val="002060"/>
              </w:rPr>
            </w:pPr>
            <w:r w:rsidRPr="00A14EF3">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DEB6AA" w14:textId="77777777" w:rsidR="002A69C0" w:rsidRPr="00A14EF3" w:rsidRDefault="002A69C0" w:rsidP="00E00F7D">
            <w:pPr>
              <w:pStyle w:val="rowtabella0"/>
              <w:rPr>
                <w:color w:val="002060"/>
              </w:rPr>
            </w:pPr>
            <w:r w:rsidRPr="00A14EF3">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127BF0"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297A68" w14:textId="77777777" w:rsidR="002A69C0" w:rsidRPr="00A14EF3" w:rsidRDefault="002A69C0" w:rsidP="00E00F7D">
            <w:pPr>
              <w:pStyle w:val="rowtabella0"/>
              <w:rPr>
                <w:color w:val="002060"/>
              </w:rPr>
            </w:pPr>
            <w:r w:rsidRPr="00A14EF3">
              <w:rPr>
                <w:color w:val="002060"/>
              </w:rPr>
              <w:t>30/01/2026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49C7EA" w14:textId="77777777" w:rsidR="002A69C0" w:rsidRPr="00A14EF3" w:rsidRDefault="002A69C0" w:rsidP="00E00F7D">
            <w:pPr>
              <w:pStyle w:val="rowtabella0"/>
              <w:rPr>
                <w:color w:val="002060"/>
              </w:rPr>
            </w:pPr>
            <w:r w:rsidRPr="00A14EF3">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873791" w14:textId="77777777" w:rsidR="002A69C0" w:rsidRPr="00A14EF3" w:rsidRDefault="002A69C0" w:rsidP="00E00F7D">
            <w:pPr>
              <w:pStyle w:val="rowtabella0"/>
              <w:rPr>
                <w:color w:val="002060"/>
              </w:rPr>
            </w:pPr>
            <w:r w:rsidRPr="00A14EF3">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6BB488" w14:textId="77777777" w:rsidR="002A69C0" w:rsidRPr="00A14EF3" w:rsidRDefault="002A69C0" w:rsidP="00E00F7D">
            <w:pPr>
              <w:pStyle w:val="rowtabella0"/>
              <w:rPr>
                <w:color w:val="002060"/>
              </w:rPr>
            </w:pPr>
            <w:r w:rsidRPr="00A14EF3">
              <w:rPr>
                <w:color w:val="002060"/>
              </w:rPr>
              <w:t>VIA FABIO RULLIANO</w:t>
            </w:r>
          </w:p>
        </w:tc>
      </w:tr>
      <w:tr w:rsidR="002A69C0" w:rsidRPr="00A14EF3" w14:paraId="57784060"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9BE55F" w14:textId="77777777" w:rsidR="002A69C0" w:rsidRPr="00A14EF3" w:rsidRDefault="002A69C0" w:rsidP="00E00F7D">
            <w:pPr>
              <w:pStyle w:val="rowtabella0"/>
              <w:rPr>
                <w:color w:val="002060"/>
              </w:rPr>
            </w:pPr>
            <w:r w:rsidRPr="00A14EF3">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BB573C" w14:textId="77777777" w:rsidR="002A69C0" w:rsidRPr="00A14EF3" w:rsidRDefault="002A69C0" w:rsidP="00E00F7D">
            <w:pPr>
              <w:pStyle w:val="rowtabella0"/>
              <w:rPr>
                <w:color w:val="002060"/>
              </w:rPr>
            </w:pPr>
            <w:r w:rsidRPr="00A14EF3">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0E7E06"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05953C" w14:textId="77777777" w:rsidR="002A69C0" w:rsidRPr="00A14EF3" w:rsidRDefault="002A69C0" w:rsidP="00E00F7D">
            <w:pPr>
              <w:pStyle w:val="rowtabella0"/>
              <w:rPr>
                <w:color w:val="002060"/>
              </w:rPr>
            </w:pPr>
            <w:r w:rsidRPr="00A14EF3">
              <w:rPr>
                <w:color w:val="002060"/>
              </w:rPr>
              <w:t>30/01/2026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3AC564" w14:textId="77777777" w:rsidR="002A69C0" w:rsidRPr="00A14EF3" w:rsidRDefault="002A69C0" w:rsidP="00E00F7D">
            <w:pPr>
              <w:pStyle w:val="rowtabella0"/>
              <w:rPr>
                <w:color w:val="002060"/>
              </w:rPr>
            </w:pPr>
            <w:r w:rsidRPr="00A14EF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B32F59" w14:textId="77777777" w:rsidR="002A69C0" w:rsidRPr="00A14EF3" w:rsidRDefault="002A69C0" w:rsidP="00E00F7D">
            <w:pPr>
              <w:pStyle w:val="rowtabella0"/>
              <w:rPr>
                <w:color w:val="002060"/>
              </w:rPr>
            </w:pPr>
            <w:r w:rsidRPr="00A14EF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2C45A2" w14:textId="77777777" w:rsidR="002A69C0" w:rsidRPr="00A14EF3" w:rsidRDefault="002A69C0" w:rsidP="00E00F7D">
            <w:pPr>
              <w:pStyle w:val="rowtabella0"/>
              <w:rPr>
                <w:color w:val="002060"/>
              </w:rPr>
            </w:pPr>
            <w:r w:rsidRPr="00A14EF3">
              <w:rPr>
                <w:color w:val="002060"/>
              </w:rPr>
              <w:t xml:space="preserve">VIA </w:t>
            </w:r>
            <w:proofErr w:type="gramStart"/>
            <w:r w:rsidRPr="00A14EF3">
              <w:rPr>
                <w:color w:val="002060"/>
              </w:rPr>
              <w:t>B.BUOZZI</w:t>
            </w:r>
            <w:proofErr w:type="gramEnd"/>
          </w:p>
        </w:tc>
      </w:tr>
      <w:tr w:rsidR="002A69C0" w:rsidRPr="00A14EF3" w14:paraId="37384D1E"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4A8BA0" w14:textId="77777777" w:rsidR="002A69C0" w:rsidRPr="00A14EF3" w:rsidRDefault="002A69C0" w:rsidP="00E00F7D">
            <w:pPr>
              <w:pStyle w:val="rowtabella0"/>
              <w:rPr>
                <w:color w:val="002060"/>
              </w:rPr>
            </w:pPr>
            <w:r w:rsidRPr="00A14EF3">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DB506B" w14:textId="77777777" w:rsidR="002A69C0" w:rsidRPr="00A14EF3" w:rsidRDefault="002A69C0" w:rsidP="00E00F7D">
            <w:pPr>
              <w:pStyle w:val="rowtabella0"/>
              <w:rPr>
                <w:color w:val="002060"/>
              </w:rPr>
            </w:pPr>
            <w:r w:rsidRPr="00A14EF3">
              <w:rPr>
                <w:color w:val="002060"/>
              </w:rPr>
              <w:t>ROBUR MERGO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A8E3CD"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37FB87" w14:textId="77777777" w:rsidR="002A69C0" w:rsidRPr="00A14EF3" w:rsidRDefault="002A69C0" w:rsidP="00E00F7D">
            <w:pPr>
              <w:pStyle w:val="rowtabella0"/>
              <w:rPr>
                <w:color w:val="002060"/>
              </w:rPr>
            </w:pPr>
            <w:r w:rsidRPr="00A14EF3">
              <w:rPr>
                <w:color w:val="002060"/>
              </w:rPr>
              <w:t>31/01/2026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B92B88" w14:textId="77777777" w:rsidR="002A69C0" w:rsidRPr="00A14EF3" w:rsidRDefault="002A69C0" w:rsidP="00E00F7D">
            <w:pPr>
              <w:pStyle w:val="rowtabella0"/>
              <w:rPr>
                <w:color w:val="002060"/>
              </w:rPr>
            </w:pPr>
            <w:r w:rsidRPr="00A14EF3">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7D0CD" w14:textId="77777777" w:rsidR="002A69C0" w:rsidRPr="00A14EF3" w:rsidRDefault="002A69C0" w:rsidP="00E00F7D">
            <w:pPr>
              <w:pStyle w:val="rowtabella0"/>
              <w:rPr>
                <w:color w:val="002060"/>
              </w:rPr>
            </w:pPr>
            <w:r w:rsidRPr="00A14EF3">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A244DA" w14:textId="77777777" w:rsidR="002A69C0" w:rsidRPr="00A14EF3" w:rsidRDefault="002A69C0" w:rsidP="00E00F7D">
            <w:pPr>
              <w:pStyle w:val="rowtabella0"/>
              <w:rPr>
                <w:color w:val="002060"/>
              </w:rPr>
            </w:pPr>
            <w:r w:rsidRPr="00A14EF3">
              <w:rPr>
                <w:color w:val="002060"/>
              </w:rPr>
              <w:t>VIA LEOPARDI LOC. ANGELI</w:t>
            </w:r>
          </w:p>
        </w:tc>
      </w:tr>
      <w:tr w:rsidR="002A69C0" w:rsidRPr="00A14EF3" w14:paraId="04E7CCE8"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F33D49" w14:textId="77777777" w:rsidR="002A69C0" w:rsidRPr="00A14EF3" w:rsidRDefault="002A69C0" w:rsidP="00E00F7D">
            <w:pPr>
              <w:pStyle w:val="rowtabella0"/>
              <w:rPr>
                <w:color w:val="002060"/>
              </w:rPr>
            </w:pPr>
            <w:r w:rsidRPr="00A14EF3">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2D4A3" w14:textId="77777777" w:rsidR="002A69C0" w:rsidRPr="00A14EF3" w:rsidRDefault="002A69C0" w:rsidP="00E00F7D">
            <w:pPr>
              <w:pStyle w:val="rowtabella0"/>
              <w:rPr>
                <w:color w:val="002060"/>
              </w:rPr>
            </w:pPr>
            <w:r w:rsidRPr="00A14EF3">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4571E"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EF4F0" w14:textId="77777777" w:rsidR="002A69C0" w:rsidRPr="00A14EF3" w:rsidRDefault="002A69C0" w:rsidP="00E00F7D">
            <w:pPr>
              <w:pStyle w:val="rowtabella0"/>
              <w:rPr>
                <w:color w:val="002060"/>
              </w:rPr>
            </w:pPr>
            <w:r w:rsidRPr="00A14EF3">
              <w:rPr>
                <w:color w:val="002060"/>
              </w:rPr>
              <w:t>31/01/2026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76944" w14:textId="77777777" w:rsidR="002A69C0" w:rsidRPr="00A14EF3" w:rsidRDefault="002A69C0" w:rsidP="00E00F7D">
            <w:pPr>
              <w:pStyle w:val="rowtabella0"/>
              <w:rPr>
                <w:color w:val="002060"/>
              </w:rPr>
            </w:pPr>
            <w:r w:rsidRPr="00A14EF3">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E1384" w14:textId="77777777" w:rsidR="002A69C0" w:rsidRPr="00A14EF3" w:rsidRDefault="002A69C0" w:rsidP="00E00F7D">
            <w:pPr>
              <w:pStyle w:val="rowtabella0"/>
              <w:rPr>
                <w:color w:val="002060"/>
              </w:rPr>
            </w:pPr>
            <w:r w:rsidRPr="00A14EF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FA989" w14:textId="77777777" w:rsidR="002A69C0" w:rsidRPr="00A14EF3" w:rsidRDefault="002A69C0" w:rsidP="00E00F7D">
            <w:pPr>
              <w:pStyle w:val="rowtabella0"/>
              <w:rPr>
                <w:color w:val="002060"/>
              </w:rPr>
            </w:pPr>
            <w:r w:rsidRPr="00A14EF3">
              <w:rPr>
                <w:color w:val="002060"/>
              </w:rPr>
              <w:t xml:space="preserve">VIA </w:t>
            </w:r>
            <w:proofErr w:type="gramStart"/>
            <w:r w:rsidRPr="00A14EF3">
              <w:rPr>
                <w:color w:val="002060"/>
              </w:rPr>
              <w:t>B.BUOZZI</w:t>
            </w:r>
            <w:proofErr w:type="gramEnd"/>
          </w:p>
        </w:tc>
      </w:tr>
    </w:tbl>
    <w:p w14:paraId="4BAC957B" w14:textId="77777777" w:rsidR="002A69C0" w:rsidRPr="00A14EF3" w:rsidRDefault="002A69C0" w:rsidP="002A69C0">
      <w:pPr>
        <w:pStyle w:val="breakline"/>
        <w:rPr>
          <w:rFonts w:eastAsiaTheme="minorEastAsia"/>
          <w:color w:val="002060"/>
        </w:rPr>
      </w:pPr>
    </w:p>
    <w:p w14:paraId="36EF682D" w14:textId="77777777" w:rsidR="002A69C0" w:rsidRPr="00A14EF3" w:rsidRDefault="002A69C0" w:rsidP="002A69C0">
      <w:pPr>
        <w:pStyle w:val="breakline"/>
        <w:rPr>
          <w:color w:val="002060"/>
        </w:rPr>
      </w:pPr>
    </w:p>
    <w:p w14:paraId="197C4DAF" w14:textId="77777777" w:rsidR="002A69C0" w:rsidRPr="00A14EF3" w:rsidRDefault="002A69C0" w:rsidP="002A69C0">
      <w:pPr>
        <w:pStyle w:val="breakline"/>
        <w:rPr>
          <w:color w:val="002060"/>
        </w:rPr>
      </w:pPr>
    </w:p>
    <w:p w14:paraId="50BCE30D" w14:textId="77777777" w:rsidR="002A69C0" w:rsidRPr="00A14EF3" w:rsidRDefault="002A69C0" w:rsidP="002A69C0">
      <w:pPr>
        <w:pStyle w:val="sottotitolocampionato10"/>
        <w:rPr>
          <w:color w:val="002060"/>
        </w:rPr>
      </w:pPr>
      <w:r w:rsidRPr="00A14EF3">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91"/>
        <w:gridCol w:w="1547"/>
        <w:gridCol w:w="1547"/>
      </w:tblGrid>
      <w:tr w:rsidR="002A69C0" w:rsidRPr="00A14EF3" w14:paraId="21CC3DE4"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F5790"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F3A74"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259D2"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C936D"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070AD"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F598B"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AF8EC"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1423FF97"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6F2A99" w14:textId="77777777" w:rsidR="002A69C0" w:rsidRPr="00A14EF3" w:rsidRDefault="002A69C0" w:rsidP="00E00F7D">
            <w:pPr>
              <w:pStyle w:val="rowtabella0"/>
              <w:rPr>
                <w:color w:val="002060"/>
              </w:rPr>
            </w:pPr>
            <w:r w:rsidRPr="00A14EF3">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1F018" w14:textId="77777777" w:rsidR="002A69C0" w:rsidRPr="00A14EF3" w:rsidRDefault="002A69C0" w:rsidP="00E00F7D">
            <w:pPr>
              <w:pStyle w:val="rowtabella0"/>
              <w:rPr>
                <w:color w:val="002060"/>
              </w:rPr>
            </w:pPr>
            <w:r w:rsidRPr="00A14EF3">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4B19F"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BEDFA0" w14:textId="77777777" w:rsidR="002A69C0" w:rsidRPr="00A14EF3" w:rsidRDefault="002A69C0" w:rsidP="00E00F7D">
            <w:pPr>
              <w:pStyle w:val="rowtabella0"/>
              <w:rPr>
                <w:color w:val="002060"/>
              </w:rPr>
            </w:pPr>
            <w:r w:rsidRPr="00A14EF3">
              <w:rPr>
                <w:color w:val="002060"/>
              </w:rPr>
              <w:t>30/01/2026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5E62C" w14:textId="77777777" w:rsidR="002A69C0" w:rsidRPr="00A14EF3" w:rsidRDefault="002A69C0" w:rsidP="00E00F7D">
            <w:pPr>
              <w:pStyle w:val="rowtabella0"/>
              <w:rPr>
                <w:color w:val="002060"/>
              </w:rPr>
            </w:pPr>
            <w:r w:rsidRPr="00A14EF3">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C1925" w14:textId="77777777" w:rsidR="002A69C0" w:rsidRPr="00A14EF3" w:rsidRDefault="002A69C0" w:rsidP="00E00F7D">
            <w:pPr>
              <w:pStyle w:val="rowtabella0"/>
              <w:rPr>
                <w:color w:val="002060"/>
              </w:rPr>
            </w:pPr>
            <w:r w:rsidRPr="00A14EF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DA79D" w14:textId="77777777" w:rsidR="002A69C0" w:rsidRPr="00A14EF3" w:rsidRDefault="002A69C0" w:rsidP="00E00F7D">
            <w:pPr>
              <w:pStyle w:val="rowtabella0"/>
              <w:rPr>
                <w:color w:val="002060"/>
              </w:rPr>
            </w:pPr>
            <w:r w:rsidRPr="00A14EF3">
              <w:rPr>
                <w:color w:val="002060"/>
              </w:rPr>
              <w:t>VIA DELLA REPUBBLICA</w:t>
            </w:r>
          </w:p>
        </w:tc>
      </w:tr>
      <w:tr w:rsidR="002A69C0" w:rsidRPr="00A14EF3" w14:paraId="28180575"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10F742" w14:textId="77777777" w:rsidR="002A69C0" w:rsidRPr="00A14EF3" w:rsidRDefault="002A69C0" w:rsidP="00E00F7D">
            <w:pPr>
              <w:pStyle w:val="rowtabella0"/>
              <w:rPr>
                <w:color w:val="002060"/>
              </w:rPr>
            </w:pPr>
            <w:r w:rsidRPr="00A14EF3">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EA69AE" w14:textId="77777777" w:rsidR="002A69C0" w:rsidRPr="00A14EF3" w:rsidRDefault="002A69C0" w:rsidP="00E00F7D">
            <w:pPr>
              <w:pStyle w:val="rowtabella0"/>
              <w:rPr>
                <w:color w:val="002060"/>
              </w:rPr>
            </w:pPr>
            <w:r w:rsidRPr="00A14EF3">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E515BA"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7F280F" w14:textId="77777777" w:rsidR="002A69C0" w:rsidRPr="00A14EF3" w:rsidRDefault="002A69C0" w:rsidP="00E00F7D">
            <w:pPr>
              <w:pStyle w:val="rowtabella0"/>
              <w:rPr>
                <w:color w:val="002060"/>
              </w:rPr>
            </w:pPr>
            <w:r w:rsidRPr="00A14EF3">
              <w:rPr>
                <w:color w:val="002060"/>
              </w:rPr>
              <w:t>30/01/2026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3096BA" w14:textId="77777777" w:rsidR="002A69C0" w:rsidRPr="00A14EF3" w:rsidRDefault="002A69C0" w:rsidP="00E00F7D">
            <w:pPr>
              <w:pStyle w:val="rowtabella0"/>
              <w:rPr>
                <w:color w:val="002060"/>
              </w:rPr>
            </w:pPr>
            <w:r w:rsidRPr="00A14EF3">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317CA" w14:textId="77777777" w:rsidR="002A69C0" w:rsidRPr="00A14EF3" w:rsidRDefault="002A69C0" w:rsidP="00E00F7D">
            <w:pPr>
              <w:pStyle w:val="rowtabella0"/>
              <w:rPr>
                <w:color w:val="002060"/>
              </w:rPr>
            </w:pPr>
            <w:r w:rsidRPr="00A14EF3">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847F64" w14:textId="77777777" w:rsidR="002A69C0" w:rsidRPr="00A14EF3" w:rsidRDefault="002A69C0" w:rsidP="00E00F7D">
            <w:pPr>
              <w:pStyle w:val="rowtabella0"/>
              <w:rPr>
                <w:color w:val="002060"/>
              </w:rPr>
            </w:pPr>
            <w:r w:rsidRPr="00A14EF3">
              <w:rPr>
                <w:color w:val="002060"/>
              </w:rPr>
              <w:t>VIA GEMME, 13</w:t>
            </w:r>
          </w:p>
        </w:tc>
      </w:tr>
      <w:tr w:rsidR="002A69C0" w:rsidRPr="00A14EF3" w14:paraId="53436F9B"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962316" w14:textId="77777777" w:rsidR="002A69C0" w:rsidRPr="00A14EF3" w:rsidRDefault="002A69C0" w:rsidP="00E00F7D">
            <w:pPr>
              <w:pStyle w:val="rowtabella0"/>
              <w:rPr>
                <w:color w:val="002060"/>
              </w:rPr>
            </w:pPr>
            <w:r w:rsidRPr="00A14EF3">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CCC4B4" w14:textId="77777777" w:rsidR="002A69C0" w:rsidRPr="00A14EF3" w:rsidRDefault="002A69C0" w:rsidP="00E00F7D">
            <w:pPr>
              <w:pStyle w:val="rowtabella0"/>
              <w:rPr>
                <w:color w:val="002060"/>
              </w:rPr>
            </w:pPr>
            <w:r w:rsidRPr="00A14EF3">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A312B1"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110053" w14:textId="77777777" w:rsidR="002A69C0" w:rsidRPr="00A14EF3" w:rsidRDefault="002A69C0" w:rsidP="00E00F7D">
            <w:pPr>
              <w:pStyle w:val="rowtabella0"/>
              <w:rPr>
                <w:color w:val="002060"/>
              </w:rPr>
            </w:pPr>
            <w:r w:rsidRPr="00A14EF3">
              <w:rPr>
                <w:color w:val="002060"/>
              </w:rPr>
              <w:t>30/01/2026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461278" w14:textId="77777777" w:rsidR="002A69C0" w:rsidRPr="00A14EF3" w:rsidRDefault="002A69C0" w:rsidP="00E00F7D">
            <w:pPr>
              <w:pStyle w:val="rowtabella0"/>
              <w:rPr>
                <w:color w:val="002060"/>
              </w:rPr>
            </w:pPr>
            <w:r w:rsidRPr="00A14EF3">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3F66C8" w14:textId="77777777" w:rsidR="002A69C0" w:rsidRPr="00A14EF3" w:rsidRDefault="002A69C0" w:rsidP="00E00F7D">
            <w:pPr>
              <w:pStyle w:val="rowtabella0"/>
              <w:rPr>
                <w:color w:val="002060"/>
              </w:rPr>
            </w:pPr>
            <w:r w:rsidRPr="00A14EF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6C154" w14:textId="77777777" w:rsidR="002A69C0" w:rsidRPr="00A14EF3" w:rsidRDefault="002A69C0" w:rsidP="00E00F7D">
            <w:pPr>
              <w:pStyle w:val="rowtabella0"/>
              <w:rPr>
                <w:color w:val="002060"/>
              </w:rPr>
            </w:pPr>
            <w:r w:rsidRPr="00A14EF3">
              <w:rPr>
                <w:color w:val="002060"/>
              </w:rPr>
              <w:t>VIA MASSIMO D'AZEGLIO</w:t>
            </w:r>
          </w:p>
        </w:tc>
      </w:tr>
      <w:tr w:rsidR="002A69C0" w:rsidRPr="00A14EF3" w14:paraId="2C5E14EB"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1D8112" w14:textId="77777777" w:rsidR="002A69C0" w:rsidRPr="00A14EF3" w:rsidRDefault="002A69C0" w:rsidP="00E00F7D">
            <w:pPr>
              <w:pStyle w:val="rowtabella0"/>
              <w:rPr>
                <w:color w:val="002060"/>
              </w:rPr>
            </w:pPr>
            <w:r w:rsidRPr="00A14EF3">
              <w:rPr>
                <w:color w:val="002060"/>
              </w:rPr>
              <w:lastRenderedPageBreak/>
              <w:t>POLISPORTIVA S.C. LORETO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ED81BB" w14:textId="77777777" w:rsidR="002A69C0" w:rsidRPr="00A14EF3" w:rsidRDefault="002A69C0" w:rsidP="00E00F7D">
            <w:pPr>
              <w:pStyle w:val="rowtabella0"/>
              <w:rPr>
                <w:color w:val="002060"/>
              </w:rPr>
            </w:pPr>
            <w:r w:rsidRPr="00A14EF3">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96B5E1"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CC557F" w14:textId="77777777" w:rsidR="002A69C0" w:rsidRPr="00A14EF3" w:rsidRDefault="002A69C0" w:rsidP="00E00F7D">
            <w:pPr>
              <w:pStyle w:val="rowtabella0"/>
              <w:rPr>
                <w:color w:val="002060"/>
              </w:rPr>
            </w:pPr>
            <w:r w:rsidRPr="00A14EF3">
              <w:rPr>
                <w:color w:val="002060"/>
              </w:rPr>
              <w:t>30/01/2026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F8E464" w14:textId="77777777" w:rsidR="002A69C0" w:rsidRPr="00A14EF3" w:rsidRDefault="002A69C0" w:rsidP="00E00F7D">
            <w:pPr>
              <w:pStyle w:val="rowtabella0"/>
              <w:rPr>
                <w:color w:val="002060"/>
              </w:rPr>
            </w:pPr>
            <w:r w:rsidRPr="00A14EF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5EC8D0" w14:textId="77777777" w:rsidR="002A69C0" w:rsidRPr="00A14EF3" w:rsidRDefault="002A69C0" w:rsidP="00E00F7D">
            <w:pPr>
              <w:pStyle w:val="rowtabella0"/>
              <w:rPr>
                <w:color w:val="002060"/>
              </w:rPr>
            </w:pPr>
            <w:r w:rsidRPr="00A14EF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4AB066" w14:textId="77777777" w:rsidR="002A69C0" w:rsidRPr="00A14EF3" w:rsidRDefault="002A69C0" w:rsidP="00E00F7D">
            <w:pPr>
              <w:pStyle w:val="rowtabella0"/>
              <w:rPr>
                <w:color w:val="002060"/>
              </w:rPr>
            </w:pPr>
            <w:r w:rsidRPr="00A14EF3">
              <w:rPr>
                <w:color w:val="002060"/>
              </w:rPr>
              <w:t>VIA DELLO SPORT</w:t>
            </w:r>
          </w:p>
        </w:tc>
      </w:tr>
      <w:tr w:rsidR="002A69C0" w:rsidRPr="00A14EF3" w14:paraId="138F1AFD"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55495F" w14:textId="77777777" w:rsidR="002A69C0" w:rsidRPr="00A14EF3" w:rsidRDefault="002A69C0" w:rsidP="00E00F7D">
            <w:pPr>
              <w:pStyle w:val="rowtabella0"/>
              <w:rPr>
                <w:color w:val="002060"/>
              </w:rPr>
            </w:pPr>
            <w:r w:rsidRPr="00A14EF3">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EC9EB9" w14:textId="77777777" w:rsidR="002A69C0" w:rsidRPr="00A14EF3" w:rsidRDefault="002A69C0" w:rsidP="00E00F7D">
            <w:pPr>
              <w:pStyle w:val="rowtabella0"/>
              <w:rPr>
                <w:color w:val="002060"/>
              </w:rPr>
            </w:pPr>
            <w:r w:rsidRPr="00A14EF3">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91F78C"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D2959F"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C2AD7C" w14:textId="77777777" w:rsidR="002A69C0" w:rsidRPr="00A14EF3" w:rsidRDefault="002A69C0" w:rsidP="00E00F7D">
            <w:pPr>
              <w:pStyle w:val="rowtabella0"/>
              <w:rPr>
                <w:color w:val="002060"/>
              </w:rPr>
            </w:pPr>
            <w:r w:rsidRPr="00A14EF3">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8634C8" w14:textId="77777777" w:rsidR="002A69C0" w:rsidRPr="00A14EF3" w:rsidRDefault="002A69C0" w:rsidP="00E00F7D">
            <w:pPr>
              <w:pStyle w:val="rowtabella0"/>
              <w:rPr>
                <w:color w:val="002060"/>
              </w:rPr>
            </w:pPr>
            <w:r w:rsidRPr="00A14EF3">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A3A21E" w14:textId="77777777" w:rsidR="002A69C0" w:rsidRPr="00A14EF3" w:rsidRDefault="002A69C0" w:rsidP="00E00F7D">
            <w:pPr>
              <w:pStyle w:val="rowtabella0"/>
              <w:rPr>
                <w:color w:val="002060"/>
              </w:rPr>
            </w:pPr>
            <w:r w:rsidRPr="00A14EF3">
              <w:rPr>
                <w:color w:val="002060"/>
              </w:rPr>
              <w:t>VIA FAVETO</w:t>
            </w:r>
          </w:p>
        </w:tc>
      </w:tr>
      <w:tr w:rsidR="002A69C0" w:rsidRPr="00A14EF3" w14:paraId="57DEE136"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0B1753" w14:textId="77777777" w:rsidR="002A69C0" w:rsidRPr="00A14EF3" w:rsidRDefault="002A69C0" w:rsidP="00E00F7D">
            <w:pPr>
              <w:pStyle w:val="rowtabella0"/>
              <w:rPr>
                <w:color w:val="002060"/>
              </w:rPr>
            </w:pPr>
            <w:r w:rsidRPr="00A14EF3">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ACCED" w14:textId="77777777" w:rsidR="002A69C0" w:rsidRPr="00A14EF3" w:rsidRDefault="002A69C0" w:rsidP="00E00F7D">
            <w:pPr>
              <w:pStyle w:val="rowtabella0"/>
              <w:rPr>
                <w:color w:val="002060"/>
              </w:rPr>
            </w:pPr>
            <w:r w:rsidRPr="00A14EF3">
              <w:rPr>
                <w:color w:val="002060"/>
              </w:rPr>
              <w:t>IMBRECCIATA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49104"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C1606" w14:textId="77777777" w:rsidR="002A69C0" w:rsidRPr="00A14EF3" w:rsidRDefault="002A69C0" w:rsidP="00E00F7D">
            <w:pPr>
              <w:pStyle w:val="rowtabella0"/>
              <w:rPr>
                <w:color w:val="002060"/>
              </w:rPr>
            </w:pPr>
            <w:r w:rsidRPr="00A14EF3">
              <w:rPr>
                <w:color w:val="002060"/>
              </w:rPr>
              <w:t>31/01/2026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5E0A2" w14:textId="77777777" w:rsidR="002A69C0" w:rsidRPr="00A14EF3" w:rsidRDefault="002A69C0" w:rsidP="00E00F7D">
            <w:pPr>
              <w:pStyle w:val="rowtabella0"/>
              <w:rPr>
                <w:color w:val="002060"/>
              </w:rPr>
            </w:pPr>
            <w:r w:rsidRPr="00A14EF3">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79BD0" w14:textId="77777777" w:rsidR="002A69C0" w:rsidRPr="00A14EF3" w:rsidRDefault="002A69C0" w:rsidP="00E00F7D">
            <w:pPr>
              <w:pStyle w:val="rowtabella0"/>
              <w:rPr>
                <w:color w:val="002060"/>
              </w:rPr>
            </w:pPr>
            <w:r w:rsidRPr="00A14EF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1693B" w14:textId="77777777" w:rsidR="002A69C0" w:rsidRPr="00A14EF3" w:rsidRDefault="002A69C0" w:rsidP="00E00F7D">
            <w:pPr>
              <w:pStyle w:val="rowtabella0"/>
              <w:rPr>
                <w:color w:val="002060"/>
              </w:rPr>
            </w:pPr>
            <w:r w:rsidRPr="00A14EF3">
              <w:rPr>
                <w:color w:val="002060"/>
              </w:rPr>
              <w:t>VIA MASSIMO D'AZEGLIO</w:t>
            </w:r>
          </w:p>
        </w:tc>
      </w:tr>
    </w:tbl>
    <w:p w14:paraId="1C72BA39" w14:textId="77777777" w:rsidR="002A69C0" w:rsidRPr="00A14EF3" w:rsidRDefault="002A69C0" w:rsidP="002A69C0">
      <w:pPr>
        <w:pStyle w:val="breakline"/>
        <w:rPr>
          <w:rFonts w:eastAsiaTheme="minorEastAsia"/>
          <w:color w:val="002060"/>
        </w:rPr>
      </w:pPr>
    </w:p>
    <w:p w14:paraId="785EDBDE" w14:textId="77777777" w:rsidR="002A69C0" w:rsidRPr="00A14EF3" w:rsidRDefault="002A69C0" w:rsidP="002A69C0">
      <w:pPr>
        <w:pStyle w:val="breakline"/>
        <w:rPr>
          <w:color w:val="002060"/>
        </w:rPr>
      </w:pPr>
    </w:p>
    <w:p w14:paraId="6A25D892" w14:textId="77777777" w:rsidR="002A69C0" w:rsidRPr="00A14EF3" w:rsidRDefault="002A69C0" w:rsidP="002A69C0">
      <w:pPr>
        <w:pStyle w:val="breakline"/>
        <w:rPr>
          <w:color w:val="002060"/>
        </w:rPr>
      </w:pPr>
    </w:p>
    <w:p w14:paraId="48F23BDF" w14:textId="77777777" w:rsidR="002A69C0" w:rsidRPr="00A14EF3" w:rsidRDefault="002A69C0" w:rsidP="002A69C0">
      <w:pPr>
        <w:pStyle w:val="sottotitolocampionato10"/>
        <w:rPr>
          <w:color w:val="002060"/>
        </w:rPr>
      </w:pPr>
      <w:r w:rsidRPr="00A14EF3">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5"/>
        <w:gridCol w:w="1560"/>
        <w:gridCol w:w="1552"/>
      </w:tblGrid>
      <w:tr w:rsidR="002A69C0" w:rsidRPr="00A14EF3" w14:paraId="4280501A"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FA3E5"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F3F69"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09A55"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D53AC"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FA814"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FF9C3"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D4FEF"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5896FC2A"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8DD74D" w14:textId="77777777" w:rsidR="002A69C0" w:rsidRPr="00A14EF3" w:rsidRDefault="002A69C0" w:rsidP="00E00F7D">
            <w:pPr>
              <w:pStyle w:val="rowtabella0"/>
              <w:rPr>
                <w:color w:val="002060"/>
              </w:rPr>
            </w:pPr>
            <w:r w:rsidRPr="00A14EF3">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9875B" w14:textId="77777777" w:rsidR="002A69C0" w:rsidRPr="00A14EF3" w:rsidRDefault="002A69C0" w:rsidP="00E00F7D">
            <w:pPr>
              <w:pStyle w:val="rowtabella0"/>
              <w:rPr>
                <w:color w:val="002060"/>
              </w:rPr>
            </w:pPr>
            <w:r w:rsidRPr="00A14EF3">
              <w:rPr>
                <w:color w:val="002060"/>
              </w:rPr>
              <w:t>TRIBALCIO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A747E"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3D5B9" w14:textId="77777777" w:rsidR="002A69C0" w:rsidRPr="00A14EF3" w:rsidRDefault="002A69C0" w:rsidP="00E00F7D">
            <w:pPr>
              <w:pStyle w:val="rowtabella0"/>
              <w:rPr>
                <w:color w:val="002060"/>
              </w:rPr>
            </w:pPr>
            <w:r w:rsidRPr="00A14EF3">
              <w:rPr>
                <w:color w:val="002060"/>
              </w:rPr>
              <w:t>30/01/2026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AECC7" w14:textId="77777777" w:rsidR="002A69C0" w:rsidRPr="00A14EF3" w:rsidRDefault="002A69C0" w:rsidP="00E00F7D">
            <w:pPr>
              <w:pStyle w:val="rowtabella0"/>
              <w:rPr>
                <w:color w:val="002060"/>
              </w:rPr>
            </w:pPr>
            <w:r w:rsidRPr="00A14EF3">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A6E93" w14:textId="77777777" w:rsidR="002A69C0" w:rsidRPr="00A14EF3" w:rsidRDefault="002A69C0" w:rsidP="00E00F7D">
            <w:pPr>
              <w:pStyle w:val="rowtabella0"/>
              <w:rPr>
                <w:color w:val="002060"/>
              </w:rPr>
            </w:pPr>
            <w:r w:rsidRPr="00A14EF3">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0E6E6" w14:textId="77777777" w:rsidR="002A69C0" w:rsidRPr="00A14EF3" w:rsidRDefault="002A69C0" w:rsidP="00E00F7D">
            <w:pPr>
              <w:pStyle w:val="rowtabella0"/>
              <w:rPr>
                <w:color w:val="002060"/>
              </w:rPr>
            </w:pPr>
            <w:r w:rsidRPr="00A14EF3">
              <w:rPr>
                <w:color w:val="002060"/>
              </w:rPr>
              <w:t xml:space="preserve">VIA </w:t>
            </w:r>
            <w:proofErr w:type="gramStart"/>
            <w:r w:rsidRPr="00A14EF3">
              <w:rPr>
                <w:color w:val="002060"/>
              </w:rPr>
              <w:t>B.ROSSI</w:t>
            </w:r>
            <w:proofErr w:type="gramEnd"/>
            <w:r w:rsidRPr="00A14EF3">
              <w:rPr>
                <w:color w:val="002060"/>
              </w:rPr>
              <w:t xml:space="preserve"> SNC</w:t>
            </w:r>
          </w:p>
        </w:tc>
      </w:tr>
      <w:tr w:rsidR="002A69C0" w:rsidRPr="00A14EF3" w14:paraId="2CEFDA3C"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54C5C7" w14:textId="77777777" w:rsidR="002A69C0" w:rsidRPr="00A14EF3" w:rsidRDefault="002A69C0" w:rsidP="00E00F7D">
            <w:pPr>
              <w:pStyle w:val="rowtabella0"/>
              <w:rPr>
                <w:color w:val="002060"/>
              </w:rPr>
            </w:pPr>
            <w:r w:rsidRPr="00A14EF3">
              <w:rPr>
                <w:color w:val="002060"/>
              </w:rPr>
              <w:t xml:space="preserve">CALCIO </w:t>
            </w:r>
            <w:proofErr w:type="gramStart"/>
            <w:r w:rsidRPr="00A14EF3">
              <w:rPr>
                <w:color w:val="002060"/>
              </w:rPr>
              <w:t>S.ELPIDIO</w:t>
            </w:r>
            <w:proofErr w:type="gramEnd"/>
            <w:r w:rsidRPr="00A14EF3">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343A0F" w14:textId="77777777" w:rsidR="002A69C0" w:rsidRPr="00A14EF3" w:rsidRDefault="002A69C0" w:rsidP="00E00F7D">
            <w:pPr>
              <w:pStyle w:val="rowtabella0"/>
              <w:rPr>
                <w:color w:val="002060"/>
              </w:rPr>
            </w:pPr>
            <w:proofErr w:type="gramStart"/>
            <w:r w:rsidRPr="00A14EF3">
              <w:rPr>
                <w:color w:val="002060"/>
              </w:rPr>
              <w:t>CITTA</w:t>
            </w:r>
            <w:proofErr w:type="gramEnd"/>
            <w:r w:rsidRPr="00A14EF3">
              <w:rPr>
                <w:color w:val="002060"/>
              </w:rPr>
              <w:t xml:space="preserve"> DI MARTINSICURO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A43854"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11B10E" w14:textId="77777777" w:rsidR="002A69C0" w:rsidRPr="00A14EF3" w:rsidRDefault="002A69C0" w:rsidP="00E00F7D">
            <w:pPr>
              <w:pStyle w:val="rowtabella0"/>
              <w:rPr>
                <w:color w:val="002060"/>
              </w:rPr>
            </w:pPr>
            <w:r w:rsidRPr="00A14EF3">
              <w:rPr>
                <w:color w:val="002060"/>
              </w:rPr>
              <w:t>30/01/2026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C224F3" w14:textId="77777777" w:rsidR="002A69C0" w:rsidRPr="00A14EF3" w:rsidRDefault="002A69C0" w:rsidP="00E00F7D">
            <w:pPr>
              <w:pStyle w:val="rowtabella0"/>
              <w:rPr>
                <w:color w:val="002060"/>
              </w:rPr>
            </w:pPr>
            <w:r w:rsidRPr="00A14EF3">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106753" w14:textId="77777777" w:rsidR="002A69C0" w:rsidRPr="00A14EF3" w:rsidRDefault="002A69C0" w:rsidP="00E00F7D">
            <w:pPr>
              <w:pStyle w:val="rowtabella0"/>
              <w:rPr>
                <w:color w:val="002060"/>
              </w:rPr>
            </w:pPr>
            <w:r w:rsidRPr="00A14EF3">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8CE52" w14:textId="77777777" w:rsidR="002A69C0" w:rsidRPr="00A14EF3" w:rsidRDefault="002A69C0" w:rsidP="00E00F7D">
            <w:pPr>
              <w:pStyle w:val="rowtabella0"/>
              <w:rPr>
                <w:color w:val="002060"/>
              </w:rPr>
            </w:pPr>
            <w:r w:rsidRPr="00A14EF3">
              <w:rPr>
                <w:color w:val="002060"/>
              </w:rPr>
              <w:t>VIA CARDUCCI</w:t>
            </w:r>
          </w:p>
        </w:tc>
      </w:tr>
      <w:tr w:rsidR="002A69C0" w:rsidRPr="00A14EF3" w14:paraId="13837D64"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93FD5A" w14:textId="77777777" w:rsidR="002A69C0" w:rsidRPr="00A14EF3" w:rsidRDefault="002A69C0" w:rsidP="00E00F7D">
            <w:pPr>
              <w:pStyle w:val="rowtabella0"/>
              <w:rPr>
                <w:color w:val="002060"/>
              </w:rPr>
            </w:pPr>
            <w:r w:rsidRPr="00A14EF3">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6B1919" w14:textId="77777777" w:rsidR="002A69C0" w:rsidRPr="00A14EF3" w:rsidRDefault="002A69C0" w:rsidP="00E00F7D">
            <w:pPr>
              <w:pStyle w:val="rowtabella0"/>
              <w:rPr>
                <w:color w:val="002060"/>
              </w:rPr>
            </w:pPr>
            <w:r w:rsidRPr="00A14EF3">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AE9ECA"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0E6288"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E6C942" w14:textId="77777777" w:rsidR="002A69C0" w:rsidRPr="00A14EF3" w:rsidRDefault="002A69C0" w:rsidP="00E00F7D">
            <w:pPr>
              <w:pStyle w:val="rowtabella0"/>
              <w:rPr>
                <w:color w:val="002060"/>
              </w:rPr>
            </w:pPr>
            <w:r w:rsidRPr="00A14EF3">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C3B841" w14:textId="77777777" w:rsidR="002A69C0" w:rsidRPr="00A14EF3" w:rsidRDefault="002A69C0" w:rsidP="00E00F7D">
            <w:pPr>
              <w:pStyle w:val="rowtabella0"/>
              <w:rPr>
                <w:color w:val="002060"/>
              </w:rPr>
            </w:pPr>
            <w:r w:rsidRPr="00A14EF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04FD5" w14:textId="77777777" w:rsidR="002A69C0" w:rsidRPr="00A14EF3" w:rsidRDefault="002A69C0" w:rsidP="00E00F7D">
            <w:pPr>
              <w:pStyle w:val="rowtabella0"/>
              <w:rPr>
                <w:color w:val="002060"/>
              </w:rPr>
            </w:pPr>
            <w:r w:rsidRPr="00A14EF3">
              <w:rPr>
                <w:color w:val="002060"/>
              </w:rPr>
              <w:t>VIA INDIPENDENZA-CAPODARCO</w:t>
            </w:r>
          </w:p>
        </w:tc>
      </w:tr>
      <w:tr w:rsidR="002A69C0" w:rsidRPr="00A14EF3" w14:paraId="45B04F6F"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6E2518" w14:textId="77777777" w:rsidR="002A69C0" w:rsidRPr="00A14EF3" w:rsidRDefault="002A69C0" w:rsidP="00E00F7D">
            <w:pPr>
              <w:pStyle w:val="rowtabella0"/>
              <w:rPr>
                <w:color w:val="002060"/>
              </w:rPr>
            </w:pPr>
            <w:r w:rsidRPr="00A14EF3">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91D34D" w14:textId="77777777" w:rsidR="002A69C0" w:rsidRPr="00A14EF3" w:rsidRDefault="002A69C0" w:rsidP="00E00F7D">
            <w:pPr>
              <w:pStyle w:val="rowtabella0"/>
              <w:rPr>
                <w:color w:val="002060"/>
              </w:rPr>
            </w:pPr>
            <w:r w:rsidRPr="00A14EF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63F2B0"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6208E1"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FB6964" w14:textId="77777777" w:rsidR="002A69C0" w:rsidRPr="00A14EF3" w:rsidRDefault="002A69C0" w:rsidP="00E00F7D">
            <w:pPr>
              <w:pStyle w:val="rowtabella0"/>
              <w:rPr>
                <w:color w:val="002060"/>
              </w:rPr>
            </w:pPr>
            <w:r w:rsidRPr="00A14EF3">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071060" w14:textId="77777777" w:rsidR="002A69C0" w:rsidRPr="00A14EF3" w:rsidRDefault="002A69C0" w:rsidP="00E00F7D">
            <w:pPr>
              <w:pStyle w:val="rowtabella0"/>
              <w:rPr>
                <w:color w:val="002060"/>
              </w:rPr>
            </w:pPr>
            <w:r w:rsidRPr="00A14EF3">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0BEDD8" w14:textId="77777777" w:rsidR="002A69C0" w:rsidRPr="00A14EF3" w:rsidRDefault="002A69C0" w:rsidP="00E00F7D">
            <w:pPr>
              <w:pStyle w:val="rowtabella0"/>
              <w:rPr>
                <w:color w:val="002060"/>
              </w:rPr>
            </w:pPr>
            <w:r w:rsidRPr="00A14EF3">
              <w:rPr>
                <w:color w:val="002060"/>
              </w:rPr>
              <w:t xml:space="preserve">TRAVERSA VIA </w:t>
            </w:r>
            <w:proofErr w:type="gramStart"/>
            <w:r w:rsidRPr="00A14EF3">
              <w:rPr>
                <w:color w:val="002060"/>
              </w:rPr>
              <w:t>U.T</w:t>
            </w:r>
            <w:proofErr w:type="gramEnd"/>
            <w:r w:rsidRPr="00A14EF3">
              <w:rPr>
                <w:color w:val="002060"/>
              </w:rPr>
              <w:t>0MEI</w:t>
            </w:r>
          </w:p>
        </w:tc>
      </w:tr>
      <w:tr w:rsidR="002A69C0" w:rsidRPr="00A14EF3" w14:paraId="7AED1E29"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E4389B" w14:textId="77777777" w:rsidR="002A69C0" w:rsidRPr="00A14EF3" w:rsidRDefault="002A69C0" w:rsidP="00E00F7D">
            <w:pPr>
              <w:pStyle w:val="rowtabella0"/>
              <w:rPr>
                <w:color w:val="002060"/>
              </w:rPr>
            </w:pPr>
            <w:r w:rsidRPr="00A14EF3">
              <w:rPr>
                <w:color w:val="002060"/>
              </w:rPr>
              <w:t>FROGS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5C5FA3" w14:textId="77777777" w:rsidR="002A69C0" w:rsidRPr="00A14EF3" w:rsidRDefault="002A69C0" w:rsidP="00E00F7D">
            <w:pPr>
              <w:pStyle w:val="rowtabella0"/>
              <w:rPr>
                <w:color w:val="002060"/>
              </w:rPr>
            </w:pPr>
            <w:r w:rsidRPr="00A14EF3">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CDB513"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A870F9" w14:textId="77777777" w:rsidR="002A69C0" w:rsidRPr="00A14EF3" w:rsidRDefault="002A69C0" w:rsidP="00E00F7D">
            <w:pPr>
              <w:pStyle w:val="rowtabella0"/>
              <w:rPr>
                <w:color w:val="002060"/>
              </w:rPr>
            </w:pPr>
            <w:r w:rsidRPr="00A14EF3">
              <w:rPr>
                <w:color w:val="002060"/>
              </w:rPr>
              <w:t>30/01/2026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02B67C" w14:textId="77777777" w:rsidR="002A69C0" w:rsidRPr="00A14EF3" w:rsidRDefault="002A69C0" w:rsidP="00E00F7D">
            <w:pPr>
              <w:pStyle w:val="rowtabella0"/>
              <w:rPr>
                <w:color w:val="002060"/>
              </w:rPr>
            </w:pPr>
            <w:r w:rsidRPr="00A14EF3">
              <w:rPr>
                <w:color w:val="002060"/>
              </w:rPr>
              <w:t xml:space="preserve">5623 PALESTRA </w:t>
            </w:r>
            <w:proofErr w:type="gramStart"/>
            <w:r w:rsidRPr="00A14EF3">
              <w:rPr>
                <w:color w:val="002060"/>
              </w:rPr>
              <w:t>SC.MEDIA</w:t>
            </w:r>
            <w:proofErr w:type="gramEnd"/>
            <w:r w:rsidRPr="00A14EF3">
              <w:rPr>
                <w:color w:val="002060"/>
              </w:rPr>
              <w:t xml:space="preserve"> </w:t>
            </w:r>
            <w:proofErr w:type="gramStart"/>
            <w:r w:rsidRPr="00A14EF3">
              <w:rPr>
                <w:color w:val="002060"/>
              </w:rPr>
              <w:t>B.ROSSELLI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1F6519" w14:textId="77777777" w:rsidR="002A69C0" w:rsidRPr="00A14EF3" w:rsidRDefault="002A69C0" w:rsidP="00E00F7D">
            <w:pPr>
              <w:pStyle w:val="rowtabella0"/>
              <w:rPr>
                <w:color w:val="002060"/>
              </w:rPr>
            </w:pPr>
            <w:r w:rsidRPr="00A14EF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7656CE" w14:textId="77777777" w:rsidR="002A69C0" w:rsidRPr="00A14EF3" w:rsidRDefault="002A69C0" w:rsidP="00E00F7D">
            <w:pPr>
              <w:pStyle w:val="rowtabella0"/>
              <w:rPr>
                <w:color w:val="002060"/>
              </w:rPr>
            </w:pPr>
            <w:r w:rsidRPr="00A14EF3">
              <w:rPr>
                <w:color w:val="002060"/>
              </w:rPr>
              <w:t>VIA PIRANDELLO</w:t>
            </w:r>
          </w:p>
        </w:tc>
      </w:tr>
      <w:tr w:rsidR="002A69C0" w:rsidRPr="00A14EF3" w14:paraId="69C8EBFE"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AAF883" w14:textId="77777777" w:rsidR="002A69C0" w:rsidRPr="00A14EF3" w:rsidRDefault="002A69C0" w:rsidP="00E00F7D">
            <w:pPr>
              <w:pStyle w:val="rowtabella0"/>
              <w:rPr>
                <w:color w:val="002060"/>
              </w:rPr>
            </w:pPr>
            <w:r w:rsidRPr="00A14EF3">
              <w:rPr>
                <w:color w:val="002060"/>
              </w:rPr>
              <w:t>POLISPORTIVA RIPATRANSONE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CAFE7" w14:textId="77777777" w:rsidR="002A69C0" w:rsidRPr="00A14EF3" w:rsidRDefault="002A69C0" w:rsidP="00E00F7D">
            <w:pPr>
              <w:pStyle w:val="rowtabella0"/>
              <w:rPr>
                <w:color w:val="002060"/>
              </w:rPr>
            </w:pPr>
            <w:r w:rsidRPr="00A14EF3">
              <w:rPr>
                <w:color w:val="002060"/>
              </w:rPr>
              <w:t>ACQUAVIVA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50390"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69290" w14:textId="77777777" w:rsidR="002A69C0" w:rsidRPr="00A14EF3" w:rsidRDefault="002A69C0" w:rsidP="00E00F7D">
            <w:pPr>
              <w:pStyle w:val="rowtabella0"/>
              <w:rPr>
                <w:color w:val="002060"/>
              </w:rPr>
            </w:pPr>
            <w:r w:rsidRPr="00A14EF3">
              <w:rPr>
                <w:color w:val="002060"/>
              </w:rPr>
              <w:t>30/01/2026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183D7" w14:textId="77777777" w:rsidR="002A69C0" w:rsidRPr="00A14EF3" w:rsidRDefault="002A69C0" w:rsidP="00E00F7D">
            <w:pPr>
              <w:pStyle w:val="rowtabella0"/>
              <w:rPr>
                <w:color w:val="002060"/>
              </w:rPr>
            </w:pPr>
            <w:r w:rsidRPr="00A14EF3">
              <w:rPr>
                <w:color w:val="002060"/>
              </w:rPr>
              <w:t>5697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BADAB" w14:textId="77777777" w:rsidR="002A69C0" w:rsidRPr="00A14EF3" w:rsidRDefault="002A69C0" w:rsidP="00E00F7D">
            <w:pPr>
              <w:pStyle w:val="rowtabella0"/>
              <w:rPr>
                <w:color w:val="002060"/>
              </w:rPr>
            </w:pPr>
            <w:r w:rsidRPr="00A14EF3">
              <w:rPr>
                <w:color w:val="002060"/>
              </w:rPr>
              <w:t>RIPATRANSONE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023570" w14:textId="77777777" w:rsidR="002A69C0" w:rsidRPr="00A14EF3" w:rsidRDefault="002A69C0" w:rsidP="00E00F7D">
            <w:pPr>
              <w:pStyle w:val="rowtabella0"/>
              <w:rPr>
                <w:color w:val="002060"/>
              </w:rPr>
            </w:pPr>
            <w:r w:rsidRPr="00A14EF3">
              <w:rPr>
                <w:color w:val="002060"/>
              </w:rPr>
              <w:t>VIA FONTE ABECETO, 4</w:t>
            </w:r>
          </w:p>
        </w:tc>
      </w:tr>
    </w:tbl>
    <w:p w14:paraId="5C125519" w14:textId="77777777" w:rsidR="002A69C0" w:rsidRPr="00A14EF3" w:rsidRDefault="002A69C0" w:rsidP="002A69C0">
      <w:pPr>
        <w:pStyle w:val="breakline"/>
        <w:rPr>
          <w:rFonts w:eastAsiaTheme="minorEastAsia"/>
          <w:color w:val="002060"/>
        </w:rPr>
      </w:pPr>
    </w:p>
    <w:p w14:paraId="46579A84" w14:textId="77777777" w:rsidR="002A69C0" w:rsidRPr="00A14EF3" w:rsidRDefault="002A69C0" w:rsidP="002A69C0">
      <w:pPr>
        <w:pStyle w:val="breakline"/>
        <w:rPr>
          <w:color w:val="002060"/>
        </w:rPr>
      </w:pPr>
    </w:p>
    <w:p w14:paraId="29CF8C27" w14:textId="77777777" w:rsidR="002A69C0" w:rsidRPr="00A14EF3" w:rsidRDefault="002A69C0" w:rsidP="002A69C0">
      <w:pPr>
        <w:pStyle w:val="breakline"/>
        <w:rPr>
          <w:color w:val="002060"/>
        </w:rPr>
      </w:pPr>
    </w:p>
    <w:p w14:paraId="1A40719D" w14:textId="77777777" w:rsidR="002A69C0" w:rsidRPr="00A14EF3" w:rsidRDefault="002A69C0" w:rsidP="002A69C0">
      <w:pPr>
        <w:pStyle w:val="sottotitolocampionato10"/>
        <w:rPr>
          <w:color w:val="002060"/>
        </w:rPr>
      </w:pPr>
      <w:r w:rsidRPr="00A14EF3">
        <w:rPr>
          <w:color w:val="002060"/>
        </w:rP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7"/>
        <w:gridCol w:w="1552"/>
        <w:gridCol w:w="1549"/>
      </w:tblGrid>
      <w:tr w:rsidR="002A69C0" w:rsidRPr="00A14EF3" w14:paraId="73A54E0B"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3456A"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AC1E2"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CD4CB"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C337C"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FD750"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40BE7"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96FDE"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2C4A999A"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AFF741" w14:textId="77777777" w:rsidR="002A69C0" w:rsidRPr="00A14EF3" w:rsidRDefault="002A69C0" w:rsidP="00E00F7D">
            <w:pPr>
              <w:pStyle w:val="rowtabella0"/>
              <w:rPr>
                <w:color w:val="002060"/>
              </w:rPr>
            </w:pPr>
            <w:r w:rsidRPr="00A14EF3">
              <w:rPr>
                <w:color w:val="002060"/>
              </w:rPr>
              <w:t>POLISPORTIVA VILLA PIGNA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D4AD0" w14:textId="77777777" w:rsidR="002A69C0" w:rsidRPr="00A14EF3" w:rsidRDefault="002A69C0" w:rsidP="00E00F7D">
            <w:pPr>
              <w:pStyle w:val="rowtabella0"/>
              <w:rPr>
                <w:color w:val="002060"/>
              </w:rPr>
            </w:pPr>
            <w:r w:rsidRPr="00A14EF3">
              <w:rPr>
                <w:color w:val="002060"/>
              </w:rPr>
              <w:t>MANSARDA PAGLIARE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BCB01"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7BD1A" w14:textId="77777777" w:rsidR="002A69C0" w:rsidRPr="00A14EF3" w:rsidRDefault="002A69C0" w:rsidP="00E00F7D">
            <w:pPr>
              <w:pStyle w:val="rowtabella0"/>
              <w:rPr>
                <w:color w:val="002060"/>
              </w:rPr>
            </w:pPr>
            <w:r w:rsidRPr="00A14EF3">
              <w:rPr>
                <w:color w:val="002060"/>
              </w:rPr>
              <w:t>28/01/2026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E8330" w14:textId="77777777" w:rsidR="002A69C0" w:rsidRPr="00A14EF3" w:rsidRDefault="002A69C0" w:rsidP="00E00F7D">
            <w:pPr>
              <w:pStyle w:val="rowtabella0"/>
              <w:rPr>
                <w:color w:val="002060"/>
              </w:rPr>
            </w:pPr>
            <w:r w:rsidRPr="00A14EF3">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B7BEB" w14:textId="77777777" w:rsidR="002A69C0" w:rsidRPr="00A14EF3" w:rsidRDefault="002A69C0" w:rsidP="00E00F7D">
            <w:pPr>
              <w:pStyle w:val="rowtabella0"/>
              <w:rPr>
                <w:color w:val="002060"/>
              </w:rPr>
            </w:pPr>
            <w:r w:rsidRPr="00A14EF3">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D91AE" w14:textId="77777777" w:rsidR="002A69C0" w:rsidRPr="00A14EF3" w:rsidRDefault="002A69C0" w:rsidP="00E00F7D">
            <w:pPr>
              <w:pStyle w:val="rowtabella0"/>
              <w:rPr>
                <w:color w:val="002060"/>
              </w:rPr>
            </w:pPr>
            <w:r w:rsidRPr="00A14EF3">
              <w:rPr>
                <w:color w:val="002060"/>
              </w:rPr>
              <w:t>PIAZZA S. D'ACQUISTO</w:t>
            </w:r>
          </w:p>
        </w:tc>
      </w:tr>
      <w:tr w:rsidR="002A69C0" w:rsidRPr="00A14EF3" w14:paraId="4D948C04"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F3772C" w14:textId="77777777" w:rsidR="002A69C0" w:rsidRPr="00A14EF3" w:rsidRDefault="002A69C0" w:rsidP="00E00F7D">
            <w:pPr>
              <w:pStyle w:val="rowtabella0"/>
              <w:rPr>
                <w:color w:val="002060"/>
              </w:rPr>
            </w:pPr>
            <w:r w:rsidRPr="00A14EF3">
              <w:rPr>
                <w:color w:val="002060"/>
              </w:rPr>
              <w:t>ACCUMOLI GANG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2F9EBD" w14:textId="77777777" w:rsidR="002A69C0" w:rsidRPr="00A14EF3" w:rsidRDefault="002A69C0" w:rsidP="00E00F7D">
            <w:pPr>
              <w:pStyle w:val="rowtabella0"/>
              <w:rPr>
                <w:color w:val="002060"/>
              </w:rPr>
            </w:pPr>
            <w:r w:rsidRPr="00A14EF3">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E984A2"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924219" w14:textId="77777777" w:rsidR="002A69C0" w:rsidRPr="00A14EF3" w:rsidRDefault="002A69C0" w:rsidP="00E00F7D">
            <w:pPr>
              <w:pStyle w:val="rowtabella0"/>
              <w:rPr>
                <w:color w:val="002060"/>
              </w:rPr>
            </w:pPr>
            <w:r w:rsidRPr="00A14EF3">
              <w:rPr>
                <w:color w:val="002060"/>
              </w:rPr>
              <w:t>30/01/2026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FE8DAC" w14:textId="77777777" w:rsidR="002A69C0" w:rsidRPr="00A14EF3" w:rsidRDefault="002A69C0" w:rsidP="00E00F7D">
            <w:pPr>
              <w:pStyle w:val="rowtabella0"/>
              <w:rPr>
                <w:color w:val="002060"/>
              </w:rPr>
            </w:pPr>
            <w:r w:rsidRPr="00A14EF3">
              <w:rPr>
                <w:color w:val="002060"/>
              </w:rPr>
              <w:t>5709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E0276" w14:textId="77777777" w:rsidR="002A69C0" w:rsidRPr="00A14EF3" w:rsidRDefault="002A69C0" w:rsidP="00E00F7D">
            <w:pPr>
              <w:pStyle w:val="rowtabella0"/>
              <w:rPr>
                <w:color w:val="002060"/>
              </w:rPr>
            </w:pPr>
            <w:r w:rsidRPr="00A14EF3">
              <w:rPr>
                <w:color w:val="002060"/>
              </w:rPr>
              <w:t>AMATRICE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012FD3" w14:textId="77777777" w:rsidR="002A69C0" w:rsidRPr="00A14EF3" w:rsidRDefault="002A69C0" w:rsidP="00E00F7D">
            <w:pPr>
              <w:pStyle w:val="rowtabella0"/>
              <w:rPr>
                <w:color w:val="002060"/>
              </w:rPr>
            </w:pPr>
            <w:r w:rsidRPr="00A14EF3">
              <w:rPr>
                <w:color w:val="002060"/>
              </w:rPr>
              <w:t>VIA S.S. PICENTO</w:t>
            </w:r>
          </w:p>
        </w:tc>
      </w:tr>
      <w:tr w:rsidR="002A69C0" w:rsidRPr="00A14EF3" w14:paraId="0021EEA0"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CC518A" w14:textId="77777777" w:rsidR="002A69C0" w:rsidRPr="00A14EF3" w:rsidRDefault="002A69C0" w:rsidP="00E00F7D">
            <w:pPr>
              <w:pStyle w:val="rowtabella0"/>
              <w:rPr>
                <w:color w:val="002060"/>
              </w:rPr>
            </w:pPr>
            <w:r w:rsidRPr="00A14EF3">
              <w:rPr>
                <w:color w:val="002060"/>
              </w:rPr>
              <w:t>CASTIGNANO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60FE09" w14:textId="77777777" w:rsidR="002A69C0" w:rsidRPr="00A14EF3" w:rsidRDefault="002A69C0" w:rsidP="00E00F7D">
            <w:pPr>
              <w:pStyle w:val="rowtabella0"/>
              <w:rPr>
                <w:color w:val="002060"/>
              </w:rPr>
            </w:pPr>
            <w:r w:rsidRPr="00A14EF3">
              <w:rPr>
                <w:color w:val="002060"/>
              </w:rPr>
              <w:t>CASTORANESE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FE967B"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DFC639" w14:textId="77777777" w:rsidR="002A69C0" w:rsidRPr="00A14EF3" w:rsidRDefault="002A69C0" w:rsidP="00E00F7D">
            <w:pPr>
              <w:pStyle w:val="rowtabella0"/>
              <w:rPr>
                <w:color w:val="002060"/>
              </w:rPr>
            </w:pPr>
            <w:r w:rsidRPr="00A14EF3">
              <w:rPr>
                <w:color w:val="002060"/>
              </w:rPr>
              <w:t>30/01/2026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C454DF" w14:textId="77777777" w:rsidR="002A69C0" w:rsidRPr="00A14EF3" w:rsidRDefault="002A69C0" w:rsidP="00E00F7D">
            <w:pPr>
              <w:pStyle w:val="rowtabella0"/>
              <w:rPr>
                <w:color w:val="002060"/>
              </w:rPr>
            </w:pPr>
            <w:r w:rsidRPr="00A14EF3">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F8B286" w14:textId="77777777" w:rsidR="002A69C0" w:rsidRPr="00A14EF3" w:rsidRDefault="002A69C0" w:rsidP="00E00F7D">
            <w:pPr>
              <w:pStyle w:val="rowtabella0"/>
              <w:rPr>
                <w:color w:val="002060"/>
              </w:rPr>
            </w:pPr>
            <w:r w:rsidRPr="00A14EF3">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58B69" w14:textId="77777777" w:rsidR="002A69C0" w:rsidRPr="00A14EF3" w:rsidRDefault="002A69C0" w:rsidP="00E00F7D">
            <w:pPr>
              <w:pStyle w:val="rowtabella0"/>
              <w:rPr>
                <w:color w:val="002060"/>
              </w:rPr>
            </w:pPr>
            <w:r w:rsidRPr="00A14EF3">
              <w:rPr>
                <w:color w:val="002060"/>
              </w:rPr>
              <w:t>VIA ROCCHETTA</w:t>
            </w:r>
          </w:p>
        </w:tc>
      </w:tr>
      <w:tr w:rsidR="002A69C0" w:rsidRPr="00A14EF3" w14:paraId="1943E68E"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CC1B6F" w14:textId="77777777" w:rsidR="002A69C0" w:rsidRPr="00A14EF3" w:rsidRDefault="002A69C0" w:rsidP="00E00F7D">
            <w:pPr>
              <w:pStyle w:val="rowtabella0"/>
              <w:rPr>
                <w:color w:val="002060"/>
              </w:rPr>
            </w:pPr>
            <w:r w:rsidRPr="00A14EF3">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454AB8" w14:textId="77777777" w:rsidR="002A69C0" w:rsidRPr="00A14EF3" w:rsidRDefault="002A69C0" w:rsidP="00E00F7D">
            <w:pPr>
              <w:pStyle w:val="rowtabella0"/>
              <w:rPr>
                <w:color w:val="002060"/>
              </w:rPr>
            </w:pPr>
            <w:r w:rsidRPr="00A14EF3">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502B17"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91FEAC" w14:textId="77777777" w:rsidR="002A69C0" w:rsidRPr="00A14EF3" w:rsidRDefault="002A69C0" w:rsidP="00E00F7D">
            <w:pPr>
              <w:pStyle w:val="rowtabella0"/>
              <w:rPr>
                <w:color w:val="002060"/>
              </w:rPr>
            </w:pPr>
            <w:r w:rsidRPr="00A14EF3">
              <w:rPr>
                <w:color w:val="002060"/>
              </w:rPr>
              <w:t>30/01/2026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E40D4A" w14:textId="77777777" w:rsidR="002A69C0" w:rsidRPr="00A14EF3" w:rsidRDefault="002A69C0" w:rsidP="00E00F7D">
            <w:pPr>
              <w:pStyle w:val="rowtabella0"/>
              <w:rPr>
                <w:color w:val="002060"/>
              </w:rPr>
            </w:pPr>
            <w:r w:rsidRPr="00A14EF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DE8CA6" w14:textId="77777777" w:rsidR="002A69C0" w:rsidRPr="00A14EF3" w:rsidRDefault="002A69C0" w:rsidP="00E00F7D">
            <w:pPr>
              <w:pStyle w:val="rowtabella0"/>
              <w:rPr>
                <w:color w:val="002060"/>
              </w:rPr>
            </w:pPr>
            <w:r w:rsidRPr="00A14EF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6A210" w14:textId="77777777" w:rsidR="002A69C0" w:rsidRPr="00A14EF3" w:rsidRDefault="002A69C0" w:rsidP="00E00F7D">
            <w:pPr>
              <w:pStyle w:val="rowtabella0"/>
              <w:rPr>
                <w:color w:val="002060"/>
              </w:rPr>
            </w:pPr>
            <w:r w:rsidRPr="00A14EF3">
              <w:rPr>
                <w:color w:val="002060"/>
              </w:rPr>
              <w:t>VIA CORRADI</w:t>
            </w:r>
          </w:p>
        </w:tc>
      </w:tr>
      <w:tr w:rsidR="002A69C0" w:rsidRPr="00A14EF3" w14:paraId="0C3F75CB"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F0858A" w14:textId="77777777" w:rsidR="002A69C0" w:rsidRPr="00A14EF3" w:rsidRDefault="002A69C0" w:rsidP="00E00F7D">
            <w:pPr>
              <w:pStyle w:val="rowtabella0"/>
              <w:rPr>
                <w:color w:val="002060"/>
              </w:rPr>
            </w:pPr>
            <w:r w:rsidRPr="00A14EF3">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3FF992" w14:textId="77777777" w:rsidR="002A69C0" w:rsidRPr="00A14EF3" w:rsidRDefault="002A69C0" w:rsidP="00E00F7D">
            <w:pPr>
              <w:pStyle w:val="rowtabella0"/>
              <w:rPr>
                <w:color w:val="002060"/>
              </w:rPr>
            </w:pPr>
            <w:r w:rsidRPr="00A14EF3">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5601DF"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92ABD0"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D648AB" w14:textId="77777777" w:rsidR="002A69C0" w:rsidRPr="00A14EF3" w:rsidRDefault="002A69C0" w:rsidP="00E00F7D">
            <w:pPr>
              <w:pStyle w:val="rowtabella0"/>
              <w:rPr>
                <w:color w:val="002060"/>
              </w:rPr>
            </w:pPr>
            <w:r w:rsidRPr="00A14EF3">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AE9692" w14:textId="77777777" w:rsidR="002A69C0" w:rsidRPr="00A14EF3" w:rsidRDefault="002A69C0" w:rsidP="00E00F7D">
            <w:pPr>
              <w:pStyle w:val="rowtabella0"/>
              <w:rPr>
                <w:color w:val="002060"/>
              </w:rPr>
            </w:pPr>
            <w:r w:rsidRPr="00A14EF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D33FB2" w14:textId="77777777" w:rsidR="002A69C0" w:rsidRPr="00A14EF3" w:rsidRDefault="002A69C0" w:rsidP="00E00F7D">
            <w:pPr>
              <w:pStyle w:val="rowtabella0"/>
              <w:rPr>
                <w:color w:val="002060"/>
              </w:rPr>
            </w:pPr>
            <w:r w:rsidRPr="00A14EF3">
              <w:rPr>
                <w:color w:val="002060"/>
              </w:rPr>
              <w:t>VIA DELL IRIS</w:t>
            </w:r>
          </w:p>
        </w:tc>
      </w:tr>
      <w:tr w:rsidR="002A69C0" w:rsidRPr="00A14EF3" w14:paraId="41F9DA32"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96B653" w14:textId="77777777" w:rsidR="002A69C0" w:rsidRPr="00A14EF3" w:rsidRDefault="002A69C0" w:rsidP="00E00F7D">
            <w:pPr>
              <w:pStyle w:val="rowtabella0"/>
              <w:rPr>
                <w:color w:val="002060"/>
              </w:rPr>
            </w:pPr>
            <w:r w:rsidRPr="00A14EF3">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D763B" w14:textId="77777777" w:rsidR="002A69C0" w:rsidRPr="00A14EF3" w:rsidRDefault="002A69C0" w:rsidP="00E00F7D">
            <w:pPr>
              <w:pStyle w:val="rowtabella0"/>
              <w:rPr>
                <w:color w:val="002060"/>
              </w:rPr>
            </w:pPr>
            <w:r w:rsidRPr="00A14EF3">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D7473"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93066" w14:textId="77777777" w:rsidR="002A69C0" w:rsidRPr="00A14EF3" w:rsidRDefault="002A69C0" w:rsidP="00E00F7D">
            <w:pPr>
              <w:pStyle w:val="rowtabella0"/>
              <w:rPr>
                <w:color w:val="002060"/>
              </w:rPr>
            </w:pPr>
            <w:r w:rsidRPr="00A14EF3">
              <w:rPr>
                <w:color w:val="002060"/>
              </w:rPr>
              <w:t>30/01/2026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2A3FB" w14:textId="77777777" w:rsidR="002A69C0" w:rsidRPr="00A14EF3" w:rsidRDefault="002A69C0" w:rsidP="00E00F7D">
            <w:pPr>
              <w:pStyle w:val="rowtabella0"/>
              <w:rPr>
                <w:color w:val="002060"/>
              </w:rPr>
            </w:pPr>
            <w:r w:rsidRPr="00A14EF3">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98F73" w14:textId="77777777" w:rsidR="002A69C0" w:rsidRPr="00A14EF3" w:rsidRDefault="002A69C0" w:rsidP="00E00F7D">
            <w:pPr>
              <w:pStyle w:val="rowtabella0"/>
              <w:rPr>
                <w:color w:val="002060"/>
              </w:rPr>
            </w:pPr>
            <w:r w:rsidRPr="00A14EF3">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1229D" w14:textId="77777777" w:rsidR="002A69C0" w:rsidRPr="00A14EF3" w:rsidRDefault="002A69C0" w:rsidP="00E00F7D">
            <w:pPr>
              <w:pStyle w:val="rowtabella0"/>
              <w:rPr>
                <w:color w:val="002060"/>
              </w:rPr>
            </w:pPr>
            <w:r w:rsidRPr="00A14EF3">
              <w:rPr>
                <w:color w:val="002060"/>
              </w:rPr>
              <w:t>VIA ADIGE, 35</w:t>
            </w:r>
          </w:p>
        </w:tc>
      </w:tr>
    </w:tbl>
    <w:p w14:paraId="76732331" w14:textId="77777777" w:rsidR="002A69C0" w:rsidRDefault="002A69C0" w:rsidP="007B28AB">
      <w:pPr>
        <w:pStyle w:val="breakline"/>
        <w:rPr>
          <w:color w:val="002060"/>
        </w:rPr>
      </w:pPr>
    </w:p>
    <w:p w14:paraId="68047CFA" w14:textId="77777777" w:rsidR="002A69C0" w:rsidRPr="00532A2B" w:rsidRDefault="002A69C0" w:rsidP="007B28AB">
      <w:pPr>
        <w:pStyle w:val="breakline"/>
        <w:rPr>
          <w:color w:val="002060"/>
        </w:rPr>
      </w:pPr>
    </w:p>
    <w:p w14:paraId="5E306AB5" w14:textId="77777777" w:rsidR="007B28AB" w:rsidRPr="00532A2B" w:rsidRDefault="007B28AB" w:rsidP="007B28AB">
      <w:pPr>
        <w:pStyle w:val="titolocampionato0"/>
        <w:shd w:val="clear" w:color="auto" w:fill="CCCCCC"/>
        <w:spacing w:before="80" w:after="40"/>
        <w:rPr>
          <w:color w:val="002060"/>
        </w:rPr>
      </w:pPr>
      <w:r w:rsidRPr="00532A2B">
        <w:rPr>
          <w:color w:val="002060"/>
        </w:rPr>
        <w:t>REGIONALE CALCIO A 5 FEMMINILE</w:t>
      </w:r>
    </w:p>
    <w:p w14:paraId="027A81F7" w14:textId="77777777" w:rsidR="007B28AB" w:rsidRPr="00532A2B" w:rsidRDefault="007B28AB" w:rsidP="007B28AB">
      <w:pPr>
        <w:pStyle w:val="titoloprinc0"/>
        <w:rPr>
          <w:color w:val="002060"/>
        </w:rPr>
      </w:pPr>
      <w:r w:rsidRPr="00532A2B">
        <w:rPr>
          <w:color w:val="002060"/>
        </w:rPr>
        <w:t>RISULTATI</w:t>
      </w:r>
    </w:p>
    <w:p w14:paraId="30D89CE6" w14:textId="77777777" w:rsidR="007B28AB" w:rsidRPr="00532A2B" w:rsidRDefault="007B28AB" w:rsidP="007B28AB">
      <w:pPr>
        <w:pStyle w:val="breakline"/>
        <w:rPr>
          <w:color w:val="002060"/>
        </w:rPr>
      </w:pPr>
    </w:p>
    <w:p w14:paraId="0107F7EE" w14:textId="77777777" w:rsidR="007B28AB" w:rsidRPr="00532A2B" w:rsidRDefault="007B28AB" w:rsidP="007B28AB">
      <w:pPr>
        <w:pStyle w:val="sottotitolocampionato10"/>
        <w:rPr>
          <w:color w:val="002060"/>
        </w:rPr>
      </w:pPr>
      <w:r w:rsidRPr="00532A2B">
        <w:rPr>
          <w:color w:val="002060"/>
        </w:rPr>
        <w:t>RISULTATI UFFICIALI GARE DEL 23/01/2026</w:t>
      </w:r>
    </w:p>
    <w:p w14:paraId="595DA995" w14:textId="77777777" w:rsidR="00F37323" w:rsidRPr="00F37323" w:rsidRDefault="00F37323" w:rsidP="00F37323">
      <w:pPr>
        <w:pStyle w:val="sottotitolocampionato20"/>
        <w:spacing w:before="0" w:beforeAutospacing="0" w:after="0" w:afterAutospacing="0"/>
        <w:rPr>
          <w:rFonts w:ascii="Arial" w:hAnsi="Arial" w:cs="Arial"/>
          <w:color w:val="002060"/>
          <w:sz w:val="20"/>
          <w:szCs w:val="20"/>
        </w:rPr>
      </w:pPr>
      <w:r w:rsidRPr="00F37323">
        <w:rPr>
          <w:rFonts w:ascii="Arial" w:hAnsi="Arial" w:cs="Arial"/>
          <w:color w:val="002060"/>
          <w:sz w:val="20"/>
          <w:szCs w:val="20"/>
        </w:rPr>
        <w:t>Si trascrivono qui di seguito i risultati ufficiali delle gare disputate</w:t>
      </w:r>
    </w:p>
    <w:p w14:paraId="23E75875" w14:textId="77777777" w:rsidR="007B28AB" w:rsidRPr="00532A2B" w:rsidRDefault="007B28AB" w:rsidP="007B28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B28AB" w:rsidRPr="00532A2B" w14:paraId="010FB09B"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184DD19E"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93FB4" w14:textId="77777777" w:rsidR="007B28AB" w:rsidRPr="00532A2B" w:rsidRDefault="007B28AB" w:rsidP="00E00F7D">
                  <w:pPr>
                    <w:pStyle w:val="headertabella0"/>
                    <w:rPr>
                      <w:color w:val="002060"/>
                    </w:rPr>
                  </w:pPr>
                  <w:r w:rsidRPr="00532A2B">
                    <w:rPr>
                      <w:color w:val="002060"/>
                    </w:rPr>
                    <w:t>GIRONE A - 3 Giornata - R</w:t>
                  </w:r>
                </w:p>
              </w:tc>
            </w:tr>
            <w:tr w:rsidR="007B28AB" w:rsidRPr="00532A2B" w14:paraId="0AB99AC5"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6F67F2" w14:textId="77777777" w:rsidR="007B28AB" w:rsidRPr="00532A2B" w:rsidRDefault="007B28AB" w:rsidP="00E00F7D">
                  <w:pPr>
                    <w:pStyle w:val="rowtabella0"/>
                    <w:rPr>
                      <w:color w:val="002060"/>
                    </w:rPr>
                  </w:pPr>
                  <w:r w:rsidRPr="00532A2B">
                    <w:rPr>
                      <w:color w:val="002060"/>
                    </w:rPr>
                    <w:t>CALCIO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3AF0A" w14:textId="77777777" w:rsidR="007B28AB" w:rsidRPr="00532A2B" w:rsidRDefault="007B28AB" w:rsidP="00E00F7D">
                  <w:pPr>
                    <w:pStyle w:val="rowtabella0"/>
                    <w:rPr>
                      <w:color w:val="002060"/>
                    </w:rPr>
                  </w:pPr>
                  <w:r w:rsidRPr="00532A2B">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F03DA" w14:textId="77777777" w:rsidR="007B28AB" w:rsidRPr="00532A2B" w:rsidRDefault="007B28AB" w:rsidP="00E00F7D">
                  <w:pPr>
                    <w:pStyle w:val="rowtabella0"/>
                    <w:jc w:val="center"/>
                    <w:rPr>
                      <w:color w:val="002060"/>
                    </w:rPr>
                  </w:pPr>
                  <w:r w:rsidRPr="00532A2B">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38747" w14:textId="77777777" w:rsidR="007B28AB" w:rsidRPr="00532A2B" w:rsidRDefault="007B28AB" w:rsidP="00E00F7D">
                  <w:pPr>
                    <w:pStyle w:val="rowtabella0"/>
                    <w:jc w:val="center"/>
                    <w:rPr>
                      <w:color w:val="002060"/>
                    </w:rPr>
                  </w:pPr>
                  <w:r w:rsidRPr="00532A2B">
                    <w:rPr>
                      <w:color w:val="002060"/>
                    </w:rPr>
                    <w:t> </w:t>
                  </w:r>
                </w:p>
              </w:tc>
            </w:tr>
            <w:tr w:rsidR="007B28AB" w:rsidRPr="00532A2B" w14:paraId="7C3DAA56"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73213B" w14:textId="77777777" w:rsidR="007B28AB" w:rsidRPr="00532A2B" w:rsidRDefault="007B28AB" w:rsidP="00E00F7D">
                  <w:pPr>
                    <w:pStyle w:val="rowtabella0"/>
                    <w:rPr>
                      <w:color w:val="002060"/>
                    </w:rPr>
                  </w:pPr>
                  <w:r w:rsidRPr="00532A2B">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CE879D" w14:textId="77777777" w:rsidR="007B28AB" w:rsidRPr="00532A2B" w:rsidRDefault="007B28AB" w:rsidP="00E00F7D">
                  <w:pPr>
                    <w:pStyle w:val="rowtabella0"/>
                    <w:rPr>
                      <w:color w:val="002060"/>
                    </w:rPr>
                  </w:pPr>
                  <w:r w:rsidRPr="00532A2B">
                    <w:rPr>
                      <w:color w:val="002060"/>
                    </w:rPr>
                    <w:t>- FUTSAL COMUNANZA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3547D5" w14:textId="77777777" w:rsidR="007B28AB" w:rsidRPr="00532A2B" w:rsidRDefault="007B28AB" w:rsidP="00E00F7D">
                  <w:pPr>
                    <w:pStyle w:val="rowtabella0"/>
                    <w:jc w:val="center"/>
                    <w:rPr>
                      <w:color w:val="002060"/>
                    </w:rPr>
                  </w:pPr>
                  <w:r w:rsidRPr="00532A2B">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11A040" w14:textId="77777777" w:rsidR="007B28AB" w:rsidRPr="00532A2B" w:rsidRDefault="007B28AB" w:rsidP="00E00F7D">
                  <w:pPr>
                    <w:pStyle w:val="rowtabella0"/>
                    <w:jc w:val="center"/>
                    <w:rPr>
                      <w:color w:val="002060"/>
                    </w:rPr>
                  </w:pPr>
                  <w:r w:rsidRPr="00532A2B">
                    <w:rPr>
                      <w:color w:val="002060"/>
                    </w:rPr>
                    <w:t> </w:t>
                  </w:r>
                </w:p>
              </w:tc>
            </w:tr>
            <w:tr w:rsidR="007B28AB" w:rsidRPr="00532A2B" w14:paraId="5F748EF8"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BCA571" w14:textId="77777777" w:rsidR="007B28AB" w:rsidRPr="00532A2B" w:rsidRDefault="007B28AB" w:rsidP="00E00F7D">
                  <w:pPr>
                    <w:pStyle w:val="rowtabella0"/>
                    <w:rPr>
                      <w:color w:val="002060"/>
                    </w:rPr>
                  </w:pPr>
                  <w:r w:rsidRPr="00532A2B">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23D829" w14:textId="77777777" w:rsidR="007B28AB" w:rsidRPr="00532A2B" w:rsidRDefault="007B28AB" w:rsidP="00E00F7D">
                  <w:pPr>
                    <w:pStyle w:val="rowtabella0"/>
                    <w:rPr>
                      <w:color w:val="002060"/>
                    </w:rPr>
                  </w:pPr>
                  <w:r w:rsidRPr="00532A2B">
                    <w:rPr>
                      <w:color w:val="002060"/>
                    </w:rPr>
                    <w:t>- ATLETICO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287D40" w14:textId="77777777" w:rsidR="007B28AB" w:rsidRPr="00532A2B" w:rsidRDefault="007B28AB" w:rsidP="00E00F7D">
                  <w:pPr>
                    <w:pStyle w:val="rowtabella0"/>
                    <w:jc w:val="center"/>
                    <w:rPr>
                      <w:color w:val="002060"/>
                    </w:rPr>
                  </w:pPr>
                  <w:r w:rsidRPr="00532A2B">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59F0B7" w14:textId="77777777" w:rsidR="007B28AB" w:rsidRPr="00532A2B" w:rsidRDefault="007B28AB" w:rsidP="00E00F7D">
                  <w:pPr>
                    <w:pStyle w:val="rowtabella0"/>
                    <w:jc w:val="center"/>
                    <w:rPr>
                      <w:color w:val="002060"/>
                    </w:rPr>
                  </w:pPr>
                  <w:r w:rsidRPr="00532A2B">
                    <w:rPr>
                      <w:color w:val="002060"/>
                    </w:rPr>
                    <w:t> </w:t>
                  </w:r>
                </w:p>
              </w:tc>
            </w:tr>
            <w:tr w:rsidR="007B28AB" w:rsidRPr="00532A2B" w14:paraId="0C39B324"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9DAEEA" w14:textId="77777777" w:rsidR="007B28AB" w:rsidRPr="00532A2B" w:rsidRDefault="007B28AB" w:rsidP="00E00F7D">
                  <w:pPr>
                    <w:pStyle w:val="rowtabella0"/>
                    <w:rPr>
                      <w:color w:val="002060"/>
                    </w:rPr>
                  </w:pPr>
                  <w:r w:rsidRPr="00532A2B">
                    <w:rPr>
                      <w:color w:val="002060"/>
                    </w:rPr>
                    <w:t>STAFFOLO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4C1349" w14:textId="77777777" w:rsidR="007B28AB" w:rsidRPr="00532A2B" w:rsidRDefault="007B28AB" w:rsidP="00E00F7D">
                  <w:pPr>
                    <w:pStyle w:val="rowtabella0"/>
                    <w:rPr>
                      <w:color w:val="002060"/>
                    </w:rPr>
                  </w:pPr>
                  <w:r w:rsidRPr="00532A2B">
                    <w:rPr>
                      <w:color w:val="002060"/>
                    </w:rPr>
                    <w:t xml:space="preserve">- </w:t>
                  </w:r>
                  <w:proofErr w:type="gramStart"/>
                  <w:r w:rsidRPr="00532A2B">
                    <w:rPr>
                      <w:color w:val="002060"/>
                    </w:rPr>
                    <w:t>MR.SANGIORGESE</w:t>
                  </w:r>
                  <w:proofErr w:type="gramEnd"/>
                  <w:r w:rsidRPr="00532A2B">
                    <w:rPr>
                      <w:color w:val="002060"/>
                    </w:rPr>
                    <w:t xml:space="preserve"> CALCIO1922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8CADE9" w14:textId="77777777" w:rsidR="007B28AB" w:rsidRPr="00532A2B" w:rsidRDefault="007B28AB" w:rsidP="00E00F7D">
                  <w:pPr>
                    <w:pStyle w:val="rowtabella0"/>
                    <w:jc w:val="center"/>
                    <w:rPr>
                      <w:color w:val="002060"/>
                    </w:rPr>
                  </w:pPr>
                  <w:r w:rsidRPr="00532A2B">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F8AE0C" w14:textId="77777777" w:rsidR="007B28AB" w:rsidRPr="00532A2B" w:rsidRDefault="007B28AB" w:rsidP="00E00F7D">
                  <w:pPr>
                    <w:pStyle w:val="rowtabella0"/>
                    <w:jc w:val="center"/>
                    <w:rPr>
                      <w:color w:val="002060"/>
                    </w:rPr>
                  </w:pPr>
                  <w:r w:rsidRPr="00532A2B">
                    <w:rPr>
                      <w:color w:val="002060"/>
                    </w:rPr>
                    <w:t> </w:t>
                  </w:r>
                </w:p>
              </w:tc>
            </w:tr>
            <w:tr w:rsidR="007B28AB" w:rsidRPr="00532A2B" w14:paraId="4F650B7D"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9A2912" w14:textId="77777777" w:rsidR="007B28AB" w:rsidRPr="00532A2B" w:rsidRDefault="007B28AB" w:rsidP="00E00F7D">
                  <w:pPr>
                    <w:pStyle w:val="rowtabella0"/>
                    <w:rPr>
                      <w:color w:val="002060"/>
                    </w:rPr>
                  </w:pPr>
                  <w:proofErr w:type="gramStart"/>
                  <w:r w:rsidRPr="00532A2B">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266BD5" w14:textId="77777777" w:rsidR="007B28AB" w:rsidRPr="00532A2B" w:rsidRDefault="007B28AB" w:rsidP="00E00F7D">
                  <w:pPr>
                    <w:pStyle w:val="rowtabella0"/>
                    <w:rPr>
                      <w:color w:val="002060"/>
                    </w:rPr>
                  </w:pPr>
                  <w:r w:rsidRPr="00532A2B">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03B17C" w14:textId="77777777" w:rsidR="007B28AB" w:rsidRPr="00532A2B" w:rsidRDefault="007B28AB" w:rsidP="00E00F7D">
                  <w:pPr>
                    <w:pStyle w:val="rowtabella0"/>
                    <w:jc w:val="center"/>
                    <w:rPr>
                      <w:color w:val="002060"/>
                    </w:rPr>
                  </w:pPr>
                  <w:r w:rsidRPr="00532A2B">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BC9321" w14:textId="77777777" w:rsidR="007B28AB" w:rsidRPr="00532A2B" w:rsidRDefault="007B28AB" w:rsidP="00E00F7D">
                  <w:pPr>
                    <w:pStyle w:val="rowtabella0"/>
                    <w:jc w:val="center"/>
                    <w:rPr>
                      <w:color w:val="002060"/>
                    </w:rPr>
                  </w:pPr>
                  <w:r w:rsidRPr="00532A2B">
                    <w:rPr>
                      <w:color w:val="002060"/>
                    </w:rPr>
                    <w:t> </w:t>
                  </w:r>
                </w:p>
              </w:tc>
            </w:tr>
            <w:tr w:rsidR="007B28AB" w:rsidRPr="00532A2B" w14:paraId="15C07D64"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76A495" w14:textId="77777777" w:rsidR="007B28AB" w:rsidRPr="00532A2B" w:rsidRDefault="007B28AB" w:rsidP="00E00F7D">
                  <w:pPr>
                    <w:pStyle w:val="rowtabella0"/>
                    <w:rPr>
                      <w:color w:val="002060"/>
                    </w:rPr>
                  </w:pPr>
                  <w:r w:rsidRPr="00532A2B">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4D0BA" w14:textId="77777777" w:rsidR="007B28AB" w:rsidRPr="00532A2B" w:rsidRDefault="007B28AB" w:rsidP="00E00F7D">
                  <w:pPr>
                    <w:pStyle w:val="rowtabella0"/>
                    <w:rPr>
                      <w:color w:val="002060"/>
                    </w:rPr>
                  </w:pPr>
                  <w:r w:rsidRPr="00532A2B">
                    <w:rPr>
                      <w:color w:val="002060"/>
                    </w:rPr>
                    <w:t>- TRODICA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85F4B" w14:textId="77777777" w:rsidR="007B28AB" w:rsidRPr="00532A2B" w:rsidRDefault="007B28AB" w:rsidP="00E00F7D">
                  <w:pPr>
                    <w:pStyle w:val="rowtabella0"/>
                    <w:jc w:val="center"/>
                    <w:rPr>
                      <w:color w:val="002060"/>
                    </w:rPr>
                  </w:pPr>
                  <w:r w:rsidRPr="00532A2B">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C6D0E" w14:textId="77777777" w:rsidR="007B28AB" w:rsidRPr="00532A2B" w:rsidRDefault="007B28AB" w:rsidP="00E00F7D">
                  <w:pPr>
                    <w:pStyle w:val="rowtabella0"/>
                    <w:jc w:val="center"/>
                    <w:rPr>
                      <w:color w:val="002060"/>
                    </w:rPr>
                  </w:pPr>
                  <w:r w:rsidRPr="00532A2B">
                    <w:rPr>
                      <w:color w:val="002060"/>
                    </w:rPr>
                    <w:t> </w:t>
                  </w:r>
                </w:p>
              </w:tc>
            </w:tr>
            <w:tr w:rsidR="007B28AB" w:rsidRPr="00532A2B" w14:paraId="06C7242C"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14972DDD" w14:textId="77777777" w:rsidR="007B28AB" w:rsidRPr="00532A2B" w:rsidRDefault="007B28AB" w:rsidP="00E00F7D">
                  <w:pPr>
                    <w:pStyle w:val="rowtabella0"/>
                    <w:rPr>
                      <w:color w:val="002060"/>
                    </w:rPr>
                  </w:pPr>
                  <w:r w:rsidRPr="00532A2B">
                    <w:rPr>
                      <w:color w:val="002060"/>
                    </w:rPr>
                    <w:t>(1) - disputata il 24/01/2026</w:t>
                  </w:r>
                </w:p>
              </w:tc>
            </w:tr>
          </w:tbl>
          <w:p w14:paraId="20C357E5" w14:textId="77777777" w:rsidR="007B28AB" w:rsidRPr="00532A2B" w:rsidRDefault="007B28AB" w:rsidP="00E00F7D">
            <w:pPr>
              <w:rPr>
                <w:color w:val="002060"/>
              </w:rPr>
            </w:pPr>
          </w:p>
        </w:tc>
      </w:tr>
    </w:tbl>
    <w:p w14:paraId="51F6D791" w14:textId="77777777" w:rsidR="007B28AB" w:rsidRPr="00532A2B" w:rsidRDefault="007B28AB" w:rsidP="007B28AB">
      <w:pPr>
        <w:pStyle w:val="breakline"/>
        <w:rPr>
          <w:rFonts w:eastAsiaTheme="minorEastAsia"/>
          <w:color w:val="002060"/>
        </w:rPr>
      </w:pPr>
    </w:p>
    <w:p w14:paraId="05B8A46E" w14:textId="77777777" w:rsidR="007B28AB" w:rsidRPr="00532A2B" w:rsidRDefault="007B28AB" w:rsidP="007B28AB">
      <w:pPr>
        <w:pStyle w:val="breakline"/>
        <w:rPr>
          <w:color w:val="002060"/>
        </w:rPr>
      </w:pPr>
    </w:p>
    <w:p w14:paraId="1788CB3B" w14:textId="77777777" w:rsidR="007B28AB" w:rsidRPr="00532A2B" w:rsidRDefault="007B28AB" w:rsidP="007B28AB">
      <w:pPr>
        <w:pStyle w:val="titoloprinc0"/>
        <w:rPr>
          <w:color w:val="002060"/>
        </w:rPr>
      </w:pPr>
      <w:r w:rsidRPr="00532A2B">
        <w:rPr>
          <w:color w:val="002060"/>
        </w:rPr>
        <w:t>GIUDICE SPORTIVO</w:t>
      </w:r>
    </w:p>
    <w:p w14:paraId="75E963E8" w14:textId="77777777" w:rsidR="007B28AB" w:rsidRPr="00532A2B" w:rsidRDefault="007B28AB" w:rsidP="007B28AB">
      <w:pPr>
        <w:pStyle w:val="diffida"/>
        <w:rPr>
          <w:color w:val="002060"/>
        </w:rPr>
      </w:pPr>
      <w:r w:rsidRPr="00532A2B">
        <w:rPr>
          <w:color w:val="002060"/>
        </w:rPr>
        <w:t>Il Giudice Sportivo Avv. Agnese Lazzaretti, con l'assistenza del Segretario Angelo Castellana, nella seduta del 28/01/2026, ha adottato le decisioni che di seguito integralmente si riportano:</w:t>
      </w:r>
    </w:p>
    <w:p w14:paraId="15AAB471" w14:textId="77777777" w:rsidR="007B28AB" w:rsidRPr="00532A2B" w:rsidRDefault="007B28AB" w:rsidP="007B28AB">
      <w:pPr>
        <w:pStyle w:val="titolo10"/>
        <w:rPr>
          <w:color w:val="002060"/>
        </w:rPr>
      </w:pPr>
      <w:r w:rsidRPr="00532A2B">
        <w:rPr>
          <w:color w:val="002060"/>
        </w:rPr>
        <w:t xml:space="preserve">GARE DEL 23/ 1/2026 </w:t>
      </w:r>
    </w:p>
    <w:p w14:paraId="50D921F3" w14:textId="77777777" w:rsidR="007B28AB" w:rsidRPr="00532A2B" w:rsidRDefault="007B28AB" w:rsidP="007B28AB">
      <w:pPr>
        <w:pStyle w:val="titolo7a"/>
        <w:rPr>
          <w:color w:val="002060"/>
        </w:rPr>
      </w:pPr>
      <w:r w:rsidRPr="00532A2B">
        <w:rPr>
          <w:color w:val="002060"/>
        </w:rPr>
        <w:t xml:space="preserve">PROVVEDIMENTI DISCIPLINARI </w:t>
      </w:r>
    </w:p>
    <w:p w14:paraId="34F84B62" w14:textId="77777777" w:rsidR="007B28AB" w:rsidRPr="00532A2B" w:rsidRDefault="007B28AB" w:rsidP="007B28AB">
      <w:pPr>
        <w:pStyle w:val="titolo7b0"/>
        <w:rPr>
          <w:color w:val="002060"/>
        </w:rPr>
      </w:pPr>
      <w:r w:rsidRPr="00532A2B">
        <w:rPr>
          <w:color w:val="002060"/>
        </w:rPr>
        <w:lastRenderedPageBreak/>
        <w:t xml:space="preserve">In base alle risultanze degli atti ufficiali sono state deliberate le seguenti sanzioni disciplinari. </w:t>
      </w:r>
    </w:p>
    <w:p w14:paraId="3470BBDB" w14:textId="77777777" w:rsidR="007B28AB" w:rsidRPr="00532A2B" w:rsidRDefault="007B28AB" w:rsidP="007B28AB">
      <w:pPr>
        <w:pStyle w:val="titolo30"/>
        <w:rPr>
          <w:color w:val="002060"/>
        </w:rPr>
      </w:pPr>
      <w:r w:rsidRPr="00532A2B">
        <w:rPr>
          <w:color w:val="002060"/>
        </w:rPr>
        <w:t xml:space="preserve">ALLENATORI </w:t>
      </w:r>
    </w:p>
    <w:p w14:paraId="63E37E73" w14:textId="77777777" w:rsidR="007B28AB" w:rsidRPr="00532A2B" w:rsidRDefault="007B28AB" w:rsidP="007B28AB">
      <w:pPr>
        <w:pStyle w:val="titolo20"/>
        <w:rPr>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04420299" w14:textId="77777777" w:rsidTr="00E00F7D">
        <w:tc>
          <w:tcPr>
            <w:tcW w:w="2200" w:type="dxa"/>
            <w:tcMar>
              <w:top w:w="20" w:type="dxa"/>
              <w:left w:w="20" w:type="dxa"/>
              <w:bottom w:w="20" w:type="dxa"/>
              <w:right w:w="20" w:type="dxa"/>
            </w:tcMar>
            <w:vAlign w:val="center"/>
            <w:hideMark/>
          </w:tcPr>
          <w:p w14:paraId="2976DCF7" w14:textId="77777777" w:rsidR="007B28AB" w:rsidRPr="00532A2B" w:rsidRDefault="007B28AB" w:rsidP="00E00F7D">
            <w:pPr>
              <w:pStyle w:val="movimento"/>
              <w:rPr>
                <w:color w:val="002060"/>
              </w:rPr>
            </w:pPr>
            <w:r w:rsidRPr="00532A2B">
              <w:rPr>
                <w:color w:val="002060"/>
              </w:rPr>
              <w:t>LEONI GIANLUCA</w:t>
            </w:r>
          </w:p>
        </w:tc>
        <w:tc>
          <w:tcPr>
            <w:tcW w:w="2200" w:type="dxa"/>
            <w:tcMar>
              <w:top w:w="20" w:type="dxa"/>
              <w:left w:w="20" w:type="dxa"/>
              <w:bottom w:w="20" w:type="dxa"/>
              <w:right w:w="20" w:type="dxa"/>
            </w:tcMar>
            <w:vAlign w:val="center"/>
            <w:hideMark/>
          </w:tcPr>
          <w:p w14:paraId="5007CBBE" w14:textId="77777777" w:rsidR="007B28AB" w:rsidRPr="00532A2B" w:rsidRDefault="007B28AB" w:rsidP="00E00F7D">
            <w:pPr>
              <w:pStyle w:val="movimento2"/>
              <w:rPr>
                <w:color w:val="002060"/>
              </w:rPr>
            </w:pPr>
            <w:r w:rsidRPr="00532A2B">
              <w:rPr>
                <w:color w:val="002060"/>
              </w:rPr>
              <w:t>(</w:t>
            </w:r>
            <w:proofErr w:type="gramStart"/>
            <w:r w:rsidRPr="00532A2B">
              <w:rPr>
                <w:color w:val="002060"/>
              </w:rPr>
              <w:t>U.MANDOLESI</w:t>
            </w:r>
            <w:proofErr w:type="gramEnd"/>
            <w:r w:rsidRPr="00532A2B">
              <w:rPr>
                <w:color w:val="002060"/>
              </w:rPr>
              <w:t xml:space="preserve">) </w:t>
            </w:r>
          </w:p>
        </w:tc>
        <w:tc>
          <w:tcPr>
            <w:tcW w:w="800" w:type="dxa"/>
            <w:tcMar>
              <w:top w:w="20" w:type="dxa"/>
              <w:left w:w="20" w:type="dxa"/>
              <w:bottom w:w="20" w:type="dxa"/>
              <w:right w:w="20" w:type="dxa"/>
            </w:tcMar>
            <w:vAlign w:val="center"/>
            <w:hideMark/>
          </w:tcPr>
          <w:p w14:paraId="562013F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7AA995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6C95155" w14:textId="77777777" w:rsidR="007B28AB" w:rsidRPr="00532A2B" w:rsidRDefault="007B28AB" w:rsidP="00E00F7D">
            <w:pPr>
              <w:pStyle w:val="movimento2"/>
              <w:rPr>
                <w:color w:val="002060"/>
              </w:rPr>
            </w:pPr>
            <w:r w:rsidRPr="00532A2B">
              <w:rPr>
                <w:color w:val="002060"/>
              </w:rPr>
              <w:t> </w:t>
            </w:r>
          </w:p>
        </w:tc>
      </w:tr>
    </w:tbl>
    <w:p w14:paraId="736A5D74" w14:textId="77777777" w:rsidR="007B28AB" w:rsidRPr="00532A2B" w:rsidRDefault="007B28AB" w:rsidP="007B28AB">
      <w:pPr>
        <w:pStyle w:val="titolo30"/>
        <w:rPr>
          <w:rFonts w:eastAsiaTheme="minorEastAsia"/>
          <w:color w:val="002060"/>
        </w:rPr>
      </w:pPr>
      <w:r w:rsidRPr="00532A2B">
        <w:rPr>
          <w:color w:val="002060"/>
        </w:rPr>
        <w:t xml:space="preserve">CALCIATORI NON ESPULSI </w:t>
      </w:r>
    </w:p>
    <w:p w14:paraId="52901BFB" w14:textId="77777777" w:rsidR="007B28AB" w:rsidRPr="00532A2B" w:rsidRDefault="007B28AB" w:rsidP="007B28AB">
      <w:pPr>
        <w:pStyle w:val="titolo20"/>
        <w:rPr>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0B9E0A66" w14:textId="77777777" w:rsidTr="00E00F7D">
        <w:tc>
          <w:tcPr>
            <w:tcW w:w="2200" w:type="dxa"/>
            <w:tcMar>
              <w:top w:w="20" w:type="dxa"/>
              <w:left w:w="20" w:type="dxa"/>
              <w:bottom w:w="20" w:type="dxa"/>
              <w:right w:w="20" w:type="dxa"/>
            </w:tcMar>
            <w:vAlign w:val="center"/>
            <w:hideMark/>
          </w:tcPr>
          <w:p w14:paraId="7D8E5B4C" w14:textId="77777777" w:rsidR="007B28AB" w:rsidRPr="00532A2B" w:rsidRDefault="007B28AB" w:rsidP="00E00F7D">
            <w:pPr>
              <w:pStyle w:val="movimento"/>
              <w:rPr>
                <w:color w:val="002060"/>
              </w:rPr>
            </w:pPr>
            <w:r w:rsidRPr="00532A2B">
              <w:rPr>
                <w:color w:val="002060"/>
              </w:rPr>
              <w:t>BURATTI FEDERICA</w:t>
            </w:r>
          </w:p>
        </w:tc>
        <w:tc>
          <w:tcPr>
            <w:tcW w:w="2200" w:type="dxa"/>
            <w:tcMar>
              <w:top w:w="20" w:type="dxa"/>
              <w:left w:w="20" w:type="dxa"/>
              <w:bottom w:w="20" w:type="dxa"/>
              <w:right w:w="20" w:type="dxa"/>
            </w:tcMar>
            <w:vAlign w:val="center"/>
            <w:hideMark/>
          </w:tcPr>
          <w:p w14:paraId="5951811F" w14:textId="77777777" w:rsidR="007B28AB" w:rsidRPr="00532A2B" w:rsidRDefault="007B28AB" w:rsidP="00E00F7D">
            <w:pPr>
              <w:pStyle w:val="movimento2"/>
              <w:rPr>
                <w:color w:val="002060"/>
              </w:rPr>
            </w:pPr>
            <w:r w:rsidRPr="00532A2B">
              <w:rPr>
                <w:color w:val="002060"/>
              </w:rPr>
              <w:t xml:space="preserve">(FUTSAL COMUNANZA A.S.D.) </w:t>
            </w:r>
          </w:p>
        </w:tc>
        <w:tc>
          <w:tcPr>
            <w:tcW w:w="800" w:type="dxa"/>
            <w:tcMar>
              <w:top w:w="20" w:type="dxa"/>
              <w:left w:w="20" w:type="dxa"/>
              <w:bottom w:w="20" w:type="dxa"/>
              <w:right w:w="20" w:type="dxa"/>
            </w:tcMar>
            <w:vAlign w:val="center"/>
            <w:hideMark/>
          </w:tcPr>
          <w:p w14:paraId="26D36EAF"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84A030C" w14:textId="77777777" w:rsidR="007B28AB" w:rsidRPr="00532A2B" w:rsidRDefault="007B28AB" w:rsidP="00E00F7D">
            <w:pPr>
              <w:pStyle w:val="movimento"/>
              <w:rPr>
                <w:color w:val="002060"/>
              </w:rPr>
            </w:pPr>
            <w:r w:rsidRPr="00532A2B">
              <w:rPr>
                <w:color w:val="002060"/>
              </w:rPr>
              <w:t>RAFFAELI SILVIA</w:t>
            </w:r>
          </w:p>
        </w:tc>
        <w:tc>
          <w:tcPr>
            <w:tcW w:w="2200" w:type="dxa"/>
            <w:tcMar>
              <w:top w:w="20" w:type="dxa"/>
              <w:left w:w="20" w:type="dxa"/>
              <w:bottom w:w="20" w:type="dxa"/>
              <w:right w:w="20" w:type="dxa"/>
            </w:tcMar>
            <w:vAlign w:val="center"/>
            <w:hideMark/>
          </w:tcPr>
          <w:p w14:paraId="6A63A42C" w14:textId="77777777" w:rsidR="007B28AB" w:rsidRPr="00532A2B" w:rsidRDefault="007B28AB" w:rsidP="00E00F7D">
            <w:pPr>
              <w:pStyle w:val="movimento2"/>
              <w:rPr>
                <w:color w:val="002060"/>
              </w:rPr>
            </w:pPr>
            <w:r w:rsidRPr="00532A2B">
              <w:rPr>
                <w:color w:val="002060"/>
              </w:rPr>
              <w:t>(</w:t>
            </w:r>
            <w:proofErr w:type="gramStart"/>
            <w:r w:rsidRPr="00532A2B">
              <w:rPr>
                <w:color w:val="002060"/>
              </w:rPr>
              <w:t>U.MANDOLESI</w:t>
            </w:r>
            <w:proofErr w:type="gramEnd"/>
            <w:r w:rsidRPr="00532A2B">
              <w:rPr>
                <w:color w:val="002060"/>
              </w:rPr>
              <w:t xml:space="preserve">) </w:t>
            </w:r>
          </w:p>
        </w:tc>
      </w:tr>
    </w:tbl>
    <w:p w14:paraId="4901996F" w14:textId="77777777" w:rsidR="007B28AB" w:rsidRDefault="007B28AB" w:rsidP="007B28AB">
      <w:pPr>
        <w:pStyle w:val="breakline"/>
        <w:rPr>
          <w:color w:val="002060"/>
        </w:rPr>
      </w:pPr>
    </w:p>
    <w:p w14:paraId="5D6821DF" w14:textId="77777777" w:rsidR="007B28AB" w:rsidRPr="00B0381A" w:rsidRDefault="007B28AB" w:rsidP="007B28AB">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7EE84D16" w14:textId="77777777" w:rsidR="007B28AB" w:rsidRPr="00B0381A" w:rsidRDefault="007B28AB" w:rsidP="007B28AB">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30E24678" w14:textId="77777777" w:rsidR="007B28AB" w:rsidRPr="00532A2B" w:rsidRDefault="007B28AB" w:rsidP="007B28AB">
      <w:pPr>
        <w:pStyle w:val="breakline"/>
        <w:rPr>
          <w:rFonts w:eastAsiaTheme="minorEastAsia"/>
          <w:color w:val="002060"/>
        </w:rPr>
      </w:pPr>
    </w:p>
    <w:p w14:paraId="73B63EA2" w14:textId="77777777" w:rsidR="007B28AB" w:rsidRPr="00532A2B" w:rsidRDefault="007B28AB" w:rsidP="007B28AB">
      <w:pPr>
        <w:pStyle w:val="titoloprinc0"/>
        <w:rPr>
          <w:color w:val="002060"/>
        </w:rPr>
      </w:pPr>
      <w:r w:rsidRPr="00532A2B">
        <w:rPr>
          <w:color w:val="002060"/>
        </w:rPr>
        <w:t>CLASSIFICA</w:t>
      </w:r>
    </w:p>
    <w:p w14:paraId="318DD346" w14:textId="77777777" w:rsidR="007B28AB" w:rsidRPr="00532A2B" w:rsidRDefault="007B28AB" w:rsidP="007B28AB">
      <w:pPr>
        <w:pStyle w:val="breakline"/>
        <w:rPr>
          <w:color w:val="002060"/>
        </w:rPr>
      </w:pPr>
    </w:p>
    <w:p w14:paraId="28EEF92D" w14:textId="77777777" w:rsidR="007B28AB" w:rsidRPr="00532A2B" w:rsidRDefault="007B28AB" w:rsidP="007B28AB">
      <w:pPr>
        <w:pStyle w:val="breakline"/>
        <w:rPr>
          <w:color w:val="002060"/>
        </w:rPr>
      </w:pPr>
    </w:p>
    <w:p w14:paraId="72D9F788" w14:textId="77777777" w:rsidR="007B28AB" w:rsidRPr="00532A2B" w:rsidRDefault="007B28AB" w:rsidP="007B28AB">
      <w:pPr>
        <w:pStyle w:val="sottotitolocampionato10"/>
        <w:rPr>
          <w:color w:val="002060"/>
        </w:rPr>
      </w:pPr>
      <w:r w:rsidRPr="00532A2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40410B13"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A017C"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7CD3C"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952CF"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AAB23"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432AF"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93CAA"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91E79"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2E433"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91CA5"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CAE8B" w14:textId="77777777" w:rsidR="007B28AB" w:rsidRPr="00532A2B" w:rsidRDefault="007B28AB" w:rsidP="00E00F7D">
            <w:pPr>
              <w:pStyle w:val="headertabella0"/>
              <w:rPr>
                <w:color w:val="002060"/>
              </w:rPr>
            </w:pPr>
            <w:r w:rsidRPr="00532A2B">
              <w:rPr>
                <w:color w:val="002060"/>
              </w:rPr>
              <w:t>PE</w:t>
            </w:r>
          </w:p>
        </w:tc>
      </w:tr>
      <w:tr w:rsidR="007B28AB" w:rsidRPr="00532A2B" w14:paraId="69DAFBCE"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52A60E" w14:textId="77777777" w:rsidR="007B28AB" w:rsidRPr="00532A2B" w:rsidRDefault="007B28AB" w:rsidP="00E00F7D">
            <w:pPr>
              <w:pStyle w:val="rowtabella0"/>
              <w:rPr>
                <w:color w:val="002060"/>
              </w:rPr>
            </w:pPr>
            <w:r w:rsidRPr="00532A2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2BDE" w14:textId="77777777" w:rsidR="007B28AB" w:rsidRPr="00532A2B" w:rsidRDefault="007B28AB" w:rsidP="00E00F7D">
            <w:pPr>
              <w:pStyle w:val="rowtabella0"/>
              <w:jc w:val="center"/>
              <w:rPr>
                <w:color w:val="002060"/>
              </w:rPr>
            </w:pPr>
            <w:r w:rsidRPr="00532A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DA1D"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044C1"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A7F1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AE6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FBE9" w14:textId="77777777" w:rsidR="007B28AB" w:rsidRPr="00532A2B" w:rsidRDefault="007B28AB" w:rsidP="00E00F7D">
            <w:pPr>
              <w:pStyle w:val="rowtabella0"/>
              <w:jc w:val="center"/>
              <w:rPr>
                <w:color w:val="002060"/>
              </w:rPr>
            </w:pPr>
            <w:r w:rsidRPr="00532A2B">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DB5C"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175C" w14:textId="77777777" w:rsidR="007B28AB" w:rsidRPr="00532A2B" w:rsidRDefault="007B28AB" w:rsidP="00E00F7D">
            <w:pPr>
              <w:pStyle w:val="rowtabella0"/>
              <w:jc w:val="center"/>
              <w:rPr>
                <w:color w:val="002060"/>
              </w:rPr>
            </w:pPr>
            <w:r w:rsidRPr="00532A2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1472" w14:textId="77777777" w:rsidR="007B28AB" w:rsidRPr="00532A2B" w:rsidRDefault="007B28AB" w:rsidP="00E00F7D">
            <w:pPr>
              <w:pStyle w:val="rowtabella0"/>
              <w:jc w:val="center"/>
              <w:rPr>
                <w:color w:val="002060"/>
              </w:rPr>
            </w:pPr>
            <w:r w:rsidRPr="00532A2B">
              <w:rPr>
                <w:color w:val="002060"/>
              </w:rPr>
              <w:t>0</w:t>
            </w:r>
          </w:p>
        </w:tc>
      </w:tr>
      <w:tr w:rsidR="007B28AB" w:rsidRPr="00532A2B" w14:paraId="23E95307"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AF5FE" w14:textId="77777777" w:rsidR="007B28AB" w:rsidRPr="00532A2B" w:rsidRDefault="007B28AB" w:rsidP="00E00F7D">
            <w:pPr>
              <w:pStyle w:val="rowtabella0"/>
              <w:rPr>
                <w:color w:val="002060"/>
              </w:rPr>
            </w:pPr>
            <w:r w:rsidRPr="00532A2B">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BC7D3"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A61E"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BD23"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EBD0"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16D65"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E8591" w14:textId="77777777" w:rsidR="007B28AB" w:rsidRPr="00532A2B" w:rsidRDefault="007B28AB" w:rsidP="00E00F7D">
            <w:pPr>
              <w:pStyle w:val="rowtabella0"/>
              <w:jc w:val="center"/>
              <w:rPr>
                <w:color w:val="002060"/>
              </w:rPr>
            </w:pPr>
            <w:r w:rsidRPr="00532A2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70FA0"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4206"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8BF0" w14:textId="77777777" w:rsidR="007B28AB" w:rsidRPr="00532A2B" w:rsidRDefault="007B28AB" w:rsidP="00E00F7D">
            <w:pPr>
              <w:pStyle w:val="rowtabella0"/>
              <w:jc w:val="center"/>
              <w:rPr>
                <w:color w:val="002060"/>
              </w:rPr>
            </w:pPr>
            <w:r w:rsidRPr="00532A2B">
              <w:rPr>
                <w:color w:val="002060"/>
              </w:rPr>
              <w:t>0</w:t>
            </w:r>
          </w:p>
        </w:tc>
      </w:tr>
      <w:tr w:rsidR="007B28AB" w:rsidRPr="00532A2B" w14:paraId="6441056C"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2E90B" w14:textId="77777777" w:rsidR="007B28AB" w:rsidRPr="00532A2B" w:rsidRDefault="007B28AB" w:rsidP="00E00F7D">
            <w:pPr>
              <w:pStyle w:val="rowtabella0"/>
              <w:rPr>
                <w:color w:val="002060"/>
              </w:rPr>
            </w:pPr>
            <w:r w:rsidRPr="00532A2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18FF"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CBDA"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1C2D"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A3BD"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8F1C"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8EBFB" w14:textId="77777777" w:rsidR="007B28AB" w:rsidRPr="00532A2B" w:rsidRDefault="007B28AB" w:rsidP="00E00F7D">
            <w:pPr>
              <w:pStyle w:val="rowtabella0"/>
              <w:jc w:val="center"/>
              <w:rPr>
                <w:color w:val="002060"/>
              </w:rPr>
            </w:pPr>
            <w:r w:rsidRPr="00532A2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C89C" w14:textId="77777777" w:rsidR="007B28AB" w:rsidRPr="00532A2B" w:rsidRDefault="007B28AB" w:rsidP="00E00F7D">
            <w:pPr>
              <w:pStyle w:val="rowtabella0"/>
              <w:jc w:val="center"/>
              <w:rPr>
                <w:color w:val="002060"/>
              </w:rPr>
            </w:pPr>
            <w:r w:rsidRPr="00532A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9ED00"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5FB28" w14:textId="77777777" w:rsidR="007B28AB" w:rsidRPr="00532A2B" w:rsidRDefault="007B28AB" w:rsidP="00E00F7D">
            <w:pPr>
              <w:pStyle w:val="rowtabella0"/>
              <w:jc w:val="center"/>
              <w:rPr>
                <w:color w:val="002060"/>
              </w:rPr>
            </w:pPr>
            <w:r w:rsidRPr="00532A2B">
              <w:rPr>
                <w:color w:val="002060"/>
              </w:rPr>
              <w:t>0</w:t>
            </w:r>
          </w:p>
        </w:tc>
      </w:tr>
      <w:tr w:rsidR="007B28AB" w:rsidRPr="00532A2B" w14:paraId="39CD889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9DC8C" w14:textId="77777777" w:rsidR="007B28AB" w:rsidRPr="00532A2B" w:rsidRDefault="007B28AB" w:rsidP="00E00F7D">
            <w:pPr>
              <w:pStyle w:val="rowtabella0"/>
              <w:rPr>
                <w:color w:val="002060"/>
              </w:rPr>
            </w:pPr>
            <w:r w:rsidRPr="00532A2B">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B84F"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732F"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ACA9"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8C063"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96C82"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48932" w14:textId="77777777" w:rsidR="007B28AB" w:rsidRPr="00532A2B" w:rsidRDefault="007B28AB" w:rsidP="00E00F7D">
            <w:pPr>
              <w:pStyle w:val="rowtabella0"/>
              <w:jc w:val="center"/>
              <w:rPr>
                <w:color w:val="002060"/>
              </w:rPr>
            </w:pPr>
            <w:r w:rsidRPr="00532A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386D"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91C8"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25397" w14:textId="77777777" w:rsidR="007B28AB" w:rsidRPr="00532A2B" w:rsidRDefault="007B28AB" w:rsidP="00E00F7D">
            <w:pPr>
              <w:pStyle w:val="rowtabella0"/>
              <w:jc w:val="center"/>
              <w:rPr>
                <w:color w:val="002060"/>
              </w:rPr>
            </w:pPr>
            <w:r w:rsidRPr="00532A2B">
              <w:rPr>
                <w:color w:val="002060"/>
              </w:rPr>
              <w:t>0</w:t>
            </w:r>
          </w:p>
        </w:tc>
      </w:tr>
      <w:tr w:rsidR="007B28AB" w:rsidRPr="00532A2B" w14:paraId="16EB1EF2"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FE06AA" w14:textId="77777777" w:rsidR="007B28AB" w:rsidRPr="00532A2B" w:rsidRDefault="007B28AB" w:rsidP="00E00F7D">
            <w:pPr>
              <w:pStyle w:val="rowtabella0"/>
              <w:rPr>
                <w:color w:val="002060"/>
              </w:rPr>
            </w:pPr>
            <w:r w:rsidRPr="00532A2B">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25A42"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8026"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A1A68"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D12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FEE3"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15C5" w14:textId="77777777" w:rsidR="007B28AB" w:rsidRPr="00532A2B" w:rsidRDefault="007B28AB" w:rsidP="00E00F7D">
            <w:pPr>
              <w:pStyle w:val="rowtabella0"/>
              <w:jc w:val="center"/>
              <w:rPr>
                <w:color w:val="002060"/>
              </w:rPr>
            </w:pPr>
            <w:r w:rsidRPr="00532A2B">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EF19" w14:textId="77777777" w:rsidR="007B28AB" w:rsidRPr="00532A2B" w:rsidRDefault="007B28AB" w:rsidP="00E00F7D">
            <w:pPr>
              <w:pStyle w:val="rowtabella0"/>
              <w:jc w:val="center"/>
              <w:rPr>
                <w:color w:val="002060"/>
              </w:rPr>
            </w:pPr>
            <w:r w:rsidRPr="00532A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D6553"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519CA" w14:textId="77777777" w:rsidR="007B28AB" w:rsidRPr="00532A2B" w:rsidRDefault="007B28AB" w:rsidP="00E00F7D">
            <w:pPr>
              <w:pStyle w:val="rowtabella0"/>
              <w:jc w:val="center"/>
              <w:rPr>
                <w:color w:val="002060"/>
              </w:rPr>
            </w:pPr>
            <w:r w:rsidRPr="00532A2B">
              <w:rPr>
                <w:color w:val="002060"/>
              </w:rPr>
              <w:t>0</w:t>
            </w:r>
          </w:p>
        </w:tc>
      </w:tr>
      <w:tr w:rsidR="007B28AB" w:rsidRPr="00532A2B" w14:paraId="178BABD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0EE51B" w14:textId="77777777" w:rsidR="007B28AB" w:rsidRPr="00532A2B" w:rsidRDefault="007B28AB" w:rsidP="00E00F7D">
            <w:pPr>
              <w:pStyle w:val="rowtabella0"/>
              <w:rPr>
                <w:color w:val="002060"/>
              </w:rPr>
            </w:pPr>
            <w:r w:rsidRPr="00532A2B">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29AE"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CF21"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DF371"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0F058"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45F3"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36FF"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A58F" w14:textId="77777777" w:rsidR="007B28AB" w:rsidRPr="00532A2B" w:rsidRDefault="007B28AB" w:rsidP="00E00F7D">
            <w:pPr>
              <w:pStyle w:val="rowtabella0"/>
              <w:jc w:val="center"/>
              <w:rPr>
                <w:color w:val="002060"/>
              </w:rPr>
            </w:pPr>
            <w:r w:rsidRPr="00532A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B3F62"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63AC" w14:textId="77777777" w:rsidR="007B28AB" w:rsidRPr="00532A2B" w:rsidRDefault="007B28AB" w:rsidP="00E00F7D">
            <w:pPr>
              <w:pStyle w:val="rowtabella0"/>
              <w:jc w:val="center"/>
              <w:rPr>
                <w:color w:val="002060"/>
              </w:rPr>
            </w:pPr>
            <w:r w:rsidRPr="00532A2B">
              <w:rPr>
                <w:color w:val="002060"/>
              </w:rPr>
              <w:t>0</w:t>
            </w:r>
          </w:p>
        </w:tc>
      </w:tr>
      <w:tr w:rsidR="007B28AB" w:rsidRPr="00532A2B" w14:paraId="11E39130"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CB963" w14:textId="77777777" w:rsidR="007B28AB" w:rsidRPr="00532A2B" w:rsidRDefault="007B28AB" w:rsidP="00E00F7D">
            <w:pPr>
              <w:pStyle w:val="rowtabella0"/>
              <w:rPr>
                <w:color w:val="002060"/>
              </w:rPr>
            </w:pPr>
            <w:r w:rsidRPr="00532A2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0FA15"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DFC7"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3C1B6"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5D07"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C9D66"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3350"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550F"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07DB"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0325" w14:textId="77777777" w:rsidR="007B28AB" w:rsidRPr="00532A2B" w:rsidRDefault="007B28AB" w:rsidP="00E00F7D">
            <w:pPr>
              <w:pStyle w:val="rowtabella0"/>
              <w:jc w:val="center"/>
              <w:rPr>
                <w:color w:val="002060"/>
              </w:rPr>
            </w:pPr>
            <w:r w:rsidRPr="00532A2B">
              <w:rPr>
                <w:color w:val="002060"/>
              </w:rPr>
              <w:t>0</w:t>
            </w:r>
          </w:p>
        </w:tc>
      </w:tr>
      <w:tr w:rsidR="007B28AB" w:rsidRPr="00532A2B" w14:paraId="146D6016"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45A3E5" w14:textId="77777777" w:rsidR="007B28AB" w:rsidRPr="00532A2B" w:rsidRDefault="007B28AB" w:rsidP="00E00F7D">
            <w:pPr>
              <w:pStyle w:val="rowtabella0"/>
              <w:rPr>
                <w:color w:val="002060"/>
              </w:rPr>
            </w:pPr>
            <w:r w:rsidRPr="00532A2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70A5"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7255C"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15D5"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F7D4C"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69C42"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56D09" w14:textId="77777777" w:rsidR="007B28AB" w:rsidRPr="00532A2B" w:rsidRDefault="007B28AB" w:rsidP="00E00F7D">
            <w:pPr>
              <w:pStyle w:val="rowtabella0"/>
              <w:jc w:val="center"/>
              <w:rPr>
                <w:color w:val="002060"/>
              </w:rPr>
            </w:pPr>
            <w:r w:rsidRPr="00532A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E30A" w14:textId="77777777" w:rsidR="007B28AB" w:rsidRPr="00532A2B" w:rsidRDefault="007B28AB" w:rsidP="00E00F7D">
            <w:pPr>
              <w:pStyle w:val="rowtabella0"/>
              <w:jc w:val="center"/>
              <w:rPr>
                <w:color w:val="002060"/>
              </w:rPr>
            </w:pPr>
            <w:r w:rsidRPr="00532A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B858"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AED45" w14:textId="77777777" w:rsidR="007B28AB" w:rsidRPr="00532A2B" w:rsidRDefault="007B28AB" w:rsidP="00E00F7D">
            <w:pPr>
              <w:pStyle w:val="rowtabella0"/>
              <w:jc w:val="center"/>
              <w:rPr>
                <w:color w:val="002060"/>
              </w:rPr>
            </w:pPr>
            <w:r w:rsidRPr="00532A2B">
              <w:rPr>
                <w:color w:val="002060"/>
              </w:rPr>
              <w:t>0</w:t>
            </w:r>
          </w:p>
        </w:tc>
      </w:tr>
      <w:tr w:rsidR="007B28AB" w:rsidRPr="00532A2B" w14:paraId="15D798C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BF4BF" w14:textId="77777777" w:rsidR="007B28AB" w:rsidRPr="00532A2B" w:rsidRDefault="007B28AB" w:rsidP="00E00F7D">
            <w:pPr>
              <w:pStyle w:val="rowtabella0"/>
              <w:rPr>
                <w:color w:val="002060"/>
              </w:rPr>
            </w:pPr>
            <w:r w:rsidRPr="00532A2B">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2B8A"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130B"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F5287"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F476"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83087"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86D5" w14:textId="77777777" w:rsidR="007B28AB" w:rsidRPr="00532A2B" w:rsidRDefault="007B28AB" w:rsidP="00E00F7D">
            <w:pPr>
              <w:pStyle w:val="rowtabella0"/>
              <w:jc w:val="center"/>
              <w:rPr>
                <w:color w:val="002060"/>
              </w:rPr>
            </w:pPr>
            <w:r w:rsidRPr="00532A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36069" w14:textId="77777777" w:rsidR="007B28AB" w:rsidRPr="00532A2B" w:rsidRDefault="007B28AB" w:rsidP="00E00F7D">
            <w:pPr>
              <w:pStyle w:val="rowtabella0"/>
              <w:jc w:val="center"/>
              <w:rPr>
                <w:color w:val="002060"/>
              </w:rPr>
            </w:pPr>
            <w:r w:rsidRPr="00532A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7D7A"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894A" w14:textId="77777777" w:rsidR="007B28AB" w:rsidRPr="00532A2B" w:rsidRDefault="007B28AB" w:rsidP="00E00F7D">
            <w:pPr>
              <w:pStyle w:val="rowtabella0"/>
              <w:jc w:val="center"/>
              <w:rPr>
                <w:color w:val="002060"/>
              </w:rPr>
            </w:pPr>
            <w:r w:rsidRPr="00532A2B">
              <w:rPr>
                <w:color w:val="002060"/>
              </w:rPr>
              <w:t>0</w:t>
            </w:r>
          </w:p>
        </w:tc>
      </w:tr>
      <w:tr w:rsidR="007B28AB" w:rsidRPr="00532A2B" w14:paraId="395625A0"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DBDCD" w14:textId="77777777" w:rsidR="007B28AB" w:rsidRPr="00532A2B" w:rsidRDefault="007B28AB" w:rsidP="00E00F7D">
            <w:pPr>
              <w:pStyle w:val="rowtabella0"/>
              <w:rPr>
                <w:color w:val="002060"/>
              </w:rPr>
            </w:pPr>
            <w:r w:rsidRPr="00532A2B">
              <w:rPr>
                <w:color w:val="002060"/>
              </w:rPr>
              <w:t xml:space="preserve">A.S.D. </w:t>
            </w:r>
            <w:proofErr w:type="gramStart"/>
            <w:r w:rsidRPr="00532A2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2655"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61F2"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85D4D"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2B63"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5BB1"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37045" w14:textId="77777777" w:rsidR="007B28AB" w:rsidRPr="00532A2B" w:rsidRDefault="007B28AB" w:rsidP="00E00F7D">
            <w:pPr>
              <w:pStyle w:val="rowtabella0"/>
              <w:jc w:val="center"/>
              <w:rPr>
                <w:color w:val="002060"/>
              </w:rPr>
            </w:pPr>
            <w:r w:rsidRPr="00532A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6A7D0" w14:textId="77777777" w:rsidR="007B28AB" w:rsidRPr="00532A2B" w:rsidRDefault="007B28AB" w:rsidP="00E00F7D">
            <w:pPr>
              <w:pStyle w:val="rowtabella0"/>
              <w:jc w:val="center"/>
              <w:rPr>
                <w:color w:val="002060"/>
              </w:rPr>
            </w:pPr>
            <w:r w:rsidRPr="00532A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0988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73A59" w14:textId="77777777" w:rsidR="007B28AB" w:rsidRPr="00532A2B" w:rsidRDefault="007B28AB" w:rsidP="00E00F7D">
            <w:pPr>
              <w:pStyle w:val="rowtabella0"/>
              <w:jc w:val="center"/>
              <w:rPr>
                <w:color w:val="002060"/>
              </w:rPr>
            </w:pPr>
            <w:r w:rsidRPr="00532A2B">
              <w:rPr>
                <w:color w:val="002060"/>
              </w:rPr>
              <w:t>0</w:t>
            </w:r>
          </w:p>
        </w:tc>
      </w:tr>
      <w:tr w:rsidR="007B28AB" w:rsidRPr="00532A2B" w14:paraId="208FA1D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E34EE" w14:textId="77777777" w:rsidR="007B28AB" w:rsidRPr="00532A2B" w:rsidRDefault="007B28AB" w:rsidP="00E00F7D">
            <w:pPr>
              <w:pStyle w:val="rowtabella0"/>
              <w:rPr>
                <w:color w:val="002060"/>
              </w:rPr>
            </w:pPr>
            <w:r w:rsidRPr="00532A2B">
              <w:rPr>
                <w:color w:val="002060"/>
              </w:rPr>
              <w:t xml:space="preserve">U.S.D. </w:t>
            </w:r>
            <w:proofErr w:type="gramStart"/>
            <w:r w:rsidRPr="00532A2B">
              <w:rPr>
                <w:color w:val="002060"/>
              </w:rPr>
              <w:t>MR.SANGIORGESE</w:t>
            </w:r>
            <w:proofErr w:type="gramEnd"/>
            <w:r w:rsidRPr="00532A2B">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6514"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8936"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8108"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5F463"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43B2"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AD351"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9811F" w14:textId="77777777" w:rsidR="007B28AB" w:rsidRPr="00532A2B" w:rsidRDefault="007B28AB" w:rsidP="00E00F7D">
            <w:pPr>
              <w:pStyle w:val="rowtabella0"/>
              <w:jc w:val="center"/>
              <w:rPr>
                <w:color w:val="002060"/>
              </w:rPr>
            </w:pPr>
            <w:r w:rsidRPr="00532A2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7307"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BB8C" w14:textId="77777777" w:rsidR="007B28AB" w:rsidRPr="00532A2B" w:rsidRDefault="007B28AB" w:rsidP="00E00F7D">
            <w:pPr>
              <w:pStyle w:val="rowtabella0"/>
              <w:jc w:val="center"/>
              <w:rPr>
                <w:color w:val="002060"/>
              </w:rPr>
            </w:pPr>
            <w:r w:rsidRPr="00532A2B">
              <w:rPr>
                <w:color w:val="002060"/>
              </w:rPr>
              <w:t>0</w:t>
            </w:r>
          </w:p>
        </w:tc>
      </w:tr>
      <w:tr w:rsidR="007B28AB" w:rsidRPr="00532A2B" w14:paraId="619B27A1"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03628" w14:textId="77777777" w:rsidR="007B28AB" w:rsidRPr="00532A2B" w:rsidRDefault="007B28AB" w:rsidP="00E00F7D">
            <w:pPr>
              <w:pStyle w:val="rowtabella0"/>
              <w:rPr>
                <w:color w:val="002060"/>
              </w:rPr>
            </w:pPr>
            <w:r w:rsidRPr="00532A2B">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A64D6"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4A73"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D60C"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77402"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4F10"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E696"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5F729" w14:textId="77777777" w:rsidR="007B28AB" w:rsidRPr="00532A2B" w:rsidRDefault="007B28AB" w:rsidP="00E00F7D">
            <w:pPr>
              <w:pStyle w:val="rowtabella0"/>
              <w:jc w:val="center"/>
              <w:rPr>
                <w:color w:val="002060"/>
              </w:rPr>
            </w:pPr>
            <w:r w:rsidRPr="00532A2B">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7C499" w14:textId="77777777" w:rsidR="007B28AB" w:rsidRPr="00532A2B" w:rsidRDefault="007B28AB" w:rsidP="00E00F7D">
            <w:pPr>
              <w:pStyle w:val="rowtabella0"/>
              <w:jc w:val="center"/>
              <w:rPr>
                <w:color w:val="002060"/>
              </w:rPr>
            </w:pPr>
            <w:r w:rsidRPr="00532A2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E0038" w14:textId="77777777" w:rsidR="007B28AB" w:rsidRPr="00532A2B" w:rsidRDefault="007B28AB" w:rsidP="00E00F7D">
            <w:pPr>
              <w:pStyle w:val="rowtabella0"/>
              <w:jc w:val="center"/>
              <w:rPr>
                <w:color w:val="002060"/>
              </w:rPr>
            </w:pPr>
            <w:r w:rsidRPr="00532A2B">
              <w:rPr>
                <w:color w:val="002060"/>
              </w:rPr>
              <w:t>1</w:t>
            </w:r>
          </w:p>
        </w:tc>
      </w:tr>
      <w:tr w:rsidR="007B28AB" w:rsidRPr="00532A2B" w14:paraId="32D26085"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4C29AD" w14:textId="77777777" w:rsidR="007B28AB" w:rsidRPr="00532A2B" w:rsidRDefault="007B28AB" w:rsidP="00E00F7D">
            <w:pPr>
              <w:pStyle w:val="rowtabella0"/>
              <w:rPr>
                <w:color w:val="002060"/>
              </w:rPr>
            </w:pPr>
            <w:r w:rsidRPr="00532A2B">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791B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DD7D"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C20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5FAD"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5C58"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E766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56D5" w14:textId="77777777" w:rsidR="007B28AB" w:rsidRPr="00532A2B" w:rsidRDefault="007B28AB" w:rsidP="00E00F7D">
            <w:pPr>
              <w:pStyle w:val="rowtabella0"/>
              <w:jc w:val="center"/>
              <w:rPr>
                <w:color w:val="002060"/>
              </w:rPr>
            </w:pPr>
            <w:r w:rsidRPr="00532A2B">
              <w:rPr>
                <w:color w:val="002060"/>
              </w:rPr>
              <w:t>153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D2E87"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EC257" w14:textId="77777777" w:rsidR="007B28AB" w:rsidRPr="00532A2B" w:rsidRDefault="007B28AB" w:rsidP="00E00F7D">
            <w:pPr>
              <w:pStyle w:val="rowtabella0"/>
              <w:jc w:val="center"/>
              <w:rPr>
                <w:color w:val="002060"/>
              </w:rPr>
            </w:pPr>
            <w:r w:rsidRPr="00532A2B">
              <w:rPr>
                <w:color w:val="002060"/>
              </w:rPr>
              <w:t>0</w:t>
            </w:r>
          </w:p>
        </w:tc>
      </w:tr>
    </w:tbl>
    <w:p w14:paraId="4BCD8AC8" w14:textId="77777777" w:rsidR="007B28AB" w:rsidRDefault="007B28AB" w:rsidP="007B28AB">
      <w:pPr>
        <w:pStyle w:val="breakline"/>
        <w:rPr>
          <w:rFonts w:eastAsiaTheme="minorEastAsia"/>
          <w:color w:val="002060"/>
        </w:rPr>
      </w:pPr>
    </w:p>
    <w:p w14:paraId="3D798A9D" w14:textId="77777777" w:rsidR="00F37323" w:rsidRPr="00532A2B" w:rsidRDefault="00F37323" w:rsidP="00F37323">
      <w:pPr>
        <w:pStyle w:val="titoloprinc0"/>
        <w:rPr>
          <w:color w:val="002060"/>
        </w:rPr>
      </w:pPr>
      <w:r>
        <w:rPr>
          <w:color w:val="002060"/>
        </w:rPr>
        <w:t>PROGRAMMA GARE</w:t>
      </w:r>
    </w:p>
    <w:p w14:paraId="02096522" w14:textId="77777777" w:rsidR="00F37323" w:rsidRDefault="00F37323" w:rsidP="007B28AB">
      <w:pPr>
        <w:pStyle w:val="breakline"/>
        <w:rPr>
          <w:rFonts w:eastAsiaTheme="minorEastAsia"/>
          <w:color w:val="002060"/>
        </w:rPr>
      </w:pPr>
    </w:p>
    <w:p w14:paraId="0EA83440" w14:textId="77777777" w:rsidR="002A69C0" w:rsidRPr="00A14EF3" w:rsidRDefault="002A69C0" w:rsidP="002A69C0">
      <w:pPr>
        <w:pStyle w:val="sottotitolocampionato10"/>
        <w:rPr>
          <w:color w:val="002060"/>
        </w:rPr>
      </w:pPr>
      <w:r w:rsidRPr="00A14EF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6"/>
        <w:gridCol w:w="385"/>
        <w:gridCol w:w="898"/>
        <w:gridCol w:w="1188"/>
        <w:gridCol w:w="1550"/>
        <w:gridCol w:w="1546"/>
      </w:tblGrid>
      <w:tr w:rsidR="002A69C0" w:rsidRPr="00A14EF3" w14:paraId="26EFB949"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93CBC"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BEF0F"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EE878"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90B27"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D9C8E"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BAEB4"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A154A"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28A423F3"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A3F3AB" w14:textId="77777777" w:rsidR="002A69C0" w:rsidRPr="00A14EF3" w:rsidRDefault="002A69C0" w:rsidP="00E00F7D">
            <w:pPr>
              <w:pStyle w:val="rowtabella0"/>
              <w:rPr>
                <w:color w:val="002060"/>
              </w:rPr>
            </w:pPr>
            <w:r w:rsidRPr="00A14EF3">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7D246" w14:textId="77777777" w:rsidR="002A69C0" w:rsidRPr="00A14EF3" w:rsidRDefault="002A69C0" w:rsidP="00E00F7D">
            <w:pPr>
              <w:pStyle w:val="rowtabella0"/>
              <w:rPr>
                <w:color w:val="002060"/>
              </w:rPr>
            </w:pPr>
            <w:r w:rsidRPr="00A14EF3">
              <w:rPr>
                <w:color w:val="002060"/>
              </w:rPr>
              <w:t>VENERE POTENTIA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A712A"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438C3" w14:textId="77777777" w:rsidR="002A69C0" w:rsidRPr="00A14EF3" w:rsidRDefault="002A69C0" w:rsidP="00E00F7D">
            <w:pPr>
              <w:pStyle w:val="rowtabella0"/>
              <w:rPr>
                <w:color w:val="002060"/>
              </w:rPr>
            </w:pPr>
            <w:r w:rsidRPr="00A14EF3">
              <w:rPr>
                <w:color w:val="002060"/>
              </w:rPr>
              <w:t>30/01/2026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28F3F" w14:textId="77777777" w:rsidR="002A69C0" w:rsidRPr="00A14EF3" w:rsidRDefault="002A69C0" w:rsidP="00E00F7D">
            <w:pPr>
              <w:pStyle w:val="rowtabella0"/>
              <w:rPr>
                <w:color w:val="002060"/>
              </w:rPr>
            </w:pPr>
            <w:r w:rsidRPr="00A14EF3">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E27C5" w14:textId="77777777" w:rsidR="002A69C0" w:rsidRPr="00A14EF3" w:rsidRDefault="002A69C0" w:rsidP="00E00F7D">
            <w:pPr>
              <w:pStyle w:val="rowtabella0"/>
              <w:rPr>
                <w:color w:val="002060"/>
              </w:rPr>
            </w:pPr>
            <w:r w:rsidRPr="00A14EF3">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8A023" w14:textId="77777777" w:rsidR="002A69C0" w:rsidRPr="00A14EF3" w:rsidRDefault="002A69C0" w:rsidP="00E00F7D">
            <w:pPr>
              <w:pStyle w:val="rowtabella0"/>
              <w:rPr>
                <w:color w:val="002060"/>
              </w:rPr>
            </w:pPr>
            <w:r w:rsidRPr="00A14EF3">
              <w:rPr>
                <w:color w:val="002060"/>
              </w:rPr>
              <w:t>LOCALITA' LE CALVIE</w:t>
            </w:r>
          </w:p>
        </w:tc>
      </w:tr>
      <w:tr w:rsidR="002A69C0" w:rsidRPr="00A14EF3" w14:paraId="433E22B2"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03F4D3" w14:textId="77777777" w:rsidR="002A69C0" w:rsidRPr="00A14EF3" w:rsidRDefault="002A69C0" w:rsidP="00E00F7D">
            <w:pPr>
              <w:pStyle w:val="rowtabella0"/>
              <w:rPr>
                <w:color w:val="002060"/>
              </w:rPr>
            </w:pPr>
            <w:r w:rsidRPr="00A14EF3">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D40A6E" w14:textId="77777777" w:rsidR="002A69C0" w:rsidRPr="00A14EF3" w:rsidRDefault="002A69C0" w:rsidP="00E00F7D">
            <w:pPr>
              <w:pStyle w:val="rowtabella0"/>
              <w:rPr>
                <w:color w:val="002060"/>
              </w:rPr>
            </w:pPr>
            <w:r w:rsidRPr="00A14EF3">
              <w:rPr>
                <w:color w:val="002060"/>
              </w:rPr>
              <w:t>STAFFOLO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A11E9D"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20423A"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999910" w14:textId="77777777" w:rsidR="002A69C0" w:rsidRPr="00A14EF3" w:rsidRDefault="002A69C0" w:rsidP="00E00F7D">
            <w:pPr>
              <w:pStyle w:val="rowtabella0"/>
              <w:rPr>
                <w:color w:val="002060"/>
              </w:rPr>
            </w:pPr>
            <w:r w:rsidRPr="00A14EF3">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91ED87" w14:textId="77777777" w:rsidR="002A69C0" w:rsidRPr="00A14EF3" w:rsidRDefault="002A69C0" w:rsidP="00E00F7D">
            <w:pPr>
              <w:pStyle w:val="rowtabella0"/>
              <w:rPr>
                <w:color w:val="002060"/>
              </w:rPr>
            </w:pPr>
            <w:r w:rsidRPr="00A14EF3">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523167" w14:textId="77777777" w:rsidR="002A69C0" w:rsidRPr="00A14EF3" w:rsidRDefault="002A69C0" w:rsidP="00E00F7D">
            <w:pPr>
              <w:pStyle w:val="rowtabella0"/>
              <w:rPr>
                <w:color w:val="002060"/>
              </w:rPr>
            </w:pPr>
            <w:r w:rsidRPr="00A14EF3">
              <w:rPr>
                <w:color w:val="002060"/>
              </w:rPr>
              <w:t>VIA DELLA LIBERTA'</w:t>
            </w:r>
          </w:p>
        </w:tc>
      </w:tr>
      <w:tr w:rsidR="002A69C0" w:rsidRPr="00A14EF3" w14:paraId="220D7660"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C5DE2E" w14:textId="77777777" w:rsidR="002A69C0" w:rsidRPr="00A14EF3" w:rsidRDefault="002A69C0" w:rsidP="00E00F7D">
            <w:pPr>
              <w:pStyle w:val="rowtabella0"/>
              <w:rPr>
                <w:color w:val="002060"/>
              </w:rPr>
            </w:pPr>
            <w:proofErr w:type="gramStart"/>
            <w:r w:rsidRPr="00A14EF3">
              <w:rPr>
                <w:color w:val="002060"/>
              </w:rPr>
              <w:t>MR.SANGIORGESE</w:t>
            </w:r>
            <w:proofErr w:type="gramEnd"/>
            <w:r w:rsidRPr="00A14EF3">
              <w:rPr>
                <w:color w:val="002060"/>
              </w:rPr>
              <w:t xml:space="preserve"> CALCIO1922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E96A8B" w14:textId="77777777" w:rsidR="002A69C0" w:rsidRPr="00A14EF3" w:rsidRDefault="002A69C0" w:rsidP="00E00F7D">
            <w:pPr>
              <w:pStyle w:val="rowtabella0"/>
              <w:rPr>
                <w:color w:val="002060"/>
              </w:rPr>
            </w:pPr>
            <w:r w:rsidRPr="00A14EF3">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A93C8D"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84AFD5" w14:textId="77777777" w:rsidR="002A69C0" w:rsidRPr="00A14EF3" w:rsidRDefault="002A69C0" w:rsidP="00E00F7D">
            <w:pPr>
              <w:pStyle w:val="rowtabella0"/>
              <w:rPr>
                <w:color w:val="002060"/>
              </w:rPr>
            </w:pPr>
            <w:r w:rsidRPr="00A14EF3">
              <w:rPr>
                <w:color w:val="002060"/>
              </w:rPr>
              <w:t>30/01/2026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5A6A94" w14:textId="77777777" w:rsidR="002A69C0" w:rsidRPr="00A14EF3" w:rsidRDefault="002A69C0" w:rsidP="00E00F7D">
            <w:pPr>
              <w:pStyle w:val="rowtabella0"/>
              <w:rPr>
                <w:color w:val="002060"/>
              </w:rPr>
            </w:pPr>
            <w:r w:rsidRPr="00A14EF3">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B76E55" w14:textId="77777777" w:rsidR="002A69C0" w:rsidRPr="00A14EF3" w:rsidRDefault="002A69C0" w:rsidP="00E00F7D">
            <w:pPr>
              <w:pStyle w:val="rowtabella0"/>
              <w:rPr>
                <w:color w:val="002060"/>
              </w:rPr>
            </w:pPr>
            <w:r w:rsidRPr="00A14EF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0800E" w14:textId="77777777" w:rsidR="002A69C0" w:rsidRPr="00A14EF3" w:rsidRDefault="002A69C0" w:rsidP="00E00F7D">
            <w:pPr>
              <w:pStyle w:val="rowtabella0"/>
              <w:rPr>
                <w:color w:val="002060"/>
              </w:rPr>
            </w:pPr>
            <w:r w:rsidRPr="00A14EF3">
              <w:rPr>
                <w:color w:val="002060"/>
              </w:rPr>
              <w:t>VIA FRATELLANZA SNC</w:t>
            </w:r>
          </w:p>
        </w:tc>
      </w:tr>
      <w:tr w:rsidR="002A69C0" w:rsidRPr="00A14EF3" w14:paraId="0892F13B"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82F9D1" w14:textId="77777777" w:rsidR="002A69C0" w:rsidRPr="00A14EF3" w:rsidRDefault="002A69C0" w:rsidP="00E00F7D">
            <w:pPr>
              <w:pStyle w:val="rowtabella0"/>
              <w:rPr>
                <w:color w:val="002060"/>
              </w:rPr>
            </w:pPr>
            <w:r w:rsidRPr="00A14EF3">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B6C8ED" w14:textId="77777777" w:rsidR="002A69C0" w:rsidRPr="00A14EF3" w:rsidRDefault="002A69C0" w:rsidP="00E00F7D">
            <w:pPr>
              <w:pStyle w:val="rowtabella0"/>
              <w:rPr>
                <w:color w:val="002060"/>
              </w:rPr>
            </w:pPr>
            <w:r w:rsidRPr="00A14EF3">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470BA1"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961009" w14:textId="77777777" w:rsidR="002A69C0" w:rsidRPr="00A14EF3" w:rsidRDefault="002A69C0" w:rsidP="00E00F7D">
            <w:pPr>
              <w:pStyle w:val="rowtabella0"/>
              <w:rPr>
                <w:color w:val="002060"/>
              </w:rPr>
            </w:pPr>
            <w:r w:rsidRPr="00A14EF3">
              <w:rPr>
                <w:color w:val="002060"/>
              </w:rPr>
              <w:t>30/01/2026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F1D626" w14:textId="77777777" w:rsidR="002A69C0" w:rsidRPr="00A14EF3" w:rsidRDefault="002A69C0" w:rsidP="00E00F7D">
            <w:pPr>
              <w:pStyle w:val="rowtabella0"/>
              <w:rPr>
                <w:color w:val="002060"/>
              </w:rPr>
            </w:pPr>
            <w:r w:rsidRPr="00A14EF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B16871" w14:textId="77777777" w:rsidR="002A69C0" w:rsidRPr="00A14EF3" w:rsidRDefault="002A69C0" w:rsidP="00E00F7D">
            <w:pPr>
              <w:pStyle w:val="rowtabella0"/>
              <w:rPr>
                <w:color w:val="002060"/>
              </w:rPr>
            </w:pPr>
            <w:r w:rsidRPr="00A14EF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007B9D" w14:textId="77777777" w:rsidR="002A69C0" w:rsidRPr="00A14EF3" w:rsidRDefault="002A69C0" w:rsidP="00E00F7D">
            <w:pPr>
              <w:pStyle w:val="rowtabella0"/>
              <w:rPr>
                <w:color w:val="002060"/>
              </w:rPr>
            </w:pPr>
            <w:r w:rsidRPr="00A14EF3">
              <w:rPr>
                <w:color w:val="002060"/>
              </w:rPr>
              <w:t>VIA ROMA, SNC</w:t>
            </w:r>
          </w:p>
        </w:tc>
      </w:tr>
      <w:tr w:rsidR="002A69C0" w:rsidRPr="00A14EF3" w14:paraId="20619CFD"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3D2AF2" w14:textId="77777777" w:rsidR="002A69C0" w:rsidRPr="00A14EF3" w:rsidRDefault="002A69C0" w:rsidP="00E00F7D">
            <w:pPr>
              <w:pStyle w:val="rowtabella0"/>
              <w:rPr>
                <w:color w:val="002060"/>
              </w:rPr>
            </w:pPr>
            <w:r w:rsidRPr="00A14EF3">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A53678" w14:textId="77777777" w:rsidR="002A69C0" w:rsidRPr="00A14EF3" w:rsidRDefault="002A69C0" w:rsidP="00E00F7D">
            <w:pPr>
              <w:pStyle w:val="rowtabella0"/>
              <w:rPr>
                <w:color w:val="002060"/>
              </w:rPr>
            </w:pPr>
            <w:proofErr w:type="gramStart"/>
            <w:r w:rsidRPr="00A14EF3">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27680B"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CF4EA8" w14:textId="77777777" w:rsidR="002A69C0" w:rsidRPr="00A14EF3" w:rsidRDefault="002A69C0" w:rsidP="00E00F7D">
            <w:pPr>
              <w:pStyle w:val="rowtabella0"/>
              <w:rPr>
                <w:color w:val="002060"/>
              </w:rPr>
            </w:pPr>
            <w:r w:rsidRPr="00A14EF3">
              <w:rPr>
                <w:color w:val="002060"/>
              </w:rPr>
              <w:t>30/01/2026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0942A5" w14:textId="77777777" w:rsidR="002A69C0" w:rsidRPr="00A14EF3" w:rsidRDefault="002A69C0" w:rsidP="00E00F7D">
            <w:pPr>
              <w:pStyle w:val="rowtabella0"/>
              <w:rPr>
                <w:color w:val="002060"/>
              </w:rPr>
            </w:pPr>
            <w:r w:rsidRPr="00A14EF3">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4E95F3" w14:textId="77777777" w:rsidR="002A69C0" w:rsidRPr="00A14EF3" w:rsidRDefault="002A69C0" w:rsidP="00E00F7D">
            <w:pPr>
              <w:pStyle w:val="rowtabella0"/>
              <w:rPr>
                <w:color w:val="002060"/>
              </w:rPr>
            </w:pPr>
            <w:r w:rsidRPr="00A14EF3">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DB553B" w14:textId="77777777" w:rsidR="002A69C0" w:rsidRPr="00A14EF3" w:rsidRDefault="002A69C0" w:rsidP="00E00F7D">
            <w:pPr>
              <w:pStyle w:val="rowtabella0"/>
              <w:rPr>
                <w:color w:val="002060"/>
              </w:rPr>
            </w:pPr>
            <w:r w:rsidRPr="00A14EF3">
              <w:rPr>
                <w:color w:val="002060"/>
              </w:rPr>
              <w:t>VIA LIGURIA - BORGO PINTURA</w:t>
            </w:r>
          </w:p>
        </w:tc>
      </w:tr>
      <w:tr w:rsidR="002A69C0" w:rsidRPr="00A14EF3" w14:paraId="10C66BB0"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D0669B" w14:textId="77777777" w:rsidR="002A69C0" w:rsidRPr="00A14EF3" w:rsidRDefault="002A69C0" w:rsidP="00E00F7D">
            <w:pPr>
              <w:pStyle w:val="rowtabella0"/>
              <w:rPr>
                <w:color w:val="002060"/>
              </w:rPr>
            </w:pPr>
            <w:r w:rsidRPr="00A14EF3">
              <w:rPr>
                <w:color w:val="002060"/>
              </w:rPr>
              <w:t>ATLETICO MATELICA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D3A33" w14:textId="77777777" w:rsidR="002A69C0" w:rsidRPr="00A14EF3" w:rsidRDefault="002A69C0" w:rsidP="00E00F7D">
            <w:pPr>
              <w:pStyle w:val="rowtabella0"/>
              <w:rPr>
                <w:color w:val="002060"/>
              </w:rPr>
            </w:pPr>
            <w:r w:rsidRPr="00A14EF3">
              <w:rPr>
                <w:color w:val="002060"/>
              </w:rPr>
              <w:t>CALCIO POTENZA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E93F6"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F319E" w14:textId="77777777" w:rsidR="002A69C0" w:rsidRPr="00A14EF3" w:rsidRDefault="002A69C0" w:rsidP="00E00F7D">
            <w:pPr>
              <w:pStyle w:val="rowtabella0"/>
              <w:rPr>
                <w:color w:val="002060"/>
              </w:rPr>
            </w:pPr>
            <w:r w:rsidRPr="00A14EF3">
              <w:rPr>
                <w:color w:val="002060"/>
              </w:rPr>
              <w:t>31/01/2026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F276F" w14:textId="77777777" w:rsidR="002A69C0" w:rsidRPr="00A14EF3" w:rsidRDefault="002A69C0" w:rsidP="00E00F7D">
            <w:pPr>
              <w:pStyle w:val="rowtabella0"/>
              <w:rPr>
                <w:color w:val="002060"/>
              </w:rPr>
            </w:pPr>
            <w:r w:rsidRPr="00A14EF3">
              <w:rPr>
                <w:color w:val="002060"/>
              </w:rPr>
              <w:t>5266 CAMPO SCOPERTO "</w:t>
            </w:r>
            <w:proofErr w:type="gramStart"/>
            <w:r w:rsidRPr="00A14EF3">
              <w:rPr>
                <w:color w:val="002060"/>
              </w:rPr>
              <w:t>S.BORGONOVO</w:t>
            </w:r>
            <w:proofErr w:type="gramEnd"/>
            <w:r w:rsidRPr="00A14EF3">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8872C" w14:textId="77777777" w:rsidR="002A69C0" w:rsidRPr="00A14EF3" w:rsidRDefault="002A69C0" w:rsidP="00E00F7D">
            <w:pPr>
              <w:pStyle w:val="rowtabella0"/>
              <w:rPr>
                <w:color w:val="002060"/>
              </w:rPr>
            </w:pPr>
            <w:r w:rsidRPr="00A14EF3">
              <w:rPr>
                <w:color w:val="002060"/>
              </w:rPr>
              <w:t>GAGLIOLE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66AA7" w14:textId="77777777" w:rsidR="002A69C0" w:rsidRPr="00A14EF3" w:rsidRDefault="002A69C0" w:rsidP="00E00F7D">
            <w:pPr>
              <w:pStyle w:val="rowtabella0"/>
              <w:rPr>
                <w:color w:val="002060"/>
              </w:rPr>
            </w:pPr>
            <w:r w:rsidRPr="00A14EF3">
              <w:rPr>
                <w:color w:val="002060"/>
              </w:rPr>
              <w:t>LOCALITA' MADONNA DELLA PIEVE</w:t>
            </w:r>
          </w:p>
        </w:tc>
      </w:tr>
    </w:tbl>
    <w:p w14:paraId="169FE1DA" w14:textId="77777777" w:rsidR="002A69C0" w:rsidRPr="00532A2B" w:rsidRDefault="002A69C0" w:rsidP="007B28AB">
      <w:pPr>
        <w:pStyle w:val="breakline"/>
        <w:rPr>
          <w:rFonts w:eastAsiaTheme="minorEastAsia"/>
          <w:color w:val="002060"/>
        </w:rPr>
      </w:pPr>
    </w:p>
    <w:p w14:paraId="27520AE7" w14:textId="77777777" w:rsidR="007B28AB" w:rsidRPr="00532A2B" w:rsidRDefault="007B28AB" w:rsidP="007B28AB">
      <w:pPr>
        <w:pStyle w:val="breakline"/>
        <w:rPr>
          <w:color w:val="002060"/>
        </w:rPr>
      </w:pPr>
    </w:p>
    <w:p w14:paraId="1178F725" w14:textId="77777777" w:rsidR="007B28AB" w:rsidRPr="00532A2B" w:rsidRDefault="007B28AB" w:rsidP="007B28AB">
      <w:pPr>
        <w:pStyle w:val="titolocampionato0"/>
        <w:shd w:val="clear" w:color="auto" w:fill="CCCCCC"/>
        <w:spacing w:before="80" w:after="40"/>
        <w:rPr>
          <w:color w:val="002060"/>
        </w:rPr>
      </w:pPr>
      <w:r w:rsidRPr="00532A2B">
        <w:rPr>
          <w:color w:val="002060"/>
        </w:rPr>
        <w:t>UNDER 19 CALCIO A 5 REGIONALE</w:t>
      </w:r>
    </w:p>
    <w:p w14:paraId="68ADF4E5" w14:textId="77777777" w:rsidR="007B28AB" w:rsidRPr="00532A2B" w:rsidRDefault="007B28AB" w:rsidP="007B28AB">
      <w:pPr>
        <w:pStyle w:val="titoloprinc0"/>
        <w:rPr>
          <w:color w:val="002060"/>
        </w:rPr>
      </w:pPr>
      <w:r w:rsidRPr="00532A2B">
        <w:rPr>
          <w:color w:val="002060"/>
        </w:rPr>
        <w:t>RISULTATI</w:t>
      </w:r>
    </w:p>
    <w:p w14:paraId="7498E6B4" w14:textId="77777777" w:rsidR="007B28AB" w:rsidRPr="00532A2B" w:rsidRDefault="007B28AB" w:rsidP="007B28AB">
      <w:pPr>
        <w:pStyle w:val="breakline"/>
        <w:rPr>
          <w:color w:val="002060"/>
        </w:rPr>
      </w:pPr>
    </w:p>
    <w:p w14:paraId="28D78EB6" w14:textId="77777777" w:rsidR="007B28AB" w:rsidRPr="00532A2B" w:rsidRDefault="007B28AB" w:rsidP="007B28AB">
      <w:pPr>
        <w:pStyle w:val="sottotitolocampionato10"/>
        <w:rPr>
          <w:color w:val="002060"/>
        </w:rPr>
      </w:pPr>
      <w:r w:rsidRPr="00532A2B">
        <w:rPr>
          <w:color w:val="002060"/>
        </w:rPr>
        <w:t>RISULTATI UFFICIALI GARE DEL 24/01/2026</w:t>
      </w:r>
    </w:p>
    <w:p w14:paraId="793FAB9E" w14:textId="77777777" w:rsidR="00F37323" w:rsidRPr="00F37323" w:rsidRDefault="00F37323" w:rsidP="00F37323">
      <w:pPr>
        <w:pStyle w:val="sottotitolocampionato20"/>
        <w:spacing w:before="0" w:beforeAutospacing="0" w:after="0" w:afterAutospacing="0"/>
        <w:rPr>
          <w:rFonts w:ascii="Arial" w:hAnsi="Arial" w:cs="Arial"/>
          <w:color w:val="002060"/>
          <w:sz w:val="20"/>
          <w:szCs w:val="20"/>
        </w:rPr>
      </w:pPr>
      <w:r w:rsidRPr="00F37323">
        <w:rPr>
          <w:rFonts w:ascii="Arial" w:hAnsi="Arial" w:cs="Arial"/>
          <w:color w:val="002060"/>
          <w:sz w:val="20"/>
          <w:szCs w:val="20"/>
        </w:rPr>
        <w:t>Si trascrivono qui di seguito i risultati ufficiali delle gare disputate</w:t>
      </w:r>
    </w:p>
    <w:p w14:paraId="14B84693" w14:textId="77777777" w:rsidR="007B28AB" w:rsidRPr="00532A2B" w:rsidRDefault="007B28AB" w:rsidP="007B28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B28AB" w:rsidRPr="00532A2B" w14:paraId="1CD05CF7"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2B2675FF"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838C2" w14:textId="77777777" w:rsidR="007B28AB" w:rsidRPr="00532A2B" w:rsidRDefault="007B28AB" w:rsidP="00E00F7D">
                  <w:pPr>
                    <w:pStyle w:val="headertabella0"/>
                    <w:rPr>
                      <w:color w:val="002060"/>
                    </w:rPr>
                  </w:pPr>
                  <w:r w:rsidRPr="00532A2B">
                    <w:rPr>
                      <w:color w:val="002060"/>
                    </w:rPr>
                    <w:t>GIRONE A - 7 Giornata - R</w:t>
                  </w:r>
                </w:p>
              </w:tc>
            </w:tr>
            <w:tr w:rsidR="007B28AB" w:rsidRPr="00532A2B" w14:paraId="54A8797B"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897380" w14:textId="77777777" w:rsidR="007B28AB" w:rsidRPr="00532A2B" w:rsidRDefault="007B28AB" w:rsidP="00E00F7D">
                  <w:pPr>
                    <w:pStyle w:val="rowtabella0"/>
                    <w:rPr>
                      <w:color w:val="002060"/>
                    </w:rPr>
                  </w:pPr>
                  <w:r w:rsidRPr="00532A2B">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0FABA" w14:textId="77777777" w:rsidR="007B28AB" w:rsidRPr="00532A2B" w:rsidRDefault="007B28AB" w:rsidP="00E00F7D">
                  <w:pPr>
                    <w:pStyle w:val="rowtabella0"/>
                    <w:rPr>
                      <w:color w:val="002060"/>
                    </w:rPr>
                  </w:pPr>
                  <w:r w:rsidRPr="00532A2B">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F638D" w14:textId="77777777" w:rsidR="007B28AB" w:rsidRPr="00532A2B" w:rsidRDefault="007B28AB" w:rsidP="00E00F7D">
                  <w:pPr>
                    <w:pStyle w:val="rowtabella0"/>
                    <w:jc w:val="center"/>
                    <w:rPr>
                      <w:color w:val="002060"/>
                    </w:rPr>
                  </w:pPr>
                  <w:r w:rsidRPr="00532A2B">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AD19E" w14:textId="77777777" w:rsidR="007B28AB" w:rsidRPr="00532A2B" w:rsidRDefault="007B28AB" w:rsidP="00E00F7D">
                  <w:pPr>
                    <w:pStyle w:val="rowtabella0"/>
                    <w:jc w:val="center"/>
                    <w:rPr>
                      <w:color w:val="002060"/>
                    </w:rPr>
                  </w:pPr>
                  <w:r w:rsidRPr="00532A2B">
                    <w:rPr>
                      <w:color w:val="002060"/>
                    </w:rPr>
                    <w:t> </w:t>
                  </w:r>
                </w:p>
              </w:tc>
            </w:tr>
            <w:tr w:rsidR="007B28AB" w:rsidRPr="00532A2B" w14:paraId="3D18A8EE"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4950C7" w14:textId="77777777" w:rsidR="007B28AB" w:rsidRPr="00532A2B" w:rsidRDefault="007B28AB" w:rsidP="00E00F7D">
                  <w:pPr>
                    <w:pStyle w:val="rowtabella0"/>
                    <w:rPr>
                      <w:color w:val="002060"/>
                    </w:rPr>
                  </w:pPr>
                  <w:r w:rsidRPr="00532A2B">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ACCE1E" w14:textId="77777777" w:rsidR="007B28AB" w:rsidRPr="00532A2B" w:rsidRDefault="007B28AB" w:rsidP="00E00F7D">
                  <w:pPr>
                    <w:pStyle w:val="rowtabella0"/>
                    <w:rPr>
                      <w:color w:val="002060"/>
                    </w:rPr>
                  </w:pPr>
                  <w:r w:rsidRPr="00532A2B">
                    <w:rPr>
                      <w:color w:val="002060"/>
                    </w:rPr>
                    <w:t>- ACSS MONDOLFO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6C16FD" w14:textId="77777777" w:rsidR="007B28AB" w:rsidRPr="00532A2B" w:rsidRDefault="007B28AB" w:rsidP="00E00F7D">
                  <w:pPr>
                    <w:pStyle w:val="rowtabella0"/>
                    <w:jc w:val="center"/>
                    <w:rPr>
                      <w:color w:val="002060"/>
                    </w:rPr>
                  </w:pPr>
                  <w:r w:rsidRPr="00532A2B">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BAA354" w14:textId="77777777" w:rsidR="007B28AB" w:rsidRPr="00532A2B" w:rsidRDefault="007B28AB" w:rsidP="00E00F7D">
                  <w:pPr>
                    <w:pStyle w:val="rowtabella0"/>
                    <w:jc w:val="center"/>
                    <w:rPr>
                      <w:color w:val="002060"/>
                    </w:rPr>
                  </w:pPr>
                  <w:r w:rsidRPr="00532A2B">
                    <w:rPr>
                      <w:color w:val="002060"/>
                    </w:rPr>
                    <w:t> </w:t>
                  </w:r>
                </w:p>
              </w:tc>
            </w:tr>
            <w:tr w:rsidR="007B28AB" w:rsidRPr="00532A2B" w14:paraId="2FE00912"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157D03" w14:textId="77777777" w:rsidR="007B28AB" w:rsidRPr="00532A2B" w:rsidRDefault="007B28AB" w:rsidP="00E00F7D">
                  <w:pPr>
                    <w:pStyle w:val="rowtabella0"/>
                    <w:rPr>
                      <w:color w:val="002060"/>
                    </w:rPr>
                  </w:pPr>
                  <w:r w:rsidRPr="00532A2B">
                    <w:rPr>
                      <w:color w:val="002060"/>
                    </w:rPr>
                    <w:lastRenderedPageBreak/>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69D207" w14:textId="77777777" w:rsidR="007B28AB" w:rsidRPr="00532A2B" w:rsidRDefault="007B28AB" w:rsidP="00E00F7D">
                  <w:pPr>
                    <w:pStyle w:val="rowtabella0"/>
                    <w:rPr>
                      <w:color w:val="002060"/>
                    </w:rPr>
                  </w:pPr>
                  <w:r w:rsidRPr="00532A2B">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AB2CC9" w14:textId="77777777" w:rsidR="007B28AB" w:rsidRPr="00532A2B" w:rsidRDefault="007B28AB" w:rsidP="00E00F7D">
                  <w:pPr>
                    <w:pStyle w:val="rowtabella0"/>
                    <w:jc w:val="center"/>
                    <w:rPr>
                      <w:color w:val="002060"/>
                    </w:rPr>
                  </w:pPr>
                  <w:r w:rsidRPr="00532A2B">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E1F77C" w14:textId="77777777" w:rsidR="007B28AB" w:rsidRPr="00532A2B" w:rsidRDefault="007B28AB" w:rsidP="00E00F7D">
                  <w:pPr>
                    <w:pStyle w:val="rowtabella0"/>
                    <w:jc w:val="center"/>
                    <w:rPr>
                      <w:color w:val="002060"/>
                    </w:rPr>
                  </w:pPr>
                  <w:r w:rsidRPr="00532A2B">
                    <w:rPr>
                      <w:color w:val="002060"/>
                    </w:rPr>
                    <w:t> </w:t>
                  </w:r>
                </w:p>
              </w:tc>
            </w:tr>
            <w:tr w:rsidR="007B28AB" w:rsidRPr="00532A2B" w14:paraId="0AFEB6F5"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C8B3C8" w14:textId="77777777" w:rsidR="007B28AB" w:rsidRPr="00532A2B" w:rsidRDefault="007B28AB" w:rsidP="00E00F7D">
                  <w:pPr>
                    <w:pStyle w:val="rowtabella0"/>
                    <w:rPr>
                      <w:color w:val="002060"/>
                    </w:rPr>
                  </w:pPr>
                  <w:r w:rsidRPr="00532A2B">
                    <w:rPr>
                      <w:color w:val="002060"/>
                    </w:rPr>
                    <w:t xml:space="preserve">CSI GAUDIO </w:t>
                  </w:r>
                  <w:proofErr w:type="spellStart"/>
                  <w:proofErr w:type="gramStart"/>
                  <w:r w:rsidRPr="00532A2B">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A5DAFE" w14:textId="77777777" w:rsidR="007B28AB" w:rsidRPr="00532A2B" w:rsidRDefault="007B28AB" w:rsidP="00E00F7D">
                  <w:pPr>
                    <w:pStyle w:val="rowtabella0"/>
                    <w:rPr>
                      <w:color w:val="002060"/>
                    </w:rPr>
                  </w:pPr>
                  <w:r w:rsidRPr="00532A2B">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CF2C38" w14:textId="77777777" w:rsidR="007B28AB" w:rsidRPr="00532A2B" w:rsidRDefault="007B28AB" w:rsidP="00E00F7D">
                  <w:pPr>
                    <w:pStyle w:val="rowtabella0"/>
                    <w:jc w:val="center"/>
                    <w:rPr>
                      <w:color w:val="002060"/>
                    </w:rPr>
                  </w:pPr>
                  <w:r w:rsidRPr="00532A2B">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E05A8E" w14:textId="77777777" w:rsidR="007B28AB" w:rsidRPr="00532A2B" w:rsidRDefault="007B28AB" w:rsidP="00E00F7D">
                  <w:pPr>
                    <w:pStyle w:val="rowtabella0"/>
                    <w:jc w:val="center"/>
                    <w:rPr>
                      <w:color w:val="002060"/>
                    </w:rPr>
                  </w:pPr>
                  <w:r w:rsidRPr="00532A2B">
                    <w:rPr>
                      <w:color w:val="002060"/>
                    </w:rPr>
                    <w:t> </w:t>
                  </w:r>
                </w:p>
              </w:tc>
            </w:tr>
            <w:tr w:rsidR="007B28AB" w:rsidRPr="00532A2B" w14:paraId="17D46C78"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BD7F69" w14:textId="77777777" w:rsidR="007B28AB" w:rsidRPr="00532A2B" w:rsidRDefault="007B28AB" w:rsidP="00E00F7D">
                  <w:pPr>
                    <w:pStyle w:val="rowtabella0"/>
                    <w:rPr>
                      <w:color w:val="002060"/>
                    </w:rPr>
                  </w:pPr>
                  <w:r w:rsidRPr="00532A2B">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DD801" w14:textId="77777777" w:rsidR="007B28AB" w:rsidRPr="00532A2B" w:rsidRDefault="007B28AB" w:rsidP="00E00F7D">
                  <w:pPr>
                    <w:pStyle w:val="rowtabella0"/>
                    <w:rPr>
                      <w:color w:val="002060"/>
                    </w:rPr>
                  </w:pPr>
                  <w:r w:rsidRPr="00532A2B">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477AE" w14:textId="77777777" w:rsidR="007B28AB" w:rsidRPr="00532A2B" w:rsidRDefault="007B28AB" w:rsidP="00E00F7D">
                  <w:pPr>
                    <w:pStyle w:val="rowtabella0"/>
                    <w:jc w:val="center"/>
                    <w:rPr>
                      <w:color w:val="002060"/>
                    </w:rPr>
                  </w:pPr>
                  <w:r w:rsidRPr="00532A2B">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01578" w14:textId="77777777" w:rsidR="007B28AB" w:rsidRPr="00532A2B" w:rsidRDefault="007B28AB" w:rsidP="00E00F7D">
                  <w:pPr>
                    <w:pStyle w:val="rowtabella0"/>
                    <w:jc w:val="center"/>
                    <w:rPr>
                      <w:color w:val="002060"/>
                    </w:rPr>
                  </w:pPr>
                  <w:r w:rsidRPr="00532A2B">
                    <w:rPr>
                      <w:color w:val="002060"/>
                    </w:rPr>
                    <w:t> </w:t>
                  </w:r>
                </w:p>
              </w:tc>
            </w:tr>
            <w:tr w:rsidR="007B28AB" w:rsidRPr="00532A2B" w14:paraId="24517992"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4B520332" w14:textId="77777777" w:rsidR="007B28AB" w:rsidRPr="00532A2B" w:rsidRDefault="007B28AB" w:rsidP="00E00F7D">
                  <w:pPr>
                    <w:pStyle w:val="rowtabella0"/>
                    <w:rPr>
                      <w:color w:val="002060"/>
                    </w:rPr>
                  </w:pPr>
                  <w:r w:rsidRPr="00532A2B">
                    <w:rPr>
                      <w:color w:val="002060"/>
                    </w:rPr>
                    <w:t>(1) - disputata il 25/01/2026</w:t>
                  </w:r>
                </w:p>
              </w:tc>
            </w:tr>
          </w:tbl>
          <w:p w14:paraId="64B198CC" w14:textId="77777777" w:rsidR="007B28AB" w:rsidRPr="00532A2B" w:rsidRDefault="007B28AB" w:rsidP="00E00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05585B37"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FC43F" w14:textId="77777777" w:rsidR="007B28AB" w:rsidRPr="00532A2B" w:rsidRDefault="007B28AB" w:rsidP="00E00F7D">
                  <w:pPr>
                    <w:pStyle w:val="headertabella0"/>
                    <w:rPr>
                      <w:color w:val="002060"/>
                    </w:rPr>
                  </w:pPr>
                  <w:r w:rsidRPr="00532A2B">
                    <w:rPr>
                      <w:color w:val="002060"/>
                    </w:rPr>
                    <w:lastRenderedPageBreak/>
                    <w:t>GIRONE B - 7 Giornata - R</w:t>
                  </w:r>
                </w:p>
              </w:tc>
            </w:tr>
            <w:tr w:rsidR="007B28AB" w:rsidRPr="00532A2B" w14:paraId="1C6DFD8D"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AFF48B" w14:textId="77777777" w:rsidR="007B28AB" w:rsidRPr="00532A2B" w:rsidRDefault="007B28AB" w:rsidP="00E00F7D">
                  <w:pPr>
                    <w:pStyle w:val="rowtabella0"/>
                    <w:rPr>
                      <w:color w:val="002060"/>
                    </w:rPr>
                  </w:pPr>
                  <w:r w:rsidRPr="00532A2B">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54EBD" w14:textId="77777777" w:rsidR="007B28AB" w:rsidRPr="00532A2B" w:rsidRDefault="007B28AB" w:rsidP="00E00F7D">
                  <w:pPr>
                    <w:pStyle w:val="rowtabella0"/>
                    <w:rPr>
                      <w:color w:val="002060"/>
                    </w:rPr>
                  </w:pPr>
                  <w:r w:rsidRPr="00532A2B">
                    <w:rPr>
                      <w:color w:val="002060"/>
                    </w:rPr>
                    <w:t xml:space="preserve">- </w:t>
                  </w:r>
                  <w:proofErr w:type="gramStart"/>
                  <w:r w:rsidRPr="00532A2B">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A8520" w14:textId="77777777" w:rsidR="007B28AB" w:rsidRPr="00532A2B" w:rsidRDefault="007B28AB" w:rsidP="00E00F7D">
                  <w:pPr>
                    <w:pStyle w:val="rowtabella0"/>
                    <w:jc w:val="center"/>
                    <w:rPr>
                      <w:color w:val="002060"/>
                    </w:rPr>
                  </w:pPr>
                  <w:r w:rsidRPr="00532A2B">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1D5A4" w14:textId="77777777" w:rsidR="007B28AB" w:rsidRPr="00532A2B" w:rsidRDefault="007B28AB" w:rsidP="00E00F7D">
                  <w:pPr>
                    <w:pStyle w:val="rowtabella0"/>
                    <w:jc w:val="center"/>
                    <w:rPr>
                      <w:color w:val="002060"/>
                    </w:rPr>
                  </w:pPr>
                  <w:r w:rsidRPr="00532A2B">
                    <w:rPr>
                      <w:color w:val="002060"/>
                    </w:rPr>
                    <w:t> </w:t>
                  </w:r>
                </w:p>
              </w:tc>
            </w:tr>
            <w:tr w:rsidR="007B28AB" w:rsidRPr="00532A2B" w14:paraId="2D970637"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A4BF32" w14:textId="77777777" w:rsidR="007B28AB" w:rsidRPr="00532A2B" w:rsidRDefault="007B28AB" w:rsidP="00E00F7D">
                  <w:pPr>
                    <w:pStyle w:val="rowtabella0"/>
                    <w:rPr>
                      <w:color w:val="002060"/>
                    </w:rPr>
                  </w:pPr>
                  <w:r w:rsidRPr="00532A2B">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47CB1D" w14:textId="77777777" w:rsidR="007B28AB" w:rsidRPr="00532A2B" w:rsidRDefault="007B28AB" w:rsidP="00E00F7D">
                  <w:pPr>
                    <w:pStyle w:val="rowtabella0"/>
                    <w:rPr>
                      <w:color w:val="002060"/>
                    </w:rPr>
                  </w:pPr>
                  <w:r w:rsidRPr="00532A2B">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47EB3A" w14:textId="77777777" w:rsidR="007B28AB" w:rsidRPr="00532A2B" w:rsidRDefault="007B28AB" w:rsidP="00E00F7D">
                  <w:pPr>
                    <w:pStyle w:val="rowtabella0"/>
                    <w:jc w:val="center"/>
                    <w:rPr>
                      <w:color w:val="002060"/>
                    </w:rPr>
                  </w:pPr>
                  <w:r w:rsidRPr="00532A2B">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180C27" w14:textId="77777777" w:rsidR="007B28AB" w:rsidRPr="00532A2B" w:rsidRDefault="007B28AB" w:rsidP="00E00F7D">
                  <w:pPr>
                    <w:pStyle w:val="rowtabella0"/>
                    <w:jc w:val="center"/>
                    <w:rPr>
                      <w:color w:val="002060"/>
                    </w:rPr>
                  </w:pPr>
                  <w:r w:rsidRPr="00532A2B">
                    <w:rPr>
                      <w:color w:val="002060"/>
                    </w:rPr>
                    <w:t> </w:t>
                  </w:r>
                </w:p>
              </w:tc>
            </w:tr>
            <w:tr w:rsidR="007B28AB" w:rsidRPr="00532A2B" w14:paraId="1E4E3697"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D641DA" w14:textId="77777777" w:rsidR="007B28AB" w:rsidRPr="00532A2B" w:rsidRDefault="007B28AB" w:rsidP="00E00F7D">
                  <w:pPr>
                    <w:pStyle w:val="rowtabella0"/>
                    <w:rPr>
                      <w:color w:val="002060"/>
                    </w:rPr>
                  </w:pPr>
                  <w:r w:rsidRPr="00532A2B">
                    <w:rPr>
                      <w:color w:val="002060"/>
                    </w:rPr>
                    <w:lastRenderedPageBreak/>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A901D0" w14:textId="77777777" w:rsidR="007B28AB" w:rsidRPr="00532A2B" w:rsidRDefault="007B28AB" w:rsidP="00E00F7D">
                  <w:pPr>
                    <w:pStyle w:val="rowtabella0"/>
                    <w:rPr>
                      <w:color w:val="002060"/>
                    </w:rPr>
                  </w:pPr>
                  <w:r w:rsidRPr="00532A2B">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B77C8E" w14:textId="77777777" w:rsidR="007B28AB" w:rsidRPr="00532A2B" w:rsidRDefault="007B28AB" w:rsidP="00E00F7D">
                  <w:pPr>
                    <w:pStyle w:val="rowtabella0"/>
                    <w:jc w:val="center"/>
                    <w:rPr>
                      <w:color w:val="002060"/>
                    </w:rPr>
                  </w:pPr>
                  <w:r w:rsidRPr="00532A2B">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320DF4" w14:textId="77777777" w:rsidR="007B28AB" w:rsidRPr="00532A2B" w:rsidRDefault="007B28AB" w:rsidP="00E00F7D">
                  <w:pPr>
                    <w:pStyle w:val="rowtabella0"/>
                    <w:jc w:val="center"/>
                    <w:rPr>
                      <w:color w:val="002060"/>
                    </w:rPr>
                  </w:pPr>
                  <w:r w:rsidRPr="00532A2B">
                    <w:rPr>
                      <w:color w:val="002060"/>
                    </w:rPr>
                    <w:t> </w:t>
                  </w:r>
                </w:p>
              </w:tc>
            </w:tr>
            <w:tr w:rsidR="007B28AB" w:rsidRPr="00532A2B" w14:paraId="4437C705"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90F661" w14:textId="77777777" w:rsidR="007B28AB" w:rsidRPr="00532A2B" w:rsidRDefault="007B28AB" w:rsidP="00E00F7D">
                  <w:pPr>
                    <w:pStyle w:val="rowtabella0"/>
                    <w:rPr>
                      <w:color w:val="002060"/>
                    </w:rPr>
                  </w:pPr>
                  <w:r w:rsidRPr="00532A2B">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8B192" w14:textId="77777777" w:rsidR="007B28AB" w:rsidRPr="00532A2B" w:rsidRDefault="007B28AB" w:rsidP="00E00F7D">
                  <w:pPr>
                    <w:pStyle w:val="rowtabella0"/>
                    <w:rPr>
                      <w:color w:val="002060"/>
                    </w:rPr>
                  </w:pPr>
                  <w:r w:rsidRPr="00532A2B">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0E8B5" w14:textId="77777777" w:rsidR="007B28AB" w:rsidRPr="00532A2B" w:rsidRDefault="007B28AB" w:rsidP="00E00F7D">
                  <w:pPr>
                    <w:pStyle w:val="rowtabella0"/>
                    <w:jc w:val="center"/>
                    <w:rPr>
                      <w:color w:val="002060"/>
                    </w:rPr>
                  </w:pPr>
                  <w:r w:rsidRPr="00532A2B">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C4A36" w14:textId="77777777" w:rsidR="007B28AB" w:rsidRPr="00532A2B" w:rsidRDefault="007B28AB" w:rsidP="00E00F7D">
                  <w:pPr>
                    <w:pStyle w:val="rowtabella0"/>
                    <w:jc w:val="center"/>
                    <w:rPr>
                      <w:color w:val="002060"/>
                    </w:rPr>
                  </w:pPr>
                  <w:r w:rsidRPr="00532A2B">
                    <w:rPr>
                      <w:color w:val="002060"/>
                    </w:rPr>
                    <w:t> </w:t>
                  </w:r>
                </w:p>
              </w:tc>
            </w:tr>
            <w:tr w:rsidR="007B28AB" w:rsidRPr="00532A2B" w14:paraId="28694AE4"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2ADAD6A5" w14:textId="77777777" w:rsidR="007B28AB" w:rsidRPr="00532A2B" w:rsidRDefault="007B28AB" w:rsidP="00E00F7D">
                  <w:pPr>
                    <w:pStyle w:val="rowtabella0"/>
                    <w:rPr>
                      <w:color w:val="002060"/>
                    </w:rPr>
                  </w:pPr>
                  <w:r w:rsidRPr="00532A2B">
                    <w:rPr>
                      <w:color w:val="002060"/>
                    </w:rPr>
                    <w:t>(1) - disputata il 25/01/2026</w:t>
                  </w:r>
                </w:p>
              </w:tc>
            </w:tr>
          </w:tbl>
          <w:p w14:paraId="6A6AC339" w14:textId="77777777" w:rsidR="007B28AB" w:rsidRPr="00532A2B" w:rsidRDefault="007B28AB" w:rsidP="00E00F7D">
            <w:pPr>
              <w:rPr>
                <w:color w:val="002060"/>
              </w:rPr>
            </w:pPr>
          </w:p>
        </w:tc>
      </w:tr>
    </w:tbl>
    <w:p w14:paraId="008B41DB" w14:textId="77777777" w:rsidR="007B28AB" w:rsidRPr="00532A2B" w:rsidRDefault="007B28AB" w:rsidP="007B28AB">
      <w:pPr>
        <w:pStyle w:val="breakline"/>
        <w:rPr>
          <w:rFonts w:eastAsiaTheme="minorEastAsia"/>
          <w:color w:val="002060"/>
        </w:rPr>
      </w:pPr>
    </w:p>
    <w:p w14:paraId="796A2507" w14:textId="77777777" w:rsidR="007B28AB" w:rsidRPr="00532A2B" w:rsidRDefault="007B28AB" w:rsidP="007B28AB">
      <w:pPr>
        <w:pStyle w:val="breakline"/>
        <w:rPr>
          <w:color w:val="002060"/>
        </w:rPr>
      </w:pPr>
    </w:p>
    <w:p w14:paraId="781B7FC4" w14:textId="77777777" w:rsidR="007B28AB" w:rsidRPr="00532A2B" w:rsidRDefault="007B28AB" w:rsidP="007B28AB">
      <w:pPr>
        <w:pStyle w:val="titoloprinc0"/>
        <w:rPr>
          <w:color w:val="002060"/>
        </w:rPr>
      </w:pPr>
      <w:r w:rsidRPr="00532A2B">
        <w:rPr>
          <w:color w:val="002060"/>
        </w:rPr>
        <w:t>GIUDICE SPORTIVO</w:t>
      </w:r>
    </w:p>
    <w:p w14:paraId="5201821B" w14:textId="77777777" w:rsidR="007B28AB" w:rsidRPr="00532A2B" w:rsidRDefault="007B28AB" w:rsidP="007B28AB">
      <w:pPr>
        <w:pStyle w:val="diffida"/>
        <w:rPr>
          <w:color w:val="002060"/>
        </w:rPr>
      </w:pPr>
      <w:r w:rsidRPr="00532A2B">
        <w:rPr>
          <w:color w:val="002060"/>
        </w:rPr>
        <w:t>Il Giudice Sportivo Avv. Agnese Lazzaretti, con l'assistenza del Segretario Angelo Castellana, nella seduta del 28/01/2026, ha adottato le decisioni che di seguito integralmente si riportano:</w:t>
      </w:r>
    </w:p>
    <w:p w14:paraId="1EE9220C" w14:textId="77777777" w:rsidR="007B28AB" w:rsidRPr="00532A2B" w:rsidRDefault="007B28AB" w:rsidP="007B28AB">
      <w:pPr>
        <w:pStyle w:val="titolo10"/>
        <w:rPr>
          <w:color w:val="002060"/>
        </w:rPr>
      </w:pPr>
      <w:r w:rsidRPr="00532A2B">
        <w:rPr>
          <w:color w:val="002060"/>
        </w:rPr>
        <w:t xml:space="preserve">GARE DEL 24/ 1/2026 </w:t>
      </w:r>
    </w:p>
    <w:p w14:paraId="70CBF0D6" w14:textId="77777777" w:rsidR="007B28AB" w:rsidRPr="00532A2B" w:rsidRDefault="007B28AB" w:rsidP="007B28AB">
      <w:pPr>
        <w:pStyle w:val="titolo7a"/>
        <w:rPr>
          <w:color w:val="002060"/>
        </w:rPr>
      </w:pPr>
      <w:r w:rsidRPr="00532A2B">
        <w:rPr>
          <w:color w:val="002060"/>
        </w:rPr>
        <w:t xml:space="preserve">PROVVEDIMENTI DISCIPLINARI </w:t>
      </w:r>
    </w:p>
    <w:p w14:paraId="5AE330B6"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58D09068" w14:textId="77777777" w:rsidR="007B28AB" w:rsidRPr="00532A2B" w:rsidRDefault="007B28AB" w:rsidP="007B28AB">
      <w:pPr>
        <w:pStyle w:val="titolo30"/>
        <w:rPr>
          <w:color w:val="002060"/>
        </w:rPr>
      </w:pPr>
      <w:r w:rsidRPr="00532A2B">
        <w:rPr>
          <w:color w:val="002060"/>
        </w:rPr>
        <w:t xml:space="preserve">SOCIETA' </w:t>
      </w:r>
    </w:p>
    <w:p w14:paraId="5440BAE6" w14:textId="77777777" w:rsidR="007B28AB" w:rsidRPr="00532A2B" w:rsidRDefault="007B28AB" w:rsidP="007B28AB">
      <w:pPr>
        <w:pStyle w:val="titolo20"/>
        <w:rPr>
          <w:color w:val="002060"/>
        </w:rPr>
      </w:pPr>
      <w:r w:rsidRPr="00532A2B">
        <w:rPr>
          <w:color w:val="002060"/>
        </w:rPr>
        <w:t xml:space="preserve">AMMENDA </w:t>
      </w:r>
    </w:p>
    <w:p w14:paraId="524EF095" w14:textId="77777777" w:rsidR="007B28AB" w:rsidRPr="00532A2B" w:rsidRDefault="007B28AB" w:rsidP="007B28AB">
      <w:pPr>
        <w:pStyle w:val="diffida"/>
        <w:spacing w:before="80" w:beforeAutospacing="0" w:after="40" w:afterAutospacing="0"/>
        <w:jc w:val="left"/>
        <w:rPr>
          <w:color w:val="002060"/>
        </w:rPr>
      </w:pPr>
      <w:r w:rsidRPr="00532A2B">
        <w:rPr>
          <w:color w:val="002060"/>
        </w:rPr>
        <w:t xml:space="preserve">Euro 200,00 CHIARAVALLE FUTSAL </w:t>
      </w:r>
      <w:r w:rsidRPr="00532A2B">
        <w:rPr>
          <w:color w:val="002060"/>
        </w:rPr>
        <w:br/>
        <w:t xml:space="preserve">Per aver, la propria tifoseria, durante tutta la durata della gara, rivolto all'indirizzo dell'arbitro espressioni gravemente irriguardose e minacciose. A fine gara inoltre, gli stessi sostenitori, rivolgevano espressioni offensive ai tesserati e ai tifosi avversari. </w:t>
      </w:r>
    </w:p>
    <w:p w14:paraId="3970549A" w14:textId="77777777" w:rsidR="007B28AB" w:rsidRPr="00532A2B" w:rsidRDefault="007B28AB" w:rsidP="007B28AB">
      <w:pPr>
        <w:pStyle w:val="titolo30"/>
        <w:rPr>
          <w:color w:val="002060"/>
        </w:rPr>
      </w:pPr>
      <w:r w:rsidRPr="00532A2B">
        <w:rPr>
          <w:color w:val="002060"/>
        </w:rPr>
        <w:t xml:space="preserve">ALLENATORI </w:t>
      </w:r>
    </w:p>
    <w:p w14:paraId="256A74EF" w14:textId="77777777" w:rsidR="007B28AB" w:rsidRPr="00532A2B" w:rsidRDefault="007B28AB" w:rsidP="007B28AB">
      <w:pPr>
        <w:pStyle w:val="titolo20"/>
        <w:rPr>
          <w:color w:val="002060"/>
        </w:rPr>
      </w:pPr>
      <w:r w:rsidRPr="00532A2B">
        <w:rPr>
          <w:color w:val="002060"/>
        </w:rPr>
        <w:t xml:space="preserve">SQUALIFICA FINO AL 18/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30922356" w14:textId="77777777" w:rsidTr="00E00F7D">
        <w:tc>
          <w:tcPr>
            <w:tcW w:w="2200" w:type="dxa"/>
            <w:tcMar>
              <w:top w:w="20" w:type="dxa"/>
              <w:left w:w="20" w:type="dxa"/>
              <w:bottom w:w="20" w:type="dxa"/>
              <w:right w:w="20" w:type="dxa"/>
            </w:tcMar>
            <w:vAlign w:val="center"/>
            <w:hideMark/>
          </w:tcPr>
          <w:p w14:paraId="0014B844" w14:textId="77777777" w:rsidR="007B28AB" w:rsidRPr="00532A2B" w:rsidRDefault="007B28AB" w:rsidP="00E00F7D">
            <w:pPr>
              <w:pStyle w:val="movimento"/>
              <w:rPr>
                <w:color w:val="002060"/>
              </w:rPr>
            </w:pPr>
            <w:r w:rsidRPr="00532A2B">
              <w:rPr>
                <w:color w:val="002060"/>
              </w:rPr>
              <w:t>MATHEUS ROJAS MANUEL ALEJANDR</w:t>
            </w:r>
          </w:p>
        </w:tc>
        <w:tc>
          <w:tcPr>
            <w:tcW w:w="2200" w:type="dxa"/>
            <w:tcMar>
              <w:top w:w="20" w:type="dxa"/>
              <w:left w:w="20" w:type="dxa"/>
              <w:bottom w:w="20" w:type="dxa"/>
              <w:right w:w="20" w:type="dxa"/>
            </w:tcMar>
            <w:vAlign w:val="center"/>
            <w:hideMark/>
          </w:tcPr>
          <w:p w14:paraId="35EDA819" w14:textId="77777777" w:rsidR="007B28AB" w:rsidRPr="00532A2B" w:rsidRDefault="007B28AB" w:rsidP="00E00F7D">
            <w:pPr>
              <w:pStyle w:val="movimento2"/>
              <w:rPr>
                <w:color w:val="002060"/>
              </w:rPr>
            </w:pPr>
            <w:r w:rsidRPr="00532A2B">
              <w:rPr>
                <w:color w:val="002060"/>
              </w:rPr>
              <w:t xml:space="preserve">(CHIARAVALLE FUTSAL) </w:t>
            </w:r>
          </w:p>
        </w:tc>
        <w:tc>
          <w:tcPr>
            <w:tcW w:w="800" w:type="dxa"/>
            <w:tcMar>
              <w:top w:w="20" w:type="dxa"/>
              <w:left w:w="20" w:type="dxa"/>
              <w:bottom w:w="20" w:type="dxa"/>
              <w:right w:w="20" w:type="dxa"/>
            </w:tcMar>
            <w:vAlign w:val="center"/>
            <w:hideMark/>
          </w:tcPr>
          <w:p w14:paraId="7956A50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C0675EF"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EE70AB1" w14:textId="77777777" w:rsidR="007B28AB" w:rsidRPr="00532A2B" w:rsidRDefault="007B28AB" w:rsidP="00E00F7D">
            <w:pPr>
              <w:pStyle w:val="movimento2"/>
              <w:rPr>
                <w:color w:val="002060"/>
              </w:rPr>
            </w:pPr>
            <w:r w:rsidRPr="00532A2B">
              <w:rPr>
                <w:color w:val="002060"/>
              </w:rPr>
              <w:t> </w:t>
            </w:r>
          </w:p>
        </w:tc>
      </w:tr>
    </w:tbl>
    <w:p w14:paraId="7162579B" w14:textId="77777777" w:rsidR="007B28AB" w:rsidRPr="00532A2B" w:rsidRDefault="007B28AB" w:rsidP="007B28AB">
      <w:pPr>
        <w:pStyle w:val="diffida"/>
        <w:spacing w:before="80" w:beforeAutospacing="0" w:after="40" w:afterAutospacing="0"/>
        <w:jc w:val="left"/>
        <w:rPr>
          <w:rFonts w:eastAsiaTheme="minorEastAsia"/>
          <w:color w:val="002060"/>
        </w:rPr>
      </w:pPr>
      <w:r w:rsidRPr="00532A2B">
        <w:rPr>
          <w:color w:val="002060"/>
        </w:rPr>
        <w:t xml:space="preserve">Per aver rivolto all'arbitro gravi e reiterate espressioni irriguardose e blasfeme.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221EE258" w14:textId="77777777" w:rsidTr="00E00F7D">
        <w:tc>
          <w:tcPr>
            <w:tcW w:w="2200" w:type="dxa"/>
            <w:tcMar>
              <w:top w:w="20" w:type="dxa"/>
              <w:left w:w="20" w:type="dxa"/>
              <w:bottom w:w="20" w:type="dxa"/>
              <w:right w:w="20" w:type="dxa"/>
            </w:tcMar>
            <w:vAlign w:val="center"/>
            <w:hideMark/>
          </w:tcPr>
          <w:p w14:paraId="64C7CC71" w14:textId="77777777" w:rsidR="007B28AB" w:rsidRPr="00532A2B" w:rsidRDefault="007B28AB" w:rsidP="00E00F7D">
            <w:pPr>
              <w:pStyle w:val="movimento"/>
              <w:rPr>
                <w:color w:val="002060"/>
              </w:rPr>
            </w:pPr>
            <w:r w:rsidRPr="00532A2B">
              <w:rPr>
                <w:color w:val="002060"/>
              </w:rPr>
              <w:t>MULINARI MATTEO</w:t>
            </w:r>
          </w:p>
        </w:tc>
        <w:tc>
          <w:tcPr>
            <w:tcW w:w="2200" w:type="dxa"/>
            <w:tcMar>
              <w:top w:w="20" w:type="dxa"/>
              <w:left w:w="20" w:type="dxa"/>
              <w:bottom w:w="20" w:type="dxa"/>
              <w:right w:w="20" w:type="dxa"/>
            </w:tcMar>
            <w:vAlign w:val="center"/>
            <w:hideMark/>
          </w:tcPr>
          <w:p w14:paraId="5FFB040F" w14:textId="77777777" w:rsidR="007B28AB" w:rsidRPr="00532A2B" w:rsidRDefault="007B28AB" w:rsidP="00E00F7D">
            <w:pPr>
              <w:pStyle w:val="movimento2"/>
              <w:rPr>
                <w:color w:val="002060"/>
              </w:rPr>
            </w:pPr>
            <w:r w:rsidRPr="00532A2B">
              <w:rPr>
                <w:color w:val="002060"/>
              </w:rPr>
              <w:t xml:space="preserve">(CHIARAVALLE FUTSAL) </w:t>
            </w:r>
          </w:p>
        </w:tc>
        <w:tc>
          <w:tcPr>
            <w:tcW w:w="800" w:type="dxa"/>
            <w:tcMar>
              <w:top w:w="20" w:type="dxa"/>
              <w:left w:w="20" w:type="dxa"/>
              <w:bottom w:w="20" w:type="dxa"/>
              <w:right w:w="20" w:type="dxa"/>
            </w:tcMar>
            <w:vAlign w:val="center"/>
            <w:hideMark/>
          </w:tcPr>
          <w:p w14:paraId="3BD79AB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956AA6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CD42867" w14:textId="77777777" w:rsidR="007B28AB" w:rsidRPr="00532A2B" w:rsidRDefault="007B28AB" w:rsidP="00E00F7D">
            <w:pPr>
              <w:pStyle w:val="movimento2"/>
              <w:rPr>
                <w:color w:val="002060"/>
              </w:rPr>
            </w:pPr>
            <w:r w:rsidRPr="00532A2B">
              <w:rPr>
                <w:color w:val="002060"/>
              </w:rPr>
              <w:t> </w:t>
            </w:r>
          </w:p>
        </w:tc>
      </w:tr>
    </w:tbl>
    <w:p w14:paraId="15DE053D" w14:textId="77777777" w:rsidR="007B28AB" w:rsidRPr="00532A2B" w:rsidRDefault="007B28AB" w:rsidP="007B28AB">
      <w:pPr>
        <w:pStyle w:val="diffida"/>
        <w:spacing w:before="80" w:beforeAutospacing="0" w:after="40" w:afterAutospacing="0"/>
        <w:jc w:val="left"/>
        <w:rPr>
          <w:rFonts w:eastAsiaTheme="minorEastAsia"/>
          <w:color w:val="002060"/>
        </w:rPr>
      </w:pPr>
      <w:r w:rsidRPr="00532A2B">
        <w:rPr>
          <w:color w:val="002060"/>
        </w:rPr>
        <w:t xml:space="preserve">A fine gara, rivolgeva all'arbitro gravi espressioni offensive ed irriguardose. </w:t>
      </w:r>
    </w:p>
    <w:p w14:paraId="017BC2A4" w14:textId="77777777" w:rsidR="007B28AB" w:rsidRPr="00532A2B" w:rsidRDefault="007B28AB" w:rsidP="007B28AB">
      <w:pPr>
        <w:pStyle w:val="titolo20"/>
        <w:rPr>
          <w:color w:val="002060"/>
        </w:rPr>
      </w:pPr>
      <w:r w:rsidRPr="00532A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143DB8F7" w14:textId="77777777" w:rsidTr="00E00F7D">
        <w:tc>
          <w:tcPr>
            <w:tcW w:w="2200" w:type="dxa"/>
            <w:tcMar>
              <w:top w:w="20" w:type="dxa"/>
              <w:left w:w="20" w:type="dxa"/>
              <w:bottom w:w="20" w:type="dxa"/>
              <w:right w:w="20" w:type="dxa"/>
            </w:tcMar>
            <w:vAlign w:val="center"/>
            <w:hideMark/>
          </w:tcPr>
          <w:p w14:paraId="03E6BA04" w14:textId="77777777" w:rsidR="007B28AB" w:rsidRPr="00532A2B" w:rsidRDefault="007B28AB" w:rsidP="00E00F7D">
            <w:pPr>
              <w:pStyle w:val="movimento"/>
              <w:rPr>
                <w:color w:val="002060"/>
              </w:rPr>
            </w:pPr>
            <w:r w:rsidRPr="00532A2B">
              <w:rPr>
                <w:color w:val="002060"/>
              </w:rPr>
              <w:t>MULINARI MATTEO</w:t>
            </w:r>
          </w:p>
        </w:tc>
        <w:tc>
          <w:tcPr>
            <w:tcW w:w="2200" w:type="dxa"/>
            <w:tcMar>
              <w:top w:w="20" w:type="dxa"/>
              <w:left w:w="20" w:type="dxa"/>
              <w:bottom w:w="20" w:type="dxa"/>
              <w:right w:w="20" w:type="dxa"/>
            </w:tcMar>
            <w:vAlign w:val="center"/>
            <w:hideMark/>
          </w:tcPr>
          <w:p w14:paraId="457AD3EA" w14:textId="77777777" w:rsidR="007B28AB" w:rsidRPr="00532A2B" w:rsidRDefault="007B28AB" w:rsidP="00E00F7D">
            <w:pPr>
              <w:pStyle w:val="movimento2"/>
              <w:rPr>
                <w:color w:val="002060"/>
              </w:rPr>
            </w:pPr>
            <w:r w:rsidRPr="00532A2B">
              <w:rPr>
                <w:color w:val="002060"/>
              </w:rPr>
              <w:t xml:space="preserve">(CHIARAVALLE FUTSAL) </w:t>
            </w:r>
          </w:p>
        </w:tc>
        <w:tc>
          <w:tcPr>
            <w:tcW w:w="800" w:type="dxa"/>
            <w:tcMar>
              <w:top w:w="20" w:type="dxa"/>
              <w:left w:w="20" w:type="dxa"/>
              <w:bottom w:w="20" w:type="dxa"/>
              <w:right w:w="20" w:type="dxa"/>
            </w:tcMar>
            <w:vAlign w:val="center"/>
            <w:hideMark/>
          </w:tcPr>
          <w:p w14:paraId="1420A0A5"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2BF8BF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96A7600" w14:textId="77777777" w:rsidR="007B28AB" w:rsidRPr="00532A2B" w:rsidRDefault="007B28AB" w:rsidP="00E00F7D">
            <w:pPr>
              <w:pStyle w:val="movimento2"/>
              <w:rPr>
                <w:color w:val="002060"/>
              </w:rPr>
            </w:pPr>
            <w:r w:rsidRPr="00532A2B">
              <w:rPr>
                <w:color w:val="002060"/>
              </w:rPr>
              <w:t> </w:t>
            </w:r>
          </w:p>
        </w:tc>
      </w:tr>
    </w:tbl>
    <w:p w14:paraId="1EEDA2D7" w14:textId="77777777" w:rsidR="007B28AB" w:rsidRPr="00532A2B" w:rsidRDefault="007B28AB" w:rsidP="007B28AB">
      <w:pPr>
        <w:pStyle w:val="titolo30"/>
        <w:rPr>
          <w:rFonts w:eastAsiaTheme="minorEastAsia"/>
          <w:color w:val="002060"/>
        </w:rPr>
      </w:pPr>
      <w:r w:rsidRPr="00532A2B">
        <w:rPr>
          <w:color w:val="002060"/>
        </w:rPr>
        <w:t xml:space="preserve">CALCIATORI ESPULSI </w:t>
      </w:r>
    </w:p>
    <w:p w14:paraId="1D8CD40B" w14:textId="77777777" w:rsidR="007B28AB" w:rsidRPr="00532A2B" w:rsidRDefault="007B28AB" w:rsidP="007B28AB">
      <w:pPr>
        <w:pStyle w:val="titolo20"/>
        <w:rPr>
          <w:color w:val="002060"/>
        </w:rPr>
      </w:pPr>
      <w:r w:rsidRPr="00532A2B">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0A6FAB80" w14:textId="77777777" w:rsidTr="00E00F7D">
        <w:tc>
          <w:tcPr>
            <w:tcW w:w="2200" w:type="dxa"/>
            <w:tcMar>
              <w:top w:w="20" w:type="dxa"/>
              <w:left w:w="20" w:type="dxa"/>
              <w:bottom w:w="20" w:type="dxa"/>
              <w:right w:w="20" w:type="dxa"/>
            </w:tcMar>
            <w:vAlign w:val="center"/>
            <w:hideMark/>
          </w:tcPr>
          <w:p w14:paraId="3EAF7DD7" w14:textId="77777777" w:rsidR="007B28AB" w:rsidRPr="00532A2B" w:rsidRDefault="007B28AB" w:rsidP="00E00F7D">
            <w:pPr>
              <w:pStyle w:val="movimento"/>
              <w:rPr>
                <w:color w:val="002060"/>
              </w:rPr>
            </w:pPr>
            <w:r w:rsidRPr="00532A2B">
              <w:rPr>
                <w:color w:val="002060"/>
              </w:rPr>
              <w:t>SAIDI ALI</w:t>
            </w:r>
          </w:p>
        </w:tc>
        <w:tc>
          <w:tcPr>
            <w:tcW w:w="2200" w:type="dxa"/>
            <w:tcMar>
              <w:top w:w="20" w:type="dxa"/>
              <w:left w:w="20" w:type="dxa"/>
              <w:bottom w:w="20" w:type="dxa"/>
              <w:right w:w="20" w:type="dxa"/>
            </w:tcMar>
            <w:vAlign w:val="center"/>
            <w:hideMark/>
          </w:tcPr>
          <w:p w14:paraId="6D7B84C2" w14:textId="77777777" w:rsidR="007B28AB" w:rsidRPr="00532A2B" w:rsidRDefault="007B28AB" w:rsidP="00E00F7D">
            <w:pPr>
              <w:pStyle w:val="movimento2"/>
              <w:rPr>
                <w:color w:val="002060"/>
              </w:rPr>
            </w:pPr>
            <w:r w:rsidRPr="00532A2B">
              <w:rPr>
                <w:color w:val="002060"/>
              </w:rPr>
              <w:t xml:space="preserve">(CHIARAVALLE FUTSAL) </w:t>
            </w:r>
          </w:p>
        </w:tc>
        <w:tc>
          <w:tcPr>
            <w:tcW w:w="800" w:type="dxa"/>
            <w:tcMar>
              <w:top w:w="20" w:type="dxa"/>
              <w:left w:w="20" w:type="dxa"/>
              <w:bottom w:w="20" w:type="dxa"/>
              <w:right w:w="20" w:type="dxa"/>
            </w:tcMar>
            <w:vAlign w:val="center"/>
            <w:hideMark/>
          </w:tcPr>
          <w:p w14:paraId="36A0F6A5"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822EEA2"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F299CC2" w14:textId="77777777" w:rsidR="007B28AB" w:rsidRPr="00532A2B" w:rsidRDefault="007B28AB" w:rsidP="00E00F7D">
            <w:pPr>
              <w:pStyle w:val="movimento2"/>
              <w:rPr>
                <w:color w:val="002060"/>
              </w:rPr>
            </w:pPr>
            <w:r w:rsidRPr="00532A2B">
              <w:rPr>
                <w:color w:val="002060"/>
              </w:rPr>
              <w:t> </w:t>
            </w:r>
          </w:p>
        </w:tc>
      </w:tr>
    </w:tbl>
    <w:p w14:paraId="79130BFD" w14:textId="77777777" w:rsidR="007B28AB" w:rsidRPr="00532A2B" w:rsidRDefault="007B28AB" w:rsidP="007B28AB">
      <w:pPr>
        <w:pStyle w:val="diffida"/>
        <w:spacing w:before="80" w:beforeAutospacing="0" w:after="40" w:afterAutospacing="0"/>
        <w:jc w:val="left"/>
        <w:rPr>
          <w:rFonts w:eastAsiaTheme="minorEastAsia"/>
          <w:color w:val="002060"/>
        </w:rPr>
      </w:pPr>
      <w:r w:rsidRPr="00532A2B">
        <w:rPr>
          <w:color w:val="002060"/>
        </w:rPr>
        <w:t xml:space="preserve">Espulso per somma di ammonizioni, alla notifica del provvedimento rivolge all'arbitro gravi espressioni irriguardose. </w:t>
      </w:r>
    </w:p>
    <w:p w14:paraId="6ABFD57B" w14:textId="77777777" w:rsidR="007B28AB" w:rsidRPr="00532A2B" w:rsidRDefault="007B28AB" w:rsidP="007B28AB">
      <w:pPr>
        <w:pStyle w:val="titolo20"/>
        <w:rPr>
          <w:color w:val="002060"/>
        </w:rPr>
      </w:pPr>
      <w:r w:rsidRPr="00532A2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7D796067" w14:textId="77777777" w:rsidTr="00E00F7D">
        <w:tc>
          <w:tcPr>
            <w:tcW w:w="2200" w:type="dxa"/>
            <w:tcMar>
              <w:top w:w="20" w:type="dxa"/>
              <w:left w:w="20" w:type="dxa"/>
              <w:bottom w:w="20" w:type="dxa"/>
              <w:right w:w="20" w:type="dxa"/>
            </w:tcMar>
            <w:vAlign w:val="center"/>
            <w:hideMark/>
          </w:tcPr>
          <w:p w14:paraId="5C6DB12A" w14:textId="77777777" w:rsidR="007B28AB" w:rsidRPr="00532A2B" w:rsidRDefault="007B28AB" w:rsidP="00E00F7D">
            <w:pPr>
              <w:pStyle w:val="movimento"/>
              <w:rPr>
                <w:color w:val="002060"/>
              </w:rPr>
            </w:pPr>
            <w:r w:rsidRPr="00532A2B">
              <w:rPr>
                <w:color w:val="002060"/>
              </w:rPr>
              <w:t>REGOLI IACOPO</w:t>
            </w:r>
          </w:p>
        </w:tc>
        <w:tc>
          <w:tcPr>
            <w:tcW w:w="2200" w:type="dxa"/>
            <w:tcMar>
              <w:top w:w="20" w:type="dxa"/>
              <w:left w:w="20" w:type="dxa"/>
              <w:bottom w:w="20" w:type="dxa"/>
              <w:right w:w="20" w:type="dxa"/>
            </w:tcMar>
            <w:vAlign w:val="center"/>
            <w:hideMark/>
          </w:tcPr>
          <w:p w14:paraId="77327E28" w14:textId="77777777" w:rsidR="007B28AB" w:rsidRPr="00532A2B" w:rsidRDefault="007B28AB" w:rsidP="00E00F7D">
            <w:pPr>
              <w:pStyle w:val="movimento2"/>
              <w:rPr>
                <w:color w:val="002060"/>
              </w:rPr>
            </w:pPr>
            <w:r w:rsidRPr="00532A2B">
              <w:rPr>
                <w:color w:val="002060"/>
              </w:rPr>
              <w:t xml:space="preserve">(PIETRALACROCE 73) </w:t>
            </w:r>
          </w:p>
        </w:tc>
        <w:tc>
          <w:tcPr>
            <w:tcW w:w="800" w:type="dxa"/>
            <w:tcMar>
              <w:top w:w="20" w:type="dxa"/>
              <w:left w:w="20" w:type="dxa"/>
              <w:bottom w:w="20" w:type="dxa"/>
              <w:right w:w="20" w:type="dxa"/>
            </w:tcMar>
            <w:vAlign w:val="center"/>
            <w:hideMark/>
          </w:tcPr>
          <w:p w14:paraId="671EC5E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29C2FF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CE94E9A" w14:textId="77777777" w:rsidR="007B28AB" w:rsidRPr="00532A2B" w:rsidRDefault="007B28AB" w:rsidP="00E00F7D">
            <w:pPr>
              <w:pStyle w:val="movimento2"/>
              <w:rPr>
                <w:color w:val="002060"/>
              </w:rPr>
            </w:pPr>
            <w:r w:rsidRPr="00532A2B">
              <w:rPr>
                <w:color w:val="002060"/>
              </w:rPr>
              <w:t> </w:t>
            </w:r>
          </w:p>
        </w:tc>
      </w:tr>
    </w:tbl>
    <w:p w14:paraId="3474564A" w14:textId="77777777" w:rsidR="007B28AB" w:rsidRPr="00532A2B" w:rsidRDefault="007B28AB" w:rsidP="007B28AB">
      <w:pPr>
        <w:pStyle w:val="titolo30"/>
        <w:rPr>
          <w:rFonts w:eastAsiaTheme="minorEastAsia"/>
          <w:color w:val="002060"/>
        </w:rPr>
      </w:pPr>
      <w:r w:rsidRPr="00532A2B">
        <w:rPr>
          <w:color w:val="002060"/>
        </w:rPr>
        <w:t xml:space="preserve">CALCIATORI NON ESPULSI </w:t>
      </w:r>
    </w:p>
    <w:p w14:paraId="6E1F2CEC" w14:textId="77777777" w:rsidR="007B28AB" w:rsidRPr="00532A2B" w:rsidRDefault="007B28AB" w:rsidP="007B28AB">
      <w:pPr>
        <w:pStyle w:val="titolo20"/>
        <w:rPr>
          <w:color w:val="002060"/>
        </w:rPr>
      </w:pPr>
      <w:r w:rsidRPr="00532A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54CE6720" w14:textId="77777777" w:rsidTr="00E00F7D">
        <w:tc>
          <w:tcPr>
            <w:tcW w:w="2200" w:type="dxa"/>
            <w:tcMar>
              <w:top w:w="20" w:type="dxa"/>
              <w:left w:w="20" w:type="dxa"/>
              <w:bottom w:w="20" w:type="dxa"/>
              <w:right w:w="20" w:type="dxa"/>
            </w:tcMar>
            <w:vAlign w:val="center"/>
            <w:hideMark/>
          </w:tcPr>
          <w:p w14:paraId="3D0B43FC" w14:textId="77777777" w:rsidR="007B28AB" w:rsidRPr="00532A2B" w:rsidRDefault="007B28AB" w:rsidP="00E00F7D">
            <w:pPr>
              <w:pStyle w:val="movimento"/>
              <w:rPr>
                <w:color w:val="002060"/>
              </w:rPr>
            </w:pPr>
            <w:r w:rsidRPr="00532A2B">
              <w:rPr>
                <w:color w:val="002060"/>
              </w:rPr>
              <w:t>DE ANGELIS EDOARDO</w:t>
            </w:r>
          </w:p>
        </w:tc>
        <w:tc>
          <w:tcPr>
            <w:tcW w:w="2200" w:type="dxa"/>
            <w:tcMar>
              <w:top w:w="20" w:type="dxa"/>
              <w:left w:w="20" w:type="dxa"/>
              <w:bottom w:w="20" w:type="dxa"/>
              <w:right w:w="20" w:type="dxa"/>
            </w:tcMar>
            <w:vAlign w:val="center"/>
            <w:hideMark/>
          </w:tcPr>
          <w:p w14:paraId="743BE3E6" w14:textId="77777777" w:rsidR="007B28AB" w:rsidRPr="00532A2B" w:rsidRDefault="007B28AB" w:rsidP="00E00F7D">
            <w:pPr>
              <w:pStyle w:val="movimento2"/>
              <w:rPr>
                <w:color w:val="002060"/>
              </w:rPr>
            </w:pPr>
            <w:r w:rsidRPr="00532A2B">
              <w:rPr>
                <w:color w:val="002060"/>
              </w:rPr>
              <w:t xml:space="preserve">(TRE TORRI A.S.D.) </w:t>
            </w:r>
          </w:p>
        </w:tc>
        <w:tc>
          <w:tcPr>
            <w:tcW w:w="800" w:type="dxa"/>
            <w:tcMar>
              <w:top w:w="20" w:type="dxa"/>
              <w:left w:w="20" w:type="dxa"/>
              <w:bottom w:w="20" w:type="dxa"/>
              <w:right w:w="20" w:type="dxa"/>
            </w:tcMar>
            <w:vAlign w:val="center"/>
            <w:hideMark/>
          </w:tcPr>
          <w:p w14:paraId="38A2E81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CAE85CF"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E502CAB" w14:textId="77777777" w:rsidR="007B28AB" w:rsidRPr="00532A2B" w:rsidRDefault="007B28AB" w:rsidP="00E00F7D">
            <w:pPr>
              <w:pStyle w:val="movimento2"/>
              <w:rPr>
                <w:color w:val="002060"/>
              </w:rPr>
            </w:pPr>
            <w:r w:rsidRPr="00532A2B">
              <w:rPr>
                <w:color w:val="002060"/>
              </w:rPr>
              <w:t> </w:t>
            </w:r>
          </w:p>
        </w:tc>
      </w:tr>
    </w:tbl>
    <w:p w14:paraId="0D5709A6" w14:textId="77777777" w:rsidR="007B28AB" w:rsidRPr="00532A2B" w:rsidRDefault="007B28AB" w:rsidP="007B28AB">
      <w:pPr>
        <w:pStyle w:val="titolo20"/>
        <w:rPr>
          <w:rFonts w:eastAsiaTheme="minorEastAsia"/>
          <w:color w:val="002060"/>
        </w:rPr>
      </w:pPr>
      <w:r w:rsidRPr="00532A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66D6FB4" w14:textId="77777777" w:rsidTr="00E00F7D">
        <w:tc>
          <w:tcPr>
            <w:tcW w:w="2200" w:type="dxa"/>
            <w:tcMar>
              <w:top w:w="20" w:type="dxa"/>
              <w:left w:w="20" w:type="dxa"/>
              <w:bottom w:w="20" w:type="dxa"/>
              <w:right w:w="20" w:type="dxa"/>
            </w:tcMar>
            <w:vAlign w:val="center"/>
            <w:hideMark/>
          </w:tcPr>
          <w:p w14:paraId="5F19E2AB" w14:textId="77777777" w:rsidR="007B28AB" w:rsidRPr="00532A2B" w:rsidRDefault="007B28AB" w:rsidP="00E00F7D">
            <w:pPr>
              <w:pStyle w:val="movimento"/>
              <w:rPr>
                <w:color w:val="002060"/>
              </w:rPr>
            </w:pPr>
            <w:r w:rsidRPr="00532A2B">
              <w:rPr>
                <w:color w:val="002060"/>
              </w:rPr>
              <w:t>CARINELLI NICO</w:t>
            </w:r>
          </w:p>
        </w:tc>
        <w:tc>
          <w:tcPr>
            <w:tcW w:w="2200" w:type="dxa"/>
            <w:tcMar>
              <w:top w:w="20" w:type="dxa"/>
              <w:left w:w="20" w:type="dxa"/>
              <w:bottom w:w="20" w:type="dxa"/>
              <w:right w:w="20" w:type="dxa"/>
            </w:tcMar>
            <w:vAlign w:val="center"/>
            <w:hideMark/>
          </w:tcPr>
          <w:p w14:paraId="7F19B141" w14:textId="77777777" w:rsidR="007B28AB" w:rsidRPr="00532A2B" w:rsidRDefault="007B28AB" w:rsidP="00E00F7D">
            <w:pPr>
              <w:pStyle w:val="movimento2"/>
              <w:rPr>
                <w:color w:val="002060"/>
              </w:rPr>
            </w:pPr>
            <w:r w:rsidRPr="00532A2B">
              <w:rPr>
                <w:color w:val="002060"/>
              </w:rPr>
              <w:t xml:space="preserve">(FUTSAL VIRE GEOSISTEM ASD) </w:t>
            </w:r>
          </w:p>
        </w:tc>
        <w:tc>
          <w:tcPr>
            <w:tcW w:w="800" w:type="dxa"/>
            <w:tcMar>
              <w:top w:w="20" w:type="dxa"/>
              <w:left w:w="20" w:type="dxa"/>
              <w:bottom w:w="20" w:type="dxa"/>
              <w:right w:w="20" w:type="dxa"/>
            </w:tcMar>
            <w:vAlign w:val="center"/>
            <w:hideMark/>
          </w:tcPr>
          <w:p w14:paraId="17B2037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33C1259" w14:textId="77777777" w:rsidR="007B28AB" w:rsidRPr="00532A2B" w:rsidRDefault="007B28AB" w:rsidP="00E00F7D">
            <w:pPr>
              <w:pStyle w:val="movimento"/>
              <w:rPr>
                <w:color w:val="002060"/>
              </w:rPr>
            </w:pPr>
            <w:r w:rsidRPr="00532A2B">
              <w:rPr>
                <w:color w:val="002060"/>
              </w:rPr>
              <w:t>TURCHI CHRISTIAN</w:t>
            </w:r>
          </w:p>
        </w:tc>
        <w:tc>
          <w:tcPr>
            <w:tcW w:w="2200" w:type="dxa"/>
            <w:tcMar>
              <w:top w:w="20" w:type="dxa"/>
              <w:left w:w="20" w:type="dxa"/>
              <w:bottom w:w="20" w:type="dxa"/>
              <w:right w:w="20" w:type="dxa"/>
            </w:tcMar>
            <w:vAlign w:val="center"/>
            <w:hideMark/>
          </w:tcPr>
          <w:p w14:paraId="5298AE8E" w14:textId="77777777" w:rsidR="007B28AB" w:rsidRPr="00532A2B" w:rsidRDefault="007B28AB" w:rsidP="00E00F7D">
            <w:pPr>
              <w:pStyle w:val="movimento2"/>
              <w:rPr>
                <w:color w:val="002060"/>
              </w:rPr>
            </w:pPr>
            <w:r w:rsidRPr="00532A2B">
              <w:rPr>
                <w:color w:val="002060"/>
              </w:rPr>
              <w:t xml:space="preserve">(REAL FABRIANO) </w:t>
            </w:r>
          </w:p>
        </w:tc>
      </w:tr>
    </w:tbl>
    <w:p w14:paraId="6F63185E" w14:textId="77777777" w:rsidR="007B28AB" w:rsidRPr="00532A2B" w:rsidRDefault="007B28AB" w:rsidP="007B28AB">
      <w:pPr>
        <w:pStyle w:val="titolo20"/>
        <w:rPr>
          <w:rFonts w:eastAsiaTheme="minorEastAsia"/>
          <w:color w:val="002060"/>
        </w:rPr>
      </w:pPr>
      <w:r w:rsidRPr="00532A2B">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10DAAECE" w14:textId="77777777" w:rsidTr="00E00F7D">
        <w:tc>
          <w:tcPr>
            <w:tcW w:w="2200" w:type="dxa"/>
            <w:tcMar>
              <w:top w:w="20" w:type="dxa"/>
              <w:left w:w="20" w:type="dxa"/>
              <w:bottom w:w="20" w:type="dxa"/>
              <w:right w:w="20" w:type="dxa"/>
            </w:tcMar>
            <w:vAlign w:val="center"/>
            <w:hideMark/>
          </w:tcPr>
          <w:p w14:paraId="47AAAF08" w14:textId="77777777" w:rsidR="007B28AB" w:rsidRPr="00532A2B" w:rsidRDefault="007B28AB" w:rsidP="00E00F7D">
            <w:pPr>
              <w:pStyle w:val="movimento"/>
              <w:rPr>
                <w:color w:val="002060"/>
              </w:rPr>
            </w:pPr>
            <w:r w:rsidRPr="00532A2B">
              <w:rPr>
                <w:color w:val="002060"/>
              </w:rPr>
              <w:t>MULINARI MATHIAS</w:t>
            </w:r>
          </w:p>
        </w:tc>
        <w:tc>
          <w:tcPr>
            <w:tcW w:w="2200" w:type="dxa"/>
            <w:tcMar>
              <w:top w:w="20" w:type="dxa"/>
              <w:left w:w="20" w:type="dxa"/>
              <w:bottom w:w="20" w:type="dxa"/>
              <w:right w:w="20" w:type="dxa"/>
            </w:tcMar>
            <w:vAlign w:val="center"/>
            <w:hideMark/>
          </w:tcPr>
          <w:p w14:paraId="7A099A7F" w14:textId="77777777" w:rsidR="007B28AB" w:rsidRPr="00532A2B" w:rsidRDefault="007B28AB" w:rsidP="00E00F7D">
            <w:pPr>
              <w:pStyle w:val="movimento2"/>
              <w:rPr>
                <w:color w:val="002060"/>
              </w:rPr>
            </w:pPr>
            <w:r w:rsidRPr="00532A2B">
              <w:rPr>
                <w:color w:val="002060"/>
              </w:rPr>
              <w:t xml:space="preserve">(CHIARAVALLE FUTSAL) </w:t>
            </w:r>
          </w:p>
        </w:tc>
        <w:tc>
          <w:tcPr>
            <w:tcW w:w="800" w:type="dxa"/>
            <w:tcMar>
              <w:top w:w="20" w:type="dxa"/>
              <w:left w:w="20" w:type="dxa"/>
              <w:bottom w:w="20" w:type="dxa"/>
              <w:right w:w="20" w:type="dxa"/>
            </w:tcMar>
            <w:vAlign w:val="center"/>
            <w:hideMark/>
          </w:tcPr>
          <w:p w14:paraId="5D78FD1C"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593087F" w14:textId="77777777" w:rsidR="007B28AB" w:rsidRPr="00532A2B" w:rsidRDefault="007B28AB" w:rsidP="00E00F7D">
            <w:pPr>
              <w:pStyle w:val="movimento"/>
              <w:rPr>
                <w:color w:val="002060"/>
              </w:rPr>
            </w:pPr>
            <w:r w:rsidRPr="00532A2B">
              <w:rPr>
                <w:color w:val="002060"/>
              </w:rPr>
              <w:t>BONGELLI ALESSANDRO</w:t>
            </w:r>
          </w:p>
        </w:tc>
        <w:tc>
          <w:tcPr>
            <w:tcW w:w="2200" w:type="dxa"/>
            <w:tcMar>
              <w:top w:w="20" w:type="dxa"/>
              <w:left w:w="20" w:type="dxa"/>
              <w:bottom w:w="20" w:type="dxa"/>
              <w:right w:w="20" w:type="dxa"/>
            </w:tcMar>
            <w:vAlign w:val="center"/>
            <w:hideMark/>
          </w:tcPr>
          <w:p w14:paraId="74B9A422" w14:textId="77777777" w:rsidR="007B28AB" w:rsidRPr="00532A2B" w:rsidRDefault="007B28AB" w:rsidP="00E00F7D">
            <w:pPr>
              <w:pStyle w:val="movimento2"/>
              <w:rPr>
                <w:color w:val="002060"/>
              </w:rPr>
            </w:pPr>
            <w:r w:rsidRPr="00532A2B">
              <w:rPr>
                <w:color w:val="002060"/>
              </w:rPr>
              <w:t xml:space="preserve">(POLISPORTIVA ROSSO BLU) </w:t>
            </w:r>
          </w:p>
        </w:tc>
      </w:tr>
      <w:tr w:rsidR="007B28AB" w:rsidRPr="00532A2B" w14:paraId="6E42738B" w14:textId="77777777" w:rsidTr="00E00F7D">
        <w:tc>
          <w:tcPr>
            <w:tcW w:w="2200" w:type="dxa"/>
            <w:tcMar>
              <w:top w:w="20" w:type="dxa"/>
              <w:left w:w="20" w:type="dxa"/>
              <w:bottom w:w="20" w:type="dxa"/>
              <w:right w:w="20" w:type="dxa"/>
            </w:tcMar>
            <w:vAlign w:val="center"/>
            <w:hideMark/>
          </w:tcPr>
          <w:p w14:paraId="3070D174" w14:textId="77777777" w:rsidR="007B28AB" w:rsidRPr="00532A2B" w:rsidRDefault="007B28AB" w:rsidP="00E00F7D">
            <w:pPr>
              <w:pStyle w:val="movimento"/>
              <w:rPr>
                <w:color w:val="002060"/>
              </w:rPr>
            </w:pPr>
            <w:r w:rsidRPr="00532A2B">
              <w:rPr>
                <w:color w:val="002060"/>
              </w:rPr>
              <w:t>GERINI RICCARDO</w:t>
            </w:r>
          </w:p>
        </w:tc>
        <w:tc>
          <w:tcPr>
            <w:tcW w:w="2200" w:type="dxa"/>
            <w:tcMar>
              <w:top w:w="20" w:type="dxa"/>
              <w:left w:w="20" w:type="dxa"/>
              <w:bottom w:w="20" w:type="dxa"/>
              <w:right w:w="20" w:type="dxa"/>
            </w:tcMar>
            <w:vAlign w:val="center"/>
            <w:hideMark/>
          </w:tcPr>
          <w:p w14:paraId="732026F4" w14:textId="77777777" w:rsidR="007B28AB" w:rsidRPr="00532A2B" w:rsidRDefault="007B28AB" w:rsidP="00E00F7D">
            <w:pPr>
              <w:pStyle w:val="movimento2"/>
              <w:rPr>
                <w:color w:val="002060"/>
              </w:rPr>
            </w:pPr>
            <w:r w:rsidRPr="00532A2B">
              <w:rPr>
                <w:color w:val="002060"/>
              </w:rPr>
              <w:t xml:space="preserve">(REAL FABRIANO) </w:t>
            </w:r>
          </w:p>
        </w:tc>
        <w:tc>
          <w:tcPr>
            <w:tcW w:w="800" w:type="dxa"/>
            <w:tcMar>
              <w:top w:w="20" w:type="dxa"/>
              <w:left w:w="20" w:type="dxa"/>
              <w:bottom w:w="20" w:type="dxa"/>
              <w:right w:w="20" w:type="dxa"/>
            </w:tcMar>
            <w:vAlign w:val="center"/>
            <w:hideMark/>
          </w:tcPr>
          <w:p w14:paraId="33835A5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12DDDF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7A98AE5" w14:textId="77777777" w:rsidR="007B28AB" w:rsidRPr="00532A2B" w:rsidRDefault="007B28AB" w:rsidP="00E00F7D">
            <w:pPr>
              <w:pStyle w:val="movimento2"/>
              <w:rPr>
                <w:color w:val="002060"/>
              </w:rPr>
            </w:pPr>
            <w:r w:rsidRPr="00532A2B">
              <w:rPr>
                <w:color w:val="002060"/>
              </w:rPr>
              <w:t> </w:t>
            </w:r>
          </w:p>
        </w:tc>
      </w:tr>
    </w:tbl>
    <w:p w14:paraId="06577B1C" w14:textId="77777777" w:rsidR="007B28AB" w:rsidRPr="00532A2B" w:rsidRDefault="007B28AB" w:rsidP="007B28AB">
      <w:pPr>
        <w:pStyle w:val="titolo20"/>
        <w:rPr>
          <w:rFonts w:eastAsiaTheme="minorEastAsia"/>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5C9F2989" w14:textId="77777777" w:rsidTr="00E00F7D">
        <w:tc>
          <w:tcPr>
            <w:tcW w:w="2200" w:type="dxa"/>
            <w:tcMar>
              <w:top w:w="20" w:type="dxa"/>
              <w:left w:w="20" w:type="dxa"/>
              <w:bottom w:w="20" w:type="dxa"/>
              <w:right w:w="20" w:type="dxa"/>
            </w:tcMar>
            <w:vAlign w:val="center"/>
            <w:hideMark/>
          </w:tcPr>
          <w:p w14:paraId="651A8BF4" w14:textId="77777777" w:rsidR="007B28AB" w:rsidRPr="00532A2B" w:rsidRDefault="007B28AB" w:rsidP="00E00F7D">
            <w:pPr>
              <w:pStyle w:val="movimento"/>
              <w:rPr>
                <w:color w:val="002060"/>
              </w:rPr>
            </w:pPr>
            <w:r w:rsidRPr="00532A2B">
              <w:rPr>
                <w:color w:val="002060"/>
              </w:rPr>
              <w:t>NAHORNYY DANIL</w:t>
            </w:r>
          </w:p>
        </w:tc>
        <w:tc>
          <w:tcPr>
            <w:tcW w:w="2200" w:type="dxa"/>
            <w:tcMar>
              <w:top w:w="20" w:type="dxa"/>
              <w:left w:w="20" w:type="dxa"/>
              <w:bottom w:w="20" w:type="dxa"/>
              <w:right w:w="20" w:type="dxa"/>
            </w:tcMar>
            <w:vAlign w:val="center"/>
            <w:hideMark/>
          </w:tcPr>
          <w:p w14:paraId="467804FA" w14:textId="77777777" w:rsidR="007B28AB" w:rsidRPr="00532A2B" w:rsidRDefault="007B28AB" w:rsidP="00E00F7D">
            <w:pPr>
              <w:pStyle w:val="movimento2"/>
              <w:rPr>
                <w:color w:val="002060"/>
              </w:rPr>
            </w:pPr>
            <w:r w:rsidRPr="00532A2B">
              <w:rPr>
                <w:color w:val="002060"/>
              </w:rPr>
              <w:t xml:space="preserve">(ACLI AUDAX MONTECOSARO C5) </w:t>
            </w:r>
          </w:p>
        </w:tc>
        <w:tc>
          <w:tcPr>
            <w:tcW w:w="800" w:type="dxa"/>
            <w:tcMar>
              <w:top w:w="20" w:type="dxa"/>
              <w:left w:w="20" w:type="dxa"/>
              <w:bottom w:w="20" w:type="dxa"/>
              <w:right w:w="20" w:type="dxa"/>
            </w:tcMar>
            <w:vAlign w:val="center"/>
            <w:hideMark/>
          </w:tcPr>
          <w:p w14:paraId="0563D5E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2117B52" w14:textId="77777777" w:rsidR="007B28AB" w:rsidRPr="00532A2B" w:rsidRDefault="007B28AB" w:rsidP="00E00F7D">
            <w:pPr>
              <w:pStyle w:val="movimento"/>
              <w:rPr>
                <w:color w:val="002060"/>
              </w:rPr>
            </w:pPr>
            <w:r w:rsidRPr="00532A2B">
              <w:rPr>
                <w:color w:val="002060"/>
              </w:rPr>
              <w:t>GALLO ANDREA</w:t>
            </w:r>
          </w:p>
        </w:tc>
        <w:tc>
          <w:tcPr>
            <w:tcW w:w="2200" w:type="dxa"/>
            <w:tcMar>
              <w:top w:w="20" w:type="dxa"/>
              <w:left w:w="20" w:type="dxa"/>
              <w:bottom w:w="20" w:type="dxa"/>
              <w:right w:w="20" w:type="dxa"/>
            </w:tcMar>
            <w:vAlign w:val="center"/>
            <w:hideMark/>
          </w:tcPr>
          <w:p w14:paraId="53B4DD6B" w14:textId="77777777" w:rsidR="007B28AB" w:rsidRPr="00532A2B" w:rsidRDefault="007B28AB" w:rsidP="00E00F7D">
            <w:pPr>
              <w:pStyle w:val="movimento2"/>
              <w:rPr>
                <w:color w:val="002060"/>
              </w:rPr>
            </w:pPr>
            <w:r w:rsidRPr="00532A2B">
              <w:rPr>
                <w:color w:val="002060"/>
              </w:rPr>
              <w:t xml:space="preserve">(ACSS MONDOLFO C5) </w:t>
            </w:r>
          </w:p>
        </w:tc>
      </w:tr>
      <w:tr w:rsidR="007B28AB" w:rsidRPr="00532A2B" w14:paraId="5716688A" w14:textId="77777777" w:rsidTr="00E00F7D">
        <w:tc>
          <w:tcPr>
            <w:tcW w:w="2200" w:type="dxa"/>
            <w:tcMar>
              <w:top w:w="20" w:type="dxa"/>
              <w:left w:w="20" w:type="dxa"/>
              <w:bottom w:w="20" w:type="dxa"/>
              <w:right w:w="20" w:type="dxa"/>
            </w:tcMar>
            <w:vAlign w:val="center"/>
            <w:hideMark/>
          </w:tcPr>
          <w:p w14:paraId="61095A8A" w14:textId="77777777" w:rsidR="007B28AB" w:rsidRPr="00532A2B" w:rsidRDefault="007B28AB" w:rsidP="00E00F7D">
            <w:pPr>
              <w:pStyle w:val="movimento"/>
              <w:rPr>
                <w:color w:val="002060"/>
              </w:rPr>
            </w:pPr>
            <w:r w:rsidRPr="00532A2B">
              <w:rPr>
                <w:color w:val="002060"/>
              </w:rPr>
              <w:t>TORSITANO PIETRO</w:t>
            </w:r>
          </w:p>
        </w:tc>
        <w:tc>
          <w:tcPr>
            <w:tcW w:w="2200" w:type="dxa"/>
            <w:tcMar>
              <w:top w:w="20" w:type="dxa"/>
              <w:left w:w="20" w:type="dxa"/>
              <w:bottom w:w="20" w:type="dxa"/>
              <w:right w:w="20" w:type="dxa"/>
            </w:tcMar>
            <w:vAlign w:val="center"/>
            <w:hideMark/>
          </w:tcPr>
          <w:p w14:paraId="3EE33DF2" w14:textId="77777777" w:rsidR="007B28AB" w:rsidRPr="00532A2B" w:rsidRDefault="007B28AB" w:rsidP="00E00F7D">
            <w:pPr>
              <w:pStyle w:val="movimento2"/>
              <w:rPr>
                <w:color w:val="002060"/>
              </w:rPr>
            </w:pPr>
            <w:r w:rsidRPr="00532A2B">
              <w:rPr>
                <w:color w:val="002060"/>
              </w:rPr>
              <w:t xml:space="preserve">(BULDOG T.N.T. LUCREZIA) </w:t>
            </w:r>
          </w:p>
        </w:tc>
        <w:tc>
          <w:tcPr>
            <w:tcW w:w="800" w:type="dxa"/>
            <w:tcMar>
              <w:top w:w="20" w:type="dxa"/>
              <w:left w:w="20" w:type="dxa"/>
              <w:bottom w:w="20" w:type="dxa"/>
              <w:right w:w="20" w:type="dxa"/>
            </w:tcMar>
            <w:vAlign w:val="center"/>
            <w:hideMark/>
          </w:tcPr>
          <w:p w14:paraId="2ECC304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A64D295" w14:textId="77777777" w:rsidR="007B28AB" w:rsidRPr="00532A2B" w:rsidRDefault="007B28AB" w:rsidP="00E00F7D">
            <w:pPr>
              <w:pStyle w:val="movimento"/>
              <w:rPr>
                <w:color w:val="002060"/>
              </w:rPr>
            </w:pPr>
            <w:r w:rsidRPr="00532A2B">
              <w:rPr>
                <w:color w:val="002060"/>
              </w:rPr>
              <w:t>REGAI BOULBEBA</w:t>
            </w:r>
          </w:p>
        </w:tc>
        <w:tc>
          <w:tcPr>
            <w:tcW w:w="2200" w:type="dxa"/>
            <w:tcMar>
              <w:top w:w="20" w:type="dxa"/>
              <w:left w:w="20" w:type="dxa"/>
              <w:bottom w:w="20" w:type="dxa"/>
              <w:right w:w="20" w:type="dxa"/>
            </w:tcMar>
            <w:vAlign w:val="center"/>
            <w:hideMark/>
          </w:tcPr>
          <w:p w14:paraId="38EF8036" w14:textId="77777777" w:rsidR="007B28AB" w:rsidRPr="00532A2B" w:rsidRDefault="007B28AB" w:rsidP="00E00F7D">
            <w:pPr>
              <w:pStyle w:val="movimento2"/>
              <w:rPr>
                <w:color w:val="002060"/>
              </w:rPr>
            </w:pPr>
            <w:r w:rsidRPr="00532A2B">
              <w:rPr>
                <w:color w:val="002060"/>
              </w:rPr>
              <w:t xml:space="preserve">(PIETRALACROCE 73) </w:t>
            </w:r>
          </w:p>
        </w:tc>
      </w:tr>
      <w:tr w:rsidR="007B28AB" w:rsidRPr="00532A2B" w14:paraId="4E9D442E" w14:textId="77777777" w:rsidTr="00E00F7D">
        <w:tc>
          <w:tcPr>
            <w:tcW w:w="2200" w:type="dxa"/>
            <w:tcMar>
              <w:top w:w="20" w:type="dxa"/>
              <w:left w:w="20" w:type="dxa"/>
              <w:bottom w:w="20" w:type="dxa"/>
              <w:right w:w="20" w:type="dxa"/>
            </w:tcMar>
            <w:vAlign w:val="center"/>
            <w:hideMark/>
          </w:tcPr>
          <w:p w14:paraId="11B55692" w14:textId="77777777" w:rsidR="007B28AB" w:rsidRPr="00532A2B" w:rsidRDefault="007B28AB" w:rsidP="00E00F7D">
            <w:pPr>
              <w:pStyle w:val="movimento"/>
              <w:rPr>
                <w:color w:val="002060"/>
              </w:rPr>
            </w:pPr>
            <w:r w:rsidRPr="00532A2B">
              <w:rPr>
                <w:color w:val="002060"/>
              </w:rPr>
              <w:t>AMBROSINI MATTEO</w:t>
            </w:r>
          </w:p>
        </w:tc>
        <w:tc>
          <w:tcPr>
            <w:tcW w:w="2200" w:type="dxa"/>
            <w:tcMar>
              <w:top w:w="20" w:type="dxa"/>
              <w:left w:w="20" w:type="dxa"/>
              <w:bottom w:w="20" w:type="dxa"/>
              <w:right w:w="20" w:type="dxa"/>
            </w:tcMar>
            <w:vAlign w:val="center"/>
            <w:hideMark/>
          </w:tcPr>
          <w:p w14:paraId="74C6C9BF" w14:textId="77777777" w:rsidR="007B28AB" w:rsidRPr="00532A2B" w:rsidRDefault="007B28AB" w:rsidP="00E00F7D">
            <w:pPr>
              <w:pStyle w:val="movimento2"/>
              <w:rPr>
                <w:color w:val="002060"/>
              </w:rPr>
            </w:pPr>
            <w:r w:rsidRPr="00532A2B">
              <w:rPr>
                <w:color w:val="002060"/>
              </w:rPr>
              <w:t xml:space="preserve">(REAL FABRIANO) </w:t>
            </w:r>
          </w:p>
        </w:tc>
        <w:tc>
          <w:tcPr>
            <w:tcW w:w="800" w:type="dxa"/>
            <w:tcMar>
              <w:top w:w="20" w:type="dxa"/>
              <w:left w:w="20" w:type="dxa"/>
              <w:bottom w:w="20" w:type="dxa"/>
              <w:right w:w="20" w:type="dxa"/>
            </w:tcMar>
            <w:vAlign w:val="center"/>
            <w:hideMark/>
          </w:tcPr>
          <w:p w14:paraId="093692C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DA8E56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374B054" w14:textId="77777777" w:rsidR="007B28AB" w:rsidRPr="00532A2B" w:rsidRDefault="007B28AB" w:rsidP="00E00F7D">
            <w:pPr>
              <w:pStyle w:val="movimento2"/>
              <w:rPr>
                <w:color w:val="002060"/>
              </w:rPr>
            </w:pPr>
            <w:r w:rsidRPr="00532A2B">
              <w:rPr>
                <w:color w:val="002060"/>
              </w:rPr>
              <w:t> </w:t>
            </w:r>
          </w:p>
        </w:tc>
      </w:tr>
    </w:tbl>
    <w:p w14:paraId="024D855C" w14:textId="77777777" w:rsidR="007B28AB" w:rsidRPr="00532A2B" w:rsidRDefault="007B28AB" w:rsidP="007B28AB">
      <w:pPr>
        <w:pStyle w:val="titolo10"/>
        <w:rPr>
          <w:rFonts w:eastAsiaTheme="minorEastAsia"/>
          <w:color w:val="002060"/>
        </w:rPr>
      </w:pPr>
      <w:r w:rsidRPr="00532A2B">
        <w:rPr>
          <w:color w:val="002060"/>
        </w:rPr>
        <w:t xml:space="preserve">GARE DEL 25/ 1/2026 </w:t>
      </w:r>
    </w:p>
    <w:p w14:paraId="7301DC6E" w14:textId="77777777" w:rsidR="007B28AB" w:rsidRPr="00532A2B" w:rsidRDefault="007B28AB" w:rsidP="007B28AB">
      <w:pPr>
        <w:pStyle w:val="titolo7a"/>
        <w:rPr>
          <w:color w:val="002060"/>
        </w:rPr>
      </w:pPr>
      <w:r w:rsidRPr="00532A2B">
        <w:rPr>
          <w:color w:val="002060"/>
        </w:rPr>
        <w:t xml:space="preserve">PROVVEDIMENTI DISCIPLINARI </w:t>
      </w:r>
    </w:p>
    <w:p w14:paraId="29726924"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25385A54" w14:textId="77777777" w:rsidR="007B28AB" w:rsidRPr="00532A2B" w:rsidRDefault="007B28AB" w:rsidP="007B28AB">
      <w:pPr>
        <w:pStyle w:val="titolo30"/>
        <w:rPr>
          <w:color w:val="002060"/>
        </w:rPr>
      </w:pPr>
      <w:r w:rsidRPr="00532A2B">
        <w:rPr>
          <w:color w:val="002060"/>
        </w:rPr>
        <w:t xml:space="preserve">CALCIATORI NON ESPULSI </w:t>
      </w:r>
    </w:p>
    <w:p w14:paraId="7DEE1098" w14:textId="77777777" w:rsidR="007B28AB" w:rsidRPr="00532A2B" w:rsidRDefault="007B28AB" w:rsidP="007B28AB">
      <w:pPr>
        <w:pStyle w:val="titolo20"/>
        <w:rPr>
          <w:color w:val="002060"/>
        </w:rPr>
      </w:pPr>
      <w:r w:rsidRPr="00532A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5B045E5" w14:textId="77777777" w:rsidTr="00E00F7D">
        <w:tc>
          <w:tcPr>
            <w:tcW w:w="2200" w:type="dxa"/>
            <w:tcMar>
              <w:top w:w="20" w:type="dxa"/>
              <w:left w:w="20" w:type="dxa"/>
              <w:bottom w:w="20" w:type="dxa"/>
              <w:right w:w="20" w:type="dxa"/>
            </w:tcMar>
            <w:vAlign w:val="center"/>
            <w:hideMark/>
          </w:tcPr>
          <w:p w14:paraId="30FF8D62" w14:textId="77777777" w:rsidR="007B28AB" w:rsidRPr="00532A2B" w:rsidRDefault="007B28AB" w:rsidP="00E00F7D">
            <w:pPr>
              <w:pStyle w:val="movimento"/>
              <w:rPr>
                <w:color w:val="002060"/>
              </w:rPr>
            </w:pPr>
            <w:r w:rsidRPr="00532A2B">
              <w:rPr>
                <w:color w:val="002060"/>
              </w:rPr>
              <w:t>BODINI MARCELLO</w:t>
            </w:r>
          </w:p>
        </w:tc>
        <w:tc>
          <w:tcPr>
            <w:tcW w:w="2200" w:type="dxa"/>
            <w:tcMar>
              <w:top w:w="20" w:type="dxa"/>
              <w:left w:w="20" w:type="dxa"/>
              <w:bottom w:w="20" w:type="dxa"/>
              <w:right w:w="20" w:type="dxa"/>
            </w:tcMar>
            <w:vAlign w:val="center"/>
            <w:hideMark/>
          </w:tcPr>
          <w:p w14:paraId="56DFAD4F" w14:textId="77777777" w:rsidR="007B28AB" w:rsidRPr="00532A2B" w:rsidRDefault="007B28AB" w:rsidP="00E00F7D">
            <w:pPr>
              <w:pStyle w:val="movimento2"/>
              <w:rPr>
                <w:color w:val="002060"/>
              </w:rPr>
            </w:pPr>
            <w:r w:rsidRPr="00532A2B">
              <w:rPr>
                <w:color w:val="002060"/>
              </w:rPr>
              <w:t xml:space="preserve">(ALMA JUVENTUS FANO) </w:t>
            </w:r>
          </w:p>
        </w:tc>
        <w:tc>
          <w:tcPr>
            <w:tcW w:w="800" w:type="dxa"/>
            <w:tcMar>
              <w:top w:w="20" w:type="dxa"/>
              <w:left w:w="20" w:type="dxa"/>
              <w:bottom w:w="20" w:type="dxa"/>
              <w:right w:w="20" w:type="dxa"/>
            </w:tcMar>
            <w:vAlign w:val="center"/>
            <w:hideMark/>
          </w:tcPr>
          <w:p w14:paraId="5E089F31"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0BCFFF6F"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586F6A1" w14:textId="77777777" w:rsidR="007B28AB" w:rsidRPr="00532A2B" w:rsidRDefault="007B28AB" w:rsidP="00E00F7D">
            <w:pPr>
              <w:pStyle w:val="movimento2"/>
              <w:rPr>
                <w:color w:val="002060"/>
              </w:rPr>
            </w:pPr>
            <w:r w:rsidRPr="00532A2B">
              <w:rPr>
                <w:color w:val="002060"/>
              </w:rPr>
              <w:t> </w:t>
            </w:r>
          </w:p>
        </w:tc>
      </w:tr>
    </w:tbl>
    <w:p w14:paraId="36764001" w14:textId="77777777" w:rsidR="007B28AB" w:rsidRPr="00532A2B" w:rsidRDefault="007B28AB" w:rsidP="007B28AB">
      <w:pPr>
        <w:pStyle w:val="titolo20"/>
        <w:rPr>
          <w:rFonts w:eastAsiaTheme="minorEastAsia"/>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2031CD9F" w14:textId="77777777" w:rsidTr="00E00F7D">
        <w:tc>
          <w:tcPr>
            <w:tcW w:w="2200" w:type="dxa"/>
            <w:tcMar>
              <w:top w:w="20" w:type="dxa"/>
              <w:left w:w="20" w:type="dxa"/>
              <w:bottom w:w="20" w:type="dxa"/>
              <w:right w:w="20" w:type="dxa"/>
            </w:tcMar>
            <w:vAlign w:val="center"/>
            <w:hideMark/>
          </w:tcPr>
          <w:p w14:paraId="718229B9" w14:textId="77777777" w:rsidR="007B28AB" w:rsidRPr="00532A2B" w:rsidRDefault="007B28AB" w:rsidP="00E00F7D">
            <w:pPr>
              <w:pStyle w:val="movimento"/>
              <w:rPr>
                <w:color w:val="002060"/>
              </w:rPr>
            </w:pPr>
            <w:r w:rsidRPr="00532A2B">
              <w:rPr>
                <w:color w:val="002060"/>
              </w:rPr>
              <w:t>SPARAPANI TOMMASO</w:t>
            </w:r>
          </w:p>
        </w:tc>
        <w:tc>
          <w:tcPr>
            <w:tcW w:w="2200" w:type="dxa"/>
            <w:tcMar>
              <w:top w:w="20" w:type="dxa"/>
              <w:left w:w="20" w:type="dxa"/>
              <w:bottom w:w="20" w:type="dxa"/>
              <w:right w:w="20" w:type="dxa"/>
            </w:tcMar>
            <w:vAlign w:val="center"/>
            <w:hideMark/>
          </w:tcPr>
          <w:p w14:paraId="2987835D" w14:textId="77777777" w:rsidR="007B28AB" w:rsidRPr="00532A2B" w:rsidRDefault="007B28AB" w:rsidP="00E00F7D">
            <w:pPr>
              <w:pStyle w:val="movimento2"/>
              <w:rPr>
                <w:color w:val="002060"/>
              </w:rPr>
            </w:pPr>
            <w:r w:rsidRPr="00532A2B">
              <w:rPr>
                <w:color w:val="002060"/>
              </w:rPr>
              <w:t xml:space="preserve">(OSIMO FIVE) </w:t>
            </w:r>
          </w:p>
        </w:tc>
        <w:tc>
          <w:tcPr>
            <w:tcW w:w="800" w:type="dxa"/>
            <w:tcMar>
              <w:top w:w="20" w:type="dxa"/>
              <w:left w:w="20" w:type="dxa"/>
              <w:bottom w:w="20" w:type="dxa"/>
              <w:right w:w="20" w:type="dxa"/>
            </w:tcMar>
            <w:vAlign w:val="center"/>
            <w:hideMark/>
          </w:tcPr>
          <w:p w14:paraId="4EC742A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D54DF8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C10163C" w14:textId="77777777" w:rsidR="007B28AB" w:rsidRPr="00532A2B" w:rsidRDefault="007B28AB" w:rsidP="00E00F7D">
            <w:pPr>
              <w:pStyle w:val="movimento2"/>
              <w:rPr>
                <w:color w:val="002060"/>
              </w:rPr>
            </w:pPr>
            <w:r w:rsidRPr="00532A2B">
              <w:rPr>
                <w:color w:val="002060"/>
              </w:rPr>
              <w:t> </w:t>
            </w:r>
          </w:p>
        </w:tc>
      </w:tr>
    </w:tbl>
    <w:p w14:paraId="31AA0DBA" w14:textId="77777777" w:rsidR="007B28AB" w:rsidRDefault="007B28AB" w:rsidP="007B28AB">
      <w:pPr>
        <w:pStyle w:val="breakline"/>
        <w:rPr>
          <w:color w:val="002060"/>
        </w:rPr>
      </w:pPr>
    </w:p>
    <w:p w14:paraId="63DD5E8D" w14:textId="77777777" w:rsidR="007B28AB" w:rsidRPr="00B0381A" w:rsidRDefault="007B28AB" w:rsidP="007B28AB">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3E813A17" w14:textId="77777777" w:rsidR="007B28AB" w:rsidRPr="00B0381A" w:rsidRDefault="007B28AB" w:rsidP="007B28AB">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7E9E4949" w14:textId="77777777" w:rsidR="007B28AB" w:rsidRPr="00532A2B" w:rsidRDefault="007B28AB" w:rsidP="007B28AB">
      <w:pPr>
        <w:pStyle w:val="breakline"/>
        <w:rPr>
          <w:rFonts w:eastAsiaTheme="minorEastAsia"/>
          <w:color w:val="002060"/>
        </w:rPr>
      </w:pPr>
    </w:p>
    <w:p w14:paraId="196E79EC" w14:textId="77777777" w:rsidR="007B28AB" w:rsidRPr="00532A2B" w:rsidRDefault="007B28AB" w:rsidP="007B28AB">
      <w:pPr>
        <w:pStyle w:val="titoloprinc0"/>
        <w:rPr>
          <w:color w:val="002060"/>
        </w:rPr>
      </w:pPr>
      <w:r w:rsidRPr="00532A2B">
        <w:rPr>
          <w:color w:val="002060"/>
        </w:rPr>
        <w:t>CLASSIFICA</w:t>
      </w:r>
    </w:p>
    <w:p w14:paraId="3E4804B6" w14:textId="77777777" w:rsidR="007B28AB" w:rsidRPr="00532A2B" w:rsidRDefault="007B28AB" w:rsidP="007B28AB">
      <w:pPr>
        <w:pStyle w:val="breakline"/>
        <w:rPr>
          <w:color w:val="002060"/>
        </w:rPr>
      </w:pPr>
    </w:p>
    <w:p w14:paraId="6BE999E0" w14:textId="77777777" w:rsidR="007B28AB" w:rsidRPr="00532A2B" w:rsidRDefault="007B28AB" w:rsidP="007B28AB">
      <w:pPr>
        <w:pStyle w:val="breakline"/>
        <w:rPr>
          <w:color w:val="002060"/>
        </w:rPr>
      </w:pPr>
    </w:p>
    <w:p w14:paraId="7BC10575" w14:textId="77777777" w:rsidR="007B28AB" w:rsidRPr="00532A2B" w:rsidRDefault="007B28AB" w:rsidP="007B28AB">
      <w:pPr>
        <w:pStyle w:val="sottotitolocampionato10"/>
        <w:rPr>
          <w:color w:val="002060"/>
        </w:rPr>
      </w:pPr>
      <w:r w:rsidRPr="00532A2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654361FD"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B46AD"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32759"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96CA2"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93A86"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6FEF3"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F62B3"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A7699"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491F1"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F9388"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B9F19" w14:textId="77777777" w:rsidR="007B28AB" w:rsidRPr="00532A2B" w:rsidRDefault="007B28AB" w:rsidP="00E00F7D">
            <w:pPr>
              <w:pStyle w:val="headertabella0"/>
              <w:rPr>
                <w:color w:val="002060"/>
              </w:rPr>
            </w:pPr>
            <w:r w:rsidRPr="00532A2B">
              <w:rPr>
                <w:color w:val="002060"/>
              </w:rPr>
              <w:t>PE</w:t>
            </w:r>
          </w:p>
        </w:tc>
      </w:tr>
      <w:tr w:rsidR="007B28AB" w:rsidRPr="00532A2B" w14:paraId="407DDB29"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1313EE" w14:textId="77777777" w:rsidR="007B28AB" w:rsidRPr="00532A2B" w:rsidRDefault="007B28AB" w:rsidP="00E00F7D">
            <w:pPr>
              <w:pStyle w:val="rowtabella0"/>
              <w:rPr>
                <w:color w:val="002060"/>
              </w:rPr>
            </w:pPr>
            <w:r w:rsidRPr="00532A2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07651"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C7A2"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7343"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C89E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38ECF"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4289" w14:textId="77777777" w:rsidR="007B28AB" w:rsidRPr="00532A2B" w:rsidRDefault="007B28AB" w:rsidP="00E00F7D">
            <w:pPr>
              <w:pStyle w:val="rowtabella0"/>
              <w:jc w:val="center"/>
              <w:rPr>
                <w:color w:val="002060"/>
              </w:rPr>
            </w:pPr>
            <w:r w:rsidRPr="00532A2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76979"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096B"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42C23" w14:textId="77777777" w:rsidR="007B28AB" w:rsidRPr="00532A2B" w:rsidRDefault="007B28AB" w:rsidP="00E00F7D">
            <w:pPr>
              <w:pStyle w:val="rowtabella0"/>
              <w:jc w:val="center"/>
              <w:rPr>
                <w:color w:val="002060"/>
              </w:rPr>
            </w:pPr>
            <w:r w:rsidRPr="00532A2B">
              <w:rPr>
                <w:color w:val="002060"/>
              </w:rPr>
              <w:t>0</w:t>
            </w:r>
          </w:p>
        </w:tc>
      </w:tr>
      <w:tr w:rsidR="007B28AB" w:rsidRPr="00532A2B" w14:paraId="4093AF2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D8052" w14:textId="77777777" w:rsidR="007B28AB" w:rsidRPr="00532A2B" w:rsidRDefault="007B28AB" w:rsidP="00E00F7D">
            <w:pPr>
              <w:pStyle w:val="rowtabella0"/>
              <w:rPr>
                <w:color w:val="002060"/>
                <w:lang w:val="es-ES"/>
              </w:rPr>
            </w:pPr>
            <w:r w:rsidRPr="00532A2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AE1F" w14:textId="77777777" w:rsidR="007B28AB" w:rsidRPr="00532A2B" w:rsidRDefault="007B28AB" w:rsidP="00E00F7D">
            <w:pPr>
              <w:pStyle w:val="rowtabella0"/>
              <w:jc w:val="center"/>
              <w:rPr>
                <w:color w:val="002060"/>
              </w:rPr>
            </w:pPr>
            <w:r w:rsidRPr="00532A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4970E"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CBFA"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122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573CC"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43F4" w14:textId="77777777" w:rsidR="007B28AB" w:rsidRPr="00532A2B" w:rsidRDefault="007B28AB" w:rsidP="00E00F7D">
            <w:pPr>
              <w:pStyle w:val="rowtabella0"/>
              <w:jc w:val="center"/>
              <w:rPr>
                <w:color w:val="002060"/>
              </w:rPr>
            </w:pPr>
            <w:r w:rsidRPr="00532A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E8BE"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499AA"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E407" w14:textId="77777777" w:rsidR="007B28AB" w:rsidRPr="00532A2B" w:rsidRDefault="007B28AB" w:rsidP="00E00F7D">
            <w:pPr>
              <w:pStyle w:val="rowtabella0"/>
              <w:jc w:val="center"/>
              <w:rPr>
                <w:color w:val="002060"/>
              </w:rPr>
            </w:pPr>
            <w:r w:rsidRPr="00532A2B">
              <w:rPr>
                <w:color w:val="002060"/>
              </w:rPr>
              <w:t>0</w:t>
            </w:r>
          </w:p>
        </w:tc>
      </w:tr>
      <w:tr w:rsidR="007B28AB" w:rsidRPr="00532A2B" w14:paraId="2DC156A6"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2E6AB" w14:textId="77777777" w:rsidR="007B28AB" w:rsidRPr="00532A2B" w:rsidRDefault="007B28AB" w:rsidP="00E00F7D">
            <w:pPr>
              <w:pStyle w:val="rowtabella0"/>
              <w:rPr>
                <w:color w:val="002060"/>
              </w:rPr>
            </w:pPr>
            <w:r w:rsidRPr="00532A2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83237"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712D"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1954E"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98F8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3FEBE"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8A8D" w14:textId="77777777" w:rsidR="007B28AB" w:rsidRPr="00532A2B" w:rsidRDefault="007B28AB" w:rsidP="00E00F7D">
            <w:pPr>
              <w:pStyle w:val="rowtabella0"/>
              <w:jc w:val="center"/>
              <w:rPr>
                <w:color w:val="002060"/>
              </w:rPr>
            </w:pPr>
            <w:r w:rsidRPr="00532A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20A8" w14:textId="77777777" w:rsidR="007B28AB" w:rsidRPr="00532A2B" w:rsidRDefault="007B28AB" w:rsidP="00E00F7D">
            <w:pPr>
              <w:pStyle w:val="rowtabella0"/>
              <w:jc w:val="center"/>
              <w:rPr>
                <w:color w:val="002060"/>
              </w:rPr>
            </w:pPr>
            <w:r w:rsidRPr="00532A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BA47"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0931" w14:textId="77777777" w:rsidR="007B28AB" w:rsidRPr="00532A2B" w:rsidRDefault="007B28AB" w:rsidP="00E00F7D">
            <w:pPr>
              <w:pStyle w:val="rowtabella0"/>
              <w:jc w:val="center"/>
              <w:rPr>
                <w:color w:val="002060"/>
              </w:rPr>
            </w:pPr>
            <w:r w:rsidRPr="00532A2B">
              <w:rPr>
                <w:color w:val="002060"/>
              </w:rPr>
              <w:t>0</w:t>
            </w:r>
          </w:p>
        </w:tc>
      </w:tr>
      <w:tr w:rsidR="007B28AB" w:rsidRPr="00532A2B" w14:paraId="02082E0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5DA78" w14:textId="77777777" w:rsidR="007B28AB" w:rsidRPr="00532A2B" w:rsidRDefault="007B28AB" w:rsidP="00E00F7D">
            <w:pPr>
              <w:pStyle w:val="rowtabella0"/>
              <w:rPr>
                <w:color w:val="002060"/>
              </w:rPr>
            </w:pPr>
            <w:r w:rsidRPr="00532A2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2853"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6E65F"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ABC5"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7591"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FCB6"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C56F"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FBB4"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1411"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8467" w14:textId="77777777" w:rsidR="007B28AB" w:rsidRPr="00532A2B" w:rsidRDefault="007B28AB" w:rsidP="00E00F7D">
            <w:pPr>
              <w:pStyle w:val="rowtabella0"/>
              <w:jc w:val="center"/>
              <w:rPr>
                <w:color w:val="002060"/>
              </w:rPr>
            </w:pPr>
            <w:r w:rsidRPr="00532A2B">
              <w:rPr>
                <w:color w:val="002060"/>
              </w:rPr>
              <w:t>0</w:t>
            </w:r>
          </w:p>
        </w:tc>
      </w:tr>
      <w:tr w:rsidR="007B28AB" w:rsidRPr="00532A2B" w14:paraId="5B028C2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B58E8" w14:textId="77777777" w:rsidR="007B28AB" w:rsidRPr="00532A2B" w:rsidRDefault="007B28AB" w:rsidP="00E00F7D">
            <w:pPr>
              <w:pStyle w:val="rowtabella0"/>
              <w:rPr>
                <w:color w:val="002060"/>
              </w:rPr>
            </w:pPr>
            <w:r w:rsidRPr="00532A2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67E5"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7BBB"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B8FF8"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F1189"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07296"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B8B7" w14:textId="77777777" w:rsidR="007B28AB" w:rsidRPr="00532A2B" w:rsidRDefault="007B28AB" w:rsidP="00E00F7D">
            <w:pPr>
              <w:pStyle w:val="rowtabella0"/>
              <w:jc w:val="center"/>
              <w:rPr>
                <w:color w:val="002060"/>
              </w:rPr>
            </w:pPr>
            <w:r w:rsidRPr="00532A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2FE3F" w14:textId="77777777" w:rsidR="007B28AB" w:rsidRPr="00532A2B" w:rsidRDefault="007B28AB" w:rsidP="00E00F7D">
            <w:pPr>
              <w:pStyle w:val="rowtabella0"/>
              <w:jc w:val="center"/>
              <w:rPr>
                <w:color w:val="002060"/>
              </w:rPr>
            </w:pPr>
            <w:r w:rsidRPr="00532A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B8D1"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DC33" w14:textId="77777777" w:rsidR="007B28AB" w:rsidRPr="00532A2B" w:rsidRDefault="007B28AB" w:rsidP="00E00F7D">
            <w:pPr>
              <w:pStyle w:val="rowtabella0"/>
              <w:jc w:val="center"/>
              <w:rPr>
                <w:color w:val="002060"/>
              </w:rPr>
            </w:pPr>
            <w:r w:rsidRPr="00532A2B">
              <w:rPr>
                <w:color w:val="002060"/>
              </w:rPr>
              <w:t>0</w:t>
            </w:r>
          </w:p>
        </w:tc>
      </w:tr>
      <w:tr w:rsidR="007B28AB" w:rsidRPr="00532A2B" w14:paraId="46A9D9F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7DB09" w14:textId="77777777" w:rsidR="007B28AB" w:rsidRPr="00532A2B" w:rsidRDefault="007B28AB" w:rsidP="00E00F7D">
            <w:pPr>
              <w:pStyle w:val="rowtabella0"/>
              <w:rPr>
                <w:color w:val="002060"/>
              </w:rPr>
            </w:pPr>
            <w:r w:rsidRPr="00532A2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AAF74"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9BE0C"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CA215"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E3A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90AE"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F253A" w14:textId="77777777" w:rsidR="007B28AB" w:rsidRPr="00532A2B" w:rsidRDefault="007B28AB" w:rsidP="00E00F7D">
            <w:pPr>
              <w:pStyle w:val="rowtabella0"/>
              <w:jc w:val="center"/>
              <w:rPr>
                <w:color w:val="002060"/>
              </w:rPr>
            </w:pPr>
            <w:r w:rsidRPr="00532A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3D686" w14:textId="77777777" w:rsidR="007B28AB" w:rsidRPr="00532A2B" w:rsidRDefault="007B28AB" w:rsidP="00E00F7D">
            <w:pPr>
              <w:pStyle w:val="rowtabella0"/>
              <w:jc w:val="center"/>
              <w:rPr>
                <w:color w:val="002060"/>
              </w:rPr>
            </w:pPr>
            <w:r w:rsidRPr="00532A2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8BDA"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6F45F" w14:textId="77777777" w:rsidR="007B28AB" w:rsidRPr="00532A2B" w:rsidRDefault="007B28AB" w:rsidP="00E00F7D">
            <w:pPr>
              <w:pStyle w:val="rowtabella0"/>
              <w:jc w:val="center"/>
              <w:rPr>
                <w:color w:val="002060"/>
              </w:rPr>
            </w:pPr>
            <w:r w:rsidRPr="00532A2B">
              <w:rPr>
                <w:color w:val="002060"/>
              </w:rPr>
              <w:t>0</w:t>
            </w:r>
          </w:p>
        </w:tc>
      </w:tr>
      <w:tr w:rsidR="007B28AB" w:rsidRPr="00532A2B" w14:paraId="1CC6787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BE9DD" w14:textId="77777777" w:rsidR="007B28AB" w:rsidRPr="00532A2B" w:rsidRDefault="007B28AB" w:rsidP="00E00F7D">
            <w:pPr>
              <w:pStyle w:val="rowtabella0"/>
              <w:rPr>
                <w:color w:val="002060"/>
              </w:rPr>
            </w:pPr>
            <w:r w:rsidRPr="00532A2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BD45"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4CED0"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EFE17"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6B45C"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21EF1"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9BE25" w14:textId="77777777" w:rsidR="007B28AB" w:rsidRPr="00532A2B" w:rsidRDefault="007B28AB" w:rsidP="00E00F7D">
            <w:pPr>
              <w:pStyle w:val="rowtabella0"/>
              <w:jc w:val="center"/>
              <w:rPr>
                <w:color w:val="002060"/>
              </w:rPr>
            </w:pPr>
            <w:r w:rsidRPr="00532A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06CEE" w14:textId="77777777" w:rsidR="007B28AB" w:rsidRPr="00532A2B" w:rsidRDefault="007B28AB" w:rsidP="00E00F7D">
            <w:pPr>
              <w:pStyle w:val="rowtabella0"/>
              <w:jc w:val="center"/>
              <w:rPr>
                <w:color w:val="002060"/>
              </w:rPr>
            </w:pPr>
            <w:r w:rsidRPr="00532A2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B7FD"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20A00" w14:textId="77777777" w:rsidR="007B28AB" w:rsidRPr="00532A2B" w:rsidRDefault="007B28AB" w:rsidP="00E00F7D">
            <w:pPr>
              <w:pStyle w:val="rowtabella0"/>
              <w:jc w:val="center"/>
              <w:rPr>
                <w:color w:val="002060"/>
              </w:rPr>
            </w:pPr>
            <w:r w:rsidRPr="00532A2B">
              <w:rPr>
                <w:color w:val="002060"/>
              </w:rPr>
              <w:t>0</w:t>
            </w:r>
          </w:p>
        </w:tc>
      </w:tr>
      <w:tr w:rsidR="007B28AB" w:rsidRPr="00532A2B" w14:paraId="6E29B32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85E9A" w14:textId="77777777" w:rsidR="007B28AB" w:rsidRPr="00532A2B" w:rsidRDefault="007B28AB" w:rsidP="00E00F7D">
            <w:pPr>
              <w:pStyle w:val="rowtabella0"/>
              <w:rPr>
                <w:color w:val="002060"/>
              </w:rPr>
            </w:pPr>
            <w:r w:rsidRPr="00532A2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1E69B"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885AE"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0E9E"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6BC42"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094A"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4981"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6A9BC" w14:textId="77777777" w:rsidR="007B28AB" w:rsidRPr="00532A2B" w:rsidRDefault="007B28AB" w:rsidP="00E00F7D">
            <w:pPr>
              <w:pStyle w:val="rowtabella0"/>
              <w:jc w:val="center"/>
              <w:rPr>
                <w:color w:val="002060"/>
              </w:rPr>
            </w:pPr>
            <w:r w:rsidRPr="00532A2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A8343"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85BE" w14:textId="77777777" w:rsidR="007B28AB" w:rsidRPr="00532A2B" w:rsidRDefault="007B28AB" w:rsidP="00E00F7D">
            <w:pPr>
              <w:pStyle w:val="rowtabella0"/>
              <w:jc w:val="center"/>
              <w:rPr>
                <w:color w:val="002060"/>
              </w:rPr>
            </w:pPr>
            <w:r w:rsidRPr="00532A2B">
              <w:rPr>
                <w:color w:val="002060"/>
              </w:rPr>
              <w:t>0</w:t>
            </w:r>
          </w:p>
        </w:tc>
      </w:tr>
      <w:tr w:rsidR="007B28AB" w:rsidRPr="00532A2B" w14:paraId="1CA5C8B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A8C93" w14:textId="77777777" w:rsidR="007B28AB" w:rsidRPr="00532A2B" w:rsidRDefault="007B28AB" w:rsidP="00E00F7D">
            <w:pPr>
              <w:pStyle w:val="rowtabella0"/>
              <w:rPr>
                <w:color w:val="002060"/>
                <w:lang w:val="es-ES"/>
              </w:rPr>
            </w:pPr>
            <w:r w:rsidRPr="00532A2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C03E"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EC007"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9742F"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E5EC"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6714"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23A8" w14:textId="77777777" w:rsidR="007B28AB" w:rsidRPr="00532A2B" w:rsidRDefault="007B28AB" w:rsidP="00E00F7D">
            <w:pPr>
              <w:pStyle w:val="rowtabella0"/>
              <w:jc w:val="center"/>
              <w:rPr>
                <w:color w:val="002060"/>
              </w:rPr>
            </w:pPr>
            <w:r w:rsidRPr="00532A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E97A" w14:textId="77777777" w:rsidR="007B28AB" w:rsidRPr="00532A2B" w:rsidRDefault="007B28AB" w:rsidP="00E00F7D">
            <w:pPr>
              <w:pStyle w:val="rowtabella0"/>
              <w:jc w:val="center"/>
              <w:rPr>
                <w:color w:val="002060"/>
              </w:rPr>
            </w:pPr>
            <w:r w:rsidRPr="00532A2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3DA7F"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E046" w14:textId="77777777" w:rsidR="007B28AB" w:rsidRPr="00532A2B" w:rsidRDefault="007B28AB" w:rsidP="00E00F7D">
            <w:pPr>
              <w:pStyle w:val="rowtabella0"/>
              <w:jc w:val="center"/>
              <w:rPr>
                <w:color w:val="002060"/>
              </w:rPr>
            </w:pPr>
            <w:r w:rsidRPr="00532A2B">
              <w:rPr>
                <w:color w:val="002060"/>
              </w:rPr>
              <w:t>0</w:t>
            </w:r>
          </w:p>
        </w:tc>
      </w:tr>
      <w:tr w:rsidR="007B28AB" w:rsidRPr="00532A2B" w14:paraId="6CBA236C"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1273FE" w14:textId="77777777" w:rsidR="007B28AB" w:rsidRPr="00532A2B" w:rsidRDefault="007B28AB" w:rsidP="00E00F7D">
            <w:pPr>
              <w:pStyle w:val="rowtabella0"/>
              <w:rPr>
                <w:color w:val="002060"/>
              </w:rPr>
            </w:pPr>
            <w:proofErr w:type="spellStart"/>
            <w:proofErr w:type="gramStart"/>
            <w:r w:rsidRPr="00532A2B">
              <w:rPr>
                <w:color w:val="002060"/>
              </w:rPr>
              <w:t>sq.B</w:t>
            </w:r>
            <w:proofErr w:type="spellEnd"/>
            <w:proofErr w:type="gramEnd"/>
            <w:r w:rsidRPr="00532A2B">
              <w:rPr>
                <w:color w:val="002060"/>
              </w:rPr>
              <w:t xml:space="preserve"> CSI GAUDIO </w:t>
            </w:r>
            <w:proofErr w:type="spellStart"/>
            <w:proofErr w:type="gramStart"/>
            <w:r w:rsidRPr="00532A2B">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8AAB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B2233"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DCF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B7E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8100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01C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116F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3D5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F52D9" w14:textId="77777777" w:rsidR="007B28AB" w:rsidRPr="00532A2B" w:rsidRDefault="007B28AB" w:rsidP="00E00F7D">
            <w:pPr>
              <w:pStyle w:val="rowtabella0"/>
              <w:jc w:val="center"/>
              <w:rPr>
                <w:color w:val="002060"/>
              </w:rPr>
            </w:pPr>
            <w:r w:rsidRPr="00532A2B">
              <w:rPr>
                <w:color w:val="002060"/>
              </w:rPr>
              <w:t>0</w:t>
            </w:r>
          </w:p>
        </w:tc>
      </w:tr>
    </w:tbl>
    <w:p w14:paraId="3BEDE936" w14:textId="77777777" w:rsidR="007B28AB" w:rsidRPr="00532A2B" w:rsidRDefault="007B28AB" w:rsidP="007B28AB">
      <w:pPr>
        <w:pStyle w:val="breakline"/>
        <w:rPr>
          <w:rFonts w:eastAsiaTheme="minorEastAsia"/>
          <w:color w:val="002060"/>
        </w:rPr>
      </w:pPr>
    </w:p>
    <w:p w14:paraId="31188393" w14:textId="77777777" w:rsidR="007B28AB" w:rsidRPr="00532A2B" w:rsidRDefault="007B28AB" w:rsidP="007B28AB">
      <w:pPr>
        <w:pStyle w:val="breakline"/>
        <w:rPr>
          <w:color w:val="002060"/>
        </w:rPr>
      </w:pPr>
    </w:p>
    <w:p w14:paraId="147C78C5" w14:textId="77777777" w:rsidR="007B28AB" w:rsidRPr="00532A2B" w:rsidRDefault="007B28AB" w:rsidP="007B28AB">
      <w:pPr>
        <w:pStyle w:val="sottotitolocampionato10"/>
        <w:rPr>
          <w:color w:val="002060"/>
        </w:rPr>
      </w:pPr>
      <w:r w:rsidRPr="00532A2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440BE788"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1D34B"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3A0CA"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C363C"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94EE7"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4A2C0"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46763"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EE6F5"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EFC00"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67247"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AE54F" w14:textId="77777777" w:rsidR="007B28AB" w:rsidRPr="00532A2B" w:rsidRDefault="007B28AB" w:rsidP="00E00F7D">
            <w:pPr>
              <w:pStyle w:val="headertabella0"/>
              <w:rPr>
                <w:color w:val="002060"/>
              </w:rPr>
            </w:pPr>
            <w:r w:rsidRPr="00532A2B">
              <w:rPr>
                <w:color w:val="002060"/>
              </w:rPr>
              <w:t>PE</w:t>
            </w:r>
          </w:p>
        </w:tc>
      </w:tr>
      <w:tr w:rsidR="007B28AB" w:rsidRPr="00532A2B" w14:paraId="4B1B6361"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BE3276" w14:textId="77777777" w:rsidR="007B28AB" w:rsidRPr="00532A2B" w:rsidRDefault="007B28AB" w:rsidP="00E00F7D">
            <w:pPr>
              <w:pStyle w:val="rowtabella0"/>
              <w:rPr>
                <w:color w:val="002060"/>
              </w:rPr>
            </w:pPr>
            <w:r w:rsidRPr="00532A2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9B7A" w14:textId="77777777" w:rsidR="007B28AB" w:rsidRPr="00532A2B" w:rsidRDefault="007B28AB" w:rsidP="00E00F7D">
            <w:pPr>
              <w:pStyle w:val="rowtabella0"/>
              <w:jc w:val="center"/>
              <w:rPr>
                <w:color w:val="002060"/>
              </w:rPr>
            </w:pPr>
            <w:r w:rsidRPr="00532A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8384"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943E1"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E0248"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3B3B"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F0D50" w14:textId="77777777" w:rsidR="007B28AB" w:rsidRPr="00532A2B" w:rsidRDefault="007B28AB" w:rsidP="00E00F7D">
            <w:pPr>
              <w:pStyle w:val="rowtabella0"/>
              <w:jc w:val="center"/>
              <w:rPr>
                <w:color w:val="002060"/>
              </w:rPr>
            </w:pPr>
            <w:r w:rsidRPr="00532A2B">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EAFD2"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EB92" w14:textId="77777777" w:rsidR="007B28AB" w:rsidRPr="00532A2B" w:rsidRDefault="007B28AB" w:rsidP="00E00F7D">
            <w:pPr>
              <w:pStyle w:val="rowtabella0"/>
              <w:jc w:val="center"/>
              <w:rPr>
                <w:color w:val="002060"/>
              </w:rPr>
            </w:pPr>
            <w:r w:rsidRPr="00532A2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2989" w14:textId="77777777" w:rsidR="007B28AB" w:rsidRPr="00532A2B" w:rsidRDefault="007B28AB" w:rsidP="00E00F7D">
            <w:pPr>
              <w:pStyle w:val="rowtabella0"/>
              <w:jc w:val="center"/>
              <w:rPr>
                <w:color w:val="002060"/>
              </w:rPr>
            </w:pPr>
            <w:r w:rsidRPr="00532A2B">
              <w:rPr>
                <w:color w:val="002060"/>
              </w:rPr>
              <w:t>0</w:t>
            </w:r>
          </w:p>
        </w:tc>
      </w:tr>
      <w:tr w:rsidR="007B28AB" w:rsidRPr="00532A2B" w14:paraId="51719B6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06EAE" w14:textId="77777777" w:rsidR="007B28AB" w:rsidRPr="00532A2B" w:rsidRDefault="007B28AB" w:rsidP="00E00F7D">
            <w:pPr>
              <w:pStyle w:val="rowtabella0"/>
              <w:rPr>
                <w:color w:val="002060"/>
              </w:rPr>
            </w:pPr>
            <w:r w:rsidRPr="00532A2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2FF60"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CA96"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7A5A0"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A965"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38FE"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B560B" w14:textId="77777777" w:rsidR="007B28AB" w:rsidRPr="00532A2B" w:rsidRDefault="007B28AB" w:rsidP="00E00F7D">
            <w:pPr>
              <w:pStyle w:val="rowtabella0"/>
              <w:jc w:val="center"/>
              <w:rPr>
                <w:color w:val="002060"/>
              </w:rPr>
            </w:pPr>
            <w:r w:rsidRPr="00532A2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C1CE"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7E590"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E842E" w14:textId="77777777" w:rsidR="007B28AB" w:rsidRPr="00532A2B" w:rsidRDefault="007B28AB" w:rsidP="00E00F7D">
            <w:pPr>
              <w:pStyle w:val="rowtabella0"/>
              <w:jc w:val="center"/>
              <w:rPr>
                <w:color w:val="002060"/>
              </w:rPr>
            </w:pPr>
            <w:r w:rsidRPr="00532A2B">
              <w:rPr>
                <w:color w:val="002060"/>
              </w:rPr>
              <w:t>0</w:t>
            </w:r>
          </w:p>
        </w:tc>
      </w:tr>
      <w:tr w:rsidR="007B28AB" w:rsidRPr="00532A2B" w14:paraId="569AE1B1"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364DC" w14:textId="77777777" w:rsidR="007B28AB" w:rsidRPr="00532A2B" w:rsidRDefault="007B28AB" w:rsidP="00E00F7D">
            <w:pPr>
              <w:pStyle w:val="rowtabella0"/>
              <w:rPr>
                <w:color w:val="002060"/>
              </w:rPr>
            </w:pPr>
            <w:r w:rsidRPr="00532A2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1065E"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E11B4"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D9CB"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50B74"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184B"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19CBB" w14:textId="77777777" w:rsidR="007B28AB" w:rsidRPr="00532A2B" w:rsidRDefault="007B28AB" w:rsidP="00E00F7D">
            <w:pPr>
              <w:pStyle w:val="rowtabella0"/>
              <w:jc w:val="center"/>
              <w:rPr>
                <w:color w:val="002060"/>
              </w:rPr>
            </w:pPr>
            <w:r w:rsidRPr="00532A2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6A792" w14:textId="77777777" w:rsidR="007B28AB" w:rsidRPr="00532A2B" w:rsidRDefault="007B28AB" w:rsidP="00E00F7D">
            <w:pPr>
              <w:pStyle w:val="rowtabella0"/>
              <w:jc w:val="center"/>
              <w:rPr>
                <w:color w:val="002060"/>
              </w:rPr>
            </w:pPr>
            <w:r w:rsidRPr="00532A2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6CA0"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EEC6" w14:textId="77777777" w:rsidR="007B28AB" w:rsidRPr="00532A2B" w:rsidRDefault="007B28AB" w:rsidP="00E00F7D">
            <w:pPr>
              <w:pStyle w:val="rowtabella0"/>
              <w:jc w:val="center"/>
              <w:rPr>
                <w:color w:val="002060"/>
              </w:rPr>
            </w:pPr>
            <w:r w:rsidRPr="00532A2B">
              <w:rPr>
                <w:color w:val="002060"/>
              </w:rPr>
              <w:t>0</w:t>
            </w:r>
          </w:p>
        </w:tc>
      </w:tr>
      <w:tr w:rsidR="007B28AB" w:rsidRPr="00532A2B" w14:paraId="1E0F8E7E"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1333F" w14:textId="77777777" w:rsidR="007B28AB" w:rsidRPr="00532A2B" w:rsidRDefault="007B28AB" w:rsidP="00E00F7D">
            <w:pPr>
              <w:pStyle w:val="rowtabella0"/>
              <w:rPr>
                <w:color w:val="002060"/>
              </w:rPr>
            </w:pPr>
            <w:r w:rsidRPr="00532A2B">
              <w:rPr>
                <w:color w:val="002060"/>
              </w:rPr>
              <w:t xml:space="preserve">A.S.D. </w:t>
            </w:r>
            <w:proofErr w:type="gramStart"/>
            <w:r w:rsidRPr="00532A2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B99A"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07E2"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35920"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C2F2"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78BD"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99D4" w14:textId="77777777" w:rsidR="007B28AB" w:rsidRPr="00532A2B" w:rsidRDefault="007B28AB" w:rsidP="00E00F7D">
            <w:pPr>
              <w:pStyle w:val="rowtabella0"/>
              <w:jc w:val="center"/>
              <w:rPr>
                <w:color w:val="002060"/>
              </w:rPr>
            </w:pPr>
            <w:r w:rsidRPr="00532A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2DD2" w14:textId="77777777" w:rsidR="007B28AB" w:rsidRPr="00532A2B" w:rsidRDefault="007B28AB" w:rsidP="00E00F7D">
            <w:pPr>
              <w:pStyle w:val="rowtabella0"/>
              <w:jc w:val="center"/>
              <w:rPr>
                <w:color w:val="002060"/>
              </w:rPr>
            </w:pPr>
            <w:r w:rsidRPr="00532A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C4A4"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A6AA" w14:textId="77777777" w:rsidR="007B28AB" w:rsidRPr="00532A2B" w:rsidRDefault="007B28AB" w:rsidP="00E00F7D">
            <w:pPr>
              <w:pStyle w:val="rowtabella0"/>
              <w:jc w:val="center"/>
              <w:rPr>
                <w:color w:val="002060"/>
              </w:rPr>
            </w:pPr>
            <w:r w:rsidRPr="00532A2B">
              <w:rPr>
                <w:color w:val="002060"/>
              </w:rPr>
              <w:t>0</w:t>
            </w:r>
          </w:p>
        </w:tc>
      </w:tr>
      <w:tr w:rsidR="007B28AB" w:rsidRPr="00532A2B" w14:paraId="5853196E"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A3D3B" w14:textId="77777777" w:rsidR="007B28AB" w:rsidRPr="00532A2B" w:rsidRDefault="007B28AB" w:rsidP="00E00F7D">
            <w:pPr>
              <w:pStyle w:val="rowtabella0"/>
              <w:rPr>
                <w:color w:val="002060"/>
              </w:rPr>
            </w:pPr>
            <w:r w:rsidRPr="00532A2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BE8E3" w14:textId="77777777" w:rsidR="007B28AB" w:rsidRPr="00532A2B" w:rsidRDefault="007B28AB" w:rsidP="00E00F7D">
            <w:pPr>
              <w:pStyle w:val="rowtabella0"/>
              <w:jc w:val="center"/>
              <w:rPr>
                <w:color w:val="002060"/>
              </w:rPr>
            </w:pPr>
            <w:r w:rsidRPr="00532A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07E2"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4484"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24682"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B8CE"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6691" w14:textId="77777777" w:rsidR="007B28AB" w:rsidRPr="00532A2B" w:rsidRDefault="007B28AB" w:rsidP="00E00F7D">
            <w:pPr>
              <w:pStyle w:val="rowtabella0"/>
              <w:jc w:val="center"/>
              <w:rPr>
                <w:color w:val="002060"/>
              </w:rPr>
            </w:pPr>
            <w:r w:rsidRPr="00532A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09733" w14:textId="77777777" w:rsidR="007B28AB" w:rsidRPr="00532A2B" w:rsidRDefault="007B28AB" w:rsidP="00E00F7D">
            <w:pPr>
              <w:pStyle w:val="rowtabella0"/>
              <w:jc w:val="center"/>
              <w:rPr>
                <w:color w:val="002060"/>
              </w:rPr>
            </w:pPr>
            <w:r w:rsidRPr="00532A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56728"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2519" w14:textId="77777777" w:rsidR="007B28AB" w:rsidRPr="00532A2B" w:rsidRDefault="007B28AB" w:rsidP="00E00F7D">
            <w:pPr>
              <w:pStyle w:val="rowtabella0"/>
              <w:jc w:val="center"/>
              <w:rPr>
                <w:color w:val="002060"/>
              </w:rPr>
            </w:pPr>
            <w:r w:rsidRPr="00532A2B">
              <w:rPr>
                <w:color w:val="002060"/>
              </w:rPr>
              <w:t>0</w:t>
            </w:r>
          </w:p>
        </w:tc>
      </w:tr>
      <w:tr w:rsidR="007B28AB" w:rsidRPr="00532A2B" w14:paraId="6113754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379A4" w14:textId="77777777" w:rsidR="007B28AB" w:rsidRPr="00532A2B" w:rsidRDefault="007B28AB" w:rsidP="00E00F7D">
            <w:pPr>
              <w:pStyle w:val="rowtabella0"/>
              <w:rPr>
                <w:color w:val="002060"/>
              </w:rPr>
            </w:pPr>
            <w:r w:rsidRPr="00532A2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328A" w14:textId="77777777" w:rsidR="007B28AB" w:rsidRPr="00532A2B" w:rsidRDefault="007B28AB" w:rsidP="00E00F7D">
            <w:pPr>
              <w:pStyle w:val="rowtabella0"/>
              <w:jc w:val="center"/>
              <w:rPr>
                <w:color w:val="002060"/>
              </w:rPr>
            </w:pPr>
            <w:r w:rsidRPr="00532A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A72E"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81C0"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8E1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2045"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A4D9" w14:textId="77777777" w:rsidR="007B28AB" w:rsidRPr="00532A2B" w:rsidRDefault="007B28AB" w:rsidP="00E00F7D">
            <w:pPr>
              <w:pStyle w:val="rowtabella0"/>
              <w:jc w:val="center"/>
              <w:rPr>
                <w:color w:val="002060"/>
              </w:rPr>
            </w:pPr>
            <w:r w:rsidRPr="00532A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CF1FF" w14:textId="77777777" w:rsidR="007B28AB" w:rsidRPr="00532A2B" w:rsidRDefault="007B28AB" w:rsidP="00E00F7D">
            <w:pPr>
              <w:pStyle w:val="rowtabella0"/>
              <w:jc w:val="center"/>
              <w:rPr>
                <w:color w:val="002060"/>
              </w:rPr>
            </w:pPr>
            <w:r w:rsidRPr="00532A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AED3"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9517" w14:textId="77777777" w:rsidR="007B28AB" w:rsidRPr="00532A2B" w:rsidRDefault="007B28AB" w:rsidP="00E00F7D">
            <w:pPr>
              <w:pStyle w:val="rowtabella0"/>
              <w:jc w:val="center"/>
              <w:rPr>
                <w:color w:val="002060"/>
              </w:rPr>
            </w:pPr>
            <w:r w:rsidRPr="00532A2B">
              <w:rPr>
                <w:color w:val="002060"/>
              </w:rPr>
              <w:t>0</w:t>
            </w:r>
          </w:p>
        </w:tc>
      </w:tr>
      <w:tr w:rsidR="007B28AB" w:rsidRPr="00532A2B" w14:paraId="62882D4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75ADE" w14:textId="77777777" w:rsidR="007B28AB" w:rsidRPr="00532A2B" w:rsidRDefault="007B28AB" w:rsidP="00E00F7D">
            <w:pPr>
              <w:pStyle w:val="rowtabella0"/>
              <w:rPr>
                <w:color w:val="002060"/>
              </w:rPr>
            </w:pPr>
            <w:r w:rsidRPr="00532A2B">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5DF52"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437A"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6E5E"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FE30"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62F5"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4406" w14:textId="77777777" w:rsidR="007B28AB" w:rsidRPr="00532A2B" w:rsidRDefault="007B28AB" w:rsidP="00E00F7D">
            <w:pPr>
              <w:pStyle w:val="rowtabella0"/>
              <w:jc w:val="center"/>
              <w:rPr>
                <w:color w:val="002060"/>
              </w:rPr>
            </w:pPr>
            <w:r w:rsidRPr="00532A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46C4" w14:textId="77777777" w:rsidR="007B28AB" w:rsidRPr="00532A2B" w:rsidRDefault="007B28AB" w:rsidP="00E00F7D">
            <w:pPr>
              <w:pStyle w:val="rowtabella0"/>
              <w:jc w:val="center"/>
              <w:rPr>
                <w:color w:val="002060"/>
              </w:rPr>
            </w:pPr>
            <w:r w:rsidRPr="00532A2B">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28399"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F7FD7" w14:textId="77777777" w:rsidR="007B28AB" w:rsidRPr="00532A2B" w:rsidRDefault="007B28AB" w:rsidP="00E00F7D">
            <w:pPr>
              <w:pStyle w:val="rowtabella0"/>
              <w:jc w:val="center"/>
              <w:rPr>
                <w:color w:val="002060"/>
              </w:rPr>
            </w:pPr>
            <w:r w:rsidRPr="00532A2B">
              <w:rPr>
                <w:color w:val="002060"/>
              </w:rPr>
              <w:t>0</w:t>
            </w:r>
          </w:p>
        </w:tc>
      </w:tr>
      <w:tr w:rsidR="007B28AB" w:rsidRPr="00532A2B" w14:paraId="04A7B067"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EC6C8" w14:textId="77777777" w:rsidR="007B28AB" w:rsidRPr="00532A2B" w:rsidRDefault="007B28AB" w:rsidP="00E00F7D">
            <w:pPr>
              <w:pStyle w:val="rowtabella0"/>
              <w:rPr>
                <w:color w:val="002060"/>
              </w:rPr>
            </w:pPr>
            <w:r w:rsidRPr="00532A2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980A"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15FA5"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16A2"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089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A4420"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641B"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2989" w14:textId="77777777" w:rsidR="007B28AB" w:rsidRPr="00532A2B" w:rsidRDefault="007B28AB" w:rsidP="00E00F7D">
            <w:pPr>
              <w:pStyle w:val="rowtabella0"/>
              <w:jc w:val="center"/>
              <w:rPr>
                <w:color w:val="002060"/>
              </w:rPr>
            </w:pPr>
            <w:r w:rsidRPr="00532A2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362C7" w14:textId="77777777" w:rsidR="007B28AB" w:rsidRPr="00532A2B" w:rsidRDefault="007B28AB" w:rsidP="00E00F7D">
            <w:pPr>
              <w:pStyle w:val="rowtabella0"/>
              <w:jc w:val="center"/>
              <w:rPr>
                <w:color w:val="002060"/>
              </w:rPr>
            </w:pPr>
            <w:r w:rsidRPr="00532A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6FB7" w14:textId="77777777" w:rsidR="007B28AB" w:rsidRPr="00532A2B" w:rsidRDefault="007B28AB" w:rsidP="00E00F7D">
            <w:pPr>
              <w:pStyle w:val="rowtabella0"/>
              <w:jc w:val="center"/>
              <w:rPr>
                <w:color w:val="002060"/>
              </w:rPr>
            </w:pPr>
            <w:r w:rsidRPr="00532A2B">
              <w:rPr>
                <w:color w:val="002060"/>
              </w:rPr>
              <w:t>0</w:t>
            </w:r>
          </w:p>
        </w:tc>
      </w:tr>
      <w:tr w:rsidR="007B28AB" w:rsidRPr="00532A2B" w14:paraId="2416C7FF"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2708A1" w14:textId="77777777" w:rsidR="007B28AB" w:rsidRPr="00532A2B" w:rsidRDefault="007B28AB" w:rsidP="00E00F7D">
            <w:pPr>
              <w:pStyle w:val="rowtabella0"/>
              <w:rPr>
                <w:color w:val="002060"/>
              </w:rPr>
            </w:pPr>
            <w:r w:rsidRPr="00532A2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DE94"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1C8A8"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B964B"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19D1A"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4D0D3"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1B74"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DABA" w14:textId="77777777" w:rsidR="007B28AB" w:rsidRPr="00532A2B" w:rsidRDefault="007B28AB" w:rsidP="00E00F7D">
            <w:pPr>
              <w:pStyle w:val="rowtabella0"/>
              <w:jc w:val="center"/>
              <w:rPr>
                <w:color w:val="002060"/>
              </w:rPr>
            </w:pPr>
            <w:r w:rsidRPr="00532A2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E423" w14:textId="77777777" w:rsidR="007B28AB" w:rsidRPr="00532A2B" w:rsidRDefault="007B28AB" w:rsidP="00E00F7D">
            <w:pPr>
              <w:pStyle w:val="rowtabella0"/>
              <w:jc w:val="center"/>
              <w:rPr>
                <w:color w:val="002060"/>
              </w:rPr>
            </w:pPr>
            <w:r w:rsidRPr="00532A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195D" w14:textId="77777777" w:rsidR="007B28AB" w:rsidRPr="00532A2B" w:rsidRDefault="007B28AB" w:rsidP="00E00F7D">
            <w:pPr>
              <w:pStyle w:val="rowtabella0"/>
              <w:jc w:val="center"/>
              <w:rPr>
                <w:color w:val="002060"/>
              </w:rPr>
            </w:pPr>
            <w:r w:rsidRPr="00532A2B">
              <w:rPr>
                <w:color w:val="002060"/>
              </w:rPr>
              <w:t>0</w:t>
            </w:r>
          </w:p>
        </w:tc>
      </w:tr>
    </w:tbl>
    <w:p w14:paraId="190358DB" w14:textId="77777777" w:rsidR="007B28AB" w:rsidRDefault="007B28AB" w:rsidP="007B28AB">
      <w:pPr>
        <w:pStyle w:val="breakline"/>
        <w:rPr>
          <w:rFonts w:eastAsiaTheme="minorEastAsia"/>
          <w:color w:val="002060"/>
        </w:rPr>
      </w:pPr>
    </w:p>
    <w:p w14:paraId="34FD5B5F" w14:textId="77777777" w:rsidR="00F37323" w:rsidRPr="00532A2B" w:rsidRDefault="00F37323" w:rsidP="00F37323">
      <w:pPr>
        <w:pStyle w:val="titoloprinc0"/>
        <w:rPr>
          <w:color w:val="002060"/>
        </w:rPr>
      </w:pPr>
      <w:r>
        <w:rPr>
          <w:color w:val="002060"/>
        </w:rPr>
        <w:t>PROGRAMMA GARE</w:t>
      </w:r>
    </w:p>
    <w:p w14:paraId="7A374274" w14:textId="77777777" w:rsidR="00F37323" w:rsidRDefault="00F37323" w:rsidP="007B28AB">
      <w:pPr>
        <w:pStyle w:val="breakline"/>
        <w:rPr>
          <w:rFonts w:eastAsiaTheme="minorEastAsia"/>
          <w:color w:val="002060"/>
        </w:rPr>
      </w:pPr>
    </w:p>
    <w:p w14:paraId="4A74DA9D" w14:textId="77777777" w:rsidR="002A69C0" w:rsidRPr="00A14EF3" w:rsidRDefault="002A69C0" w:rsidP="002A69C0">
      <w:pPr>
        <w:pStyle w:val="sottotitolocampionato10"/>
        <w:rPr>
          <w:color w:val="002060"/>
        </w:rPr>
      </w:pPr>
      <w:r w:rsidRPr="00A14EF3">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82"/>
        <w:gridCol w:w="1547"/>
        <w:gridCol w:w="1554"/>
      </w:tblGrid>
      <w:tr w:rsidR="002A69C0" w:rsidRPr="00A14EF3" w14:paraId="5B85C100"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3A514"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0ED9F"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8C241"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11B1E"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A3022"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540DA"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59D06"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37C6ABDE"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4A0454" w14:textId="77777777" w:rsidR="002A69C0" w:rsidRPr="00A14EF3" w:rsidRDefault="002A69C0" w:rsidP="00E00F7D">
            <w:pPr>
              <w:pStyle w:val="rowtabella0"/>
              <w:rPr>
                <w:color w:val="002060"/>
              </w:rPr>
            </w:pPr>
            <w:r w:rsidRPr="00A14EF3">
              <w:rPr>
                <w:color w:val="002060"/>
              </w:rPr>
              <w:lastRenderedPageBreak/>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4D07F" w14:textId="77777777" w:rsidR="002A69C0" w:rsidRPr="00A14EF3" w:rsidRDefault="002A69C0" w:rsidP="00E00F7D">
            <w:pPr>
              <w:pStyle w:val="rowtabella0"/>
              <w:rPr>
                <w:color w:val="002060"/>
              </w:rPr>
            </w:pPr>
            <w:r w:rsidRPr="00A14EF3">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F8B01"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46A60" w14:textId="77777777" w:rsidR="002A69C0" w:rsidRPr="00A14EF3" w:rsidRDefault="002A69C0" w:rsidP="00E00F7D">
            <w:pPr>
              <w:pStyle w:val="rowtabella0"/>
              <w:rPr>
                <w:color w:val="002060"/>
              </w:rPr>
            </w:pPr>
            <w:r w:rsidRPr="00A14EF3">
              <w:rPr>
                <w:color w:val="002060"/>
              </w:rPr>
              <w:t>31/01/2026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1A383" w14:textId="77777777" w:rsidR="002A69C0" w:rsidRPr="00A14EF3" w:rsidRDefault="002A69C0" w:rsidP="00E00F7D">
            <w:pPr>
              <w:pStyle w:val="rowtabella0"/>
              <w:rPr>
                <w:color w:val="002060"/>
              </w:rPr>
            </w:pPr>
            <w:r w:rsidRPr="00A14EF3">
              <w:rPr>
                <w:color w:val="002060"/>
              </w:rPr>
              <w:t xml:space="preserve">5429 PAL.COM. </w:t>
            </w:r>
            <w:proofErr w:type="gramStart"/>
            <w:r w:rsidRPr="00A14EF3">
              <w:rPr>
                <w:color w:val="002060"/>
              </w:rPr>
              <w:t>S.MICHELE</w:t>
            </w:r>
            <w:proofErr w:type="gramEnd"/>
            <w:r w:rsidRPr="00A14EF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6AD31A" w14:textId="77777777" w:rsidR="002A69C0" w:rsidRPr="00A14EF3" w:rsidRDefault="002A69C0" w:rsidP="00E00F7D">
            <w:pPr>
              <w:pStyle w:val="rowtabella0"/>
              <w:rPr>
                <w:color w:val="002060"/>
              </w:rPr>
            </w:pPr>
            <w:r w:rsidRPr="00A14EF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15641" w14:textId="77777777" w:rsidR="002A69C0" w:rsidRPr="00A14EF3" w:rsidRDefault="002A69C0" w:rsidP="00E00F7D">
            <w:pPr>
              <w:pStyle w:val="rowtabella0"/>
              <w:rPr>
                <w:color w:val="002060"/>
              </w:rPr>
            </w:pPr>
            <w:r w:rsidRPr="00A14EF3">
              <w:rPr>
                <w:color w:val="002060"/>
              </w:rPr>
              <w:t>VIA LORETO</w:t>
            </w:r>
          </w:p>
        </w:tc>
      </w:tr>
      <w:tr w:rsidR="002A69C0" w:rsidRPr="00A14EF3" w14:paraId="361EB095"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BC3C96" w14:textId="77777777" w:rsidR="002A69C0" w:rsidRPr="00A14EF3" w:rsidRDefault="002A69C0" w:rsidP="00E00F7D">
            <w:pPr>
              <w:pStyle w:val="rowtabella0"/>
              <w:rPr>
                <w:color w:val="002060"/>
              </w:rPr>
            </w:pPr>
            <w:r w:rsidRPr="00A14EF3">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6D37A2" w14:textId="77777777" w:rsidR="002A69C0" w:rsidRPr="00A14EF3" w:rsidRDefault="002A69C0" w:rsidP="00E00F7D">
            <w:pPr>
              <w:pStyle w:val="rowtabella0"/>
              <w:rPr>
                <w:color w:val="002060"/>
              </w:rPr>
            </w:pPr>
            <w:r w:rsidRPr="00A14EF3">
              <w:rPr>
                <w:color w:val="002060"/>
              </w:rPr>
              <w:t xml:space="preserve">CSI GAUDIO </w:t>
            </w:r>
            <w:proofErr w:type="spellStart"/>
            <w:proofErr w:type="gramStart"/>
            <w:r w:rsidRPr="00A14EF3">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FC2654"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57549D" w14:textId="77777777" w:rsidR="002A69C0" w:rsidRPr="00A14EF3" w:rsidRDefault="002A69C0" w:rsidP="00E00F7D">
            <w:pPr>
              <w:pStyle w:val="rowtabella0"/>
              <w:rPr>
                <w:color w:val="002060"/>
              </w:rPr>
            </w:pPr>
            <w:r w:rsidRPr="00A14EF3">
              <w:rPr>
                <w:color w:val="002060"/>
              </w:rPr>
              <w:t>31/01/2026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55B453" w14:textId="77777777" w:rsidR="002A69C0" w:rsidRPr="00A14EF3" w:rsidRDefault="002A69C0" w:rsidP="00E00F7D">
            <w:pPr>
              <w:pStyle w:val="rowtabella0"/>
              <w:rPr>
                <w:color w:val="002060"/>
              </w:rPr>
            </w:pPr>
            <w:r w:rsidRPr="00A14EF3">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F38ADA" w14:textId="77777777" w:rsidR="002A69C0" w:rsidRPr="00A14EF3" w:rsidRDefault="002A69C0" w:rsidP="00E00F7D">
            <w:pPr>
              <w:pStyle w:val="rowtabella0"/>
              <w:rPr>
                <w:color w:val="002060"/>
              </w:rPr>
            </w:pPr>
            <w:r w:rsidRPr="00A14EF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29799" w14:textId="77777777" w:rsidR="002A69C0" w:rsidRPr="00A14EF3" w:rsidRDefault="002A69C0" w:rsidP="00E00F7D">
            <w:pPr>
              <w:pStyle w:val="rowtabella0"/>
              <w:rPr>
                <w:color w:val="002060"/>
              </w:rPr>
            </w:pPr>
            <w:r w:rsidRPr="00A14EF3">
              <w:rPr>
                <w:color w:val="002060"/>
              </w:rPr>
              <w:t>VIA CALAMANDREI</w:t>
            </w:r>
          </w:p>
        </w:tc>
      </w:tr>
      <w:tr w:rsidR="002A69C0" w:rsidRPr="00A14EF3" w14:paraId="587BB222"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692276" w14:textId="77777777" w:rsidR="002A69C0" w:rsidRPr="00A14EF3" w:rsidRDefault="002A69C0" w:rsidP="00E00F7D">
            <w:pPr>
              <w:pStyle w:val="rowtabella0"/>
              <w:rPr>
                <w:color w:val="002060"/>
              </w:rPr>
            </w:pPr>
            <w:r w:rsidRPr="00A14EF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5BFD02" w14:textId="77777777" w:rsidR="002A69C0" w:rsidRPr="00A14EF3" w:rsidRDefault="002A69C0" w:rsidP="00E00F7D">
            <w:pPr>
              <w:pStyle w:val="rowtabella0"/>
              <w:rPr>
                <w:color w:val="002060"/>
              </w:rPr>
            </w:pPr>
            <w:r w:rsidRPr="00A14EF3">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05FE09"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EF5D9D" w14:textId="77777777" w:rsidR="002A69C0" w:rsidRPr="00A14EF3" w:rsidRDefault="002A69C0" w:rsidP="00E00F7D">
            <w:pPr>
              <w:pStyle w:val="rowtabella0"/>
              <w:rPr>
                <w:color w:val="002060"/>
              </w:rPr>
            </w:pPr>
            <w:r w:rsidRPr="00A14EF3">
              <w:rPr>
                <w:color w:val="002060"/>
              </w:rPr>
              <w:t>31/01/2026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E7084F" w14:textId="77777777" w:rsidR="002A69C0" w:rsidRPr="00A14EF3" w:rsidRDefault="002A69C0" w:rsidP="00E00F7D">
            <w:pPr>
              <w:pStyle w:val="rowtabella0"/>
              <w:rPr>
                <w:color w:val="002060"/>
              </w:rPr>
            </w:pPr>
            <w:r w:rsidRPr="00A14EF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3681FD" w14:textId="77777777" w:rsidR="002A69C0" w:rsidRPr="00A14EF3" w:rsidRDefault="002A69C0" w:rsidP="00E00F7D">
            <w:pPr>
              <w:pStyle w:val="rowtabella0"/>
              <w:rPr>
                <w:color w:val="002060"/>
              </w:rPr>
            </w:pPr>
            <w:r w:rsidRPr="00A14EF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257EBC" w14:textId="77777777" w:rsidR="002A69C0" w:rsidRPr="00A14EF3" w:rsidRDefault="002A69C0" w:rsidP="00E00F7D">
            <w:pPr>
              <w:pStyle w:val="rowtabella0"/>
              <w:rPr>
                <w:color w:val="002060"/>
              </w:rPr>
            </w:pPr>
            <w:r w:rsidRPr="00A14EF3">
              <w:rPr>
                <w:color w:val="002060"/>
              </w:rPr>
              <w:t>VIA MONTEPELAGO</w:t>
            </w:r>
          </w:p>
        </w:tc>
      </w:tr>
      <w:tr w:rsidR="002A69C0" w:rsidRPr="00A14EF3" w14:paraId="37633298"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6DB944" w14:textId="77777777" w:rsidR="002A69C0" w:rsidRPr="00A14EF3" w:rsidRDefault="002A69C0" w:rsidP="00E00F7D">
            <w:pPr>
              <w:pStyle w:val="rowtabella0"/>
              <w:rPr>
                <w:color w:val="002060"/>
              </w:rPr>
            </w:pPr>
            <w:r w:rsidRPr="00A14EF3">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69234C" w14:textId="77777777" w:rsidR="002A69C0" w:rsidRPr="00A14EF3" w:rsidRDefault="002A69C0" w:rsidP="00E00F7D">
            <w:pPr>
              <w:pStyle w:val="rowtabella0"/>
              <w:rPr>
                <w:color w:val="002060"/>
              </w:rPr>
            </w:pPr>
            <w:r w:rsidRPr="00A14EF3">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7BD9ED"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641F3C" w14:textId="77777777" w:rsidR="002A69C0" w:rsidRPr="00A14EF3" w:rsidRDefault="002A69C0" w:rsidP="00E00F7D">
            <w:pPr>
              <w:pStyle w:val="rowtabella0"/>
              <w:rPr>
                <w:color w:val="002060"/>
              </w:rPr>
            </w:pPr>
            <w:r w:rsidRPr="00A14EF3">
              <w:rPr>
                <w:color w:val="002060"/>
              </w:rPr>
              <w:t>31/01/2026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0EF4E0" w14:textId="77777777" w:rsidR="002A69C0" w:rsidRPr="00A14EF3" w:rsidRDefault="002A69C0" w:rsidP="00E00F7D">
            <w:pPr>
              <w:pStyle w:val="rowtabella0"/>
              <w:rPr>
                <w:color w:val="002060"/>
              </w:rPr>
            </w:pPr>
            <w:r w:rsidRPr="00A14EF3">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D4F212" w14:textId="77777777" w:rsidR="002A69C0" w:rsidRPr="00A14EF3" w:rsidRDefault="002A69C0" w:rsidP="00E00F7D">
            <w:pPr>
              <w:pStyle w:val="rowtabella0"/>
              <w:rPr>
                <w:color w:val="002060"/>
              </w:rPr>
            </w:pPr>
            <w:r w:rsidRPr="00A14EF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5754F6" w14:textId="77777777" w:rsidR="002A69C0" w:rsidRPr="00A14EF3" w:rsidRDefault="002A69C0" w:rsidP="00E00F7D">
            <w:pPr>
              <w:pStyle w:val="rowtabella0"/>
              <w:rPr>
                <w:color w:val="002060"/>
              </w:rPr>
            </w:pPr>
            <w:r w:rsidRPr="00A14EF3">
              <w:rPr>
                <w:color w:val="002060"/>
              </w:rPr>
              <w:t>VIA PETRARCA</w:t>
            </w:r>
          </w:p>
        </w:tc>
      </w:tr>
      <w:tr w:rsidR="002A69C0" w:rsidRPr="00A14EF3" w14:paraId="584C204E"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98B7CC" w14:textId="77777777" w:rsidR="002A69C0" w:rsidRPr="00A14EF3" w:rsidRDefault="002A69C0" w:rsidP="00E00F7D">
            <w:pPr>
              <w:pStyle w:val="rowtabella0"/>
              <w:rPr>
                <w:color w:val="002060"/>
              </w:rPr>
            </w:pPr>
            <w:r w:rsidRPr="00A14EF3">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0115C" w14:textId="77777777" w:rsidR="002A69C0" w:rsidRPr="00A14EF3" w:rsidRDefault="002A69C0" w:rsidP="00E00F7D">
            <w:pPr>
              <w:pStyle w:val="rowtabella0"/>
              <w:rPr>
                <w:color w:val="002060"/>
              </w:rPr>
            </w:pPr>
            <w:r w:rsidRPr="00A14EF3">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6C0D2"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046A7" w14:textId="77777777" w:rsidR="002A69C0" w:rsidRPr="00A14EF3" w:rsidRDefault="002A69C0" w:rsidP="00E00F7D">
            <w:pPr>
              <w:pStyle w:val="rowtabella0"/>
              <w:rPr>
                <w:color w:val="002060"/>
              </w:rPr>
            </w:pPr>
            <w:r w:rsidRPr="00A14EF3">
              <w:rPr>
                <w:color w:val="002060"/>
              </w:rPr>
              <w:t>01/02/2026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35301" w14:textId="77777777" w:rsidR="002A69C0" w:rsidRPr="00A14EF3" w:rsidRDefault="002A69C0" w:rsidP="00E00F7D">
            <w:pPr>
              <w:pStyle w:val="rowtabella0"/>
              <w:rPr>
                <w:color w:val="002060"/>
              </w:rPr>
            </w:pPr>
            <w:r w:rsidRPr="00A14EF3">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41B24" w14:textId="77777777" w:rsidR="002A69C0" w:rsidRPr="00A14EF3" w:rsidRDefault="002A69C0" w:rsidP="00E00F7D">
            <w:pPr>
              <w:pStyle w:val="rowtabella0"/>
              <w:rPr>
                <w:color w:val="002060"/>
              </w:rPr>
            </w:pPr>
            <w:r w:rsidRPr="00A14EF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1FC63" w14:textId="77777777" w:rsidR="002A69C0" w:rsidRPr="00A14EF3" w:rsidRDefault="002A69C0" w:rsidP="00E00F7D">
            <w:pPr>
              <w:pStyle w:val="rowtabella0"/>
              <w:rPr>
                <w:color w:val="002060"/>
              </w:rPr>
            </w:pPr>
            <w:r w:rsidRPr="00A14EF3">
              <w:rPr>
                <w:color w:val="002060"/>
              </w:rPr>
              <w:t>VIA DEI TESSITORI</w:t>
            </w:r>
          </w:p>
        </w:tc>
      </w:tr>
    </w:tbl>
    <w:p w14:paraId="7B802EF8" w14:textId="77777777" w:rsidR="002A69C0" w:rsidRPr="00A14EF3" w:rsidRDefault="002A69C0" w:rsidP="002A69C0">
      <w:pPr>
        <w:pStyle w:val="breakline"/>
        <w:rPr>
          <w:rFonts w:eastAsiaTheme="minorEastAsia"/>
          <w:color w:val="002060"/>
        </w:rPr>
      </w:pPr>
    </w:p>
    <w:p w14:paraId="7F96C9BD" w14:textId="77777777" w:rsidR="002A69C0" w:rsidRPr="00A14EF3" w:rsidRDefault="002A69C0" w:rsidP="002A69C0">
      <w:pPr>
        <w:pStyle w:val="breakline"/>
        <w:rPr>
          <w:color w:val="002060"/>
        </w:rPr>
      </w:pPr>
    </w:p>
    <w:p w14:paraId="56C65C5B" w14:textId="77777777" w:rsidR="002A69C0" w:rsidRPr="00A14EF3" w:rsidRDefault="002A69C0" w:rsidP="002A69C0">
      <w:pPr>
        <w:pStyle w:val="breakline"/>
        <w:rPr>
          <w:color w:val="002060"/>
        </w:rPr>
      </w:pPr>
    </w:p>
    <w:p w14:paraId="12D20347" w14:textId="77777777" w:rsidR="002A69C0" w:rsidRPr="00A14EF3" w:rsidRDefault="002A69C0" w:rsidP="002A69C0">
      <w:pPr>
        <w:pStyle w:val="sottotitolocampionato10"/>
        <w:rPr>
          <w:color w:val="002060"/>
        </w:rPr>
      </w:pPr>
      <w:r w:rsidRPr="00A14EF3">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10"/>
        <w:gridCol w:w="385"/>
        <w:gridCol w:w="898"/>
        <w:gridCol w:w="1198"/>
        <w:gridCol w:w="1541"/>
        <w:gridCol w:w="1568"/>
      </w:tblGrid>
      <w:tr w:rsidR="002A69C0" w:rsidRPr="00A14EF3" w14:paraId="358E961D"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463B5"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1D0F8"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ABF77"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01E5C"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97914"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6BCF3"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B7119"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273AD682"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219BB2" w14:textId="77777777" w:rsidR="002A69C0" w:rsidRPr="00A14EF3" w:rsidRDefault="002A69C0" w:rsidP="00E00F7D">
            <w:pPr>
              <w:pStyle w:val="rowtabella0"/>
              <w:rPr>
                <w:color w:val="002060"/>
              </w:rPr>
            </w:pPr>
            <w:r w:rsidRPr="00A14EF3">
              <w:rPr>
                <w:color w:val="002060"/>
              </w:rPr>
              <w:t>FUTSAL VIRE GEOSISTEM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EC83E" w14:textId="77777777" w:rsidR="002A69C0" w:rsidRPr="00A14EF3" w:rsidRDefault="002A69C0" w:rsidP="00E00F7D">
            <w:pPr>
              <w:pStyle w:val="rowtabella0"/>
              <w:rPr>
                <w:color w:val="002060"/>
              </w:rPr>
            </w:pPr>
            <w:r w:rsidRPr="00A14EF3">
              <w:rPr>
                <w:color w:val="002060"/>
              </w:rPr>
              <w:t>POLISPORTIVA ROSSO BLU</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4BE6C"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A3584" w14:textId="77777777" w:rsidR="002A69C0" w:rsidRPr="00A14EF3" w:rsidRDefault="002A69C0" w:rsidP="00E00F7D">
            <w:pPr>
              <w:pStyle w:val="rowtabella0"/>
              <w:rPr>
                <w:color w:val="002060"/>
              </w:rPr>
            </w:pPr>
            <w:r w:rsidRPr="00A14EF3">
              <w:rPr>
                <w:color w:val="002060"/>
              </w:rPr>
              <w:t>31/01/2026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3BB3B" w14:textId="77777777" w:rsidR="002A69C0" w:rsidRPr="00A14EF3" w:rsidRDefault="002A69C0" w:rsidP="00E00F7D">
            <w:pPr>
              <w:pStyle w:val="rowtabella0"/>
              <w:rPr>
                <w:color w:val="002060"/>
              </w:rPr>
            </w:pPr>
            <w:r w:rsidRPr="00A14EF3">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29BB4" w14:textId="77777777" w:rsidR="002A69C0" w:rsidRPr="00A14EF3" w:rsidRDefault="002A69C0" w:rsidP="00E00F7D">
            <w:pPr>
              <w:pStyle w:val="rowtabella0"/>
              <w:rPr>
                <w:color w:val="002060"/>
              </w:rPr>
            </w:pPr>
            <w:r w:rsidRPr="00A14EF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C16FE" w14:textId="77777777" w:rsidR="002A69C0" w:rsidRPr="00A14EF3" w:rsidRDefault="002A69C0" w:rsidP="00E00F7D">
            <w:pPr>
              <w:pStyle w:val="rowtabella0"/>
              <w:rPr>
                <w:color w:val="002060"/>
              </w:rPr>
            </w:pPr>
            <w:r w:rsidRPr="00A14EF3">
              <w:rPr>
                <w:color w:val="002060"/>
              </w:rPr>
              <w:t xml:space="preserve">LOC.MONTEROCCO VIA </w:t>
            </w:r>
            <w:proofErr w:type="gramStart"/>
            <w:r w:rsidRPr="00A14EF3">
              <w:rPr>
                <w:color w:val="002060"/>
              </w:rPr>
              <w:t>A.MANCINI</w:t>
            </w:r>
            <w:proofErr w:type="gramEnd"/>
          </w:p>
        </w:tc>
      </w:tr>
      <w:tr w:rsidR="002A69C0" w:rsidRPr="00A14EF3" w14:paraId="25BD442D"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43F09A" w14:textId="77777777" w:rsidR="002A69C0" w:rsidRPr="00A14EF3" w:rsidRDefault="002A69C0" w:rsidP="00E00F7D">
            <w:pPr>
              <w:pStyle w:val="rowtabella0"/>
              <w:rPr>
                <w:color w:val="002060"/>
              </w:rPr>
            </w:pPr>
            <w:r w:rsidRPr="00A14EF3">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720057" w14:textId="77777777" w:rsidR="002A69C0" w:rsidRPr="00A14EF3" w:rsidRDefault="002A69C0" w:rsidP="00E00F7D">
            <w:pPr>
              <w:pStyle w:val="rowtabella0"/>
              <w:rPr>
                <w:color w:val="002060"/>
              </w:rPr>
            </w:pPr>
            <w:r w:rsidRPr="00A14EF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83CC84"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49C5AA" w14:textId="77777777" w:rsidR="002A69C0" w:rsidRPr="00A14EF3" w:rsidRDefault="002A69C0" w:rsidP="00E00F7D">
            <w:pPr>
              <w:pStyle w:val="rowtabella0"/>
              <w:rPr>
                <w:color w:val="002060"/>
              </w:rPr>
            </w:pPr>
            <w:r w:rsidRPr="00A14EF3">
              <w:rPr>
                <w:color w:val="002060"/>
              </w:rPr>
              <w:t>31/01/2026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30B8D7" w14:textId="77777777" w:rsidR="002A69C0" w:rsidRPr="00A14EF3" w:rsidRDefault="002A69C0" w:rsidP="00E00F7D">
            <w:pPr>
              <w:pStyle w:val="rowtabella0"/>
              <w:rPr>
                <w:color w:val="002060"/>
              </w:rPr>
            </w:pPr>
            <w:r w:rsidRPr="00A14EF3">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2FDEC8" w14:textId="77777777" w:rsidR="002A69C0" w:rsidRPr="00A14EF3" w:rsidRDefault="002A69C0" w:rsidP="00E00F7D">
            <w:pPr>
              <w:pStyle w:val="rowtabella0"/>
              <w:rPr>
                <w:color w:val="002060"/>
              </w:rPr>
            </w:pPr>
            <w:r w:rsidRPr="00A14EF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26DDC" w14:textId="77777777" w:rsidR="002A69C0" w:rsidRPr="00A14EF3" w:rsidRDefault="002A69C0" w:rsidP="00E00F7D">
            <w:pPr>
              <w:pStyle w:val="rowtabella0"/>
              <w:rPr>
                <w:color w:val="002060"/>
              </w:rPr>
            </w:pPr>
            <w:r w:rsidRPr="00A14EF3">
              <w:rPr>
                <w:color w:val="002060"/>
              </w:rPr>
              <w:t>VIA VESCOVARA, 7</w:t>
            </w:r>
          </w:p>
        </w:tc>
      </w:tr>
      <w:tr w:rsidR="002A69C0" w:rsidRPr="00A14EF3" w14:paraId="3AC8FEB3"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ED2F1D" w14:textId="77777777" w:rsidR="002A69C0" w:rsidRPr="00A14EF3" w:rsidRDefault="002A69C0" w:rsidP="00E00F7D">
            <w:pPr>
              <w:pStyle w:val="rowtabella0"/>
              <w:rPr>
                <w:color w:val="002060"/>
              </w:rPr>
            </w:pPr>
            <w:proofErr w:type="gramStart"/>
            <w:r w:rsidRPr="00A14EF3">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355149" w14:textId="77777777" w:rsidR="002A69C0" w:rsidRPr="00A14EF3" w:rsidRDefault="002A69C0" w:rsidP="00E00F7D">
            <w:pPr>
              <w:pStyle w:val="rowtabella0"/>
              <w:rPr>
                <w:color w:val="002060"/>
              </w:rPr>
            </w:pPr>
            <w:r w:rsidRPr="00A14EF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7C50FD"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3BA9F0" w14:textId="77777777" w:rsidR="002A69C0" w:rsidRPr="00A14EF3" w:rsidRDefault="002A69C0" w:rsidP="00E00F7D">
            <w:pPr>
              <w:pStyle w:val="rowtabella0"/>
              <w:rPr>
                <w:color w:val="002060"/>
              </w:rPr>
            </w:pPr>
            <w:r w:rsidRPr="00A14EF3">
              <w:rPr>
                <w:color w:val="002060"/>
              </w:rPr>
              <w:t>31/01/2026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F34696" w14:textId="77777777" w:rsidR="002A69C0" w:rsidRPr="00A14EF3" w:rsidRDefault="002A69C0" w:rsidP="00E00F7D">
            <w:pPr>
              <w:pStyle w:val="rowtabella0"/>
              <w:rPr>
                <w:color w:val="002060"/>
              </w:rPr>
            </w:pPr>
            <w:r w:rsidRPr="00A14EF3">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7BFA2" w14:textId="77777777" w:rsidR="002A69C0" w:rsidRPr="00A14EF3" w:rsidRDefault="002A69C0" w:rsidP="00E00F7D">
            <w:pPr>
              <w:pStyle w:val="rowtabella0"/>
              <w:rPr>
                <w:color w:val="002060"/>
              </w:rPr>
            </w:pPr>
            <w:r w:rsidRPr="00A14EF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F8D36" w14:textId="77777777" w:rsidR="002A69C0" w:rsidRPr="00A14EF3" w:rsidRDefault="002A69C0" w:rsidP="00E00F7D">
            <w:pPr>
              <w:pStyle w:val="rowtabella0"/>
              <w:rPr>
                <w:color w:val="002060"/>
              </w:rPr>
            </w:pPr>
            <w:r w:rsidRPr="00A14EF3">
              <w:rPr>
                <w:color w:val="002060"/>
              </w:rPr>
              <w:t>VIA DELLE REGIONI, 8</w:t>
            </w:r>
          </w:p>
        </w:tc>
      </w:tr>
      <w:tr w:rsidR="002A69C0" w:rsidRPr="00A14EF3" w14:paraId="58B1A9BA"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DFE7B4" w14:textId="77777777" w:rsidR="002A69C0" w:rsidRPr="00A14EF3" w:rsidRDefault="002A69C0" w:rsidP="00E00F7D">
            <w:pPr>
              <w:pStyle w:val="rowtabella0"/>
              <w:rPr>
                <w:color w:val="002060"/>
              </w:rPr>
            </w:pPr>
            <w:r w:rsidRPr="00A14EF3">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8B396" w14:textId="77777777" w:rsidR="002A69C0" w:rsidRPr="00A14EF3" w:rsidRDefault="002A69C0" w:rsidP="00E00F7D">
            <w:pPr>
              <w:pStyle w:val="rowtabella0"/>
              <w:rPr>
                <w:color w:val="002060"/>
              </w:rPr>
            </w:pPr>
            <w:r w:rsidRPr="00A14EF3">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9E8179"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D9BBB9" w14:textId="77777777" w:rsidR="002A69C0" w:rsidRPr="00A14EF3" w:rsidRDefault="002A69C0" w:rsidP="00E00F7D">
            <w:pPr>
              <w:pStyle w:val="rowtabella0"/>
              <w:rPr>
                <w:color w:val="002060"/>
              </w:rPr>
            </w:pPr>
            <w:r w:rsidRPr="00A14EF3">
              <w:rPr>
                <w:color w:val="002060"/>
              </w:rPr>
              <w:t>05/02/2026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38DF5" w14:textId="77777777" w:rsidR="002A69C0" w:rsidRPr="00A14EF3" w:rsidRDefault="002A69C0" w:rsidP="00E00F7D">
            <w:pPr>
              <w:pStyle w:val="rowtabella0"/>
              <w:rPr>
                <w:color w:val="002060"/>
              </w:rPr>
            </w:pPr>
            <w:r w:rsidRPr="00A14EF3">
              <w:rPr>
                <w:color w:val="002060"/>
              </w:rPr>
              <w:t xml:space="preserve">5295 TENSOSTRUTTURA VIA </w:t>
            </w:r>
            <w:proofErr w:type="gramStart"/>
            <w:r w:rsidRPr="00A14EF3">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69E39E" w14:textId="77777777" w:rsidR="002A69C0" w:rsidRPr="00A14EF3" w:rsidRDefault="002A69C0" w:rsidP="00E00F7D">
            <w:pPr>
              <w:pStyle w:val="rowtabella0"/>
              <w:rPr>
                <w:color w:val="002060"/>
              </w:rPr>
            </w:pPr>
            <w:r w:rsidRPr="00A14EF3">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E08B9" w14:textId="77777777" w:rsidR="002A69C0" w:rsidRPr="00A14EF3" w:rsidRDefault="002A69C0" w:rsidP="00E00F7D">
            <w:pPr>
              <w:pStyle w:val="rowtabella0"/>
              <w:rPr>
                <w:color w:val="002060"/>
              </w:rPr>
            </w:pPr>
            <w:r w:rsidRPr="00A14EF3">
              <w:rPr>
                <w:color w:val="002060"/>
              </w:rPr>
              <w:t xml:space="preserve">VIA </w:t>
            </w:r>
            <w:proofErr w:type="gramStart"/>
            <w:r w:rsidRPr="00A14EF3">
              <w:rPr>
                <w:color w:val="002060"/>
              </w:rPr>
              <w:t>E.MATTEI</w:t>
            </w:r>
            <w:proofErr w:type="gramEnd"/>
          </w:p>
        </w:tc>
      </w:tr>
    </w:tbl>
    <w:p w14:paraId="60E4F416" w14:textId="77777777" w:rsidR="002A69C0" w:rsidRPr="00532A2B" w:rsidRDefault="002A69C0" w:rsidP="007B28AB">
      <w:pPr>
        <w:pStyle w:val="breakline"/>
        <w:rPr>
          <w:rFonts w:eastAsiaTheme="minorEastAsia"/>
          <w:color w:val="002060"/>
        </w:rPr>
      </w:pPr>
    </w:p>
    <w:p w14:paraId="30748D85" w14:textId="77777777" w:rsidR="007B28AB" w:rsidRPr="00532A2B" w:rsidRDefault="007B28AB" w:rsidP="007B28AB">
      <w:pPr>
        <w:pStyle w:val="breakline"/>
        <w:rPr>
          <w:color w:val="002060"/>
        </w:rPr>
      </w:pPr>
    </w:p>
    <w:p w14:paraId="0265F77E" w14:textId="77777777" w:rsidR="007B28AB" w:rsidRPr="00532A2B" w:rsidRDefault="007B28AB" w:rsidP="007B28AB">
      <w:pPr>
        <w:pStyle w:val="titolocampionato0"/>
        <w:shd w:val="clear" w:color="auto" w:fill="CCCCCC"/>
        <w:spacing w:before="80" w:after="40"/>
        <w:rPr>
          <w:color w:val="002060"/>
        </w:rPr>
      </w:pPr>
      <w:r w:rsidRPr="00532A2B">
        <w:rPr>
          <w:color w:val="002060"/>
        </w:rPr>
        <w:t>UNDER 17 C5 REGIONALI MASCHILI</w:t>
      </w:r>
    </w:p>
    <w:p w14:paraId="1CD45DE3" w14:textId="77777777" w:rsidR="007B28AB" w:rsidRPr="00532A2B" w:rsidRDefault="007B28AB" w:rsidP="007B28AB">
      <w:pPr>
        <w:pStyle w:val="titoloprinc0"/>
        <w:rPr>
          <w:color w:val="002060"/>
        </w:rPr>
      </w:pPr>
      <w:r w:rsidRPr="00532A2B">
        <w:rPr>
          <w:color w:val="002060"/>
        </w:rPr>
        <w:t>RISULTATI</w:t>
      </w:r>
    </w:p>
    <w:p w14:paraId="1A22A164" w14:textId="77777777" w:rsidR="007B28AB" w:rsidRPr="00532A2B" w:rsidRDefault="007B28AB" w:rsidP="007B28AB">
      <w:pPr>
        <w:pStyle w:val="breakline"/>
        <w:rPr>
          <w:color w:val="002060"/>
        </w:rPr>
      </w:pPr>
    </w:p>
    <w:p w14:paraId="3D962E3A" w14:textId="77777777" w:rsidR="007B28AB" w:rsidRPr="00532A2B" w:rsidRDefault="007B28AB" w:rsidP="007B28AB">
      <w:pPr>
        <w:pStyle w:val="sottotitolocampionato10"/>
        <w:rPr>
          <w:color w:val="002060"/>
        </w:rPr>
      </w:pPr>
      <w:r w:rsidRPr="00532A2B">
        <w:rPr>
          <w:color w:val="002060"/>
        </w:rPr>
        <w:t>RISULTATI UFFICIALI GARE DEL 24/01/2026</w:t>
      </w:r>
    </w:p>
    <w:p w14:paraId="1AA7BB38" w14:textId="77777777" w:rsidR="00F37323" w:rsidRPr="00F37323" w:rsidRDefault="00F37323" w:rsidP="00F37323">
      <w:pPr>
        <w:pStyle w:val="sottotitolocampionato20"/>
        <w:spacing w:before="0" w:beforeAutospacing="0" w:after="0" w:afterAutospacing="0"/>
        <w:rPr>
          <w:rFonts w:ascii="Arial" w:hAnsi="Arial" w:cs="Arial"/>
          <w:color w:val="002060"/>
          <w:sz w:val="20"/>
          <w:szCs w:val="20"/>
        </w:rPr>
      </w:pPr>
      <w:r w:rsidRPr="00F37323">
        <w:rPr>
          <w:rFonts w:ascii="Arial" w:hAnsi="Arial" w:cs="Arial"/>
          <w:color w:val="002060"/>
          <w:sz w:val="20"/>
          <w:szCs w:val="20"/>
        </w:rPr>
        <w:t>Si trascrivono qui di seguito i risultati ufficiali delle gare disputate</w:t>
      </w:r>
    </w:p>
    <w:p w14:paraId="32BDAC8A" w14:textId="77777777" w:rsidR="007B28AB" w:rsidRPr="00532A2B" w:rsidRDefault="007B28AB" w:rsidP="007B28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B28AB" w:rsidRPr="00532A2B" w14:paraId="7DF1433F"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22A5C0E4"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0FF7A" w14:textId="77777777" w:rsidR="007B28AB" w:rsidRPr="00532A2B" w:rsidRDefault="007B28AB" w:rsidP="00E00F7D">
                  <w:pPr>
                    <w:pStyle w:val="headertabella0"/>
                    <w:rPr>
                      <w:color w:val="002060"/>
                    </w:rPr>
                  </w:pPr>
                  <w:r w:rsidRPr="00532A2B">
                    <w:rPr>
                      <w:color w:val="002060"/>
                    </w:rPr>
                    <w:t>GIRONE A - 7 Giornata - R</w:t>
                  </w:r>
                </w:p>
              </w:tc>
            </w:tr>
            <w:tr w:rsidR="007B28AB" w:rsidRPr="00532A2B" w14:paraId="79B6B24B"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E5AEF0" w14:textId="77777777" w:rsidR="007B28AB" w:rsidRPr="00532A2B" w:rsidRDefault="007B28AB" w:rsidP="00E00F7D">
                  <w:pPr>
                    <w:pStyle w:val="rowtabella0"/>
                    <w:rPr>
                      <w:color w:val="002060"/>
                    </w:rPr>
                  </w:pPr>
                  <w:r w:rsidRPr="00532A2B">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50B4C" w14:textId="77777777" w:rsidR="007B28AB" w:rsidRPr="00532A2B" w:rsidRDefault="007B28AB" w:rsidP="00E00F7D">
                  <w:pPr>
                    <w:pStyle w:val="rowtabella0"/>
                    <w:rPr>
                      <w:color w:val="002060"/>
                    </w:rPr>
                  </w:pPr>
                  <w:r w:rsidRPr="00532A2B">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F41D8" w14:textId="77777777" w:rsidR="007B28AB" w:rsidRPr="00532A2B" w:rsidRDefault="007B28AB" w:rsidP="00E00F7D">
                  <w:pPr>
                    <w:pStyle w:val="rowtabella0"/>
                    <w:jc w:val="center"/>
                    <w:rPr>
                      <w:color w:val="002060"/>
                    </w:rPr>
                  </w:pPr>
                  <w:r w:rsidRPr="00532A2B">
                    <w:rPr>
                      <w:color w:val="002060"/>
                    </w:rPr>
                    <w:t>11 - 3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DD024" w14:textId="77777777" w:rsidR="007B28AB" w:rsidRPr="00532A2B" w:rsidRDefault="007B28AB" w:rsidP="00E00F7D">
                  <w:pPr>
                    <w:pStyle w:val="rowtabella0"/>
                    <w:jc w:val="center"/>
                    <w:rPr>
                      <w:color w:val="002060"/>
                    </w:rPr>
                  </w:pPr>
                  <w:r w:rsidRPr="00532A2B">
                    <w:rPr>
                      <w:color w:val="002060"/>
                    </w:rPr>
                    <w:t> </w:t>
                  </w:r>
                </w:p>
              </w:tc>
            </w:tr>
            <w:tr w:rsidR="007B28AB" w:rsidRPr="00532A2B" w14:paraId="7FF6AC31"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E2D071" w14:textId="77777777" w:rsidR="007B28AB" w:rsidRPr="00532A2B" w:rsidRDefault="007B28AB" w:rsidP="00E00F7D">
                  <w:pPr>
                    <w:pStyle w:val="rowtabella0"/>
                    <w:rPr>
                      <w:color w:val="002060"/>
                    </w:rPr>
                  </w:pPr>
                  <w:r w:rsidRPr="00532A2B">
                    <w:rPr>
                      <w:color w:val="002060"/>
                    </w:rPr>
                    <w:t>(1) ETA BETA F.C.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638027" w14:textId="77777777" w:rsidR="007B28AB" w:rsidRPr="00532A2B" w:rsidRDefault="007B28AB" w:rsidP="00E00F7D">
                  <w:pPr>
                    <w:pStyle w:val="rowtabella0"/>
                    <w:rPr>
                      <w:color w:val="002060"/>
                    </w:rPr>
                  </w:pPr>
                  <w:r w:rsidRPr="00532A2B">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3830CF" w14:textId="77777777" w:rsidR="007B28AB" w:rsidRPr="00532A2B" w:rsidRDefault="007B28AB" w:rsidP="00E00F7D">
                  <w:pPr>
                    <w:pStyle w:val="rowtabella0"/>
                    <w:jc w:val="center"/>
                    <w:rPr>
                      <w:color w:val="002060"/>
                    </w:rPr>
                  </w:pPr>
                  <w:r w:rsidRPr="00532A2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B54A79" w14:textId="77777777" w:rsidR="007B28AB" w:rsidRPr="00532A2B" w:rsidRDefault="007B28AB" w:rsidP="00E00F7D">
                  <w:pPr>
                    <w:pStyle w:val="rowtabella0"/>
                    <w:jc w:val="center"/>
                    <w:rPr>
                      <w:color w:val="002060"/>
                    </w:rPr>
                  </w:pPr>
                  <w:r w:rsidRPr="00532A2B">
                    <w:rPr>
                      <w:color w:val="002060"/>
                    </w:rPr>
                    <w:t> </w:t>
                  </w:r>
                </w:p>
              </w:tc>
            </w:tr>
            <w:tr w:rsidR="007B28AB" w:rsidRPr="00532A2B" w14:paraId="6BD09540"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38C266" w14:textId="77777777" w:rsidR="007B28AB" w:rsidRPr="00532A2B" w:rsidRDefault="007B28AB" w:rsidP="00E00F7D">
                  <w:pPr>
                    <w:pStyle w:val="rowtabella0"/>
                    <w:rPr>
                      <w:color w:val="002060"/>
                    </w:rPr>
                  </w:pPr>
                  <w:r w:rsidRPr="00532A2B">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869181" w14:textId="77777777" w:rsidR="007B28AB" w:rsidRPr="00532A2B" w:rsidRDefault="007B28AB" w:rsidP="00E00F7D">
                  <w:pPr>
                    <w:pStyle w:val="rowtabella0"/>
                    <w:rPr>
                      <w:color w:val="002060"/>
                    </w:rPr>
                  </w:pPr>
                  <w:r w:rsidRPr="00532A2B">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88E286" w14:textId="77777777" w:rsidR="007B28AB" w:rsidRPr="00532A2B" w:rsidRDefault="007B28AB" w:rsidP="00E00F7D">
                  <w:pPr>
                    <w:pStyle w:val="rowtabella0"/>
                    <w:jc w:val="center"/>
                    <w:rPr>
                      <w:color w:val="002060"/>
                    </w:rPr>
                  </w:pPr>
                  <w:r w:rsidRPr="00532A2B">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66EE4B" w14:textId="77777777" w:rsidR="007B28AB" w:rsidRPr="00532A2B" w:rsidRDefault="007B28AB" w:rsidP="00E00F7D">
                  <w:pPr>
                    <w:pStyle w:val="rowtabella0"/>
                    <w:jc w:val="center"/>
                    <w:rPr>
                      <w:color w:val="002060"/>
                    </w:rPr>
                  </w:pPr>
                  <w:r w:rsidRPr="00532A2B">
                    <w:rPr>
                      <w:color w:val="002060"/>
                    </w:rPr>
                    <w:t> </w:t>
                  </w:r>
                </w:p>
              </w:tc>
            </w:tr>
            <w:tr w:rsidR="007B28AB" w:rsidRPr="00532A2B" w14:paraId="26D58761"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FAA891" w14:textId="77777777" w:rsidR="007B28AB" w:rsidRPr="00532A2B" w:rsidRDefault="007B28AB" w:rsidP="00E00F7D">
                  <w:pPr>
                    <w:pStyle w:val="rowtabella0"/>
                    <w:rPr>
                      <w:color w:val="002060"/>
                    </w:rPr>
                  </w:pPr>
                  <w:r w:rsidRPr="00532A2B">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1A74F" w14:textId="77777777" w:rsidR="007B28AB" w:rsidRPr="00532A2B" w:rsidRDefault="007B28AB" w:rsidP="00E00F7D">
                  <w:pPr>
                    <w:pStyle w:val="rowtabella0"/>
                    <w:rPr>
                      <w:color w:val="002060"/>
                    </w:rPr>
                  </w:pPr>
                  <w:r w:rsidRPr="00532A2B">
                    <w:rPr>
                      <w:color w:val="002060"/>
                    </w:rPr>
                    <w:t xml:space="preserve">- AUDAX 1970 </w:t>
                  </w:r>
                  <w:proofErr w:type="gramStart"/>
                  <w:r w:rsidRPr="00532A2B">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C3301" w14:textId="77777777" w:rsidR="007B28AB" w:rsidRPr="00532A2B" w:rsidRDefault="007B28AB" w:rsidP="00E00F7D">
                  <w:pPr>
                    <w:pStyle w:val="rowtabella0"/>
                    <w:jc w:val="center"/>
                    <w:rPr>
                      <w:color w:val="002060"/>
                    </w:rPr>
                  </w:pPr>
                  <w:r w:rsidRPr="00532A2B">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D74C6" w14:textId="77777777" w:rsidR="007B28AB" w:rsidRPr="00532A2B" w:rsidRDefault="007B28AB" w:rsidP="00E00F7D">
                  <w:pPr>
                    <w:pStyle w:val="rowtabella0"/>
                    <w:jc w:val="center"/>
                    <w:rPr>
                      <w:color w:val="002060"/>
                    </w:rPr>
                  </w:pPr>
                  <w:r w:rsidRPr="00532A2B">
                    <w:rPr>
                      <w:color w:val="002060"/>
                    </w:rPr>
                    <w:t> </w:t>
                  </w:r>
                </w:p>
              </w:tc>
            </w:tr>
            <w:tr w:rsidR="007B28AB" w:rsidRPr="00532A2B" w14:paraId="5CA86DBC"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68B75799" w14:textId="77777777" w:rsidR="007B28AB" w:rsidRPr="00532A2B" w:rsidRDefault="007B28AB" w:rsidP="00E00F7D">
                  <w:pPr>
                    <w:pStyle w:val="rowtabella0"/>
                    <w:rPr>
                      <w:color w:val="002060"/>
                    </w:rPr>
                  </w:pPr>
                  <w:r w:rsidRPr="00532A2B">
                    <w:rPr>
                      <w:color w:val="002060"/>
                    </w:rPr>
                    <w:t>(1) - disputata il 25/01/2026</w:t>
                  </w:r>
                </w:p>
              </w:tc>
            </w:tr>
          </w:tbl>
          <w:p w14:paraId="4486A761" w14:textId="77777777" w:rsidR="007B28AB" w:rsidRPr="00532A2B" w:rsidRDefault="007B28AB" w:rsidP="00E00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5362D654"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00528" w14:textId="77777777" w:rsidR="007B28AB" w:rsidRPr="00532A2B" w:rsidRDefault="007B28AB" w:rsidP="00E00F7D">
                  <w:pPr>
                    <w:pStyle w:val="headertabella0"/>
                    <w:rPr>
                      <w:color w:val="002060"/>
                    </w:rPr>
                  </w:pPr>
                  <w:r w:rsidRPr="00532A2B">
                    <w:rPr>
                      <w:color w:val="002060"/>
                    </w:rPr>
                    <w:t>GIRONE B - 7 Giornata - R</w:t>
                  </w:r>
                </w:p>
              </w:tc>
            </w:tr>
            <w:tr w:rsidR="007B28AB" w:rsidRPr="00532A2B" w14:paraId="77F42D2F"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C525AB" w14:textId="77777777" w:rsidR="007B28AB" w:rsidRPr="00532A2B" w:rsidRDefault="007B28AB" w:rsidP="00E00F7D">
                  <w:pPr>
                    <w:pStyle w:val="rowtabella0"/>
                    <w:rPr>
                      <w:color w:val="002060"/>
                    </w:rPr>
                  </w:pPr>
                  <w:r w:rsidRPr="00532A2B">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2B9BB" w14:textId="77777777" w:rsidR="007B28AB" w:rsidRPr="00532A2B" w:rsidRDefault="007B28AB" w:rsidP="00E00F7D">
                  <w:pPr>
                    <w:pStyle w:val="rowtabella0"/>
                    <w:rPr>
                      <w:color w:val="002060"/>
                    </w:rPr>
                  </w:pPr>
                  <w:r w:rsidRPr="00532A2B">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C2602" w14:textId="77777777" w:rsidR="007B28AB" w:rsidRPr="00532A2B" w:rsidRDefault="007B28AB" w:rsidP="00E00F7D">
                  <w:pPr>
                    <w:pStyle w:val="rowtabella0"/>
                    <w:jc w:val="center"/>
                    <w:rPr>
                      <w:color w:val="002060"/>
                    </w:rPr>
                  </w:pPr>
                  <w:r w:rsidRPr="00532A2B">
                    <w:rPr>
                      <w:color w:val="002060"/>
                    </w:rPr>
                    <w:t>13 - 1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AE3DC" w14:textId="77777777" w:rsidR="007B28AB" w:rsidRPr="00532A2B" w:rsidRDefault="007B28AB" w:rsidP="00E00F7D">
                  <w:pPr>
                    <w:pStyle w:val="rowtabella0"/>
                    <w:jc w:val="center"/>
                    <w:rPr>
                      <w:color w:val="002060"/>
                    </w:rPr>
                  </w:pPr>
                  <w:r w:rsidRPr="00532A2B">
                    <w:rPr>
                      <w:color w:val="002060"/>
                    </w:rPr>
                    <w:t> </w:t>
                  </w:r>
                </w:p>
              </w:tc>
            </w:tr>
            <w:tr w:rsidR="007B28AB" w:rsidRPr="00532A2B" w14:paraId="295E4221"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76621A" w14:textId="77777777" w:rsidR="007B28AB" w:rsidRPr="00532A2B" w:rsidRDefault="007B28AB" w:rsidP="00E00F7D">
                  <w:pPr>
                    <w:pStyle w:val="rowtabella0"/>
                    <w:rPr>
                      <w:color w:val="002060"/>
                    </w:rPr>
                  </w:pPr>
                  <w:r w:rsidRPr="00532A2B">
                    <w:rPr>
                      <w:color w:val="002060"/>
                    </w:rPr>
                    <w:t xml:space="preserve">(1) C.U.S. ANCONA </w:t>
                  </w:r>
                  <w:proofErr w:type="spellStart"/>
                  <w:proofErr w:type="gramStart"/>
                  <w:r w:rsidRPr="00532A2B">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9E6D5D" w14:textId="77777777" w:rsidR="007B28AB" w:rsidRPr="00532A2B" w:rsidRDefault="007B28AB" w:rsidP="00E00F7D">
                  <w:pPr>
                    <w:pStyle w:val="rowtabella0"/>
                    <w:rPr>
                      <w:color w:val="002060"/>
                    </w:rPr>
                  </w:pPr>
                  <w:r w:rsidRPr="00532A2B">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D6749B" w14:textId="77777777" w:rsidR="007B28AB" w:rsidRPr="00532A2B" w:rsidRDefault="007B28AB" w:rsidP="00E00F7D">
                  <w:pPr>
                    <w:pStyle w:val="rowtabella0"/>
                    <w:jc w:val="center"/>
                    <w:rPr>
                      <w:color w:val="002060"/>
                    </w:rPr>
                  </w:pPr>
                  <w:r w:rsidRPr="00532A2B">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4446D5" w14:textId="77777777" w:rsidR="007B28AB" w:rsidRPr="00532A2B" w:rsidRDefault="007B28AB" w:rsidP="00E00F7D">
                  <w:pPr>
                    <w:pStyle w:val="rowtabella0"/>
                    <w:jc w:val="center"/>
                    <w:rPr>
                      <w:color w:val="002060"/>
                    </w:rPr>
                  </w:pPr>
                  <w:r w:rsidRPr="00532A2B">
                    <w:rPr>
                      <w:color w:val="002060"/>
                    </w:rPr>
                    <w:t> </w:t>
                  </w:r>
                </w:p>
              </w:tc>
            </w:tr>
            <w:tr w:rsidR="007B28AB" w:rsidRPr="00532A2B" w14:paraId="33FE30F8"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1BC36F" w14:textId="77777777" w:rsidR="007B28AB" w:rsidRPr="00532A2B" w:rsidRDefault="007B28AB" w:rsidP="00E00F7D">
                  <w:pPr>
                    <w:pStyle w:val="rowtabella0"/>
                    <w:rPr>
                      <w:color w:val="002060"/>
                    </w:rPr>
                  </w:pPr>
                  <w:r w:rsidRPr="00532A2B">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252BD3" w14:textId="77777777" w:rsidR="007B28AB" w:rsidRPr="00532A2B" w:rsidRDefault="007B28AB" w:rsidP="00E00F7D">
                  <w:pPr>
                    <w:pStyle w:val="rowtabella0"/>
                    <w:rPr>
                      <w:color w:val="002060"/>
                    </w:rPr>
                  </w:pPr>
                  <w:r w:rsidRPr="00532A2B">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0F27D4" w14:textId="77777777" w:rsidR="007B28AB" w:rsidRPr="00532A2B" w:rsidRDefault="007B28AB" w:rsidP="00E00F7D">
                  <w:pPr>
                    <w:pStyle w:val="rowtabella0"/>
                    <w:jc w:val="center"/>
                    <w:rPr>
                      <w:color w:val="002060"/>
                    </w:rPr>
                  </w:pPr>
                  <w:r w:rsidRPr="00532A2B">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77B241" w14:textId="77777777" w:rsidR="007B28AB" w:rsidRPr="00532A2B" w:rsidRDefault="007B28AB" w:rsidP="00E00F7D">
                  <w:pPr>
                    <w:pStyle w:val="rowtabella0"/>
                    <w:jc w:val="center"/>
                    <w:rPr>
                      <w:color w:val="002060"/>
                    </w:rPr>
                  </w:pPr>
                  <w:r w:rsidRPr="00532A2B">
                    <w:rPr>
                      <w:color w:val="002060"/>
                    </w:rPr>
                    <w:t> </w:t>
                  </w:r>
                </w:p>
              </w:tc>
            </w:tr>
            <w:tr w:rsidR="007B28AB" w:rsidRPr="00532A2B" w14:paraId="66E6F56F"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A978BB" w14:textId="77777777" w:rsidR="007B28AB" w:rsidRPr="00532A2B" w:rsidRDefault="007B28AB" w:rsidP="00E00F7D">
                  <w:pPr>
                    <w:pStyle w:val="rowtabella0"/>
                    <w:rPr>
                      <w:color w:val="002060"/>
                    </w:rPr>
                  </w:pPr>
                  <w:r w:rsidRPr="00532A2B">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896138" w14:textId="77777777" w:rsidR="007B28AB" w:rsidRPr="00532A2B" w:rsidRDefault="007B28AB" w:rsidP="00E00F7D">
                  <w:pPr>
                    <w:pStyle w:val="rowtabella0"/>
                    <w:rPr>
                      <w:color w:val="002060"/>
                    </w:rPr>
                  </w:pPr>
                  <w:r w:rsidRPr="00532A2B">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637F87" w14:textId="77777777" w:rsidR="007B28AB" w:rsidRPr="00532A2B" w:rsidRDefault="007B28AB" w:rsidP="00E00F7D">
                  <w:pPr>
                    <w:pStyle w:val="rowtabella0"/>
                    <w:jc w:val="center"/>
                    <w:rPr>
                      <w:color w:val="002060"/>
                    </w:rPr>
                  </w:pPr>
                  <w:r w:rsidRPr="00532A2B">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20443E" w14:textId="77777777" w:rsidR="007B28AB" w:rsidRPr="00532A2B" w:rsidRDefault="007B28AB" w:rsidP="00E00F7D">
                  <w:pPr>
                    <w:pStyle w:val="rowtabella0"/>
                    <w:jc w:val="center"/>
                    <w:rPr>
                      <w:color w:val="002060"/>
                    </w:rPr>
                  </w:pPr>
                  <w:r w:rsidRPr="00532A2B">
                    <w:rPr>
                      <w:color w:val="002060"/>
                    </w:rPr>
                    <w:t> </w:t>
                  </w:r>
                </w:p>
              </w:tc>
            </w:tr>
            <w:tr w:rsidR="007B28AB" w:rsidRPr="00532A2B" w14:paraId="15CDAE0B"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62875A" w14:textId="77777777" w:rsidR="007B28AB" w:rsidRPr="00532A2B" w:rsidRDefault="007B28AB" w:rsidP="00E00F7D">
                  <w:pPr>
                    <w:pStyle w:val="rowtabella0"/>
                    <w:rPr>
                      <w:color w:val="002060"/>
                    </w:rPr>
                  </w:pPr>
                  <w:r w:rsidRPr="00532A2B">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F7457" w14:textId="77777777" w:rsidR="007B28AB" w:rsidRPr="00532A2B" w:rsidRDefault="007B28AB" w:rsidP="00E00F7D">
                  <w:pPr>
                    <w:pStyle w:val="rowtabella0"/>
                    <w:rPr>
                      <w:color w:val="002060"/>
                    </w:rPr>
                  </w:pPr>
                  <w:r w:rsidRPr="00532A2B">
                    <w:rPr>
                      <w:color w:val="002060"/>
                    </w:rPr>
                    <w:t>- CERRETO D ESI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F15FB" w14:textId="77777777" w:rsidR="007B28AB" w:rsidRPr="00532A2B" w:rsidRDefault="007B28AB" w:rsidP="00E00F7D">
                  <w:pPr>
                    <w:pStyle w:val="rowtabella0"/>
                    <w:jc w:val="center"/>
                    <w:rPr>
                      <w:color w:val="002060"/>
                    </w:rPr>
                  </w:pPr>
                  <w:r w:rsidRPr="00532A2B">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B1913" w14:textId="77777777" w:rsidR="007B28AB" w:rsidRPr="00532A2B" w:rsidRDefault="007B28AB" w:rsidP="00E00F7D">
                  <w:pPr>
                    <w:pStyle w:val="rowtabella0"/>
                    <w:jc w:val="center"/>
                    <w:rPr>
                      <w:color w:val="002060"/>
                    </w:rPr>
                  </w:pPr>
                  <w:r w:rsidRPr="00532A2B">
                    <w:rPr>
                      <w:color w:val="002060"/>
                    </w:rPr>
                    <w:t> </w:t>
                  </w:r>
                </w:p>
              </w:tc>
            </w:tr>
            <w:tr w:rsidR="007B28AB" w:rsidRPr="00532A2B" w14:paraId="5D47C68E"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0E9AA20F" w14:textId="77777777" w:rsidR="007B28AB" w:rsidRPr="00532A2B" w:rsidRDefault="007B28AB" w:rsidP="00E00F7D">
                  <w:pPr>
                    <w:pStyle w:val="rowtabella0"/>
                    <w:rPr>
                      <w:color w:val="002060"/>
                    </w:rPr>
                  </w:pPr>
                  <w:r w:rsidRPr="00532A2B">
                    <w:rPr>
                      <w:color w:val="002060"/>
                    </w:rPr>
                    <w:t>(1) - disputata il 25/01/2026</w:t>
                  </w:r>
                </w:p>
              </w:tc>
            </w:tr>
          </w:tbl>
          <w:p w14:paraId="25991CC4" w14:textId="77777777" w:rsidR="007B28AB" w:rsidRPr="00532A2B" w:rsidRDefault="007B28AB" w:rsidP="00E00F7D">
            <w:pPr>
              <w:rPr>
                <w:color w:val="002060"/>
              </w:rPr>
            </w:pPr>
          </w:p>
        </w:tc>
      </w:tr>
    </w:tbl>
    <w:p w14:paraId="2BADC2FF" w14:textId="77777777" w:rsidR="007B28AB" w:rsidRPr="00532A2B" w:rsidRDefault="007B28AB" w:rsidP="007B28A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B28AB" w:rsidRPr="00532A2B" w14:paraId="123B41FF"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5F77613D"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E74E5" w14:textId="77777777" w:rsidR="007B28AB" w:rsidRPr="00532A2B" w:rsidRDefault="007B28AB" w:rsidP="00E00F7D">
                  <w:pPr>
                    <w:pStyle w:val="headertabella0"/>
                    <w:rPr>
                      <w:color w:val="002060"/>
                    </w:rPr>
                  </w:pPr>
                  <w:r w:rsidRPr="00532A2B">
                    <w:rPr>
                      <w:color w:val="002060"/>
                    </w:rPr>
                    <w:t>GIRONE C - 7 Giornata - R</w:t>
                  </w:r>
                </w:p>
              </w:tc>
            </w:tr>
            <w:tr w:rsidR="007B28AB" w:rsidRPr="00532A2B" w14:paraId="58CDF9F9"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DA3828" w14:textId="77777777" w:rsidR="007B28AB" w:rsidRPr="00532A2B" w:rsidRDefault="007B28AB" w:rsidP="00E00F7D">
                  <w:pPr>
                    <w:pStyle w:val="rowtabella0"/>
                    <w:rPr>
                      <w:color w:val="002060"/>
                    </w:rPr>
                  </w:pPr>
                  <w:r w:rsidRPr="00532A2B">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90596" w14:textId="77777777" w:rsidR="007B28AB" w:rsidRPr="00532A2B" w:rsidRDefault="007B28AB" w:rsidP="00E00F7D">
                  <w:pPr>
                    <w:pStyle w:val="rowtabella0"/>
                    <w:rPr>
                      <w:color w:val="002060"/>
                    </w:rPr>
                  </w:pPr>
                  <w:r w:rsidRPr="00532A2B">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82809" w14:textId="77777777" w:rsidR="007B28AB" w:rsidRPr="00532A2B" w:rsidRDefault="007B28AB" w:rsidP="00E00F7D">
                  <w:pPr>
                    <w:pStyle w:val="rowtabella0"/>
                    <w:jc w:val="center"/>
                    <w:rPr>
                      <w:color w:val="002060"/>
                    </w:rPr>
                  </w:pPr>
                  <w:r w:rsidRPr="00532A2B">
                    <w:rPr>
                      <w:color w:val="002060"/>
                    </w:rP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491E7" w14:textId="77777777" w:rsidR="007B28AB" w:rsidRPr="00532A2B" w:rsidRDefault="007B28AB" w:rsidP="00E00F7D">
                  <w:pPr>
                    <w:pStyle w:val="rowtabella0"/>
                    <w:jc w:val="center"/>
                    <w:rPr>
                      <w:color w:val="002060"/>
                    </w:rPr>
                  </w:pPr>
                  <w:r w:rsidRPr="00532A2B">
                    <w:rPr>
                      <w:color w:val="002060"/>
                    </w:rPr>
                    <w:t> </w:t>
                  </w:r>
                </w:p>
              </w:tc>
            </w:tr>
            <w:tr w:rsidR="007B28AB" w:rsidRPr="00532A2B" w14:paraId="1FD99D72"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FBA1FE" w14:textId="77777777" w:rsidR="007B28AB" w:rsidRPr="00532A2B" w:rsidRDefault="007B28AB" w:rsidP="00E00F7D">
                  <w:pPr>
                    <w:pStyle w:val="rowtabella0"/>
                    <w:rPr>
                      <w:color w:val="002060"/>
                    </w:rPr>
                  </w:pPr>
                  <w:r w:rsidRPr="00532A2B">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827F18" w14:textId="77777777" w:rsidR="007B28AB" w:rsidRPr="00532A2B" w:rsidRDefault="007B28AB" w:rsidP="00E00F7D">
                  <w:pPr>
                    <w:pStyle w:val="rowtabella0"/>
                    <w:rPr>
                      <w:color w:val="002060"/>
                    </w:rPr>
                  </w:pPr>
                  <w:r w:rsidRPr="00532A2B">
                    <w:rPr>
                      <w:color w:val="002060"/>
                    </w:rPr>
                    <w:t>-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526BE6" w14:textId="77777777" w:rsidR="007B28AB" w:rsidRPr="00532A2B" w:rsidRDefault="007B28AB" w:rsidP="00E00F7D">
                  <w:pPr>
                    <w:pStyle w:val="rowtabella0"/>
                    <w:jc w:val="center"/>
                    <w:rPr>
                      <w:color w:val="002060"/>
                    </w:rPr>
                  </w:pPr>
                  <w:r w:rsidRPr="00532A2B">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022887" w14:textId="77777777" w:rsidR="007B28AB" w:rsidRPr="00532A2B" w:rsidRDefault="007B28AB" w:rsidP="00E00F7D">
                  <w:pPr>
                    <w:pStyle w:val="rowtabella0"/>
                    <w:jc w:val="center"/>
                    <w:rPr>
                      <w:color w:val="002060"/>
                    </w:rPr>
                  </w:pPr>
                  <w:r w:rsidRPr="00532A2B">
                    <w:rPr>
                      <w:color w:val="002060"/>
                    </w:rPr>
                    <w:t> </w:t>
                  </w:r>
                </w:p>
              </w:tc>
            </w:tr>
            <w:tr w:rsidR="007B28AB" w:rsidRPr="00532A2B" w14:paraId="3D39F5C1"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79EAD6" w14:textId="77777777" w:rsidR="007B28AB" w:rsidRPr="00532A2B" w:rsidRDefault="007B28AB" w:rsidP="00E00F7D">
                  <w:pPr>
                    <w:pStyle w:val="rowtabella0"/>
                    <w:rPr>
                      <w:color w:val="002060"/>
                    </w:rPr>
                  </w:pPr>
                  <w:r w:rsidRPr="00532A2B">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331E70" w14:textId="77777777" w:rsidR="007B28AB" w:rsidRPr="00532A2B" w:rsidRDefault="007B28AB" w:rsidP="00E00F7D">
                  <w:pPr>
                    <w:pStyle w:val="rowtabella0"/>
                    <w:rPr>
                      <w:color w:val="002060"/>
                    </w:rPr>
                  </w:pPr>
                  <w:r w:rsidRPr="00532A2B">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236A8D" w14:textId="77777777" w:rsidR="007B28AB" w:rsidRPr="00532A2B" w:rsidRDefault="007B28AB" w:rsidP="00E00F7D">
                  <w:pPr>
                    <w:pStyle w:val="rowtabella0"/>
                    <w:jc w:val="center"/>
                    <w:rPr>
                      <w:color w:val="002060"/>
                    </w:rPr>
                  </w:pPr>
                  <w:r w:rsidRPr="00532A2B">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BBA872" w14:textId="77777777" w:rsidR="007B28AB" w:rsidRPr="00532A2B" w:rsidRDefault="007B28AB" w:rsidP="00E00F7D">
                  <w:pPr>
                    <w:pStyle w:val="rowtabella0"/>
                    <w:jc w:val="center"/>
                    <w:rPr>
                      <w:color w:val="002060"/>
                    </w:rPr>
                  </w:pPr>
                  <w:r w:rsidRPr="00532A2B">
                    <w:rPr>
                      <w:color w:val="002060"/>
                    </w:rPr>
                    <w:t> </w:t>
                  </w:r>
                </w:p>
              </w:tc>
            </w:tr>
            <w:tr w:rsidR="007B28AB" w:rsidRPr="00532A2B" w14:paraId="7310C7F1"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95CCDE" w14:textId="77777777" w:rsidR="007B28AB" w:rsidRPr="00532A2B" w:rsidRDefault="007B28AB" w:rsidP="00E00F7D">
                  <w:pPr>
                    <w:pStyle w:val="rowtabella0"/>
                    <w:rPr>
                      <w:color w:val="002060"/>
                    </w:rPr>
                  </w:pPr>
                  <w:proofErr w:type="gramStart"/>
                  <w:r w:rsidRPr="00532A2B">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16618" w14:textId="77777777" w:rsidR="007B28AB" w:rsidRPr="00532A2B" w:rsidRDefault="007B28AB" w:rsidP="00E00F7D">
                  <w:pPr>
                    <w:pStyle w:val="rowtabella0"/>
                    <w:rPr>
                      <w:color w:val="002060"/>
                    </w:rPr>
                  </w:pPr>
                  <w:r w:rsidRPr="00532A2B">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693E3" w14:textId="77777777" w:rsidR="007B28AB" w:rsidRPr="00532A2B" w:rsidRDefault="007B28AB" w:rsidP="00E00F7D">
                  <w:pPr>
                    <w:pStyle w:val="rowtabella0"/>
                    <w:jc w:val="center"/>
                    <w:rPr>
                      <w:color w:val="002060"/>
                    </w:rPr>
                  </w:pPr>
                  <w:r w:rsidRPr="00532A2B">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45E42" w14:textId="77777777" w:rsidR="007B28AB" w:rsidRPr="00532A2B" w:rsidRDefault="007B28AB" w:rsidP="00E00F7D">
                  <w:pPr>
                    <w:pStyle w:val="rowtabella0"/>
                    <w:jc w:val="center"/>
                    <w:rPr>
                      <w:color w:val="002060"/>
                    </w:rPr>
                  </w:pPr>
                  <w:r w:rsidRPr="00532A2B">
                    <w:rPr>
                      <w:color w:val="002060"/>
                    </w:rPr>
                    <w:t> </w:t>
                  </w:r>
                </w:p>
              </w:tc>
            </w:tr>
            <w:tr w:rsidR="007B28AB" w:rsidRPr="00532A2B" w14:paraId="75E5D9CB"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65D34AB4" w14:textId="77777777" w:rsidR="007B28AB" w:rsidRPr="00532A2B" w:rsidRDefault="007B28AB" w:rsidP="00E00F7D">
                  <w:pPr>
                    <w:pStyle w:val="rowtabella0"/>
                    <w:rPr>
                      <w:color w:val="002060"/>
                    </w:rPr>
                  </w:pPr>
                  <w:r w:rsidRPr="00532A2B">
                    <w:rPr>
                      <w:color w:val="002060"/>
                    </w:rPr>
                    <w:t>(1) - disputata il 25/01/2026</w:t>
                  </w:r>
                </w:p>
              </w:tc>
            </w:tr>
          </w:tbl>
          <w:p w14:paraId="0DE12AFF" w14:textId="77777777" w:rsidR="007B28AB" w:rsidRPr="00532A2B" w:rsidRDefault="007B28AB" w:rsidP="00E00F7D">
            <w:pPr>
              <w:rPr>
                <w:color w:val="002060"/>
              </w:rPr>
            </w:pPr>
          </w:p>
        </w:tc>
      </w:tr>
    </w:tbl>
    <w:p w14:paraId="065F8073" w14:textId="77777777" w:rsidR="007B28AB" w:rsidRPr="00532A2B" w:rsidRDefault="007B28AB" w:rsidP="007B28AB">
      <w:pPr>
        <w:pStyle w:val="breakline"/>
        <w:rPr>
          <w:rFonts w:eastAsiaTheme="minorEastAsia"/>
          <w:color w:val="002060"/>
        </w:rPr>
      </w:pPr>
    </w:p>
    <w:p w14:paraId="18CF60B8" w14:textId="77777777" w:rsidR="007B28AB" w:rsidRPr="00532A2B" w:rsidRDefault="007B28AB" w:rsidP="007B28AB">
      <w:pPr>
        <w:pStyle w:val="breakline"/>
        <w:rPr>
          <w:color w:val="002060"/>
        </w:rPr>
      </w:pPr>
    </w:p>
    <w:p w14:paraId="66BE3B5F" w14:textId="77777777" w:rsidR="007B28AB" w:rsidRPr="00532A2B" w:rsidRDefault="007B28AB" w:rsidP="007B28AB">
      <w:pPr>
        <w:pStyle w:val="titoloprinc0"/>
        <w:rPr>
          <w:color w:val="002060"/>
        </w:rPr>
      </w:pPr>
      <w:r w:rsidRPr="00532A2B">
        <w:rPr>
          <w:color w:val="002060"/>
        </w:rPr>
        <w:t>GIUDICE SPORTIVO</w:t>
      </w:r>
    </w:p>
    <w:p w14:paraId="2AF8A51F" w14:textId="77777777" w:rsidR="007B28AB" w:rsidRPr="00532A2B" w:rsidRDefault="007B28AB" w:rsidP="007B28AB">
      <w:pPr>
        <w:pStyle w:val="diffida"/>
        <w:rPr>
          <w:color w:val="002060"/>
        </w:rPr>
      </w:pPr>
      <w:r w:rsidRPr="00532A2B">
        <w:rPr>
          <w:color w:val="002060"/>
        </w:rPr>
        <w:t>Il Giudice Sportivo Avv. Agnese Lazzaretti, con l'assistenza del Segretario Angelo Castellana, nella seduta del 28/01/2026, ha adottato le decisioni che di seguito integralmente si riportano:</w:t>
      </w:r>
    </w:p>
    <w:p w14:paraId="1FE36889" w14:textId="77777777" w:rsidR="007B28AB" w:rsidRPr="00532A2B" w:rsidRDefault="007B28AB" w:rsidP="007B28AB">
      <w:pPr>
        <w:pStyle w:val="titolo10"/>
        <w:rPr>
          <w:color w:val="002060"/>
        </w:rPr>
      </w:pPr>
      <w:r w:rsidRPr="00532A2B">
        <w:rPr>
          <w:color w:val="002060"/>
        </w:rPr>
        <w:t xml:space="preserve">GARE DEL 24/ 1/2026 </w:t>
      </w:r>
    </w:p>
    <w:p w14:paraId="722E142D" w14:textId="77777777" w:rsidR="007B28AB" w:rsidRPr="00532A2B" w:rsidRDefault="007B28AB" w:rsidP="007B28AB">
      <w:pPr>
        <w:pStyle w:val="titolo7a"/>
        <w:rPr>
          <w:color w:val="002060"/>
        </w:rPr>
      </w:pPr>
      <w:r w:rsidRPr="00532A2B">
        <w:rPr>
          <w:color w:val="002060"/>
        </w:rPr>
        <w:t xml:space="preserve">PROVVEDIMENTI DISCIPLINARI </w:t>
      </w:r>
    </w:p>
    <w:p w14:paraId="6CC8FC54"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758517A0" w14:textId="77777777" w:rsidR="007B28AB" w:rsidRPr="00532A2B" w:rsidRDefault="007B28AB" w:rsidP="007B28AB">
      <w:pPr>
        <w:pStyle w:val="titolo30"/>
        <w:rPr>
          <w:color w:val="002060"/>
        </w:rPr>
      </w:pPr>
      <w:r w:rsidRPr="00532A2B">
        <w:rPr>
          <w:color w:val="002060"/>
        </w:rPr>
        <w:t xml:space="preserve">CALCIATORI ESPULSI </w:t>
      </w:r>
    </w:p>
    <w:p w14:paraId="0DE851BC" w14:textId="77777777" w:rsidR="007B28AB" w:rsidRPr="00532A2B" w:rsidRDefault="007B28AB" w:rsidP="007B28AB">
      <w:pPr>
        <w:pStyle w:val="titolo20"/>
        <w:rPr>
          <w:color w:val="002060"/>
        </w:rPr>
      </w:pPr>
      <w:r w:rsidRPr="00532A2B">
        <w:rPr>
          <w:color w:val="002060"/>
        </w:rPr>
        <w:t xml:space="preserve">SQUALIFICA PER DIECI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45FDD904" w14:textId="77777777" w:rsidTr="00E00F7D">
        <w:tc>
          <w:tcPr>
            <w:tcW w:w="2200" w:type="dxa"/>
            <w:tcMar>
              <w:top w:w="20" w:type="dxa"/>
              <w:left w:w="20" w:type="dxa"/>
              <w:bottom w:w="20" w:type="dxa"/>
              <w:right w:w="20" w:type="dxa"/>
            </w:tcMar>
            <w:vAlign w:val="center"/>
            <w:hideMark/>
          </w:tcPr>
          <w:p w14:paraId="24944F79" w14:textId="77777777" w:rsidR="007B28AB" w:rsidRPr="00532A2B" w:rsidRDefault="007B28AB" w:rsidP="00E00F7D">
            <w:pPr>
              <w:pStyle w:val="movimento"/>
              <w:rPr>
                <w:color w:val="002060"/>
              </w:rPr>
            </w:pPr>
            <w:r w:rsidRPr="00532A2B">
              <w:rPr>
                <w:color w:val="002060"/>
              </w:rPr>
              <w:lastRenderedPageBreak/>
              <w:t>CARBONI MATTEO</w:t>
            </w:r>
          </w:p>
        </w:tc>
        <w:tc>
          <w:tcPr>
            <w:tcW w:w="2200" w:type="dxa"/>
            <w:tcMar>
              <w:top w:w="20" w:type="dxa"/>
              <w:left w:w="20" w:type="dxa"/>
              <w:bottom w:w="20" w:type="dxa"/>
              <w:right w:w="20" w:type="dxa"/>
            </w:tcMar>
            <w:vAlign w:val="center"/>
            <w:hideMark/>
          </w:tcPr>
          <w:p w14:paraId="68B994F2" w14:textId="77777777" w:rsidR="007B28AB" w:rsidRPr="00532A2B" w:rsidRDefault="007B28AB" w:rsidP="00E00F7D">
            <w:pPr>
              <w:pStyle w:val="movimento2"/>
              <w:rPr>
                <w:color w:val="002060"/>
              </w:rPr>
            </w:pPr>
            <w:r w:rsidRPr="00532A2B">
              <w:rPr>
                <w:color w:val="002060"/>
              </w:rPr>
              <w:t xml:space="preserve">(SPORTING GROTTAMMARE) </w:t>
            </w:r>
          </w:p>
        </w:tc>
        <w:tc>
          <w:tcPr>
            <w:tcW w:w="800" w:type="dxa"/>
            <w:tcMar>
              <w:top w:w="20" w:type="dxa"/>
              <w:left w:w="20" w:type="dxa"/>
              <w:bottom w:w="20" w:type="dxa"/>
              <w:right w:w="20" w:type="dxa"/>
            </w:tcMar>
            <w:vAlign w:val="center"/>
            <w:hideMark/>
          </w:tcPr>
          <w:p w14:paraId="3293E66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EFAB2C4"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2A8EFA2" w14:textId="77777777" w:rsidR="007B28AB" w:rsidRPr="00532A2B" w:rsidRDefault="007B28AB" w:rsidP="00E00F7D">
            <w:pPr>
              <w:pStyle w:val="movimento2"/>
              <w:rPr>
                <w:color w:val="002060"/>
              </w:rPr>
            </w:pPr>
            <w:r w:rsidRPr="00532A2B">
              <w:rPr>
                <w:color w:val="002060"/>
              </w:rPr>
              <w:t> </w:t>
            </w:r>
          </w:p>
        </w:tc>
      </w:tr>
    </w:tbl>
    <w:p w14:paraId="367B4D03" w14:textId="77777777" w:rsidR="007B28AB" w:rsidRPr="00532A2B" w:rsidRDefault="007B28AB" w:rsidP="007B28AB">
      <w:pPr>
        <w:pStyle w:val="diffida"/>
        <w:spacing w:before="80" w:beforeAutospacing="0" w:after="40" w:afterAutospacing="0"/>
        <w:rPr>
          <w:rFonts w:eastAsiaTheme="minorEastAsia"/>
          <w:color w:val="002060"/>
        </w:rPr>
      </w:pPr>
      <w:r w:rsidRPr="00532A2B">
        <w:rPr>
          <w:color w:val="002060"/>
        </w:rPr>
        <w:t xml:space="preserve">Per aver rivolto all'arbitro, durante il saluto finale, espressione offensiva per motivi di sesso. </w:t>
      </w:r>
    </w:p>
    <w:p w14:paraId="33464EC6" w14:textId="77777777" w:rsidR="007B28AB" w:rsidRPr="00532A2B" w:rsidRDefault="007B28AB" w:rsidP="007B28AB">
      <w:pPr>
        <w:pStyle w:val="titolo30"/>
        <w:rPr>
          <w:color w:val="002060"/>
        </w:rPr>
      </w:pPr>
      <w:r w:rsidRPr="00532A2B">
        <w:rPr>
          <w:color w:val="002060"/>
        </w:rPr>
        <w:t xml:space="preserve">CALCIATORI NON ESPULSI </w:t>
      </w:r>
    </w:p>
    <w:p w14:paraId="2B48BDE0" w14:textId="77777777" w:rsidR="007B28AB" w:rsidRPr="00532A2B" w:rsidRDefault="007B28AB" w:rsidP="007B28AB">
      <w:pPr>
        <w:pStyle w:val="titolo20"/>
        <w:rPr>
          <w:color w:val="002060"/>
        </w:rPr>
      </w:pPr>
      <w:r w:rsidRPr="00532A2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C8210DA" w14:textId="77777777" w:rsidTr="00E00F7D">
        <w:tc>
          <w:tcPr>
            <w:tcW w:w="2200" w:type="dxa"/>
            <w:tcMar>
              <w:top w:w="20" w:type="dxa"/>
              <w:left w:w="20" w:type="dxa"/>
              <w:bottom w:w="20" w:type="dxa"/>
              <w:right w:w="20" w:type="dxa"/>
            </w:tcMar>
            <w:vAlign w:val="center"/>
            <w:hideMark/>
          </w:tcPr>
          <w:p w14:paraId="20A8F9D7" w14:textId="77777777" w:rsidR="007B28AB" w:rsidRPr="00532A2B" w:rsidRDefault="007B28AB" w:rsidP="00E00F7D">
            <w:pPr>
              <w:pStyle w:val="movimento"/>
              <w:rPr>
                <w:color w:val="002060"/>
              </w:rPr>
            </w:pPr>
            <w:r w:rsidRPr="00532A2B">
              <w:rPr>
                <w:color w:val="002060"/>
              </w:rPr>
              <w:t>ZANNOTTI DANIELE</w:t>
            </w:r>
          </w:p>
        </w:tc>
        <w:tc>
          <w:tcPr>
            <w:tcW w:w="2200" w:type="dxa"/>
            <w:tcMar>
              <w:top w:w="20" w:type="dxa"/>
              <w:left w:w="20" w:type="dxa"/>
              <w:bottom w:w="20" w:type="dxa"/>
              <w:right w:w="20" w:type="dxa"/>
            </w:tcMar>
            <w:vAlign w:val="center"/>
            <w:hideMark/>
          </w:tcPr>
          <w:p w14:paraId="0D85812E" w14:textId="77777777" w:rsidR="007B28AB" w:rsidRPr="00532A2B" w:rsidRDefault="007B28AB" w:rsidP="00E00F7D">
            <w:pPr>
              <w:pStyle w:val="movimento2"/>
              <w:rPr>
                <w:color w:val="002060"/>
              </w:rPr>
            </w:pPr>
            <w:r w:rsidRPr="00532A2B">
              <w:rPr>
                <w:color w:val="002060"/>
              </w:rPr>
              <w:t xml:space="preserve">(JESINA S.R.L.) </w:t>
            </w:r>
          </w:p>
        </w:tc>
        <w:tc>
          <w:tcPr>
            <w:tcW w:w="800" w:type="dxa"/>
            <w:tcMar>
              <w:top w:w="20" w:type="dxa"/>
              <w:left w:w="20" w:type="dxa"/>
              <w:bottom w:w="20" w:type="dxa"/>
              <w:right w:w="20" w:type="dxa"/>
            </w:tcMar>
            <w:vAlign w:val="center"/>
            <w:hideMark/>
          </w:tcPr>
          <w:p w14:paraId="55B96D8B"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5AC514D" w14:textId="77777777" w:rsidR="007B28AB" w:rsidRPr="00532A2B" w:rsidRDefault="007B28AB" w:rsidP="00E00F7D">
            <w:pPr>
              <w:pStyle w:val="movimento"/>
              <w:rPr>
                <w:color w:val="002060"/>
              </w:rPr>
            </w:pPr>
            <w:r w:rsidRPr="00532A2B">
              <w:rPr>
                <w:color w:val="002060"/>
              </w:rPr>
              <w:t>VIGNONI MATTIA</w:t>
            </w:r>
          </w:p>
        </w:tc>
        <w:tc>
          <w:tcPr>
            <w:tcW w:w="2200" w:type="dxa"/>
            <w:tcMar>
              <w:top w:w="20" w:type="dxa"/>
              <w:left w:w="20" w:type="dxa"/>
              <w:bottom w:w="20" w:type="dxa"/>
              <w:right w:w="20" w:type="dxa"/>
            </w:tcMar>
            <w:vAlign w:val="center"/>
            <w:hideMark/>
          </w:tcPr>
          <w:p w14:paraId="7EB7CEB6" w14:textId="77777777" w:rsidR="007B28AB" w:rsidRPr="00532A2B" w:rsidRDefault="007B28AB" w:rsidP="00E00F7D">
            <w:pPr>
              <w:pStyle w:val="movimento2"/>
              <w:rPr>
                <w:color w:val="002060"/>
              </w:rPr>
            </w:pPr>
            <w:r w:rsidRPr="00532A2B">
              <w:rPr>
                <w:color w:val="002060"/>
              </w:rPr>
              <w:t xml:space="preserve">(POLVERIGI C/5) </w:t>
            </w:r>
          </w:p>
        </w:tc>
      </w:tr>
    </w:tbl>
    <w:p w14:paraId="54CD7B66" w14:textId="77777777" w:rsidR="007B28AB" w:rsidRPr="00532A2B" w:rsidRDefault="007B28AB" w:rsidP="007B28AB">
      <w:pPr>
        <w:pStyle w:val="titolo20"/>
        <w:rPr>
          <w:rFonts w:eastAsiaTheme="minorEastAsia"/>
          <w:color w:val="002060"/>
        </w:rPr>
      </w:pPr>
      <w:r w:rsidRPr="00532A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148B381E" w14:textId="77777777" w:rsidTr="00E00F7D">
        <w:tc>
          <w:tcPr>
            <w:tcW w:w="2200" w:type="dxa"/>
            <w:tcMar>
              <w:top w:w="20" w:type="dxa"/>
              <w:left w:w="20" w:type="dxa"/>
              <w:bottom w:w="20" w:type="dxa"/>
              <w:right w:w="20" w:type="dxa"/>
            </w:tcMar>
            <w:vAlign w:val="center"/>
            <w:hideMark/>
          </w:tcPr>
          <w:p w14:paraId="6A03C9CD" w14:textId="77777777" w:rsidR="007B28AB" w:rsidRPr="00532A2B" w:rsidRDefault="007B28AB" w:rsidP="00E00F7D">
            <w:pPr>
              <w:pStyle w:val="movimento"/>
              <w:rPr>
                <w:color w:val="002060"/>
              </w:rPr>
            </w:pPr>
            <w:r w:rsidRPr="00532A2B">
              <w:rPr>
                <w:color w:val="002060"/>
              </w:rPr>
              <w:t>CARDACIOTTO ALBERTO</w:t>
            </w:r>
          </w:p>
        </w:tc>
        <w:tc>
          <w:tcPr>
            <w:tcW w:w="2200" w:type="dxa"/>
            <w:tcMar>
              <w:top w:w="20" w:type="dxa"/>
              <w:left w:w="20" w:type="dxa"/>
              <w:bottom w:w="20" w:type="dxa"/>
              <w:right w:w="20" w:type="dxa"/>
            </w:tcMar>
            <w:vAlign w:val="center"/>
            <w:hideMark/>
          </w:tcPr>
          <w:p w14:paraId="2E619DD5" w14:textId="77777777" w:rsidR="007B28AB" w:rsidRPr="00532A2B" w:rsidRDefault="007B28AB" w:rsidP="00E00F7D">
            <w:pPr>
              <w:pStyle w:val="movimento2"/>
              <w:rPr>
                <w:color w:val="002060"/>
              </w:rPr>
            </w:pPr>
            <w:r w:rsidRPr="00532A2B">
              <w:rPr>
                <w:color w:val="002060"/>
              </w:rPr>
              <w:t xml:space="preserve">(POL.CAGLI SPORT ASSOCIATI) </w:t>
            </w:r>
          </w:p>
        </w:tc>
        <w:tc>
          <w:tcPr>
            <w:tcW w:w="800" w:type="dxa"/>
            <w:tcMar>
              <w:top w:w="20" w:type="dxa"/>
              <w:left w:w="20" w:type="dxa"/>
              <w:bottom w:w="20" w:type="dxa"/>
              <w:right w:w="20" w:type="dxa"/>
            </w:tcMar>
            <w:vAlign w:val="center"/>
            <w:hideMark/>
          </w:tcPr>
          <w:p w14:paraId="71F0BE7B"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BC8672D" w14:textId="77777777" w:rsidR="007B28AB" w:rsidRPr="00532A2B" w:rsidRDefault="007B28AB" w:rsidP="00E00F7D">
            <w:pPr>
              <w:pStyle w:val="movimento"/>
              <w:rPr>
                <w:color w:val="002060"/>
              </w:rPr>
            </w:pPr>
            <w:r w:rsidRPr="00532A2B">
              <w:rPr>
                <w:color w:val="002060"/>
              </w:rPr>
              <w:t>BASSINI GIACOMO</w:t>
            </w:r>
          </w:p>
        </w:tc>
        <w:tc>
          <w:tcPr>
            <w:tcW w:w="2200" w:type="dxa"/>
            <w:tcMar>
              <w:top w:w="20" w:type="dxa"/>
              <w:left w:w="20" w:type="dxa"/>
              <w:bottom w:w="20" w:type="dxa"/>
              <w:right w:w="20" w:type="dxa"/>
            </w:tcMar>
            <w:vAlign w:val="center"/>
            <w:hideMark/>
          </w:tcPr>
          <w:p w14:paraId="122AF1CE" w14:textId="77777777" w:rsidR="007B28AB" w:rsidRPr="00532A2B" w:rsidRDefault="007B28AB" w:rsidP="00E00F7D">
            <w:pPr>
              <w:pStyle w:val="movimento2"/>
              <w:rPr>
                <w:color w:val="002060"/>
              </w:rPr>
            </w:pPr>
            <w:r w:rsidRPr="00532A2B">
              <w:rPr>
                <w:color w:val="002060"/>
              </w:rPr>
              <w:t xml:space="preserve">(U.S. FORTUNA FANO) </w:t>
            </w:r>
          </w:p>
        </w:tc>
      </w:tr>
    </w:tbl>
    <w:p w14:paraId="3BF486EE" w14:textId="77777777" w:rsidR="007B28AB" w:rsidRPr="00532A2B" w:rsidRDefault="007B28AB" w:rsidP="007B28AB">
      <w:pPr>
        <w:pStyle w:val="titolo20"/>
        <w:rPr>
          <w:rFonts w:eastAsiaTheme="minorEastAsia"/>
          <w:color w:val="002060"/>
        </w:rPr>
      </w:pPr>
      <w:r w:rsidRPr="00532A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7D480483" w14:textId="77777777" w:rsidTr="00E00F7D">
        <w:tc>
          <w:tcPr>
            <w:tcW w:w="2200" w:type="dxa"/>
            <w:tcMar>
              <w:top w:w="20" w:type="dxa"/>
              <w:left w:w="20" w:type="dxa"/>
              <w:bottom w:w="20" w:type="dxa"/>
              <w:right w:w="20" w:type="dxa"/>
            </w:tcMar>
            <w:vAlign w:val="center"/>
            <w:hideMark/>
          </w:tcPr>
          <w:p w14:paraId="2EE91C7F" w14:textId="77777777" w:rsidR="007B28AB" w:rsidRPr="00532A2B" w:rsidRDefault="007B28AB" w:rsidP="00E00F7D">
            <w:pPr>
              <w:pStyle w:val="movimento"/>
              <w:rPr>
                <w:color w:val="002060"/>
              </w:rPr>
            </w:pPr>
            <w:r w:rsidRPr="00532A2B">
              <w:rPr>
                <w:color w:val="002060"/>
              </w:rPr>
              <w:t>FRANCOGLI NICOLAS</w:t>
            </w:r>
          </w:p>
        </w:tc>
        <w:tc>
          <w:tcPr>
            <w:tcW w:w="2200" w:type="dxa"/>
            <w:tcMar>
              <w:top w:w="20" w:type="dxa"/>
              <w:left w:w="20" w:type="dxa"/>
              <w:bottom w:w="20" w:type="dxa"/>
              <w:right w:w="20" w:type="dxa"/>
            </w:tcMar>
            <w:vAlign w:val="center"/>
            <w:hideMark/>
          </w:tcPr>
          <w:p w14:paraId="3FF70B47" w14:textId="77777777" w:rsidR="007B28AB" w:rsidRPr="00532A2B" w:rsidRDefault="007B28AB" w:rsidP="00E00F7D">
            <w:pPr>
              <w:pStyle w:val="movimento2"/>
              <w:rPr>
                <w:color w:val="002060"/>
              </w:rPr>
            </w:pPr>
            <w:r w:rsidRPr="00532A2B">
              <w:rPr>
                <w:color w:val="002060"/>
              </w:rPr>
              <w:t xml:space="preserve">(POL.CAGLI SPORT ASSOCIATI) </w:t>
            </w:r>
          </w:p>
        </w:tc>
        <w:tc>
          <w:tcPr>
            <w:tcW w:w="800" w:type="dxa"/>
            <w:tcMar>
              <w:top w:w="20" w:type="dxa"/>
              <w:left w:w="20" w:type="dxa"/>
              <w:bottom w:w="20" w:type="dxa"/>
              <w:right w:w="20" w:type="dxa"/>
            </w:tcMar>
            <w:vAlign w:val="center"/>
            <w:hideMark/>
          </w:tcPr>
          <w:p w14:paraId="03788627"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1BF3419" w14:textId="77777777" w:rsidR="007B28AB" w:rsidRPr="00532A2B" w:rsidRDefault="007B28AB" w:rsidP="00E00F7D">
            <w:pPr>
              <w:pStyle w:val="movimento"/>
              <w:rPr>
                <w:color w:val="002060"/>
              </w:rPr>
            </w:pPr>
            <w:r w:rsidRPr="00532A2B">
              <w:rPr>
                <w:color w:val="002060"/>
              </w:rPr>
              <w:t>MEARELLI LUCA</w:t>
            </w:r>
          </w:p>
        </w:tc>
        <w:tc>
          <w:tcPr>
            <w:tcW w:w="2200" w:type="dxa"/>
            <w:tcMar>
              <w:top w:w="20" w:type="dxa"/>
              <w:left w:w="20" w:type="dxa"/>
              <w:bottom w:w="20" w:type="dxa"/>
              <w:right w:w="20" w:type="dxa"/>
            </w:tcMar>
            <w:vAlign w:val="center"/>
            <w:hideMark/>
          </w:tcPr>
          <w:p w14:paraId="5F3E8A2F" w14:textId="77777777" w:rsidR="007B28AB" w:rsidRPr="00532A2B" w:rsidRDefault="007B28AB" w:rsidP="00E00F7D">
            <w:pPr>
              <w:pStyle w:val="movimento2"/>
              <w:rPr>
                <w:color w:val="002060"/>
              </w:rPr>
            </w:pPr>
            <w:r w:rsidRPr="00532A2B">
              <w:rPr>
                <w:color w:val="002060"/>
              </w:rPr>
              <w:t xml:space="preserve">(REAL FABRIANO) </w:t>
            </w:r>
          </w:p>
        </w:tc>
      </w:tr>
    </w:tbl>
    <w:p w14:paraId="4EE214D1" w14:textId="77777777" w:rsidR="007B28AB" w:rsidRPr="00532A2B" w:rsidRDefault="007B28AB" w:rsidP="007B28AB">
      <w:pPr>
        <w:pStyle w:val="titolo20"/>
        <w:rPr>
          <w:rFonts w:eastAsiaTheme="minorEastAsia"/>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78D1DCDF" w14:textId="77777777" w:rsidTr="00E00F7D">
        <w:tc>
          <w:tcPr>
            <w:tcW w:w="2200" w:type="dxa"/>
            <w:tcMar>
              <w:top w:w="20" w:type="dxa"/>
              <w:left w:w="20" w:type="dxa"/>
              <w:bottom w:w="20" w:type="dxa"/>
              <w:right w:w="20" w:type="dxa"/>
            </w:tcMar>
            <w:vAlign w:val="center"/>
            <w:hideMark/>
          </w:tcPr>
          <w:p w14:paraId="52458040" w14:textId="77777777" w:rsidR="007B28AB" w:rsidRPr="00532A2B" w:rsidRDefault="007B28AB" w:rsidP="00E00F7D">
            <w:pPr>
              <w:pStyle w:val="movimento"/>
              <w:rPr>
                <w:color w:val="002060"/>
              </w:rPr>
            </w:pPr>
            <w:r w:rsidRPr="00532A2B">
              <w:rPr>
                <w:color w:val="002060"/>
              </w:rPr>
              <w:t>PAIMAN MOJEBURAMAN</w:t>
            </w:r>
          </w:p>
        </w:tc>
        <w:tc>
          <w:tcPr>
            <w:tcW w:w="2200" w:type="dxa"/>
            <w:tcMar>
              <w:top w:w="20" w:type="dxa"/>
              <w:left w:w="20" w:type="dxa"/>
              <w:bottom w:w="20" w:type="dxa"/>
              <w:right w:w="20" w:type="dxa"/>
            </w:tcMar>
            <w:vAlign w:val="center"/>
            <w:hideMark/>
          </w:tcPr>
          <w:p w14:paraId="4F55E76C" w14:textId="77777777" w:rsidR="007B28AB" w:rsidRPr="00532A2B" w:rsidRDefault="007B28AB" w:rsidP="00E00F7D">
            <w:pPr>
              <w:pStyle w:val="movimento2"/>
              <w:rPr>
                <w:color w:val="002060"/>
              </w:rPr>
            </w:pPr>
            <w:r w:rsidRPr="00532A2B">
              <w:rPr>
                <w:color w:val="002060"/>
              </w:rPr>
              <w:t xml:space="preserve">(AUDAX 1970 </w:t>
            </w:r>
            <w:proofErr w:type="gramStart"/>
            <w:r w:rsidRPr="00532A2B">
              <w:rPr>
                <w:color w:val="002060"/>
              </w:rPr>
              <w:t>S.ANGELO</w:t>
            </w:r>
            <w:proofErr w:type="gramEnd"/>
            <w:r w:rsidRPr="00532A2B">
              <w:rPr>
                <w:color w:val="002060"/>
              </w:rPr>
              <w:t xml:space="preserve">) </w:t>
            </w:r>
          </w:p>
        </w:tc>
        <w:tc>
          <w:tcPr>
            <w:tcW w:w="800" w:type="dxa"/>
            <w:tcMar>
              <w:top w:w="20" w:type="dxa"/>
              <w:left w:w="20" w:type="dxa"/>
              <w:bottom w:w="20" w:type="dxa"/>
              <w:right w:w="20" w:type="dxa"/>
            </w:tcMar>
            <w:vAlign w:val="center"/>
            <w:hideMark/>
          </w:tcPr>
          <w:p w14:paraId="2D9C01B6"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54FA7709" w14:textId="77777777" w:rsidR="007B28AB" w:rsidRPr="00532A2B" w:rsidRDefault="007B28AB" w:rsidP="00E00F7D">
            <w:pPr>
              <w:pStyle w:val="movimento"/>
              <w:rPr>
                <w:color w:val="002060"/>
              </w:rPr>
            </w:pPr>
            <w:r w:rsidRPr="00532A2B">
              <w:rPr>
                <w:color w:val="002060"/>
              </w:rPr>
              <w:t>STRONATI SIMONE</w:t>
            </w:r>
          </w:p>
        </w:tc>
        <w:tc>
          <w:tcPr>
            <w:tcW w:w="2200" w:type="dxa"/>
            <w:tcMar>
              <w:top w:w="20" w:type="dxa"/>
              <w:left w:w="20" w:type="dxa"/>
              <w:bottom w:w="20" w:type="dxa"/>
              <w:right w:w="20" w:type="dxa"/>
            </w:tcMar>
            <w:vAlign w:val="center"/>
            <w:hideMark/>
          </w:tcPr>
          <w:p w14:paraId="27B57EE5" w14:textId="77777777" w:rsidR="007B28AB" w:rsidRPr="00532A2B" w:rsidRDefault="007B28AB" w:rsidP="00E00F7D">
            <w:pPr>
              <w:pStyle w:val="movimento2"/>
              <w:rPr>
                <w:color w:val="002060"/>
              </w:rPr>
            </w:pPr>
            <w:r w:rsidRPr="00532A2B">
              <w:rPr>
                <w:color w:val="002060"/>
              </w:rPr>
              <w:t xml:space="preserve">(JESINA S.R.L.) </w:t>
            </w:r>
          </w:p>
        </w:tc>
      </w:tr>
      <w:tr w:rsidR="007B28AB" w:rsidRPr="00532A2B" w14:paraId="5724FFD9" w14:textId="77777777" w:rsidTr="00E00F7D">
        <w:tc>
          <w:tcPr>
            <w:tcW w:w="2200" w:type="dxa"/>
            <w:tcMar>
              <w:top w:w="20" w:type="dxa"/>
              <w:left w:w="20" w:type="dxa"/>
              <w:bottom w:w="20" w:type="dxa"/>
              <w:right w:w="20" w:type="dxa"/>
            </w:tcMar>
            <w:vAlign w:val="center"/>
            <w:hideMark/>
          </w:tcPr>
          <w:p w14:paraId="2613545E" w14:textId="77777777" w:rsidR="007B28AB" w:rsidRPr="00532A2B" w:rsidRDefault="007B28AB" w:rsidP="00E00F7D">
            <w:pPr>
              <w:pStyle w:val="movimento"/>
              <w:rPr>
                <w:color w:val="002060"/>
              </w:rPr>
            </w:pPr>
            <w:r w:rsidRPr="00532A2B">
              <w:rPr>
                <w:color w:val="002060"/>
              </w:rPr>
              <w:t>FAGOTTI FILIPPO</w:t>
            </w:r>
          </w:p>
        </w:tc>
        <w:tc>
          <w:tcPr>
            <w:tcW w:w="2200" w:type="dxa"/>
            <w:tcMar>
              <w:top w:w="20" w:type="dxa"/>
              <w:left w:w="20" w:type="dxa"/>
              <w:bottom w:w="20" w:type="dxa"/>
              <w:right w:w="20" w:type="dxa"/>
            </w:tcMar>
            <w:vAlign w:val="center"/>
            <w:hideMark/>
          </w:tcPr>
          <w:p w14:paraId="4E986FA4" w14:textId="77777777" w:rsidR="007B28AB" w:rsidRPr="00532A2B" w:rsidRDefault="007B28AB" w:rsidP="00E00F7D">
            <w:pPr>
              <w:pStyle w:val="movimento2"/>
              <w:rPr>
                <w:color w:val="002060"/>
              </w:rPr>
            </w:pPr>
            <w:r w:rsidRPr="00532A2B">
              <w:rPr>
                <w:color w:val="002060"/>
              </w:rPr>
              <w:t xml:space="preserve">(OSIMO FIVE) </w:t>
            </w:r>
          </w:p>
        </w:tc>
        <w:tc>
          <w:tcPr>
            <w:tcW w:w="800" w:type="dxa"/>
            <w:tcMar>
              <w:top w:w="20" w:type="dxa"/>
              <w:left w:w="20" w:type="dxa"/>
              <w:bottom w:w="20" w:type="dxa"/>
              <w:right w:w="20" w:type="dxa"/>
            </w:tcMar>
            <w:vAlign w:val="center"/>
            <w:hideMark/>
          </w:tcPr>
          <w:p w14:paraId="48FFCA15"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17F869DD" w14:textId="77777777" w:rsidR="007B28AB" w:rsidRPr="00532A2B" w:rsidRDefault="007B28AB" w:rsidP="00E00F7D">
            <w:pPr>
              <w:pStyle w:val="movimento"/>
              <w:rPr>
                <w:color w:val="002060"/>
              </w:rPr>
            </w:pPr>
            <w:r w:rsidRPr="00532A2B">
              <w:rPr>
                <w:color w:val="002060"/>
              </w:rPr>
              <w:t>BELFIORI EMILIANO</w:t>
            </w:r>
          </w:p>
        </w:tc>
        <w:tc>
          <w:tcPr>
            <w:tcW w:w="2200" w:type="dxa"/>
            <w:tcMar>
              <w:top w:w="20" w:type="dxa"/>
              <w:left w:w="20" w:type="dxa"/>
              <w:bottom w:w="20" w:type="dxa"/>
              <w:right w:w="20" w:type="dxa"/>
            </w:tcMar>
            <w:vAlign w:val="center"/>
            <w:hideMark/>
          </w:tcPr>
          <w:p w14:paraId="3001FBC8" w14:textId="77777777" w:rsidR="007B28AB" w:rsidRPr="00532A2B" w:rsidRDefault="007B28AB" w:rsidP="00E00F7D">
            <w:pPr>
              <w:pStyle w:val="movimento2"/>
              <w:rPr>
                <w:color w:val="002060"/>
              </w:rPr>
            </w:pPr>
            <w:r w:rsidRPr="00532A2B">
              <w:rPr>
                <w:color w:val="002060"/>
              </w:rPr>
              <w:t xml:space="preserve">(POLVERIGI C/5) </w:t>
            </w:r>
          </w:p>
        </w:tc>
      </w:tr>
      <w:tr w:rsidR="007B28AB" w:rsidRPr="00532A2B" w14:paraId="26D9DA40" w14:textId="77777777" w:rsidTr="00E00F7D">
        <w:tc>
          <w:tcPr>
            <w:tcW w:w="2200" w:type="dxa"/>
            <w:tcMar>
              <w:top w:w="20" w:type="dxa"/>
              <w:left w:w="20" w:type="dxa"/>
              <w:bottom w:w="20" w:type="dxa"/>
              <w:right w:w="20" w:type="dxa"/>
            </w:tcMar>
            <w:vAlign w:val="center"/>
            <w:hideMark/>
          </w:tcPr>
          <w:p w14:paraId="4177F9A7" w14:textId="77777777" w:rsidR="007B28AB" w:rsidRPr="00532A2B" w:rsidRDefault="007B28AB" w:rsidP="00E00F7D">
            <w:pPr>
              <w:pStyle w:val="movimento"/>
              <w:rPr>
                <w:color w:val="002060"/>
              </w:rPr>
            </w:pPr>
            <w:r w:rsidRPr="00532A2B">
              <w:rPr>
                <w:color w:val="002060"/>
              </w:rPr>
              <w:t>LEZZERINI ANDREA</w:t>
            </w:r>
          </w:p>
        </w:tc>
        <w:tc>
          <w:tcPr>
            <w:tcW w:w="2200" w:type="dxa"/>
            <w:tcMar>
              <w:top w:w="20" w:type="dxa"/>
              <w:left w:w="20" w:type="dxa"/>
              <w:bottom w:w="20" w:type="dxa"/>
              <w:right w:w="20" w:type="dxa"/>
            </w:tcMar>
            <w:vAlign w:val="center"/>
            <w:hideMark/>
          </w:tcPr>
          <w:p w14:paraId="32B162FF" w14:textId="77777777" w:rsidR="007B28AB" w:rsidRPr="00532A2B" w:rsidRDefault="007B28AB" w:rsidP="00E00F7D">
            <w:pPr>
              <w:pStyle w:val="movimento2"/>
              <w:rPr>
                <w:color w:val="002060"/>
              </w:rPr>
            </w:pPr>
            <w:r w:rsidRPr="00532A2B">
              <w:rPr>
                <w:color w:val="002060"/>
              </w:rPr>
              <w:t xml:space="preserve">(REAL FABRIANO) </w:t>
            </w:r>
          </w:p>
        </w:tc>
        <w:tc>
          <w:tcPr>
            <w:tcW w:w="800" w:type="dxa"/>
            <w:tcMar>
              <w:top w:w="20" w:type="dxa"/>
              <w:left w:w="20" w:type="dxa"/>
              <w:bottom w:w="20" w:type="dxa"/>
              <w:right w:w="20" w:type="dxa"/>
            </w:tcMar>
            <w:vAlign w:val="center"/>
            <w:hideMark/>
          </w:tcPr>
          <w:p w14:paraId="5A2F969E"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6EB21E43"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423FDBA3" w14:textId="77777777" w:rsidR="007B28AB" w:rsidRPr="00532A2B" w:rsidRDefault="007B28AB" w:rsidP="00E00F7D">
            <w:pPr>
              <w:pStyle w:val="movimento2"/>
              <w:rPr>
                <w:color w:val="002060"/>
              </w:rPr>
            </w:pPr>
            <w:r w:rsidRPr="00532A2B">
              <w:rPr>
                <w:color w:val="002060"/>
              </w:rPr>
              <w:t> </w:t>
            </w:r>
          </w:p>
        </w:tc>
      </w:tr>
    </w:tbl>
    <w:p w14:paraId="0E96A185" w14:textId="77777777" w:rsidR="007B28AB" w:rsidRPr="00532A2B" w:rsidRDefault="007B28AB" w:rsidP="007B28AB">
      <w:pPr>
        <w:pStyle w:val="titolo10"/>
        <w:rPr>
          <w:rFonts w:eastAsiaTheme="minorEastAsia"/>
          <w:color w:val="002060"/>
        </w:rPr>
      </w:pPr>
      <w:r w:rsidRPr="00532A2B">
        <w:rPr>
          <w:color w:val="002060"/>
        </w:rPr>
        <w:t xml:space="preserve">GARE DEL 25/ 1/2026 </w:t>
      </w:r>
    </w:p>
    <w:p w14:paraId="43BF1DBE" w14:textId="77777777" w:rsidR="007B28AB" w:rsidRPr="00532A2B" w:rsidRDefault="007B28AB" w:rsidP="007B28AB">
      <w:pPr>
        <w:pStyle w:val="titolo7a"/>
        <w:rPr>
          <w:color w:val="002060"/>
        </w:rPr>
      </w:pPr>
      <w:r w:rsidRPr="00532A2B">
        <w:rPr>
          <w:color w:val="002060"/>
        </w:rPr>
        <w:t xml:space="preserve">PROVVEDIMENTI DISCIPLINARI </w:t>
      </w:r>
    </w:p>
    <w:p w14:paraId="15E4E53B"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093ACECC" w14:textId="77777777" w:rsidR="007B28AB" w:rsidRPr="00532A2B" w:rsidRDefault="007B28AB" w:rsidP="007B28AB">
      <w:pPr>
        <w:pStyle w:val="titolo30"/>
        <w:rPr>
          <w:color w:val="002060"/>
        </w:rPr>
      </w:pPr>
      <w:r w:rsidRPr="00532A2B">
        <w:rPr>
          <w:color w:val="002060"/>
        </w:rPr>
        <w:t xml:space="preserve">CALCIATORI NON ESPULSI </w:t>
      </w:r>
    </w:p>
    <w:p w14:paraId="301C0ABA" w14:textId="77777777" w:rsidR="007B28AB" w:rsidRPr="00532A2B" w:rsidRDefault="007B28AB" w:rsidP="007B28AB">
      <w:pPr>
        <w:pStyle w:val="titolo20"/>
        <w:rPr>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52F32108" w14:textId="77777777" w:rsidTr="00E00F7D">
        <w:tc>
          <w:tcPr>
            <w:tcW w:w="2200" w:type="dxa"/>
            <w:tcMar>
              <w:top w:w="20" w:type="dxa"/>
              <w:left w:w="20" w:type="dxa"/>
              <w:bottom w:w="20" w:type="dxa"/>
              <w:right w:w="20" w:type="dxa"/>
            </w:tcMar>
            <w:vAlign w:val="center"/>
            <w:hideMark/>
          </w:tcPr>
          <w:p w14:paraId="3ED45843" w14:textId="77777777" w:rsidR="007B28AB" w:rsidRPr="00532A2B" w:rsidRDefault="007B28AB" w:rsidP="00E00F7D">
            <w:pPr>
              <w:pStyle w:val="movimento"/>
              <w:rPr>
                <w:color w:val="002060"/>
              </w:rPr>
            </w:pPr>
            <w:r w:rsidRPr="00532A2B">
              <w:rPr>
                <w:color w:val="002060"/>
              </w:rPr>
              <w:t>SCIAMANNA CHRISTIAN</w:t>
            </w:r>
          </w:p>
        </w:tc>
        <w:tc>
          <w:tcPr>
            <w:tcW w:w="2200" w:type="dxa"/>
            <w:tcMar>
              <w:top w:w="20" w:type="dxa"/>
              <w:left w:w="20" w:type="dxa"/>
              <w:bottom w:w="20" w:type="dxa"/>
              <w:right w:w="20" w:type="dxa"/>
            </w:tcMar>
            <w:vAlign w:val="center"/>
            <w:hideMark/>
          </w:tcPr>
          <w:p w14:paraId="734AE23F" w14:textId="77777777" w:rsidR="007B28AB" w:rsidRPr="00532A2B" w:rsidRDefault="007B28AB" w:rsidP="00E00F7D">
            <w:pPr>
              <w:pStyle w:val="movimento2"/>
              <w:rPr>
                <w:color w:val="002060"/>
              </w:rPr>
            </w:pPr>
            <w:r w:rsidRPr="00532A2B">
              <w:rPr>
                <w:color w:val="002060"/>
              </w:rPr>
              <w:t xml:space="preserve">(FUTSAL VIRE GEOSISTEM ASD) </w:t>
            </w:r>
          </w:p>
        </w:tc>
        <w:tc>
          <w:tcPr>
            <w:tcW w:w="800" w:type="dxa"/>
            <w:tcMar>
              <w:top w:w="20" w:type="dxa"/>
              <w:left w:w="20" w:type="dxa"/>
              <w:bottom w:w="20" w:type="dxa"/>
              <w:right w:w="20" w:type="dxa"/>
            </w:tcMar>
            <w:vAlign w:val="center"/>
            <w:hideMark/>
          </w:tcPr>
          <w:p w14:paraId="1AD677E9"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30C2E436" w14:textId="77777777" w:rsidR="007B28AB" w:rsidRPr="00532A2B" w:rsidRDefault="007B28AB" w:rsidP="00E00F7D">
            <w:pPr>
              <w:pStyle w:val="movimento"/>
              <w:rPr>
                <w:color w:val="002060"/>
              </w:rPr>
            </w:pPr>
            <w:r w:rsidRPr="00532A2B">
              <w:rPr>
                <w:color w:val="002060"/>
              </w:rPr>
              <w:t>GIOBBI DAVIDE</w:t>
            </w:r>
          </w:p>
        </w:tc>
        <w:tc>
          <w:tcPr>
            <w:tcW w:w="2200" w:type="dxa"/>
            <w:tcMar>
              <w:top w:w="20" w:type="dxa"/>
              <w:left w:w="20" w:type="dxa"/>
              <w:bottom w:w="20" w:type="dxa"/>
              <w:right w:w="20" w:type="dxa"/>
            </w:tcMar>
            <w:vAlign w:val="center"/>
            <w:hideMark/>
          </w:tcPr>
          <w:p w14:paraId="3FB9B8CB" w14:textId="77777777" w:rsidR="007B28AB" w:rsidRPr="00532A2B" w:rsidRDefault="007B28AB" w:rsidP="00E00F7D">
            <w:pPr>
              <w:pStyle w:val="movimento2"/>
              <w:rPr>
                <w:color w:val="002060"/>
              </w:rPr>
            </w:pPr>
            <w:r w:rsidRPr="00532A2B">
              <w:rPr>
                <w:color w:val="002060"/>
              </w:rPr>
              <w:t xml:space="preserve">(PAGLIARE) </w:t>
            </w:r>
          </w:p>
        </w:tc>
      </w:tr>
    </w:tbl>
    <w:p w14:paraId="54470F37" w14:textId="77777777" w:rsidR="007B28AB" w:rsidRDefault="007B28AB" w:rsidP="007B28AB">
      <w:pPr>
        <w:pStyle w:val="breakline"/>
        <w:rPr>
          <w:color w:val="002060"/>
        </w:rPr>
      </w:pPr>
    </w:p>
    <w:p w14:paraId="451F8C9E" w14:textId="77777777" w:rsidR="007B28AB" w:rsidRPr="00B0381A" w:rsidRDefault="007B28AB" w:rsidP="007B28AB">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666268DB" w14:textId="77777777" w:rsidR="007B28AB" w:rsidRPr="00B0381A" w:rsidRDefault="007B28AB" w:rsidP="007B28AB">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685D8321" w14:textId="77777777" w:rsidR="007B28AB" w:rsidRPr="00532A2B" w:rsidRDefault="007B28AB" w:rsidP="007B28AB">
      <w:pPr>
        <w:pStyle w:val="breakline"/>
        <w:rPr>
          <w:rFonts w:eastAsiaTheme="minorEastAsia"/>
          <w:color w:val="002060"/>
        </w:rPr>
      </w:pPr>
    </w:p>
    <w:p w14:paraId="667C8691" w14:textId="77777777" w:rsidR="007B28AB" w:rsidRPr="00532A2B" w:rsidRDefault="007B28AB" w:rsidP="007B28AB">
      <w:pPr>
        <w:pStyle w:val="titoloprinc0"/>
        <w:rPr>
          <w:color w:val="002060"/>
        </w:rPr>
      </w:pPr>
      <w:r w:rsidRPr="00532A2B">
        <w:rPr>
          <w:color w:val="002060"/>
        </w:rPr>
        <w:t>CLASSIFICA</w:t>
      </w:r>
    </w:p>
    <w:p w14:paraId="52435300" w14:textId="77777777" w:rsidR="007B28AB" w:rsidRPr="00532A2B" w:rsidRDefault="007B28AB" w:rsidP="007B28AB">
      <w:pPr>
        <w:pStyle w:val="breakline"/>
        <w:rPr>
          <w:color w:val="002060"/>
        </w:rPr>
      </w:pPr>
    </w:p>
    <w:p w14:paraId="7BD3F72C" w14:textId="77777777" w:rsidR="007B28AB" w:rsidRPr="00532A2B" w:rsidRDefault="007B28AB" w:rsidP="007B28AB">
      <w:pPr>
        <w:pStyle w:val="breakline"/>
        <w:rPr>
          <w:color w:val="002060"/>
        </w:rPr>
      </w:pPr>
    </w:p>
    <w:p w14:paraId="0DBE3A77" w14:textId="77777777" w:rsidR="007B28AB" w:rsidRPr="00532A2B" w:rsidRDefault="007B28AB" w:rsidP="007B28AB">
      <w:pPr>
        <w:pStyle w:val="sottotitolocampionato10"/>
        <w:rPr>
          <w:color w:val="002060"/>
        </w:rPr>
      </w:pPr>
      <w:r w:rsidRPr="00532A2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6AFC1C84"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594DC"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CAD82"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96284"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53965"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7B08E"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D21C3"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4F814"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DE09F"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F06EF"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9CA20" w14:textId="77777777" w:rsidR="007B28AB" w:rsidRPr="00532A2B" w:rsidRDefault="007B28AB" w:rsidP="00E00F7D">
            <w:pPr>
              <w:pStyle w:val="headertabella0"/>
              <w:rPr>
                <w:color w:val="002060"/>
              </w:rPr>
            </w:pPr>
            <w:r w:rsidRPr="00532A2B">
              <w:rPr>
                <w:color w:val="002060"/>
              </w:rPr>
              <w:t>PE</w:t>
            </w:r>
          </w:p>
        </w:tc>
      </w:tr>
      <w:tr w:rsidR="007B28AB" w:rsidRPr="00532A2B" w14:paraId="17CC9B2E"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DEED8F" w14:textId="77777777" w:rsidR="007B28AB" w:rsidRPr="00532A2B" w:rsidRDefault="007B28AB" w:rsidP="00E00F7D">
            <w:pPr>
              <w:pStyle w:val="rowtabella0"/>
              <w:rPr>
                <w:color w:val="002060"/>
              </w:rPr>
            </w:pPr>
            <w:r w:rsidRPr="00532A2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C7FA8" w14:textId="77777777" w:rsidR="007B28AB" w:rsidRPr="00532A2B" w:rsidRDefault="007B28AB" w:rsidP="00E00F7D">
            <w:pPr>
              <w:pStyle w:val="rowtabella0"/>
              <w:jc w:val="center"/>
              <w:rPr>
                <w:color w:val="002060"/>
              </w:rPr>
            </w:pPr>
            <w:r w:rsidRPr="00532A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41C6"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A186D"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0316"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B35A4"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9577" w14:textId="77777777" w:rsidR="007B28AB" w:rsidRPr="00532A2B" w:rsidRDefault="007B28AB" w:rsidP="00E00F7D">
            <w:pPr>
              <w:pStyle w:val="rowtabella0"/>
              <w:jc w:val="center"/>
              <w:rPr>
                <w:color w:val="002060"/>
              </w:rPr>
            </w:pPr>
            <w:r w:rsidRPr="00532A2B">
              <w:rPr>
                <w:color w:val="002060"/>
              </w:rPr>
              <w:t>176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3DB9C"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CC04C" w14:textId="77777777" w:rsidR="007B28AB" w:rsidRPr="00532A2B" w:rsidRDefault="007B28AB" w:rsidP="00E00F7D">
            <w:pPr>
              <w:pStyle w:val="rowtabella0"/>
              <w:jc w:val="center"/>
              <w:rPr>
                <w:color w:val="002060"/>
              </w:rPr>
            </w:pPr>
            <w:r w:rsidRPr="00532A2B">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E82C" w14:textId="77777777" w:rsidR="007B28AB" w:rsidRPr="00532A2B" w:rsidRDefault="007B28AB" w:rsidP="00E00F7D">
            <w:pPr>
              <w:pStyle w:val="rowtabella0"/>
              <w:jc w:val="center"/>
              <w:rPr>
                <w:color w:val="002060"/>
              </w:rPr>
            </w:pPr>
            <w:r w:rsidRPr="00532A2B">
              <w:rPr>
                <w:color w:val="002060"/>
              </w:rPr>
              <w:t>0</w:t>
            </w:r>
          </w:p>
        </w:tc>
      </w:tr>
      <w:tr w:rsidR="007B28AB" w:rsidRPr="00532A2B" w14:paraId="3EF7FD16"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9FA39" w14:textId="77777777" w:rsidR="007B28AB" w:rsidRPr="00532A2B" w:rsidRDefault="007B28AB" w:rsidP="00E00F7D">
            <w:pPr>
              <w:pStyle w:val="rowtabella0"/>
              <w:rPr>
                <w:color w:val="002060"/>
              </w:rPr>
            </w:pPr>
            <w:r w:rsidRPr="00532A2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10D43"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91CB"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D30A"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0C9B"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9EAD"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8432A" w14:textId="77777777" w:rsidR="007B28AB" w:rsidRPr="00532A2B" w:rsidRDefault="007B28AB" w:rsidP="00E00F7D">
            <w:pPr>
              <w:pStyle w:val="rowtabella0"/>
              <w:jc w:val="center"/>
              <w:rPr>
                <w:color w:val="002060"/>
              </w:rPr>
            </w:pPr>
            <w:r w:rsidRPr="00532A2B">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586CF" w14:textId="77777777" w:rsidR="007B28AB" w:rsidRPr="00532A2B" w:rsidRDefault="007B28AB" w:rsidP="00E00F7D">
            <w:pPr>
              <w:pStyle w:val="rowtabella0"/>
              <w:jc w:val="center"/>
              <w:rPr>
                <w:color w:val="002060"/>
              </w:rPr>
            </w:pPr>
            <w:r w:rsidRPr="00532A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1AA42" w14:textId="77777777" w:rsidR="007B28AB" w:rsidRPr="00532A2B" w:rsidRDefault="007B28AB" w:rsidP="00E00F7D">
            <w:pPr>
              <w:pStyle w:val="rowtabella0"/>
              <w:jc w:val="center"/>
              <w:rPr>
                <w:color w:val="002060"/>
              </w:rPr>
            </w:pPr>
            <w:r w:rsidRPr="00532A2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D97DD" w14:textId="77777777" w:rsidR="007B28AB" w:rsidRPr="00532A2B" w:rsidRDefault="007B28AB" w:rsidP="00E00F7D">
            <w:pPr>
              <w:pStyle w:val="rowtabella0"/>
              <w:jc w:val="center"/>
              <w:rPr>
                <w:color w:val="002060"/>
              </w:rPr>
            </w:pPr>
            <w:r w:rsidRPr="00532A2B">
              <w:rPr>
                <w:color w:val="002060"/>
              </w:rPr>
              <w:t>0</w:t>
            </w:r>
          </w:p>
        </w:tc>
      </w:tr>
      <w:tr w:rsidR="007B28AB" w:rsidRPr="00532A2B" w14:paraId="58E9D186"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4FBF3" w14:textId="77777777" w:rsidR="007B28AB" w:rsidRPr="00532A2B" w:rsidRDefault="007B28AB" w:rsidP="00E00F7D">
            <w:pPr>
              <w:pStyle w:val="rowtabella0"/>
              <w:rPr>
                <w:color w:val="002060"/>
              </w:rPr>
            </w:pPr>
            <w:r w:rsidRPr="00532A2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273A5"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36AA"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FAAA"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1C9B"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3FC5"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641F" w14:textId="77777777" w:rsidR="007B28AB" w:rsidRPr="00532A2B" w:rsidRDefault="007B28AB" w:rsidP="00E00F7D">
            <w:pPr>
              <w:pStyle w:val="rowtabella0"/>
              <w:jc w:val="center"/>
              <w:rPr>
                <w:color w:val="002060"/>
              </w:rPr>
            </w:pPr>
            <w:r w:rsidRPr="00532A2B">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E741"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79B55" w14:textId="77777777" w:rsidR="007B28AB" w:rsidRPr="00532A2B" w:rsidRDefault="007B28AB" w:rsidP="00E00F7D">
            <w:pPr>
              <w:pStyle w:val="rowtabella0"/>
              <w:jc w:val="center"/>
              <w:rPr>
                <w:color w:val="002060"/>
              </w:rPr>
            </w:pPr>
            <w:r w:rsidRPr="00532A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C2F4" w14:textId="77777777" w:rsidR="007B28AB" w:rsidRPr="00532A2B" w:rsidRDefault="007B28AB" w:rsidP="00E00F7D">
            <w:pPr>
              <w:pStyle w:val="rowtabella0"/>
              <w:jc w:val="center"/>
              <w:rPr>
                <w:color w:val="002060"/>
              </w:rPr>
            </w:pPr>
            <w:r w:rsidRPr="00532A2B">
              <w:rPr>
                <w:color w:val="002060"/>
              </w:rPr>
              <w:t>0</w:t>
            </w:r>
          </w:p>
        </w:tc>
      </w:tr>
      <w:tr w:rsidR="007B28AB" w:rsidRPr="00532A2B" w14:paraId="32D5BCCE"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7D514" w14:textId="77777777" w:rsidR="007B28AB" w:rsidRPr="00532A2B" w:rsidRDefault="007B28AB" w:rsidP="00E00F7D">
            <w:pPr>
              <w:pStyle w:val="rowtabella0"/>
              <w:rPr>
                <w:color w:val="002060"/>
              </w:rPr>
            </w:pPr>
            <w:r w:rsidRPr="00532A2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61A1C"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86B4"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07BC3"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AF8B"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612D"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FAF4" w14:textId="77777777" w:rsidR="007B28AB" w:rsidRPr="00532A2B" w:rsidRDefault="007B28AB" w:rsidP="00E00F7D">
            <w:pPr>
              <w:pStyle w:val="rowtabella0"/>
              <w:jc w:val="center"/>
              <w:rPr>
                <w:color w:val="002060"/>
              </w:rPr>
            </w:pPr>
            <w:r w:rsidRPr="00532A2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2300"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EB854" w14:textId="77777777" w:rsidR="007B28AB" w:rsidRPr="00532A2B" w:rsidRDefault="007B28AB" w:rsidP="00E00F7D">
            <w:pPr>
              <w:pStyle w:val="rowtabella0"/>
              <w:jc w:val="center"/>
              <w:rPr>
                <w:color w:val="002060"/>
              </w:rPr>
            </w:pPr>
            <w:r w:rsidRPr="00532A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35C6" w14:textId="77777777" w:rsidR="007B28AB" w:rsidRPr="00532A2B" w:rsidRDefault="007B28AB" w:rsidP="00E00F7D">
            <w:pPr>
              <w:pStyle w:val="rowtabella0"/>
              <w:jc w:val="center"/>
              <w:rPr>
                <w:color w:val="002060"/>
              </w:rPr>
            </w:pPr>
            <w:r w:rsidRPr="00532A2B">
              <w:rPr>
                <w:color w:val="002060"/>
              </w:rPr>
              <w:t>0</w:t>
            </w:r>
          </w:p>
        </w:tc>
      </w:tr>
      <w:tr w:rsidR="007B28AB" w:rsidRPr="00532A2B" w14:paraId="1F42E212"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8F670" w14:textId="77777777" w:rsidR="007B28AB" w:rsidRPr="00532A2B" w:rsidRDefault="007B28AB" w:rsidP="00E00F7D">
            <w:pPr>
              <w:pStyle w:val="rowtabella0"/>
              <w:rPr>
                <w:color w:val="002060"/>
                <w:lang w:val="es-ES"/>
              </w:rPr>
            </w:pPr>
            <w:r w:rsidRPr="00532A2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30B17" w14:textId="77777777" w:rsidR="007B28AB" w:rsidRPr="00532A2B" w:rsidRDefault="007B28AB" w:rsidP="00E00F7D">
            <w:pPr>
              <w:pStyle w:val="rowtabella0"/>
              <w:jc w:val="center"/>
              <w:rPr>
                <w:color w:val="002060"/>
              </w:rPr>
            </w:pPr>
            <w:r w:rsidRPr="00532A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5A7B"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F487"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5C2B2"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B16D6"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C011"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5273" w14:textId="77777777" w:rsidR="007B28AB" w:rsidRPr="00532A2B" w:rsidRDefault="007B28AB" w:rsidP="00E00F7D">
            <w:pPr>
              <w:pStyle w:val="rowtabella0"/>
              <w:jc w:val="center"/>
              <w:rPr>
                <w:color w:val="002060"/>
              </w:rPr>
            </w:pPr>
            <w:r w:rsidRPr="00532A2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7CC6E" w14:textId="77777777" w:rsidR="007B28AB" w:rsidRPr="00532A2B" w:rsidRDefault="007B28AB" w:rsidP="00E00F7D">
            <w:pPr>
              <w:pStyle w:val="rowtabella0"/>
              <w:jc w:val="center"/>
              <w:rPr>
                <w:color w:val="002060"/>
              </w:rPr>
            </w:pPr>
            <w:r w:rsidRPr="00532A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A32E" w14:textId="77777777" w:rsidR="007B28AB" w:rsidRPr="00532A2B" w:rsidRDefault="007B28AB" w:rsidP="00E00F7D">
            <w:pPr>
              <w:pStyle w:val="rowtabella0"/>
              <w:jc w:val="center"/>
              <w:rPr>
                <w:color w:val="002060"/>
              </w:rPr>
            </w:pPr>
            <w:r w:rsidRPr="00532A2B">
              <w:rPr>
                <w:color w:val="002060"/>
              </w:rPr>
              <w:t>0</w:t>
            </w:r>
          </w:p>
        </w:tc>
      </w:tr>
      <w:tr w:rsidR="007B28AB" w:rsidRPr="00532A2B" w14:paraId="660B613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79584" w14:textId="77777777" w:rsidR="007B28AB" w:rsidRPr="00532A2B" w:rsidRDefault="007B28AB" w:rsidP="00E00F7D">
            <w:pPr>
              <w:pStyle w:val="rowtabella0"/>
              <w:rPr>
                <w:color w:val="002060"/>
              </w:rPr>
            </w:pPr>
            <w:r w:rsidRPr="00532A2B">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FE602"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BAA2"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FC5E0"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E0DE"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D6ADC"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934F7" w14:textId="77777777" w:rsidR="007B28AB" w:rsidRPr="00532A2B" w:rsidRDefault="007B28AB" w:rsidP="00E00F7D">
            <w:pPr>
              <w:pStyle w:val="rowtabella0"/>
              <w:jc w:val="center"/>
              <w:rPr>
                <w:color w:val="002060"/>
              </w:rPr>
            </w:pPr>
            <w:r w:rsidRPr="00532A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C6AA" w14:textId="77777777" w:rsidR="007B28AB" w:rsidRPr="00532A2B" w:rsidRDefault="007B28AB" w:rsidP="00E00F7D">
            <w:pPr>
              <w:pStyle w:val="rowtabella0"/>
              <w:jc w:val="center"/>
              <w:rPr>
                <w:color w:val="002060"/>
              </w:rPr>
            </w:pPr>
            <w:r w:rsidRPr="00532A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46EA"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07313" w14:textId="77777777" w:rsidR="007B28AB" w:rsidRPr="00532A2B" w:rsidRDefault="007B28AB" w:rsidP="00E00F7D">
            <w:pPr>
              <w:pStyle w:val="rowtabella0"/>
              <w:jc w:val="center"/>
              <w:rPr>
                <w:color w:val="002060"/>
              </w:rPr>
            </w:pPr>
            <w:r w:rsidRPr="00532A2B">
              <w:rPr>
                <w:color w:val="002060"/>
              </w:rPr>
              <w:t>0</w:t>
            </w:r>
          </w:p>
        </w:tc>
      </w:tr>
      <w:tr w:rsidR="007B28AB" w:rsidRPr="00532A2B" w14:paraId="650E49F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E49FC" w14:textId="77777777" w:rsidR="007B28AB" w:rsidRPr="00532A2B" w:rsidRDefault="007B28AB" w:rsidP="00E00F7D">
            <w:pPr>
              <w:pStyle w:val="rowtabella0"/>
              <w:rPr>
                <w:color w:val="002060"/>
              </w:rPr>
            </w:pPr>
            <w:r w:rsidRPr="00532A2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26CF"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9A01"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0B26"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BB7F"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0D95E"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FCA02" w14:textId="77777777" w:rsidR="007B28AB" w:rsidRPr="00532A2B" w:rsidRDefault="007B28AB" w:rsidP="00E00F7D">
            <w:pPr>
              <w:pStyle w:val="rowtabella0"/>
              <w:jc w:val="center"/>
              <w:rPr>
                <w:color w:val="002060"/>
              </w:rPr>
            </w:pPr>
            <w:r w:rsidRPr="00532A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586EA" w14:textId="77777777" w:rsidR="007B28AB" w:rsidRPr="00532A2B" w:rsidRDefault="007B28AB" w:rsidP="00E00F7D">
            <w:pPr>
              <w:pStyle w:val="rowtabella0"/>
              <w:jc w:val="center"/>
              <w:rPr>
                <w:color w:val="002060"/>
              </w:rPr>
            </w:pPr>
            <w:r w:rsidRPr="00532A2B">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5B731" w14:textId="77777777" w:rsidR="007B28AB" w:rsidRPr="00532A2B" w:rsidRDefault="007B28AB" w:rsidP="00E00F7D">
            <w:pPr>
              <w:pStyle w:val="rowtabella0"/>
              <w:jc w:val="center"/>
              <w:rPr>
                <w:color w:val="002060"/>
              </w:rPr>
            </w:pPr>
            <w:r w:rsidRPr="00532A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BA21" w14:textId="77777777" w:rsidR="007B28AB" w:rsidRPr="00532A2B" w:rsidRDefault="007B28AB" w:rsidP="00E00F7D">
            <w:pPr>
              <w:pStyle w:val="rowtabella0"/>
              <w:jc w:val="center"/>
              <w:rPr>
                <w:color w:val="002060"/>
              </w:rPr>
            </w:pPr>
            <w:r w:rsidRPr="00532A2B">
              <w:rPr>
                <w:color w:val="002060"/>
              </w:rPr>
              <w:t>0</w:t>
            </w:r>
          </w:p>
        </w:tc>
      </w:tr>
      <w:tr w:rsidR="007B28AB" w:rsidRPr="00532A2B" w14:paraId="5D00C21E"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8A1F5" w14:textId="77777777" w:rsidR="007B28AB" w:rsidRPr="00532A2B" w:rsidRDefault="007B28AB" w:rsidP="00E00F7D">
            <w:pPr>
              <w:pStyle w:val="rowtabella0"/>
              <w:rPr>
                <w:color w:val="002060"/>
              </w:rPr>
            </w:pPr>
            <w:r w:rsidRPr="00532A2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A1F4D"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FAB01"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43FF"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4011"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F8904"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84B2D" w14:textId="77777777" w:rsidR="007B28AB" w:rsidRPr="00532A2B" w:rsidRDefault="007B28AB" w:rsidP="00E00F7D">
            <w:pPr>
              <w:pStyle w:val="rowtabella0"/>
              <w:jc w:val="center"/>
              <w:rPr>
                <w:color w:val="002060"/>
              </w:rPr>
            </w:pPr>
            <w:r w:rsidRPr="00532A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8C667" w14:textId="77777777" w:rsidR="007B28AB" w:rsidRPr="00532A2B" w:rsidRDefault="007B28AB" w:rsidP="00E00F7D">
            <w:pPr>
              <w:pStyle w:val="rowtabella0"/>
              <w:jc w:val="center"/>
              <w:rPr>
                <w:color w:val="002060"/>
              </w:rPr>
            </w:pPr>
            <w:r w:rsidRPr="00532A2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3B15" w14:textId="77777777" w:rsidR="007B28AB" w:rsidRPr="00532A2B" w:rsidRDefault="007B28AB" w:rsidP="00E00F7D">
            <w:pPr>
              <w:pStyle w:val="rowtabella0"/>
              <w:jc w:val="center"/>
              <w:rPr>
                <w:color w:val="002060"/>
              </w:rPr>
            </w:pPr>
            <w:r w:rsidRPr="00532A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74A0E" w14:textId="77777777" w:rsidR="007B28AB" w:rsidRPr="00532A2B" w:rsidRDefault="007B28AB" w:rsidP="00E00F7D">
            <w:pPr>
              <w:pStyle w:val="rowtabella0"/>
              <w:jc w:val="center"/>
              <w:rPr>
                <w:color w:val="002060"/>
              </w:rPr>
            </w:pPr>
            <w:r w:rsidRPr="00532A2B">
              <w:rPr>
                <w:color w:val="002060"/>
              </w:rPr>
              <w:t>0</w:t>
            </w:r>
          </w:p>
        </w:tc>
      </w:tr>
      <w:tr w:rsidR="007B28AB" w:rsidRPr="00532A2B" w14:paraId="43A6F672"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23DA3C" w14:textId="77777777" w:rsidR="007B28AB" w:rsidRPr="00532A2B" w:rsidRDefault="007B28AB" w:rsidP="00E00F7D">
            <w:pPr>
              <w:pStyle w:val="rowtabella0"/>
              <w:rPr>
                <w:color w:val="002060"/>
              </w:rPr>
            </w:pPr>
            <w:r w:rsidRPr="00532A2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7E166"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E956"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6109"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531C"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45E5"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2B40"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ED8B" w14:textId="77777777" w:rsidR="007B28AB" w:rsidRPr="00532A2B" w:rsidRDefault="007B28AB" w:rsidP="00E00F7D">
            <w:pPr>
              <w:pStyle w:val="rowtabella0"/>
              <w:jc w:val="center"/>
              <w:rPr>
                <w:color w:val="002060"/>
              </w:rPr>
            </w:pPr>
            <w:r w:rsidRPr="00532A2B">
              <w:rPr>
                <w:color w:val="002060"/>
              </w:rPr>
              <w:t>236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EFA6"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A7A69" w14:textId="77777777" w:rsidR="007B28AB" w:rsidRPr="00532A2B" w:rsidRDefault="007B28AB" w:rsidP="00E00F7D">
            <w:pPr>
              <w:pStyle w:val="rowtabella0"/>
              <w:jc w:val="center"/>
              <w:rPr>
                <w:color w:val="002060"/>
              </w:rPr>
            </w:pPr>
            <w:r w:rsidRPr="00532A2B">
              <w:rPr>
                <w:color w:val="002060"/>
              </w:rPr>
              <w:t>0</w:t>
            </w:r>
          </w:p>
        </w:tc>
      </w:tr>
    </w:tbl>
    <w:p w14:paraId="77494741" w14:textId="77777777" w:rsidR="007B28AB" w:rsidRPr="00532A2B" w:rsidRDefault="007B28AB" w:rsidP="007B28AB">
      <w:pPr>
        <w:pStyle w:val="breakline"/>
        <w:rPr>
          <w:rFonts w:eastAsiaTheme="minorEastAsia"/>
          <w:color w:val="002060"/>
        </w:rPr>
      </w:pPr>
    </w:p>
    <w:p w14:paraId="513F92A1" w14:textId="77777777" w:rsidR="007B28AB" w:rsidRPr="00532A2B" w:rsidRDefault="007B28AB" w:rsidP="007B28AB">
      <w:pPr>
        <w:pStyle w:val="breakline"/>
        <w:rPr>
          <w:color w:val="002060"/>
        </w:rPr>
      </w:pPr>
    </w:p>
    <w:p w14:paraId="0EE91ACF" w14:textId="77777777" w:rsidR="007B28AB" w:rsidRPr="00532A2B" w:rsidRDefault="007B28AB" w:rsidP="007B28AB">
      <w:pPr>
        <w:pStyle w:val="sottotitolocampionato10"/>
        <w:rPr>
          <w:color w:val="002060"/>
        </w:rPr>
      </w:pPr>
      <w:r w:rsidRPr="00532A2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3043BABF"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63564"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B0E07"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5EE13"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B05F9"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10EB3"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DE2C9"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2193B"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EA89A"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6F050"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E1B22" w14:textId="77777777" w:rsidR="007B28AB" w:rsidRPr="00532A2B" w:rsidRDefault="007B28AB" w:rsidP="00E00F7D">
            <w:pPr>
              <w:pStyle w:val="headertabella0"/>
              <w:rPr>
                <w:color w:val="002060"/>
              </w:rPr>
            </w:pPr>
            <w:r w:rsidRPr="00532A2B">
              <w:rPr>
                <w:color w:val="002060"/>
              </w:rPr>
              <w:t>PE</w:t>
            </w:r>
          </w:p>
        </w:tc>
      </w:tr>
      <w:tr w:rsidR="007B28AB" w:rsidRPr="00532A2B" w14:paraId="30CE9E34"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601199" w14:textId="77777777" w:rsidR="007B28AB" w:rsidRPr="00532A2B" w:rsidRDefault="007B28AB" w:rsidP="00E00F7D">
            <w:pPr>
              <w:pStyle w:val="rowtabella0"/>
              <w:rPr>
                <w:color w:val="002060"/>
              </w:rPr>
            </w:pPr>
            <w:r w:rsidRPr="00532A2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D6C0"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E581F"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64F7"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9516A"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28C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90E09" w14:textId="77777777" w:rsidR="007B28AB" w:rsidRPr="00532A2B" w:rsidRDefault="007B28AB" w:rsidP="00E00F7D">
            <w:pPr>
              <w:pStyle w:val="rowtabella0"/>
              <w:jc w:val="center"/>
              <w:rPr>
                <w:color w:val="002060"/>
              </w:rPr>
            </w:pPr>
            <w:r w:rsidRPr="00532A2B">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69A1" w14:textId="77777777" w:rsidR="007B28AB" w:rsidRPr="00532A2B" w:rsidRDefault="007B28AB" w:rsidP="00E00F7D">
            <w:pPr>
              <w:pStyle w:val="rowtabella0"/>
              <w:jc w:val="center"/>
              <w:rPr>
                <w:color w:val="002060"/>
              </w:rPr>
            </w:pPr>
            <w:r w:rsidRPr="00532A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D1C55" w14:textId="77777777" w:rsidR="007B28AB" w:rsidRPr="00532A2B" w:rsidRDefault="007B28AB" w:rsidP="00E00F7D">
            <w:pPr>
              <w:pStyle w:val="rowtabella0"/>
              <w:jc w:val="center"/>
              <w:rPr>
                <w:color w:val="002060"/>
              </w:rPr>
            </w:pPr>
            <w:r w:rsidRPr="00532A2B">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B05D" w14:textId="77777777" w:rsidR="007B28AB" w:rsidRPr="00532A2B" w:rsidRDefault="007B28AB" w:rsidP="00E00F7D">
            <w:pPr>
              <w:pStyle w:val="rowtabella0"/>
              <w:jc w:val="center"/>
              <w:rPr>
                <w:color w:val="002060"/>
              </w:rPr>
            </w:pPr>
            <w:r w:rsidRPr="00532A2B">
              <w:rPr>
                <w:color w:val="002060"/>
              </w:rPr>
              <w:t>0</w:t>
            </w:r>
          </w:p>
        </w:tc>
      </w:tr>
      <w:tr w:rsidR="007B28AB" w:rsidRPr="00532A2B" w14:paraId="62611E97"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7F022" w14:textId="77777777" w:rsidR="007B28AB" w:rsidRPr="00532A2B" w:rsidRDefault="007B28AB" w:rsidP="00E00F7D">
            <w:pPr>
              <w:pStyle w:val="rowtabella0"/>
              <w:rPr>
                <w:color w:val="002060"/>
              </w:rPr>
            </w:pPr>
            <w:r w:rsidRPr="00532A2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40784"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3184"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5CBC"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37296"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B99C"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7CB3" w14:textId="77777777" w:rsidR="007B28AB" w:rsidRPr="00532A2B" w:rsidRDefault="007B28AB" w:rsidP="00E00F7D">
            <w:pPr>
              <w:pStyle w:val="rowtabella0"/>
              <w:jc w:val="center"/>
              <w:rPr>
                <w:color w:val="002060"/>
              </w:rPr>
            </w:pPr>
            <w:r w:rsidRPr="00532A2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AF81" w14:textId="77777777" w:rsidR="007B28AB" w:rsidRPr="00532A2B" w:rsidRDefault="007B28AB" w:rsidP="00E00F7D">
            <w:pPr>
              <w:pStyle w:val="rowtabella0"/>
              <w:jc w:val="center"/>
              <w:rPr>
                <w:color w:val="002060"/>
              </w:rPr>
            </w:pPr>
            <w:r w:rsidRPr="00532A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9E7D" w14:textId="77777777" w:rsidR="007B28AB" w:rsidRPr="00532A2B" w:rsidRDefault="007B28AB" w:rsidP="00E00F7D">
            <w:pPr>
              <w:pStyle w:val="rowtabella0"/>
              <w:jc w:val="center"/>
              <w:rPr>
                <w:color w:val="002060"/>
              </w:rPr>
            </w:pPr>
            <w:r w:rsidRPr="00532A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E4D9" w14:textId="77777777" w:rsidR="007B28AB" w:rsidRPr="00532A2B" w:rsidRDefault="007B28AB" w:rsidP="00E00F7D">
            <w:pPr>
              <w:pStyle w:val="rowtabella0"/>
              <w:jc w:val="center"/>
              <w:rPr>
                <w:color w:val="002060"/>
              </w:rPr>
            </w:pPr>
            <w:r w:rsidRPr="00532A2B">
              <w:rPr>
                <w:color w:val="002060"/>
              </w:rPr>
              <w:t>0</w:t>
            </w:r>
          </w:p>
        </w:tc>
      </w:tr>
      <w:tr w:rsidR="007B28AB" w:rsidRPr="00532A2B" w14:paraId="66C3092E"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F64D1" w14:textId="77777777" w:rsidR="007B28AB" w:rsidRPr="00532A2B" w:rsidRDefault="007B28AB" w:rsidP="00E00F7D">
            <w:pPr>
              <w:pStyle w:val="rowtabella0"/>
              <w:rPr>
                <w:color w:val="002060"/>
              </w:rPr>
            </w:pPr>
            <w:r w:rsidRPr="00532A2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B773A" w14:textId="77777777" w:rsidR="007B28AB" w:rsidRPr="00532A2B" w:rsidRDefault="007B28AB" w:rsidP="00E00F7D">
            <w:pPr>
              <w:pStyle w:val="rowtabella0"/>
              <w:jc w:val="center"/>
              <w:rPr>
                <w:color w:val="002060"/>
              </w:rPr>
            </w:pPr>
            <w:r w:rsidRPr="00532A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A29F"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06A3A"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82351"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F91A6"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6220" w14:textId="77777777" w:rsidR="007B28AB" w:rsidRPr="00532A2B" w:rsidRDefault="007B28AB" w:rsidP="00E00F7D">
            <w:pPr>
              <w:pStyle w:val="rowtabella0"/>
              <w:jc w:val="center"/>
              <w:rPr>
                <w:color w:val="002060"/>
              </w:rPr>
            </w:pPr>
            <w:r w:rsidRPr="00532A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830C7" w14:textId="77777777" w:rsidR="007B28AB" w:rsidRPr="00532A2B" w:rsidRDefault="007B28AB" w:rsidP="00E00F7D">
            <w:pPr>
              <w:pStyle w:val="rowtabella0"/>
              <w:jc w:val="center"/>
              <w:rPr>
                <w:color w:val="002060"/>
              </w:rPr>
            </w:pPr>
            <w:r w:rsidRPr="00532A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42340"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29BC" w14:textId="77777777" w:rsidR="007B28AB" w:rsidRPr="00532A2B" w:rsidRDefault="007B28AB" w:rsidP="00E00F7D">
            <w:pPr>
              <w:pStyle w:val="rowtabella0"/>
              <w:jc w:val="center"/>
              <w:rPr>
                <w:color w:val="002060"/>
              </w:rPr>
            </w:pPr>
            <w:r w:rsidRPr="00532A2B">
              <w:rPr>
                <w:color w:val="002060"/>
              </w:rPr>
              <w:t>0</w:t>
            </w:r>
          </w:p>
        </w:tc>
      </w:tr>
      <w:tr w:rsidR="007B28AB" w:rsidRPr="00532A2B" w14:paraId="0D1B28D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41B86" w14:textId="77777777" w:rsidR="007B28AB" w:rsidRPr="00532A2B" w:rsidRDefault="007B28AB" w:rsidP="00E00F7D">
            <w:pPr>
              <w:pStyle w:val="rowtabella0"/>
              <w:rPr>
                <w:color w:val="002060"/>
              </w:rPr>
            </w:pPr>
            <w:r w:rsidRPr="00532A2B">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0E083"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CC98"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2B63E"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25E4"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86C99"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2271"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2271" w14:textId="77777777" w:rsidR="007B28AB" w:rsidRPr="00532A2B" w:rsidRDefault="007B28AB" w:rsidP="00E00F7D">
            <w:pPr>
              <w:pStyle w:val="rowtabella0"/>
              <w:jc w:val="center"/>
              <w:rPr>
                <w:color w:val="002060"/>
              </w:rPr>
            </w:pPr>
            <w:r w:rsidRPr="00532A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71748"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CA8B" w14:textId="77777777" w:rsidR="007B28AB" w:rsidRPr="00532A2B" w:rsidRDefault="007B28AB" w:rsidP="00E00F7D">
            <w:pPr>
              <w:pStyle w:val="rowtabella0"/>
              <w:jc w:val="center"/>
              <w:rPr>
                <w:color w:val="002060"/>
              </w:rPr>
            </w:pPr>
            <w:r w:rsidRPr="00532A2B">
              <w:rPr>
                <w:color w:val="002060"/>
              </w:rPr>
              <w:t>0</w:t>
            </w:r>
          </w:p>
        </w:tc>
      </w:tr>
      <w:tr w:rsidR="007B28AB" w:rsidRPr="00532A2B" w14:paraId="6698E911"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A91B3" w14:textId="77777777" w:rsidR="007B28AB" w:rsidRPr="00532A2B" w:rsidRDefault="007B28AB" w:rsidP="00E00F7D">
            <w:pPr>
              <w:pStyle w:val="rowtabella0"/>
              <w:rPr>
                <w:color w:val="002060"/>
                <w:lang w:val="es-ES"/>
              </w:rPr>
            </w:pPr>
            <w:r w:rsidRPr="00532A2B">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478D0"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B95E9"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D705"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D0AE"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57269"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2FFC3" w14:textId="77777777" w:rsidR="007B28AB" w:rsidRPr="00532A2B" w:rsidRDefault="007B28AB" w:rsidP="00E00F7D">
            <w:pPr>
              <w:pStyle w:val="rowtabella0"/>
              <w:jc w:val="center"/>
              <w:rPr>
                <w:color w:val="002060"/>
              </w:rPr>
            </w:pPr>
            <w:r w:rsidRPr="00532A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A989B" w14:textId="77777777" w:rsidR="007B28AB" w:rsidRPr="00532A2B" w:rsidRDefault="007B28AB" w:rsidP="00E00F7D">
            <w:pPr>
              <w:pStyle w:val="rowtabella0"/>
              <w:jc w:val="center"/>
              <w:rPr>
                <w:color w:val="002060"/>
              </w:rPr>
            </w:pPr>
            <w:r w:rsidRPr="00532A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D580F"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82B10" w14:textId="77777777" w:rsidR="007B28AB" w:rsidRPr="00532A2B" w:rsidRDefault="007B28AB" w:rsidP="00E00F7D">
            <w:pPr>
              <w:pStyle w:val="rowtabella0"/>
              <w:jc w:val="center"/>
              <w:rPr>
                <w:color w:val="002060"/>
              </w:rPr>
            </w:pPr>
            <w:r w:rsidRPr="00532A2B">
              <w:rPr>
                <w:color w:val="002060"/>
              </w:rPr>
              <w:t>0</w:t>
            </w:r>
          </w:p>
        </w:tc>
      </w:tr>
      <w:tr w:rsidR="007B28AB" w:rsidRPr="00532A2B" w14:paraId="0515ED6A"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320C5E" w14:textId="77777777" w:rsidR="007B28AB" w:rsidRPr="00532A2B" w:rsidRDefault="007B28AB" w:rsidP="00E00F7D">
            <w:pPr>
              <w:pStyle w:val="rowtabella0"/>
              <w:rPr>
                <w:color w:val="002060"/>
              </w:rPr>
            </w:pPr>
            <w:r w:rsidRPr="00532A2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127CD"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0990B"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C3654"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249C"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4451"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DADB" w14:textId="77777777" w:rsidR="007B28AB" w:rsidRPr="00532A2B" w:rsidRDefault="007B28AB" w:rsidP="00E00F7D">
            <w:pPr>
              <w:pStyle w:val="rowtabella0"/>
              <w:jc w:val="center"/>
              <w:rPr>
                <w:color w:val="002060"/>
              </w:rPr>
            </w:pPr>
            <w:r w:rsidRPr="00532A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FA7C0" w14:textId="77777777" w:rsidR="007B28AB" w:rsidRPr="00532A2B" w:rsidRDefault="007B28AB" w:rsidP="00E00F7D">
            <w:pPr>
              <w:pStyle w:val="rowtabella0"/>
              <w:jc w:val="center"/>
              <w:rPr>
                <w:color w:val="002060"/>
              </w:rPr>
            </w:pPr>
            <w:r w:rsidRPr="00532A2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34053"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7863F" w14:textId="77777777" w:rsidR="007B28AB" w:rsidRPr="00532A2B" w:rsidRDefault="007B28AB" w:rsidP="00E00F7D">
            <w:pPr>
              <w:pStyle w:val="rowtabella0"/>
              <w:jc w:val="center"/>
              <w:rPr>
                <w:color w:val="002060"/>
              </w:rPr>
            </w:pPr>
            <w:r w:rsidRPr="00532A2B">
              <w:rPr>
                <w:color w:val="002060"/>
              </w:rPr>
              <w:t>0</w:t>
            </w:r>
          </w:p>
        </w:tc>
      </w:tr>
      <w:tr w:rsidR="007B28AB" w:rsidRPr="00532A2B" w14:paraId="44353D5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1BCC5" w14:textId="77777777" w:rsidR="007B28AB" w:rsidRPr="00532A2B" w:rsidRDefault="007B28AB" w:rsidP="00E00F7D">
            <w:pPr>
              <w:pStyle w:val="rowtabella0"/>
              <w:rPr>
                <w:color w:val="002060"/>
              </w:rPr>
            </w:pPr>
            <w:r w:rsidRPr="00532A2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B36C"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7189D"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82BD5"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65A54"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1B16"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FB46" w14:textId="77777777" w:rsidR="007B28AB" w:rsidRPr="00532A2B" w:rsidRDefault="007B28AB" w:rsidP="00E00F7D">
            <w:pPr>
              <w:pStyle w:val="rowtabella0"/>
              <w:jc w:val="center"/>
              <w:rPr>
                <w:color w:val="002060"/>
              </w:rPr>
            </w:pPr>
            <w:r w:rsidRPr="00532A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795EE" w14:textId="77777777" w:rsidR="007B28AB" w:rsidRPr="00532A2B" w:rsidRDefault="007B28AB" w:rsidP="00E00F7D">
            <w:pPr>
              <w:pStyle w:val="rowtabella0"/>
              <w:jc w:val="center"/>
              <w:rPr>
                <w:color w:val="002060"/>
              </w:rPr>
            </w:pPr>
            <w:r w:rsidRPr="00532A2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9BB6" w14:textId="77777777" w:rsidR="007B28AB" w:rsidRPr="00532A2B" w:rsidRDefault="007B28AB" w:rsidP="00E00F7D">
            <w:pPr>
              <w:pStyle w:val="rowtabella0"/>
              <w:jc w:val="center"/>
              <w:rPr>
                <w:color w:val="002060"/>
              </w:rPr>
            </w:pPr>
            <w:r w:rsidRPr="00532A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5D33" w14:textId="77777777" w:rsidR="007B28AB" w:rsidRPr="00532A2B" w:rsidRDefault="007B28AB" w:rsidP="00E00F7D">
            <w:pPr>
              <w:pStyle w:val="rowtabella0"/>
              <w:jc w:val="center"/>
              <w:rPr>
                <w:color w:val="002060"/>
              </w:rPr>
            </w:pPr>
            <w:r w:rsidRPr="00532A2B">
              <w:rPr>
                <w:color w:val="002060"/>
              </w:rPr>
              <w:t>0</w:t>
            </w:r>
          </w:p>
        </w:tc>
      </w:tr>
      <w:tr w:rsidR="007B28AB" w:rsidRPr="00532A2B" w14:paraId="72662D6C"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E8426" w14:textId="77777777" w:rsidR="007B28AB" w:rsidRPr="00532A2B" w:rsidRDefault="007B28AB" w:rsidP="00E00F7D">
            <w:pPr>
              <w:pStyle w:val="rowtabella0"/>
              <w:rPr>
                <w:color w:val="002060"/>
                <w:lang w:val="es-ES"/>
              </w:rPr>
            </w:pPr>
            <w:r w:rsidRPr="00532A2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8E55"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11544"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A8FF"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0991"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CBBB"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0866B" w14:textId="77777777" w:rsidR="007B28AB" w:rsidRPr="00532A2B" w:rsidRDefault="007B28AB" w:rsidP="00E00F7D">
            <w:pPr>
              <w:pStyle w:val="rowtabella0"/>
              <w:jc w:val="center"/>
              <w:rPr>
                <w:color w:val="002060"/>
              </w:rPr>
            </w:pPr>
            <w:r w:rsidRPr="00532A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1ADA2" w14:textId="77777777" w:rsidR="007B28AB" w:rsidRPr="00532A2B" w:rsidRDefault="007B28AB" w:rsidP="00E00F7D">
            <w:pPr>
              <w:pStyle w:val="rowtabella0"/>
              <w:jc w:val="center"/>
              <w:rPr>
                <w:color w:val="002060"/>
              </w:rPr>
            </w:pPr>
            <w:r w:rsidRPr="00532A2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EF5DE" w14:textId="77777777" w:rsidR="007B28AB" w:rsidRPr="00532A2B" w:rsidRDefault="007B28AB" w:rsidP="00E00F7D">
            <w:pPr>
              <w:pStyle w:val="rowtabella0"/>
              <w:jc w:val="center"/>
              <w:rPr>
                <w:color w:val="002060"/>
              </w:rPr>
            </w:pPr>
            <w:r w:rsidRPr="00532A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B3391" w14:textId="77777777" w:rsidR="007B28AB" w:rsidRPr="00532A2B" w:rsidRDefault="007B28AB" w:rsidP="00E00F7D">
            <w:pPr>
              <w:pStyle w:val="rowtabella0"/>
              <w:jc w:val="center"/>
              <w:rPr>
                <w:color w:val="002060"/>
              </w:rPr>
            </w:pPr>
            <w:r w:rsidRPr="00532A2B">
              <w:rPr>
                <w:color w:val="002060"/>
              </w:rPr>
              <w:t>0</w:t>
            </w:r>
          </w:p>
        </w:tc>
      </w:tr>
      <w:tr w:rsidR="007B28AB" w:rsidRPr="00532A2B" w14:paraId="07BAECA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969DD" w14:textId="77777777" w:rsidR="007B28AB" w:rsidRPr="00532A2B" w:rsidRDefault="007B28AB" w:rsidP="00E00F7D">
            <w:pPr>
              <w:pStyle w:val="rowtabella0"/>
              <w:rPr>
                <w:color w:val="002060"/>
              </w:rPr>
            </w:pPr>
            <w:r w:rsidRPr="00532A2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3734"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794B"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FCF3"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6D3CA"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BA3C"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05F11" w14:textId="77777777" w:rsidR="007B28AB" w:rsidRPr="00532A2B" w:rsidRDefault="007B28AB" w:rsidP="00E00F7D">
            <w:pPr>
              <w:pStyle w:val="rowtabella0"/>
              <w:jc w:val="center"/>
              <w:rPr>
                <w:color w:val="002060"/>
              </w:rPr>
            </w:pPr>
            <w:r w:rsidRPr="00532A2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161F" w14:textId="77777777" w:rsidR="007B28AB" w:rsidRPr="00532A2B" w:rsidRDefault="007B28AB" w:rsidP="00E00F7D">
            <w:pPr>
              <w:pStyle w:val="rowtabella0"/>
              <w:jc w:val="center"/>
              <w:rPr>
                <w:color w:val="002060"/>
              </w:rPr>
            </w:pPr>
            <w:r w:rsidRPr="00532A2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8258" w14:textId="77777777" w:rsidR="007B28AB" w:rsidRPr="00532A2B" w:rsidRDefault="007B28AB" w:rsidP="00E00F7D">
            <w:pPr>
              <w:pStyle w:val="rowtabella0"/>
              <w:jc w:val="center"/>
              <w:rPr>
                <w:color w:val="002060"/>
              </w:rPr>
            </w:pPr>
            <w:r w:rsidRPr="00532A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A5710" w14:textId="77777777" w:rsidR="007B28AB" w:rsidRPr="00532A2B" w:rsidRDefault="007B28AB" w:rsidP="00E00F7D">
            <w:pPr>
              <w:pStyle w:val="rowtabella0"/>
              <w:jc w:val="center"/>
              <w:rPr>
                <w:color w:val="002060"/>
              </w:rPr>
            </w:pPr>
            <w:r w:rsidRPr="00532A2B">
              <w:rPr>
                <w:color w:val="002060"/>
              </w:rPr>
              <w:t>0</w:t>
            </w:r>
          </w:p>
        </w:tc>
      </w:tr>
      <w:tr w:rsidR="007B28AB" w:rsidRPr="00532A2B" w14:paraId="6FE29EA1"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14EB4E" w14:textId="77777777" w:rsidR="007B28AB" w:rsidRPr="00532A2B" w:rsidRDefault="007B28AB" w:rsidP="00E00F7D">
            <w:pPr>
              <w:pStyle w:val="rowtabella0"/>
              <w:rPr>
                <w:color w:val="002060"/>
              </w:rPr>
            </w:pPr>
            <w:proofErr w:type="spellStart"/>
            <w:proofErr w:type="gramStart"/>
            <w:r w:rsidRPr="00532A2B">
              <w:rPr>
                <w:color w:val="002060"/>
              </w:rPr>
              <w:lastRenderedPageBreak/>
              <w:t>sq.B</w:t>
            </w:r>
            <w:proofErr w:type="spellEnd"/>
            <w:proofErr w:type="gramEnd"/>
            <w:r w:rsidRPr="00532A2B">
              <w:rPr>
                <w:color w:val="002060"/>
              </w:rPr>
              <w:t xml:space="preserve"> C.U.S. ANCONA </w:t>
            </w:r>
            <w:proofErr w:type="spellStart"/>
            <w:proofErr w:type="gramStart"/>
            <w:r w:rsidRPr="00532A2B">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CAC2"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2987" w14:textId="77777777" w:rsidR="007B28AB" w:rsidRPr="00532A2B" w:rsidRDefault="007B28AB" w:rsidP="00E00F7D">
            <w:pPr>
              <w:pStyle w:val="rowtabella0"/>
              <w:jc w:val="center"/>
              <w:rPr>
                <w:color w:val="002060"/>
              </w:rPr>
            </w:pPr>
            <w:r w:rsidRPr="00532A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3EA99"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BF28"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37A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C3A7"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19EE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AF252"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EEFCE" w14:textId="77777777" w:rsidR="007B28AB" w:rsidRPr="00532A2B" w:rsidRDefault="007B28AB" w:rsidP="00E00F7D">
            <w:pPr>
              <w:pStyle w:val="rowtabella0"/>
              <w:jc w:val="center"/>
              <w:rPr>
                <w:color w:val="002060"/>
              </w:rPr>
            </w:pPr>
            <w:r w:rsidRPr="00532A2B">
              <w:rPr>
                <w:color w:val="002060"/>
              </w:rPr>
              <w:t>0</w:t>
            </w:r>
          </w:p>
        </w:tc>
      </w:tr>
    </w:tbl>
    <w:p w14:paraId="63EC7CCC" w14:textId="77777777" w:rsidR="007B28AB" w:rsidRPr="00532A2B" w:rsidRDefault="007B28AB" w:rsidP="007B28AB">
      <w:pPr>
        <w:pStyle w:val="breakline"/>
        <w:rPr>
          <w:rFonts w:eastAsiaTheme="minorEastAsia"/>
          <w:color w:val="002060"/>
        </w:rPr>
      </w:pPr>
    </w:p>
    <w:p w14:paraId="027C971F" w14:textId="77777777" w:rsidR="007B28AB" w:rsidRPr="00532A2B" w:rsidRDefault="007B28AB" w:rsidP="007B28AB">
      <w:pPr>
        <w:pStyle w:val="breakline"/>
        <w:rPr>
          <w:color w:val="002060"/>
        </w:rPr>
      </w:pPr>
    </w:p>
    <w:p w14:paraId="00BE4127" w14:textId="77777777" w:rsidR="007B28AB" w:rsidRPr="00532A2B" w:rsidRDefault="007B28AB" w:rsidP="007B28AB">
      <w:pPr>
        <w:pStyle w:val="sottotitolocampionato10"/>
        <w:rPr>
          <w:color w:val="002060"/>
        </w:rPr>
      </w:pPr>
      <w:r w:rsidRPr="00532A2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67853B09"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63430"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CD6B2"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53960"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6FDC7"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29654"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E08F4"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A5CD1"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7B882"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E335C"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52BFD" w14:textId="77777777" w:rsidR="007B28AB" w:rsidRPr="00532A2B" w:rsidRDefault="007B28AB" w:rsidP="00E00F7D">
            <w:pPr>
              <w:pStyle w:val="headertabella0"/>
              <w:rPr>
                <w:color w:val="002060"/>
              </w:rPr>
            </w:pPr>
            <w:r w:rsidRPr="00532A2B">
              <w:rPr>
                <w:color w:val="002060"/>
              </w:rPr>
              <w:t>PE</w:t>
            </w:r>
          </w:p>
        </w:tc>
      </w:tr>
      <w:tr w:rsidR="007B28AB" w:rsidRPr="00532A2B" w14:paraId="05107037"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36B5F6" w14:textId="77777777" w:rsidR="007B28AB" w:rsidRPr="00532A2B" w:rsidRDefault="007B28AB" w:rsidP="00E00F7D">
            <w:pPr>
              <w:pStyle w:val="rowtabella0"/>
              <w:rPr>
                <w:color w:val="002060"/>
              </w:rPr>
            </w:pPr>
            <w:r w:rsidRPr="00532A2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9B93" w14:textId="77777777" w:rsidR="007B28AB" w:rsidRPr="00532A2B" w:rsidRDefault="007B28AB" w:rsidP="00E00F7D">
            <w:pPr>
              <w:pStyle w:val="rowtabella0"/>
              <w:jc w:val="center"/>
              <w:rPr>
                <w:color w:val="002060"/>
              </w:rPr>
            </w:pPr>
            <w:r w:rsidRPr="00532A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1DF6"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2BC0"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D463C"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2B56"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75D48" w14:textId="77777777" w:rsidR="007B28AB" w:rsidRPr="00532A2B" w:rsidRDefault="007B28AB" w:rsidP="00E00F7D">
            <w:pPr>
              <w:pStyle w:val="rowtabella0"/>
              <w:jc w:val="center"/>
              <w:rPr>
                <w:color w:val="002060"/>
              </w:rPr>
            </w:pPr>
            <w:r w:rsidRPr="00532A2B">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613C"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8F89D" w14:textId="77777777" w:rsidR="007B28AB" w:rsidRPr="00532A2B" w:rsidRDefault="007B28AB" w:rsidP="00E00F7D">
            <w:pPr>
              <w:pStyle w:val="rowtabella0"/>
              <w:jc w:val="center"/>
              <w:rPr>
                <w:color w:val="002060"/>
              </w:rPr>
            </w:pPr>
            <w:r w:rsidRPr="00532A2B">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67341" w14:textId="77777777" w:rsidR="007B28AB" w:rsidRPr="00532A2B" w:rsidRDefault="007B28AB" w:rsidP="00E00F7D">
            <w:pPr>
              <w:pStyle w:val="rowtabella0"/>
              <w:jc w:val="center"/>
              <w:rPr>
                <w:color w:val="002060"/>
              </w:rPr>
            </w:pPr>
            <w:r w:rsidRPr="00532A2B">
              <w:rPr>
                <w:color w:val="002060"/>
              </w:rPr>
              <w:t>0</w:t>
            </w:r>
          </w:p>
        </w:tc>
      </w:tr>
      <w:tr w:rsidR="007B28AB" w:rsidRPr="00532A2B" w14:paraId="4D07AE8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D9B29" w14:textId="77777777" w:rsidR="007B28AB" w:rsidRPr="00532A2B" w:rsidRDefault="007B28AB" w:rsidP="00E00F7D">
            <w:pPr>
              <w:pStyle w:val="rowtabella0"/>
              <w:rPr>
                <w:color w:val="002060"/>
              </w:rPr>
            </w:pPr>
            <w:r w:rsidRPr="00532A2B">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620A" w14:textId="77777777" w:rsidR="007B28AB" w:rsidRPr="00532A2B" w:rsidRDefault="007B28AB" w:rsidP="00E00F7D">
            <w:pPr>
              <w:pStyle w:val="rowtabella0"/>
              <w:jc w:val="center"/>
              <w:rPr>
                <w:color w:val="002060"/>
              </w:rPr>
            </w:pPr>
            <w:r w:rsidRPr="00532A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BF3ED"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979DA"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8739"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662D"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CFB3" w14:textId="77777777" w:rsidR="007B28AB" w:rsidRPr="00532A2B" w:rsidRDefault="007B28AB" w:rsidP="00E00F7D">
            <w:pPr>
              <w:pStyle w:val="rowtabella0"/>
              <w:jc w:val="center"/>
              <w:rPr>
                <w:color w:val="002060"/>
              </w:rPr>
            </w:pPr>
            <w:r w:rsidRPr="00532A2B">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CC989"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C7FDC" w14:textId="77777777" w:rsidR="007B28AB" w:rsidRPr="00532A2B" w:rsidRDefault="007B28AB" w:rsidP="00E00F7D">
            <w:pPr>
              <w:pStyle w:val="rowtabella0"/>
              <w:jc w:val="center"/>
              <w:rPr>
                <w:color w:val="002060"/>
              </w:rPr>
            </w:pPr>
            <w:r w:rsidRPr="00532A2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F4C3" w14:textId="77777777" w:rsidR="007B28AB" w:rsidRPr="00532A2B" w:rsidRDefault="007B28AB" w:rsidP="00E00F7D">
            <w:pPr>
              <w:pStyle w:val="rowtabella0"/>
              <w:jc w:val="center"/>
              <w:rPr>
                <w:color w:val="002060"/>
              </w:rPr>
            </w:pPr>
            <w:r w:rsidRPr="00532A2B">
              <w:rPr>
                <w:color w:val="002060"/>
              </w:rPr>
              <w:t>0</w:t>
            </w:r>
          </w:p>
        </w:tc>
      </w:tr>
      <w:tr w:rsidR="007B28AB" w:rsidRPr="00532A2B" w14:paraId="076164EC"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BEB0FB" w14:textId="77777777" w:rsidR="007B28AB" w:rsidRPr="00532A2B" w:rsidRDefault="007B28AB" w:rsidP="00E00F7D">
            <w:pPr>
              <w:pStyle w:val="rowtabella0"/>
              <w:rPr>
                <w:color w:val="002060"/>
              </w:rPr>
            </w:pPr>
            <w:r w:rsidRPr="00532A2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5B69"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796E6"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C188"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5F4A"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6E67"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53B10" w14:textId="77777777" w:rsidR="007B28AB" w:rsidRPr="00532A2B" w:rsidRDefault="007B28AB" w:rsidP="00E00F7D">
            <w:pPr>
              <w:pStyle w:val="rowtabella0"/>
              <w:jc w:val="center"/>
              <w:rPr>
                <w:color w:val="002060"/>
              </w:rPr>
            </w:pPr>
            <w:r w:rsidRPr="00532A2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79FE5"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DC7D1" w14:textId="77777777" w:rsidR="007B28AB" w:rsidRPr="00532A2B" w:rsidRDefault="007B28AB" w:rsidP="00E00F7D">
            <w:pPr>
              <w:pStyle w:val="rowtabella0"/>
              <w:jc w:val="center"/>
              <w:rPr>
                <w:color w:val="002060"/>
              </w:rPr>
            </w:pPr>
            <w:r w:rsidRPr="00532A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7C88" w14:textId="77777777" w:rsidR="007B28AB" w:rsidRPr="00532A2B" w:rsidRDefault="007B28AB" w:rsidP="00E00F7D">
            <w:pPr>
              <w:pStyle w:val="rowtabella0"/>
              <w:jc w:val="center"/>
              <w:rPr>
                <w:color w:val="002060"/>
              </w:rPr>
            </w:pPr>
            <w:r w:rsidRPr="00532A2B">
              <w:rPr>
                <w:color w:val="002060"/>
              </w:rPr>
              <w:t>0</w:t>
            </w:r>
          </w:p>
        </w:tc>
      </w:tr>
      <w:tr w:rsidR="007B28AB" w:rsidRPr="00532A2B" w14:paraId="6E844201"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695A6C" w14:textId="77777777" w:rsidR="007B28AB" w:rsidRPr="00532A2B" w:rsidRDefault="007B28AB" w:rsidP="00E00F7D">
            <w:pPr>
              <w:pStyle w:val="rowtabella0"/>
              <w:rPr>
                <w:color w:val="002060"/>
              </w:rPr>
            </w:pPr>
            <w:r w:rsidRPr="00532A2B">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EACE9" w14:textId="77777777" w:rsidR="007B28AB" w:rsidRPr="00532A2B" w:rsidRDefault="007B28AB" w:rsidP="00E00F7D">
            <w:pPr>
              <w:pStyle w:val="rowtabella0"/>
              <w:jc w:val="center"/>
              <w:rPr>
                <w:color w:val="002060"/>
              </w:rPr>
            </w:pPr>
            <w:r w:rsidRPr="00532A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C5205" w14:textId="77777777" w:rsidR="007B28AB" w:rsidRPr="00532A2B" w:rsidRDefault="007B28AB" w:rsidP="00E00F7D">
            <w:pPr>
              <w:pStyle w:val="rowtabella0"/>
              <w:jc w:val="center"/>
              <w:rPr>
                <w:color w:val="002060"/>
              </w:rPr>
            </w:pPr>
            <w:r w:rsidRPr="00532A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4874"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84A7"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AD8B"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E9426" w14:textId="77777777" w:rsidR="007B28AB" w:rsidRPr="00532A2B" w:rsidRDefault="007B28AB" w:rsidP="00E00F7D">
            <w:pPr>
              <w:pStyle w:val="rowtabella0"/>
              <w:jc w:val="center"/>
              <w:rPr>
                <w:color w:val="002060"/>
              </w:rPr>
            </w:pPr>
            <w:r w:rsidRPr="00532A2B">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649CC" w14:textId="77777777" w:rsidR="007B28AB" w:rsidRPr="00532A2B" w:rsidRDefault="007B28AB" w:rsidP="00E00F7D">
            <w:pPr>
              <w:pStyle w:val="rowtabella0"/>
              <w:jc w:val="center"/>
              <w:rPr>
                <w:color w:val="002060"/>
              </w:rPr>
            </w:pPr>
            <w:r w:rsidRPr="00532A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A08B4" w14:textId="77777777" w:rsidR="007B28AB" w:rsidRPr="00532A2B" w:rsidRDefault="007B28AB" w:rsidP="00E00F7D">
            <w:pPr>
              <w:pStyle w:val="rowtabella0"/>
              <w:jc w:val="center"/>
              <w:rPr>
                <w:color w:val="002060"/>
              </w:rPr>
            </w:pPr>
            <w:r w:rsidRPr="00532A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CA2F4" w14:textId="77777777" w:rsidR="007B28AB" w:rsidRPr="00532A2B" w:rsidRDefault="007B28AB" w:rsidP="00E00F7D">
            <w:pPr>
              <w:pStyle w:val="rowtabella0"/>
              <w:jc w:val="center"/>
              <w:rPr>
                <w:color w:val="002060"/>
              </w:rPr>
            </w:pPr>
            <w:r w:rsidRPr="00532A2B">
              <w:rPr>
                <w:color w:val="002060"/>
              </w:rPr>
              <w:t>0</w:t>
            </w:r>
          </w:p>
        </w:tc>
      </w:tr>
      <w:tr w:rsidR="007B28AB" w:rsidRPr="00532A2B" w14:paraId="6104C0F2"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5189F" w14:textId="77777777" w:rsidR="007B28AB" w:rsidRPr="00532A2B" w:rsidRDefault="007B28AB" w:rsidP="00E00F7D">
            <w:pPr>
              <w:pStyle w:val="rowtabella0"/>
              <w:rPr>
                <w:color w:val="002060"/>
              </w:rPr>
            </w:pPr>
            <w:r w:rsidRPr="00532A2B">
              <w:rPr>
                <w:color w:val="002060"/>
              </w:rPr>
              <w:t xml:space="preserve">A.S.D. </w:t>
            </w:r>
            <w:proofErr w:type="gramStart"/>
            <w:r w:rsidRPr="00532A2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7A22" w14:textId="77777777" w:rsidR="007B28AB" w:rsidRPr="00532A2B" w:rsidRDefault="007B28AB" w:rsidP="00E00F7D">
            <w:pPr>
              <w:pStyle w:val="rowtabella0"/>
              <w:jc w:val="center"/>
              <w:rPr>
                <w:color w:val="002060"/>
              </w:rPr>
            </w:pPr>
            <w:r w:rsidRPr="00532A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332F"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85AD4"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5F2A"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CBAAE"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278AE" w14:textId="77777777" w:rsidR="007B28AB" w:rsidRPr="00532A2B" w:rsidRDefault="007B28AB" w:rsidP="00E00F7D">
            <w:pPr>
              <w:pStyle w:val="rowtabella0"/>
              <w:jc w:val="center"/>
              <w:rPr>
                <w:color w:val="002060"/>
              </w:rPr>
            </w:pPr>
            <w:r w:rsidRPr="00532A2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C9262" w14:textId="77777777" w:rsidR="007B28AB" w:rsidRPr="00532A2B" w:rsidRDefault="007B28AB" w:rsidP="00E00F7D">
            <w:pPr>
              <w:pStyle w:val="rowtabella0"/>
              <w:jc w:val="center"/>
              <w:rPr>
                <w:color w:val="002060"/>
              </w:rPr>
            </w:pPr>
            <w:r w:rsidRPr="00532A2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8BE61"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3D9E" w14:textId="77777777" w:rsidR="007B28AB" w:rsidRPr="00532A2B" w:rsidRDefault="007B28AB" w:rsidP="00E00F7D">
            <w:pPr>
              <w:pStyle w:val="rowtabella0"/>
              <w:jc w:val="center"/>
              <w:rPr>
                <w:color w:val="002060"/>
              </w:rPr>
            </w:pPr>
            <w:r w:rsidRPr="00532A2B">
              <w:rPr>
                <w:color w:val="002060"/>
              </w:rPr>
              <w:t>0</w:t>
            </w:r>
          </w:p>
        </w:tc>
      </w:tr>
      <w:tr w:rsidR="007B28AB" w:rsidRPr="00532A2B" w14:paraId="1F0B4AEF"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AE925" w14:textId="77777777" w:rsidR="007B28AB" w:rsidRPr="00532A2B" w:rsidRDefault="007B28AB" w:rsidP="00E00F7D">
            <w:pPr>
              <w:pStyle w:val="rowtabella0"/>
              <w:rPr>
                <w:color w:val="002060"/>
              </w:rPr>
            </w:pPr>
            <w:r w:rsidRPr="00532A2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F321"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205CA"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F730"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E05B"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B675"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9791" w14:textId="77777777" w:rsidR="007B28AB" w:rsidRPr="00532A2B" w:rsidRDefault="007B28AB" w:rsidP="00E00F7D">
            <w:pPr>
              <w:pStyle w:val="rowtabella0"/>
              <w:jc w:val="center"/>
              <w:rPr>
                <w:color w:val="002060"/>
              </w:rPr>
            </w:pPr>
            <w:r w:rsidRPr="00532A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1998C" w14:textId="77777777" w:rsidR="007B28AB" w:rsidRPr="00532A2B" w:rsidRDefault="007B28AB" w:rsidP="00E00F7D">
            <w:pPr>
              <w:pStyle w:val="rowtabella0"/>
              <w:jc w:val="center"/>
              <w:rPr>
                <w:color w:val="002060"/>
              </w:rPr>
            </w:pPr>
            <w:r w:rsidRPr="00532A2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8413"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9C2D" w14:textId="77777777" w:rsidR="007B28AB" w:rsidRPr="00532A2B" w:rsidRDefault="007B28AB" w:rsidP="00E00F7D">
            <w:pPr>
              <w:pStyle w:val="rowtabella0"/>
              <w:jc w:val="center"/>
              <w:rPr>
                <w:color w:val="002060"/>
              </w:rPr>
            </w:pPr>
            <w:r w:rsidRPr="00532A2B">
              <w:rPr>
                <w:color w:val="002060"/>
              </w:rPr>
              <w:t>0</w:t>
            </w:r>
          </w:p>
        </w:tc>
      </w:tr>
      <w:tr w:rsidR="007B28AB" w:rsidRPr="00532A2B" w14:paraId="4D2D54D8"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66B79" w14:textId="77777777" w:rsidR="007B28AB" w:rsidRPr="00532A2B" w:rsidRDefault="007B28AB" w:rsidP="00E00F7D">
            <w:pPr>
              <w:pStyle w:val="rowtabella0"/>
              <w:rPr>
                <w:color w:val="002060"/>
              </w:rPr>
            </w:pPr>
            <w:r w:rsidRPr="00532A2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C0B9"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42C9"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0118"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0DB0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3ED5"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606D" w14:textId="77777777" w:rsidR="007B28AB" w:rsidRPr="00532A2B" w:rsidRDefault="007B28AB" w:rsidP="00E00F7D">
            <w:pPr>
              <w:pStyle w:val="rowtabella0"/>
              <w:jc w:val="center"/>
              <w:rPr>
                <w:color w:val="002060"/>
              </w:rPr>
            </w:pPr>
            <w:r w:rsidRPr="00532A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1F06C" w14:textId="77777777" w:rsidR="007B28AB" w:rsidRPr="00532A2B" w:rsidRDefault="007B28AB" w:rsidP="00E00F7D">
            <w:pPr>
              <w:pStyle w:val="rowtabella0"/>
              <w:jc w:val="center"/>
              <w:rPr>
                <w:color w:val="002060"/>
              </w:rPr>
            </w:pPr>
            <w:r w:rsidRPr="00532A2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102E6" w14:textId="77777777" w:rsidR="007B28AB" w:rsidRPr="00532A2B" w:rsidRDefault="007B28AB" w:rsidP="00E00F7D">
            <w:pPr>
              <w:pStyle w:val="rowtabella0"/>
              <w:jc w:val="center"/>
              <w:rPr>
                <w:color w:val="002060"/>
              </w:rPr>
            </w:pPr>
            <w:r w:rsidRPr="00532A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1D13" w14:textId="77777777" w:rsidR="007B28AB" w:rsidRPr="00532A2B" w:rsidRDefault="007B28AB" w:rsidP="00E00F7D">
            <w:pPr>
              <w:pStyle w:val="rowtabella0"/>
              <w:jc w:val="center"/>
              <w:rPr>
                <w:color w:val="002060"/>
              </w:rPr>
            </w:pPr>
            <w:r w:rsidRPr="00532A2B">
              <w:rPr>
                <w:color w:val="002060"/>
              </w:rPr>
              <w:t>0</w:t>
            </w:r>
          </w:p>
        </w:tc>
      </w:tr>
      <w:tr w:rsidR="007B28AB" w:rsidRPr="00532A2B" w14:paraId="7611294C"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CAE5F" w14:textId="77777777" w:rsidR="007B28AB" w:rsidRPr="00532A2B" w:rsidRDefault="007B28AB" w:rsidP="00E00F7D">
            <w:pPr>
              <w:pStyle w:val="rowtabella0"/>
              <w:rPr>
                <w:color w:val="002060"/>
              </w:rPr>
            </w:pPr>
            <w:r w:rsidRPr="00532A2B">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4C6C"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CA3D"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5B6E"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5990"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B18A"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8FF3C" w14:textId="77777777" w:rsidR="007B28AB" w:rsidRPr="00532A2B" w:rsidRDefault="007B28AB" w:rsidP="00E00F7D">
            <w:pPr>
              <w:pStyle w:val="rowtabella0"/>
              <w:jc w:val="center"/>
              <w:rPr>
                <w:color w:val="002060"/>
              </w:rPr>
            </w:pPr>
            <w:r w:rsidRPr="00532A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45D44" w14:textId="77777777" w:rsidR="007B28AB" w:rsidRPr="00532A2B" w:rsidRDefault="007B28AB" w:rsidP="00E00F7D">
            <w:pPr>
              <w:pStyle w:val="rowtabella0"/>
              <w:jc w:val="center"/>
              <w:rPr>
                <w:color w:val="002060"/>
              </w:rPr>
            </w:pPr>
            <w:r w:rsidRPr="00532A2B">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AC395" w14:textId="77777777" w:rsidR="007B28AB" w:rsidRPr="00532A2B" w:rsidRDefault="007B28AB" w:rsidP="00E00F7D">
            <w:pPr>
              <w:pStyle w:val="rowtabella0"/>
              <w:jc w:val="center"/>
              <w:rPr>
                <w:color w:val="002060"/>
              </w:rPr>
            </w:pPr>
            <w:r w:rsidRPr="00532A2B">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08B6" w14:textId="77777777" w:rsidR="007B28AB" w:rsidRPr="00532A2B" w:rsidRDefault="007B28AB" w:rsidP="00E00F7D">
            <w:pPr>
              <w:pStyle w:val="rowtabella0"/>
              <w:jc w:val="center"/>
              <w:rPr>
                <w:color w:val="002060"/>
              </w:rPr>
            </w:pPr>
            <w:r w:rsidRPr="00532A2B">
              <w:rPr>
                <w:color w:val="002060"/>
              </w:rPr>
              <w:t>1</w:t>
            </w:r>
          </w:p>
        </w:tc>
      </w:tr>
      <w:tr w:rsidR="007B28AB" w:rsidRPr="00532A2B" w14:paraId="7A643F7E"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6A3A21" w14:textId="77777777" w:rsidR="007B28AB" w:rsidRPr="00532A2B" w:rsidRDefault="007B28AB" w:rsidP="00E00F7D">
            <w:pPr>
              <w:pStyle w:val="rowtabella0"/>
              <w:rPr>
                <w:color w:val="002060"/>
              </w:rPr>
            </w:pPr>
            <w:r w:rsidRPr="00532A2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4BEA9"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3157D"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C29D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CDC64"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FBB46"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04931"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B1B2" w14:textId="77777777" w:rsidR="007B28AB" w:rsidRPr="00532A2B" w:rsidRDefault="007B28AB" w:rsidP="00E00F7D">
            <w:pPr>
              <w:pStyle w:val="rowtabella0"/>
              <w:jc w:val="center"/>
              <w:rPr>
                <w:color w:val="002060"/>
              </w:rPr>
            </w:pPr>
            <w:r w:rsidRPr="00532A2B">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CBC8" w14:textId="77777777" w:rsidR="007B28AB" w:rsidRPr="00532A2B" w:rsidRDefault="007B28AB" w:rsidP="00E00F7D">
            <w:pPr>
              <w:pStyle w:val="rowtabella0"/>
              <w:jc w:val="center"/>
              <w:rPr>
                <w:color w:val="002060"/>
              </w:rPr>
            </w:pPr>
            <w:r w:rsidRPr="00532A2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3BADC" w14:textId="77777777" w:rsidR="007B28AB" w:rsidRPr="00532A2B" w:rsidRDefault="007B28AB" w:rsidP="00E00F7D">
            <w:pPr>
              <w:pStyle w:val="rowtabella0"/>
              <w:jc w:val="center"/>
              <w:rPr>
                <w:color w:val="002060"/>
              </w:rPr>
            </w:pPr>
            <w:r w:rsidRPr="00532A2B">
              <w:rPr>
                <w:color w:val="002060"/>
              </w:rPr>
              <w:t>0</w:t>
            </w:r>
          </w:p>
        </w:tc>
      </w:tr>
    </w:tbl>
    <w:p w14:paraId="72E4C01A" w14:textId="77777777" w:rsidR="007B28AB" w:rsidRDefault="007B28AB" w:rsidP="007B28AB">
      <w:pPr>
        <w:pStyle w:val="breakline"/>
        <w:rPr>
          <w:rFonts w:eastAsiaTheme="minorEastAsia"/>
          <w:color w:val="002060"/>
        </w:rPr>
      </w:pPr>
    </w:p>
    <w:p w14:paraId="7D67A701" w14:textId="77777777" w:rsidR="00F37323" w:rsidRPr="00532A2B" w:rsidRDefault="00F37323" w:rsidP="00F37323">
      <w:pPr>
        <w:pStyle w:val="titoloprinc0"/>
        <w:rPr>
          <w:color w:val="002060"/>
        </w:rPr>
      </w:pPr>
      <w:r>
        <w:rPr>
          <w:color w:val="002060"/>
        </w:rPr>
        <w:t>PROGRAMMA GARE</w:t>
      </w:r>
    </w:p>
    <w:p w14:paraId="10AAA424" w14:textId="77777777" w:rsidR="00F37323" w:rsidRDefault="00F37323" w:rsidP="007B28AB">
      <w:pPr>
        <w:pStyle w:val="breakline"/>
        <w:rPr>
          <w:rFonts w:eastAsiaTheme="minorEastAsia"/>
          <w:color w:val="002060"/>
        </w:rPr>
      </w:pPr>
    </w:p>
    <w:p w14:paraId="74692039" w14:textId="77777777" w:rsidR="002A69C0" w:rsidRPr="00A14EF3" w:rsidRDefault="002A69C0" w:rsidP="002A69C0">
      <w:pPr>
        <w:pStyle w:val="sottotitolocampionato10"/>
        <w:rPr>
          <w:color w:val="002060"/>
        </w:rPr>
      </w:pPr>
      <w:r w:rsidRPr="00A14EF3">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2A69C0" w:rsidRPr="00A14EF3" w14:paraId="46AB513A"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60F0A"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BAE81"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2435C"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F0645"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05145"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A937E"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910ED"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3FEF4CFC"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580519" w14:textId="77777777" w:rsidR="002A69C0" w:rsidRPr="00A14EF3" w:rsidRDefault="002A69C0" w:rsidP="00E00F7D">
            <w:pPr>
              <w:pStyle w:val="rowtabella0"/>
              <w:rPr>
                <w:color w:val="002060"/>
              </w:rPr>
            </w:pPr>
            <w:r w:rsidRPr="00A14EF3">
              <w:rPr>
                <w:color w:val="002060"/>
              </w:rPr>
              <w:t xml:space="preserve">AUDAX 1970 </w:t>
            </w:r>
            <w:proofErr w:type="gramStart"/>
            <w:r w:rsidRPr="00A14EF3">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8608F" w14:textId="77777777" w:rsidR="002A69C0" w:rsidRPr="00A14EF3" w:rsidRDefault="002A69C0" w:rsidP="00E00F7D">
            <w:pPr>
              <w:pStyle w:val="rowtabella0"/>
              <w:rPr>
                <w:color w:val="002060"/>
              </w:rPr>
            </w:pPr>
            <w:r w:rsidRPr="00A14EF3">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D0492"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53ED7" w14:textId="77777777" w:rsidR="002A69C0" w:rsidRPr="00A14EF3" w:rsidRDefault="002A69C0" w:rsidP="00E00F7D">
            <w:pPr>
              <w:pStyle w:val="rowtabella0"/>
              <w:rPr>
                <w:color w:val="002060"/>
              </w:rPr>
            </w:pPr>
            <w:r w:rsidRPr="00A14EF3">
              <w:rPr>
                <w:color w:val="002060"/>
              </w:rPr>
              <w:t>31/01/2026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883DD" w14:textId="77777777" w:rsidR="002A69C0" w:rsidRPr="00A14EF3" w:rsidRDefault="002A69C0" w:rsidP="00E00F7D">
            <w:pPr>
              <w:pStyle w:val="rowtabella0"/>
              <w:rPr>
                <w:color w:val="002060"/>
              </w:rPr>
            </w:pPr>
            <w:r w:rsidRPr="00A14EF3">
              <w:rPr>
                <w:color w:val="002060"/>
              </w:rPr>
              <w:t>5109 CAMPO COPERTO NÂ°3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7933F" w14:textId="77777777" w:rsidR="002A69C0" w:rsidRPr="00A14EF3" w:rsidRDefault="002A69C0" w:rsidP="00E00F7D">
            <w:pPr>
              <w:pStyle w:val="rowtabella0"/>
              <w:rPr>
                <w:color w:val="002060"/>
              </w:rPr>
            </w:pPr>
            <w:r w:rsidRPr="00A14EF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8A92E" w14:textId="77777777" w:rsidR="002A69C0" w:rsidRPr="00A14EF3" w:rsidRDefault="002A69C0" w:rsidP="00E00F7D">
            <w:pPr>
              <w:pStyle w:val="rowtabella0"/>
              <w:rPr>
                <w:color w:val="002060"/>
              </w:rPr>
            </w:pPr>
            <w:r w:rsidRPr="00A14EF3">
              <w:rPr>
                <w:color w:val="002060"/>
              </w:rPr>
              <w:t>VIA CELLINI</w:t>
            </w:r>
          </w:p>
        </w:tc>
      </w:tr>
      <w:tr w:rsidR="002A69C0" w:rsidRPr="00A14EF3" w14:paraId="79207E5F"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694260" w14:textId="77777777" w:rsidR="002A69C0" w:rsidRPr="00A14EF3" w:rsidRDefault="002A69C0" w:rsidP="00E00F7D">
            <w:pPr>
              <w:pStyle w:val="rowtabella0"/>
              <w:rPr>
                <w:color w:val="002060"/>
              </w:rPr>
            </w:pPr>
            <w:r w:rsidRPr="00A14EF3">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244D1F" w14:textId="77777777" w:rsidR="002A69C0" w:rsidRPr="00A14EF3" w:rsidRDefault="002A69C0" w:rsidP="00E00F7D">
            <w:pPr>
              <w:pStyle w:val="rowtabella0"/>
              <w:rPr>
                <w:color w:val="002060"/>
              </w:rPr>
            </w:pPr>
            <w:r w:rsidRPr="00A14EF3">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AF557B"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6F4ADE" w14:textId="77777777" w:rsidR="002A69C0" w:rsidRPr="00A14EF3" w:rsidRDefault="002A69C0" w:rsidP="00E00F7D">
            <w:pPr>
              <w:pStyle w:val="rowtabella0"/>
              <w:rPr>
                <w:color w:val="002060"/>
              </w:rPr>
            </w:pPr>
            <w:r w:rsidRPr="00A14EF3">
              <w:rPr>
                <w:color w:val="002060"/>
              </w:rPr>
              <w:t>31/01/2026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97F1CE" w14:textId="77777777" w:rsidR="002A69C0" w:rsidRPr="00A14EF3" w:rsidRDefault="002A69C0" w:rsidP="00E00F7D">
            <w:pPr>
              <w:pStyle w:val="rowtabella0"/>
              <w:rPr>
                <w:color w:val="002060"/>
              </w:rPr>
            </w:pPr>
            <w:r w:rsidRPr="00A14EF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4266D" w14:textId="77777777" w:rsidR="002A69C0" w:rsidRPr="00A14EF3" w:rsidRDefault="002A69C0" w:rsidP="00E00F7D">
            <w:pPr>
              <w:pStyle w:val="rowtabella0"/>
              <w:rPr>
                <w:color w:val="002060"/>
              </w:rPr>
            </w:pPr>
            <w:r w:rsidRPr="00A14EF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E32572" w14:textId="77777777" w:rsidR="002A69C0" w:rsidRPr="00A14EF3" w:rsidRDefault="002A69C0" w:rsidP="00E00F7D">
            <w:pPr>
              <w:pStyle w:val="rowtabella0"/>
              <w:rPr>
                <w:color w:val="002060"/>
              </w:rPr>
            </w:pPr>
            <w:r w:rsidRPr="00A14EF3">
              <w:rPr>
                <w:color w:val="002060"/>
              </w:rPr>
              <w:t>VIA NAZARIO SAURO</w:t>
            </w:r>
          </w:p>
        </w:tc>
      </w:tr>
      <w:tr w:rsidR="002A69C0" w:rsidRPr="00A14EF3" w14:paraId="4C7E42F0"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9CFB4B" w14:textId="77777777" w:rsidR="002A69C0" w:rsidRPr="00A14EF3" w:rsidRDefault="002A69C0" w:rsidP="00E00F7D">
            <w:pPr>
              <w:pStyle w:val="rowtabella0"/>
              <w:rPr>
                <w:color w:val="002060"/>
              </w:rPr>
            </w:pPr>
            <w:r w:rsidRPr="00A14EF3">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6164F5" w14:textId="77777777" w:rsidR="002A69C0" w:rsidRPr="00A14EF3" w:rsidRDefault="002A69C0" w:rsidP="00E00F7D">
            <w:pPr>
              <w:pStyle w:val="rowtabella0"/>
              <w:rPr>
                <w:color w:val="002060"/>
              </w:rPr>
            </w:pPr>
            <w:r w:rsidRPr="00A14EF3">
              <w:rPr>
                <w:color w:val="002060"/>
              </w:rPr>
              <w:t>ETA BETA F.C.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6AD676"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B21CF9" w14:textId="77777777" w:rsidR="002A69C0" w:rsidRPr="00A14EF3" w:rsidRDefault="002A69C0" w:rsidP="00E00F7D">
            <w:pPr>
              <w:pStyle w:val="rowtabella0"/>
              <w:rPr>
                <w:color w:val="002060"/>
              </w:rPr>
            </w:pPr>
            <w:r w:rsidRPr="00A14EF3">
              <w:rPr>
                <w:color w:val="002060"/>
              </w:rPr>
              <w:t>31/01/2026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0E4776" w14:textId="77777777" w:rsidR="002A69C0" w:rsidRPr="00A14EF3" w:rsidRDefault="002A69C0" w:rsidP="00E00F7D">
            <w:pPr>
              <w:pStyle w:val="rowtabella0"/>
              <w:rPr>
                <w:color w:val="002060"/>
              </w:rPr>
            </w:pPr>
            <w:r w:rsidRPr="00A14EF3">
              <w:rPr>
                <w:color w:val="002060"/>
              </w:rPr>
              <w:t xml:space="preserve">5442 TENSOSTRUTTURA </w:t>
            </w:r>
            <w:proofErr w:type="gramStart"/>
            <w:r w:rsidRPr="00A14EF3">
              <w:rPr>
                <w:color w:val="002060"/>
              </w:rPr>
              <w:t>B.GO</w:t>
            </w:r>
            <w:proofErr w:type="gramEnd"/>
            <w:r w:rsidRPr="00A14EF3">
              <w:rPr>
                <w:color w:val="002060"/>
              </w:rPr>
              <w:t xml:space="preserve"> </w:t>
            </w:r>
            <w:proofErr w:type="gramStart"/>
            <w:r w:rsidRPr="00A14EF3">
              <w:rPr>
                <w:color w:val="002060"/>
              </w:rPr>
              <w:t>S.MARIA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84CE3" w14:textId="77777777" w:rsidR="002A69C0" w:rsidRPr="00A14EF3" w:rsidRDefault="002A69C0" w:rsidP="00E00F7D">
            <w:pPr>
              <w:pStyle w:val="rowtabella0"/>
              <w:rPr>
                <w:color w:val="002060"/>
              </w:rPr>
            </w:pPr>
            <w:r w:rsidRPr="00A14EF3">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0A8432" w14:textId="77777777" w:rsidR="002A69C0" w:rsidRPr="00A14EF3" w:rsidRDefault="002A69C0" w:rsidP="00E00F7D">
            <w:pPr>
              <w:pStyle w:val="rowtabella0"/>
              <w:rPr>
                <w:color w:val="002060"/>
              </w:rPr>
            </w:pPr>
            <w:r w:rsidRPr="00A14EF3">
              <w:rPr>
                <w:color w:val="002060"/>
              </w:rPr>
              <w:t xml:space="preserve">STRADA DEL FOGLIA - </w:t>
            </w:r>
            <w:proofErr w:type="gramStart"/>
            <w:r w:rsidRPr="00A14EF3">
              <w:rPr>
                <w:color w:val="002060"/>
              </w:rPr>
              <w:t>B.GO</w:t>
            </w:r>
            <w:proofErr w:type="gramEnd"/>
            <w:r w:rsidRPr="00A14EF3">
              <w:rPr>
                <w:color w:val="002060"/>
              </w:rPr>
              <w:t xml:space="preserve"> S.MAR</w:t>
            </w:r>
          </w:p>
        </w:tc>
      </w:tr>
      <w:tr w:rsidR="002A69C0" w:rsidRPr="00A14EF3" w14:paraId="2109CB85"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DAC3B0" w14:textId="77777777" w:rsidR="002A69C0" w:rsidRPr="00A14EF3" w:rsidRDefault="002A69C0" w:rsidP="00E00F7D">
            <w:pPr>
              <w:pStyle w:val="rowtabella0"/>
              <w:rPr>
                <w:color w:val="002060"/>
              </w:rPr>
            </w:pPr>
            <w:r w:rsidRPr="00A14EF3">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1E9E4" w14:textId="77777777" w:rsidR="002A69C0" w:rsidRPr="00A14EF3" w:rsidRDefault="002A69C0" w:rsidP="00E00F7D">
            <w:pPr>
              <w:pStyle w:val="rowtabella0"/>
              <w:rPr>
                <w:color w:val="002060"/>
              </w:rPr>
            </w:pPr>
            <w:r w:rsidRPr="00A14EF3">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69716"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EF6DD" w14:textId="77777777" w:rsidR="002A69C0" w:rsidRPr="00A14EF3" w:rsidRDefault="002A69C0" w:rsidP="00E00F7D">
            <w:pPr>
              <w:pStyle w:val="rowtabella0"/>
              <w:rPr>
                <w:color w:val="002060"/>
              </w:rPr>
            </w:pPr>
            <w:r w:rsidRPr="00A14EF3">
              <w:rPr>
                <w:color w:val="002060"/>
              </w:rPr>
              <w:t>31/01/2026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16E41" w14:textId="77777777" w:rsidR="002A69C0" w:rsidRPr="00A14EF3" w:rsidRDefault="002A69C0" w:rsidP="00E00F7D">
            <w:pPr>
              <w:pStyle w:val="rowtabella0"/>
              <w:rPr>
                <w:color w:val="002060"/>
              </w:rPr>
            </w:pPr>
            <w:r w:rsidRPr="00A14EF3">
              <w:rPr>
                <w:color w:val="002060"/>
              </w:rPr>
              <w:t xml:space="preserve">5454 </w:t>
            </w:r>
            <w:proofErr w:type="gramStart"/>
            <w:r w:rsidRPr="00A14EF3">
              <w:rPr>
                <w:color w:val="002060"/>
              </w:rPr>
              <w:t>C.COPERTO</w:t>
            </w:r>
            <w:proofErr w:type="gramEnd"/>
            <w:r w:rsidRPr="00A14EF3">
              <w:rPr>
                <w:color w:val="002060"/>
              </w:rPr>
              <w:t xml:space="preserve"> </w:t>
            </w:r>
            <w:proofErr w:type="gramStart"/>
            <w:r w:rsidRPr="00A14EF3">
              <w:rPr>
                <w:color w:val="002060"/>
              </w:rPr>
              <w:t>C.TENNIS</w:t>
            </w:r>
            <w:proofErr w:type="gramEnd"/>
            <w:r w:rsidRPr="00A14EF3">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F71A7" w14:textId="77777777" w:rsidR="002A69C0" w:rsidRPr="00A14EF3" w:rsidRDefault="002A69C0" w:rsidP="00E00F7D">
            <w:pPr>
              <w:pStyle w:val="rowtabella0"/>
              <w:rPr>
                <w:color w:val="002060"/>
              </w:rPr>
            </w:pPr>
            <w:r w:rsidRPr="00A14EF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7FCCB" w14:textId="77777777" w:rsidR="002A69C0" w:rsidRPr="00A14EF3" w:rsidRDefault="002A69C0" w:rsidP="00E00F7D">
            <w:pPr>
              <w:pStyle w:val="rowtabella0"/>
              <w:rPr>
                <w:color w:val="002060"/>
              </w:rPr>
            </w:pPr>
            <w:r w:rsidRPr="00A14EF3">
              <w:rPr>
                <w:color w:val="002060"/>
              </w:rPr>
              <w:t>VIA VILLA TOMBARI</w:t>
            </w:r>
          </w:p>
        </w:tc>
      </w:tr>
    </w:tbl>
    <w:p w14:paraId="0FD163A5" w14:textId="77777777" w:rsidR="002A69C0" w:rsidRPr="00A14EF3" w:rsidRDefault="002A69C0" w:rsidP="002A69C0">
      <w:pPr>
        <w:pStyle w:val="breakline"/>
        <w:rPr>
          <w:rFonts w:eastAsiaTheme="minorEastAsia"/>
          <w:color w:val="002060"/>
        </w:rPr>
      </w:pPr>
    </w:p>
    <w:p w14:paraId="6EE85880" w14:textId="77777777" w:rsidR="002A69C0" w:rsidRPr="00A14EF3" w:rsidRDefault="002A69C0" w:rsidP="002A69C0">
      <w:pPr>
        <w:pStyle w:val="breakline"/>
        <w:rPr>
          <w:color w:val="002060"/>
        </w:rPr>
      </w:pPr>
    </w:p>
    <w:p w14:paraId="6298231B" w14:textId="77777777" w:rsidR="002A69C0" w:rsidRPr="00A14EF3" w:rsidRDefault="002A69C0" w:rsidP="002A69C0">
      <w:pPr>
        <w:pStyle w:val="breakline"/>
        <w:rPr>
          <w:color w:val="002060"/>
        </w:rPr>
      </w:pPr>
    </w:p>
    <w:p w14:paraId="01879F59" w14:textId="77777777" w:rsidR="002A69C0" w:rsidRPr="00A14EF3" w:rsidRDefault="002A69C0" w:rsidP="002A69C0">
      <w:pPr>
        <w:pStyle w:val="sottotitolocampionato10"/>
        <w:rPr>
          <w:color w:val="002060"/>
        </w:rPr>
      </w:pPr>
      <w:r w:rsidRPr="00A14EF3">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2A69C0" w:rsidRPr="00A14EF3" w14:paraId="1264A64F"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8D952"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5FD46"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24D9C"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811B8"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C9497"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D290A"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C49B6"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5A09CDE0"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4CDA59" w14:textId="77777777" w:rsidR="002A69C0" w:rsidRPr="00A14EF3" w:rsidRDefault="002A69C0" w:rsidP="00E00F7D">
            <w:pPr>
              <w:pStyle w:val="rowtabella0"/>
              <w:rPr>
                <w:color w:val="002060"/>
              </w:rPr>
            </w:pPr>
            <w:r w:rsidRPr="00A14EF3">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16445" w14:textId="77777777" w:rsidR="002A69C0" w:rsidRPr="00A14EF3" w:rsidRDefault="002A69C0" w:rsidP="00E00F7D">
            <w:pPr>
              <w:pStyle w:val="rowtabella0"/>
              <w:rPr>
                <w:color w:val="002060"/>
              </w:rPr>
            </w:pPr>
            <w:r w:rsidRPr="00A14EF3">
              <w:rPr>
                <w:color w:val="002060"/>
              </w:rPr>
              <w:t xml:space="preserve">C.U.S. ANCONA </w:t>
            </w:r>
            <w:proofErr w:type="spellStart"/>
            <w:proofErr w:type="gramStart"/>
            <w:r w:rsidRPr="00A14EF3">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0800A"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CB25C" w14:textId="77777777" w:rsidR="002A69C0" w:rsidRPr="00A14EF3" w:rsidRDefault="002A69C0" w:rsidP="00E00F7D">
            <w:pPr>
              <w:pStyle w:val="rowtabella0"/>
              <w:rPr>
                <w:color w:val="002060"/>
              </w:rPr>
            </w:pPr>
            <w:r w:rsidRPr="00A14EF3">
              <w:rPr>
                <w:color w:val="002060"/>
              </w:rPr>
              <w:t>31/01/2026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34C24" w14:textId="77777777" w:rsidR="002A69C0" w:rsidRPr="00A14EF3" w:rsidRDefault="002A69C0" w:rsidP="00E00F7D">
            <w:pPr>
              <w:pStyle w:val="rowtabella0"/>
              <w:rPr>
                <w:color w:val="002060"/>
              </w:rPr>
            </w:pPr>
            <w:r w:rsidRPr="00A14EF3">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6CC556" w14:textId="77777777" w:rsidR="002A69C0" w:rsidRPr="00A14EF3" w:rsidRDefault="002A69C0" w:rsidP="00E00F7D">
            <w:pPr>
              <w:pStyle w:val="rowtabella0"/>
              <w:rPr>
                <w:color w:val="002060"/>
              </w:rPr>
            </w:pPr>
            <w:r w:rsidRPr="00A14EF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B6049" w14:textId="77777777" w:rsidR="002A69C0" w:rsidRPr="00A14EF3" w:rsidRDefault="002A69C0" w:rsidP="00E00F7D">
            <w:pPr>
              <w:pStyle w:val="rowtabella0"/>
              <w:rPr>
                <w:color w:val="002060"/>
              </w:rPr>
            </w:pPr>
            <w:r w:rsidRPr="00A14EF3">
              <w:rPr>
                <w:color w:val="002060"/>
              </w:rPr>
              <w:t>VIA DELLA REPUBBLICA</w:t>
            </w:r>
          </w:p>
        </w:tc>
      </w:tr>
      <w:tr w:rsidR="002A69C0" w:rsidRPr="00A14EF3" w14:paraId="7AE9B160"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2BDFDE" w14:textId="77777777" w:rsidR="002A69C0" w:rsidRPr="00A14EF3" w:rsidRDefault="002A69C0" w:rsidP="00E00F7D">
            <w:pPr>
              <w:pStyle w:val="rowtabella0"/>
              <w:rPr>
                <w:color w:val="002060"/>
              </w:rPr>
            </w:pPr>
            <w:r w:rsidRPr="00A14EF3">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382B27" w14:textId="77777777" w:rsidR="002A69C0" w:rsidRPr="00A14EF3" w:rsidRDefault="002A69C0" w:rsidP="00E00F7D">
            <w:pPr>
              <w:pStyle w:val="rowtabella0"/>
              <w:rPr>
                <w:color w:val="002060"/>
              </w:rPr>
            </w:pPr>
            <w:r w:rsidRPr="00A14EF3">
              <w:rPr>
                <w:color w:val="002060"/>
              </w:rPr>
              <w:t>CERRETO D ESI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DC5966"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5E7CE9" w14:textId="77777777" w:rsidR="002A69C0" w:rsidRPr="00A14EF3" w:rsidRDefault="002A69C0" w:rsidP="00E00F7D">
            <w:pPr>
              <w:pStyle w:val="rowtabella0"/>
              <w:rPr>
                <w:color w:val="002060"/>
              </w:rPr>
            </w:pPr>
            <w:r w:rsidRPr="00A14EF3">
              <w:rPr>
                <w:color w:val="002060"/>
              </w:rPr>
              <w:t>31/01/2026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EAF534" w14:textId="77777777" w:rsidR="002A69C0" w:rsidRPr="00A14EF3" w:rsidRDefault="002A69C0" w:rsidP="00E00F7D">
            <w:pPr>
              <w:pStyle w:val="rowtabella0"/>
              <w:rPr>
                <w:color w:val="002060"/>
              </w:rPr>
            </w:pPr>
            <w:r w:rsidRPr="00A14EF3">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CD7759" w14:textId="77777777" w:rsidR="002A69C0" w:rsidRPr="00A14EF3" w:rsidRDefault="002A69C0" w:rsidP="00E00F7D">
            <w:pPr>
              <w:pStyle w:val="rowtabella0"/>
              <w:rPr>
                <w:color w:val="002060"/>
              </w:rPr>
            </w:pPr>
            <w:r w:rsidRPr="00A14EF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6878A9" w14:textId="77777777" w:rsidR="002A69C0" w:rsidRPr="00A14EF3" w:rsidRDefault="002A69C0" w:rsidP="00E00F7D">
            <w:pPr>
              <w:pStyle w:val="rowtabella0"/>
              <w:rPr>
                <w:color w:val="002060"/>
              </w:rPr>
            </w:pPr>
            <w:r w:rsidRPr="00A14EF3">
              <w:rPr>
                <w:color w:val="002060"/>
              </w:rPr>
              <w:t>VIA SAN SERGIO FZ. GROTTACCIA</w:t>
            </w:r>
          </w:p>
        </w:tc>
      </w:tr>
      <w:tr w:rsidR="002A69C0" w:rsidRPr="00A14EF3" w14:paraId="48EDFBAF"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46A2BD" w14:textId="77777777" w:rsidR="002A69C0" w:rsidRPr="00A14EF3" w:rsidRDefault="002A69C0" w:rsidP="00E00F7D">
            <w:pPr>
              <w:pStyle w:val="rowtabella0"/>
              <w:rPr>
                <w:color w:val="002060"/>
              </w:rPr>
            </w:pPr>
            <w:r w:rsidRPr="00A14EF3">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DE1809" w14:textId="77777777" w:rsidR="002A69C0" w:rsidRPr="00A14EF3" w:rsidRDefault="002A69C0" w:rsidP="00E00F7D">
            <w:pPr>
              <w:pStyle w:val="rowtabella0"/>
              <w:rPr>
                <w:color w:val="002060"/>
              </w:rPr>
            </w:pPr>
            <w:r w:rsidRPr="00A14EF3">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4CCFFC"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D3D1A8" w14:textId="77777777" w:rsidR="002A69C0" w:rsidRPr="00A14EF3" w:rsidRDefault="002A69C0" w:rsidP="00E00F7D">
            <w:pPr>
              <w:pStyle w:val="rowtabella0"/>
              <w:rPr>
                <w:color w:val="002060"/>
              </w:rPr>
            </w:pPr>
            <w:r w:rsidRPr="00A14EF3">
              <w:rPr>
                <w:color w:val="002060"/>
              </w:rPr>
              <w:t>31/01/2026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1F1571" w14:textId="77777777" w:rsidR="002A69C0" w:rsidRPr="00A14EF3" w:rsidRDefault="002A69C0" w:rsidP="00E00F7D">
            <w:pPr>
              <w:pStyle w:val="rowtabella0"/>
              <w:rPr>
                <w:color w:val="002060"/>
              </w:rPr>
            </w:pPr>
            <w:r w:rsidRPr="00A14EF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649D3" w14:textId="77777777" w:rsidR="002A69C0" w:rsidRPr="00A14EF3" w:rsidRDefault="002A69C0" w:rsidP="00E00F7D">
            <w:pPr>
              <w:pStyle w:val="rowtabella0"/>
              <w:rPr>
                <w:color w:val="002060"/>
              </w:rPr>
            </w:pPr>
            <w:r w:rsidRPr="00A14EF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AD8D9" w14:textId="77777777" w:rsidR="002A69C0" w:rsidRPr="00A14EF3" w:rsidRDefault="002A69C0" w:rsidP="00E00F7D">
            <w:pPr>
              <w:pStyle w:val="rowtabella0"/>
              <w:rPr>
                <w:color w:val="002060"/>
              </w:rPr>
            </w:pPr>
            <w:r w:rsidRPr="00A14EF3">
              <w:rPr>
                <w:color w:val="002060"/>
              </w:rPr>
              <w:t>VIA DEI TESSITORI</w:t>
            </w:r>
          </w:p>
        </w:tc>
      </w:tr>
      <w:tr w:rsidR="002A69C0" w:rsidRPr="00A14EF3" w14:paraId="204C81FA"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DD5644" w14:textId="77777777" w:rsidR="002A69C0" w:rsidRPr="00A14EF3" w:rsidRDefault="002A69C0" w:rsidP="00E00F7D">
            <w:pPr>
              <w:pStyle w:val="rowtabella0"/>
              <w:rPr>
                <w:color w:val="002060"/>
              </w:rPr>
            </w:pPr>
            <w:r w:rsidRPr="00A14EF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436BEA" w14:textId="77777777" w:rsidR="002A69C0" w:rsidRPr="00A14EF3" w:rsidRDefault="002A69C0" w:rsidP="00E00F7D">
            <w:pPr>
              <w:pStyle w:val="rowtabella0"/>
              <w:rPr>
                <w:color w:val="002060"/>
              </w:rPr>
            </w:pPr>
            <w:r w:rsidRPr="00A14EF3">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8F9133"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C23D46" w14:textId="77777777" w:rsidR="002A69C0" w:rsidRPr="00A14EF3" w:rsidRDefault="002A69C0" w:rsidP="00E00F7D">
            <w:pPr>
              <w:pStyle w:val="rowtabella0"/>
              <w:rPr>
                <w:color w:val="002060"/>
              </w:rPr>
            </w:pPr>
            <w:r w:rsidRPr="00A14EF3">
              <w:rPr>
                <w:color w:val="002060"/>
              </w:rPr>
              <w:t>31/01/2026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B59EFD" w14:textId="77777777" w:rsidR="002A69C0" w:rsidRPr="00A14EF3" w:rsidRDefault="002A69C0" w:rsidP="00E00F7D">
            <w:pPr>
              <w:pStyle w:val="rowtabella0"/>
              <w:rPr>
                <w:color w:val="002060"/>
              </w:rPr>
            </w:pPr>
            <w:r w:rsidRPr="00A14EF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133CB" w14:textId="77777777" w:rsidR="002A69C0" w:rsidRPr="00A14EF3" w:rsidRDefault="002A69C0" w:rsidP="00E00F7D">
            <w:pPr>
              <w:pStyle w:val="rowtabella0"/>
              <w:rPr>
                <w:color w:val="002060"/>
              </w:rPr>
            </w:pPr>
            <w:r w:rsidRPr="00A14EF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4CAB18" w14:textId="77777777" w:rsidR="002A69C0" w:rsidRPr="00A14EF3" w:rsidRDefault="002A69C0" w:rsidP="00E00F7D">
            <w:pPr>
              <w:pStyle w:val="rowtabella0"/>
              <w:rPr>
                <w:color w:val="002060"/>
              </w:rPr>
            </w:pPr>
            <w:r w:rsidRPr="00A14EF3">
              <w:rPr>
                <w:color w:val="002060"/>
              </w:rPr>
              <w:t xml:space="preserve">VIA </w:t>
            </w:r>
            <w:proofErr w:type="gramStart"/>
            <w:r w:rsidRPr="00A14EF3">
              <w:rPr>
                <w:color w:val="002060"/>
              </w:rPr>
              <w:t>B.BUOZZI</w:t>
            </w:r>
            <w:proofErr w:type="gramEnd"/>
          </w:p>
        </w:tc>
      </w:tr>
      <w:tr w:rsidR="002A69C0" w:rsidRPr="00A14EF3" w14:paraId="793F4168"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230786" w14:textId="77777777" w:rsidR="002A69C0" w:rsidRPr="00A14EF3" w:rsidRDefault="002A69C0" w:rsidP="00E00F7D">
            <w:pPr>
              <w:pStyle w:val="rowtabella0"/>
              <w:rPr>
                <w:color w:val="002060"/>
              </w:rPr>
            </w:pPr>
            <w:r w:rsidRPr="00A14EF3">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45FE6" w14:textId="77777777" w:rsidR="002A69C0" w:rsidRPr="00A14EF3" w:rsidRDefault="002A69C0" w:rsidP="00E00F7D">
            <w:pPr>
              <w:pStyle w:val="rowtabella0"/>
              <w:rPr>
                <w:color w:val="002060"/>
              </w:rPr>
            </w:pPr>
            <w:r w:rsidRPr="00A14EF3">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FA138"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8B0B1" w14:textId="77777777" w:rsidR="002A69C0" w:rsidRPr="00A14EF3" w:rsidRDefault="002A69C0" w:rsidP="00E00F7D">
            <w:pPr>
              <w:pStyle w:val="rowtabella0"/>
              <w:rPr>
                <w:color w:val="002060"/>
              </w:rPr>
            </w:pPr>
            <w:r w:rsidRPr="00A14EF3">
              <w:rPr>
                <w:color w:val="002060"/>
              </w:rPr>
              <w:t>01/02/2026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F5DD9" w14:textId="77777777" w:rsidR="002A69C0" w:rsidRPr="00A14EF3" w:rsidRDefault="002A69C0" w:rsidP="00E00F7D">
            <w:pPr>
              <w:pStyle w:val="rowtabella0"/>
              <w:rPr>
                <w:color w:val="002060"/>
              </w:rPr>
            </w:pPr>
            <w:r w:rsidRPr="00A14EF3">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04F16" w14:textId="77777777" w:rsidR="002A69C0" w:rsidRPr="00A14EF3" w:rsidRDefault="002A69C0" w:rsidP="00E00F7D">
            <w:pPr>
              <w:pStyle w:val="rowtabella0"/>
              <w:rPr>
                <w:color w:val="002060"/>
              </w:rPr>
            </w:pPr>
            <w:r w:rsidRPr="00A14EF3">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6BF21" w14:textId="77777777" w:rsidR="002A69C0" w:rsidRPr="00A14EF3" w:rsidRDefault="002A69C0" w:rsidP="00E00F7D">
            <w:pPr>
              <w:pStyle w:val="rowtabella0"/>
              <w:rPr>
                <w:color w:val="002060"/>
              </w:rPr>
            </w:pPr>
            <w:r w:rsidRPr="00A14EF3">
              <w:rPr>
                <w:color w:val="002060"/>
              </w:rPr>
              <w:t>VIA CIRCONVALLAZIONE</w:t>
            </w:r>
          </w:p>
        </w:tc>
      </w:tr>
    </w:tbl>
    <w:p w14:paraId="0ABD2C9E" w14:textId="77777777" w:rsidR="002A69C0" w:rsidRPr="00A14EF3" w:rsidRDefault="002A69C0" w:rsidP="002A69C0">
      <w:pPr>
        <w:pStyle w:val="breakline"/>
        <w:rPr>
          <w:rFonts w:eastAsiaTheme="minorEastAsia"/>
          <w:color w:val="002060"/>
        </w:rPr>
      </w:pPr>
    </w:p>
    <w:p w14:paraId="16656A5D" w14:textId="77777777" w:rsidR="002A69C0" w:rsidRPr="00A14EF3" w:rsidRDefault="002A69C0" w:rsidP="002A69C0">
      <w:pPr>
        <w:pStyle w:val="breakline"/>
        <w:rPr>
          <w:color w:val="002060"/>
        </w:rPr>
      </w:pPr>
    </w:p>
    <w:p w14:paraId="4BAE37C5" w14:textId="77777777" w:rsidR="002A69C0" w:rsidRPr="00A14EF3" w:rsidRDefault="002A69C0" w:rsidP="002A69C0">
      <w:pPr>
        <w:pStyle w:val="breakline"/>
        <w:rPr>
          <w:color w:val="002060"/>
        </w:rPr>
      </w:pPr>
    </w:p>
    <w:p w14:paraId="759E4D11" w14:textId="77777777" w:rsidR="002A69C0" w:rsidRPr="00A14EF3" w:rsidRDefault="002A69C0" w:rsidP="002A69C0">
      <w:pPr>
        <w:pStyle w:val="sottotitolocampionato10"/>
        <w:rPr>
          <w:color w:val="002060"/>
        </w:rPr>
      </w:pPr>
      <w:r w:rsidRPr="00A14EF3">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6"/>
        <w:gridCol w:w="385"/>
        <w:gridCol w:w="898"/>
        <w:gridCol w:w="1198"/>
        <w:gridCol w:w="1545"/>
        <w:gridCol w:w="1553"/>
      </w:tblGrid>
      <w:tr w:rsidR="002A69C0" w:rsidRPr="00A14EF3" w14:paraId="1F386052"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F7079"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AAFFD"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E7B89"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635ED"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F8205"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BA0C9"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3F484"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69578A04"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D3E0B6" w14:textId="77777777" w:rsidR="002A69C0" w:rsidRPr="00A14EF3" w:rsidRDefault="002A69C0" w:rsidP="00E00F7D">
            <w:pPr>
              <w:pStyle w:val="rowtabella0"/>
              <w:rPr>
                <w:color w:val="002060"/>
              </w:rPr>
            </w:pPr>
            <w:r w:rsidRPr="00A14EF3">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0856C" w14:textId="77777777" w:rsidR="002A69C0" w:rsidRPr="00A14EF3" w:rsidRDefault="002A69C0" w:rsidP="00E00F7D">
            <w:pPr>
              <w:pStyle w:val="rowtabella0"/>
              <w:rPr>
                <w:color w:val="002060"/>
              </w:rPr>
            </w:pPr>
            <w:r w:rsidRPr="00A14EF3">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B823B" w14:textId="77777777" w:rsidR="002A69C0" w:rsidRPr="00A14EF3" w:rsidRDefault="002A69C0" w:rsidP="00E00F7D">
            <w:pPr>
              <w:pStyle w:val="rowtabella0"/>
              <w:jc w:val="center"/>
              <w:rPr>
                <w:color w:val="002060"/>
              </w:rPr>
            </w:pPr>
            <w:r w:rsidRPr="00A14EF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01755" w14:textId="77777777" w:rsidR="002A69C0" w:rsidRPr="00A14EF3" w:rsidRDefault="002A69C0" w:rsidP="00E00F7D">
            <w:pPr>
              <w:pStyle w:val="rowtabella0"/>
              <w:rPr>
                <w:color w:val="002060"/>
              </w:rPr>
            </w:pPr>
            <w:r w:rsidRPr="00A14EF3">
              <w:rPr>
                <w:color w:val="002060"/>
              </w:rPr>
              <w:t>31/01/2026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BE222" w14:textId="77777777" w:rsidR="002A69C0" w:rsidRPr="00A14EF3" w:rsidRDefault="002A69C0" w:rsidP="00E00F7D">
            <w:pPr>
              <w:pStyle w:val="rowtabella0"/>
              <w:rPr>
                <w:color w:val="002060"/>
              </w:rPr>
            </w:pPr>
            <w:r w:rsidRPr="00A14EF3">
              <w:rPr>
                <w:color w:val="002060"/>
              </w:rPr>
              <w:t xml:space="preserve">5286 PALESTRA </w:t>
            </w:r>
            <w:proofErr w:type="gramStart"/>
            <w:r w:rsidRPr="00A14EF3">
              <w:rPr>
                <w:color w:val="002060"/>
              </w:rPr>
              <w:t>C.SPORTIVO</w:t>
            </w:r>
            <w:proofErr w:type="gramEnd"/>
            <w:r w:rsidRPr="00A14EF3">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F0C6A" w14:textId="77777777" w:rsidR="002A69C0" w:rsidRPr="00A14EF3" w:rsidRDefault="002A69C0" w:rsidP="00E00F7D">
            <w:pPr>
              <w:pStyle w:val="rowtabella0"/>
              <w:rPr>
                <w:color w:val="002060"/>
              </w:rPr>
            </w:pPr>
            <w:r w:rsidRPr="00A14EF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C2515" w14:textId="77777777" w:rsidR="002A69C0" w:rsidRPr="00A14EF3" w:rsidRDefault="002A69C0" w:rsidP="00E00F7D">
            <w:pPr>
              <w:pStyle w:val="rowtabella0"/>
              <w:rPr>
                <w:color w:val="002060"/>
              </w:rPr>
            </w:pPr>
            <w:r w:rsidRPr="00A14EF3">
              <w:rPr>
                <w:color w:val="002060"/>
              </w:rPr>
              <w:t>VIA ALFIERI SNC</w:t>
            </w:r>
          </w:p>
        </w:tc>
      </w:tr>
      <w:tr w:rsidR="002A69C0" w:rsidRPr="00A14EF3" w14:paraId="0A6998B3"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56B12A" w14:textId="77777777" w:rsidR="002A69C0" w:rsidRPr="00A14EF3" w:rsidRDefault="002A69C0" w:rsidP="00E00F7D">
            <w:pPr>
              <w:pStyle w:val="rowtabella0"/>
              <w:rPr>
                <w:color w:val="002060"/>
              </w:rPr>
            </w:pPr>
            <w:r w:rsidRPr="00A14EF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D77FCF" w14:textId="77777777" w:rsidR="002A69C0" w:rsidRPr="00A14EF3" w:rsidRDefault="002A69C0" w:rsidP="00E00F7D">
            <w:pPr>
              <w:pStyle w:val="rowtabella0"/>
              <w:rPr>
                <w:color w:val="002060"/>
              </w:rPr>
            </w:pPr>
            <w:r w:rsidRPr="00A14EF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4F0316"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36497F" w14:textId="77777777" w:rsidR="002A69C0" w:rsidRPr="00A14EF3" w:rsidRDefault="002A69C0" w:rsidP="00E00F7D">
            <w:pPr>
              <w:pStyle w:val="rowtabella0"/>
              <w:rPr>
                <w:color w:val="002060"/>
              </w:rPr>
            </w:pPr>
            <w:r w:rsidRPr="00A14EF3">
              <w:rPr>
                <w:color w:val="002060"/>
              </w:rPr>
              <w:t>01/02/2026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AE5331" w14:textId="77777777" w:rsidR="002A69C0" w:rsidRPr="00A14EF3" w:rsidRDefault="002A69C0" w:rsidP="00E00F7D">
            <w:pPr>
              <w:pStyle w:val="rowtabella0"/>
              <w:rPr>
                <w:color w:val="002060"/>
              </w:rPr>
            </w:pPr>
            <w:r w:rsidRPr="00A14EF3">
              <w:rPr>
                <w:color w:val="002060"/>
              </w:rPr>
              <w:t xml:space="preserve">5295 TENSOSTRUTTURA VIA </w:t>
            </w:r>
            <w:proofErr w:type="gramStart"/>
            <w:r w:rsidRPr="00A14EF3">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BA78A3" w14:textId="77777777" w:rsidR="002A69C0" w:rsidRPr="00A14EF3" w:rsidRDefault="002A69C0" w:rsidP="00E00F7D">
            <w:pPr>
              <w:pStyle w:val="rowtabella0"/>
              <w:rPr>
                <w:color w:val="002060"/>
              </w:rPr>
            </w:pPr>
            <w:r w:rsidRPr="00A14EF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B2C62D" w14:textId="77777777" w:rsidR="002A69C0" w:rsidRPr="00A14EF3" w:rsidRDefault="002A69C0" w:rsidP="00E00F7D">
            <w:pPr>
              <w:pStyle w:val="rowtabella0"/>
              <w:rPr>
                <w:color w:val="002060"/>
              </w:rPr>
            </w:pPr>
            <w:r w:rsidRPr="00A14EF3">
              <w:rPr>
                <w:color w:val="002060"/>
              </w:rPr>
              <w:t xml:space="preserve">VIA </w:t>
            </w:r>
            <w:proofErr w:type="gramStart"/>
            <w:r w:rsidRPr="00A14EF3">
              <w:rPr>
                <w:color w:val="002060"/>
              </w:rPr>
              <w:t>E.MATTEI</w:t>
            </w:r>
            <w:proofErr w:type="gramEnd"/>
          </w:p>
        </w:tc>
      </w:tr>
      <w:tr w:rsidR="002A69C0" w:rsidRPr="00A14EF3" w14:paraId="7FBEC037"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13C82C" w14:textId="77777777" w:rsidR="002A69C0" w:rsidRPr="00A14EF3" w:rsidRDefault="002A69C0" w:rsidP="00E00F7D">
            <w:pPr>
              <w:pStyle w:val="rowtabella0"/>
              <w:rPr>
                <w:color w:val="002060"/>
              </w:rPr>
            </w:pPr>
            <w:r w:rsidRPr="00A14EF3">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F2FBDA" w14:textId="77777777" w:rsidR="002A69C0" w:rsidRPr="00A14EF3" w:rsidRDefault="002A69C0" w:rsidP="00E00F7D">
            <w:pPr>
              <w:pStyle w:val="rowtabella0"/>
              <w:rPr>
                <w:color w:val="002060"/>
              </w:rPr>
            </w:pPr>
            <w:proofErr w:type="gramStart"/>
            <w:r w:rsidRPr="00A14EF3">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B4B90E"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2C2647" w14:textId="77777777" w:rsidR="002A69C0" w:rsidRPr="00A14EF3" w:rsidRDefault="002A69C0" w:rsidP="00E00F7D">
            <w:pPr>
              <w:pStyle w:val="rowtabella0"/>
              <w:rPr>
                <w:color w:val="002060"/>
              </w:rPr>
            </w:pPr>
            <w:r w:rsidRPr="00A14EF3">
              <w:rPr>
                <w:color w:val="002060"/>
              </w:rPr>
              <w:t>01/02/2026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C5439E" w14:textId="77777777" w:rsidR="002A69C0" w:rsidRPr="00A14EF3" w:rsidRDefault="002A69C0" w:rsidP="00E00F7D">
            <w:pPr>
              <w:pStyle w:val="rowtabella0"/>
              <w:rPr>
                <w:color w:val="002060"/>
              </w:rPr>
            </w:pPr>
            <w:r w:rsidRPr="00A14EF3">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BFC55C" w14:textId="77777777" w:rsidR="002A69C0" w:rsidRPr="00A14EF3" w:rsidRDefault="002A69C0" w:rsidP="00E00F7D">
            <w:pPr>
              <w:pStyle w:val="rowtabella0"/>
              <w:rPr>
                <w:color w:val="002060"/>
              </w:rPr>
            </w:pPr>
            <w:r w:rsidRPr="00A14EF3">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346C5" w14:textId="77777777" w:rsidR="002A69C0" w:rsidRPr="00A14EF3" w:rsidRDefault="002A69C0" w:rsidP="00E00F7D">
            <w:pPr>
              <w:pStyle w:val="rowtabella0"/>
              <w:rPr>
                <w:color w:val="002060"/>
              </w:rPr>
            </w:pPr>
            <w:r w:rsidRPr="00A14EF3">
              <w:rPr>
                <w:color w:val="002060"/>
              </w:rPr>
              <w:t>FRAZ.PAGLIARE VIA VECCHI</w:t>
            </w:r>
          </w:p>
        </w:tc>
      </w:tr>
      <w:tr w:rsidR="002A69C0" w:rsidRPr="00A14EF3" w14:paraId="070EE577"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E0F737" w14:textId="77777777" w:rsidR="002A69C0" w:rsidRPr="00A14EF3" w:rsidRDefault="002A69C0" w:rsidP="00E00F7D">
            <w:pPr>
              <w:pStyle w:val="rowtabella0"/>
              <w:rPr>
                <w:color w:val="002060"/>
              </w:rPr>
            </w:pPr>
            <w:r w:rsidRPr="00A14EF3">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8CEEC" w14:textId="77777777" w:rsidR="002A69C0" w:rsidRPr="00A14EF3" w:rsidRDefault="002A69C0" w:rsidP="00E00F7D">
            <w:pPr>
              <w:pStyle w:val="rowtabella0"/>
              <w:rPr>
                <w:color w:val="002060"/>
              </w:rPr>
            </w:pPr>
            <w:r w:rsidRPr="00A14EF3">
              <w:rPr>
                <w:color w:val="002060"/>
              </w:rPr>
              <w:t>POLISPORTIVA RIPATRANSONE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71AAF" w14:textId="77777777" w:rsidR="002A69C0" w:rsidRPr="00A14EF3" w:rsidRDefault="002A69C0" w:rsidP="00E00F7D">
            <w:pPr>
              <w:pStyle w:val="rowtabella0"/>
              <w:jc w:val="center"/>
              <w:rPr>
                <w:color w:val="002060"/>
              </w:rPr>
            </w:pPr>
            <w:r w:rsidRPr="00A14EF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79B98" w14:textId="77777777" w:rsidR="002A69C0" w:rsidRPr="00A14EF3" w:rsidRDefault="002A69C0" w:rsidP="00E00F7D">
            <w:pPr>
              <w:pStyle w:val="rowtabella0"/>
              <w:rPr>
                <w:color w:val="002060"/>
              </w:rPr>
            </w:pPr>
            <w:r w:rsidRPr="00A14EF3">
              <w:rPr>
                <w:color w:val="002060"/>
              </w:rPr>
              <w:t>01/02/2026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8DEE7" w14:textId="77777777" w:rsidR="002A69C0" w:rsidRPr="00A14EF3" w:rsidRDefault="002A69C0" w:rsidP="00E00F7D">
            <w:pPr>
              <w:pStyle w:val="rowtabella0"/>
              <w:rPr>
                <w:color w:val="002060"/>
              </w:rPr>
            </w:pPr>
            <w:r w:rsidRPr="00A14EF3">
              <w:rPr>
                <w:color w:val="002060"/>
              </w:rPr>
              <w:t xml:space="preserve">5623 PALESTRA </w:t>
            </w:r>
            <w:proofErr w:type="gramStart"/>
            <w:r w:rsidRPr="00A14EF3">
              <w:rPr>
                <w:color w:val="002060"/>
              </w:rPr>
              <w:t>SC.MEDIA</w:t>
            </w:r>
            <w:proofErr w:type="gramEnd"/>
            <w:r w:rsidRPr="00A14EF3">
              <w:rPr>
                <w:color w:val="002060"/>
              </w:rPr>
              <w:t xml:space="preserve"> </w:t>
            </w:r>
            <w:proofErr w:type="gramStart"/>
            <w:r w:rsidRPr="00A14EF3">
              <w:rPr>
                <w:color w:val="002060"/>
              </w:rPr>
              <w:t>B.ROSSELLI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BFEBD" w14:textId="77777777" w:rsidR="002A69C0" w:rsidRPr="00A14EF3" w:rsidRDefault="002A69C0" w:rsidP="00E00F7D">
            <w:pPr>
              <w:pStyle w:val="rowtabella0"/>
              <w:rPr>
                <w:color w:val="002060"/>
              </w:rPr>
            </w:pPr>
            <w:r w:rsidRPr="00A14EF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862B1" w14:textId="77777777" w:rsidR="002A69C0" w:rsidRPr="00A14EF3" w:rsidRDefault="002A69C0" w:rsidP="00E00F7D">
            <w:pPr>
              <w:pStyle w:val="rowtabella0"/>
              <w:rPr>
                <w:color w:val="002060"/>
              </w:rPr>
            </w:pPr>
            <w:r w:rsidRPr="00A14EF3">
              <w:rPr>
                <w:color w:val="002060"/>
              </w:rPr>
              <w:t>VIA PIRANDELLO</w:t>
            </w:r>
          </w:p>
        </w:tc>
      </w:tr>
    </w:tbl>
    <w:p w14:paraId="03FF4E3D" w14:textId="77777777" w:rsidR="002A69C0" w:rsidRPr="00532A2B" w:rsidRDefault="002A69C0" w:rsidP="007B28AB">
      <w:pPr>
        <w:pStyle w:val="breakline"/>
        <w:rPr>
          <w:rFonts w:eastAsiaTheme="minorEastAsia"/>
          <w:color w:val="002060"/>
        </w:rPr>
      </w:pPr>
    </w:p>
    <w:p w14:paraId="4CAAA50C" w14:textId="77777777" w:rsidR="007B28AB" w:rsidRPr="00532A2B" w:rsidRDefault="007B28AB" w:rsidP="007B28AB">
      <w:pPr>
        <w:pStyle w:val="breakline"/>
        <w:rPr>
          <w:color w:val="002060"/>
        </w:rPr>
      </w:pPr>
    </w:p>
    <w:p w14:paraId="498AA416" w14:textId="77777777" w:rsidR="007B28AB" w:rsidRPr="00532A2B" w:rsidRDefault="007B28AB" w:rsidP="007B28AB">
      <w:pPr>
        <w:pStyle w:val="titolocampionato0"/>
        <w:shd w:val="clear" w:color="auto" w:fill="CCCCCC"/>
        <w:spacing w:before="80" w:after="40"/>
        <w:rPr>
          <w:color w:val="002060"/>
        </w:rPr>
      </w:pPr>
      <w:r w:rsidRPr="00532A2B">
        <w:rPr>
          <w:color w:val="002060"/>
        </w:rPr>
        <w:t>UNDER 15 C5 REGIONALI MASCHILI</w:t>
      </w:r>
    </w:p>
    <w:p w14:paraId="66C5BAF4" w14:textId="77777777" w:rsidR="007B28AB" w:rsidRPr="00DA3CFB" w:rsidRDefault="007B28AB" w:rsidP="007B28AB">
      <w:pPr>
        <w:pStyle w:val="titoloprinc0"/>
        <w:rPr>
          <w:color w:val="002060"/>
        </w:rPr>
      </w:pPr>
      <w:r w:rsidRPr="00DA3CFB">
        <w:rPr>
          <w:color w:val="002060"/>
        </w:rPr>
        <w:t>ANAGRAFICA/INDIRIZZARIO/VARIAZIONI CALENDARIO</w:t>
      </w:r>
    </w:p>
    <w:p w14:paraId="4AA2101C" w14:textId="77777777" w:rsidR="007B28AB" w:rsidRPr="00DA3CFB" w:rsidRDefault="007B28AB" w:rsidP="007B28AB">
      <w:pPr>
        <w:pStyle w:val="titoloprinc0"/>
        <w:jc w:val="both"/>
        <w:rPr>
          <w:b w:val="0"/>
          <w:bCs w:val="0"/>
          <w:color w:val="002060"/>
          <w:sz w:val="22"/>
          <w:szCs w:val="22"/>
        </w:rPr>
      </w:pPr>
    </w:p>
    <w:p w14:paraId="4650EA79" w14:textId="77777777" w:rsidR="007B28AB" w:rsidRPr="00DA3CFB" w:rsidRDefault="007B28AB" w:rsidP="007B28AB">
      <w:pPr>
        <w:pStyle w:val="titoloprinc0"/>
        <w:jc w:val="both"/>
        <w:rPr>
          <w:color w:val="002060"/>
          <w:sz w:val="22"/>
          <w:szCs w:val="22"/>
        </w:rPr>
      </w:pPr>
      <w:r w:rsidRPr="00DA3CFB">
        <w:rPr>
          <w:color w:val="002060"/>
          <w:sz w:val="22"/>
          <w:szCs w:val="22"/>
        </w:rPr>
        <w:t>GIRONE “</w:t>
      </w:r>
      <w:r>
        <w:rPr>
          <w:color w:val="002060"/>
          <w:sz w:val="22"/>
          <w:szCs w:val="22"/>
        </w:rPr>
        <w:t>SILVER – B</w:t>
      </w:r>
      <w:r w:rsidRPr="00DA3CFB">
        <w:rPr>
          <w:color w:val="002060"/>
          <w:sz w:val="22"/>
          <w:szCs w:val="22"/>
        </w:rPr>
        <w:t>”</w:t>
      </w:r>
    </w:p>
    <w:p w14:paraId="293FF7CE" w14:textId="77777777" w:rsidR="007B28AB" w:rsidRPr="00DA3CFB" w:rsidRDefault="007B28AB" w:rsidP="007B28AB">
      <w:pPr>
        <w:pStyle w:val="titoloprinc0"/>
        <w:jc w:val="both"/>
        <w:rPr>
          <w:b w:val="0"/>
          <w:bCs w:val="0"/>
          <w:color w:val="002060"/>
          <w:sz w:val="22"/>
          <w:szCs w:val="22"/>
        </w:rPr>
      </w:pPr>
    </w:p>
    <w:p w14:paraId="16125721" w14:textId="77777777" w:rsidR="007B28AB" w:rsidRDefault="007B28AB" w:rsidP="007B28AB">
      <w:pPr>
        <w:pStyle w:val="titoloprinc0"/>
        <w:jc w:val="both"/>
        <w:rPr>
          <w:b w:val="0"/>
          <w:bCs w:val="0"/>
          <w:color w:val="002060"/>
          <w:sz w:val="22"/>
          <w:szCs w:val="22"/>
        </w:rPr>
      </w:pPr>
      <w:r w:rsidRPr="00DA3CFB">
        <w:rPr>
          <w:b w:val="0"/>
          <w:bCs w:val="0"/>
          <w:color w:val="002060"/>
          <w:sz w:val="22"/>
          <w:szCs w:val="22"/>
        </w:rPr>
        <w:lastRenderedPageBreak/>
        <w:t xml:space="preserve">La Società </w:t>
      </w:r>
      <w:r>
        <w:rPr>
          <w:color w:val="002060"/>
          <w:sz w:val="22"/>
          <w:szCs w:val="22"/>
        </w:rPr>
        <w:t xml:space="preserve">SPORTING GROTTAMMARE </w:t>
      </w:r>
      <w:proofErr w:type="spellStart"/>
      <w:proofErr w:type="gramStart"/>
      <w:r>
        <w:rPr>
          <w:color w:val="002060"/>
          <w:sz w:val="22"/>
          <w:szCs w:val="22"/>
        </w:rPr>
        <w:t>sq.B</w:t>
      </w:r>
      <w:proofErr w:type="spellEnd"/>
      <w:proofErr w:type="gramEnd"/>
      <w:r w:rsidRPr="00DA3CFB">
        <w:rPr>
          <w:color w:val="002060"/>
          <w:sz w:val="22"/>
          <w:szCs w:val="22"/>
        </w:rPr>
        <w:t xml:space="preserve"> </w:t>
      </w:r>
      <w:r w:rsidRPr="00DA3CFB">
        <w:rPr>
          <w:b w:val="0"/>
          <w:bCs w:val="0"/>
          <w:color w:val="002060"/>
          <w:sz w:val="22"/>
          <w:szCs w:val="22"/>
        </w:rPr>
        <w:t xml:space="preserve">comunica disputerà </w:t>
      </w:r>
      <w:r w:rsidRPr="00DA3CFB">
        <w:rPr>
          <w:b w:val="0"/>
          <w:bCs w:val="0"/>
          <w:color w:val="002060"/>
          <w:sz w:val="22"/>
          <w:szCs w:val="22"/>
          <w:u w:val="single"/>
        </w:rPr>
        <w:t>tutte le gare</w:t>
      </w:r>
      <w:r w:rsidRPr="00DA3CFB">
        <w:rPr>
          <w:b w:val="0"/>
          <w:bCs w:val="0"/>
          <w:color w:val="002060"/>
          <w:sz w:val="22"/>
          <w:szCs w:val="22"/>
        </w:rPr>
        <w:t xml:space="preserve"> interne il </w:t>
      </w:r>
      <w:r>
        <w:rPr>
          <w:color w:val="002060"/>
          <w:sz w:val="22"/>
          <w:szCs w:val="22"/>
        </w:rPr>
        <w:t xml:space="preserve">SABATO </w:t>
      </w:r>
      <w:r w:rsidRPr="00DA3CFB">
        <w:rPr>
          <w:b w:val="0"/>
          <w:bCs w:val="0"/>
          <w:color w:val="002060"/>
          <w:sz w:val="22"/>
          <w:szCs w:val="22"/>
        </w:rPr>
        <w:t xml:space="preserve">alle </w:t>
      </w:r>
      <w:r w:rsidRPr="00DA3CFB">
        <w:rPr>
          <w:color w:val="002060"/>
          <w:sz w:val="22"/>
          <w:szCs w:val="22"/>
        </w:rPr>
        <w:t xml:space="preserve">ore </w:t>
      </w:r>
      <w:r>
        <w:rPr>
          <w:color w:val="002060"/>
          <w:sz w:val="22"/>
          <w:szCs w:val="22"/>
        </w:rPr>
        <w:t>17:30</w:t>
      </w:r>
      <w:r w:rsidRPr="00DA3CFB">
        <w:rPr>
          <w:b w:val="0"/>
          <w:bCs w:val="0"/>
          <w:color w:val="002060"/>
          <w:sz w:val="22"/>
          <w:szCs w:val="22"/>
        </w:rPr>
        <w:t>, stesso campo.</w:t>
      </w:r>
    </w:p>
    <w:p w14:paraId="58A556CB" w14:textId="77777777" w:rsidR="007B28AB" w:rsidRDefault="007B28AB" w:rsidP="007B28AB">
      <w:pPr>
        <w:pStyle w:val="titoloprinc0"/>
        <w:jc w:val="both"/>
        <w:rPr>
          <w:b w:val="0"/>
          <w:bCs w:val="0"/>
          <w:color w:val="002060"/>
          <w:sz w:val="22"/>
          <w:szCs w:val="22"/>
        </w:rPr>
      </w:pPr>
    </w:p>
    <w:p w14:paraId="5D59AA47" w14:textId="77777777" w:rsidR="00F37323" w:rsidRPr="00F37323" w:rsidRDefault="00F37323" w:rsidP="00F37323">
      <w:pPr>
        <w:pStyle w:val="titoloprinc0"/>
        <w:rPr>
          <w:color w:val="002060"/>
        </w:rPr>
      </w:pPr>
      <w:r w:rsidRPr="00F37323">
        <w:rPr>
          <w:color w:val="002060"/>
        </w:rPr>
        <w:t>VARIAZIONI AL PROGRAMMA GARE</w:t>
      </w:r>
    </w:p>
    <w:p w14:paraId="53E65031" w14:textId="77777777" w:rsidR="00F37323" w:rsidRPr="00F37323" w:rsidRDefault="00F37323" w:rsidP="00F37323">
      <w:pPr>
        <w:pStyle w:val="breakline"/>
        <w:rPr>
          <w:color w:val="002060"/>
        </w:rPr>
      </w:pPr>
    </w:p>
    <w:p w14:paraId="459F3EF1" w14:textId="77777777" w:rsidR="00F37323" w:rsidRPr="00F37323" w:rsidRDefault="00F37323" w:rsidP="00F37323">
      <w:pPr>
        <w:pStyle w:val="breakline"/>
        <w:rPr>
          <w:color w:val="002060"/>
        </w:rPr>
      </w:pPr>
    </w:p>
    <w:p w14:paraId="093E86E9" w14:textId="77777777" w:rsidR="00F37323" w:rsidRPr="00F37323" w:rsidRDefault="00F37323" w:rsidP="00F37323">
      <w:pPr>
        <w:pStyle w:val="sottotitolocampionato10"/>
        <w:rPr>
          <w:color w:val="002060"/>
        </w:rPr>
      </w:pPr>
      <w:r w:rsidRPr="00F3732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37323" w:rsidRPr="00F37323" w14:paraId="0555D00A" w14:textId="77777777" w:rsidTr="00E00F7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A4693" w14:textId="77777777" w:rsidR="00F37323" w:rsidRPr="00F37323" w:rsidRDefault="00F37323" w:rsidP="00E00F7D">
            <w:pPr>
              <w:pStyle w:val="headertabella0"/>
              <w:rPr>
                <w:color w:val="002060"/>
              </w:rPr>
            </w:pPr>
            <w:r w:rsidRPr="00F373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25C80" w14:textId="77777777" w:rsidR="00F37323" w:rsidRPr="00F37323" w:rsidRDefault="00F37323" w:rsidP="00E00F7D">
            <w:pPr>
              <w:pStyle w:val="headertabella0"/>
              <w:rPr>
                <w:color w:val="002060"/>
              </w:rPr>
            </w:pPr>
            <w:r w:rsidRPr="00F3732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3984F" w14:textId="77777777" w:rsidR="00F37323" w:rsidRPr="00F37323" w:rsidRDefault="00F37323" w:rsidP="00E00F7D">
            <w:pPr>
              <w:pStyle w:val="headertabella0"/>
              <w:rPr>
                <w:color w:val="002060"/>
              </w:rPr>
            </w:pPr>
            <w:r w:rsidRPr="00F373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6C146" w14:textId="77777777" w:rsidR="00F37323" w:rsidRPr="00F37323" w:rsidRDefault="00F37323" w:rsidP="00E00F7D">
            <w:pPr>
              <w:pStyle w:val="headertabella0"/>
              <w:rPr>
                <w:color w:val="002060"/>
              </w:rPr>
            </w:pPr>
            <w:r w:rsidRPr="00F373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18B93" w14:textId="77777777" w:rsidR="00F37323" w:rsidRPr="00F37323" w:rsidRDefault="00F37323" w:rsidP="00E00F7D">
            <w:pPr>
              <w:pStyle w:val="headertabella0"/>
              <w:rPr>
                <w:color w:val="002060"/>
              </w:rPr>
            </w:pPr>
            <w:r w:rsidRPr="00F37323">
              <w:rPr>
                <w:color w:val="002060"/>
              </w:rPr>
              <w:t xml:space="preserve">Data </w:t>
            </w:r>
            <w:proofErr w:type="spellStart"/>
            <w:r w:rsidRPr="00F37323">
              <w:rPr>
                <w:color w:val="002060"/>
              </w:rPr>
              <w:t>Orig</w:t>
            </w:r>
            <w:proofErr w:type="spellEnd"/>
            <w:r w:rsidRPr="00F3732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45B86" w14:textId="77777777" w:rsidR="00F37323" w:rsidRPr="00F37323" w:rsidRDefault="00F37323" w:rsidP="00E00F7D">
            <w:pPr>
              <w:pStyle w:val="headertabella0"/>
              <w:rPr>
                <w:color w:val="002060"/>
              </w:rPr>
            </w:pPr>
            <w:r w:rsidRPr="00F373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7E457" w14:textId="77777777" w:rsidR="00F37323" w:rsidRPr="00F37323" w:rsidRDefault="00F37323" w:rsidP="00E00F7D">
            <w:pPr>
              <w:pStyle w:val="headertabella0"/>
              <w:rPr>
                <w:color w:val="002060"/>
              </w:rPr>
            </w:pPr>
            <w:r w:rsidRPr="00F37323">
              <w:rPr>
                <w:color w:val="002060"/>
              </w:rPr>
              <w:t xml:space="preserve">Ora </w:t>
            </w:r>
            <w:proofErr w:type="spellStart"/>
            <w:r w:rsidRPr="00F37323">
              <w:rPr>
                <w:color w:val="002060"/>
              </w:rPr>
              <w:t>Orig</w:t>
            </w:r>
            <w:proofErr w:type="spellEnd"/>
            <w:r w:rsidRPr="00F3732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FD472" w14:textId="77777777" w:rsidR="00F37323" w:rsidRPr="00F37323" w:rsidRDefault="00F37323" w:rsidP="00E00F7D">
            <w:pPr>
              <w:pStyle w:val="headertabella0"/>
              <w:rPr>
                <w:color w:val="002060"/>
              </w:rPr>
            </w:pPr>
            <w:r w:rsidRPr="00F37323">
              <w:rPr>
                <w:color w:val="002060"/>
              </w:rPr>
              <w:t>Impianto</w:t>
            </w:r>
          </w:p>
        </w:tc>
      </w:tr>
      <w:tr w:rsidR="00F37323" w:rsidRPr="00F37323" w14:paraId="59864BF8" w14:textId="77777777" w:rsidTr="00E00F7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D311" w14:textId="77777777" w:rsidR="00F37323" w:rsidRPr="00F37323" w:rsidRDefault="00F37323" w:rsidP="00E00F7D">
            <w:pPr>
              <w:pStyle w:val="rowtabella0"/>
              <w:rPr>
                <w:color w:val="002060"/>
                <w:highlight w:val="yellow"/>
              </w:rPr>
            </w:pPr>
            <w:r w:rsidRPr="00F37323">
              <w:rPr>
                <w:color w:val="002060"/>
                <w:highlight w:val="yellow"/>
              </w:rPr>
              <w:t>31/01/2026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1F4C" w14:textId="77777777" w:rsidR="00F37323" w:rsidRPr="00F37323" w:rsidRDefault="00F37323" w:rsidP="00E00F7D">
            <w:pPr>
              <w:pStyle w:val="rowtabella0"/>
              <w:jc w:val="center"/>
              <w:rPr>
                <w:color w:val="002060"/>
                <w:highlight w:val="yellow"/>
              </w:rPr>
            </w:pPr>
            <w:r w:rsidRPr="00F37323">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D8493" w14:textId="77777777" w:rsidR="00F37323" w:rsidRPr="00F37323" w:rsidRDefault="00F37323" w:rsidP="00E00F7D">
            <w:pPr>
              <w:pStyle w:val="rowtabella0"/>
              <w:rPr>
                <w:color w:val="002060"/>
                <w:highlight w:val="yellow"/>
              </w:rPr>
            </w:pPr>
            <w:r w:rsidRPr="00F37323">
              <w:rPr>
                <w:color w:val="002060"/>
                <w:highlight w:val="yellow"/>
              </w:rPr>
              <w:t>POL.CAGLI SPORT ASSOCIATI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A657" w14:textId="77777777" w:rsidR="00F37323" w:rsidRPr="00F37323" w:rsidRDefault="00F37323" w:rsidP="00E00F7D">
            <w:pPr>
              <w:pStyle w:val="rowtabella0"/>
              <w:rPr>
                <w:color w:val="002060"/>
                <w:highlight w:val="yellow"/>
              </w:rPr>
            </w:pPr>
            <w:r w:rsidRPr="00F37323">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10E27" w14:textId="0D06119A" w:rsidR="00F37323" w:rsidRPr="00F37323" w:rsidRDefault="00F37323" w:rsidP="00E00F7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8D100" w14:textId="77777777" w:rsidR="00F37323" w:rsidRPr="00F37323" w:rsidRDefault="00F37323" w:rsidP="00E00F7D">
            <w:pPr>
              <w:pStyle w:val="rowtabella0"/>
              <w:jc w:val="center"/>
              <w:rPr>
                <w:color w:val="002060"/>
              </w:rPr>
            </w:pPr>
            <w:r w:rsidRPr="00F37323">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6B6E2" w14:textId="77777777" w:rsidR="00F37323" w:rsidRPr="00F37323" w:rsidRDefault="00F37323" w:rsidP="00E00F7D">
            <w:pPr>
              <w:pStyle w:val="rowtabella0"/>
              <w:jc w:val="center"/>
              <w:rPr>
                <w:color w:val="002060"/>
              </w:rPr>
            </w:pPr>
            <w:r w:rsidRPr="00F37323">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B354" w14:textId="77777777" w:rsidR="00F37323" w:rsidRPr="00F37323" w:rsidRDefault="00F37323" w:rsidP="00E00F7D">
            <w:pPr>
              <w:rPr>
                <w:color w:val="002060"/>
              </w:rPr>
            </w:pPr>
          </w:p>
        </w:tc>
      </w:tr>
    </w:tbl>
    <w:p w14:paraId="19F4BF40" w14:textId="77777777" w:rsidR="00F37323" w:rsidRPr="00F37323" w:rsidRDefault="00F37323" w:rsidP="007B28AB">
      <w:pPr>
        <w:pStyle w:val="titoloprinc0"/>
        <w:jc w:val="both"/>
        <w:rPr>
          <w:b w:val="0"/>
          <w:bCs w:val="0"/>
          <w:color w:val="002060"/>
          <w:sz w:val="22"/>
          <w:szCs w:val="22"/>
        </w:rPr>
      </w:pPr>
    </w:p>
    <w:p w14:paraId="59FF805D" w14:textId="77777777" w:rsidR="007B28AB" w:rsidRPr="00532A2B" w:rsidRDefault="007B28AB" w:rsidP="007B28AB">
      <w:pPr>
        <w:pStyle w:val="titoloprinc0"/>
        <w:rPr>
          <w:color w:val="002060"/>
        </w:rPr>
      </w:pPr>
      <w:r w:rsidRPr="00532A2B">
        <w:rPr>
          <w:color w:val="002060"/>
        </w:rPr>
        <w:t>RISULTATI</w:t>
      </w:r>
    </w:p>
    <w:p w14:paraId="39EC48BA" w14:textId="77777777" w:rsidR="007B28AB" w:rsidRPr="00532A2B" w:rsidRDefault="007B28AB" w:rsidP="007B28AB">
      <w:pPr>
        <w:pStyle w:val="breakline"/>
        <w:rPr>
          <w:color w:val="002060"/>
        </w:rPr>
      </w:pPr>
    </w:p>
    <w:p w14:paraId="38AED259" w14:textId="77777777" w:rsidR="007B28AB" w:rsidRPr="00532A2B" w:rsidRDefault="007B28AB" w:rsidP="007B28AB">
      <w:pPr>
        <w:pStyle w:val="sottotitolocampionato10"/>
        <w:rPr>
          <w:color w:val="002060"/>
        </w:rPr>
      </w:pPr>
      <w:r w:rsidRPr="00532A2B">
        <w:rPr>
          <w:color w:val="002060"/>
        </w:rPr>
        <w:t>RISULTATI UFFICIALI GARE DEL 25/01/2026</w:t>
      </w:r>
    </w:p>
    <w:p w14:paraId="2FC61FB2" w14:textId="77777777" w:rsidR="00F37323" w:rsidRPr="00F37323" w:rsidRDefault="00F37323" w:rsidP="00F37323">
      <w:pPr>
        <w:pStyle w:val="sottotitolocampionato20"/>
        <w:spacing w:before="0" w:beforeAutospacing="0" w:after="0" w:afterAutospacing="0"/>
        <w:rPr>
          <w:rFonts w:ascii="Arial" w:hAnsi="Arial" w:cs="Arial"/>
          <w:color w:val="002060"/>
          <w:sz w:val="20"/>
          <w:szCs w:val="20"/>
        </w:rPr>
      </w:pPr>
      <w:r w:rsidRPr="00F37323">
        <w:rPr>
          <w:rFonts w:ascii="Arial" w:hAnsi="Arial" w:cs="Arial"/>
          <w:color w:val="002060"/>
          <w:sz w:val="20"/>
          <w:szCs w:val="20"/>
        </w:rPr>
        <w:t>Si trascrivono qui di seguito i risultati ufficiali delle gare disputate</w:t>
      </w:r>
    </w:p>
    <w:p w14:paraId="189BE94B" w14:textId="77777777" w:rsidR="007B28AB" w:rsidRPr="00532A2B" w:rsidRDefault="007B28AB" w:rsidP="007B28A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B28AB" w:rsidRPr="00532A2B" w14:paraId="37974770"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49227B41"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1B1E5" w14:textId="77777777" w:rsidR="007B28AB" w:rsidRPr="00532A2B" w:rsidRDefault="007B28AB" w:rsidP="00E00F7D">
                  <w:pPr>
                    <w:pStyle w:val="headertabella0"/>
                    <w:rPr>
                      <w:color w:val="002060"/>
                    </w:rPr>
                  </w:pPr>
                  <w:r w:rsidRPr="00532A2B">
                    <w:rPr>
                      <w:color w:val="002060"/>
                    </w:rPr>
                    <w:t>GIRONE G - 3 Giornata - A</w:t>
                  </w:r>
                </w:p>
              </w:tc>
            </w:tr>
            <w:tr w:rsidR="007B28AB" w:rsidRPr="00532A2B" w14:paraId="290B1143"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DF3704" w14:textId="77777777" w:rsidR="007B28AB" w:rsidRPr="00532A2B" w:rsidRDefault="007B28AB" w:rsidP="00E00F7D">
                  <w:pPr>
                    <w:pStyle w:val="rowtabella0"/>
                    <w:rPr>
                      <w:color w:val="002060"/>
                    </w:rPr>
                  </w:pPr>
                  <w:r w:rsidRPr="00532A2B">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E7C73" w14:textId="77777777" w:rsidR="007B28AB" w:rsidRPr="00532A2B" w:rsidRDefault="007B28AB" w:rsidP="00E00F7D">
                  <w:pPr>
                    <w:pStyle w:val="rowtabella0"/>
                    <w:rPr>
                      <w:color w:val="002060"/>
                    </w:rPr>
                  </w:pPr>
                  <w:r w:rsidRPr="00532A2B">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94C7B" w14:textId="77777777" w:rsidR="007B28AB" w:rsidRPr="00532A2B" w:rsidRDefault="007B28AB" w:rsidP="00E00F7D">
                  <w:pPr>
                    <w:pStyle w:val="rowtabella0"/>
                    <w:jc w:val="center"/>
                    <w:rPr>
                      <w:color w:val="002060"/>
                    </w:rPr>
                  </w:pPr>
                  <w:r w:rsidRPr="00532A2B">
                    <w:rPr>
                      <w:color w:val="002060"/>
                    </w:rPr>
                    <w:t>17 - 0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7B22C" w14:textId="77777777" w:rsidR="007B28AB" w:rsidRPr="00532A2B" w:rsidRDefault="007B28AB" w:rsidP="00E00F7D">
                  <w:pPr>
                    <w:pStyle w:val="rowtabella0"/>
                    <w:jc w:val="center"/>
                    <w:rPr>
                      <w:color w:val="002060"/>
                    </w:rPr>
                  </w:pPr>
                  <w:r w:rsidRPr="00532A2B">
                    <w:rPr>
                      <w:color w:val="002060"/>
                    </w:rPr>
                    <w:t> </w:t>
                  </w:r>
                </w:p>
              </w:tc>
            </w:tr>
            <w:tr w:rsidR="007B28AB" w:rsidRPr="00532A2B" w14:paraId="212AD18A"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A1F190" w14:textId="77777777" w:rsidR="007B28AB" w:rsidRPr="00532A2B" w:rsidRDefault="007B28AB" w:rsidP="00E00F7D">
                  <w:pPr>
                    <w:pStyle w:val="rowtabella0"/>
                    <w:rPr>
                      <w:color w:val="002060"/>
                    </w:rPr>
                  </w:pPr>
                  <w:r w:rsidRPr="00532A2B">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BCD9F5" w14:textId="77777777" w:rsidR="007B28AB" w:rsidRPr="00532A2B" w:rsidRDefault="007B28AB" w:rsidP="00E00F7D">
                  <w:pPr>
                    <w:pStyle w:val="rowtabella0"/>
                    <w:rPr>
                      <w:color w:val="002060"/>
                    </w:rPr>
                  </w:pPr>
                  <w:r w:rsidRPr="00532A2B">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027221" w14:textId="77777777" w:rsidR="007B28AB" w:rsidRPr="00532A2B" w:rsidRDefault="007B28AB" w:rsidP="00E00F7D">
                  <w:pPr>
                    <w:pStyle w:val="rowtabella0"/>
                    <w:jc w:val="center"/>
                    <w:rPr>
                      <w:color w:val="002060"/>
                    </w:rPr>
                  </w:pPr>
                  <w:r w:rsidRPr="00532A2B">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E14BEF" w14:textId="77777777" w:rsidR="007B28AB" w:rsidRPr="00532A2B" w:rsidRDefault="007B28AB" w:rsidP="00E00F7D">
                  <w:pPr>
                    <w:pStyle w:val="rowtabella0"/>
                    <w:jc w:val="center"/>
                    <w:rPr>
                      <w:color w:val="002060"/>
                    </w:rPr>
                  </w:pPr>
                  <w:r w:rsidRPr="00532A2B">
                    <w:rPr>
                      <w:color w:val="002060"/>
                    </w:rPr>
                    <w:t> </w:t>
                  </w:r>
                </w:p>
              </w:tc>
            </w:tr>
            <w:tr w:rsidR="007B28AB" w:rsidRPr="00532A2B" w14:paraId="040D41F5"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B55A14" w14:textId="77777777" w:rsidR="007B28AB" w:rsidRPr="00532A2B" w:rsidRDefault="007B28AB" w:rsidP="00E00F7D">
                  <w:pPr>
                    <w:pStyle w:val="rowtabella0"/>
                    <w:rPr>
                      <w:color w:val="002060"/>
                    </w:rPr>
                  </w:pPr>
                  <w:r w:rsidRPr="00532A2B">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4D5490" w14:textId="77777777" w:rsidR="007B28AB" w:rsidRPr="00532A2B" w:rsidRDefault="007B28AB" w:rsidP="00E00F7D">
                  <w:pPr>
                    <w:pStyle w:val="rowtabella0"/>
                    <w:rPr>
                      <w:color w:val="002060"/>
                    </w:rPr>
                  </w:pPr>
                  <w:r w:rsidRPr="00532A2B">
                    <w:rPr>
                      <w:color w:val="002060"/>
                    </w:rPr>
                    <w:t>- CERRETO D ESI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B1BAA1" w14:textId="77777777" w:rsidR="007B28AB" w:rsidRPr="00532A2B" w:rsidRDefault="007B28AB" w:rsidP="00E00F7D">
                  <w:pPr>
                    <w:pStyle w:val="rowtabella0"/>
                    <w:jc w:val="center"/>
                    <w:rPr>
                      <w:color w:val="002060"/>
                    </w:rPr>
                  </w:pPr>
                  <w:r w:rsidRPr="00532A2B">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51AAAC" w14:textId="77777777" w:rsidR="007B28AB" w:rsidRPr="00532A2B" w:rsidRDefault="007B28AB" w:rsidP="00E00F7D">
                  <w:pPr>
                    <w:pStyle w:val="rowtabella0"/>
                    <w:jc w:val="center"/>
                    <w:rPr>
                      <w:color w:val="002060"/>
                    </w:rPr>
                  </w:pPr>
                  <w:r w:rsidRPr="00532A2B">
                    <w:rPr>
                      <w:color w:val="002060"/>
                    </w:rPr>
                    <w:t> </w:t>
                  </w:r>
                </w:p>
              </w:tc>
            </w:tr>
            <w:tr w:rsidR="007B28AB" w:rsidRPr="00532A2B" w14:paraId="2CCE0843"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A813B2" w14:textId="77777777" w:rsidR="007B28AB" w:rsidRPr="00532A2B" w:rsidRDefault="007B28AB" w:rsidP="00E00F7D">
                  <w:pPr>
                    <w:pStyle w:val="rowtabella0"/>
                    <w:rPr>
                      <w:color w:val="002060"/>
                    </w:rPr>
                  </w:pPr>
                  <w:r w:rsidRPr="00532A2B">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85646" w14:textId="77777777" w:rsidR="007B28AB" w:rsidRPr="00532A2B" w:rsidRDefault="007B28AB" w:rsidP="00E00F7D">
                  <w:pPr>
                    <w:pStyle w:val="rowtabella0"/>
                    <w:rPr>
                      <w:color w:val="002060"/>
                    </w:rPr>
                  </w:pPr>
                  <w:r w:rsidRPr="00532A2B">
                    <w:rPr>
                      <w:color w:val="002060"/>
                    </w:rPr>
                    <w:t>- POLISPORTIVA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2A7A0" w14:textId="77777777" w:rsidR="007B28AB" w:rsidRPr="00532A2B" w:rsidRDefault="007B28AB" w:rsidP="00E00F7D">
                  <w:pPr>
                    <w:pStyle w:val="rowtabella0"/>
                    <w:jc w:val="center"/>
                    <w:rPr>
                      <w:color w:val="002060"/>
                    </w:rPr>
                  </w:pPr>
                  <w:r w:rsidRPr="00532A2B">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58A0D" w14:textId="77777777" w:rsidR="007B28AB" w:rsidRPr="00532A2B" w:rsidRDefault="007B28AB" w:rsidP="00E00F7D">
                  <w:pPr>
                    <w:pStyle w:val="rowtabella0"/>
                    <w:jc w:val="center"/>
                    <w:rPr>
                      <w:color w:val="002060"/>
                    </w:rPr>
                  </w:pPr>
                  <w:r w:rsidRPr="00532A2B">
                    <w:rPr>
                      <w:color w:val="002060"/>
                    </w:rPr>
                    <w:t> </w:t>
                  </w:r>
                </w:p>
              </w:tc>
            </w:tr>
            <w:tr w:rsidR="007B28AB" w:rsidRPr="00532A2B" w14:paraId="1A6D0C70"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771FCF9F" w14:textId="77777777" w:rsidR="007B28AB" w:rsidRPr="00532A2B" w:rsidRDefault="007B28AB" w:rsidP="00E00F7D">
                  <w:pPr>
                    <w:pStyle w:val="rowtabella0"/>
                    <w:rPr>
                      <w:color w:val="002060"/>
                    </w:rPr>
                  </w:pPr>
                  <w:r w:rsidRPr="00532A2B">
                    <w:rPr>
                      <w:color w:val="002060"/>
                    </w:rPr>
                    <w:t>(1) - disputata il 24/01/2026</w:t>
                  </w:r>
                </w:p>
              </w:tc>
            </w:tr>
          </w:tbl>
          <w:p w14:paraId="6482D9F6" w14:textId="77777777" w:rsidR="007B28AB" w:rsidRPr="00532A2B" w:rsidRDefault="007B28AB" w:rsidP="00E00F7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4A17353A"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091D4" w14:textId="77777777" w:rsidR="007B28AB" w:rsidRPr="00532A2B" w:rsidRDefault="007B28AB" w:rsidP="00E00F7D">
                  <w:pPr>
                    <w:pStyle w:val="headertabella0"/>
                    <w:rPr>
                      <w:color w:val="002060"/>
                    </w:rPr>
                  </w:pPr>
                  <w:r w:rsidRPr="00532A2B">
                    <w:rPr>
                      <w:color w:val="002060"/>
                    </w:rPr>
                    <w:t>GIRONE SA - 3 Giornata - A</w:t>
                  </w:r>
                </w:p>
              </w:tc>
            </w:tr>
            <w:tr w:rsidR="007B28AB" w:rsidRPr="00532A2B" w14:paraId="40225EC4"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61C949" w14:textId="77777777" w:rsidR="007B28AB" w:rsidRPr="00532A2B" w:rsidRDefault="007B28AB" w:rsidP="00E00F7D">
                  <w:pPr>
                    <w:pStyle w:val="rowtabella0"/>
                    <w:rPr>
                      <w:color w:val="002060"/>
                    </w:rPr>
                  </w:pPr>
                  <w:r w:rsidRPr="00532A2B">
                    <w:rPr>
                      <w:color w:val="002060"/>
                    </w:rPr>
                    <w:t xml:space="preserve">ACSS MONDOLFO C5 </w:t>
                  </w:r>
                  <w:proofErr w:type="gramStart"/>
                  <w:r w:rsidRPr="00532A2B">
                    <w:rPr>
                      <w:color w:val="002060"/>
                    </w:rPr>
                    <w:t>SQ.B</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3DFD7" w14:textId="77777777" w:rsidR="007B28AB" w:rsidRPr="00532A2B" w:rsidRDefault="007B28AB" w:rsidP="00E00F7D">
                  <w:pPr>
                    <w:pStyle w:val="rowtabella0"/>
                    <w:rPr>
                      <w:color w:val="002060"/>
                    </w:rPr>
                  </w:pPr>
                  <w:r w:rsidRPr="00532A2B">
                    <w:rPr>
                      <w:color w:val="002060"/>
                    </w:rPr>
                    <w:t>- SPORTFLY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F31B7" w14:textId="77777777" w:rsidR="007B28AB" w:rsidRPr="00532A2B" w:rsidRDefault="007B28AB" w:rsidP="00E00F7D">
                  <w:pPr>
                    <w:pStyle w:val="rowtabella0"/>
                    <w:jc w:val="center"/>
                    <w:rPr>
                      <w:color w:val="002060"/>
                    </w:rPr>
                  </w:pPr>
                  <w:r w:rsidRPr="00532A2B">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32801" w14:textId="77777777" w:rsidR="007B28AB" w:rsidRPr="00532A2B" w:rsidRDefault="007B28AB" w:rsidP="00E00F7D">
                  <w:pPr>
                    <w:pStyle w:val="rowtabella0"/>
                    <w:jc w:val="center"/>
                    <w:rPr>
                      <w:color w:val="002060"/>
                    </w:rPr>
                  </w:pPr>
                  <w:r w:rsidRPr="00532A2B">
                    <w:rPr>
                      <w:color w:val="002060"/>
                    </w:rPr>
                    <w:t> </w:t>
                  </w:r>
                </w:p>
              </w:tc>
            </w:tr>
            <w:tr w:rsidR="007B28AB" w:rsidRPr="00532A2B" w14:paraId="7D84F207"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9A6C15" w14:textId="77777777" w:rsidR="007B28AB" w:rsidRPr="00532A2B" w:rsidRDefault="007B28AB" w:rsidP="00E00F7D">
                  <w:pPr>
                    <w:pStyle w:val="rowtabella0"/>
                    <w:rPr>
                      <w:color w:val="002060"/>
                    </w:rPr>
                  </w:pPr>
                  <w:r w:rsidRPr="00532A2B">
                    <w:rPr>
                      <w:color w:val="002060"/>
                    </w:rPr>
                    <w:t>BULDOG T.N.T. LUCREZISQ.B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31242B" w14:textId="77777777" w:rsidR="007B28AB" w:rsidRPr="00532A2B" w:rsidRDefault="007B28AB" w:rsidP="00E00F7D">
                  <w:pPr>
                    <w:pStyle w:val="rowtabella0"/>
                    <w:rPr>
                      <w:color w:val="002060"/>
                    </w:rPr>
                  </w:pPr>
                  <w:r w:rsidRPr="00532A2B">
                    <w:rPr>
                      <w:color w:val="002060"/>
                    </w:rPr>
                    <w:t xml:space="preserve">- AUDAX 1970 </w:t>
                  </w:r>
                  <w:proofErr w:type="gramStart"/>
                  <w:r w:rsidRPr="00532A2B">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45447D" w14:textId="77777777" w:rsidR="007B28AB" w:rsidRPr="00532A2B" w:rsidRDefault="007B28AB" w:rsidP="00E00F7D">
                  <w:pPr>
                    <w:pStyle w:val="rowtabella0"/>
                    <w:jc w:val="center"/>
                    <w:rPr>
                      <w:color w:val="002060"/>
                    </w:rPr>
                  </w:pPr>
                  <w:r w:rsidRPr="00532A2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613D9A" w14:textId="77777777" w:rsidR="007B28AB" w:rsidRPr="00532A2B" w:rsidRDefault="007B28AB" w:rsidP="00E00F7D">
                  <w:pPr>
                    <w:pStyle w:val="rowtabella0"/>
                    <w:jc w:val="center"/>
                    <w:rPr>
                      <w:color w:val="002060"/>
                    </w:rPr>
                  </w:pPr>
                  <w:r w:rsidRPr="00532A2B">
                    <w:rPr>
                      <w:color w:val="002060"/>
                    </w:rPr>
                    <w:t> </w:t>
                  </w:r>
                </w:p>
              </w:tc>
            </w:tr>
            <w:tr w:rsidR="007B28AB" w:rsidRPr="00532A2B" w14:paraId="4BE90978"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45FE20" w14:textId="77777777" w:rsidR="007B28AB" w:rsidRPr="00532A2B" w:rsidRDefault="007B28AB" w:rsidP="00E00F7D">
                  <w:pPr>
                    <w:pStyle w:val="rowtabella0"/>
                    <w:rPr>
                      <w:color w:val="002060"/>
                    </w:rPr>
                  </w:pPr>
                  <w:r w:rsidRPr="00532A2B">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32F25B" w14:textId="77777777" w:rsidR="007B28AB" w:rsidRPr="00532A2B" w:rsidRDefault="007B28AB" w:rsidP="00E00F7D">
                  <w:pPr>
                    <w:pStyle w:val="rowtabella0"/>
                    <w:rPr>
                      <w:color w:val="002060"/>
                    </w:rPr>
                  </w:pPr>
                  <w:r w:rsidRPr="00532A2B">
                    <w:rPr>
                      <w:color w:val="002060"/>
                    </w:rPr>
                    <w:t xml:space="preserve">- ITALSERVICE C5 </w:t>
                  </w:r>
                  <w:proofErr w:type="gramStart"/>
                  <w:r w:rsidRPr="00532A2B">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887A14" w14:textId="77777777" w:rsidR="007B28AB" w:rsidRPr="00532A2B" w:rsidRDefault="007B28AB" w:rsidP="00E00F7D">
                  <w:pPr>
                    <w:pStyle w:val="rowtabella0"/>
                    <w:jc w:val="center"/>
                    <w:rPr>
                      <w:color w:val="002060"/>
                    </w:rPr>
                  </w:pPr>
                  <w:r w:rsidRPr="00532A2B">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C0361F" w14:textId="77777777" w:rsidR="007B28AB" w:rsidRPr="00532A2B" w:rsidRDefault="007B28AB" w:rsidP="00E00F7D">
                  <w:pPr>
                    <w:pStyle w:val="rowtabella0"/>
                    <w:jc w:val="center"/>
                    <w:rPr>
                      <w:color w:val="002060"/>
                    </w:rPr>
                  </w:pPr>
                  <w:r w:rsidRPr="00532A2B">
                    <w:rPr>
                      <w:color w:val="002060"/>
                    </w:rPr>
                    <w:t> </w:t>
                  </w:r>
                </w:p>
              </w:tc>
            </w:tr>
            <w:tr w:rsidR="007B28AB" w:rsidRPr="00532A2B" w14:paraId="1E8E8497"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1D2200" w14:textId="77777777" w:rsidR="007B28AB" w:rsidRPr="00532A2B" w:rsidRDefault="007B28AB" w:rsidP="00E00F7D">
                  <w:pPr>
                    <w:pStyle w:val="rowtabella0"/>
                    <w:rPr>
                      <w:color w:val="002060"/>
                    </w:rPr>
                  </w:pPr>
                  <w:r w:rsidRPr="00532A2B">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AE38EF" w14:textId="77777777" w:rsidR="007B28AB" w:rsidRPr="00532A2B" w:rsidRDefault="007B28AB" w:rsidP="00E00F7D">
                  <w:pPr>
                    <w:pStyle w:val="rowtabella0"/>
                    <w:rPr>
                      <w:color w:val="002060"/>
                    </w:rPr>
                  </w:pPr>
                  <w:r w:rsidRPr="00532A2B">
                    <w:rPr>
                      <w:color w:val="002060"/>
                    </w:rPr>
                    <w:t>- ACSS MONDOLFO C5 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CB07FC" w14:textId="77777777" w:rsidR="007B28AB" w:rsidRPr="00532A2B" w:rsidRDefault="007B28AB" w:rsidP="00E00F7D">
                  <w:pPr>
                    <w:pStyle w:val="rowtabella0"/>
                    <w:jc w:val="center"/>
                    <w:rPr>
                      <w:color w:val="002060"/>
                    </w:rPr>
                  </w:pPr>
                  <w:r w:rsidRPr="00532A2B">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FE1C40" w14:textId="77777777" w:rsidR="007B28AB" w:rsidRPr="00532A2B" w:rsidRDefault="007B28AB" w:rsidP="00E00F7D">
                  <w:pPr>
                    <w:pStyle w:val="rowtabella0"/>
                    <w:jc w:val="center"/>
                    <w:rPr>
                      <w:color w:val="002060"/>
                    </w:rPr>
                  </w:pPr>
                  <w:r w:rsidRPr="00532A2B">
                    <w:rPr>
                      <w:color w:val="002060"/>
                    </w:rPr>
                    <w:t> </w:t>
                  </w:r>
                </w:p>
              </w:tc>
            </w:tr>
            <w:tr w:rsidR="007B28AB" w:rsidRPr="00532A2B" w14:paraId="04C2D0E5"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815751" w14:textId="77777777" w:rsidR="007B28AB" w:rsidRPr="00532A2B" w:rsidRDefault="007B28AB" w:rsidP="00E00F7D">
                  <w:pPr>
                    <w:pStyle w:val="rowtabella0"/>
                    <w:rPr>
                      <w:color w:val="002060"/>
                    </w:rPr>
                  </w:pPr>
                  <w:r w:rsidRPr="00532A2B">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F9CAF" w14:textId="77777777" w:rsidR="007B28AB" w:rsidRPr="00532A2B" w:rsidRDefault="007B28AB" w:rsidP="00E00F7D">
                  <w:pPr>
                    <w:pStyle w:val="rowtabella0"/>
                    <w:rPr>
                      <w:color w:val="002060"/>
                    </w:rPr>
                  </w:pPr>
                  <w:r w:rsidRPr="00532A2B">
                    <w:rPr>
                      <w:color w:val="002060"/>
                    </w:rPr>
                    <w:t xml:space="preserve">- </w:t>
                  </w:r>
                  <w:proofErr w:type="gramStart"/>
                  <w:r w:rsidRPr="00532A2B">
                    <w:rPr>
                      <w:color w:val="002060"/>
                    </w:rPr>
                    <w:t>CITTA</w:t>
                  </w:r>
                  <w:proofErr w:type="gramEnd"/>
                  <w:r w:rsidRPr="00532A2B">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AD2BF" w14:textId="77777777" w:rsidR="007B28AB" w:rsidRPr="00532A2B" w:rsidRDefault="007B28AB" w:rsidP="00E00F7D">
                  <w:pPr>
                    <w:pStyle w:val="rowtabella0"/>
                    <w:jc w:val="center"/>
                    <w:rPr>
                      <w:color w:val="002060"/>
                    </w:rPr>
                  </w:pPr>
                  <w:r w:rsidRPr="00532A2B">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3B5D0" w14:textId="77777777" w:rsidR="007B28AB" w:rsidRPr="00532A2B" w:rsidRDefault="007B28AB" w:rsidP="00E00F7D">
                  <w:pPr>
                    <w:pStyle w:val="rowtabella0"/>
                    <w:jc w:val="center"/>
                    <w:rPr>
                      <w:color w:val="002060"/>
                    </w:rPr>
                  </w:pPr>
                  <w:r w:rsidRPr="00532A2B">
                    <w:rPr>
                      <w:color w:val="002060"/>
                    </w:rPr>
                    <w:t> </w:t>
                  </w:r>
                </w:p>
              </w:tc>
            </w:tr>
          </w:tbl>
          <w:p w14:paraId="40D49CFC" w14:textId="77777777" w:rsidR="007B28AB" w:rsidRPr="00532A2B" w:rsidRDefault="007B28AB" w:rsidP="00E00F7D">
            <w:pPr>
              <w:rPr>
                <w:color w:val="002060"/>
              </w:rPr>
            </w:pPr>
          </w:p>
        </w:tc>
      </w:tr>
    </w:tbl>
    <w:p w14:paraId="419C7000" w14:textId="77777777" w:rsidR="007B28AB" w:rsidRPr="00532A2B" w:rsidRDefault="007B28AB" w:rsidP="007B28A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B28AB" w:rsidRPr="00532A2B" w14:paraId="134684AD" w14:textId="77777777" w:rsidTr="00E00F7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B28AB" w:rsidRPr="00532A2B" w14:paraId="684FDD42" w14:textId="77777777" w:rsidTr="00E00F7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18173" w14:textId="77777777" w:rsidR="007B28AB" w:rsidRPr="00532A2B" w:rsidRDefault="007B28AB" w:rsidP="00E00F7D">
                  <w:pPr>
                    <w:pStyle w:val="headertabella0"/>
                    <w:rPr>
                      <w:color w:val="002060"/>
                    </w:rPr>
                  </w:pPr>
                  <w:r w:rsidRPr="00532A2B">
                    <w:rPr>
                      <w:color w:val="002060"/>
                    </w:rPr>
                    <w:t>GIRONE SB - 3 Giornata - A</w:t>
                  </w:r>
                </w:p>
              </w:tc>
            </w:tr>
            <w:tr w:rsidR="007B28AB" w:rsidRPr="00532A2B" w14:paraId="11171CF2" w14:textId="77777777" w:rsidTr="00E00F7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E82DED" w14:textId="77777777" w:rsidR="007B28AB" w:rsidRPr="00532A2B" w:rsidRDefault="007B28AB" w:rsidP="00E00F7D">
                  <w:pPr>
                    <w:pStyle w:val="rowtabella0"/>
                    <w:rPr>
                      <w:color w:val="002060"/>
                    </w:rPr>
                  </w:pPr>
                  <w:r w:rsidRPr="00532A2B">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6CE18" w14:textId="77777777" w:rsidR="007B28AB" w:rsidRPr="00532A2B" w:rsidRDefault="007B28AB" w:rsidP="00E00F7D">
                  <w:pPr>
                    <w:pStyle w:val="rowtabella0"/>
                    <w:rPr>
                      <w:color w:val="002060"/>
                    </w:rPr>
                  </w:pPr>
                  <w:r w:rsidRPr="00532A2B">
                    <w:rPr>
                      <w:color w:val="002060"/>
                    </w:rPr>
                    <w:t>- PASTADICAMERINO GAGLIOLE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D1EE7" w14:textId="77777777" w:rsidR="007B28AB" w:rsidRPr="00532A2B" w:rsidRDefault="007B28AB" w:rsidP="00E00F7D">
                  <w:pPr>
                    <w:pStyle w:val="rowtabella0"/>
                    <w:jc w:val="center"/>
                    <w:rPr>
                      <w:color w:val="002060"/>
                    </w:rPr>
                  </w:pPr>
                  <w:r w:rsidRPr="00532A2B">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72F88" w14:textId="77777777" w:rsidR="007B28AB" w:rsidRPr="00532A2B" w:rsidRDefault="007B28AB" w:rsidP="00E00F7D">
                  <w:pPr>
                    <w:pStyle w:val="rowtabella0"/>
                    <w:jc w:val="center"/>
                    <w:rPr>
                      <w:color w:val="002060"/>
                    </w:rPr>
                  </w:pPr>
                  <w:r w:rsidRPr="00532A2B">
                    <w:rPr>
                      <w:color w:val="002060"/>
                    </w:rPr>
                    <w:t> </w:t>
                  </w:r>
                </w:p>
              </w:tc>
            </w:tr>
            <w:tr w:rsidR="007B28AB" w:rsidRPr="00532A2B" w14:paraId="645FB0E4"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BE2DA8" w14:textId="77777777" w:rsidR="007B28AB" w:rsidRPr="00532A2B" w:rsidRDefault="007B28AB" w:rsidP="00E00F7D">
                  <w:pPr>
                    <w:pStyle w:val="rowtabella0"/>
                    <w:rPr>
                      <w:color w:val="002060"/>
                    </w:rPr>
                  </w:pPr>
                  <w:r w:rsidRPr="00532A2B">
                    <w:rPr>
                      <w:color w:val="002060"/>
                    </w:rPr>
                    <w:t>LORETO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EA5349" w14:textId="77777777" w:rsidR="007B28AB" w:rsidRPr="00532A2B" w:rsidRDefault="007B28AB" w:rsidP="00E00F7D">
                  <w:pPr>
                    <w:pStyle w:val="rowtabella0"/>
                    <w:rPr>
                      <w:color w:val="002060"/>
                    </w:rPr>
                  </w:pPr>
                  <w:r w:rsidRPr="00532A2B">
                    <w:rPr>
                      <w:color w:val="002060"/>
                    </w:rPr>
                    <w:t xml:space="preserve">- SPORTING GROTTAMMARE </w:t>
                  </w:r>
                  <w:proofErr w:type="spellStart"/>
                  <w:proofErr w:type="gramStart"/>
                  <w:r w:rsidRPr="00532A2B">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89D569" w14:textId="77777777" w:rsidR="007B28AB" w:rsidRPr="00532A2B" w:rsidRDefault="007B28AB" w:rsidP="00E00F7D">
                  <w:pPr>
                    <w:pStyle w:val="rowtabella0"/>
                    <w:jc w:val="center"/>
                    <w:rPr>
                      <w:color w:val="002060"/>
                    </w:rPr>
                  </w:pPr>
                  <w:r w:rsidRPr="00532A2B">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CCF855" w14:textId="77777777" w:rsidR="007B28AB" w:rsidRPr="00532A2B" w:rsidRDefault="007B28AB" w:rsidP="00E00F7D">
                  <w:pPr>
                    <w:pStyle w:val="rowtabella0"/>
                    <w:jc w:val="center"/>
                    <w:rPr>
                      <w:color w:val="002060"/>
                    </w:rPr>
                  </w:pPr>
                  <w:r w:rsidRPr="00532A2B">
                    <w:rPr>
                      <w:color w:val="002060"/>
                    </w:rPr>
                    <w:t> </w:t>
                  </w:r>
                </w:p>
              </w:tc>
            </w:tr>
            <w:tr w:rsidR="007B28AB" w:rsidRPr="00532A2B" w14:paraId="3AE569A3" w14:textId="77777777" w:rsidTr="00E00F7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11F6C4" w14:textId="77777777" w:rsidR="007B28AB" w:rsidRPr="00532A2B" w:rsidRDefault="007B28AB" w:rsidP="00E00F7D">
                  <w:pPr>
                    <w:pStyle w:val="rowtabella0"/>
                    <w:rPr>
                      <w:color w:val="002060"/>
                    </w:rPr>
                  </w:pPr>
                  <w:r w:rsidRPr="00532A2B">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34922C" w14:textId="77777777" w:rsidR="007B28AB" w:rsidRPr="00532A2B" w:rsidRDefault="007B28AB" w:rsidP="00E00F7D">
                  <w:pPr>
                    <w:pStyle w:val="rowtabella0"/>
                    <w:rPr>
                      <w:color w:val="002060"/>
                    </w:rPr>
                  </w:pPr>
                  <w:r w:rsidRPr="00532A2B">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D87B14" w14:textId="77777777" w:rsidR="007B28AB" w:rsidRPr="00532A2B" w:rsidRDefault="007B28AB" w:rsidP="00E00F7D">
                  <w:pPr>
                    <w:pStyle w:val="rowtabella0"/>
                    <w:jc w:val="center"/>
                    <w:rPr>
                      <w:color w:val="002060"/>
                    </w:rPr>
                  </w:pPr>
                  <w:r w:rsidRPr="00532A2B">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F6609E" w14:textId="77777777" w:rsidR="007B28AB" w:rsidRPr="00532A2B" w:rsidRDefault="007B28AB" w:rsidP="00E00F7D">
                  <w:pPr>
                    <w:pStyle w:val="rowtabella0"/>
                    <w:jc w:val="center"/>
                    <w:rPr>
                      <w:color w:val="002060"/>
                    </w:rPr>
                  </w:pPr>
                  <w:r w:rsidRPr="00532A2B">
                    <w:rPr>
                      <w:color w:val="002060"/>
                    </w:rPr>
                    <w:t> </w:t>
                  </w:r>
                </w:p>
              </w:tc>
            </w:tr>
            <w:tr w:rsidR="007B28AB" w:rsidRPr="00532A2B" w14:paraId="10CBB17D" w14:textId="77777777" w:rsidTr="00E00F7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125CB2" w14:textId="77777777" w:rsidR="007B28AB" w:rsidRPr="00532A2B" w:rsidRDefault="007B28AB" w:rsidP="00E00F7D">
                  <w:pPr>
                    <w:pStyle w:val="rowtabella0"/>
                    <w:rPr>
                      <w:color w:val="002060"/>
                    </w:rPr>
                  </w:pPr>
                  <w:r w:rsidRPr="00532A2B">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AE144" w14:textId="77777777" w:rsidR="007B28AB" w:rsidRPr="00532A2B" w:rsidRDefault="007B28AB" w:rsidP="00E00F7D">
                  <w:pPr>
                    <w:pStyle w:val="rowtabella0"/>
                    <w:rPr>
                      <w:color w:val="002060"/>
                    </w:rPr>
                  </w:pPr>
                  <w:r w:rsidRPr="00532A2B">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0EE48" w14:textId="77777777" w:rsidR="007B28AB" w:rsidRPr="00532A2B" w:rsidRDefault="007B28AB" w:rsidP="00E00F7D">
                  <w:pPr>
                    <w:pStyle w:val="rowtabella0"/>
                    <w:jc w:val="center"/>
                    <w:rPr>
                      <w:color w:val="002060"/>
                    </w:rPr>
                  </w:pPr>
                  <w:r w:rsidRPr="00532A2B">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20E4F" w14:textId="77777777" w:rsidR="007B28AB" w:rsidRPr="00532A2B" w:rsidRDefault="007B28AB" w:rsidP="00E00F7D">
                  <w:pPr>
                    <w:pStyle w:val="rowtabella0"/>
                    <w:jc w:val="center"/>
                    <w:rPr>
                      <w:color w:val="002060"/>
                    </w:rPr>
                  </w:pPr>
                  <w:r w:rsidRPr="00532A2B">
                    <w:rPr>
                      <w:color w:val="002060"/>
                    </w:rPr>
                    <w:t> </w:t>
                  </w:r>
                </w:p>
              </w:tc>
            </w:tr>
            <w:tr w:rsidR="007B28AB" w:rsidRPr="00532A2B" w14:paraId="3F1315F3" w14:textId="77777777" w:rsidTr="00E00F7D">
              <w:tc>
                <w:tcPr>
                  <w:tcW w:w="4700" w:type="dxa"/>
                  <w:gridSpan w:val="4"/>
                  <w:tcBorders>
                    <w:top w:val="nil"/>
                    <w:left w:val="nil"/>
                    <w:bottom w:val="nil"/>
                    <w:right w:val="nil"/>
                  </w:tcBorders>
                  <w:tcMar>
                    <w:top w:w="20" w:type="dxa"/>
                    <w:left w:w="20" w:type="dxa"/>
                    <w:bottom w:w="20" w:type="dxa"/>
                    <w:right w:w="20" w:type="dxa"/>
                  </w:tcMar>
                  <w:vAlign w:val="center"/>
                  <w:hideMark/>
                </w:tcPr>
                <w:p w14:paraId="7164B224" w14:textId="77777777" w:rsidR="007B28AB" w:rsidRPr="00532A2B" w:rsidRDefault="007B28AB" w:rsidP="00E00F7D">
                  <w:pPr>
                    <w:pStyle w:val="rowtabella0"/>
                    <w:rPr>
                      <w:color w:val="002060"/>
                    </w:rPr>
                  </w:pPr>
                  <w:r w:rsidRPr="00532A2B">
                    <w:rPr>
                      <w:color w:val="002060"/>
                    </w:rPr>
                    <w:t>(1) - disputata il 24/01/2026</w:t>
                  </w:r>
                </w:p>
              </w:tc>
            </w:tr>
          </w:tbl>
          <w:p w14:paraId="5A3DE351" w14:textId="77777777" w:rsidR="007B28AB" w:rsidRPr="00532A2B" w:rsidRDefault="007B28AB" w:rsidP="00E00F7D">
            <w:pPr>
              <w:rPr>
                <w:color w:val="002060"/>
              </w:rPr>
            </w:pPr>
          </w:p>
        </w:tc>
      </w:tr>
    </w:tbl>
    <w:p w14:paraId="135CAA0E" w14:textId="77777777" w:rsidR="007B28AB" w:rsidRPr="00532A2B" w:rsidRDefault="007B28AB" w:rsidP="007B28AB">
      <w:pPr>
        <w:pStyle w:val="breakline"/>
        <w:rPr>
          <w:rFonts w:eastAsiaTheme="minorEastAsia"/>
          <w:color w:val="002060"/>
        </w:rPr>
      </w:pPr>
    </w:p>
    <w:p w14:paraId="64F4A051" w14:textId="77777777" w:rsidR="007B28AB" w:rsidRPr="00532A2B" w:rsidRDefault="007B28AB" w:rsidP="007B28AB">
      <w:pPr>
        <w:pStyle w:val="breakline"/>
        <w:rPr>
          <w:color w:val="002060"/>
        </w:rPr>
      </w:pPr>
    </w:p>
    <w:p w14:paraId="17B73D56" w14:textId="77777777" w:rsidR="007B28AB" w:rsidRPr="00532A2B" w:rsidRDefault="007B28AB" w:rsidP="007B28AB">
      <w:pPr>
        <w:pStyle w:val="titoloprinc0"/>
        <w:rPr>
          <w:color w:val="002060"/>
        </w:rPr>
      </w:pPr>
      <w:r w:rsidRPr="00532A2B">
        <w:rPr>
          <w:color w:val="002060"/>
        </w:rPr>
        <w:t>GIUDICE SPORTIVO</w:t>
      </w:r>
    </w:p>
    <w:p w14:paraId="6BB8D405" w14:textId="77777777" w:rsidR="007B28AB" w:rsidRPr="00532A2B" w:rsidRDefault="007B28AB" w:rsidP="007B28AB">
      <w:pPr>
        <w:pStyle w:val="diffida"/>
        <w:rPr>
          <w:color w:val="002060"/>
        </w:rPr>
      </w:pPr>
      <w:r w:rsidRPr="00532A2B">
        <w:rPr>
          <w:color w:val="002060"/>
        </w:rPr>
        <w:t>Il Giudice Sportivo Avv. Agnese Lazzaretti, con l'assistenza del Segretario Angelo Castellana, nella seduta del 28/01/2026, ha adottato le decisioni che di seguito integralmente si riportano:</w:t>
      </w:r>
    </w:p>
    <w:p w14:paraId="2CAAC478" w14:textId="77777777" w:rsidR="007B28AB" w:rsidRPr="00532A2B" w:rsidRDefault="007B28AB" w:rsidP="007B28AB">
      <w:pPr>
        <w:pStyle w:val="titolo10"/>
        <w:rPr>
          <w:color w:val="002060"/>
        </w:rPr>
      </w:pPr>
      <w:r w:rsidRPr="00532A2B">
        <w:rPr>
          <w:color w:val="002060"/>
        </w:rPr>
        <w:t xml:space="preserve">GARE DEL 25/ 1/2026 </w:t>
      </w:r>
    </w:p>
    <w:p w14:paraId="2E4004CA" w14:textId="77777777" w:rsidR="007B28AB" w:rsidRPr="00532A2B" w:rsidRDefault="007B28AB" w:rsidP="007B28AB">
      <w:pPr>
        <w:pStyle w:val="titolo7a"/>
        <w:rPr>
          <w:color w:val="002060"/>
        </w:rPr>
      </w:pPr>
      <w:r w:rsidRPr="00532A2B">
        <w:rPr>
          <w:color w:val="002060"/>
        </w:rPr>
        <w:t xml:space="preserve">PROVVEDIMENTI DISCIPLINARI </w:t>
      </w:r>
    </w:p>
    <w:p w14:paraId="69048103" w14:textId="77777777" w:rsidR="007B28AB" w:rsidRPr="00532A2B" w:rsidRDefault="007B28AB" w:rsidP="007B28AB">
      <w:pPr>
        <w:pStyle w:val="titolo7b0"/>
        <w:rPr>
          <w:color w:val="002060"/>
        </w:rPr>
      </w:pPr>
      <w:r w:rsidRPr="00532A2B">
        <w:rPr>
          <w:color w:val="002060"/>
        </w:rPr>
        <w:t xml:space="preserve">In base alle risultanze degli atti ufficiali sono state deliberate le seguenti sanzioni disciplinari. </w:t>
      </w:r>
    </w:p>
    <w:p w14:paraId="6CD642CD" w14:textId="77777777" w:rsidR="007B28AB" w:rsidRPr="00532A2B" w:rsidRDefault="007B28AB" w:rsidP="007B28AB">
      <w:pPr>
        <w:pStyle w:val="titolo30"/>
        <w:rPr>
          <w:color w:val="002060"/>
        </w:rPr>
      </w:pPr>
      <w:r w:rsidRPr="00532A2B">
        <w:rPr>
          <w:color w:val="002060"/>
        </w:rPr>
        <w:t xml:space="preserve">CALCIATORI NON ESPULSI </w:t>
      </w:r>
    </w:p>
    <w:p w14:paraId="72CDB632" w14:textId="77777777" w:rsidR="007B28AB" w:rsidRPr="00532A2B" w:rsidRDefault="007B28AB" w:rsidP="007B28AB">
      <w:pPr>
        <w:pStyle w:val="titolo20"/>
        <w:rPr>
          <w:color w:val="002060"/>
        </w:rPr>
      </w:pPr>
      <w:r w:rsidRPr="00532A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B28AB" w:rsidRPr="00532A2B" w14:paraId="6333AF94" w14:textId="77777777" w:rsidTr="00E00F7D">
        <w:tc>
          <w:tcPr>
            <w:tcW w:w="2200" w:type="dxa"/>
            <w:tcMar>
              <w:top w:w="20" w:type="dxa"/>
              <w:left w:w="20" w:type="dxa"/>
              <w:bottom w:w="20" w:type="dxa"/>
              <w:right w:w="20" w:type="dxa"/>
            </w:tcMar>
            <w:vAlign w:val="center"/>
            <w:hideMark/>
          </w:tcPr>
          <w:p w14:paraId="58D38297" w14:textId="77777777" w:rsidR="007B28AB" w:rsidRPr="00532A2B" w:rsidRDefault="007B28AB" w:rsidP="00E00F7D">
            <w:pPr>
              <w:pStyle w:val="movimento"/>
              <w:rPr>
                <w:color w:val="002060"/>
              </w:rPr>
            </w:pPr>
            <w:r w:rsidRPr="00532A2B">
              <w:rPr>
                <w:color w:val="002060"/>
              </w:rPr>
              <w:t>LUCCHETTI MARCO</w:t>
            </w:r>
          </w:p>
        </w:tc>
        <w:tc>
          <w:tcPr>
            <w:tcW w:w="2200" w:type="dxa"/>
            <w:tcMar>
              <w:top w:w="20" w:type="dxa"/>
              <w:left w:w="20" w:type="dxa"/>
              <w:bottom w:w="20" w:type="dxa"/>
              <w:right w:w="20" w:type="dxa"/>
            </w:tcMar>
            <w:vAlign w:val="center"/>
            <w:hideMark/>
          </w:tcPr>
          <w:p w14:paraId="4545C062" w14:textId="77777777" w:rsidR="007B28AB" w:rsidRPr="00532A2B" w:rsidRDefault="007B28AB" w:rsidP="00E00F7D">
            <w:pPr>
              <w:pStyle w:val="movimento2"/>
              <w:rPr>
                <w:color w:val="002060"/>
              </w:rPr>
            </w:pPr>
            <w:r w:rsidRPr="00532A2B">
              <w:rPr>
                <w:color w:val="002060"/>
              </w:rPr>
              <w:t xml:space="preserve">(ACSS MONDOLFO C5) </w:t>
            </w:r>
          </w:p>
        </w:tc>
        <w:tc>
          <w:tcPr>
            <w:tcW w:w="800" w:type="dxa"/>
            <w:tcMar>
              <w:top w:w="20" w:type="dxa"/>
              <w:left w:w="20" w:type="dxa"/>
              <w:bottom w:w="20" w:type="dxa"/>
              <w:right w:w="20" w:type="dxa"/>
            </w:tcMar>
            <w:vAlign w:val="center"/>
            <w:hideMark/>
          </w:tcPr>
          <w:p w14:paraId="1FF24E2A" w14:textId="77777777" w:rsidR="007B28AB" w:rsidRPr="00532A2B" w:rsidRDefault="007B28AB" w:rsidP="00E00F7D">
            <w:pPr>
              <w:pStyle w:val="movimento"/>
              <w:rPr>
                <w:color w:val="002060"/>
              </w:rPr>
            </w:pPr>
            <w:r w:rsidRPr="00532A2B">
              <w:rPr>
                <w:color w:val="002060"/>
              </w:rPr>
              <w:t> </w:t>
            </w:r>
          </w:p>
        </w:tc>
        <w:tc>
          <w:tcPr>
            <w:tcW w:w="2200" w:type="dxa"/>
            <w:tcMar>
              <w:top w:w="20" w:type="dxa"/>
              <w:left w:w="20" w:type="dxa"/>
              <w:bottom w:w="20" w:type="dxa"/>
              <w:right w:w="20" w:type="dxa"/>
            </w:tcMar>
            <w:vAlign w:val="center"/>
            <w:hideMark/>
          </w:tcPr>
          <w:p w14:paraId="2DAD5D94" w14:textId="77777777" w:rsidR="007B28AB" w:rsidRPr="00532A2B" w:rsidRDefault="007B28AB" w:rsidP="00E00F7D">
            <w:pPr>
              <w:pStyle w:val="movimento"/>
              <w:rPr>
                <w:color w:val="002060"/>
              </w:rPr>
            </w:pPr>
            <w:r w:rsidRPr="00532A2B">
              <w:rPr>
                <w:color w:val="002060"/>
              </w:rPr>
              <w:t>FARINELLI PIETRO</w:t>
            </w:r>
          </w:p>
        </w:tc>
        <w:tc>
          <w:tcPr>
            <w:tcW w:w="2200" w:type="dxa"/>
            <w:tcMar>
              <w:top w:w="20" w:type="dxa"/>
              <w:left w:w="20" w:type="dxa"/>
              <w:bottom w:w="20" w:type="dxa"/>
              <w:right w:w="20" w:type="dxa"/>
            </w:tcMar>
            <w:vAlign w:val="center"/>
            <w:hideMark/>
          </w:tcPr>
          <w:p w14:paraId="6EEBB2B5" w14:textId="77777777" w:rsidR="007B28AB" w:rsidRPr="00532A2B" w:rsidRDefault="007B28AB" w:rsidP="00E00F7D">
            <w:pPr>
              <w:pStyle w:val="movimento2"/>
              <w:rPr>
                <w:color w:val="002060"/>
              </w:rPr>
            </w:pPr>
            <w:r w:rsidRPr="00532A2B">
              <w:rPr>
                <w:color w:val="002060"/>
              </w:rPr>
              <w:t xml:space="preserve">(RECANATI CALCIO A 5) </w:t>
            </w:r>
          </w:p>
        </w:tc>
      </w:tr>
    </w:tbl>
    <w:p w14:paraId="50E3BB46" w14:textId="77777777" w:rsidR="007B28AB" w:rsidRDefault="007B28AB" w:rsidP="007B28AB">
      <w:pPr>
        <w:pStyle w:val="breakline"/>
        <w:rPr>
          <w:color w:val="002060"/>
        </w:rPr>
      </w:pPr>
    </w:p>
    <w:p w14:paraId="4B944598" w14:textId="77777777" w:rsidR="007B28AB" w:rsidRPr="00B0381A" w:rsidRDefault="007B28AB" w:rsidP="007B28AB">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123EB7E8" w14:textId="77777777" w:rsidR="007B28AB" w:rsidRPr="00B0381A" w:rsidRDefault="007B28AB" w:rsidP="007B28AB">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0B21F10A" w14:textId="77777777" w:rsidR="007B28AB" w:rsidRPr="00532A2B" w:rsidRDefault="007B28AB" w:rsidP="007B28AB">
      <w:pPr>
        <w:pStyle w:val="breakline"/>
        <w:rPr>
          <w:rFonts w:eastAsiaTheme="minorEastAsia"/>
          <w:color w:val="002060"/>
        </w:rPr>
      </w:pPr>
    </w:p>
    <w:p w14:paraId="3028B120" w14:textId="77777777" w:rsidR="007B28AB" w:rsidRPr="00532A2B" w:rsidRDefault="007B28AB" w:rsidP="007B28AB">
      <w:pPr>
        <w:pStyle w:val="titoloprinc0"/>
        <w:rPr>
          <w:color w:val="002060"/>
        </w:rPr>
      </w:pPr>
      <w:r w:rsidRPr="00532A2B">
        <w:rPr>
          <w:color w:val="002060"/>
        </w:rPr>
        <w:t>CLASSIFICA</w:t>
      </w:r>
    </w:p>
    <w:p w14:paraId="241FDDB6" w14:textId="77777777" w:rsidR="007B28AB" w:rsidRPr="00532A2B" w:rsidRDefault="007B28AB" w:rsidP="007B28AB">
      <w:pPr>
        <w:pStyle w:val="breakline"/>
        <w:rPr>
          <w:color w:val="002060"/>
        </w:rPr>
      </w:pPr>
    </w:p>
    <w:p w14:paraId="758954B9" w14:textId="77777777" w:rsidR="007B28AB" w:rsidRPr="00532A2B" w:rsidRDefault="007B28AB" w:rsidP="007B28AB">
      <w:pPr>
        <w:pStyle w:val="breakline"/>
        <w:rPr>
          <w:color w:val="002060"/>
        </w:rPr>
      </w:pPr>
    </w:p>
    <w:p w14:paraId="30843398" w14:textId="77777777" w:rsidR="007B28AB" w:rsidRPr="00532A2B" w:rsidRDefault="007B28AB" w:rsidP="007B28AB">
      <w:pPr>
        <w:pStyle w:val="sottotitolocampionato10"/>
        <w:rPr>
          <w:color w:val="002060"/>
        </w:rPr>
      </w:pPr>
      <w:r w:rsidRPr="00532A2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5914FF0A"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C27C2"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E19A3"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A6C16"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17B28"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E8E6A"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A4D06"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9DB30"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A8B84"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720F1"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79D2A" w14:textId="77777777" w:rsidR="007B28AB" w:rsidRPr="00532A2B" w:rsidRDefault="007B28AB" w:rsidP="00E00F7D">
            <w:pPr>
              <w:pStyle w:val="headertabella0"/>
              <w:rPr>
                <w:color w:val="002060"/>
              </w:rPr>
            </w:pPr>
            <w:r w:rsidRPr="00532A2B">
              <w:rPr>
                <w:color w:val="002060"/>
              </w:rPr>
              <w:t>PE</w:t>
            </w:r>
          </w:p>
        </w:tc>
      </w:tr>
      <w:tr w:rsidR="007B28AB" w:rsidRPr="00532A2B" w14:paraId="45173CEA"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8917FA" w14:textId="77777777" w:rsidR="007B28AB" w:rsidRPr="00532A2B" w:rsidRDefault="007B28AB" w:rsidP="00E00F7D">
            <w:pPr>
              <w:pStyle w:val="rowtabella0"/>
              <w:rPr>
                <w:color w:val="002060"/>
              </w:rPr>
            </w:pPr>
            <w:r w:rsidRPr="00532A2B">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872B"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3630D"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A8D1"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0B27"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BDF7"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B506" w14:textId="77777777" w:rsidR="007B28AB" w:rsidRPr="00532A2B" w:rsidRDefault="007B28AB" w:rsidP="00E00F7D">
            <w:pPr>
              <w:pStyle w:val="rowtabella0"/>
              <w:jc w:val="center"/>
              <w:rPr>
                <w:color w:val="002060"/>
              </w:rPr>
            </w:pPr>
            <w:r w:rsidRPr="00532A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909B"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553A9" w14:textId="77777777" w:rsidR="007B28AB" w:rsidRPr="00532A2B" w:rsidRDefault="007B28AB" w:rsidP="00E00F7D">
            <w:pPr>
              <w:pStyle w:val="rowtabella0"/>
              <w:jc w:val="center"/>
              <w:rPr>
                <w:color w:val="002060"/>
              </w:rPr>
            </w:pPr>
            <w:r w:rsidRPr="00532A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73EE" w14:textId="77777777" w:rsidR="007B28AB" w:rsidRPr="00532A2B" w:rsidRDefault="007B28AB" w:rsidP="00E00F7D">
            <w:pPr>
              <w:pStyle w:val="rowtabella0"/>
              <w:jc w:val="center"/>
              <w:rPr>
                <w:color w:val="002060"/>
              </w:rPr>
            </w:pPr>
            <w:r w:rsidRPr="00532A2B">
              <w:rPr>
                <w:color w:val="002060"/>
              </w:rPr>
              <w:t>0</w:t>
            </w:r>
          </w:p>
        </w:tc>
      </w:tr>
      <w:tr w:rsidR="007B28AB" w:rsidRPr="00532A2B" w14:paraId="25179F91"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8B37A" w14:textId="77777777" w:rsidR="007B28AB" w:rsidRPr="00532A2B" w:rsidRDefault="007B28AB" w:rsidP="00E00F7D">
            <w:pPr>
              <w:pStyle w:val="rowtabella0"/>
              <w:rPr>
                <w:color w:val="002060"/>
              </w:rPr>
            </w:pPr>
            <w:r w:rsidRPr="00532A2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1A53"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B52D"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3CB7"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094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D51D"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6C7C"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BEAB"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975FF"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0833E" w14:textId="77777777" w:rsidR="007B28AB" w:rsidRPr="00532A2B" w:rsidRDefault="007B28AB" w:rsidP="00E00F7D">
            <w:pPr>
              <w:pStyle w:val="rowtabella0"/>
              <w:jc w:val="center"/>
              <w:rPr>
                <w:color w:val="002060"/>
              </w:rPr>
            </w:pPr>
            <w:r w:rsidRPr="00532A2B">
              <w:rPr>
                <w:color w:val="002060"/>
              </w:rPr>
              <w:t>0</w:t>
            </w:r>
          </w:p>
        </w:tc>
      </w:tr>
      <w:tr w:rsidR="007B28AB" w:rsidRPr="00532A2B" w14:paraId="62AB661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14071" w14:textId="77777777" w:rsidR="007B28AB" w:rsidRPr="00532A2B" w:rsidRDefault="007B28AB" w:rsidP="00E00F7D">
            <w:pPr>
              <w:pStyle w:val="rowtabella0"/>
              <w:rPr>
                <w:color w:val="002060"/>
              </w:rPr>
            </w:pPr>
            <w:r w:rsidRPr="00532A2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DC75"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35131"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E92BA"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BFD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6B07"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A491"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0AEB"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B4B6"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6DB5" w14:textId="77777777" w:rsidR="007B28AB" w:rsidRPr="00532A2B" w:rsidRDefault="007B28AB" w:rsidP="00E00F7D">
            <w:pPr>
              <w:pStyle w:val="rowtabella0"/>
              <w:jc w:val="center"/>
              <w:rPr>
                <w:color w:val="002060"/>
              </w:rPr>
            </w:pPr>
            <w:r w:rsidRPr="00532A2B">
              <w:rPr>
                <w:color w:val="002060"/>
              </w:rPr>
              <w:t>0</w:t>
            </w:r>
          </w:p>
        </w:tc>
      </w:tr>
      <w:tr w:rsidR="007B28AB" w:rsidRPr="00532A2B" w14:paraId="6553CE1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82FB5" w14:textId="77777777" w:rsidR="007B28AB" w:rsidRPr="00532A2B" w:rsidRDefault="007B28AB" w:rsidP="00E00F7D">
            <w:pPr>
              <w:pStyle w:val="rowtabella0"/>
              <w:rPr>
                <w:color w:val="002060"/>
              </w:rPr>
            </w:pPr>
            <w:r w:rsidRPr="00532A2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B2B29"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3C021"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6BC2"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CD09"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ED120"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8008"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190B8"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A635"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FE0B" w14:textId="77777777" w:rsidR="007B28AB" w:rsidRPr="00532A2B" w:rsidRDefault="007B28AB" w:rsidP="00E00F7D">
            <w:pPr>
              <w:pStyle w:val="rowtabella0"/>
              <w:jc w:val="center"/>
              <w:rPr>
                <w:color w:val="002060"/>
              </w:rPr>
            </w:pPr>
            <w:r w:rsidRPr="00532A2B">
              <w:rPr>
                <w:color w:val="002060"/>
              </w:rPr>
              <w:t>0</w:t>
            </w:r>
          </w:p>
        </w:tc>
      </w:tr>
      <w:tr w:rsidR="007B28AB" w:rsidRPr="00532A2B" w14:paraId="4831A7F1"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5A630" w14:textId="77777777" w:rsidR="007B28AB" w:rsidRPr="00532A2B" w:rsidRDefault="007B28AB" w:rsidP="00E00F7D">
            <w:pPr>
              <w:pStyle w:val="rowtabella0"/>
              <w:rPr>
                <w:color w:val="002060"/>
              </w:rPr>
            </w:pPr>
            <w:r w:rsidRPr="00532A2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5FDE"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BBF16"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E7700"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03D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CB22"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BF80"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7DC5"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DA8A"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CB03B" w14:textId="77777777" w:rsidR="007B28AB" w:rsidRPr="00532A2B" w:rsidRDefault="007B28AB" w:rsidP="00E00F7D">
            <w:pPr>
              <w:pStyle w:val="rowtabella0"/>
              <w:jc w:val="center"/>
              <w:rPr>
                <w:color w:val="002060"/>
              </w:rPr>
            </w:pPr>
            <w:r w:rsidRPr="00532A2B">
              <w:rPr>
                <w:color w:val="002060"/>
              </w:rPr>
              <w:t>0</w:t>
            </w:r>
          </w:p>
        </w:tc>
      </w:tr>
      <w:tr w:rsidR="007B28AB" w:rsidRPr="00532A2B" w14:paraId="533E79B4"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4A098" w14:textId="77777777" w:rsidR="007B28AB" w:rsidRPr="00532A2B" w:rsidRDefault="007B28AB" w:rsidP="00E00F7D">
            <w:pPr>
              <w:pStyle w:val="rowtabella0"/>
              <w:rPr>
                <w:color w:val="002060"/>
              </w:rPr>
            </w:pPr>
            <w:r w:rsidRPr="00532A2B">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AB1B"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F403"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702B0"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ED7C"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975D3"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A204F"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62575" w14:textId="77777777" w:rsidR="007B28AB" w:rsidRPr="00532A2B" w:rsidRDefault="007B28AB" w:rsidP="00E00F7D">
            <w:pPr>
              <w:pStyle w:val="rowtabella0"/>
              <w:jc w:val="center"/>
              <w:rPr>
                <w:color w:val="002060"/>
              </w:rPr>
            </w:pPr>
            <w:r w:rsidRPr="00532A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BA2A"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DD419" w14:textId="77777777" w:rsidR="007B28AB" w:rsidRPr="00532A2B" w:rsidRDefault="007B28AB" w:rsidP="00E00F7D">
            <w:pPr>
              <w:pStyle w:val="rowtabella0"/>
              <w:jc w:val="center"/>
              <w:rPr>
                <w:color w:val="002060"/>
              </w:rPr>
            </w:pPr>
            <w:r w:rsidRPr="00532A2B">
              <w:rPr>
                <w:color w:val="002060"/>
              </w:rPr>
              <w:t>0</w:t>
            </w:r>
          </w:p>
        </w:tc>
      </w:tr>
      <w:tr w:rsidR="007B28AB" w:rsidRPr="00532A2B" w14:paraId="570AAF1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CFD831" w14:textId="77777777" w:rsidR="007B28AB" w:rsidRPr="00532A2B" w:rsidRDefault="007B28AB" w:rsidP="00E00F7D">
            <w:pPr>
              <w:pStyle w:val="rowtabella0"/>
              <w:rPr>
                <w:color w:val="002060"/>
              </w:rPr>
            </w:pPr>
            <w:r w:rsidRPr="00532A2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5A106"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F3920"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4137"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A47D"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0A27"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66398"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8780" w14:textId="77777777" w:rsidR="007B28AB" w:rsidRPr="00532A2B" w:rsidRDefault="007B28AB" w:rsidP="00E00F7D">
            <w:pPr>
              <w:pStyle w:val="rowtabella0"/>
              <w:jc w:val="center"/>
              <w:rPr>
                <w:color w:val="002060"/>
              </w:rPr>
            </w:pPr>
            <w:r w:rsidRPr="00532A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05B5" w14:textId="77777777" w:rsidR="007B28AB" w:rsidRPr="00532A2B" w:rsidRDefault="007B28AB" w:rsidP="00E00F7D">
            <w:pPr>
              <w:pStyle w:val="rowtabella0"/>
              <w:jc w:val="center"/>
              <w:rPr>
                <w:color w:val="002060"/>
              </w:rPr>
            </w:pPr>
            <w:r w:rsidRPr="00532A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599D0" w14:textId="77777777" w:rsidR="007B28AB" w:rsidRPr="00532A2B" w:rsidRDefault="007B28AB" w:rsidP="00E00F7D">
            <w:pPr>
              <w:pStyle w:val="rowtabella0"/>
              <w:jc w:val="center"/>
              <w:rPr>
                <w:color w:val="002060"/>
              </w:rPr>
            </w:pPr>
            <w:r w:rsidRPr="00532A2B">
              <w:rPr>
                <w:color w:val="002060"/>
              </w:rPr>
              <w:t>0</w:t>
            </w:r>
          </w:p>
        </w:tc>
      </w:tr>
      <w:tr w:rsidR="007B28AB" w:rsidRPr="00532A2B" w14:paraId="17719579"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BA666" w14:textId="77777777" w:rsidR="007B28AB" w:rsidRPr="00532A2B" w:rsidRDefault="007B28AB" w:rsidP="00E00F7D">
            <w:pPr>
              <w:pStyle w:val="rowtabella0"/>
              <w:rPr>
                <w:color w:val="002060"/>
              </w:rPr>
            </w:pPr>
            <w:r w:rsidRPr="00532A2B">
              <w:rPr>
                <w:color w:val="002060"/>
              </w:rPr>
              <w:lastRenderedPageBreak/>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74DE"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2C03"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82DE1"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F2D2"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3337"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D7F0C"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FE6CC" w14:textId="77777777" w:rsidR="007B28AB" w:rsidRPr="00532A2B" w:rsidRDefault="007B28AB" w:rsidP="00E00F7D">
            <w:pPr>
              <w:pStyle w:val="rowtabella0"/>
              <w:jc w:val="center"/>
              <w:rPr>
                <w:color w:val="002060"/>
              </w:rPr>
            </w:pPr>
            <w:r w:rsidRPr="00532A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5E844"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C4F79" w14:textId="77777777" w:rsidR="007B28AB" w:rsidRPr="00532A2B" w:rsidRDefault="007B28AB" w:rsidP="00E00F7D">
            <w:pPr>
              <w:pStyle w:val="rowtabella0"/>
              <w:jc w:val="center"/>
              <w:rPr>
                <w:color w:val="002060"/>
              </w:rPr>
            </w:pPr>
            <w:r w:rsidRPr="00532A2B">
              <w:rPr>
                <w:color w:val="002060"/>
              </w:rPr>
              <w:t>0</w:t>
            </w:r>
          </w:p>
        </w:tc>
      </w:tr>
      <w:tr w:rsidR="007B28AB" w:rsidRPr="00532A2B" w14:paraId="575107B1"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80057D" w14:textId="77777777" w:rsidR="007B28AB" w:rsidRPr="00532A2B" w:rsidRDefault="007B28AB" w:rsidP="00E00F7D">
            <w:pPr>
              <w:pStyle w:val="rowtabella0"/>
              <w:rPr>
                <w:color w:val="002060"/>
              </w:rPr>
            </w:pPr>
            <w:r w:rsidRPr="00532A2B">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F980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211F"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9C79"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8B3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E00E"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4FC7"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6534" w14:textId="77777777" w:rsidR="007B28AB" w:rsidRPr="00532A2B" w:rsidRDefault="007B28AB" w:rsidP="00E00F7D">
            <w:pPr>
              <w:pStyle w:val="rowtabella0"/>
              <w:jc w:val="center"/>
              <w:rPr>
                <w:color w:val="002060"/>
              </w:rPr>
            </w:pPr>
            <w:r w:rsidRPr="00532A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428D" w14:textId="77777777" w:rsidR="007B28AB" w:rsidRPr="00532A2B" w:rsidRDefault="007B28AB" w:rsidP="00E00F7D">
            <w:pPr>
              <w:pStyle w:val="rowtabella0"/>
              <w:jc w:val="center"/>
              <w:rPr>
                <w:color w:val="002060"/>
              </w:rPr>
            </w:pPr>
            <w:r w:rsidRPr="00532A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4D9B7" w14:textId="77777777" w:rsidR="007B28AB" w:rsidRPr="00532A2B" w:rsidRDefault="007B28AB" w:rsidP="00E00F7D">
            <w:pPr>
              <w:pStyle w:val="rowtabella0"/>
              <w:jc w:val="center"/>
              <w:rPr>
                <w:color w:val="002060"/>
              </w:rPr>
            </w:pPr>
            <w:r w:rsidRPr="00532A2B">
              <w:rPr>
                <w:color w:val="002060"/>
              </w:rPr>
              <w:t>0</w:t>
            </w:r>
          </w:p>
        </w:tc>
      </w:tr>
    </w:tbl>
    <w:p w14:paraId="5AA0E356" w14:textId="77777777" w:rsidR="007B28AB" w:rsidRPr="00532A2B" w:rsidRDefault="007B28AB" w:rsidP="007B28AB">
      <w:pPr>
        <w:pStyle w:val="breakline"/>
        <w:rPr>
          <w:rFonts w:eastAsiaTheme="minorEastAsia"/>
          <w:color w:val="002060"/>
        </w:rPr>
      </w:pPr>
    </w:p>
    <w:p w14:paraId="693E4730" w14:textId="77777777" w:rsidR="007B28AB" w:rsidRPr="00532A2B" w:rsidRDefault="007B28AB" w:rsidP="007B28AB">
      <w:pPr>
        <w:pStyle w:val="breakline"/>
        <w:rPr>
          <w:color w:val="002060"/>
        </w:rPr>
      </w:pPr>
    </w:p>
    <w:p w14:paraId="153DDA53" w14:textId="77777777" w:rsidR="007B28AB" w:rsidRPr="00532A2B" w:rsidRDefault="007B28AB" w:rsidP="007B28AB">
      <w:pPr>
        <w:pStyle w:val="sottotitolocampionato10"/>
        <w:rPr>
          <w:color w:val="002060"/>
        </w:rPr>
      </w:pPr>
      <w:r w:rsidRPr="00532A2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4A0D65EF"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D6C7C"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78BB8"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7CDF0"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44917"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4D1D4"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2ABB2"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1CB44"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FD66D"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214ED"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98F5B" w14:textId="77777777" w:rsidR="007B28AB" w:rsidRPr="00532A2B" w:rsidRDefault="007B28AB" w:rsidP="00E00F7D">
            <w:pPr>
              <w:pStyle w:val="headertabella0"/>
              <w:rPr>
                <w:color w:val="002060"/>
              </w:rPr>
            </w:pPr>
            <w:r w:rsidRPr="00532A2B">
              <w:rPr>
                <w:color w:val="002060"/>
              </w:rPr>
              <w:t>PE</w:t>
            </w:r>
          </w:p>
        </w:tc>
      </w:tr>
      <w:tr w:rsidR="007B28AB" w:rsidRPr="00532A2B" w14:paraId="0E8E1245"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0C4D6C" w14:textId="77777777" w:rsidR="007B28AB" w:rsidRPr="00532A2B" w:rsidRDefault="007B28AB" w:rsidP="00E00F7D">
            <w:pPr>
              <w:pStyle w:val="rowtabella0"/>
              <w:rPr>
                <w:color w:val="002060"/>
              </w:rPr>
            </w:pPr>
            <w:r w:rsidRPr="00532A2B">
              <w:rPr>
                <w:color w:val="002060"/>
              </w:rPr>
              <w:t xml:space="preserve">A.S.D. </w:t>
            </w:r>
            <w:proofErr w:type="gramStart"/>
            <w:r w:rsidRPr="00532A2B">
              <w:rPr>
                <w:color w:val="002060"/>
              </w:rPr>
              <w:t>CITTA</w:t>
            </w:r>
            <w:proofErr w:type="gramEnd"/>
            <w:r w:rsidRPr="00532A2B">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3301"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7021"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24F66"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CB261"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012A"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D7E80"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AD0F5"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F4CC1"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0446D" w14:textId="77777777" w:rsidR="007B28AB" w:rsidRPr="00532A2B" w:rsidRDefault="007B28AB" w:rsidP="00E00F7D">
            <w:pPr>
              <w:pStyle w:val="rowtabella0"/>
              <w:jc w:val="center"/>
              <w:rPr>
                <w:color w:val="002060"/>
              </w:rPr>
            </w:pPr>
            <w:r w:rsidRPr="00532A2B">
              <w:rPr>
                <w:color w:val="002060"/>
              </w:rPr>
              <w:t>0</w:t>
            </w:r>
          </w:p>
        </w:tc>
      </w:tr>
      <w:tr w:rsidR="007B28AB" w:rsidRPr="00532A2B" w14:paraId="3996D855"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FA087" w14:textId="77777777" w:rsidR="007B28AB" w:rsidRPr="00532A2B" w:rsidRDefault="007B28AB" w:rsidP="00E00F7D">
            <w:pPr>
              <w:pStyle w:val="rowtabella0"/>
              <w:rPr>
                <w:color w:val="002060"/>
                <w:lang w:val="es-ES"/>
              </w:rPr>
            </w:pPr>
            <w:r w:rsidRPr="00532A2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557A"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1FBAB"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09A7F"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F00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AFF3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2124"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D4535"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4E801"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61D3" w14:textId="77777777" w:rsidR="007B28AB" w:rsidRPr="00532A2B" w:rsidRDefault="007B28AB" w:rsidP="00E00F7D">
            <w:pPr>
              <w:pStyle w:val="rowtabella0"/>
              <w:jc w:val="center"/>
              <w:rPr>
                <w:color w:val="002060"/>
              </w:rPr>
            </w:pPr>
            <w:r w:rsidRPr="00532A2B">
              <w:rPr>
                <w:color w:val="002060"/>
              </w:rPr>
              <w:t>0</w:t>
            </w:r>
          </w:p>
        </w:tc>
      </w:tr>
      <w:tr w:rsidR="007B28AB" w:rsidRPr="00532A2B" w14:paraId="263E0C9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6184E" w14:textId="77777777" w:rsidR="007B28AB" w:rsidRPr="00532A2B" w:rsidRDefault="007B28AB" w:rsidP="00E00F7D">
            <w:pPr>
              <w:pStyle w:val="rowtabella0"/>
              <w:rPr>
                <w:color w:val="002060"/>
              </w:rPr>
            </w:pPr>
            <w:r w:rsidRPr="00532A2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F69F5"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E580"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11EF8"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BDCE"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733AA"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60AEC"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FDD8"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FEF7C"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1B61" w14:textId="77777777" w:rsidR="007B28AB" w:rsidRPr="00532A2B" w:rsidRDefault="007B28AB" w:rsidP="00E00F7D">
            <w:pPr>
              <w:pStyle w:val="rowtabella0"/>
              <w:jc w:val="center"/>
              <w:rPr>
                <w:color w:val="002060"/>
              </w:rPr>
            </w:pPr>
            <w:r w:rsidRPr="00532A2B">
              <w:rPr>
                <w:color w:val="002060"/>
              </w:rPr>
              <w:t>0</w:t>
            </w:r>
          </w:p>
        </w:tc>
      </w:tr>
      <w:tr w:rsidR="007B28AB" w:rsidRPr="00532A2B" w14:paraId="0D60831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6BB9A" w14:textId="77777777" w:rsidR="007B28AB" w:rsidRPr="00532A2B" w:rsidRDefault="007B28AB" w:rsidP="00E00F7D">
            <w:pPr>
              <w:pStyle w:val="rowtabella0"/>
              <w:rPr>
                <w:color w:val="002060"/>
              </w:rPr>
            </w:pPr>
            <w:r w:rsidRPr="00532A2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7D13F"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309B"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C9888"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5460"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5BED8"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72163"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A04B"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A2D91"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0916" w14:textId="77777777" w:rsidR="007B28AB" w:rsidRPr="00532A2B" w:rsidRDefault="007B28AB" w:rsidP="00E00F7D">
            <w:pPr>
              <w:pStyle w:val="rowtabella0"/>
              <w:jc w:val="center"/>
              <w:rPr>
                <w:color w:val="002060"/>
              </w:rPr>
            </w:pPr>
            <w:r w:rsidRPr="00532A2B">
              <w:rPr>
                <w:color w:val="002060"/>
              </w:rPr>
              <w:t>0</w:t>
            </w:r>
          </w:p>
        </w:tc>
      </w:tr>
      <w:tr w:rsidR="007B28AB" w:rsidRPr="00532A2B" w14:paraId="4EFD33BF"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29526" w14:textId="77777777" w:rsidR="007B28AB" w:rsidRPr="00532A2B" w:rsidRDefault="007B28AB" w:rsidP="00E00F7D">
            <w:pPr>
              <w:pStyle w:val="rowtabella0"/>
              <w:rPr>
                <w:color w:val="002060"/>
                <w:lang w:val="es-ES"/>
              </w:rPr>
            </w:pPr>
            <w:r w:rsidRPr="00532A2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0B3A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A3B75"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7CD2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F5E2"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6B93D"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D46B5"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56A9"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611F"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D9FEE" w14:textId="77777777" w:rsidR="007B28AB" w:rsidRPr="00532A2B" w:rsidRDefault="007B28AB" w:rsidP="00E00F7D">
            <w:pPr>
              <w:pStyle w:val="rowtabella0"/>
              <w:jc w:val="center"/>
              <w:rPr>
                <w:color w:val="002060"/>
              </w:rPr>
            </w:pPr>
            <w:r w:rsidRPr="00532A2B">
              <w:rPr>
                <w:color w:val="002060"/>
              </w:rPr>
              <w:t>0</w:t>
            </w:r>
          </w:p>
        </w:tc>
      </w:tr>
      <w:tr w:rsidR="007B28AB" w:rsidRPr="00532A2B" w14:paraId="132D1CD2"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6FF66" w14:textId="77777777" w:rsidR="007B28AB" w:rsidRPr="00532A2B" w:rsidRDefault="007B28AB" w:rsidP="00E00F7D">
            <w:pPr>
              <w:pStyle w:val="rowtabella0"/>
              <w:rPr>
                <w:color w:val="002060"/>
              </w:rPr>
            </w:pPr>
            <w:r w:rsidRPr="00532A2B">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0E42B"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FF9F"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41A8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92F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F9CE"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44462"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01055"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F7793"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B356C" w14:textId="77777777" w:rsidR="007B28AB" w:rsidRPr="00532A2B" w:rsidRDefault="007B28AB" w:rsidP="00E00F7D">
            <w:pPr>
              <w:pStyle w:val="rowtabella0"/>
              <w:jc w:val="center"/>
              <w:rPr>
                <w:color w:val="002060"/>
              </w:rPr>
            </w:pPr>
            <w:r w:rsidRPr="00532A2B">
              <w:rPr>
                <w:color w:val="002060"/>
              </w:rPr>
              <w:t>0</w:t>
            </w:r>
          </w:p>
        </w:tc>
      </w:tr>
      <w:tr w:rsidR="007B28AB" w:rsidRPr="00532A2B" w14:paraId="56246B47"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75AB0" w14:textId="77777777" w:rsidR="007B28AB" w:rsidRPr="00532A2B" w:rsidRDefault="007B28AB" w:rsidP="00E00F7D">
            <w:pPr>
              <w:pStyle w:val="rowtabella0"/>
              <w:rPr>
                <w:color w:val="002060"/>
              </w:rPr>
            </w:pPr>
            <w:proofErr w:type="spellStart"/>
            <w:proofErr w:type="gramStart"/>
            <w:r w:rsidRPr="00532A2B">
              <w:rPr>
                <w:color w:val="002060"/>
              </w:rPr>
              <w:t>sq.B</w:t>
            </w:r>
            <w:proofErr w:type="spellEnd"/>
            <w:proofErr w:type="gramEnd"/>
            <w:r w:rsidRPr="00532A2B">
              <w:rPr>
                <w:color w:val="002060"/>
              </w:rPr>
              <w:t xml:space="preserve"> ACSS MONDOLFO C5 </w:t>
            </w:r>
            <w:proofErr w:type="gramStart"/>
            <w:r w:rsidRPr="00532A2B">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E6D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A4B80"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F4A5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3A11B"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856F6"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E026"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084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F936"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64A8" w14:textId="77777777" w:rsidR="007B28AB" w:rsidRPr="00532A2B" w:rsidRDefault="007B28AB" w:rsidP="00E00F7D">
            <w:pPr>
              <w:pStyle w:val="rowtabella0"/>
              <w:jc w:val="center"/>
              <w:rPr>
                <w:color w:val="002060"/>
              </w:rPr>
            </w:pPr>
            <w:r w:rsidRPr="00532A2B">
              <w:rPr>
                <w:color w:val="002060"/>
              </w:rPr>
              <w:t>0</w:t>
            </w:r>
          </w:p>
        </w:tc>
      </w:tr>
      <w:tr w:rsidR="007B28AB" w:rsidRPr="00532A2B" w14:paraId="11128FDD"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4725C" w14:textId="77777777" w:rsidR="007B28AB" w:rsidRPr="00532A2B" w:rsidRDefault="007B28AB" w:rsidP="00E00F7D">
            <w:pPr>
              <w:pStyle w:val="rowtabella0"/>
              <w:rPr>
                <w:color w:val="002060"/>
              </w:rPr>
            </w:pPr>
            <w:proofErr w:type="spellStart"/>
            <w:r w:rsidRPr="00532A2B">
              <w:rPr>
                <w:color w:val="002060"/>
              </w:rPr>
              <w:t>sq.C</w:t>
            </w:r>
            <w:proofErr w:type="spellEnd"/>
            <w:r w:rsidRPr="00532A2B">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41F0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D65D"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A759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D15F7"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79EC"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240BA"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A124A"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57F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18E3" w14:textId="77777777" w:rsidR="007B28AB" w:rsidRPr="00532A2B" w:rsidRDefault="007B28AB" w:rsidP="00E00F7D">
            <w:pPr>
              <w:pStyle w:val="rowtabella0"/>
              <w:jc w:val="center"/>
              <w:rPr>
                <w:color w:val="002060"/>
              </w:rPr>
            </w:pPr>
            <w:r w:rsidRPr="00532A2B">
              <w:rPr>
                <w:color w:val="002060"/>
              </w:rPr>
              <w:t>0</w:t>
            </w:r>
          </w:p>
        </w:tc>
      </w:tr>
      <w:tr w:rsidR="007B28AB" w:rsidRPr="00532A2B" w14:paraId="195B7CB6"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25CB22" w14:textId="77777777" w:rsidR="007B28AB" w:rsidRPr="00532A2B" w:rsidRDefault="007B28AB" w:rsidP="00E00F7D">
            <w:pPr>
              <w:pStyle w:val="rowtabella0"/>
              <w:rPr>
                <w:color w:val="002060"/>
              </w:rPr>
            </w:pPr>
            <w:proofErr w:type="spellStart"/>
            <w:proofErr w:type="gramStart"/>
            <w:r w:rsidRPr="00532A2B">
              <w:rPr>
                <w:color w:val="002060"/>
              </w:rPr>
              <w:t>sq.B</w:t>
            </w:r>
            <w:proofErr w:type="spellEnd"/>
            <w:proofErr w:type="gramEnd"/>
            <w:r w:rsidRPr="00532A2B">
              <w:rPr>
                <w:color w:val="002060"/>
              </w:rPr>
              <w:t xml:space="preserve"> ITALSERVICE C5 </w:t>
            </w:r>
            <w:proofErr w:type="gramStart"/>
            <w:r w:rsidRPr="00532A2B">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9386"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E29B0"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0CA6"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E942"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8894"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47C7D"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C8BC"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C1C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6481" w14:textId="77777777" w:rsidR="007B28AB" w:rsidRPr="00532A2B" w:rsidRDefault="007B28AB" w:rsidP="00E00F7D">
            <w:pPr>
              <w:pStyle w:val="rowtabella0"/>
              <w:jc w:val="center"/>
              <w:rPr>
                <w:color w:val="002060"/>
              </w:rPr>
            </w:pPr>
            <w:r w:rsidRPr="00532A2B">
              <w:rPr>
                <w:color w:val="002060"/>
              </w:rPr>
              <w:t>0</w:t>
            </w:r>
          </w:p>
        </w:tc>
      </w:tr>
      <w:tr w:rsidR="007B28AB" w:rsidRPr="00532A2B" w14:paraId="587DD8E0"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CC0F68" w14:textId="77777777" w:rsidR="007B28AB" w:rsidRPr="00532A2B" w:rsidRDefault="007B28AB" w:rsidP="00E00F7D">
            <w:pPr>
              <w:pStyle w:val="rowtabella0"/>
              <w:rPr>
                <w:color w:val="002060"/>
              </w:rPr>
            </w:pPr>
            <w:proofErr w:type="spellStart"/>
            <w:proofErr w:type="gramStart"/>
            <w:r w:rsidRPr="00532A2B">
              <w:rPr>
                <w:color w:val="002060"/>
              </w:rPr>
              <w:t>sq.B</w:t>
            </w:r>
            <w:proofErr w:type="spellEnd"/>
            <w:proofErr w:type="gramEnd"/>
            <w:r w:rsidRPr="00532A2B">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7F8F2"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58E4"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2222"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33D34"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DF56"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7D25D"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17B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CBA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D57B" w14:textId="77777777" w:rsidR="007B28AB" w:rsidRPr="00532A2B" w:rsidRDefault="007B28AB" w:rsidP="00E00F7D">
            <w:pPr>
              <w:pStyle w:val="rowtabella0"/>
              <w:jc w:val="center"/>
              <w:rPr>
                <w:color w:val="002060"/>
              </w:rPr>
            </w:pPr>
            <w:r w:rsidRPr="00532A2B">
              <w:rPr>
                <w:color w:val="002060"/>
              </w:rPr>
              <w:t>0</w:t>
            </w:r>
          </w:p>
        </w:tc>
      </w:tr>
    </w:tbl>
    <w:p w14:paraId="6EF5F9B1" w14:textId="77777777" w:rsidR="007B28AB" w:rsidRPr="00532A2B" w:rsidRDefault="007B28AB" w:rsidP="007B28AB">
      <w:pPr>
        <w:pStyle w:val="breakline"/>
        <w:rPr>
          <w:rFonts w:eastAsiaTheme="minorEastAsia"/>
          <w:color w:val="002060"/>
        </w:rPr>
      </w:pPr>
    </w:p>
    <w:p w14:paraId="6D78DFDA" w14:textId="77777777" w:rsidR="007B28AB" w:rsidRPr="00532A2B" w:rsidRDefault="007B28AB" w:rsidP="007B28AB">
      <w:pPr>
        <w:pStyle w:val="breakline"/>
        <w:rPr>
          <w:color w:val="002060"/>
        </w:rPr>
      </w:pPr>
    </w:p>
    <w:p w14:paraId="5130A568" w14:textId="77777777" w:rsidR="007B28AB" w:rsidRPr="00532A2B" w:rsidRDefault="007B28AB" w:rsidP="007B28AB">
      <w:pPr>
        <w:pStyle w:val="sottotitolocampionato10"/>
        <w:rPr>
          <w:color w:val="002060"/>
        </w:rPr>
      </w:pPr>
      <w:r w:rsidRPr="00532A2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B28AB" w:rsidRPr="00532A2B" w14:paraId="1EE221F4" w14:textId="77777777" w:rsidTr="00E00F7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66052" w14:textId="77777777" w:rsidR="007B28AB" w:rsidRPr="00532A2B" w:rsidRDefault="007B28AB" w:rsidP="00E00F7D">
            <w:pPr>
              <w:pStyle w:val="headertabella0"/>
              <w:rPr>
                <w:color w:val="002060"/>
              </w:rPr>
            </w:pPr>
            <w:r w:rsidRPr="00532A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A05F3" w14:textId="77777777" w:rsidR="007B28AB" w:rsidRPr="00532A2B" w:rsidRDefault="007B28AB" w:rsidP="00E00F7D">
            <w:pPr>
              <w:pStyle w:val="headertabella0"/>
              <w:rPr>
                <w:color w:val="002060"/>
              </w:rPr>
            </w:pPr>
            <w:r w:rsidRPr="00532A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32526" w14:textId="77777777" w:rsidR="007B28AB" w:rsidRPr="00532A2B" w:rsidRDefault="007B28AB" w:rsidP="00E00F7D">
            <w:pPr>
              <w:pStyle w:val="headertabella0"/>
              <w:rPr>
                <w:color w:val="002060"/>
              </w:rPr>
            </w:pPr>
            <w:r w:rsidRPr="00532A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515F7" w14:textId="77777777" w:rsidR="007B28AB" w:rsidRPr="00532A2B" w:rsidRDefault="007B28AB" w:rsidP="00E00F7D">
            <w:pPr>
              <w:pStyle w:val="headertabella0"/>
              <w:rPr>
                <w:color w:val="002060"/>
              </w:rPr>
            </w:pPr>
            <w:r w:rsidRPr="00532A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8ABE7" w14:textId="77777777" w:rsidR="007B28AB" w:rsidRPr="00532A2B" w:rsidRDefault="007B28AB" w:rsidP="00E00F7D">
            <w:pPr>
              <w:pStyle w:val="headertabella0"/>
              <w:rPr>
                <w:color w:val="002060"/>
              </w:rPr>
            </w:pPr>
            <w:r w:rsidRPr="00532A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78A79" w14:textId="77777777" w:rsidR="007B28AB" w:rsidRPr="00532A2B" w:rsidRDefault="007B28AB" w:rsidP="00E00F7D">
            <w:pPr>
              <w:pStyle w:val="headertabella0"/>
              <w:rPr>
                <w:color w:val="002060"/>
              </w:rPr>
            </w:pPr>
            <w:r w:rsidRPr="00532A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7F75B" w14:textId="77777777" w:rsidR="007B28AB" w:rsidRPr="00532A2B" w:rsidRDefault="007B28AB" w:rsidP="00E00F7D">
            <w:pPr>
              <w:pStyle w:val="headertabella0"/>
              <w:rPr>
                <w:color w:val="002060"/>
              </w:rPr>
            </w:pPr>
            <w:r w:rsidRPr="00532A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94F1F" w14:textId="77777777" w:rsidR="007B28AB" w:rsidRPr="00532A2B" w:rsidRDefault="007B28AB" w:rsidP="00E00F7D">
            <w:pPr>
              <w:pStyle w:val="headertabella0"/>
              <w:rPr>
                <w:color w:val="002060"/>
              </w:rPr>
            </w:pPr>
            <w:r w:rsidRPr="00532A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D5C23" w14:textId="77777777" w:rsidR="007B28AB" w:rsidRPr="00532A2B" w:rsidRDefault="007B28AB" w:rsidP="00E00F7D">
            <w:pPr>
              <w:pStyle w:val="headertabella0"/>
              <w:rPr>
                <w:color w:val="002060"/>
              </w:rPr>
            </w:pPr>
            <w:r w:rsidRPr="00532A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47891" w14:textId="77777777" w:rsidR="007B28AB" w:rsidRPr="00532A2B" w:rsidRDefault="007B28AB" w:rsidP="00E00F7D">
            <w:pPr>
              <w:pStyle w:val="headertabella0"/>
              <w:rPr>
                <w:color w:val="002060"/>
              </w:rPr>
            </w:pPr>
            <w:r w:rsidRPr="00532A2B">
              <w:rPr>
                <w:color w:val="002060"/>
              </w:rPr>
              <w:t>PE</w:t>
            </w:r>
          </w:p>
        </w:tc>
      </w:tr>
      <w:tr w:rsidR="007B28AB" w:rsidRPr="00532A2B" w14:paraId="05BC14FA" w14:textId="77777777" w:rsidTr="00E00F7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3D47DC" w14:textId="77777777" w:rsidR="007B28AB" w:rsidRPr="00532A2B" w:rsidRDefault="007B28AB" w:rsidP="00E00F7D">
            <w:pPr>
              <w:pStyle w:val="rowtabella0"/>
              <w:rPr>
                <w:color w:val="002060"/>
              </w:rPr>
            </w:pPr>
            <w:r w:rsidRPr="00532A2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A1EF"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30D97"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236F"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54166"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CB5B"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5214" w14:textId="77777777" w:rsidR="007B28AB" w:rsidRPr="00532A2B" w:rsidRDefault="007B28AB" w:rsidP="00E00F7D">
            <w:pPr>
              <w:pStyle w:val="rowtabella0"/>
              <w:jc w:val="center"/>
              <w:rPr>
                <w:color w:val="002060"/>
              </w:rPr>
            </w:pPr>
            <w:r w:rsidRPr="00532A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9206"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B1F7"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3D00" w14:textId="77777777" w:rsidR="007B28AB" w:rsidRPr="00532A2B" w:rsidRDefault="007B28AB" w:rsidP="00E00F7D">
            <w:pPr>
              <w:pStyle w:val="rowtabella0"/>
              <w:jc w:val="center"/>
              <w:rPr>
                <w:color w:val="002060"/>
              </w:rPr>
            </w:pPr>
            <w:r w:rsidRPr="00532A2B">
              <w:rPr>
                <w:color w:val="002060"/>
              </w:rPr>
              <w:t>0</w:t>
            </w:r>
          </w:p>
        </w:tc>
      </w:tr>
      <w:tr w:rsidR="007B28AB" w:rsidRPr="00532A2B" w14:paraId="74A1203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D647C" w14:textId="77777777" w:rsidR="007B28AB" w:rsidRPr="00532A2B" w:rsidRDefault="007B28AB" w:rsidP="00E00F7D">
            <w:pPr>
              <w:pStyle w:val="rowtabella0"/>
              <w:rPr>
                <w:color w:val="002060"/>
              </w:rPr>
            </w:pPr>
            <w:r w:rsidRPr="00532A2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9C39"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A12DE"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B886"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B968"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EA49F"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E396F"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E30B7"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AAB5"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AD82" w14:textId="77777777" w:rsidR="007B28AB" w:rsidRPr="00532A2B" w:rsidRDefault="007B28AB" w:rsidP="00E00F7D">
            <w:pPr>
              <w:pStyle w:val="rowtabella0"/>
              <w:jc w:val="center"/>
              <w:rPr>
                <w:color w:val="002060"/>
              </w:rPr>
            </w:pPr>
            <w:r w:rsidRPr="00532A2B">
              <w:rPr>
                <w:color w:val="002060"/>
              </w:rPr>
              <w:t>0</w:t>
            </w:r>
          </w:p>
        </w:tc>
      </w:tr>
      <w:tr w:rsidR="007B28AB" w:rsidRPr="00532A2B" w14:paraId="0EF537BF"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D4BC5" w14:textId="77777777" w:rsidR="007B28AB" w:rsidRPr="00532A2B" w:rsidRDefault="007B28AB" w:rsidP="00E00F7D">
            <w:pPr>
              <w:pStyle w:val="rowtabella0"/>
              <w:rPr>
                <w:color w:val="002060"/>
              </w:rPr>
            </w:pPr>
            <w:r w:rsidRPr="00532A2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BF85"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0544A"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E8834"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0D5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329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8E9D2"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F14E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AB52"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92961" w14:textId="77777777" w:rsidR="007B28AB" w:rsidRPr="00532A2B" w:rsidRDefault="007B28AB" w:rsidP="00E00F7D">
            <w:pPr>
              <w:pStyle w:val="rowtabella0"/>
              <w:jc w:val="center"/>
              <w:rPr>
                <w:color w:val="002060"/>
              </w:rPr>
            </w:pPr>
            <w:r w:rsidRPr="00532A2B">
              <w:rPr>
                <w:color w:val="002060"/>
              </w:rPr>
              <w:t>0</w:t>
            </w:r>
          </w:p>
        </w:tc>
      </w:tr>
      <w:tr w:rsidR="007B28AB" w:rsidRPr="00532A2B" w14:paraId="6D6D4DDF"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685521" w14:textId="77777777" w:rsidR="007B28AB" w:rsidRPr="00532A2B" w:rsidRDefault="007B28AB" w:rsidP="00E00F7D">
            <w:pPr>
              <w:pStyle w:val="rowtabella0"/>
              <w:rPr>
                <w:color w:val="002060"/>
              </w:rPr>
            </w:pPr>
            <w:r w:rsidRPr="00532A2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BC69"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F7DD"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AC88"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AAFAE"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26A9E"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2962"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635A" w14:textId="77777777" w:rsidR="007B28AB" w:rsidRPr="00532A2B" w:rsidRDefault="007B28AB" w:rsidP="00E00F7D">
            <w:pPr>
              <w:pStyle w:val="rowtabella0"/>
              <w:jc w:val="center"/>
              <w:rPr>
                <w:color w:val="002060"/>
              </w:rPr>
            </w:pPr>
            <w:r w:rsidRPr="00532A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949DC"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78C7" w14:textId="77777777" w:rsidR="007B28AB" w:rsidRPr="00532A2B" w:rsidRDefault="007B28AB" w:rsidP="00E00F7D">
            <w:pPr>
              <w:pStyle w:val="rowtabella0"/>
              <w:jc w:val="center"/>
              <w:rPr>
                <w:color w:val="002060"/>
              </w:rPr>
            </w:pPr>
            <w:r w:rsidRPr="00532A2B">
              <w:rPr>
                <w:color w:val="002060"/>
              </w:rPr>
              <w:t>0</w:t>
            </w:r>
          </w:p>
        </w:tc>
      </w:tr>
      <w:tr w:rsidR="007B28AB" w:rsidRPr="00532A2B" w14:paraId="4259375B"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14D37" w14:textId="77777777" w:rsidR="007B28AB" w:rsidRPr="00532A2B" w:rsidRDefault="007B28AB" w:rsidP="00E00F7D">
            <w:pPr>
              <w:pStyle w:val="rowtabella0"/>
              <w:rPr>
                <w:color w:val="002060"/>
              </w:rPr>
            </w:pPr>
            <w:r w:rsidRPr="00532A2B">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EB5A"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DAA0"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FA94"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BA1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B76C"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BB29B" w14:textId="77777777" w:rsidR="007B28AB" w:rsidRPr="00532A2B" w:rsidRDefault="007B28AB" w:rsidP="00E00F7D">
            <w:pPr>
              <w:pStyle w:val="rowtabella0"/>
              <w:jc w:val="center"/>
              <w:rPr>
                <w:color w:val="002060"/>
              </w:rPr>
            </w:pPr>
            <w:r w:rsidRPr="00532A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AE44" w14:textId="77777777" w:rsidR="007B28AB" w:rsidRPr="00532A2B" w:rsidRDefault="007B28AB" w:rsidP="00E00F7D">
            <w:pPr>
              <w:pStyle w:val="rowtabella0"/>
              <w:jc w:val="center"/>
              <w:rPr>
                <w:color w:val="002060"/>
              </w:rPr>
            </w:pPr>
            <w:r w:rsidRPr="00532A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D24E4"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35E4" w14:textId="77777777" w:rsidR="007B28AB" w:rsidRPr="00532A2B" w:rsidRDefault="007B28AB" w:rsidP="00E00F7D">
            <w:pPr>
              <w:pStyle w:val="rowtabella0"/>
              <w:jc w:val="center"/>
              <w:rPr>
                <w:color w:val="002060"/>
              </w:rPr>
            </w:pPr>
            <w:r w:rsidRPr="00532A2B">
              <w:rPr>
                <w:color w:val="002060"/>
              </w:rPr>
              <w:t>0</w:t>
            </w:r>
          </w:p>
        </w:tc>
      </w:tr>
      <w:tr w:rsidR="007B28AB" w:rsidRPr="00532A2B" w14:paraId="1C834611"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D7B7E" w14:textId="77777777" w:rsidR="007B28AB" w:rsidRPr="00532A2B" w:rsidRDefault="007B28AB" w:rsidP="00E00F7D">
            <w:pPr>
              <w:pStyle w:val="rowtabella0"/>
              <w:rPr>
                <w:color w:val="002060"/>
              </w:rPr>
            </w:pPr>
            <w:r w:rsidRPr="00532A2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77E04"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A595C"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0C91"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F0F6" w14:textId="77777777" w:rsidR="007B28AB" w:rsidRPr="00532A2B" w:rsidRDefault="007B28AB" w:rsidP="00E00F7D">
            <w:pPr>
              <w:pStyle w:val="rowtabella0"/>
              <w:jc w:val="center"/>
              <w:rPr>
                <w:color w:val="002060"/>
              </w:rPr>
            </w:pPr>
            <w:r w:rsidRPr="00532A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A08D9"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253DC" w14:textId="77777777" w:rsidR="007B28AB" w:rsidRPr="00532A2B" w:rsidRDefault="007B28AB" w:rsidP="00E00F7D">
            <w:pPr>
              <w:pStyle w:val="rowtabella0"/>
              <w:jc w:val="center"/>
              <w:rPr>
                <w:color w:val="002060"/>
              </w:rPr>
            </w:pPr>
            <w:r w:rsidRPr="00532A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EF65" w14:textId="77777777" w:rsidR="007B28AB" w:rsidRPr="00532A2B" w:rsidRDefault="007B28AB" w:rsidP="00E00F7D">
            <w:pPr>
              <w:pStyle w:val="rowtabella0"/>
              <w:jc w:val="center"/>
              <w:rPr>
                <w:color w:val="002060"/>
              </w:rPr>
            </w:pPr>
            <w:r w:rsidRPr="00532A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7D2AE" w14:textId="77777777" w:rsidR="007B28AB" w:rsidRPr="00532A2B" w:rsidRDefault="007B28AB" w:rsidP="00E00F7D">
            <w:pPr>
              <w:pStyle w:val="rowtabella0"/>
              <w:jc w:val="center"/>
              <w:rPr>
                <w:color w:val="002060"/>
              </w:rPr>
            </w:pPr>
            <w:r w:rsidRPr="00532A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A20A6" w14:textId="77777777" w:rsidR="007B28AB" w:rsidRPr="00532A2B" w:rsidRDefault="007B28AB" w:rsidP="00E00F7D">
            <w:pPr>
              <w:pStyle w:val="rowtabella0"/>
              <w:jc w:val="center"/>
              <w:rPr>
                <w:color w:val="002060"/>
              </w:rPr>
            </w:pPr>
            <w:r w:rsidRPr="00532A2B">
              <w:rPr>
                <w:color w:val="002060"/>
              </w:rPr>
              <w:t>0</w:t>
            </w:r>
          </w:p>
        </w:tc>
      </w:tr>
      <w:tr w:rsidR="007B28AB" w:rsidRPr="00532A2B" w14:paraId="74A80E77"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3B1C5" w14:textId="77777777" w:rsidR="007B28AB" w:rsidRPr="00532A2B" w:rsidRDefault="007B28AB" w:rsidP="00E00F7D">
            <w:pPr>
              <w:pStyle w:val="rowtabella0"/>
              <w:rPr>
                <w:color w:val="002060"/>
              </w:rPr>
            </w:pPr>
            <w:r w:rsidRPr="00532A2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CA3A"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F00F"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732E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7F43A"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10CAB" w14:textId="77777777" w:rsidR="007B28AB" w:rsidRPr="00532A2B" w:rsidRDefault="007B28AB" w:rsidP="00E00F7D">
            <w:pPr>
              <w:pStyle w:val="rowtabella0"/>
              <w:jc w:val="center"/>
              <w:rPr>
                <w:color w:val="002060"/>
              </w:rPr>
            </w:pPr>
            <w:r w:rsidRPr="00532A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CD6B"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85EC8" w14:textId="77777777" w:rsidR="007B28AB" w:rsidRPr="00532A2B" w:rsidRDefault="007B28AB" w:rsidP="00E00F7D">
            <w:pPr>
              <w:pStyle w:val="rowtabella0"/>
              <w:jc w:val="center"/>
              <w:rPr>
                <w:color w:val="002060"/>
              </w:rPr>
            </w:pPr>
            <w:r w:rsidRPr="00532A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9017D" w14:textId="77777777" w:rsidR="007B28AB" w:rsidRPr="00532A2B" w:rsidRDefault="007B28AB" w:rsidP="00E00F7D">
            <w:pPr>
              <w:pStyle w:val="rowtabella0"/>
              <w:jc w:val="center"/>
              <w:rPr>
                <w:color w:val="002060"/>
              </w:rPr>
            </w:pPr>
            <w:r w:rsidRPr="00532A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E249" w14:textId="77777777" w:rsidR="007B28AB" w:rsidRPr="00532A2B" w:rsidRDefault="007B28AB" w:rsidP="00E00F7D">
            <w:pPr>
              <w:pStyle w:val="rowtabella0"/>
              <w:jc w:val="center"/>
              <w:rPr>
                <w:color w:val="002060"/>
              </w:rPr>
            </w:pPr>
            <w:r w:rsidRPr="00532A2B">
              <w:rPr>
                <w:color w:val="002060"/>
              </w:rPr>
              <w:t>0</w:t>
            </w:r>
          </w:p>
        </w:tc>
      </w:tr>
      <w:tr w:rsidR="007B28AB" w:rsidRPr="00532A2B" w14:paraId="08854883" w14:textId="77777777" w:rsidTr="00E00F7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FE67C" w14:textId="77777777" w:rsidR="007B28AB" w:rsidRPr="00532A2B" w:rsidRDefault="007B28AB" w:rsidP="00E00F7D">
            <w:pPr>
              <w:pStyle w:val="rowtabella0"/>
              <w:rPr>
                <w:color w:val="002060"/>
              </w:rPr>
            </w:pPr>
            <w:proofErr w:type="spellStart"/>
            <w:proofErr w:type="gramStart"/>
            <w:r w:rsidRPr="00532A2B">
              <w:rPr>
                <w:color w:val="002060"/>
              </w:rPr>
              <w:t>sq.B</w:t>
            </w:r>
            <w:proofErr w:type="spellEnd"/>
            <w:proofErr w:type="gramEnd"/>
            <w:r w:rsidRPr="00532A2B">
              <w:rPr>
                <w:color w:val="002060"/>
              </w:rPr>
              <w:t xml:space="preserve"> SPORTING GROTTAMMARE </w:t>
            </w:r>
            <w:proofErr w:type="spellStart"/>
            <w:proofErr w:type="gramStart"/>
            <w:r w:rsidRPr="00532A2B">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A1B9C"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1ED2F"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2926"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8611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5683"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3C62B"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62CBA"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E8B85"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B771B" w14:textId="77777777" w:rsidR="007B28AB" w:rsidRPr="00532A2B" w:rsidRDefault="007B28AB" w:rsidP="00E00F7D">
            <w:pPr>
              <w:pStyle w:val="rowtabella0"/>
              <w:jc w:val="center"/>
              <w:rPr>
                <w:color w:val="002060"/>
              </w:rPr>
            </w:pPr>
            <w:r w:rsidRPr="00532A2B">
              <w:rPr>
                <w:color w:val="002060"/>
              </w:rPr>
              <w:t>0</w:t>
            </w:r>
          </w:p>
        </w:tc>
      </w:tr>
      <w:tr w:rsidR="007B28AB" w:rsidRPr="00532A2B" w14:paraId="5DA1D922" w14:textId="77777777" w:rsidTr="00E00F7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3B8D3F" w14:textId="77777777" w:rsidR="007B28AB" w:rsidRPr="00532A2B" w:rsidRDefault="007B28AB" w:rsidP="00E00F7D">
            <w:pPr>
              <w:pStyle w:val="rowtabella0"/>
              <w:rPr>
                <w:color w:val="002060"/>
              </w:rPr>
            </w:pPr>
            <w:r w:rsidRPr="00532A2B">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AAEB"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7A4C0" w14:textId="77777777" w:rsidR="007B28AB" w:rsidRPr="00532A2B" w:rsidRDefault="007B28AB" w:rsidP="00E00F7D">
            <w:pPr>
              <w:pStyle w:val="rowtabella0"/>
              <w:jc w:val="center"/>
              <w:rPr>
                <w:color w:val="002060"/>
              </w:rPr>
            </w:pPr>
            <w:r w:rsidRPr="00532A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86078"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9CC36"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C0DAD"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B2C9"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8BC7D"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3B770" w14:textId="77777777" w:rsidR="007B28AB" w:rsidRPr="00532A2B" w:rsidRDefault="007B28AB" w:rsidP="00E00F7D">
            <w:pPr>
              <w:pStyle w:val="rowtabella0"/>
              <w:jc w:val="center"/>
              <w:rPr>
                <w:color w:val="002060"/>
              </w:rPr>
            </w:pPr>
            <w:r w:rsidRPr="00532A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2E15" w14:textId="77777777" w:rsidR="007B28AB" w:rsidRPr="00532A2B" w:rsidRDefault="007B28AB" w:rsidP="00E00F7D">
            <w:pPr>
              <w:pStyle w:val="rowtabella0"/>
              <w:jc w:val="center"/>
              <w:rPr>
                <w:color w:val="002060"/>
              </w:rPr>
            </w:pPr>
            <w:r w:rsidRPr="00532A2B">
              <w:rPr>
                <w:color w:val="002060"/>
              </w:rPr>
              <w:t>0</w:t>
            </w:r>
          </w:p>
        </w:tc>
      </w:tr>
    </w:tbl>
    <w:p w14:paraId="2513D0C9" w14:textId="77777777" w:rsidR="007B28AB" w:rsidRPr="00532A2B" w:rsidRDefault="007B28AB" w:rsidP="007B28AB">
      <w:pPr>
        <w:pStyle w:val="breakline"/>
        <w:rPr>
          <w:rFonts w:eastAsiaTheme="minorEastAsia"/>
          <w:color w:val="002060"/>
        </w:rPr>
      </w:pPr>
    </w:p>
    <w:p w14:paraId="043D63EC" w14:textId="77777777" w:rsidR="007B28AB" w:rsidRPr="00532A2B" w:rsidRDefault="007B28AB" w:rsidP="007B28AB">
      <w:pPr>
        <w:pStyle w:val="breakline"/>
        <w:rPr>
          <w:color w:val="002060"/>
        </w:rPr>
      </w:pPr>
    </w:p>
    <w:p w14:paraId="4753CE96" w14:textId="6EF55CA8" w:rsidR="00F37323" w:rsidRPr="00532A2B" w:rsidRDefault="00F37323" w:rsidP="00F37323">
      <w:pPr>
        <w:pStyle w:val="titoloprinc0"/>
        <w:rPr>
          <w:color w:val="002060"/>
        </w:rPr>
      </w:pPr>
      <w:r>
        <w:rPr>
          <w:color w:val="002060"/>
        </w:rPr>
        <w:t>PROGRAMMA GARE</w:t>
      </w:r>
    </w:p>
    <w:p w14:paraId="5F6179BE" w14:textId="77777777" w:rsidR="00A31EA4" w:rsidRDefault="00A31EA4" w:rsidP="00A31EA4">
      <w:pPr>
        <w:pStyle w:val="LndNormale1"/>
        <w:rPr>
          <w:b/>
          <w:bCs/>
          <w:color w:val="002060"/>
        </w:rPr>
      </w:pPr>
    </w:p>
    <w:p w14:paraId="6DC36644" w14:textId="77777777" w:rsidR="002A69C0" w:rsidRPr="00A14EF3" w:rsidRDefault="002A69C0" w:rsidP="002A69C0">
      <w:pPr>
        <w:pStyle w:val="sottotitolocampionato10"/>
        <w:rPr>
          <w:color w:val="002060"/>
        </w:rPr>
      </w:pPr>
      <w:r w:rsidRPr="00A14EF3">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84"/>
        <w:gridCol w:w="1556"/>
        <w:gridCol w:w="1548"/>
      </w:tblGrid>
      <w:tr w:rsidR="002A69C0" w:rsidRPr="00A14EF3" w14:paraId="4D9027C9"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7420D"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DD698"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E7862"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D287C"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6F191"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E1D51"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79DDE"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0780637A"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533791" w14:textId="77777777" w:rsidR="002A69C0" w:rsidRPr="00A14EF3" w:rsidRDefault="002A69C0" w:rsidP="00E00F7D">
            <w:pPr>
              <w:pStyle w:val="rowtabella0"/>
              <w:rPr>
                <w:color w:val="002060"/>
              </w:rPr>
            </w:pPr>
            <w:r w:rsidRPr="00A14EF3">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77E95" w14:textId="77777777" w:rsidR="002A69C0" w:rsidRPr="00A14EF3" w:rsidRDefault="002A69C0" w:rsidP="00E00F7D">
            <w:pPr>
              <w:pStyle w:val="rowtabella0"/>
              <w:rPr>
                <w:color w:val="002060"/>
              </w:rPr>
            </w:pPr>
            <w:r w:rsidRPr="00A14EF3">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FE9DA" w14:textId="77777777" w:rsidR="002A69C0" w:rsidRPr="00A14EF3" w:rsidRDefault="002A69C0" w:rsidP="00E00F7D">
            <w:pPr>
              <w:pStyle w:val="rowtabella0"/>
              <w:jc w:val="center"/>
              <w:rPr>
                <w:color w:val="002060"/>
              </w:rPr>
            </w:pPr>
            <w:r w:rsidRPr="00A14EF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B3439" w14:textId="77777777" w:rsidR="002A69C0" w:rsidRPr="00A14EF3" w:rsidRDefault="002A69C0" w:rsidP="00E00F7D">
            <w:pPr>
              <w:pStyle w:val="rowtabella0"/>
              <w:rPr>
                <w:color w:val="002060"/>
              </w:rPr>
            </w:pPr>
            <w:r w:rsidRPr="00A14EF3">
              <w:rPr>
                <w:color w:val="002060"/>
              </w:rPr>
              <w:t>31/01/2026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F5B6E" w14:textId="77777777" w:rsidR="002A69C0" w:rsidRPr="00A14EF3" w:rsidRDefault="002A69C0" w:rsidP="00E00F7D">
            <w:pPr>
              <w:pStyle w:val="rowtabella0"/>
              <w:rPr>
                <w:color w:val="002060"/>
              </w:rPr>
            </w:pPr>
            <w:r w:rsidRPr="00A14EF3">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435404" w14:textId="77777777" w:rsidR="002A69C0" w:rsidRPr="00A14EF3" w:rsidRDefault="002A69C0" w:rsidP="00E00F7D">
            <w:pPr>
              <w:pStyle w:val="rowtabella0"/>
              <w:rPr>
                <w:color w:val="002060"/>
              </w:rPr>
            </w:pPr>
            <w:r w:rsidRPr="00A14EF3">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AFB1E" w14:textId="77777777" w:rsidR="002A69C0" w:rsidRPr="00A14EF3" w:rsidRDefault="002A69C0" w:rsidP="00E00F7D">
            <w:pPr>
              <w:pStyle w:val="rowtabella0"/>
              <w:rPr>
                <w:color w:val="002060"/>
              </w:rPr>
            </w:pPr>
            <w:r w:rsidRPr="00A14EF3">
              <w:rPr>
                <w:color w:val="002060"/>
              </w:rPr>
              <w:t>VIA BRAMANTE</w:t>
            </w:r>
          </w:p>
        </w:tc>
      </w:tr>
      <w:tr w:rsidR="002A69C0" w:rsidRPr="00A14EF3" w14:paraId="7906F7EB"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74EDED" w14:textId="77777777" w:rsidR="002A69C0" w:rsidRPr="00A14EF3" w:rsidRDefault="002A69C0" w:rsidP="00E00F7D">
            <w:pPr>
              <w:pStyle w:val="rowtabella0"/>
              <w:rPr>
                <w:color w:val="002060"/>
              </w:rPr>
            </w:pPr>
            <w:r w:rsidRPr="00A14EF3">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D87631" w14:textId="77777777" w:rsidR="002A69C0" w:rsidRPr="00A14EF3" w:rsidRDefault="002A69C0" w:rsidP="00E00F7D">
            <w:pPr>
              <w:pStyle w:val="rowtabella0"/>
              <w:rPr>
                <w:color w:val="002060"/>
              </w:rPr>
            </w:pPr>
            <w:r w:rsidRPr="00A14EF3">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3AE827" w14:textId="77777777" w:rsidR="002A69C0" w:rsidRPr="00A14EF3" w:rsidRDefault="002A69C0" w:rsidP="00E00F7D">
            <w:pPr>
              <w:pStyle w:val="rowtabella0"/>
              <w:jc w:val="center"/>
              <w:rPr>
                <w:color w:val="002060"/>
              </w:rPr>
            </w:pPr>
            <w:r w:rsidRPr="00A14E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E8FC67" w14:textId="77777777" w:rsidR="002A69C0" w:rsidRPr="00A14EF3" w:rsidRDefault="002A69C0" w:rsidP="00E00F7D">
            <w:pPr>
              <w:pStyle w:val="rowtabella0"/>
              <w:rPr>
                <w:color w:val="002060"/>
              </w:rPr>
            </w:pPr>
            <w:r w:rsidRPr="00A14EF3">
              <w:rPr>
                <w:color w:val="002060"/>
              </w:rPr>
              <w:t>31/01/2026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27EC43" w14:textId="77777777" w:rsidR="002A69C0" w:rsidRPr="00A14EF3" w:rsidRDefault="002A69C0" w:rsidP="00E00F7D">
            <w:pPr>
              <w:pStyle w:val="rowtabella0"/>
              <w:rPr>
                <w:color w:val="002060"/>
              </w:rPr>
            </w:pPr>
            <w:r w:rsidRPr="00A14EF3">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9F8F18" w14:textId="77777777" w:rsidR="002A69C0" w:rsidRPr="00A14EF3" w:rsidRDefault="002A69C0" w:rsidP="00E00F7D">
            <w:pPr>
              <w:pStyle w:val="rowtabella0"/>
              <w:rPr>
                <w:color w:val="002060"/>
              </w:rPr>
            </w:pPr>
            <w:r w:rsidRPr="00A14EF3">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173DE" w14:textId="77777777" w:rsidR="002A69C0" w:rsidRPr="00A14EF3" w:rsidRDefault="002A69C0" w:rsidP="00E00F7D">
            <w:pPr>
              <w:pStyle w:val="rowtabella0"/>
              <w:rPr>
                <w:color w:val="002060"/>
              </w:rPr>
            </w:pPr>
            <w:r w:rsidRPr="00A14EF3">
              <w:rPr>
                <w:color w:val="002060"/>
              </w:rPr>
              <w:t>VIA FONTE ABECETO, 4</w:t>
            </w:r>
          </w:p>
        </w:tc>
      </w:tr>
      <w:tr w:rsidR="002A69C0" w:rsidRPr="00A14EF3" w14:paraId="31BC624E"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61DE45" w14:textId="77777777" w:rsidR="002A69C0" w:rsidRPr="00A14EF3" w:rsidRDefault="002A69C0" w:rsidP="00E00F7D">
            <w:pPr>
              <w:pStyle w:val="rowtabella0"/>
              <w:rPr>
                <w:color w:val="002060"/>
              </w:rPr>
            </w:pPr>
            <w:r w:rsidRPr="00A14EF3">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98C620" w14:textId="77777777" w:rsidR="002A69C0" w:rsidRPr="00A14EF3" w:rsidRDefault="002A69C0" w:rsidP="00E00F7D">
            <w:pPr>
              <w:pStyle w:val="rowtabella0"/>
              <w:rPr>
                <w:color w:val="002060"/>
              </w:rPr>
            </w:pPr>
            <w:r w:rsidRPr="00A14EF3">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F570EC" w14:textId="77777777" w:rsidR="002A69C0" w:rsidRPr="00A14EF3" w:rsidRDefault="002A69C0" w:rsidP="00E00F7D">
            <w:pPr>
              <w:pStyle w:val="rowtabella0"/>
              <w:jc w:val="center"/>
              <w:rPr>
                <w:color w:val="002060"/>
              </w:rPr>
            </w:pPr>
            <w:r w:rsidRPr="00A14E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F9E986" w14:textId="77777777" w:rsidR="002A69C0" w:rsidRPr="00A14EF3" w:rsidRDefault="002A69C0" w:rsidP="00E00F7D">
            <w:pPr>
              <w:pStyle w:val="rowtabella0"/>
              <w:rPr>
                <w:color w:val="002060"/>
              </w:rPr>
            </w:pPr>
            <w:r w:rsidRPr="00A14EF3">
              <w:rPr>
                <w:color w:val="002060"/>
              </w:rPr>
              <w:t>01/02/2026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8080B6" w14:textId="77777777" w:rsidR="002A69C0" w:rsidRPr="00A14EF3" w:rsidRDefault="002A69C0" w:rsidP="00E00F7D">
            <w:pPr>
              <w:pStyle w:val="rowtabella0"/>
              <w:rPr>
                <w:color w:val="002060"/>
              </w:rPr>
            </w:pPr>
            <w:r w:rsidRPr="00A14EF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D6A773" w14:textId="77777777" w:rsidR="002A69C0" w:rsidRPr="00A14EF3" w:rsidRDefault="002A69C0" w:rsidP="00E00F7D">
            <w:pPr>
              <w:pStyle w:val="rowtabella0"/>
              <w:rPr>
                <w:color w:val="002060"/>
              </w:rPr>
            </w:pPr>
            <w:r w:rsidRPr="00A14EF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E2BEBE" w14:textId="77777777" w:rsidR="002A69C0" w:rsidRPr="00A14EF3" w:rsidRDefault="002A69C0" w:rsidP="00E00F7D">
            <w:pPr>
              <w:pStyle w:val="rowtabella0"/>
              <w:rPr>
                <w:color w:val="002060"/>
              </w:rPr>
            </w:pPr>
            <w:r w:rsidRPr="00A14EF3">
              <w:rPr>
                <w:color w:val="002060"/>
              </w:rPr>
              <w:t>VIA NAZARIO SAURO</w:t>
            </w:r>
          </w:p>
        </w:tc>
      </w:tr>
      <w:tr w:rsidR="002A69C0" w:rsidRPr="00A14EF3" w14:paraId="460739F0"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1417AA" w14:textId="77777777" w:rsidR="002A69C0" w:rsidRPr="00A14EF3" w:rsidRDefault="002A69C0" w:rsidP="00E00F7D">
            <w:pPr>
              <w:pStyle w:val="rowtabella0"/>
              <w:rPr>
                <w:color w:val="002060"/>
              </w:rPr>
            </w:pPr>
            <w:r w:rsidRPr="00A14EF3">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C999E" w14:textId="77777777" w:rsidR="002A69C0" w:rsidRPr="00A14EF3" w:rsidRDefault="002A69C0" w:rsidP="00E00F7D">
            <w:pPr>
              <w:pStyle w:val="rowtabella0"/>
              <w:rPr>
                <w:color w:val="002060"/>
              </w:rPr>
            </w:pPr>
            <w:r w:rsidRPr="00A14EF3">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E1977" w14:textId="77777777" w:rsidR="002A69C0" w:rsidRPr="00A14EF3" w:rsidRDefault="002A69C0" w:rsidP="00E00F7D">
            <w:pPr>
              <w:pStyle w:val="rowtabella0"/>
              <w:jc w:val="center"/>
              <w:rPr>
                <w:color w:val="002060"/>
              </w:rPr>
            </w:pPr>
            <w:r w:rsidRPr="00A14EF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3C69F" w14:textId="77777777" w:rsidR="002A69C0" w:rsidRPr="00A14EF3" w:rsidRDefault="002A69C0" w:rsidP="00E00F7D">
            <w:pPr>
              <w:pStyle w:val="rowtabella0"/>
              <w:rPr>
                <w:color w:val="002060"/>
              </w:rPr>
            </w:pPr>
            <w:r w:rsidRPr="00A14EF3">
              <w:rPr>
                <w:color w:val="002060"/>
              </w:rPr>
              <w:t>01/02/2026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773D0" w14:textId="77777777" w:rsidR="002A69C0" w:rsidRPr="00A14EF3" w:rsidRDefault="002A69C0" w:rsidP="00E00F7D">
            <w:pPr>
              <w:pStyle w:val="rowtabella0"/>
              <w:rPr>
                <w:color w:val="002060"/>
              </w:rPr>
            </w:pPr>
            <w:r w:rsidRPr="00A14EF3">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2D949" w14:textId="77777777" w:rsidR="002A69C0" w:rsidRPr="00A14EF3" w:rsidRDefault="002A69C0" w:rsidP="00E00F7D">
            <w:pPr>
              <w:pStyle w:val="rowtabella0"/>
              <w:rPr>
                <w:color w:val="002060"/>
              </w:rPr>
            </w:pPr>
            <w:r w:rsidRPr="00A14EF3">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6C6D8" w14:textId="77777777" w:rsidR="002A69C0" w:rsidRPr="00A14EF3" w:rsidRDefault="002A69C0" w:rsidP="00E00F7D">
            <w:pPr>
              <w:pStyle w:val="rowtabella0"/>
              <w:rPr>
                <w:color w:val="002060"/>
              </w:rPr>
            </w:pPr>
            <w:r w:rsidRPr="00A14EF3">
              <w:rPr>
                <w:color w:val="002060"/>
              </w:rPr>
              <w:t>VIA VERDI</w:t>
            </w:r>
          </w:p>
        </w:tc>
      </w:tr>
    </w:tbl>
    <w:p w14:paraId="1E46947D" w14:textId="77777777" w:rsidR="002A69C0" w:rsidRPr="00A14EF3" w:rsidRDefault="002A69C0" w:rsidP="002A69C0">
      <w:pPr>
        <w:pStyle w:val="breakline"/>
        <w:rPr>
          <w:rFonts w:eastAsiaTheme="minorEastAsia"/>
          <w:color w:val="002060"/>
        </w:rPr>
      </w:pPr>
    </w:p>
    <w:p w14:paraId="14BB5342" w14:textId="77777777" w:rsidR="002A69C0" w:rsidRPr="00A14EF3" w:rsidRDefault="002A69C0" w:rsidP="002A69C0">
      <w:pPr>
        <w:pStyle w:val="breakline"/>
        <w:rPr>
          <w:color w:val="002060"/>
        </w:rPr>
      </w:pPr>
    </w:p>
    <w:p w14:paraId="7175C844" w14:textId="77777777" w:rsidR="002A69C0" w:rsidRPr="00A14EF3" w:rsidRDefault="002A69C0" w:rsidP="002A69C0">
      <w:pPr>
        <w:pStyle w:val="breakline"/>
        <w:rPr>
          <w:color w:val="002060"/>
        </w:rPr>
      </w:pPr>
    </w:p>
    <w:p w14:paraId="4E90C8DF" w14:textId="77777777" w:rsidR="002A69C0" w:rsidRPr="00A14EF3" w:rsidRDefault="002A69C0" w:rsidP="002A69C0">
      <w:pPr>
        <w:pStyle w:val="sottotitolocampionato10"/>
        <w:rPr>
          <w:color w:val="002060"/>
        </w:rPr>
      </w:pPr>
      <w:r w:rsidRPr="00A14EF3">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2A69C0" w:rsidRPr="00A14EF3" w14:paraId="7C368297"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6E9B5"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07E4D"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A16A1"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30357"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40D2D"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A58C0"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BC30C"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7E7BD992"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3CD5E3" w14:textId="77777777" w:rsidR="002A69C0" w:rsidRPr="00A14EF3" w:rsidRDefault="002A69C0" w:rsidP="00E00F7D">
            <w:pPr>
              <w:pStyle w:val="rowtabella0"/>
              <w:rPr>
                <w:color w:val="002060"/>
              </w:rPr>
            </w:pPr>
            <w:proofErr w:type="gramStart"/>
            <w:r w:rsidRPr="00A14EF3">
              <w:rPr>
                <w:color w:val="002060"/>
              </w:rPr>
              <w:t>CITTA</w:t>
            </w:r>
            <w:proofErr w:type="gramEnd"/>
            <w:r w:rsidRPr="00A14EF3">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64933" w14:textId="77777777" w:rsidR="002A69C0" w:rsidRPr="00A14EF3" w:rsidRDefault="002A69C0" w:rsidP="00E00F7D">
            <w:pPr>
              <w:pStyle w:val="rowtabella0"/>
              <w:rPr>
                <w:color w:val="002060"/>
              </w:rPr>
            </w:pPr>
            <w:r w:rsidRPr="00A14EF3">
              <w:rPr>
                <w:color w:val="002060"/>
              </w:rPr>
              <w:t>BULDOG T.N.T. LUCREZISQ.B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2D3F0" w14:textId="77777777" w:rsidR="002A69C0" w:rsidRPr="00A14EF3" w:rsidRDefault="002A69C0" w:rsidP="00E00F7D">
            <w:pPr>
              <w:pStyle w:val="rowtabella0"/>
              <w:jc w:val="center"/>
              <w:rPr>
                <w:color w:val="002060"/>
              </w:rPr>
            </w:pPr>
            <w:r w:rsidRPr="00A14EF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970B0" w14:textId="77777777" w:rsidR="002A69C0" w:rsidRPr="00A14EF3" w:rsidRDefault="002A69C0" w:rsidP="00E00F7D">
            <w:pPr>
              <w:pStyle w:val="rowtabella0"/>
              <w:rPr>
                <w:color w:val="002060"/>
              </w:rPr>
            </w:pPr>
            <w:r w:rsidRPr="00A14EF3">
              <w:rPr>
                <w:color w:val="002060"/>
              </w:rPr>
              <w:t>31/01/2026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4D9E4" w14:textId="77777777" w:rsidR="002A69C0" w:rsidRPr="00A14EF3" w:rsidRDefault="002A69C0" w:rsidP="00E00F7D">
            <w:pPr>
              <w:pStyle w:val="rowtabella0"/>
              <w:rPr>
                <w:color w:val="002060"/>
              </w:rPr>
            </w:pPr>
            <w:r w:rsidRPr="00A14EF3">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7E461" w14:textId="77777777" w:rsidR="002A69C0" w:rsidRPr="00A14EF3" w:rsidRDefault="002A69C0" w:rsidP="00E00F7D">
            <w:pPr>
              <w:pStyle w:val="rowtabella0"/>
              <w:rPr>
                <w:color w:val="002060"/>
              </w:rPr>
            </w:pPr>
            <w:r w:rsidRPr="00A14EF3">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1544E" w14:textId="77777777" w:rsidR="002A69C0" w:rsidRPr="00A14EF3" w:rsidRDefault="002A69C0" w:rsidP="00E00F7D">
            <w:pPr>
              <w:pStyle w:val="rowtabella0"/>
              <w:rPr>
                <w:color w:val="002060"/>
              </w:rPr>
            </w:pPr>
            <w:r w:rsidRPr="00A14EF3">
              <w:rPr>
                <w:color w:val="002060"/>
              </w:rPr>
              <w:t>VIA MATTEOTTI</w:t>
            </w:r>
          </w:p>
        </w:tc>
      </w:tr>
      <w:tr w:rsidR="002A69C0" w:rsidRPr="00A14EF3" w14:paraId="06EB63F7"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56C0CE" w14:textId="77777777" w:rsidR="002A69C0" w:rsidRPr="00A14EF3" w:rsidRDefault="002A69C0" w:rsidP="00E00F7D">
            <w:pPr>
              <w:pStyle w:val="rowtabella0"/>
              <w:rPr>
                <w:color w:val="002060"/>
              </w:rPr>
            </w:pPr>
            <w:r w:rsidRPr="00A14EF3">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2F87F6" w14:textId="77777777" w:rsidR="002A69C0" w:rsidRPr="00A14EF3" w:rsidRDefault="002A69C0" w:rsidP="00E00F7D">
            <w:pPr>
              <w:pStyle w:val="rowtabella0"/>
              <w:rPr>
                <w:color w:val="002060"/>
              </w:rPr>
            </w:pPr>
            <w:r w:rsidRPr="00A14EF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7FBC35" w14:textId="77777777" w:rsidR="002A69C0" w:rsidRPr="00A14EF3" w:rsidRDefault="002A69C0" w:rsidP="00E00F7D">
            <w:pPr>
              <w:pStyle w:val="rowtabella0"/>
              <w:jc w:val="center"/>
              <w:rPr>
                <w:color w:val="002060"/>
              </w:rPr>
            </w:pPr>
            <w:r w:rsidRPr="00A14E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644746" w14:textId="77777777" w:rsidR="002A69C0" w:rsidRPr="00A14EF3" w:rsidRDefault="002A69C0" w:rsidP="00E00F7D">
            <w:pPr>
              <w:pStyle w:val="rowtabella0"/>
              <w:rPr>
                <w:color w:val="002060"/>
              </w:rPr>
            </w:pPr>
            <w:r w:rsidRPr="00A14EF3">
              <w:rPr>
                <w:color w:val="002060"/>
              </w:rPr>
              <w:t>31/01/2026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0F1263" w14:textId="77777777" w:rsidR="002A69C0" w:rsidRPr="00A14EF3" w:rsidRDefault="002A69C0" w:rsidP="00E00F7D">
            <w:pPr>
              <w:pStyle w:val="rowtabella0"/>
              <w:rPr>
                <w:color w:val="002060"/>
              </w:rPr>
            </w:pPr>
            <w:r w:rsidRPr="00A14EF3">
              <w:rPr>
                <w:color w:val="002060"/>
              </w:rPr>
              <w:t xml:space="preserve">5454 </w:t>
            </w:r>
            <w:proofErr w:type="gramStart"/>
            <w:r w:rsidRPr="00A14EF3">
              <w:rPr>
                <w:color w:val="002060"/>
              </w:rPr>
              <w:t>C.COPERTO</w:t>
            </w:r>
            <w:proofErr w:type="gramEnd"/>
            <w:r w:rsidRPr="00A14EF3">
              <w:rPr>
                <w:color w:val="002060"/>
              </w:rPr>
              <w:t xml:space="preserve"> </w:t>
            </w:r>
            <w:proofErr w:type="gramStart"/>
            <w:r w:rsidRPr="00A14EF3">
              <w:rPr>
                <w:color w:val="002060"/>
              </w:rPr>
              <w:t>C.TENNIS</w:t>
            </w:r>
            <w:proofErr w:type="gramEnd"/>
            <w:r w:rsidRPr="00A14EF3">
              <w:rPr>
                <w:color w:val="002060"/>
              </w:rPr>
              <w:t xml:space="preserve">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411E29" w14:textId="77777777" w:rsidR="002A69C0" w:rsidRPr="00A14EF3" w:rsidRDefault="002A69C0" w:rsidP="00E00F7D">
            <w:pPr>
              <w:pStyle w:val="rowtabella0"/>
              <w:rPr>
                <w:color w:val="002060"/>
              </w:rPr>
            </w:pPr>
            <w:r w:rsidRPr="00A14EF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EB53A" w14:textId="77777777" w:rsidR="002A69C0" w:rsidRPr="00A14EF3" w:rsidRDefault="002A69C0" w:rsidP="00E00F7D">
            <w:pPr>
              <w:pStyle w:val="rowtabella0"/>
              <w:rPr>
                <w:color w:val="002060"/>
              </w:rPr>
            </w:pPr>
            <w:r w:rsidRPr="00A14EF3">
              <w:rPr>
                <w:color w:val="002060"/>
              </w:rPr>
              <w:t>VIA VILLA TOMBARI</w:t>
            </w:r>
          </w:p>
        </w:tc>
      </w:tr>
      <w:tr w:rsidR="002A69C0" w:rsidRPr="00A14EF3" w14:paraId="017C66A3"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66B1CE" w14:textId="77777777" w:rsidR="002A69C0" w:rsidRPr="00A14EF3" w:rsidRDefault="002A69C0" w:rsidP="00E00F7D">
            <w:pPr>
              <w:pStyle w:val="rowtabella0"/>
              <w:rPr>
                <w:color w:val="002060"/>
              </w:rPr>
            </w:pPr>
            <w:r w:rsidRPr="00A14EF3">
              <w:rPr>
                <w:color w:val="002060"/>
              </w:rPr>
              <w:t>ACSS MONDOLFO C5 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BFF2B7" w14:textId="77777777" w:rsidR="002A69C0" w:rsidRPr="00A14EF3" w:rsidRDefault="002A69C0" w:rsidP="00E00F7D">
            <w:pPr>
              <w:pStyle w:val="rowtabella0"/>
              <w:rPr>
                <w:color w:val="002060"/>
              </w:rPr>
            </w:pPr>
            <w:r w:rsidRPr="00A14EF3">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CF503D" w14:textId="77777777" w:rsidR="002A69C0" w:rsidRPr="00A14EF3" w:rsidRDefault="002A69C0" w:rsidP="00E00F7D">
            <w:pPr>
              <w:pStyle w:val="rowtabella0"/>
              <w:jc w:val="center"/>
              <w:rPr>
                <w:color w:val="002060"/>
              </w:rPr>
            </w:pPr>
            <w:r w:rsidRPr="00A14E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461472" w14:textId="77777777" w:rsidR="002A69C0" w:rsidRPr="00A14EF3" w:rsidRDefault="002A69C0" w:rsidP="00E00F7D">
            <w:pPr>
              <w:pStyle w:val="rowtabella0"/>
              <w:rPr>
                <w:color w:val="002060"/>
              </w:rPr>
            </w:pPr>
            <w:r w:rsidRPr="00A14EF3">
              <w:rPr>
                <w:color w:val="002060"/>
              </w:rPr>
              <w:t>01/02/2026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8B1CA1" w14:textId="77777777" w:rsidR="002A69C0" w:rsidRPr="00A14EF3" w:rsidRDefault="002A69C0" w:rsidP="00E00F7D">
            <w:pPr>
              <w:pStyle w:val="rowtabella0"/>
              <w:rPr>
                <w:color w:val="002060"/>
              </w:rPr>
            </w:pPr>
            <w:r w:rsidRPr="00A14EF3">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5FD57" w14:textId="77777777" w:rsidR="002A69C0" w:rsidRPr="00A14EF3" w:rsidRDefault="002A69C0" w:rsidP="00E00F7D">
            <w:pPr>
              <w:pStyle w:val="rowtabella0"/>
              <w:rPr>
                <w:color w:val="002060"/>
              </w:rPr>
            </w:pPr>
            <w:r w:rsidRPr="00A14EF3">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64DCED" w14:textId="77777777" w:rsidR="002A69C0" w:rsidRPr="00A14EF3" w:rsidRDefault="002A69C0" w:rsidP="00E00F7D">
            <w:pPr>
              <w:pStyle w:val="rowtabella0"/>
              <w:rPr>
                <w:color w:val="002060"/>
              </w:rPr>
            </w:pPr>
            <w:r w:rsidRPr="00A14EF3">
              <w:rPr>
                <w:color w:val="002060"/>
              </w:rPr>
              <w:t>VIA AMATO</w:t>
            </w:r>
          </w:p>
        </w:tc>
      </w:tr>
      <w:tr w:rsidR="002A69C0" w:rsidRPr="00A14EF3" w14:paraId="01BE4DE9"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7A3C54" w14:textId="77777777" w:rsidR="002A69C0" w:rsidRPr="00A14EF3" w:rsidRDefault="002A69C0" w:rsidP="00E00F7D">
            <w:pPr>
              <w:pStyle w:val="rowtabella0"/>
              <w:rPr>
                <w:color w:val="002060"/>
              </w:rPr>
            </w:pPr>
            <w:r w:rsidRPr="00A14EF3">
              <w:rPr>
                <w:color w:val="002060"/>
              </w:rPr>
              <w:t xml:space="preserve">AUDAX 1970 </w:t>
            </w:r>
            <w:proofErr w:type="gramStart"/>
            <w:r w:rsidRPr="00A14EF3">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693670" w14:textId="77777777" w:rsidR="002A69C0" w:rsidRPr="00A14EF3" w:rsidRDefault="002A69C0" w:rsidP="00E00F7D">
            <w:pPr>
              <w:pStyle w:val="rowtabella0"/>
              <w:rPr>
                <w:color w:val="002060"/>
              </w:rPr>
            </w:pPr>
            <w:r w:rsidRPr="00A14EF3">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5A3674" w14:textId="77777777" w:rsidR="002A69C0" w:rsidRPr="00A14EF3" w:rsidRDefault="002A69C0" w:rsidP="00E00F7D">
            <w:pPr>
              <w:pStyle w:val="rowtabella0"/>
              <w:jc w:val="center"/>
              <w:rPr>
                <w:color w:val="002060"/>
              </w:rPr>
            </w:pPr>
            <w:r w:rsidRPr="00A14E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E7AE1B" w14:textId="77777777" w:rsidR="002A69C0" w:rsidRPr="00A14EF3" w:rsidRDefault="002A69C0" w:rsidP="00E00F7D">
            <w:pPr>
              <w:pStyle w:val="rowtabella0"/>
              <w:rPr>
                <w:color w:val="002060"/>
              </w:rPr>
            </w:pPr>
            <w:r w:rsidRPr="00A14EF3">
              <w:rPr>
                <w:color w:val="002060"/>
              </w:rPr>
              <w:t>01/02/2026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0F3F94" w14:textId="77777777" w:rsidR="002A69C0" w:rsidRPr="00A14EF3" w:rsidRDefault="002A69C0" w:rsidP="00E00F7D">
            <w:pPr>
              <w:pStyle w:val="rowtabella0"/>
              <w:rPr>
                <w:color w:val="002060"/>
              </w:rPr>
            </w:pPr>
            <w:r w:rsidRPr="00A14EF3">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06D314" w14:textId="77777777" w:rsidR="002A69C0" w:rsidRPr="00A14EF3" w:rsidRDefault="002A69C0" w:rsidP="00E00F7D">
            <w:pPr>
              <w:pStyle w:val="rowtabella0"/>
              <w:rPr>
                <w:color w:val="002060"/>
              </w:rPr>
            </w:pPr>
            <w:r w:rsidRPr="00A14EF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DC7698" w14:textId="77777777" w:rsidR="002A69C0" w:rsidRPr="00A14EF3" w:rsidRDefault="002A69C0" w:rsidP="00E00F7D">
            <w:pPr>
              <w:pStyle w:val="rowtabella0"/>
              <w:rPr>
                <w:color w:val="002060"/>
              </w:rPr>
            </w:pPr>
            <w:r w:rsidRPr="00A14EF3">
              <w:rPr>
                <w:color w:val="002060"/>
              </w:rPr>
              <w:t>VIA CELLINI</w:t>
            </w:r>
          </w:p>
        </w:tc>
      </w:tr>
      <w:tr w:rsidR="002A69C0" w:rsidRPr="00A14EF3" w14:paraId="56A1F628"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BF88F5" w14:textId="77777777" w:rsidR="002A69C0" w:rsidRPr="00A14EF3" w:rsidRDefault="002A69C0" w:rsidP="00E00F7D">
            <w:pPr>
              <w:pStyle w:val="rowtabella0"/>
              <w:rPr>
                <w:color w:val="002060"/>
              </w:rPr>
            </w:pPr>
            <w:r w:rsidRPr="00A14EF3">
              <w:rPr>
                <w:color w:val="002060"/>
              </w:rPr>
              <w:t xml:space="preserve">ITALSERVICE C5 </w:t>
            </w:r>
            <w:proofErr w:type="gramStart"/>
            <w:r w:rsidRPr="00A14EF3">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62160" w14:textId="77777777" w:rsidR="002A69C0" w:rsidRPr="00A14EF3" w:rsidRDefault="002A69C0" w:rsidP="00E00F7D">
            <w:pPr>
              <w:pStyle w:val="rowtabella0"/>
              <w:rPr>
                <w:color w:val="002060"/>
              </w:rPr>
            </w:pPr>
            <w:r w:rsidRPr="00A14EF3">
              <w:rPr>
                <w:color w:val="002060"/>
              </w:rPr>
              <w:t xml:space="preserve">ACSS MONDOLFO C5 </w:t>
            </w:r>
            <w:proofErr w:type="gramStart"/>
            <w:r w:rsidRPr="00A14EF3">
              <w:rPr>
                <w:color w:val="002060"/>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B3452" w14:textId="77777777" w:rsidR="002A69C0" w:rsidRPr="00A14EF3" w:rsidRDefault="002A69C0" w:rsidP="00E00F7D">
            <w:pPr>
              <w:pStyle w:val="rowtabella0"/>
              <w:jc w:val="center"/>
              <w:rPr>
                <w:color w:val="002060"/>
              </w:rPr>
            </w:pPr>
            <w:r w:rsidRPr="00A14EF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2FC77" w14:textId="77777777" w:rsidR="002A69C0" w:rsidRPr="00A14EF3" w:rsidRDefault="002A69C0" w:rsidP="00E00F7D">
            <w:pPr>
              <w:pStyle w:val="rowtabella0"/>
              <w:rPr>
                <w:color w:val="002060"/>
              </w:rPr>
            </w:pPr>
            <w:r w:rsidRPr="00A14EF3">
              <w:rPr>
                <w:color w:val="002060"/>
              </w:rPr>
              <w:t>01/02/2026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C306E" w14:textId="77777777" w:rsidR="002A69C0" w:rsidRPr="00A14EF3" w:rsidRDefault="002A69C0" w:rsidP="00E00F7D">
            <w:pPr>
              <w:pStyle w:val="rowtabella0"/>
              <w:rPr>
                <w:color w:val="002060"/>
              </w:rPr>
            </w:pPr>
            <w:r w:rsidRPr="00A14EF3">
              <w:rPr>
                <w:color w:val="002060"/>
              </w:rPr>
              <w:t xml:space="preserve">5442 TENSOSTRUTTURA </w:t>
            </w:r>
            <w:proofErr w:type="gramStart"/>
            <w:r w:rsidRPr="00A14EF3">
              <w:rPr>
                <w:color w:val="002060"/>
              </w:rPr>
              <w:t>B.GO</w:t>
            </w:r>
            <w:proofErr w:type="gramEnd"/>
            <w:r w:rsidRPr="00A14EF3">
              <w:rPr>
                <w:color w:val="002060"/>
              </w:rPr>
              <w:t xml:space="preserve"> </w:t>
            </w:r>
            <w:proofErr w:type="gramStart"/>
            <w:r w:rsidRPr="00A14EF3">
              <w:rPr>
                <w:color w:val="002060"/>
              </w:rPr>
              <w:t>S.MARIA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AC593" w14:textId="77777777" w:rsidR="002A69C0" w:rsidRPr="00A14EF3" w:rsidRDefault="002A69C0" w:rsidP="00E00F7D">
            <w:pPr>
              <w:pStyle w:val="rowtabella0"/>
              <w:rPr>
                <w:color w:val="002060"/>
              </w:rPr>
            </w:pPr>
            <w:r w:rsidRPr="00A14EF3">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A7B88" w14:textId="77777777" w:rsidR="002A69C0" w:rsidRPr="00A14EF3" w:rsidRDefault="002A69C0" w:rsidP="00E00F7D">
            <w:pPr>
              <w:pStyle w:val="rowtabella0"/>
              <w:rPr>
                <w:color w:val="002060"/>
              </w:rPr>
            </w:pPr>
            <w:r w:rsidRPr="00A14EF3">
              <w:rPr>
                <w:color w:val="002060"/>
              </w:rPr>
              <w:t xml:space="preserve">STRADA DEL FOGLIA - </w:t>
            </w:r>
            <w:proofErr w:type="gramStart"/>
            <w:r w:rsidRPr="00A14EF3">
              <w:rPr>
                <w:color w:val="002060"/>
              </w:rPr>
              <w:t>B.GO</w:t>
            </w:r>
            <w:proofErr w:type="gramEnd"/>
            <w:r w:rsidRPr="00A14EF3">
              <w:rPr>
                <w:color w:val="002060"/>
              </w:rPr>
              <w:t xml:space="preserve"> S.MAR</w:t>
            </w:r>
          </w:p>
        </w:tc>
      </w:tr>
    </w:tbl>
    <w:p w14:paraId="1E6D5000" w14:textId="77777777" w:rsidR="002A69C0" w:rsidRPr="00A14EF3" w:rsidRDefault="002A69C0" w:rsidP="002A69C0">
      <w:pPr>
        <w:pStyle w:val="breakline"/>
        <w:rPr>
          <w:rFonts w:eastAsiaTheme="minorEastAsia"/>
          <w:color w:val="002060"/>
        </w:rPr>
      </w:pPr>
    </w:p>
    <w:p w14:paraId="62A2BFF4" w14:textId="77777777" w:rsidR="002A69C0" w:rsidRPr="00A14EF3" w:rsidRDefault="002A69C0" w:rsidP="002A69C0">
      <w:pPr>
        <w:pStyle w:val="breakline"/>
        <w:rPr>
          <w:color w:val="002060"/>
        </w:rPr>
      </w:pPr>
    </w:p>
    <w:p w14:paraId="18AAD713" w14:textId="77777777" w:rsidR="002A69C0" w:rsidRPr="00A14EF3" w:rsidRDefault="002A69C0" w:rsidP="002A69C0">
      <w:pPr>
        <w:pStyle w:val="breakline"/>
        <w:rPr>
          <w:color w:val="002060"/>
        </w:rPr>
      </w:pPr>
    </w:p>
    <w:p w14:paraId="6D09A8CD" w14:textId="77777777" w:rsidR="002A69C0" w:rsidRPr="00A14EF3" w:rsidRDefault="002A69C0" w:rsidP="002A69C0">
      <w:pPr>
        <w:pStyle w:val="sottotitolocampionato10"/>
        <w:rPr>
          <w:color w:val="002060"/>
        </w:rPr>
      </w:pPr>
      <w:r w:rsidRPr="00A14EF3">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4"/>
        <w:gridCol w:w="385"/>
        <w:gridCol w:w="898"/>
        <w:gridCol w:w="1175"/>
        <w:gridCol w:w="1553"/>
        <w:gridCol w:w="1544"/>
      </w:tblGrid>
      <w:tr w:rsidR="002A69C0" w:rsidRPr="00A14EF3" w14:paraId="6009AEBD" w14:textId="77777777" w:rsidTr="00E00F7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DA374" w14:textId="77777777" w:rsidR="002A69C0" w:rsidRPr="00A14EF3" w:rsidRDefault="002A69C0" w:rsidP="00E00F7D">
            <w:pPr>
              <w:pStyle w:val="headertabella0"/>
              <w:rPr>
                <w:color w:val="002060"/>
              </w:rPr>
            </w:pPr>
            <w:r w:rsidRPr="00A14EF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47109" w14:textId="77777777" w:rsidR="002A69C0" w:rsidRPr="00A14EF3" w:rsidRDefault="002A69C0" w:rsidP="00E00F7D">
            <w:pPr>
              <w:pStyle w:val="headertabella0"/>
              <w:rPr>
                <w:color w:val="002060"/>
              </w:rPr>
            </w:pPr>
            <w:r w:rsidRPr="00A14EF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11C38" w14:textId="77777777" w:rsidR="002A69C0" w:rsidRPr="00A14EF3" w:rsidRDefault="002A69C0" w:rsidP="00E00F7D">
            <w:pPr>
              <w:pStyle w:val="headertabella0"/>
              <w:rPr>
                <w:color w:val="002060"/>
              </w:rPr>
            </w:pPr>
            <w:r w:rsidRPr="00A14EF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461CB" w14:textId="77777777" w:rsidR="002A69C0" w:rsidRPr="00A14EF3" w:rsidRDefault="002A69C0" w:rsidP="00E00F7D">
            <w:pPr>
              <w:pStyle w:val="headertabella0"/>
              <w:rPr>
                <w:color w:val="002060"/>
              </w:rPr>
            </w:pPr>
            <w:r w:rsidRPr="00A14EF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86D3B" w14:textId="77777777" w:rsidR="002A69C0" w:rsidRPr="00A14EF3" w:rsidRDefault="002A69C0" w:rsidP="00E00F7D">
            <w:pPr>
              <w:pStyle w:val="headertabella0"/>
              <w:rPr>
                <w:color w:val="002060"/>
              </w:rPr>
            </w:pPr>
            <w:r w:rsidRPr="00A14EF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34B06" w14:textId="77777777" w:rsidR="002A69C0" w:rsidRPr="00A14EF3" w:rsidRDefault="002A69C0" w:rsidP="00E00F7D">
            <w:pPr>
              <w:pStyle w:val="headertabella0"/>
              <w:rPr>
                <w:color w:val="002060"/>
              </w:rPr>
            </w:pPr>
            <w:proofErr w:type="spellStart"/>
            <w:r w:rsidRPr="00A14EF3">
              <w:rPr>
                <w:color w:val="002060"/>
              </w:rPr>
              <w:t>Localita'</w:t>
            </w:r>
            <w:proofErr w:type="spellEnd"/>
            <w:r w:rsidRPr="00A14EF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1EFCF" w14:textId="77777777" w:rsidR="002A69C0" w:rsidRPr="00A14EF3" w:rsidRDefault="002A69C0" w:rsidP="00E00F7D">
            <w:pPr>
              <w:pStyle w:val="headertabella0"/>
              <w:rPr>
                <w:color w:val="002060"/>
              </w:rPr>
            </w:pPr>
            <w:r w:rsidRPr="00A14EF3">
              <w:rPr>
                <w:color w:val="002060"/>
              </w:rPr>
              <w:t>Indirizzo Impianto</w:t>
            </w:r>
          </w:p>
        </w:tc>
      </w:tr>
      <w:tr w:rsidR="002A69C0" w:rsidRPr="00A14EF3" w14:paraId="41ECC42C" w14:textId="77777777" w:rsidTr="00E00F7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8180FE" w14:textId="77777777" w:rsidR="002A69C0" w:rsidRPr="00A14EF3" w:rsidRDefault="002A69C0" w:rsidP="00E00F7D">
            <w:pPr>
              <w:pStyle w:val="rowtabella0"/>
              <w:rPr>
                <w:color w:val="002060"/>
              </w:rPr>
            </w:pPr>
            <w:r w:rsidRPr="00A14EF3">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E8588" w14:textId="77777777" w:rsidR="002A69C0" w:rsidRPr="00A14EF3" w:rsidRDefault="002A69C0" w:rsidP="00E00F7D">
            <w:pPr>
              <w:pStyle w:val="rowtabella0"/>
              <w:rPr>
                <w:color w:val="002060"/>
              </w:rPr>
            </w:pPr>
            <w:r w:rsidRPr="00A14EF3">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5BCF2" w14:textId="77777777" w:rsidR="002A69C0" w:rsidRPr="00A14EF3" w:rsidRDefault="002A69C0" w:rsidP="00E00F7D">
            <w:pPr>
              <w:pStyle w:val="rowtabella0"/>
              <w:jc w:val="center"/>
              <w:rPr>
                <w:color w:val="002060"/>
              </w:rPr>
            </w:pPr>
            <w:r w:rsidRPr="00A14EF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E8A93" w14:textId="77777777" w:rsidR="002A69C0" w:rsidRPr="00A14EF3" w:rsidRDefault="002A69C0" w:rsidP="00E00F7D">
            <w:pPr>
              <w:pStyle w:val="rowtabella0"/>
              <w:rPr>
                <w:color w:val="002060"/>
              </w:rPr>
            </w:pPr>
            <w:r w:rsidRPr="00A14EF3">
              <w:rPr>
                <w:color w:val="002060"/>
              </w:rPr>
              <w:t>29/01/2026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6EA36" w14:textId="77777777" w:rsidR="002A69C0" w:rsidRPr="00A14EF3" w:rsidRDefault="002A69C0" w:rsidP="00E00F7D">
            <w:pPr>
              <w:pStyle w:val="rowtabella0"/>
              <w:rPr>
                <w:color w:val="002060"/>
              </w:rPr>
            </w:pPr>
            <w:r w:rsidRPr="00A14EF3">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41E65" w14:textId="77777777" w:rsidR="002A69C0" w:rsidRPr="00A14EF3" w:rsidRDefault="002A69C0" w:rsidP="00E00F7D">
            <w:pPr>
              <w:pStyle w:val="rowtabella0"/>
              <w:rPr>
                <w:color w:val="002060"/>
              </w:rPr>
            </w:pPr>
            <w:r w:rsidRPr="00A14EF3">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EC29C" w14:textId="77777777" w:rsidR="002A69C0" w:rsidRPr="00A14EF3" w:rsidRDefault="002A69C0" w:rsidP="00E00F7D">
            <w:pPr>
              <w:pStyle w:val="rowtabella0"/>
              <w:rPr>
                <w:color w:val="002060"/>
              </w:rPr>
            </w:pPr>
            <w:r w:rsidRPr="00A14EF3">
              <w:rPr>
                <w:color w:val="002060"/>
              </w:rPr>
              <w:t>VIA ALDO MORO</w:t>
            </w:r>
          </w:p>
        </w:tc>
      </w:tr>
      <w:tr w:rsidR="002A69C0" w:rsidRPr="00A14EF3" w14:paraId="1E996E8F"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2E9C3C" w14:textId="77777777" w:rsidR="002A69C0" w:rsidRPr="00A14EF3" w:rsidRDefault="002A69C0" w:rsidP="00E00F7D">
            <w:pPr>
              <w:pStyle w:val="rowtabella0"/>
              <w:rPr>
                <w:color w:val="002060"/>
              </w:rPr>
            </w:pPr>
            <w:r w:rsidRPr="00A14EF3">
              <w:rPr>
                <w:color w:val="002060"/>
              </w:rPr>
              <w:lastRenderedPageBreak/>
              <w:t>PASTADICAMERINO GAGLIOLE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2C71E1" w14:textId="77777777" w:rsidR="002A69C0" w:rsidRPr="00A14EF3" w:rsidRDefault="002A69C0" w:rsidP="00E00F7D">
            <w:pPr>
              <w:pStyle w:val="rowtabella0"/>
              <w:rPr>
                <w:color w:val="002060"/>
              </w:rPr>
            </w:pPr>
            <w:r w:rsidRPr="00A14EF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19948A" w14:textId="77777777" w:rsidR="002A69C0" w:rsidRPr="00A14EF3" w:rsidRDefault="002A69C0" w:rsidP="00E00F7D">
            <w:pPr>
              <w:pStyle w:val="rowtabella0"/>
              <w:jc w:val="center"/>
              <w:rPr>
                <w:color w:val="002060"/>
              </w:rPr>
            </w:pPr>
            <w:r w:rsidRPr="00A14E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6436C5" w14:textId="77777777" w:rsidR="002A69C0" w:rsidRPr="00A14EF3" w:rsidRDefault="002A69C0" w:rsidP="00E00F7D">
            <w:pPr>
              <w:pStyle w:val="rowtabella0"/>
              <w:rPr>
                <w:color w:val="002060"/>
              </w:rPr>
            </w:pPr>
            <w:r w:rsidRPr="00A14EF3">
              <w:rPr>
                <w:color w:val="002060"/>
              </w:rPr>
              <w:t>31/01/2026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95E5BA" w14:textId="77777777" w:rsidR="002A69C0" w:rsidRPr="00A14EF3" w:rsidRDefault="002A69C0" w:rsidP="00E00F7D">
            <w:pPr>
              <w:pStyle w:val="rowtabella0"/>
              <w:rPr>
                <w:color w:val="002060"/>
              </w:rPr>
            </w:pPr>
            <w:r w:rsidRPr="00A14EF3">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AF953" w14:textId="77777777" w:rsidR="002A69C0" w:rsidRPr="00A14EF3" w:rsidRDefault="002A69C0" w:rsidP="00E00F7D">
            <w:pPr>
              <w:pStyle w:val="rowtabella0"/>
              <w:rPr>
                <w:color w:val="002060"/>
              </w:rPr>
            </w:pPr>
            <w:r w:rsidRPr="00A14EF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5B9614" w14:textId="77777777" w:rsidR="002A69C0" w:rsidRPr="00A14EF3" w:rsidRDefault="002A69C0" w:rsidP="00E00F7D">
            <w:pPr>
              <w:pStyle w:val="rowtabella0"/>
              <w:rPr>
                <w:color w:val="002060"/>
              </w:rPr>
            </w:pPr>
            <w:r w:rsidRPr="00A14EF3">
              <w:rPr>
                <w:color w:val="002060"/>
              </w:rPr>
              <w:t>LOCALITA' LE CALVIE</w:t>
            </w:r>
          </w:p>
        </w:tc>
      </w:tr>
      <w:tr w:rsidR="002A69C0" w:rsidRPr="00A14EF3" w14:paraId="75BDD0EF" w14:textId="77777777" w:rsidTr="00E00F7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332FFF" w14:textId="77777777" w:rsidR="002A69C0" w:rsidRPr="00A14EF3" w:rsidRDefault="002A69C0" w:rsidP="00E00F7D">
            <w:pPr>
              <w:pStyle w:val="rowtabella0"/>
              <w:rPr>
                <w:color w:val="002060"/>
              </w:rPr>
            </w:pPr>
            <w:r w:rsidRPr="00A14EF3">
              <w:rPr>
                <w:color w:val="002060"/>
              </w:rPr>
              <w:t xml:space="preserve">SPORTING GROTTAMMARE </w:t>
            </w:r>
            <w:proofErr w:type="spellStart"/>
            <w:proofErr w:type="gramStart"/>
            <w:r w:rsidRPr="00A14EF3">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C557D9" w14:textId="77777777" w:rsidR="002A69C0" w:rsidRPr="00A14EF3" w:rsidRDefault="002A69C0" w:rsidP="00E00F7D">
            <w:pPr>
              <w:pStyle w:val="rowtabella0"/>
              <w:rPr>
                <w:color w:val="002060"/>
              </w:rPr>
            </w:pPr>
            <w:r w:rsidRPr="00A14EF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C816BE" w14:textId="77777777" w:rsidR="002A69C0" w:rsidRPr="00A14EF3" w:rsidRDefault="002A69C0" w:rsidP="00E00F7D">
            <w:pPr>
              <w:pStyle w:val="rowtabella0"/>
              <w:jc w:val="center"/>
              <w:rPr>
                <w:color w:val="002060"/>
              </w:rPr>
            </w:pPr>
            <w:r w:rsidRPr="00A14EF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1D5AFA" w14:textId="77777777" w:rsidR="002A69C0" w:rsidRPr="00A14EF3" w:rsidRDefault="002A69C0" w:rsidP="00E00F7D">
            <w:pPr>
              <w:pStyle w:val="rowtabella0"/>
              <w:rPr>
                <w:color w:val="002060"/>
              </w:rPr>
            </w:pPr>
            <w:r w:rsidRPr="00A14EF3">
              <w:rPr>
                <w:color w:val="002060"/>
              </w:rPr>
              <w:t>31/01/2026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380E80" w14:textId="77777777" w:rsidR="002A69C0" w:rsidRPr="00A14EF3" w:rsidRDefault="002A69C0" w:rsidP="00E00F7D">
            <w:pPr>
              <w:pStyle w:val="rowtabella0"/>
              <w:rPr>
                <w:color w:val="002060"/>
              </w:rPr>
            </w:pPr>
            <w:r w:rsidRPr="00A14EF3">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910AA3" w14:textId="77777777" w:rsidR="002A69C0" w:rsidRPr="00A14EF3" w:rsidRDefault="002A69C0" w:rsidP="00E00F7D">
            <w:pPr>
              <w:pStyle w:val="rowtabella0"/>
              <w:rPr>
                <w:color w:val="002060"/>
              </w:rPr>
            </w:pPr>
            <w:r w:rsidRPr="00A14EF3">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51C34A" w14:textId="77777777" w:rsidR="002A69C0" w:rsidRPr="00A14EF3" w:rsidRDefault="002A69C0" w:rsidP="00E00F7D">
            <w:pPr>
              <w:pStyle w:val="rowtabella0"/>
              <w:rPr>
                <w:color w:val="002060"/>
              </w:rPr>
            </w:pPr>
            <w:r w:rsidRPr="00A14EF3">
              <w:rPr>
                <w:color w:val="002060"/>
              </w:rPr>
              <w:t>VIA PERTINI</w:t>
            </w:r>
          </w:p>
        </w:tc>
      </w:tr>
      <w:tr w:rsidR="002A69C0" w:rsidRPr="00A14EF3" w14:paraId="1A2DC7FE" w14:textId="77777777" w:rsidTr="00E00F7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565FA" w14:textId="77777777" w:rsidR="002A69C0" w:rsidRPr="00A14EF3" w:rsidRDefault="002A69C0" w:rsidP="00E00F7D">
            <w:pPr>
              <w:pStyle w:val="rowtabella0"/>
              <w:rPr>
                <w:color w:val="002060"/>
              </w:rPr>
            </w:pPr>
            <w:r w:rsidRPr="00A14EF3">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5D2C2" w14:textId="77777777" w:rsidR="002A69C0" w:rsidRPr="00A14EF3" w:rsidRDefault="002A69C0" w:rsidP="00E00F7D">
            <w:pPr>
              <w:pStyle w:val="rowtabella0"/>
              <w:rPr>
                <w:color w:val="002060"/>
              </w:rPr>
            </w:pPr>
            <w:r w:rsidRPr="00A14EF3">
              <w:rPr>
                <w:color w:val="002060"/>
              </w:rPr>
              <w:t>LORETO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31306" w14:textId="77777777" w:rsidR="002A69C0" w:rsidRPr="00A14EF3" w:rsidRDefault="002A69C0" w:rsidP="00E00F7D">
            <w:pPr>
              <w:pStyle w:val="rowtabella0"/>
              <w:jc w:val="center"/>
              <w:rPr>
                <w:color w:val="002060"/>
              </w:rPr>
            </w:pPr>
            <w:r w:rsidRPr="00A14EF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DB002" w14:textId="77777777" w:rsidR="002A69C0" w:rsidRPr="00A14EF3" w:rsidRDefault="002A69C0" w:rsidP="00E00F7D">
            <w:pPr>
              <w:pStyle w:val="rowtabella0"/>
              <w:rPr>
                <w:color w:val="002060"/>
              </w:rPr>
            </w:pPr>
            <w:r w:rsidRPr="00A14EF3">
              <w:rPr>
                <w:color w:val="002060"/>
              </w:rPr>
              <w:t>01/02/2026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63B5B" w14:textId="77777777" w:rsidR="002A69C0" w:rsidRPr="00A14EF3" w:rsidRDefault="002A69C0" w:rsidP="00E00F7D">
            <w:pPr>
              <w:pStyle w:val="rowtabella0"/>
              <w:rPr>
                <w:color w:val="002060"/>
              </w:rPr>
            </w:pPr>
            <w:r w:rsidRPr="00A14EF3">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FEAD9" w14:textId="77777777" w:rsidR="002A69C0" w:rsidRPr="00A14EF3" w:rsidRDefault="002A69C0" w:rsidP="00E00F7D">
            <w:pPr>
              <w:pStyle w:val="rowtabella0"/>
              <w:rPr>
                <w:color w:val="002060"/>
              </w:rPr>
            </w:pPr>
            <w:r w:rsidRPr="00A14EF3">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16A0A" w14:textId="77777777" w:rsidR="002A69C0" w:rsidRPr="00A14EF3" w:rsidRDefault="002A69C0" w:rsidP="00E00F7D">
            <w:pPr>
              <w:pStyle w:val="rowtabella0"/>
              <w:rPr>
                <w:color w:val="002060"/>
              </w:rPr>
            </w:pPr>
            <w:r w:rsidRPr="00A14EF3">
              <w:rPr>
                <w:color w:val="002060"/>
              </w:rPr>
              <w:t>VIA SAN SERGIO FZ. GROTTACCIA</w:t>
            </w:r>
          </w:p>
        </w:tc>
      </w:tr>
    </w:tbl>
    <w:p w14:paraId="0A3ED7B8" w14:textId="77777777" w:rsidR="00A31EA4" w:rsidRDefault="00A31EA4" w:rsidP="00A31EA4">
      <w:pPr>
        <w:pStyle w:val="breakline"/>
        <w:rPr>
          <w:color w:val="002060"/>
        </w:rPr>
      </w:pPr>
    </w:p>
    <w:p w14:paraId="55CB5FF0" w14:textId="77777777" w:rsidR="00571DFF" w:rsidRDefault="00571DFF" w:rsidP="00571DFF">
      <w:pPr>
        <w:pStyle w:val="breakline"/>
        <w:rPr>
          <w:color w:val="002060"/>
        </w:rPr>
      </w:pPr>
    </w:p>
    <w:p w14:paraId="000C081D" w14:textId="77777777" w:rsidR="00EF37F9" w:rsidRPr="008632AF" w:rsidRDefault="00EF37F9" w:rsidP="00571DFF">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5A43CF19"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BB6150">
        <w:rPr>
          <w:rFonts w:ascii="Arial" w:hAnsi="Arial" w:cs="Arial"/>
          <w:b/>
          <w:bCs/>
          <w:color w:val="002060"/>
        </w:rPr>
        <w:t>0</w:t>
      </w:r>
      <w:r w:rsidR="008E356B">
        <w:rPr>
          <w:rFonts w:ascii="Arial" w:hAnsi="Arial" w:cs="Arial"/>
          <w:b/>
          <w:bCs/>
          <w:color w:val="002060"/>
        </w:rPr>
        <w:t>9</w:t>
      </w:r>
      <w:r w:rsidR="00BB6150">
        <w:rPr>
          <w:rFonts w:ascii="Arial" w:hAnsi="Arial" w:cs="Arial"/>
          <w:b/>
          <w:bCs/>
          <w:color w:val="002060"/>
        </w:rPr>
        <w:t xml:space="preserve"> febbraio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bookmarkEnd w:id="12"/>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626B2AF1"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B6150">
        <w:rPr>
          <w:b/>
          <w:color w:val="002060"/>
          <w:u w:val="single"/>
        </w:rPr>
        <w:t>2</w:t>
      </w:r>
      <w:r w:rsidR="00F20898">
        <w:rPr>
          <w:b/>
          <w:color w:val="002060"/>
          <w:u w:val="single"/>
        </w:rPr>
        <w:t>8</w:t>
      </w:r>
      <w:r w:rsidR="003D6BA1">
        <w:rPr>
          <w:b/>
          <w:color w:val="002060"/>
          <w:u w:val="single"/>
        </w:rPr>
        <w:t>/</w:t>
      </w:r>
      <w:r w:rsidR="00F3715D">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2D9CF" w14:textId="77777777" w:rsidR="00D97E22" w:rsidRDefault="00D97E22">
      <w:r>
        <w:separator/>
      </w:r>
    </w:p>
  </w:endnote>
  <w:endnote w:type="continuationSeparator" w:id="0">
    <w:p w14:paraId="4D0B36BE" w14:textId="77777777" w:rsidR="00D97E22" w:rsidRDefault="00D9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7FB2CF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962D4">
      <w:rPr>
        <w:rStyle w:val="Numeropagina"/>
        <w:rFonts w:ascii="Arial" w:hAnsi="Arial" w:cs="Arial"/>
        <w:color w:val="002060"/>
      </w:rPr>
      <w:t>7</w:t>
    </w:r>
    <w:r w:rsidR="00F20898">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DE7F5" w14:textId="77777777" w:rsidR="00D97E22" w:rsidRDefault="00D97E22">
      <w:r>
        <w:separator/>
      </w:r>
    </w:p>
  </w:footnote>
  <w:footnote w:type="continuationSeparator" w:id="0">
    <w:p w14:paraId="32C5BBDA" w14:textId="77777777" w:rsidR="00D97E22" w:rsidRDefault="00D97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8"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0"/>
  </w:num>
  <w:num w:numId="3" w16cid:durableId="57946484">
    <w:abstractNumId w:val="2"/>
  </w:num>
  <w:num w:numId="4" w16cid:durableId="564266614">
    <w:abstractNumId w:val="16"/>
  </w:num>
  <w:num w:numId="5" w16cid:durableId="1249315646">
    <w:abstractNumId w:val="13"/>
  </w:num>
  <w:num w:numId="6" w16cid:durableId="934754267">
    <w:abstractNumId w:val="3"/>
  </w:num>
  <w:num w:numId="7" w16cid:durableId="2088965195">
    <w:abstractNumId w:val="8"/>
  </w:num>
  <w:num w:numId="8" w16cid:durableId="1258707900">
    <w:abstractNumId w:val="21"/>
  </w:num>
  <w:num w:numId="9" w16cid:durableId="1178347381">
    <w:abstractNumId w:val="7"/>
  </w:num>
  <w:num w:numId="10" w16cid:durableId="898786278">
    <w:abstractNumId w:val="15"/>
  </w:num>
  <w:num w:numId="11" w16cid:durableId="494956249">
    <w:abstractNumId w:val="1"/>
  </w:num>
  <w:num w:numId="12" w16cid:durableId="42485999">
    <w:abstractNumId w:val="17"/>
  </w:num>
  <w:num w:numId="13" w16cid:durableId="719942284">
    <w:abstractNumId w:val="19"/>
  </w:num>
  <w:num w:numId="14" w16cid:durableId="441070817">
    <w:abstractNumId w:val="14"/>
  </w:num>
  <w:num w:numId="15" w16cid:durableId="185873864">
    <w:abstractNumId w:val="9"/>
  </w:num>
  <w:num w:numId="16" w16cid:durableId="2025663332">
    <w:abstractNumId w:val="6"/>
  </w:num>
  <w:num w:numId="17" w16cid:durableId="835270767">
    <w:abstractNumId w:val="11"/>
  </w:num>
  <w:num w:numId="18" w16cid:durableId="1125348853">
    <w:abstractNumId w:val="5"/>
  </w:num>
  <w:num w:numId="19" w16cid:durableId="1200316192">
    <w:abstractNumId w:val="10"/>
  </w:num>
  <w:num w:numId="20" w16cid:durableId="1561752122">
    <w:abstractNumId w:val="12"/>
  </w:num>
  <w:num w:numId="21" w16cid:durableId="1582134860">
    <w:abstractNumId w:val="18"/>
  </w:num>
  <w:num w:numId="22" w16cid:durableId="211250636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700"/>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6D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97E22"/>
    <w:rsid w:val="00DA0BA6"/>
    <w:rsid w:val="00DA0BD0"/>
    <w:rsid w:val="00DA0D23"/>
    <w:rsid w:val="00DA16EA"/>
    <w:rsid w:val="00DA2052"/>
    <w:rsid w:val="00DA24A0"/>
    <w:rsid w:val="00DA259D"/>
    <w:rsid w:val="00DA268F"/>
    <w:rsid w:val="00DA302F"/>
    <w:rsid w:val="00DA3709"/>
    <w:rsid w:val="00DA378F"/>
    <w:rsid w:val="00DA3C1B"/>
    <w:rsid w:val="00DA3CF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117</TotalTime>
  <Pages>30</Pages>
  <Words>10955</Words>
  <Characters>62444</Characters>
  <Application>Microsoft Office Word</Application>
  <DocSecurity>0</DocSecurity>
  <Lines>520</Lines>
  <Paragraphs>146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73253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2026-01-28T13:18:00Z</cp:lastPrinted>
  <dcterms:created xsi:type="dcterms:W3CDTF">2026-01-27T11:12:00Z</dcterms:created>
  <dcterms:modified xsi:type="dcterms:W3CDTF">2026-01-28T13:18:00Z</dcterms:modified>
</cp:coreProperties>
</file>