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2372A4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E1D7D">
              <w:rPr>
                <w:rFonts w:ascii="Arial" w:hAnsi="Arial" w:cs="Arial"/>
                <w:color w:val="002060"/>
                <w:sz w:val="40"/>
                <w:szCs w:val="40"/>
              </w:rPr>
              <w:t>7</w:t>
            </w:r>
            <w:r w:rsidR="002F74B3">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C84A67">
              <w:rPr>
                <w:rFonts w:ascii="Arial" w:hAnsi="Arial" w:cs="Arial"/>
                <w:color w:val="002060"/>
                <w:sz w:val="40"/>
                <w:szCs w:val="40"/>
              </w:rPr>
              <w:t>0</w:t>
            </w:r>
            <w:r w:rsidR="002F74B3">
              <w:rPr>
                <w:rFonts w:ascii="Arial" w:hAnsi="Arial" w:cs="Arial"/>
                <w:color w:val="002060"/>
                <w:sz w:val="40"/>
                <w:szCs w:val="40"/>
              </w:rPr>
              <w:t>6</w:t>
            </w:r>
            <w:r w:rsidR="00580BE5">
              <w:rPr>
                <w:rFonts w:ascii="Arial" w:hAnsi="Arial" w:cs="Arial"/>
                <w:color w:val="002060"/>
                <w:sz w:val="40"/>
                <w:szCs w:val="40"/>
              </w:rPr>
              <w:t>/</w:t>
            </w:r>
            <w:r w:rsidR="00F3715D">
              <w:rPr>
                <w:rFonts w:ascii="Arial" w:hAnsi="Arial" w:cs="Arial"/>
                <w:color w:val="002060"/>
                <w:sz w:val="40"/>
                <w:szCs w:val="40"/>
              </w:rPr>
              <w:t>0</w:t>
            </w:r>
            <w:r w:rsidR="00C84A6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EB7491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62A0E">
          <w:rPr>
            <w:noProof/>
            <w:webHidden/>
          </w:rPr>
          <w:t>1</w:t>
        </w:r>
        <w:r w:rsidR="00AC19D9" w:rsidRPr="00DE1EF7">
          <w:rPr>
            <w:noProof/>
            <w:webHidden/>
          </w:rPr>
          <w:fldChar w:fldCharType="end"/>
        </w:r>
      </w:hyperlink>
    </w:p>
    <w:p w14:paraId="112EDB38" w14:textId="1B7A22D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62A0E">
          <w:rPr>
            <w:noProof/>
            <w:webHidden/>
          </w:rPr>
          <w:t>1</w:t>
        </w:r>
        <w:r w:rsidRPr="00DE1EF7">
          <w:rPr>
            <w:noProof/>
            <w:webHidden/>
          </w:rPr>
          <w:fldChar w:fldCharType="end"/>
        </w:r>
      </w:hyperlink>
    </w:p>
    <w:p w14:paraId="4D9CAD43" w14:textId="6CD221E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62A0E">
          <w:rPr>
            <w:noProof/>
            <w:webHidden/>
          </w:rPr>
          <w:t>1</w:t>
        </w:r>
        <w:r w:rsidRPr="00DE1EF7">
          <w:rPr>
            <w:noProof/>
            <w:webHidden/>
          </w:rPr>
          <w:fldChar w:fldCharType="end"/>
        </w:r>
      </w:hyperlink>
    </w:p>
    <w:p w14:paraId="0EAFCCD8" w14:textId="55D660F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62A0E">
          <w:rPr>
            <w:noProof/>
            <w:webHidden/>
          </w:rPr>
          <w:t>2</w:t>
        </w:r>
        <w:r w:rsidRPr="00DE1EF7">
          <w:rPr>
            <w:noProof/>
            <w:webHidden/>
          </w:rPr>
          <w:fldChar w:fldCharType="end"/>
        </w:r>
      </w:hyperlink>
    </w:p>
    <w:p w14:paraId="0952245B" w14:textId="3B6DD85F"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62A0E">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19F5944" w14:textId="77777777" w:rsidR="00773FA8" w:rsidRPr="000E016E" w:rsidRDefault="00773FA8" w:rsidP="00CE2EDF">
      <w:pPr>
        <w:tabs>
          <w:tab w:val="left" w:pos="3225"/>
        </w:tabs>
        <w:rPr>
          <w:rFonts w:ascii="Arial" w:hAnsi="Arial" w:cs="Arial"/>
          <w:color w:val="002060"/>
          <w:sz w:val="22"/>
          <w:szCs w:val="22"/>
        </w:rPr>
      </w:pPr>
    </w:p>
    <w:p w14:paraId="7CD4013F" w14:textId="77777777" w:rsidR="000E016E" w:rsidRPr="000E016E" w:rsidRDefault="000E016E" w:rsidP="000E016E">
      <w:pPr>
        <w:pStyle w:val="LndNormale1"/>
        <w:rPr>
          <w:b/>
          <w:color w:val="002060"/>
          <w:sz w:val="28"/>
          <w:szCs w:val="28"/>
        </w:rPr>
      </w:pPr>
      <w:r w:rsidRPr="000E016E">
        <w:rPr>
          <w:b/>
          <w:color w:val="002060"/>
          <w:sz w:val="28"/>
          <w:szCs w:val="28"/>
        </w:rPr>
        <w:t>CU n. 286 del 05.02.2026 LND</w:t>
      </w:r>
    </w:p>
    <w:p w14:paraId="4968D8FC" w14:textId="77777777" w:rsidR="000E016E" w:rsidRPr="000E016E" w:rsidRDefault="000E016E" w:rsidP="000E016E">
      <w:pPr>
        <w:pStyle w:val="LndNormale1"/>
        <w:rPr>
          <w:color w:val="002060"/>
        </w:rPr>
      </w:pPr>
    </w:p>
    <w:p w14:paraId="6C40C7CB" w14:textId="59450F4D" w:rsidR="000E016E" w:rsidRPr="000E016E" w:rsidRDefault="000E016E" w:rsidP="000E016E">
      <w:pPr>
        <w:pStyle w:val="LndNormale1"/>
        <w:rPr>
          <w:color w:val="002060"/>
        </w:rPr>
      </w:pPr>
      <w:r w:rsidRPr="000E016E">
        <w:rPr>
          <w:color w:val="002060"/>
        </w:rPr>
        <w:t>Si trasmette, in allegato, il CU n. 155/A della FIGC inerente L’ABBREVIAZIONE DEI TERMINI PROCEDURALI DINANZI AGLI ORGANI DI GIUSTIZIA SPORTIVA PER LE ULTIME 4 GIORNATE E GLI EVENTUALI SPAREGGI DEI CAMPIONATI REGIONALI, PROVINCIALI E DISTRETTUALI DI CALCIO A 11 E DI CALCIO A 5 – MASCHILI E FEMMINILI – DELLA LEGA NAZIONALE DILETTANTI E DEI CAMPIONATI REGIONALI, PROVINCIALI E DISTRETTUALI ALLIEVI E GIOVANISSIMI DI CALCIO A 11 E DI CALCIO A 5 MASCHILI E FEMMINILI (stagione sportiva 2025/2026)</w:t>
      </w:r>
    </w:p>
    <w:p w14:paraId="0C3DA4F8" w14:textId="77777777" w:rsidR="000E016E" w:rsidRPr="000E016E" w:rsidRDefault="000E016E" w:rsidP="000E016E">
      <w:pPr>
        <w:pStyle w:val="LndNormale1"/>
        <w:rPr>
          <w:color w:val="002060"/>
        </w:rPr>
      </w:pPr>
    </w:p>
    <w:p w14:paraId="33EE7910" w14:textId="77777777" w:rsidR="000E016E" w:rsidRPr="000E016E" w:rsidRDefault="000E016E" w:rsidP="000E016E">
      <w:pPr>
        <w:pStyle w:val="LndNormale1"/>
        <w:rPr>
          <w:b/>
          <w:color w:val="002060"/>
          <w:sz w:val="28"/>
          <w:szCs w:val="28"/>
        </w:rPr>
      </w:pPr>
      <w:r w:rsidRPr="000E016E">
        <w:rPr>
          <w:b/>
          <w:color w:val="002060"/>
          <w:sz w:val="28"/>
          <w:szCs w:val="28"/>
        </w:rPr>
        <w:t>CU n. 287 del 05.02.2026 LND</w:t>
      </w:r>
    </w:p>
    <w:p w14:paraId="32E6C504" w14:textId="77777777" w:rsidR="000E016E" w:rsidRPr="000E016E" w:rsidRDefault="000E016E" w:rsidP="000E016E">
      <w:pPr>
        <w:pStyle w:val="LndNormale1"/>
        <w:rPr>
          <w:color w:val="002060"/>
        </w:rPr>
      </w:pPr>
    </w:p>
    <w:p w14:paraId="5EA732C7" w14:textId="5659177C" w:rsidR="000E016E" w:rsidRPr="000E016E" w:rsidRDefault="000E016E" w:rsidP="000E016E">
      <w:pPr>
        <w:pStyle w:val="LndNormale1"/>
        <w:rPr>
          <w:color w:val="002060"/>
        </w:rPr>
      </w:pPr>
      <w:r w:rsidRPr="000E016E">
        <w:rPr>
          <w:color w:val="002060"/>
        </w:rPr>
        <w:t xml:space="preserve">Si trasmette, in allegato, il CU n. 156/A della FIGC inerente L’ABBREVIAZIONE DEI TERMINI PROCEDURALI DINANZI AGLI ORGANI DI GIUSTIZIA SPORTIVA PER LE GARE DI PLAY OFF E PLAY OUT DEI CAMPIONATI REGIONALI, PROVINCIALI E DISTRETTUALI DI CALCIO A 11 E DI CALCIO A 5 – MASCHILI E FEMMINILI – DELLA LEGA NAZIONALE DILETTANTI E DEI </w:t>
      </w:r>
      <w:r w:rsidRPr="000E016E">
        <w:rPr>
          <w:color w:val="002060"/>
        </w:rPr>
        <w:lastRenderedPageBreak/>
        <w:t>CAMPIONATI REGIONALI, PROVINCIALI E DISTRETTUALI ALLIEVI E GIOVANISSIMI DI CALCIO A 11 E DI CALCIO A 5 MASCHILI E FEMMINILI  (stagione sportiva 2025/2026)</w:t>
      </w:r>
    </w:p>
    <w:p w14:paraId="4F53DF93" w14:textId="77777777" w:rsidR="000E016E" w:rsidRPr="000E016E" w:rsidRDefault="000E016E" w:rsidP="000E016E">
      <w:pPr>
        <w:pStyle w:val="LndNormale1"/>
        <w:rPr>
          <w:color w:val="002060"/>
        </w:rPr>
      </w:pPr>
    </w:p>
    <w:p w14:paraId="5FB4D7BA" w14:textId="77777777" w:rsidR="000E016E" w:rsidRPr="000E016E" w:rsidRDefault="000E016E" w:rsidP="000E016E">
      <w:pPr>
        <w:pStyle w:val="LndNormale1"/>
        <w:rPr>
          <w:b/>
          <w:color w:val="002060"/>
          <w:sz w:val="28"/>
          <w:szCs w:val="28"/>
        </w:rPr>
      </w:pPr>
      <w:r w:rsidRPr="000E016E">
        <w:rPr>
          <w:b/>
          <w:color w:val="002060"/>
          <w:sz w:val="28"/>
          <w:szCs w:val="28"/>
        </w:rPr>
        <w:t>CU n. 288 del 05.02.2026 LND</w:t>
      </w:r>
    </w:p>
    <w:p w14:paraId="3F91C436" w14:textId="77777777" w:rsidR="000E016E" w:rsidRPr="000E016E" w:rsidRDefault="000E016E" w:rsidP="000E016E">
      <w:pPr>
        <w:pStyle w:val="LndNormale1"/>
        <w:rPr>
          <w:color w:val="002060"/>
        </w:rPr>
      </w:pPr>
    </w:p>
    <w:p w14:paraId="37C4E5CB" w14:textId="5A21038B" w:rsidR="000E016E" w:rsidRPr="000E016E" w:rsidRDefault="000E016E" w:rsidP="000E016E">
      <w:pPr>
        <w:pStyle w:val="LndNormale1"/>
        <w:rPr>
          <w:color w:val="002060"/>
        </w:rPr>
      </w:pPr>
      <w:r w:rsidRPr="000E016E">
        <w:rPr>
          <w:color w:val="002060"/>
        </w:rPr>
        <w:t>Si trasmette, in allegato, il CU n. 157/A della FIGC inerente L’ABBREVIAZIONE DEI TERMINI PROCEDURALI DINANZI AGLI ORGANI DI GIUSTIZIA SPORTIVA PER FASI FINALI DEI CAMPIONATI REGIONALI, PROVINCIALI E DISTRETTUALI ALLIEVI E GIOVANISSIMI DI CALCIO A 11 E DI CALCIO A 5 MASCHILI E FEMMINILI  (stagione sportiva 2025/2026)</w:t>
      </w:r>
    </w:p>
    <w:p w14:paraId="7AD5F2E4" w14:textId="77777777" w:rsidR="000E016E" w:rsidRPr="000E016E" w:rsidRDefault="000E016E" w:rsidP="00CE2EDF">
      <w:pPr>
        <w:tabs>
          <w:tab w:val="left" w:pos="3225"/>
        </w:tabs>
        <w:rPr>
          <w:rFonts w:ascii="Arial" w:hAnsi="Arial" w:cs="Arial"/>
          <w:color w:val="002060"/>
          <w:sz w:val="22"/>
          <w:szCs w:val="22"/>
        </w:rPr>
      </w:pPr>
    </w:p>
    <w:p w14:paraId="5102C709" w14:textId="77777777" w:rsidR="000E016E" w:rsidRPr="000E016E" w:rsidRDefault="000E016E"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lastRenderedPageBreak/>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70582537" w14:textId="77777777" w:rsidR="00FD4B40" w:rsidRDefault="00FD4B40" w:rsidP="0047674B">
      <w:pPr>
        <w:pStyle w:val="LndNormale1"/>
        <w:rPr>
          <w:rFonts w:cs="Arial"/>
          <w:color w:val="002060"/>
          <w:szCs w:val="22"/>
        </w:rPr>
      </w:pPr>
    </w:p>
    <w:p w14:paraId="2844C9ED" w14:textId="77777777" w:rsidR="00FD4B40" w:rsidRPr="00FD4B40" w:rsidRDefault="00FD4B40" w:rsidP="00FD4B40">
      <w:pPr>
        <w:pStyle w:val="LndNormale1"/>
        <w:rPr>
          <w:b/>
          <w:color w:val="002060"/>
          <w:sz w:val="28"/>
          <w:szCs w:val="28"/>
        </w:rPr>
      </w:pPr>
      <w:r w:rsidRPr="00FD4B40">
        <w:rPr>
          <w:b/>
          <w:color w:val="002060"/>
          <w:sz w:val="28"/>
          <w:szCs w:val="28"/>
        </w:rPr>
        <w:lastRenderedPageBreak/>
        <w:t>SVINCOLI EX ART. 117 BIS NOIF</w:t>
      </w:r>
    </w:p>
    <w:p w14:paraId="720361E3" w14:textId="77777777" w:rsidR="00FD4B40" w:rsidRPr="00FD4B40" w:rsidRDefault="00FD4B40" w:rsidP="00FD4B40">
      <w:pPr>
        <w:pStyle w:val="LndNormale1"/>
        <w:rPr>
          <w:color w:val="002060"/>
        </w:rPr>
      </w:pPr>
    </w:p>
    <w:p w14:paraId="06CF24AC" w14:textId="77777777" w:rsidR="00FD4B40" w:rsidRPr="00FD4B40" w:rsidRDefault="00FD4B40" w:rsidP="00FD4B40">
      <w:pPr>
        <w:pStyle w:val="LndNormale1"/>
        <w:rPr>
          <w:b/>
          <w:color w:val="002060"/>
        </w:rPr>
      </w:pPr>
      <w:r w:rsidRPr="00FD4B4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FD4B40">
        <w:rPr>
          <w:b/>
          <w:color w:val="002060"/>
        </w:rPr>
        <w:t>04.02.2026:</w:t>
      </w:r>
    </w:p>
    <w:tbl>
      <w:tblPr>
        <w:tblW w:w="0" w:type="auto"/>
        <w:tblLook w:val="04A0" w:firstRow="1" w:lastRow="0" w:firstColumn="1" w:lastColumn="0" w:noHBand="0" w:noVBand="1"/>
      </w:tblPr>
      <w:tblGrid>
        <w:gridCol w:w="1265"/>
        <w:gridCol w:w="2756"/>
        <w:gridCol w:w="1273"/>
        <w:gridCol w:w="1182"/>
        <w:gridCol w:w="3436"/>
      </w:tblGrid>
      <w:tr w:rsidR="00FD4B40" w:rsidRPr="00FD4B40" w14:paraId="0CE3E62C" w14:textId="77777777" w:rsidTr="00770529">
        <w:tc>
          <w:tcPr>
            <w:tcW w:w="1265" w:type="dxa"/>
            <w:tcBorders>
              <w:top w:val="single" w:sz="4" w:space="0" w:color="auto"/>
              <w:left w:val="single" w:sz="4" w:space="0" w:color="auto"/>
              <w:bottom w:val="single" w:sz="4" w:space="0" w:color="auto"/>
              <w:right w:val="single" w:sz="4" w:space="0" w:color="auto"/>
            </w:tcBorders>
            <w:hideMark/>
          </w:tcPr>
          <w:p w14:paraId="53BEA0D7" w14:textId="77777777" w:rsidR="00FD4B40" w:rsidRPr="00FD4B40" w:rsidRDefault="00FD4B40" w:rsidP="00770529">
            <w:pPr>
              <w:pStyle w:val="LndNormale1"/>
              <w:jc w:val="center"/>
              <w:rPr>
                <w:color w:val="002060"/>
              </w:rPr>
            </w:pPr>
            <w:r w:rsidRPr="00FD4B40">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32D4773" w14:textId="77777777" w:rsidR="00FD4B40" w:rsidRPr="00FD4B40" w:rsidRDefault="00FD4B40" w:rsidP="00770529">
            <w:pPr>
              <w:pStyle w:val="LndNormale1"/>
              <w:jc w:val="center"/>
              <w:rPr>
                <w:color w:val="002060"/>
              </w:rPr>
            </w:pPr>
            <w:r w:rsidRPr="00FD4B40">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B1ADD79" w14:textId="77777777" w:rsidR="00FD4B40" w:rsidRPr="00FD4B40" w:rsidRDefault="00FD4B40" w:rsidP="00770529">
            <w:pPr>
              <w:pStyle w:val="LndNormale1"/>
              <w:jc w:val="center"/>
              <w:rPr>
                <w:color w:val="002060"/>
              </w:rPr>
            </w:pPr>
            <w:r w:rsidRPr="00FD4B40">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0AF2481" w14:textId="77777777" w:rsidR="00FD4B40" w:rsidRPr="00FD4B40" w:rsidRDefault="00FD4B40" w:rsidP="00770529">
            <w:pPr>
              <w:pStyle w:val="LndNormale1"/>
              <w:jc w:val="center"/>
              <w:rPr>
                <w:color w:val="002060"/>
              </w:rPr>
            </w:pPr>
            <w:r w:rsidRPr="00FD4B40">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A182F84" w14:textId="77777777" w:rsidR="00FD4B40" w:rsidRPr="00FD4B40" w:rsidRDefault="00FD4B40" w:rsidP="00770529">
            <w:pPr>
              <w:pStyle w:val="LndNormale1"/>
              <w:jc w:val="center"/>
              <w:rPr>
                <w:color w:val="002060"/>
              </w:rPr>
            </w:pPr>
            <w:r w:rsidRPr="00FD4B40">
              <w:rPr>
                <w:color w:val="002060"/>
              </w:rPr>
              <w:t>Società</w:t>
            </w:r>
          </w:p>
        </w:tc>
      </w:tr>
      <w:tr w:rsidR="00FD4B40" w:rsidRPr="00FD4B40" w14:paraId="09A2CBAC" w14:textId="77777777" w:rsidTr="00770529">
        <w:tc>
          <w:tcPr>
            <w:tcW w:w="1265" w:type="dxa"/>
            <w:tcBorders>
              <w:top w:val="single" w:sz="4" w:space="0" w:color="auto"/>
              <w:left w:val="single" w:sz="4" w:space="0" w:color="auto"/>
              <w:bottom w:val="single" w:sz="4" w:space="0" w:color="auto"/>
              <w:right w:val="single" w:sz="4" w:space="0" w:color="auto"/>
            </w:tcBorders>
          </w:tcPr>
          <w:p w14:paraId="1E01EC58" w14:textId="77777777" w:rsidR="00FD4B40" w:rsidRPr="00FD4B40" w:rsidRDefault="00FD4B40" w:rsidP="00770529">
            <w:pPr>
              <w:pStyle w:val="LndNormale1"/>
              <w:rPr>
                <w:color w:val="002060"/>
                <w:sz w:val="20"/>
              </w:rPr>
            </w:pPr>
            <w:r w:rsidRPr="00FD4B40">
              <w:rPr>
                <w:color w:val="002060"/>
                <w:sz w:val="20"/>
              </w:rPr>
              <w:t>2049105</w:t>
            </w:r>
          </w:p>
        </w:tc>
        <w:tc>
          <w:tcPr>
            <w:tcW w:w="2756" w:type="dxa"/>
            <w:tcBorders>
              <w:top w:val="single" w:sz="4" w:space="0" w:color="auto"/>
              <w:left w:val="single" w:sz="4" w:space="0" w:color="auto"/>
              <w:bottom w:val="single" w:sz="4" w:space="0" w:color="auto"/>
              <w:right w:val="single" w:sz="4" w:space="0" w:color="auto"/>
            </w:tcBorders>
          </w:tcPr>
          <w:p w14:paraId="4AD4B4F3" w14:textId="77777777" w:rsidR="00FD4B40" w:rsidRPr="00FD4B40" w:rsidRDefault="00FD4B40" w:rsidP="00770529">
            <w:pPr>
              <w:pStyle w:val="LndNormale1"/>
              <w:rPr>
                <w:color w:val="002060"/>
                <w:sz w:val="20"/>
              </w:rPr>
            </w:pPr>
            <w:r w:rsidRPr="00FD4B40">
              <w:rPr>
                <w:color w:val="002060"/>
                <w:sz w:val="20"/>
              </w:rPr>
              <w:t>CHIAPPA FRANCESCO</w:t>
            </w:r>
          </w:p>
        </w:tc>
        <w:tc>
          <w:tcPr>
            <w:tcW w:w="1273" w:type="dxa"/>
            <w:tcBorders>
              <w:top w:val="single" w:sz="4" w:space="0" w:color="auto"/>
              <w:left w:val="single" w:sz="4" w:space="0" w:color="auto"/>
              <w:bottom w:val="single" w:sz="4" w:space="0" w:color="auto"/>
              <w:right w:val="single" w:sz="4" w:space="0" w:color="auto"/>
            </w:tcBorders>
          </w:tcPr>
          <w:p w14:paraId="5D2EA4F8" w14:textId="77777777" w:rsidR="00FD4B40" w:rsidRPr="00FD4B40" w:rsidRDefault="00FD4B40" w:rsidP="00770529">
            <w:pPr>
              <w:pStyle w:val="LndNormale1"/>
              <w:rPr>
                <w:color w:val="002060"/>
                <w:sz w:val="20"/>
              </w:rPr>
            </w:pPr>
            <w:r w:rsidRPr="00FD4B40">
              <w:rPr>
                <w:color w:val="002060"/>
                <w:sz w:val="20"/>
              </w:rPr>
              <w:t>08.06.2005</w:t>
            </w:r>
          </w:p>
        </w:tc>
        <w:tc>
          <w:tcPr>
            <w:tcW w:w="1182" w:type="dxa"/>
            <w:tcBorders>
              <w:top w:val="single" w:sz="4" w:space="0" w:color="auto"/>
              <w:left w:val="single" w:sz="4" w:space="0" w:color="auto"/>
              <w:bottom w:val="single" w:sz="4" w:space="0" w:color="auto"/>
              <w:right w:val="single" w:sz="4" w:space="0" w:color="auto"/>
            </w:tcBorders>
          </w:tcPr>
          <w:p w14:paraId="617B9E00" w14:textId="77777777" w:rsidR="00FD4B40" w:rsidRPr="00FD4B40" w:rsidRDefault="00FD4B40" w:rsidP="00770529">
            <w:pPr>
              <w:pStyle w:val="LndNormale1"/>
              <w:jc w:val="left"/>
              <w:rPr>
                <w:color w:val="002060"/>
                <w:sz w:val="20"/>
              </w:rPr>
            </w:pPr>
            <w:r w:rsidRPr="00FD4B40">
              <w:rPr>
                <w:color w:val="002060"/>
                <w:sz w:val="20"/>
              </w:rPr>
              <w:t>62239</w:t>
            </w:r>
          </w:p>
        </w:tc>
        <w:tc>
          <w:tcPr>
            <w:tcW w:w="3436" w:type="dxa"/>
            <w:tcBorders>
              <w:top w:val="single" w:sz="4" w:space="0" w:color="auto"/>
              <w:left w:val="single" w:sz="4" w:space="0" w:color="auto"/>
              <w:bottom w:val="single" w:sz="4" w:space="0" w:color="auto"/>
              <w:right w:val="single" w:sz="4" w:space="0" w:color="auto"/>
            </w:tcBorders>
          </w:tcPr>
          <w:p w14:paraId="5E695305" w14:textId="77777777" w:rsidR="00FD4B40" w:rsidRPr="00FD4B40" w:rsidRDefault="00FD4B40" w:rsidP="00770529">
            <w:pPr>
              <w:pStyle w:val="LndNormale1"/>
              <w:jc w:val="left"/>
              <w:rPr>
                <w:color w:val="002060"/>
                <w:sz w:val="20"/>
              </w:rPr>
            </w:pPr>
            <w:r w:rsidRPr="00FD4B40">
              <w:rPr>
                <w:color w:val="002060"/>
                <w:sz w:val="20"/>
              </w:rPr>
              <w:t>A.S.D. CASTELLEONESE</w:t>
            </w:r>
          </w:p>
        </w:tc>
      </w:tr>
      <w:tr w:rsidR="00FD4B40" w:rsidRPr="00FD4B40" w14:paraId="7D72AF6E" w14:textId="77777777" w:rsidTr="00770529">
        <w:tc>
          <w:tcPr>
            <w:tcW w:w="1265" w:type="dxa"/>
            <w:tcBorders>
              <w:top w:val="single" w:sz="4" w:space="0" w:color="auto"/>
              <w:left w:val="single" w:sz="4" w:space="0" w:color="auto"/>
              <w:bottom w:val="single" w:sz="4" w:space="0" w:color="auto"/>
              <w:right w:val="single" w:sz="4" w:space="0" w:color="auto"/>
            </w:tcBorders>
          </w:tcPr>
          <w:p w14:paraId="456C4BB1" w14:textId="77777777" w:rsidR="00FD4B40" w:rsidRPr="00FD4B40" w:rsidRDefault="00FD4B40" w:rsidP="00770529">
            <w:pPr>
              <w:pStyle w:val="LndNormale1"/>
              <w:rPr>
                <w:color w:val="002060"/>
                <w:sz w:val="20"/>
              </w:rPr>
            </w:pPr>
            <w:r w:rsidRPr="00FD4B40">
              <w:rPr>
                <w:color w:val="002060"/>
                <w:sz w:val="20"/>
              </w:rPr>
              <w:t>4871052</w:t>
            </w:r>
          </w:p>
        </w:tc>
        <w:tc>
          <w:tcPr>
            <w:tcW w:w="2756" w:type="dxa"/>
            <w:tcBorders>
              <w:top w:val="single" w:sz="4" w:space="0" w:color="auto"/>
              <w:left w:val="single" w:sz="4" w:space="0" w:color="auto"/>
              <w:bottom w:val="single" w:sz="4" w:space="0" w:color="auto"/>
              <w:right w:val="single" w:sz="4" w:space="0" w:color="auto"/>
            </w:tcBorders>
          </w:tcPr>
          <w:p w14:paraId="66A0A6B5" w14:textId="77777777" w:rsidR="00FD4B40" w:rsidRPr="00FD4B40" w:rsidRDefault="00FD4B40" w:rsidP="00770529">
            <w:pPr>
              <w:pStyle w:val="LndNormale1"/>
              <w:rPr>
                <w:color w:val="002060"/>
                <w:sz w:val="20"/>
              </w:rPr>
            </w:pPr>
            <w:r w:rsidRPr="00FD4B40">
              <w:rPr>
                <w:color w:val="002060"/>
                <w:sz w:val="20"/>
              </w:rPr>
              <w:t>ANDRETTA DYLAN</w:t>
            </w:r>
          </w:p>
        </w:tc>
        <w:tc>
          <w:tcPr>
            <w:tcW w:w="1273" w:type="dxa"/>
            <w:tcBorders>
              <w:top w:val="single" w:sz="4" w:space="0" w:color="auto"/>
              <w:left w:val="single" w:sz="4" w:space="0" w:color="auto"/>
              <w:bottom w:val="single" w:sz="4" w:space="0" w:color="auto"/>
              <w:right w:val="single" w:sz="4" w:space="0" w:color="auto"/>
            </w:tcBorders>
          </w:tcPr>
          <w:p w14:paraId="3C284CB0" w14:textId="77777777" w:rsidR="00FD4B40" w:rsidRPr="00FD4B40" w:rsidRDefault="00FD4B40" w:rsidP="00770529">
            <w:pPr>
              <w:pStyle w:val="LndNormale1"/>
              <w:rPr>
                <w:color w:val="002060"/>
                <w:sz w:val="20"/>
              </w:rPr>
            </w:pPr>
            <w:r w:rsidRPr="00FD4B40">
              <w:rPr>
                <w:color w:val="002060"/>
                <w:sz w:val="20"/>
              </w:rPr>
              <w:t>23.11.1993</w:t>
            </w:r>
          </w:p>
        </w:tc>
        <w:tc>
          <w:tcPr>
            <w:tcW w:w="1182" w:type="dxa"/>
            <w:tcBorders>
              <w:top w:val="single" w:sz="4" w:space="0" w:color="auto"/>
              <w:left w:val="single" w:sz="4" w:space="0" w:color="auto"/>
              <w:bottom w:val="single" w:sz="4" w:space="0" w:color="auto"/>
              <w:right w:val="single" w:sz="4" w:space="0" w:color="auto"/>
            </w:tcBorders>
          </w:tcPr>
          <w:p w14:paraId="7112DB18" w14:textId="77777777" w:rsidR="00FD4B40" w:rsidRPr="00FD4B40" w:rsidRDefault="00FD4B40" w:rsidP="00770529">
            <w:pPr>
              <w:pStyle w:val="LndNormale1"/>
              <w:jc w:val="left"/>
              <w:rPr>
                <w:color w:val="002060"/>
                <w:sz w:val="20"/>
              </w:rPr>
            </w:pPr>
            <w:r w:rsidRPr="00FD4B40">
              <w:rPr>
                <w:color w:val="002060"/>
                <w:sz w:val="20"/>
              </w:rPr>
              <w:t>953154</w:t>
            </w:r>
          </w:p>
        </w:tc>
        <w:tc>
          <w:tcPr>
            <w:tcW w:w="3436" w:type="dxa"/>
            <w:tcBorders>
              <w:top w:val="single" w:sz="4" w:space="0" w:color="auto"/>
              <w:left w:val="single" w:sz="4" w:space="0" w:color="auto"/>
              <w:bottom w:val="single" w:sz="4" w:space="0" w:color="auto"/>
              <w:right w:val="single" w:sz="4" w:space="0" w:color="auto"/>
            </w:tcBorders>
          </w:tcPr>
          <w:p w14:paraId="7B6C1BC8" w14:textId="77777777" w:rsidR="00FD4B40" w:rsidRPr="00FD4B40" w:rsidRDefault="00FD4B40" w:rsidP="00770529">
            <w:pPr>
              <w:pStyle w:val="LndNormale1"/>
              <w:jc w:val="left"/>
              <w:rPr>
                <w:color w:val="002060"/>
                <w:sz w:val="20"/>
              </w:rPr>
            </w:pPr>
            <w:r w:rsidRPr="00FD4B40">
              <w:rPr>
                <w:color w:val="002060"/>
                <w:sz w:val="20"/>
              </w:rPr>
              <w:t>A.S.D. MONTELABBATE</w:t>
            </w:r>
          </w:p>
        </w:tc>
      </w:tr>
    </w:tbl>
    <w:p w14:paraId="33C0FED4" w14:textId="77777777" w:rsidR="00FD4B40" w:rsidRPr="00FD4B40" w:rsidRDefault="00FD4B40" w:rsidP="00FD4B40">
      <w:pPr>
        <w:rPr>
          <w:rFonts w:ascii="Arial" w:hAnsi="Arial" w:cs="Arial"/>
          <w:color w:val="002060"/>
          <w:sz w:val="22"/>
          <w:szCs w:val="22"/>
        </w:rPr>
      </w:pPr>
    </w:p>
    <w:p w14:paraId="0DFCEC33" w14:textId="77777777" w:rsidR="00FD4B40" w:rsidRPr="00FD4B40" w:rsidRDefault="00FD4B40" w:rsidP="00FD4B40">
      <w:pPr>
        <w:rPr>
          <w:rFonts w:ascii="Arial" w:hAnsi="Arial" w:cs="Arial"/>
          <w:color w:val="002060"/>
          <w:sz w:val="22"/>
          <w:szCs w:val="22"/>
        </w:rPr>
      </w:pPr>
    </w:p>
    <w:p w14:paraId="3AFE2A8F" w14:textId="77777777" w:rsidR="00FD4B40" w:rsidRPr="00FD4B40" w:rsidRDefault="00FD4B40" w:rsidP="00FD4B40">
      <w:pPr>
        <w:pStyle w:val="LndNormale1"/>
        <w:rPr>
          <w:b/>
          <w:color w:val="002060"/>
          <w:sz w:val="28"/>
          <w:szCs w:val="28"/>
        </w:rPr>
      </w:pPr>
      <w:r w:rsidRPr="00FD4B40">
        <w:rPr>
          <w:b/>
          <w:color w:val="002060"/>
          <w:sz w:val="28"/>
          <w:szCs w:val="28"/>
        </w:rPr>
        <w:t>SVINCOLI PER INATTIVITA’ (ART. 109 NOIF)</w:t>
      </w:r>
    </w:p>
    <w:p w14:paraId="43B3751C" w14:textId="77777777" w:rsidR="00FD4B40" w:rsidRPr="00FD4B40" w:rsidRDefault="00FD4B40" w:rsidP="00FD4B40">
      <w:pPr>
        <w:pStyle w:val="LndNormale1"/>
        <w:rPr>
          <w:color w:val="002060"/>
        </w:rPr>
      </w:pPr>
    </w:p>
    <w:p w14:paraId="56A07FBF" w14:textId="77777777" w:rsidR="00FD4B40" w:rsidRPr="00FD4B40" w:rsidRDefault="00FD4B40" w:rsidP="00FD4B40">
      <w:pPr>
        <w:pStyle w:val="LndNormale1"/>
        <w:rPr>
          <w:color w:val="002060"/>
        </w:rPr>
      </w:pPr>
      <w:r w:rsidRPr="00FD4B40">
        <w:rPr>
          <w:color w:val="002060"/>
        </w:rPr>
        <w:t>Vista la richiesta di svincolo per inattività ai sensi dell’art. 109 delle NOIF, si procede allo svincolo dei seguenti calciatori:</w:t>
      </w:r>
    </w:p>
    <w:p w14:paraId="6651B4A6" w14:textId="77777777" w:rsidR="00FD4B40" w:rsidRPr="00FD4B40" w:rsidRDefault="00FD4B40" w:rsidP="00FD4B40">
      <w:pPr>
        <w:pStyle w:val="LndNormale1"/>
        <w:rPr>
          <w:b/>
          <w:color w:val="002060"/>
        </w:rPr>
      </w:pPr>
      <w:r w:rsidRPr="00FD4B40">
        <w:rPr>
          <w:b/>
          <w:color w:val="002060"/>
        </w:rPr>
        <w:t>PACIONI LUCA</w:t>
      </w:r>
      <w:r w:rsidRPr="00FD4B40">
        <w:rPr>
          <w:b/>
          <w:color w:val="002060"/>
        </w:rPr>
        <w:tab/>
      </w:r>
      <w:r w:rsidRPr="00FD4B40">
        <w:rPr>
          <w:b/>
          <w:color w:val="002060"/>
        </w:rPr>
        <w:tab/>
        <w:t>nato 19.07.1988</w:t>
      </w:r>
      <w:r w:rsidRPr="00FD4B40">
        <w:rPr>
          <w:b/>
          <w:color w:val="002060"/>
        </w:rPr>
        <w:tab/>
        <w:t>962.090 A.S.D. SALVANO</w:t>
      </w:r>
    </w:p>
    <w:p w14:paraId="678C4494" w14:textId="77777777" w:rsidR="00FD4B40" w:rsidRPr="00FD4B40" w:rsidRDefault="00FD4B40" w:rsidP="00FD4B40">
      <w:pPr>
        <w:pStyle w:val="LndNormale1"/>
        <w:rPr>
          <w:b/>
          <w:color w:val="002060"/>
        </w:rPr>
      </w:pPr>
      <w:r w:rsidRPr="00FD4B40">
        <w:rPr>
          <w:b/>
          <w:color w:val="002060"/>
        </w:rPr>
        <w:t>DIOMEDE LORENZO</w:t>
      </w:r>
      <w:r w:rsidRPr="00FD4B40">
        <w:rPr>
          <w:b/>
          <w:color w:val="002060"/>
        </w:rPr>
        <w:tab/>
        <w:t>nato 02.04.1984</w:t>
      </w:r>
      <w:r w:rsidRPr="00FD4B40">
        <w:rPr>
          <w:b/>
          <w:color w:val="002060"/>
        </w:rPr>
        <w:tab/>
        <w:t>953.154 A.S.D. MONTELABBATE</w:t>
      </w:r>
    </w:p>
    <w:p w14:paraId="7B773BF9" w14:textId="77777777" w:rsidR="00FD4B40" w:rsidRPr="00FD4B40" w:rsidRDefault="00FD4B40" w:rsidP="0047674B">
      <w:pPr>
        <w:pStyle w:val="LndNormale1"/>
        <w:rPr>
          <w:rFonts w:cs="Arial"/>
          <w:color w:val="002060"/>
          <w:szCs w:val="22"/>
        </w:rPr>
      </w:pPr>
    </w:p>
    <w:p w14:paraId="6AA7DED0" w14:textId="77777777" w:rsidR="00773FA8" w:rsidRPr="00FD4B40" w:rsidRDefault="00773FA8" w:rsidP="00773FA8">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C430EFD" w14:textId="77777777" w:rsidR="00DC0676" w:rsidRDefault="00DC0676" w:rsidP="00DC0676">
      <w:pPr>
        <w:pStyle w:val="breakline"/>
        <w:rPr>
          <w:color w:val="002060"/>
        </w:rPr>
      </w:pPr>
    </w:p>
    <w:p w14:paraId="68B86DDD" w14:textId="77777777" w:rsidR="00D42780" w:rsidRPr="00F44A55" w:rsidRDefault="00D42780" w:rsidP="00D42780">
      <w:pPr>
        <w:pStyle w:val="titolocampionato0"/>
        <w:shd w:val="clear" w:color="auto" w:fill="CCCCCC"/>
        <w:spacing w:before="80" w:after="40"/>
        <w:rPr>
          <w:color w:val="002060"/>
        </w:rPr>
      </w:pPr>
      <w:r w:rsidRPr="00F44A55">
        <w:rPr>
          <w:color w:val="002060"/>
        </w:rPr>
        <w:t>CALCIO A CINQUE SERIE D</w:t>
      </w:r>
    </w:p>
    <w:p w14:paraId="065BB206" w14:textId="77777777" w:rsidR="00D42780" w:rsidRPr="00F44A55" w:rsidRDefault="00D42780" w:rsidP="00D42780">
      <w:pPr>
        <w:pStyle w:val="titoloprinc0"/>
        <w:rPr>
          <w:color w:val="002060"/>
        </w:rPr>
      </w:pPr>
      <w:r w:rsidRPr="00F44A55">
        <w:rPr>
          <w:color w:val="002060"/>
        </w:rPr>
        <w:t>VARIAZIONI AL PROGRAMMA GARE</w:t>
      </w:r>
    </w:p>
    <w:p w14:paraId="06C93187" w14:textId="77777777" w:rsidR="00D42780" w:rsidRPr="00F44A55" w:rsidRDefault="00D42780" w:rsidP="00D42780">
      <w:pPr>
        <w:pStyle w:val="breakline"/>
        <w:rPr>
          <w:color w:val="002060"/>
        </w:rPr>
      </w:pPr>
    </w:p>
    <w:p w14:paraId="6F7DB4FF" w14:textId="77777777" w:rsidR="00D42780" w:rsidRPr="00F44A55" w:rsidRDefault="00D42780" w:rsidP="00D42780">
      <w:pPr>
        <w:pStyle w:val="breakline"/>
        <w:rPr>
          <w:color w:val="002060"/>
        </w:rPr>
      </w:pPr>
    </w:p>
    <w:p w14:paraId="44959A3D" w14:textId="77777777" w:rsidR="00D42780" w:rsidRPr="00F44A55" w:rsidRDefault="00D42780" w:rsidP="00D42780">
      <w:pPr>
        <w:pStyle w:val="sottotitolocampionato10"/>
        <w:rPr>
          <w:color w:val="002060"/>
        </w:rPr>
      </w:pPr>
      <w:r w:rsidRPr="00F44A5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42780" w:rsidRPr="00F44A55" w14:paraId="201619A7" w14:textId="77777777" w:rsidTr="008B0A0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AFCE3" w14:textId="77777777" w:rsidR="00D42780" w:rsidRPr="00F44A55" w:rsidRDefault="00D42780" w:rsidP="008B0A0C">
            <w:pPr>
              <w:pStyle w:val="headertabella0"/>
              <w:rPr>
                <w:color w:val="002060"/>
              </w:rPr>
            </w:pPr>
            <w:r w:rsidRPr="00F44A5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46B6D" w14:textId="77777777" w:rsidR="00D42780" w:rsidRPr="00F44A55" w:rsidRDefault="00D42780" w:rsidP="008B0A0C">
            <w:pPr>
              <w:pStyle w:val="headertabella0"/>
              <w:rPr>
                <w:color w:val="002060"/>
              </w:rPr>
            </w:pPr>
            <w:r w:rsidRPr="00F44A55">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A2212" w14:textId="77777777" w:rsidR="00D42780" w:rsidRPr="00F44A55" w:rsidRDefault="00D42780" w:rsidP="008B0A0C">
            <w:pPr>
              <w:pStyle w:val="headertabella0"/>
              <w:rPr>
                <w:color w:val="002060"/>
              </w:rPr>
            </w:pPr>
            <w:r w:rsidRPr="00F44A5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9CE7B" w14:textId="77777777" w:rsidR="00D42780" w:rsidRPr="00F44A55" w:rsidRDefault="00D42780" w:rsidP="008B0A0C">
            <w:pPr>
              <w:pStyle w:val="headertabella0"/>
              <w:rPr>
                <w:color w:val="002060"/>
              </w:rPr>
            </w:pPr>
            <w:r w:rsidRPr="00F44A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2F22A" w14:textId="77777777" w:rsidR="00D42780" w:rsidRPr="00F44A55" w:rsidRDefault="00D42780" w:rsidP="008B0A0C">
            <w:pPr>
              <w:pStyle w:val="headertabella0"/>
              <w:rPr>
                <w:color w:val="002060"/>
              </w:rPr>
            </w:pPr>
            <w:r w:rsidRPr="00F44A55">
              <w:rPr>
                <w:color w:val="002060"/>
              </w:rPr>
              <w:t xml:space="preserve">Data </w:t>
            </w:r>
            <w:proofErr w:type="spellStart"/>
            <w:r w:rsidRPr="00F44A55">
              <w:rPr>
                <w:color w:val="002060"/>
              </w:rPr>
              <w:t>Orig</w:t>
            </w:r>
            <w:proofErr w:type="spellEnd"/>
            <w:r w:rsidRPr="00F44A5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118EA" w14:textId="77777777" w:rsidR="00D42780" w:rsidRPr="00F44A55" w:rsidRDefault="00D42780" w:rsidP="008B0A0C">
            <w:pPr>
              <w:pStyle w:val="headertabella0"/>
              <w:rPr>
                <w:color w:val="002060"/>
              </w:rPr>
            </w:pPr>
            <w:r w:rsidRPr="00F44A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592D0" w14:textId="77777777" w:rsidR="00D42780" w:rsidRPr="00F44A55" w:rsidRDefault="00D42780" w:rsidP="008B0A0C">
            <w:pPr>
              <w:pStyle w:val="headertabella0"/>
              <w:rPr>
                <w:color w:val="002060"/>
              </w:rPr>
            </w:pPr>
            <w:r w:rsidRPr="00F44A55">
              <w:rPr>
                <w:color w:val="002060"/>
              </w:rPr>
              <w:t xml:space="preserve">Ora </w:t>
            </w:r>
            <w:proofErr w:type="spellStart"/>
            <w:r w:rsidRPr="00F44A55">
              <w:rPr>
                <w:color w:val="002060"/>
              </w:rPr>
              <w:t>Orig</w:t>
            </w:r>
            <w:proofErr w:type="spellEnd"/>
            <w:r w:rsidRPr="00F44A5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E0C2E" w14:textId="77777777" w:rsidR="00D42780" w:rsidRPr="00F44A55" w:rsidRDefault="00D42780" w:rsidP="008B0A0C">
            <w:pPr>
              <w:pStyle w:val="headertabella0"/>
              <w:rPr>
                <w:color w:val="002060"/>
              </w:rPr>
            </w:pPr>
            <w:r w:rsidRPr="00F44A55">
              <w:rPr>
                <w:color w:val="002060"/>
              </w:rPr>
              <w:t>Impianto</w:t>
            </w:r>
          </w:p>
        </w:tc>
      </w:tr>
      <w:tr w:rsidR="00D42780" w:rsidRPr="00F44A55" w14:paraId="3D2E6DD2" w14:textId="77777777" w:rsidTr="008B0A0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2E673" w14:textId="77777777" w:rsidR="00D42780" w:rsidRPr="00F44A55" w:rsidRDefault="00D42780" w:rsidP="008B0A0C">
            <w:pPr>
              <w:pStyle w:val="rowtabella0"/>
              <w:rPr>
                <w:color w:val="002060"/>
                <w:highlight w:val="yellow"/>
              </w:rPr>
            </w:pPr>
            <w:r w:rsidRPr="00F44A55">
              <w:rPr>
                <w:color w:val="002060"/>
                <w:highlight w:val="yellow"/>
              </w:rPr>
              <w:t>11/02/2026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F87E5" w14:textId="77777777" w:rsidR="00D42780" w:rsidRPr="00F44A55" w:rsidRDefault="00D42780" w:rsidP="008B0A0C">
            <w:pPr>
              <w:pStyle w:val="rowtabella0"/>
              <w:jc w:val="center"/>
              <w:rPr>
                <w:color w:val="002060"/>
                <w:highlight w:val="yellow"/>
              </w:rPr>
            </w:pPr>
            <w:r w:rsidRPr="00F44A55">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25ED" w14:textId="77777777" w:rsidR="00D42780" w:rsidRPr="00F44A55" w:rsidRDefault="00D42780" w:rsidP="008B0A0C">
            <w:pPr>
              <w:pStyle w:val="rowtabella0"/>
              <w:rPr>
                <w:color w:val="002060"/>
                <w:highlight w:val="yellow"/>
              </w:rPr>
            </w:pPr>
            <w:r w:rsidRPr="00F44A55">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9E62" w14:textId="77777777" w:rsidR="00D42780" w:rsidRPr="00F44A55" w:rsidRDefault="00D42780" w:rsidP="008B0A0C">
            <w:pPr>
              <w:pStyle w:val="rowtabella0"/>
              <w:rPr>
                <w:color w:val="002060"/>
                <w:highlight w:val="yellow"/>
              </w:rPr>
            </w:pPr>
            <w:r w:rsidRPr="00F44A55">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CF2AA" w14:textId="77777777" w:rsidR="00D42780" w:rsidRPr="00F44A55" w:rsidRDefault="00D42780" w:rsidP="008B0A0C">
            <w:pPr>
              <w:pStyle w:val="rowtabella0"/>
              <w:rPr>
                <w:color w:val="002060"/>
              </w:rPr>
            </w:pPr>
            <w:r w:rsidRPr="00F44A55">
              <w:rPr>
                <w:color w:val="002060"/>
              </w:rPr>
              <w:t>13/02/2026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2E2A" w14:textId="77777777" w:rsidR="00D42780" w:rsidRPr="00F44A55" w:rsidRDefault="00D42780" w:rsidP="008B0A0C">
            <w:pPr>
              <w:pStyle w:val="rowtabella0"/>
              <w:jc w:val="center"/>
              <w:rPr>
                <w:color w:val="002060"/>
              </w:rPr>
            </w:pPr>
            <w:r w:rsidRPr="00F44A55">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C2E6" w14:textId="77777777" w:rsidR="00D42780" w:rsidRPr="00F44A55" w:rsidRDefault="00D42780" w:rsidP="008B0A0C">
            <w:pPr>
              <w:pStyle w:val="rowtabella0"/>
              <w:jc w:val="center"/>
              <w:rPr>
                <w:color w:val="002060"/>
              </w:rPr>
            </w:pPr>
            <w:r w:rsidRPr="00F44A55">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A986" w14:textId="77777777" w:rsidR="00D42780" w:rsidRPr="00F44A55" w:rsidRDefault="00D42780" w:rsidP="008B0A0C">
            <w:pPr>
              <w:rPr>
                <w:color w:val="002060"/>
              </w:rPr>
            </w:pPr>
          </w:p>
        </w:tc>
      </w:tr>
    </w:tbl>
    <w:p w14:paraId="3937D9BF" w14:textId="77777777" w:rsidR="00D42780" w:rsidRPr="00F44A55" w:rsidRDefault="00D42780" w:rsidP="00D42780">
      <w:pPr>
        <w:pStyle w:val="breakline"/>
        <w:rPr>
          <w:rFonts w:eastAsiaTheme="minorEastAsia"/>
          <w:color w:val="002060"/>
        </w:rPr>
      </w:pPr>
    </w:p>
    <w:p w14:paraId="2EA940AA" w14:textId="77777777" w:rsidR="00D42780" w:rsidRPr="00F44A55" w:rsidRDefault="00D42780" w:rsidP="00D42780">
      <w:pPr>
        <w:pStyle w:val="breakline"/>
        <w:rPr>
          <w:color w:val="002060"/>
        </w:rPr>
      </w:pPr>
    </w:p>
    <w:p w14:paraId="2E229027" w14:textId="77777777" w:rsidR="00D42780" w:rsidRPr="00F44A55" w:rsidRDefault="00D42780" w:rsidP="00D42780">
      <w:pPr>
        <w:pStyle w:val="sottotitolocampionato10"/>
        <w:rPr>
          <w:color w:val="002060"/>
        </w:rPr>
      </w:pPr>
      <w:r w:rsidRPr="00F44A55">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42780" w:rsidRPr="00F44A55" w14:paraId="6ECDEF68" w14:textId="77777777" w:rsidTr="008B0A0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0EC33" w14:textId="77777777" w:rsidR="00D42780" w:rsidRPr="00F44A55" w:rsidRDefault="00D42780" w:rsidP="008B0A0C">
            <w:pPr>
              <w:pStyle w:val="headertabella0"/>
              <w:rPr>
                <w:color w:val="002060"/>
              </w:rPr>
            </w:pPr>
            <w:r w:rsidRPr="00F44A5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25E08" w14:textId="77777777" w:rsidR="00D42780" w:rsidRPr="00F44A55" w:rsidRDefault="00D42780" w:rsidP="008B0A0C">
            <w:pPr>
              <w:pStyle w:val="headertabella0"/>
              <w:rPr>
                <w:color w:val="002060"/>
              </w:rPr>
            </w:pPr>
            <w:r w:rsidRPr="00F44A5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E3C55" w14:textId="77777777" w:rsidR="00D42780" w:rsidRPr="00F44A55" w:rsidRDefault="00D42780" w:rsidP="008B0A0C">
            <w:pPr>
              <w:pStyle w:val="headertabella0"/>
              <w:rPr>
                <w:color w:val="002060"/>
              </w:rPr>
            </w:pPr>
            <w:r w:rsidRPr="00F44A5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D8A82" w14:textId="77777777" w:rsidR="00D42780" w:rsidRPr="00F44A55" w:rsidRDefault="00D42780" w:rsidP="008B0A0C">
            <w:pPr>
              <w:pStyle w:val="headertabella0"/>
              <w:rPr>
                <w:color w:val="002060"/>
              </w:rPr>
            </w:pPr>
            <w:r w:rsidRPr="00F44A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759FF" w14:textId="77777777" w:rsidR="00D42780" w:rsidRPr="00F44A55" w:rsidRDefault="00D42780" w:rsidP="008B0A0C">
            <w:pPr>
              <w:pStyle w:val="headertabella0"/>
              <w:rPr>
                <w:color w:val="002060"/>
              </w:rPr>
            </w:pPr>
            <w:r w:rsidRPr="00F44A55">
              <w:rPr>
                <w:color w:val="002060"/>
              </w:rPr>
              <w:t xml:space="preserve">Data </w:t>
            </w:r>
            <w:proofErr w:type="spellStart"/>
            <w:r w:rsidRPr="00F44A55">
              <w:rPr>
                <w:color w:val="002060"/>
              </w:rPr>
              <w:t>Orig</w:t>
            </w:r>
            <w:proofErr w:type="spellEnd"/>
            <w:r w:rsidRPr="00F44A5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44B07" w14:textId="77777777" w:rsidR="00D42780" w:rsidRPr="00F44A55" w:rsidRDefault="00D42780" w:rsidP="008B0A0C">
            <w:pPr>
              <w:pStyle w:val="headertabella0"/>
              <w:rPr>
                <w:color w:val="002060"/>
              </w:rPr>
            </w:pPr>
            <w:r w:rsidRPr="00F44A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F18A6" w14:textId="77777777" w:rsidR="00D42780" w:rsidRPr="00F44A55" w:rsidRDefault="00D42780" w:rsidP="008B0A0C">
            <w:pPr>
              <w:pStyle w:val="headertabella0"/>
              <w:rPr>
                <w:color w:val="002060"/>
              </w:rPr>
            </w:pPr>
            <w:r w:rsidRPr="00F44A55">
              <w:rPr>
                <w:color w:val="002060"/>
              </w:rPr>
              <w:t xml:space="preserve">Ora </w:t>
            </w:r>
            <w:proofErr w:type="spellStart"/>
            <w:r w:rsidRPr="00F44A55">
              <w:rPr>
                <w:color w:val="002060"/>
              </w:rPr>
              <w:t>Orig</w:t>
            </w:r>
            <w:proofErr w:type="spellEnd"/>
            <w:r w:rsidRPr="00F44A5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14842" w14:textId="77777777" w:rsidR="00D42780" w:rsidRPr="00F44A55" w:rsidRDefault="00D42780" w:rsidP="008B0A0C">
            <w:pPr>
              <w:pStyle w:val="headertabella0"/>
              <w:rPr>
                <w:color w:val="002060"/>
              </w:rPr>
            </w:pPr>
            <w:r w:rsidRPr="00F44A55">
              <w:rPr>
                <w:color w:val="002060"/>
              </w:rPr>
              <w:t>Impianto</w:t>
            </w:r>
          </w:p>
        </w:tc>
      </w:tr>
      <w:tr w:rsidR="00D42780" w:rsidRPr="00F44A55" w14:paraId="3A48E197" w14:textId="77777777" w:rsidTr="008B0A0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5B0B" w14:textId="77777777" w:rsidR="00D42780" w:rsidRPr="00F44A55" w:rsidRDefault="00D42780" w:rsidP="008B0A0C">
            <w:pPr>
              <w:pStyle w:val="rowtabella0"/>
              <w:rPr>
                <w:color w:val="002060"/>
                <w:highlight w:val="yellow"/>
              </w:rPr>
            </w:pPr>
            <w:r w:rsidRPr="00F44A55">
              <w:rPr>
                <w:color w:val="002060"/>
                <w:highlight w:val="yellow"/>
              </w:rPr>
              <w:t>11/02/2026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B55A" w14:textId="77777777" w:rsidR="00D42780" w:rsidRPr="00F44A55" w:rsidRDefault="00D42780" w:rsidP="008B0A0C">
            <w:pPr>
              <w:pStyle w:val="rowtabella0"/>
              <w:jc w:val="center"/>
              <w:rPr>
                <w:color w:val="002060"/>
                <w:highlight w:val="yellow"/>
              </w:rPr>
            </w:pPr>
            <w:r w:rsidRPr="00F44A55">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F703" w14:textId="77777777" w:rsidR="00D42780" w:rsidRPr="00F44A55" w:rsidRDefault="00D42780" w:rsidP="008B0A0C">
            <w:pPr>
              <w:pStyle w:val="rowtabella0"/>
              <w:rPr>
                <w:color w:val="002060"/>
                <w:highlight w:val="yellow"/>
              </w:rPr>
            </w:pPr>
            <w:r w:rsidRPr="00F44A55">
              <w:rPr>
                <w:color w:val="002060"/>
                <w:highlight w:val="yellow"/>
              </w:rPr>
              <w:t>MANSARDA PAGLIARE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D2C91" w14:textId="77777777" w:rsidR="00D42780" w:rsidRPr="00F44A55" w:rsidRDefault="00D42780" w:rsidP="008B0A0C">
            <w:pPr>
              <w:pStyle w:val="rowtabella0"/>
              <w:rPr>
                <w:color w:val="002060"/>
                <w:highlight w:val="yellow"/>
              </w:rPr>
            </w:pPr>
            <w:r w:rsidRPr="00F44A55">
              <w:rPr>
                <w:color w:val="002060"/>
                <w:highlight w:val="yellow"/>
              </w:rPr>
              <w:t>CASELLE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A7E5" w14:textId="77777777" w:rsidR="00D42780" w:rsidRPr="00F44A55" w:rsidRDefault="00D42780" w:rsidP="008B0A0C">
            <w:pPr>
              <w:pStyle w:val="rowtabella0"/>
              <w:rPr>
                <w:color w:val="002060"/>
              </w:rPr>
            </w:pPr>
            <w:r w:rsidRPr="00F44A55">
              <w:rPr>
                <w:color w:val="002060"/>
              </w:rPr>
              <w:t>13/02/2026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CC147" w14:textId="77777777" w:rsidR="00D42780" w:rsidRPr="00F44A55" w:rsidRDefault="00D42780" w:rsidP="008B0A0C">
            <w:pPr>
              <w:pStyle w:val="rowtabella0"/>
              <w:jc w:val="center"/>
              <w:rPr>
                <w:color w:val="002060"/>
              </w:rPr>
            </w:pPr>
            <w:r w:rsidRPr="00F44A55">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8667" w14:textId="77777777" w:rsidR="00D42780" w:rsidRPr="00F44A55" w:rsidRDefault="00D42780" w:rsidP="008B0A0C">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ED72" w14:textId="77777777" w:rsidR="00D42780" w:rsidRPr="00F44A55" w:rsidRDefault="00D42780" w:rsidP="008B0A0C">
            <w:pPr>
              <w:rPr>
                <w:color w:val="002060"/>
              </w:rPr>
            </w:pPr>
          </w:p>
        </w:tc>
      </w:tr>
    </w:tbl>
    <w:p w14:paraId="19033A06" w14:textId="77777777" w:rsidR="00D42780" w:rsidRPr="00F44A55" w:rsidRDefault="00D42780" w:rsidP="00D42780">
      <w:pPr>
        <w:pStyle w:val="breakline"/>
        <w:rPr>
          <w:rFonts w:eastAsiaTheme="minorEastAsia"/>
          <w:color w:val="002060"/>
        </w:rPr>
      </w:pPr>
    </w:p>
    <w:p w14:paraId="2BD5AC55" w14:textId="77777777" w:rsidR="00D42780" w:rsidRPr="00F44A55" w:rsidRDefault="00D42780" w:rsidP="00D42780">
      <w:pPr>
        <w:pStyle w:val="breakline"/>
        <w:rPr>
          <w:color w:val="002060"/>
        </w:rPr>
      </w:pPr>
    </w:p>
    <w:p w14:paraId="3F40FC8A" w14:textId="77777777" w:rsidR="00D42780" w:rsidRPr="00F44A55" w:rsidRDefault="00D42780" w:rsidP="00D42780">
      <w:pPr>
        <w:pStyle w:val="titolocampionato0"/>
        <w:shd w:val="clear" w:color="auto" w:fill="CCCCCC"/>
        <w:spacing w:before="80" w:after="40"/>
        <w:rPr>
          <w:color w:val="002060"/>
        </w:rPr>
      </w:pPr>
      <w:r w:rsidRPr="00F44A55">
        <w:rPr>
          <w:color w:val="002060"/>
        </w:rPr>
        <w:t>UNDER 19 CALCIO A 5 REGIONALE</w:t>
      </w:r>
    </w:p>
    <w:p w14:paraId="3B2514CC" w14:textId="77777777" w:rsidR="00D42780" w:rsidRPr="00F44A55" w:rsidRDefault="00D42780" w:rsidP="00D42780">
      <w:pPr>
        <w:pStyle w:val="titoloprinc0"/>
        <w:rPr>
          <w:color w:val="002060"/>
        </w:rPr>
      </w:pPr>
      <w:r w:rsidRPr="00F44A55">
        <w:rPr>
          <w:color w:val="002060"/>
        </w:rPr>
        <w:t>RISULTATI</w:t>
      </w:r>
    </w:p>
    <w:p w14:paraId="189BA7B6" w14:textId="77777777" w:rsidR="00D42780" w:rsidRPr="00F44A55" w:rsidRDefault="00D42780" w:rsidP="00D42780">
      <w:pPr>
        <w:pStyle w:val="breakline"/>
        <w:rPr>
          <w:color w:val="002060"/>
        </w:rPr>
      </w:pPr>
    </w:p>
    <w:p w14:paraId="267D9D2D" w14:textId="77777777" w:rsidR="00D42780" w:rsidRPr="00F44A55" w:rsidRDefault="00D42780" w:rsidP="00D42780">
      <w:pPr>
        <w:pStyle w:val="sottotitolocampionato10"/>
        <w:rPr>
          <w:color w:val="002060"/>
        </w:rPr>
      </w:pPr>
      <w:r w:rsidRPr="00F44A55">
        <w:rPr>
          <w:color w:val="002060"/>
        </w:rPr>
        <w:t>RISULTATI UFFICIALI GARE DEL 05/02/2026</w:t>
      </w:r>
    </w:p>
    <w:p w14:paraId="3C0399B2" w14:textId="77777777" w:rsidR="00D42780" w:rsidRPr="00D42780" w:rsidRDefault="00D42780" w:rsidP="00D42780">
      <w:pPr>
        <w:pStyle w:val="sottotitolocampionato20"/>
        <w:spacing w:before="0" w:beforeAutospacing="0" w:after="0" w:afterAutospacing="0"/>
        <w:rPr>
          <w:rFonts w:ascii="Arial" w:hAnsi="Arial" w:cs="Arial"/>
          <w:color w:val="002060"/>
          <w:sz w:val="20"/>
          <w:szCs w:val="20"/>
        </w:rPr>
      </w:pPr>
      <w:r w:rsidRPr="00D42780">
        <w:rPr>
          <w:rFonts w:ascii="Arial" w:hAnsi="Arial" w:cs="Arial"/>
          <w:color w:val="002060"/>
          <w:sz w:val="20"/>
          <w:szCs w:val="20"/>
        </w:rPr>
        <w:t>Si trascrivono qui di seguito i risultati ufficiali delle gare disputate</w:t>
      </w:r>
    </w:p>
    <w:p w14:paraId="712C0D0A" w14:textId="77777777" w:rsidR="00D42780" w:rsidRPr="00F44A55" w:rsidRDefault="00D42780" w:rsidP="00D4278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2780" w:rsidRPr="00F44A55" w14:paraId="723A803C" w14:textId="77777777" w:rsidTr="008B0A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2780" w:rsidRPr="00F44A55" w14:paraId="28ED8D56" w14:textId="77777777" w:rsidTr="008B0A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D2E7F" w14:textId="77777777" w:rsidR="00D42780" w:rsidRPr="00F44A55" w:rsidRDefault="00D42780" w:rsidP="008B0A0C">
                  <w:pPr>
                    <w:pStyle w:val="headertabella0"/>
                    <w:rPr>
                      <w:color w:val="002060"/>
                    </w:rPr>
                  </w:pPr>
                  <w:r w:rsidRPr="00F44A55">
                    <w:rPr>
                      <w:color w:val="002060"/>
                    </w:rPr>
                    <w:t>GIRONE B - 8 Giornata - R</w:t>
                  </w:r>
                </w:p>
              </w:tc>
            </w:tr>
            <w:tr w:rsidR="00D42780" w:rsidRPr="00F44A55" w14:paraId="5A25E27A" w14:textId="77777777" w:rsidTr="008B0A0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53F5DB" w14:textId="77777777" w:rsidR="00D42780" w:rsidRPr="00F44A55" w:rsidRDefault="00D42780" w:rsidP="008B0A0C">
                  <w:pPr>
                    <w:pStyle w:val="rowtabella0"/>
                    <w:rPr>
                      <w:color w:val="002060"/>
                    </w:rPr>
                  </w:pPr>
                  <w:r w:rsidRPr="00F44A55">
                    <w:rPr>
                      <w:color w:val="002060"/>
                    </w:rPr>
                    <w:lastRenderedPageBreak/>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0BB5AF" w14:textId="77777777" w:rsidR="00D42780" w:rsidRPr="00F44A55" w:rsidRDefault="00D42780" w:rsidP="008B0A0C">
                  <w:pPr>
                    <w:pStyle w:val="rowtabella0"/>
                    <w:rPr>
                      <w:color w:val="002060"/>
                    </w:rPr>
                  </w:pPr>
                  <w:r w:rsidRPr="00F44A55">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4606B0" w14:textId="77777777" w:rsidR="00D42780" w:rsidRPr="00F44A55" w:rsidRDefault="00D42780" w:rsidP="008B0A0C">
                  <w:pPr>
                    <w:pStyle w:val="rowtabella0"/>
                    <w:jc w:val="center"/>
                    <w:rPr>
                      <w:color w:val="002060"/>
                    </w:rPr>
                  </w:pPr>
                  <w:r w:rsidRPr="00F44A55">
                    <w:rPr>
                      <w:color w:val="002060"/>
                    </w:rPr>
                    <w:t>3 - 7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7B818D" w14:textId="77777777" w:rsidR="00D42780" w:rsidRPr="00F44A55" w:rsidRDefault="00D42780" w:rsidP="008B0A0C">
                  <w:pPr>
                    <w:pStyle w:val="rowtabella0"/>
                    <w:jc w:val="center"/>
                    <w:rPr>
                      <w:color w:val="002060"/>
                    </w:rPr>
                  </w:pPr>
                  <w:r w:rsidRPr="00F44A55">
                    <w:rPr>
                      <w:color w:val="002060"/>
                    </w:rPr>
                    <w:t> </w:t>
                  </w:r>
                </w:p>
              </w:tc>
            </w:tr>
          </w:tbl>
          <w:p w14:paraId="7A6E3D81" w14:textId="77777777" w:rsidR="00D42780" w:rsidRPr="00F44A55" w:rsidRDefault="00D42780" w:rsidP="008B0A0C">
            <w:pPr>
              <w:rPr>
                <w:color w:val="002060"/>
              </w:rPr>
            </w:pPr>
          </w:p>
        </w:tc>
      </w:tr>
    </w:tbl>
    <w:p w14:paraId="49568019" w14:textId="77777777" w:rsidR="00D42780" w:rsidRPr="00F44A55" w:rsidRDefault="00D42780" w:rsidP="00D42780">
      <w:pPr>
        <w:pStyle w:val="breakline"/>
        <w:rPr>
          <w:rFonts w:eastAsiaTheme="minorEastAsia"/>
          <w:color w:val="002060"/>
        </w:rPr>
      </w:pPr>
    </w:p>
    <w:p w14:paraId="167D1421" w14:textId="77777777" w:rsidR="00D42780" w:rsidRPr="00F44A55" w:rsidRDefault="00D42780" w:rsidP="00D42780">
      <w:pPr>
        <w:pStyle w:val="breakline"/>
        <w:rPr>
          <w:color w:val="002060"/>
        </w:rPr>
      </w:pPr>
    </w:p>
    <w:p w14:paraId="5779EFAF" w14:textId="77777777" w:rsidR="00D42780" w:rsidRPr="00F44A55" w:rsidRDefault="00D42780" w:rsidP="00D42780">
      <w:pPr>
        <w:pStyle w:val="sottotitolocampionato10"/>
        <w:rPr>
          <w:color w:val="002060"/>
        </w:rPr>
      </w:pPr>
      <w:r w:rsidRPr="00F44A55">
        <w:rPr>
          <w:color w:val="002060"/>
        </w:rPr>
        <w:t>RISULTATI UFFICIALI GARE DEL 05/02/2026</w:t>
      </w:r>
    </w:p>
    <w:p w14:paraId="7BECE12A" w14:textId="77777777" w:rsidR="00D42780" w:rsidRPr="00D42780" w:rsidRDefault="00D42780" w:rsidP="00D42780">
      <w:pPr>
        <w:pStyle w:val="sottotitolocampionato20"/>
        <w:spacing w:before="0" w:beforeAutospacing="0" w:after="0" w:afterAutospacing="0"/>
        <w:rPr>
          <w:rFonts w:ascii="Arial" w:hAnsi="Arial" w:cs="Arial"/>
          <w:color w:val="002060"/>
          <w:sz w:val="20"/>
          <w:szCs w:val="20"/>
        </w:rPr>
      </w:pPr>
      <w:r w:rsidRPr="00D42780">
        <w:rPr>
          <w:rFonts w:ascii="Arial" w:hAnsi="Arial" w:cs="Arial"/>
          <w:color w:val="002060"/>
          <w:sz w:val="20"/>
          <w:szCs w:val="20"/>
        </w:rPr>
        <w:t>Si trascrivono qui di seguito i risultati ufficiali delle gare disputate</w:t>
      </w:r>
    </w:p>
    <w:p w14:paraId="49870B3B" w14:textId="77777777" w:rsidR="00D42780" w:rsidRPr="00F44A55" w:rsidRDefault="00D42780" w:rsidP="00D4278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2780" w:rsidRPr="00F44A55" w14:paraId="6C6A13E1" w14:textId="77777777" w:rsidTr="008B0A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2780" w:rsidRPr="00F44A55" w14:paraId="50509D7A" w14:textId="77777777" w:rsidTr="008B0A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6C3C1" w14:textId="77777777" w:rsidR="00D42780" w:rsidRPr="00F44A55" w:rsidRDefault="00D42780" w:rsidP="008B0A0C">
                  <w:pPr>
                    <w:pStyle w:val="headertabella0"/>
                    <w:rPr>
                      <w:color w:val="002060"/>
                    </w:rPr>
                  </w:pPr>
                  <w:r w:rsidRPr="00F44A55">
                    <w:rPr>
                      <w:color w:val="002060"/>
                    </w:rPr>
                    <w:t>GIRONE B - 9 Giornata - R</w:t>
                  </w:r>
                </w:p>
              </w:tc>
            </w:tr>
            <w:tr w:rsidR="00D42780" w:rsidRPr="00F44A55" w14:paraId="07E4473E" w14:textId="77777777" w:rsidTr="008B0A0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B62D68" w14:textId="77777777" w:rsidR="00D42780" w:rsidRPr="00F44A55" w:rsidRDefault="00D42780" w:rsidP="008B0A0C">
                  <w:pPr>
                    <w:pStyle w:val="rowtabella0"/>
                    <w:rPr>
                      <w:color w:val="002060"/>
                    </w:rPr>
                  </w:pPr>
                  <w:r w:rsidRPr="00F44A55">
                    <w:rPr>
                      <w:color w:val="002060"/>
                    </w:rPr>
                    <w:t>POLISPORTIVA ROSSO BLU</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F8D1B0" w14:textId="77777777" w:rsidR="00D42780" w:rsidRPr="00F44A55" w:rsidRDefault="00D42780" w:rsidP="008B0A0C">
                  <w:pPr>
                    <w:pStyle w:val="rowtabella0"/>
                    <w:rPr>
                      <w:color w:val="002060"/>
                    </w:rPr>
                  </w:pPr>
                  <w:r w:rsidRPr="00F44A55">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911DC9" w14:textId="77777777" w:rsidR="00D42780" w:rsidRPr="00F44A55" w:rsidRDefault="00D42780" w:rsidP="008B0A0C">
                  <w:pPr>
                    <w:pStyle w:val="rowtabella0"/>
                    <w:jc w:val="center"/>
                    <w:rPr>
                      <w:color w:val="002060"/>
                    </w:rPr>
                  </w:pPr>
                  <w:r w:rsidRPr="00F44A55">
                    <w:rPr>
                      <w:color w:val="002060"/>
                    </w:rPr>
                    <w:t>3 - 7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30817C" w14:textId="77777777" w:rsidR="00D42780" w:rsidRPr="00F44A55" w:rsidRDefault="00D42780" w:rsidP="008B0A0C">
                  <w:pPr>
                    <w:pStyle w:val="rowtabella0"/>
                    <w:jc w:val="center"/>
                    <w:rPr>
                      <w:color w:val="002060"/>
                    </w:rPr>
                  </w:pPr>
                  <w:r w:rsidRPr="00F44A55">
                    <w:rPr>
                      <w:color w:val="002060"/>
                    </w:rPr>
                    <w:t> </w:t>
                  </w:r>
                </w:p>
              </w:tc>
            </w:tr>
          </w:tbl>
          <w:p w14:paraId="5B8DDD27" w14:textId="77777777" w:rsidR="00D42780" w:rsidRPr="00F44A55" w:rsidRDefault="00D42780" w:rsidP="008B0A0C">
            <w:pPr>
              <w:rPr>
                <w:color w:val="002060"/>
              </w:rPr>
            </w:pPr>
          </w:p>
        </w:tc>
      </w:tr>
    </w:tbl>
    <w:p w14:paraId="3C89A276" w14:textId="77777777" w:rsidR="00D42780" w:rsidRPr="00F44A55" w:rsidRDefault="00D42780" w:rsidP="00D42780">
      <w:pPr>
        <w:pStyle w:val="breakline"/>
        <w:rPr>
          <w:rFonts w:eastAsiaTheme="minorEastAsia"/>
          <w:color w:val="002060"/>
        </w:rPr>
      </w:pPr>
    </w:p>
    <w:p w14:paraId="072A6F4C" w14:textId="77777777" w:rsidR="00D42780" w:rsidRPr="00F44A55" w:rsidRDefault="00D42780" w:rsidP="00D42780">
      <w:pPr>
        <w:pStyle w:val="breakline"/>
        <w:rPr>
          <w:color w:val="002060"/>
        </w:rPr>
      </w:pPr>
    </w:p>
    <w:p w14:paraId="01FC75B4" w14:textId="77777777" w:rsidR="00D42780" w:rsidRPr="00F44A55" w:rsidRDefault="00D42780" w:rsidP="00D42780">
      <w:pPr>
        <w:pStyle w:val="titoloprinc0"/>
        <w:rPr>
          <w:color w:val="002060"/>
        </w:rPr>
      </w:pPr>
      <w:r w:rsidRPr="00F44A55">
        <w:rPr>
          <w:color w:val="002060"/>
        </w:rPr>
        <w:t>GIUDICE SPORTIVO</w:t>
      </w:r>
    </w:p>
    <w:p w14:paraId="4D3C2B9E" w14:textId="77777777" w:rsidR="00D42780" w:rsidRPr="00F44A55" w:rsidRDefault="00D42780" w:rsidP="00D42780">
      <w:pPr>
        <w:pStyle w:val="diffida"/>
        <w:rPr>
          <w:color w:val="002060"/>
        </w:rPr>
      </w:pPr>
      <w:r w:rsidRPr="00F44A55">
        <w:rPr>
          <w:color w:val="002060"/>
        </w:rPr>
        <w:t>Il Giudice Sportivo Avv. Agnese Lazzaretti, con l'assistenza del Segretario Angelo Castellana, nella seduta del 06/02/2026, ha adottato le decisioni che di seguito integralmente si riportano:</w:t>
      </w:r>
    </w:p>
    <w:p w14:paraId="18623335" w14:textId="77777777" w:rsidR="00D42780" w:rsidRPr="00F44A55" w:rsidRDefault="00D42780" w:rsidP="00D42780">
      <w:pPr>
        <w:pStyle w:val="titolo10"/>
        <w:rPr>
          <w:color w:val="002060"/>
        </w:rPr>
      </w:pPr>
      <w:r w:rsidRPr="00F44A55">
        <w:rPr>
          <w:color w:val="002060"/>
        </w:rPr>
        <w:t xml:space="preserve">GARE DEL 5/ 2/2026 </w:t>
      </w:r>
    </w:p>
    <w:p w14:paraId="0A532477" w14:textId="77777777" w:rsidR="00D42780" w:rsidRPr="00F44A55" w:rsidRDefault="00D42780" w:rsidP="00D42780">
      <w:pPr>
        <w:pStyle w:val="titolo7a"/>
        <w:rPr>
          <w:color w:val="002060"/>
        </w:rPr>
      </w:pPr>
      <w:r w:rsidRPr="00F44A55">
        <w:rPr>
          <w:color w:val="002060"/>
        </w:rPr>
        <w:t xml:space="preserve">PROVVEDIMENTI DISCIPLINARI </w:t>
      </w:r>
    </w:p>
    <w:p w14:paraId="32AAA327" w14:textId="77777777" w:rsidR="00D42780" w:rsidRPr="00F44A55" w:rsidRDefault="00D42780" w:rsidP="00D42780">
      <w:pPr>
        <w:pStyle w:val="titolo7b0"/>
        <w:rPr>
          <w:color w:val="002060"/>
        </w:rPr>
      </w:pPr>
      <w:r w:rsidRPr="00F44A55">
        <w:rPr>
          <w:color w:val="002060"/>
        </w:rPr>
        <w:t xml:space="preserve">In base alle risultanze degli atti ufficiali sono state deliberate le seguenti sanzioni disciplinari. </w:t>
      </w:r>
    </w:p>
    <w:p w14:paraId="5741D24D" w14:textId="77777777" w:rsidR="00D42780" w:rsidRPr="00F44A55" w:rsidRDefault="00D42780" w:rsidP="00D42780">
      <w:pPr>
        <w:pStyle w:val="titolo30"/>
        <w:rPr>
          <w:color w:val="002060"/>
        </w:rPr>
      </w:pPr>
      <w:r w:rsidRPr="00F44A55">
        <w:rPr>
          <w:color w:val="002060"/>
        </w:rPr>
        <w:t xml:space="preserve">CALCIATORI NON ESPULSI </w:t>
      </w:r>
    </w:p>
    <w:p w14:paraId="132DCA96" w14:textId="77777777" w:rsidR="00D42780" w:rsidRPr="00F44A55" w:rsidRDefault="00D42780" w:rsidP="00D42780">
      <w:pPr>
        <w:pStyle w:val="titolo20"/>
        <w:rPr>
          <w:color w:val="002060"/>
        </w:rPr>
      </w:pPr>
      <w:r w:rsidRPr="00F44A5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2780" w:rsidRPr="00F44A55" w14:paraId="54B23CDE" w14:textId="77777777" w:rsidTr="008B0A0C">
        <w:tc>
          <w:tcPr>
            <w:tcW w:w="2200" w:type="dxa"/>
            <w:tcMar>
              <w:top w:w="20" w:type="dxa"/>
              <w:left w:w="20" w:type="dxa"/>
              <w:bottom w:w="20" w:type="dxa"/>
              <w:right w:w="20" w:type="dxa"/>
            </w:tcMar>
            <w:vAlign w:val="center"/>
            <w:hideMark/>
          </w:tcPr>
          <w:p w14:paraId="5EC1A492" w14:textId="77777777" w:rsidR="00D42780" w:rsidRPr="00F44A55" w:rsidRDefault="00D42780" w:rsidP="008B0A0C">
            <w:pPr>
              <w:pStyle w:val="movimento"/>
              <w:rPr>
                <w:color w:val="002060"/>
              </w:rPr>
            </w:pPr>
            <w:r w:rsidRPr="00F44A55">
              <w:rPr>
                <w:color w:val="002060"/>
              </w:rPr>
              <w:t>FLORA MATTEO</w:t>
            </w:r>
          </w:p>
        </w:tc>
        <w:tc>
          <w:tcPr>
            <w:tcW w:w="2200" w:type="dxa"/>
            <w:tcMar>
              <w:top w:w="20" w:type="dxa"/>
              <w:left w:w="20" w:type="dxa"/>
              <w:bottom w:w="20" w:type="dxa"/>
              <w:right w:w="20" w:type="dxa"/>
            </w:tcMar>
            <w:vAlign w:val="center"/>
            <w:hideMark/>
          </w:tcPr>
          <w:p w14:paraId="45D36B33" w14:textId="77777777" w:rsidR="00D42780" w:rsidRPr="00F44A55" w:rsidRDefault="00D42780" w:rsidP="008B0A0C">
            <w:pPr>
              <w:pStyle w:val="movimento2"/>
              <w:rPr>
                <w:color w:val="002060"/>
              </w:rPr>
            </w:pPr>
            <w:r w:rsidRPr="00F44A55">
              <w:rPr>
                <w:color w:val="002060"/>
              </w:rPr>
              <w:t xml:space="preserve">(FIGHT BULLS CORRIDONIA) </w:t>
            </w:r>
          </w:p>
        </w:tc>
        <w:tc>
          <w:tcPr>
            <w:tcW w:w="800" w:type="dxa"/>
            <w:tcMar>
              <w:top w:w="20" w:type="dxa"/>
              <w:left w:w="20" w:type="dxa"/>
              <w:bottom w:w="20" w:type="dxa"/>
              <w:right w:w="20" w:type="dxa"/>
            </w:tcMar>
            <w:vAlign w:val="center"/>
            <w:hideMark/>
          </w:tcPr>
          <w:p w14:paraId="5AC46E86" w14:textId="77777777" w:rsidR="00D42780" w:rsidRPr="00F44A55" w:rsidRDefault="00D42780" w:rsidP="008B0A0C">
            <w:pPr>
              <w:pStyle w:val="movimento"/>
              <w:rPr>
                <w:color w:val="002060"/>
              </w:rPr>
            </w:pPr>
            <w:r w:rsidRPr="00F44A55">
              <w:rPr>
                <w:color w:val="002060"/>
              </w:rPr>
              <w:t> </w:t>
            </w:r>
          </w:p>
        </w:tc>
        <w:tc>
          <w:tcPr>
            <w:tcW w:w="2200" w:type="dxa"/>
            <w:tcMar>
              <w:top w:w="20" w:type="dxa"/>
              <w:left w:w="20" w:type="dxa"/>
              <w:bottom w:w="20" w:type="dxa"/>
              <w:right w:w="20" w:type="dxa"/>
            </w:tcMar>
            <w:vAlign w:val="center"/>
            <w:hideMark/>
          </w:tcPr>
          <w:p w14:paraId="3CD0F335" w14:textId="77777777" w:rsidR="00D42780" w:rsidRPr="00F44A55" w:rsidRDefault="00D42780" w:rsidP="008B0A0C">
            <w:pPr>
              <w:pStyle w:val="movimento"/>
              <w:rPr>
                <w:color w:val="002060"/>
              </w:rPr>
            </w:pPr>
            <w:r w:rsidRPr="00F44A55">
              <w:rPr>
                <w:color w:val="002060"/>
              </w:rPr>
              <w:t> </w:t>
            </w:r>
          </w:p>
        </w:tc>
        <w:tc>
          <w:tcPr>
            <w:tcW w:w="2200" w:type="dxa"/>
            <w:tcMar>
              <w:top w:w="20" w:type="dxa"/>
              <w:left w:w="20" w:type="dxa"/>
              <w:bottom w:w="20" w:type="dxa"/>
              <w:right w:w="20" w:type="dxa"/>
            </w:tcMar>
            <w:vAlign w:val="center"/>
            <w:hideMark/>
          </w:tcPr>
          <w:p w14:paraId="370EFAA4" w14:textId="77777777" w:rsidR="00D42780" w:rsidRPr="00F44A55" w:rsidRDefault="00D42780" w:rsidP="008B0A0C">
            <w:pPr>
              <w:pStyle w:val="movimento2"/>
              <w:rPr>
                <w:color w:val="002060"/>
              </w:rPr>
            </w:pPr>
            <w:r w:rsidRPr="00F44A55">
              <w:rPr>
                <w:color w:val="002060"/>
              </w:rPr>
              <w:t> </w:t>
            </w:r>
          </w:p>
        </w:tc>
      </w:tr>
    </w:tbl>
    <w:p w14:paraId="54D601F0" w14:textId="77777777" w:rsidR="00D42780" w:rsidRPr="00F44A55" w:rsidRDefault="00D42780" w:rsidP="00D42780">
      <w:pPr>
        <w:pStyle w:val="titolo20"/>
        <w:rPr>
          <w:rFonts w:eastAsiaTheme="minorEastAsia"/>
          <w:color w:val="002060"/>
        </w:rPr>
      </w:pPr>
      <w:r w:rsidRPr="00F44A5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2780" w:rsidRPr="00F44A55" w14:paraId="2E8C6ECD" w14:textId="77777777" w:rsidTr="008B0A0C">
        <w:tc>
          <w:tcPr>
            <w:tcW w:w="2200" w:type="dxa"/>
            <w:tcMar>
              <w:top w:w="20" w:type="dxa"/>
              <w:left w:w="20" w:type="dxa"/>
              <w:bottom w:w="20" w:type="dxa"/>
              <w:right w:w="20" w:type="dxa"/>
            </w:tcMar>
            <w:vAlign w:val="center"/>
            <w:hideMark/>
          </w:tcPr>
          <w:p w14:paraId="3115469B" w14:textId="77777777" w:rsidR="00D42780" w:rsidRPr="00F44A55" w:rsidRDefault="00D42780" w:rsidP="008B0A0C">
            <w:pPr>
              <w:pStyle w:val="movimento"/>
              <w:rPr>
                <w:color w:val="002060"/>
              </w:rPr>
            </w:pPr>
            <w:r w:rsidRPr="00F44A55">
              <w:rPr>
                <w:color w:val="002060"/>
              </w:rPr>
              <w:t>COZZOLINO JOSEPH</w:t>
            </w:r>
          </w:p>
        </w:tc>
        <w:tc>
          <w:tcPr>
            <w:tcW w:w="2200" w:type="dxa"/>
            <w:tcMar>
              <w:top w:w="20" w:type="dxa"/>
              <w:left w:w="20" w:type="dxa"/>
              <w:bottom w:w="20" w:type="dxa"/>
              <w:right w:w="20" w:type="dxa"/>
            </w:tcMar>
            <w:vAlign w:val="center"/>
            <w:hideMark/>
          </w:tcPr>
          <w:p w14:paraId="184269CC" w14:textId="77777777" w:rsidR="00D42780" w:rsidRPr="00F44A55" w:rsidRDefault="00D42780" w:rsidP="008B0A0C">
            <w:pPr>
              <w:pStyle w:val="movimento2"/>
              <w:rPr>
                <w:color w:val="002060"/>
              </w:rPr>
            </w:pPr>
            <w:r w:rsidRPr="00F44A55">
              <w:rPr>
                <w:color w:val="002060"/>
              </w:rPr>
              <w:t xml:space="preserve">(ACLI AUDAX MONTECOSARO C5) </w:t>
            </w:r>
          </w:p>
        </w:tc>
        <w:tc>
          <w:tcPr>
            <w:tcW w:w="800" w:type="dxa"/>
            <w:tcMar>
              <w:top w:w="20" w:type="dxa"/>
              <w:left w:w="20" w:type="dxa"/>
              <w:bottom w:w="20" w:type="dxa"/>
              <w:right w:w="20" w:type="dxa"/>
            </w:tcMar>
            <w:vAlign w:val="center"/>
            <w:hideMark/>
          </w:tcPr>
          <w:p w14:paraId="46E18782" w14:textId="77777777" w:rsidR="00D42780" w:rsidRPr="00F44A55" w:rsidRDefault="00D42780" w:rsidP="008B0A0C">
            <w:pPr>
              <w:pStyle w:val="movimento"/>
              <w:rPr>
                <w:color w:val="002060"/>
              </w:rPr>
            </w:pPr>
            <w:r w:rsidRPr="00F44A55">
              <w:rPr>
                <w:color w:val="002060"/>
              </w:rPr>
              <w:t> </w:t>
            </w:r>
          </w:p>
        </w:tc>
        <w:tc>
          <w:tcPr>
            <w:tcW w:w="2200" w:type="dxa"/>
            <w:tcMar>
              <w:top w:w="20" w:type="dxa"/>
              <w:left w:w="20" w:type="dxa"/>
              <w:bottom w:w="20" w:type="dxa"/>
              <w:right w:w="20" w:type="dxa"/>
            </w:tcMar>
            <w:vAlign w:val="center"/>
            <w:hideMark/>
          </w:tcPr>
          <w:p w14:paraId="55185C3E" w14:textId="77777777" w:rsidR="00D42780" w:rsidRPr="00F44A55" w:rsidRDefault="00D42780" w:rsidP="008B0A0C">
            <w:pPr>
              <w:pStyle w:val="movimento"/>
              <w:rPr>
                <w:color w:val="002060"/>
              </w:rPr>
            </w:pPr>
            <w:r w:rsidRPr="00F44A55">
              <w:rPr>
                <w:color w:val="002060"/>
              </w:rPr>
              <w:t> </w:t>
            </w:r>
          </w:p>
        </w:tc>
        <w:tc>
          <w:tcPr>
            <w:tcW w:w="2200" w:type="dxa"/>
            <w:tcMar>
              <w:top w:w="20" w:type="dxa"/>
              <w:left w:w="20" w:type="dxa"/>
              <w:bottom w:w="20" w:type="dxa"/>
              <w:right w:w="20" w:type="dxa"/>
            </w:tcMar>
            <w:vAlign w:val="center"/>
            <w:hideMark/>
          </w:tcPr>
          <w:p w14:paraId="2297A472" w14:textId="77777777" w:rsidR="00D42780" w:rsidRPr="00F44A55" w:rsidRDefault="00D42780" w:rsidP="008B0A0C">
            <w:pPr>
              <w:pStyle w:val="movimento2"/>
              <w:rPr>
                <w:color w:val="002060"/>
              </w:rPr>
            </w:pPr>
            <w:r w:rsidRPr="00F44A55">
              <w:rPr>
                <w:color w:val="002060"/>
              </w:rPr>
              <w:t> </w:t>
            </w:r>
          </w:p>
        </w:tc>
      </w:tr>
    </w:tbl>
    <w:p w14:paraId="5C836997" w14:textId="77777777" w:rsidR="00D42780" w:rsidRPr="00F44A55" w:rsidRDefault="00D42780" w:rsidP="00D42780">
      <w:pPr>
        <w:pStyle w:val="titolo20"/>
        <w:rPr>
          <w:rFonts w:eastAsiaTheme="minorEastAsia"/>
          <w:color w:val="002060"/>
        </w:rPr>
      </w:pPr>
      <w:r w:rsidRPr="00F44A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2780" w:rsidRPr="00F44A55" w14:paraId="05C098BC" w14:textId="77777777" w:rsidTr="008B0A0C">
        <w:tc>
          <w:tcPr>
            <w:tcW w:w="2200" w:type="dxa"/>
            <w:tcMar>
              <w:top w:w="20" w:type="dxa"/>
              <w:left w:w="20" w:type="dxa"/>
              <w:bottom w:w="20" w:type="dxa"/>
              <w:right w:w="20" w:type="dxa"/>
            </w:tcMar>
            <w:vAlign w:val="center"/>
            <w:hideMark/>
          </w:tcPr>
          <w:p w14:paraId="3876ABC2" w14:textId="77777777" w:rsidR="00D42780" w:rsidRPr="00F44A55" w:rsidRDefault="00D42780" w:rsidP="008B0A0C">
            <w:pPr>
              <w:pStyle w:val="movimento"/>
              <w:rPr>
                <w:color w:val="002060"/>
              </w:rPr>
            </w:pPr>
            <w:r w:rsidRPr="00F44A55">
              <w:rPr>
                <w:color w:val="002060"/>
              </w:rPr>
              <w:t>SPARAPANI TOMMASO</w:t>
            </w:r>
          </w:p>
        </w:tc>
        <w:tc>
          <w:tcPr>
            <w:tcW w:w="2200" w:type="dxa"/>
            <w:tcMar>
              <w:top w:w="20" w:type="dxa"/>
              <w:left w:w="20" w:type="dxa"/>
              <w:bottom w:w="20" w:type="dxa"/>
              <w:right w:w="20" w:type="dxa"/>
            </w:tcMar>
            <w:vAlign w:val="center"/>
            <w:hideMark/>
          </w:tcPr>
          <w:p w14:paraId="3BA80C84" w14:textId="77777777" w:rsidR="00D42780" w:rsidRPr="00F44A55" w:rsidRDefault="00D42780" w:rsidP="008B0A0C">
            <w:pPr>
              <w:pStyle w:val="movimento2"/>
              <w:rPr>
                <w:color w:val="002060"/>
              </w:rPr>
            </w:pPr>
            <w:r w:rsidRPr="00F44A55">
              <w:rPr>
                <w:color w:val="002060"/>
              </w:rPr>
              <w:t xml:space="preserve">(OSIMO FIVE) </w:t>
            </w:r>
          </w:p>
        </w:tc>
        <w:tc>
          <w:tcPr>
            <w:tcW w:w="800" w:type="dxa"/>
            <w:tcMar>
              <w:top w:w="20" w:type="dxa"/>
              <w:left w:w="20" w:type="dxa"/>
              <w:bottom w:w="20" w:type="dxa"/>
              <w:right w:w="20" w:type="dxa"/>
            </w:tcMar>
            <w:vAlign w:val="center"/>
            <w:hideMark/>
          </w:tcPr>
          <w:p w14:paraId="38F4F207" w14:textId="77777777" w:rsidR="00D42780" w:rsidRPr="00F44A55" w:rsidRDefault="00D42780" w:rsidP="008B0A0C">
            <w:pPr>
              <w:pStyle w:val="movimento"/>
              <w:rPr>
                <w:color w:val="002060"/>
              </w:rPr>
            </w:pPr>
            <w:r w:rsidRPr="00F44A55">
              <w:rPr>
                <w:color w:val="002060"/>
              </w:rPr>
              <w:t> </w:t>
            </w:r>
          </w:p>
        </w:tc>
        <w:tc>
          <w:tcPr>
            <w:tcW w:w="2200" w:type="dxa"/>
            <w:tcMar>
              <w:top w:w="20" w:type="dxa"/>
              <w:left w:w="20" w:type="dxa"/>
              <w:bottom w:w="20" w:type="dxa"/>
              <w:right w:w="20" w:type="dxa"/>
            </w:tcMar>
            <w:vAlign w:val="center"/>
            <w:hideMark/>
          </w:tcPr>
          <w:p w14:paraId="27F5DAB9" w14:textId="77777777" w:rsidR="00D42780" w:rsidRPr="00F44A55" w:rsidRDefault="00D42780" w:rsidP="008B0A0C">
            <w:pPr>
              <w:pStyle w:val="movimento"/>
              <w:rPr>
                <w:color w:val="002060"/>
              </w:rPr>
            </w:pPr>
            <w:r w:rsidRPr="00F44A55">
              <w:rPr>
                <w:color w:val="002060"/>
              </w:rPr>
              <w:t> </w:t>
            </w:r>
          </w:p>
        </w:tc>
        <w:tc>
          <w:tcPr>
            <w:tcW w:w="2200" w:type="dxa"/>
            <w:tcMar>
              <w:top w:w="20" w:type="dxa"/>
              <w:left w:w="20" w:type="dxa"/>
              <w:bottom w:w="20" w:type="dxa"/>
              <w:right w:w="20" w:type="dxa"/>
            </w:tcMar>
            <w:vAlign w:val="center"/>
            <w:hideMark/>
          </w:tcPr>
          <w:p w14:paraId="1DD4BF6E" w14:textId="77777777" w:rsidR="00D42780" w:rsidRPr="00F44A55" w:rsidRDefault="00D42780" w:rsidP="008B0A0C">
            <w:pPr>
              <w:pStyle w:val="movimento2"/>
              <w:rPr>
                <w:color w:val="002060"/>
              </w:rPr>
            </w:pPr>
            <w:r w:rsidRPr="00F44A55">
              <w:rPr>
                <w:color w:val="002060"/>
              </w:rPr>
              <w:t> </w:t>
            </w:r>
          </w:p>
        </w:tc>
      </w:tr>
    </w:tbl>
    <w:p w14:paraId="48B0197F" w14:textId="77777777" w:rsidR="00D42780" w:rsidRPr="00F44A55" w:rsidRDefault="00D42780" w:rsidP="00D42780">
      <w:pPr>
        <w:pStyle w:val="titolo20"/>
        <w:rPr>
          <w:rFonts w:eastAsiaTheme="minorEastAsia"/>
          <w:color w:val="002060"/>
        </w:rPr>
      </w:pPr>
      <w:r w:rsidRPr="00F44A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2780" w:rsidRPr="00F44A55" w14:paraId="7757F668" w14:textId="77777777" w:rsidTr="008B0A0C">
        <w:tc>
          <w:tcPr>
            <w:tcW w:w="2200" w:type="dxa"/>
            <w:tcMar>
              <w:top w:w="20" w:type="dxa"/>
              <w:left w:w="20" w:type="dxa"/>
              <w:bottom w:w="20" w:type="dxa"/>
              <w:right w:w="20" w:type="dxa"/>
            </w:tcMar>
            <w:vAlign w:val="center"/>
            <w:hideMark/>
          </w:tcPr>
          <w:p w14:paraId="26CEF5A1" w14:textId="77777777" w:rsidR="00D42780" w:rsidRPr="00F44A55" w:rsidRDefault="00D42780" w:rsidP="008B0A0C">
            <w:pPr>
              <w:pStyle w:val="movimento"/>
              <w:rPr>
                <w:color w:val="002060"/>
              </w:rPr>
            </w:pPr>
            <w:r w:rsidRPr="00F44A55">
              <w:rPr>
                <w:color w:val="002060"/>
              </w:rPr>
              <w:t>CHIORRINI ALESSIO</w:t>
            </w:r>
          </w:p>
        </w:tc>
        <w:tc>
          <w:tcPr>
            <w:tcW w:w="2200" w:type="dxa"/>
            <w:tcMar>
              <w:top w:w="20" w:type="dxa"/>
              <w:left w:w="20" w:type="dxa"/>
              <w:bottom w:w="20" w:type="dxa"/>
              <w:right w:w="20" w:type="dxa"/>
            </w:tcMar>
            <w:vAlign w:val="center"/>
            <w:hideMark/>
          </w:tcPr>
          <w:p w14:paraId="6CB1E8D1" w14:textId="77777777" w:rsidR="00D42780" w:rsidRPr="00F44A55" w:rsidRDefault="00D42780" w:rsidP="008B0A0C">
            <w:pPr>
              <w:pStyle w:val="movimento2"/>
              <w:rPr>
                <w:color w:val="002060"/>
              </w:rPr>
            </w:pPr>
            <w:r w:rsidRPr="00F44A55">
              <w:rPr>
                <w:color w:val="002060"/>
              </w:rPr>
              <w:t xml:space="preserve">(OSIMO FIVE) </w:t>
            </w:r>
          </w:p>
        </w:tc>
        <w:tc>
          <w:tcPr>
            <w:tcW w:w="800" w:type="dxa"/>
            <w:tcMar>
              <w:top w:w="20" w:type="dxa"/>
              <w:left w:w="20" w:type="dxa"/>
              <w:bottom w:w="20" w:type="dxa"/>
              <w:right w:w="20" w:type="dxa"/>
            </w:tcMar>
            <w:vAlign w:val="center"/>
            <w:hideMark/>
          </w:tcPr>
          <w:p w14:paraId="003D9723" w14:textId="77777777" w:rsidR="00D42780" w:rsidRPr="00F44A55" w:rsidRDefault="00D42780" w:rsidP="008B0A0C">
            <w:pPr>
              <w:pStyle w:val="movimento"/>
              <w:rPr>
                <w:color w:val="002060"/>
              </w:rPr>
            </w:pPr>
            <w:r w:rsidRPr="00F44A55">
              <w:rPr>
                <w:color w:val="002060"/>
              </w:rPr>
              <w:t> </w:t>
            </w:r>
          </w:p>
        </w:tc>
        <w:tc>
          <w:tcPr>
            <w:tcW w:w="2200" w:type="dxa"/>
            <w:tcMar>
              <w:top w:w="20" w:type="dxa"/>
              <w:left w:w="20" w:type="dxa"/>
              <w:bottom w:w="20" w:type="dxa"/>
              <w:right w:w="20" w:type="dxa"/>
            </w:tcMar>
            <w:vAlign w:val="center"/>
            <w:hideMark/>
          </w:tcPr>
          <w:p w14:paraId="55DBBAE8" w14:textId="77777777" w:rsidR="00D42780" w:rsidRPr="00F44A55" w:rsidRDefault="00D42780" w:rsidP="008B0A0C">
            <w:pPr>
              <w:pStyle w:val="movimento"/>
              <w:rPr>
                <w:color w:val="002060"/>
              </w:rPr>
            </w:pPr>
            <w:r w:rsidRPr="00F44A55">
              <w:rPr>
                <w:color w:val="002060"/>
              </w:rPr>
              <w:t> </w:t>
            </w:r>
          </w:p>
        </w:tc>
        <w:tc>
          <w:tcPr>
            <w:tcW w:w="2200" w:type="dxa"/>
            <w:tcMar>
              <w:top w:w="20" w:type="dxa"/>
              <w:left w:w="20" w:type="dxa"/>
              <w:bottom w:w="20" w:type="dxa"/>
              <w:right w:w="20" w:type="dxa"/>
            </w:tcMar>
            <w:vAlign w:val="center"/>
            <w:hideMark/>
          </w:tcPr>
          <w:p w14:paraId="699E4207" w14:textId="77777777" w:rsidR="00D42780" w:rsidRPr="00F44A55" w:rsidRDefault="00D42780" w:rsidP="008B0A0C">
            <w:pPr>
              <w:pStyle w:val="movimento2"/>
              <w:rPr>
                <w:color w:val="002060"/>
              </w:rPr>
            </w:pPr>
            <w:r w:rsidRPr="00F44A55">
              <w:rPr>
                <w:color w:val="002060"/>
              </w:rPr>
              <w:t> </w:t>
            </w:r>
          </w:p>
        </w:tc>
      </w:tr>
    </w:tbl>
    <w:p w14:paraId="0494FB41" w14:textId="77777777" w:rsidR="00D42780" w:rsidRDefault="00D42780" w:rsidP="00D42780">
      <w:pPr>
        <w:pStyle w:val="breakline"/>
        <w:rPr>
          <w:color w:val="002060"/>
        </w:rPr>
      </w:pPr>
    </w:p>
    <w:p w14:paraId="6277AFAC" w14:textId="77777777" w:rsidR="00D42780" w:rsidRPr="00AC34E4" w:rsidRDefault="00D42780" w:rsidP="00D42780">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249B4921" w14:textId="77777777" w:rsidR="00D42780" w:rsidRPr="00AC34E4" w:rsidRDefault="00D42780" w:rsidP="00D42780">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74514330" w14:textId="77777777" w:rsidR="00D42780" w:rsidRPr="00F44A55" w:rsidRDefault="00D42780" w:rsidP="00D42780">
      <w:pPr>
        <w:pStyle w:val="breakline"/>
        <w:rPr>
          <w:rFonts w:eastAsiaTheme="minorEastAsia"/>
          <w:color w:val="002060"/>
        </w:rPr>
      </w:pPr>
    </w:p>
    <w:p w14:paraId="6C8B7E39" w14:textId="77777777" w:rsidR="00D42780" w:rsidRPr="00F44A55" w:rsidRDefault="00D42780" w:rsidP="00D42780">
      <w:pPr>
        <w:pStyle w:val="titoloprinc0"/>
        <w:rPr>
          <w:color w:val="002060"/>
        </w:rPr>
      </w:pPr>
      <w:r w:rsidRPr="00F44A55">
        <w:rPr>
          <w:color w:val="002060"/>
        </w:rPr>
        <w:t>CLASSIFICA</w:t>
      </w:r>
    </w:p>
    <w:p w14:paraId="3E763F3A" w14:textId="77777777" w:rsidR="00D42780" w:rsidRPr="00F44A55" w:rsidRDefault="00D42780" w:rsidP="00D42780">
      <w:pPr>
        <w:pStyle w:val="breakline"/>
        <w:rPr>
          <w:color w:val="002060"/>
        </w:rPr>
      </w:pPr>
    </w:p>
    <w:p w14:paraId="59646AE9" w14:textId="77777777" w:rsidR="00D42780" w:rsidRPr="00F44A55" w:rsidRDefault="00D42780" w:rsidP="00D42780">
      <w:pPr>
        <w:pStyle w:val="breakline"/>
        <w:rPr>
          <w:color w:val="002060"/>
        </w:rPr>
      </w:pPr>
    </w:p>
    <w:p w14:paraId="7C665A7C" w14:textId="77777777" w:rsidR="00D42780" w:rsidRPr="00F44A55" w:rsidRDefault="00D42780" w:rsidP="00D42780">
      <w:pPr>
        <w:pStyle w:val="sottotitolocampionato10"/>
        <w:rPr>
          <w:color w:val="002060"/>
        </w:rPr>
      </w:pPr>
      <w:r w:rsidRPr="00F44A5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2780" w:rsidRPr="00F44A55" w14:paraId="3BDF67FF" w14:textId="77777777" w:rsidTr="008B0A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A522F" w14:textId="77777777" w:rsidR="00D42780" w:rsidRPr="00F44A55" w:rsidRDefault="00D42780" w:rsidP="008B0A0C">
            <w:pPr>
              <w:pStyle w:val="headertabella0"/>
              <w:rPr>
                <w:color w:val="002060"/>
              </w:rPr>
            </w:pPr>
            <w:r w:rsidRPr="00F44A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FE11E" w14:textId="77777777" w:rsidR="00D42780" w:rsidRPr="00F44A55" w:rsidRDefault="00D42780" w:rsidP="008B0A0C">
            <w:pPr>
              <w:pStyle w:val="headertabella0"/>
              <w:rPr>
                <w:color w:val="002060"/>
              </w:rPr>
            </w:pPr>
            <w:r w:rsidRPr="00F44A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C021C" w14:textId="77777777" w:rsidR="00D42780" w:rsidRPr="00F44A55" w:rsidRDefault="00D42780" w:rsidP="008B0A0C">
            <w:pPr>
              <w:pStyle w:val="headertabella0"/>
              <w:rPr>
                <w:color w:val="002060"/>
              </w:rPr>
            </w:pPr>
            <w:r w:rsidRPr="00F44A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9A737" w14:textId="77777777" w:rsidR="00D42780" w:rsidRPr="00F44A55" w:rsidRDefault="00D42780" w:rsidP="008B0A0C">
            <w:pPr>
              <w:pStyle w:val="headertabella0"/>
              <w:rPr>
                <w:color w:val="002060"/>
              </w:rPr>
            </w:pPr>
            <w:r w:rsidRPr="00F44A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0C7E9" w14:textId="77777777" w:rsidR="00D42780" w:rsidRPr="00F44A55" w:rsidRDefault="00D42780" w:rsidP="008B0A0C">
            <w:pPr>
              <w:pStyle w:val="headertabella0"/>
              <w:rPr>
                <w:color w:val="002060"/>
              </w:rPr>
            </w:pPr>
            <w:r w:rsidRPr="00F44A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23B2B" w14:textId="77777777" w:rsidR="00D42780" w:rsidRPr="00F44A55" w:rsidRDefault="00D42780" w:rsidP="008B0A0C">
            <w:pPr>
              <w:pStyle w:val="headertabella0"/>
              <w:rPr>
                <w:color w:val="002060"/>
              </w:rPr>
            </w:pPr>
            <w:r w:rsidRPr="00F44A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4AE79" w14:textId="77777777" w:rsidR="00D42780" w:rsidRPr="00F44A55" w:rsidRDefault="00D42780" w:rsidP="008B0A0C">
            <w:pPr>
              <w:pStyle w:val="headertabella0"/>
              <w:rPr>
                <w:color w:val="002060"/>
              </w:rPr>
            </w:pPr>
            <w:r w:rsidRPr="00F44A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6273C" w14:textId="77777777" w:rsidR="00D42780" w:rsidRPr="00F44A55" w:rsidRDefault="00D42780" w:rsidP="008B0A0C">
            <w:pPr>
              <w:pStyle w:val="headertabella0"/>
              <w:rPr>
                <w:color w:val="002060"/>
              </w:rPr>
            </w:pPr>
            <w:r w:rsidRPr="00F44A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BE304" w14:textId="77777777" w:rsidR="00D42780" w:rsidRPr="00F44A55" w:rsidRDefault="00D42780" w:rsidP="008B0A0C">
            <w:pPr>
              <w:pStyle w:val="headertabella0"/>
              <w:rPr>
                <w:color w:val="002060"/>
              </w:rPr>
            </w:pPr>
            <w:r w:rsidRPr="00F44A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0EF76" w14:textId="77777777" w:rsidR="00D42780" w:rsidRPr="00F44A55" w:rsidRDefault="00D42780" w:rsidP="008B0A0C">
            <w:pPr>
              <w:pStyle w:val="headertabella0"/>
              <w:rPr>
                <w:color w:val="002060"/>
              </w:rPr>
            </w:pPr>
            <w:r w:rsidRPr="00F44A55">
              <w:rPr>
                <w:color w:val="002060"/>
              </w:rPr>
              <w:t>PE</w:t>
            </w:r>
          </w:p>
        </w:tc>
      </w:tr>
      <w:tr w:rsidR="00D42780" w:rsidRPr="00F44A55" w14:paraId="2B4502DC" w14:textId="77777777" w:rsidTr="008B0A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A56B38" w14:textId="77777777" w:rsidR="00D42780" w:rsidRPr="00F44A55" w:rsidRDefault="00D42780" w:rsidP="008B0A0C">
            <w:pPr>
              <w:pStyle w:val="rowtabella0"/>
              <w:rPr>
                <w:color w:val="002060"/>
              </w:rPr>
            </w:pPr>
            <w:r w:rsidRPr="00F44A55">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050E" w14:textId="77777777" w:rsidR="00D42780" w:rsidRPr="00F44A55" w:rsidRDefault="00D42780" w:rsidP="008B0A0C">
            <w:pPr>
              <w:pStyle w:val="rowtabella0"/>
              <w:jc w:val="center"/>
              <w:rPr>
                <w:color w:val="002060"/>
              </w:rPr>
            </w:pPr>
            <w:r w:rsidRPr="00F44A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CF64" w14:textId="77777777" w:rsidR="00D42780" w:rsidRPr="00F44A55" w:rsidRDefault="00D42780" w:rsidP="008B0A0C">
            <w:pPr>
              <w:pStyle w:val="rowtabella0"/>
              <w:jc w:val="center"/>
              <w:rPr>
                <w:color w:val="002060"/>
              </w:rPr>
            </w:pPr>
            <w:r w:rsidRPr="00F44A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F8FB" w14:textId="77777777" w:rsidR="00D42780" w:rsidRPr="00F44A55" w:rsidRDefault="00D42780" w:rsidP="008B0A0C">
            <w:pPr>
              <w:pStyle w:val="rowtabella0"/>
              <w:jc w:val="center"/>
              <w:rPr>
                <w:color w:val="002060"/>
              </w:rPr>
            </w:pPr>
            <w:r w:rsidRPr="00F44A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5A439" w14:textId="77777777" w:rsidR="00D42780" w:rsidRPr="00F44A55" w:rsidRDefault="00D42780" w:rsidP="008B0A0C">
            <w:pPr>
              <w:pStyle w:val="rowtabella0"/>
              <w:jc w:val="center"/>
              <w:rPr>
                <w:color w:val="002060"/>
              </w:rPr>
            </w:pPr>
            <w:r w:rsidRPr="00F44A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A2641" w14:textId="77777777" w:rsidR="00D42780" w:rsidRPr="00F44A55" w:rsidRDefault="00D42780" w:rsidP="008B0A0C">
            <w:pPr>
              <w:pStyle w:val="rowtabella0"/>
              <w:jc w:val="center"/>
              <w:rPr>
                <w:color w:val="002060"/>
              </w:rPr>
            </w:pPr>
            <w:r w:rsidRPr="00F44A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55B8" w14:textId="77777777" w:rsidR="00D42780" w:rsidRPr="00F44A55" w:rsidRDefault="00D42780" w:rsidP="008B0A0C">
            <w:pPr>
              <w:pStyle w:val="rowtabella0"/>
              <w:jc w:val="center"/>
              <w:rPr>
                <w:color w:val="002060"/>
              </w:rPr>
            </w:pPr>
            <w:r w:rsidRPr="00F44A5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3FF8" w14:textId="77777777" w:rsidR="00D42780" w:rsidRPr="00F44A55" w:rsidRDefault="00D42780" w:rsidP="008B0A0C">
            <w:pPr>
              <w:pStyle w:val="rowtabella0"/>
              <w:jc w:val="center"/>
              <w:rPr>
                <w:color w:val="002060"/>
              </w:rPr>
            </w:pPr>
            <w:r w:rsidRPr="00F44A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FBE9" w14:textId="77777777" w:rsidR="00D42780" w:rsidRPr="00F44A55" w:rsidRDefault="00D42780" w:rsidP="008B0A0C">
            <w:pPr>
              <w:pStyle w:val="rowtabella0"/>
              <w:jc w:val="center"/>
              <w:rPr>
                <w:color w:val="002060"/>
              </w:rPr>
            </w:pPr>
            <w:r w:rsidRPr="00F44A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60C5C" w14:textId="77777777" w:rsidR="00D42780" w:rsidRPr="00F44A55" w:rsidRDefault="00D42780" w:rsidP="008B0A0C">
            <w:pPr>
              <w:pStyle w:val="rowtabella0"/>
              <w:jc w:val="center"/>
              <w:rPr>
                <w:color w:val="002060"/>
              </w:rPr>
            </w:pPr>
            <w:r w:rsidRPr="00F44A55">
              <w:rPr>
                <w:color w:val="002060"/>
              </w:rPr>
              <w:t>0</w:t>
            </w:r>
          </w:p>
        </w:tc>
      </w:tr>
      <w:tr w:rsidR="00D42780" w:rsidRPr="00F44A55" w14:paraId="2792C044"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B78CF" w14:textId="77777777" w:rsidR="00D42780" w:rsidRPr="00F44A55" w:rsidRDefault="00D42780" w:rsidP="008B0A0C">
            <w:pPr>
              <w:pStyle w:val="rowtabella0"/>
              <w:rPr>
                <w:color w:val="002060"/>
                <w:lang w:val="es-ES"/>
              </w:rPr>
            </w:pPr>
            <w:r w:rsidRPr="00F44A5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4A3C" w14:textId="77777777" w:rsidR="00D42780" w:rsidRPr="00F44A55" w:rsidRDefault="00D42780" w:rsidP="008B0A0C">
            <w:pPr>
              <w:pStyle w:val="rowtabella0"/>
              <w:jc w:val="center"/>
              <w:rPr>
                <w:color w:val="002060"/>
              </w:rPr>
            </w:pPr>
            <w:r w:rsidRPr="00F44A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A99A4" w14:textId="77777777" w:rsidR="00D42780" w:rsidRPr="00F44A55" w:rsidRDefault="00D42780" w:rsidP="008B0A0C">
            <w:pPr>
              <w:pStyle w:val="rowtabella0"/>
              <w:jc w:val="center"/>
              <w:rPr>
                <w:color w:val="002060"/>
              </w:rPr>
            </w:pPr>
            <w:r w:rsidRPr="00F44A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0B1C" w14:textId="77777777" w:rsidR="00D42780" w:rsidRPr="00F44A55" w:rsidRDefault="00D42780" w:rsidP="008B0A0C">
            <w:pPr>
              <w:pStyle w:val="rowtabella0"/>
              <w:jc w:val="center"/>
              <w:rPr>
                <w:color w:val="002060"/>
              </w:rPr>
            </w:pPr>
            <w:r w:rsidRPr="00F44A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8058B"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96D35" w14:textId="77777777" w:rsidR="00D42780" w:rsidRPr="00F44A55" w:rsidRDefault="00D42780" w:rsidP="008B0A0C">
            <w:pPr>
              <w:pStyle w:val="rowtabella0"/>
              <w:jc w:val="center"/>
              <w:rPr>
                <w:color w:val="002060"/>
              </w:rPr>
            </w:pPr>
            <w:r w:rsidRPr="00F44A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3737" w14:textId="77777777" w:rsidR="00D42780" w:rsidRPr="00F44A55" w:rsidRDefault="00D42780" w:rsidP="008B0A0C">
            <w:pPr>
              <w:pStyle w:val="rowtabella0"/>
              <w:jc w:val="center"/>
              <w:rPr>
                <w:color w:val="002060"/>
              </w:rPr>
            </w:pPr>
            <w:r w:rsidRPr="00F44A5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5EBDB" w14:textId="77777777" w:rsidR="00D42780" w:rsidRPr="00F44A55" w:rsidRDefault="00D42780" w:rsidP="008B0A0C">
            <w:pPr>
              <w:pStyle w:val="rowtabella0"/>
              <w:jc w:val="center"/>
              <w:rPr>
                <w:color w:val="002060"/>
              </w:rPr>
            </w:pPr>
            <w:r w:rsidRPr="00F44A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61736" w14:textId="77777777" w:rsidR="00D42780" w:rsidRPr="00F44A55" w:rsidRDefault="00D42780" w:rsidP="008B0A0C">
            <w:pPr>
              <w:pStyle w:val="rowtabella0"/>
              <w:jc w:val="center"/>
              <w:rPr>
                <w:color w:val="002060"/>
              </w:rPr>
            </w:pPr>
            <w:r w:rsidRPr="00F44A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469C" w14:textId="77777777" w:rsidR="00D42780" w:rsidRPr="00F44A55" w:rsidRDefault="00D42780" w:rsidP="008B0A0C">
            <w:pPr>
              <w:pStyle w:val="rowtabella0"/>
              <w:jc w:val="center"/>
              <w:rPr>
                <w:color w:val="002060"/>
              </w:rPr>
            </w:pPr>
            <w:r w:rsidRPr="00F44A55">
              <w:rPr>
                <w:color w:val="002060"/>
              </w:rPr>
              <w:t>0</w:t>
            </w:r>
          </w:p>
        </w:tc>
      </w:tr>
      <w:tr w:rsidR="00D42780" w:rsidRPr="00F44A55" w14:paraId="4B19A8DC"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6B244" w14:textId="77777777" w:rsidR="00D42780" w:rsidRPr="00F44A55" w:rsidRDefault="00D42780" w:rsidP="008B0A0C">
            <w:pPr>
              <w:pStyle w:val="rowtabella0"/>
              <w:rPr>
                <w:color w:val="002060"/>
              </w:rPr>
            </w:pPr>
            <w:r w:rsidRPr="00F44A5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B213" w14:textId="77777777" w:rsidR="00D42780" w:rsidRPr="00F44A55" w:rsidRDefault="00D42780" w:rsidP="008B0A0C">
            <w:pPr>
              <w:pStyle w:val="rowtabella0"/>
              <w:jc w:val="center"/>
              <w:rPr>
                <w:color w:val="002060"/>
              </w:rPr>
            </w:pPr>
            <w:r w:rsidRPr="00F44A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2E6F" w14:textId="77777777" w:rsidR="00D42780" w:rsidRPr="00F44A55" w:rsidRDefault="00D42780" w:rsidP="008B0A0C">
            <w:pPr>
              <w:pStyle w:val="rowtabella0"/>
              <w:jc w:val="center"/>
              <w:rPr>
                <w:color w:val="002060"/>
              </w:rPr>
            </w:pPr>
            <w:r w:rsidRPr="00F44A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7469E" w14:textId="77777777" w:rsidR="00D42780" w:rsidRPr="00F44A55" w:rsidRDefault="00D42780" w:rsidP="008B0A0C">
            <w:pPr>
              <w:pStyle w:val="rowtabella0"/>
              <w:jc w:val="center"/>
              <w:rPr>
                <w:color w:val="002060"/>
              </w:rPr>
            </w:pPr>
            <w:r w:rsidRPr="00F44A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03A0" w14:textId="77777777" w:rsidR="00D42780" w:rsidRPr="00F44A55" w:rsidRDefault="00D42780" w:rsidP="008B0A0C">
            <w:pPr>
              <w:pStyle w:val="rowtabella0"/>
              <w:jc w:val="center"/>
              <w:rPr>
                <w:color w:val="002060"/>
              </w:rPr>
            </w:pPr>
            <w:r w:rsidRPr="00F44A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DE01" w14:textId="77777777" w:rsidR="00D42780" w:rsidRPr="00F44A55" w:rsidRDefault="00D42780" w:rsidP="008B0A0C">
            <w:pPr>
              <w:pStyle w:val="rowtabella0"/>
              <w:jc w:val="center"/>
              <w:rPr>
                <w:color w:val="002060"/>
              </w:rPr>
            </w:pPr>
            <w:r w:rsidRPr="00F44A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8DC8" w14:textId="77777777" w:rsidR="00D42780" w:rsidRPr="00F44A55" w:rsidRDefault="00D42780" w:rsidP="008B0A0C">
            <w:pPr>
              <w:pStyle w:val="rowtabella0"/>
              <w:jc w:val="center"/>
              <w:rPr>
                <w:color w:val="002060"/>
              </w:rPr>
            </w:pPr>
            <w:r w:rsidRPr="00F44A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D4B9" w14:textId="77777777" w:rsidR="00D42780" w:rsidRPr="00F44A55" w:rsidRDefault="00D42780" w:rsidP="008B0A0C">
            <w:pPr>
              <w:pStyle w:val="rowtabella0"/>
              <w:jc w:val="center"/>
              <w:rPr>
                <w:color w:val="002060"/>
              </w:rPr>
            </w:pPr>
            <w:r w:rsidRPr="00F44A5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9758" w14:textId="77777777" w:rsidR="00D42780" w:rsidRPr="00F44A55" w:rsidRDefault="00D42780" w:rsidP="008B0A0C">
            <w:pPr>
              <w:pStyle w:val="rowtabella0"/>
              <w:jc w:val="center"/>
              <w:rPr>
                <w:color w:val="002060"/>
              </w:rPr>
            </w:pPr>
            <w:r w:rsidRPr="00F44A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F884" w14:textId="77777777" w:rsidR="00D42780" w:rsidRPr="00F44A55" w:rsidRDefault="00D42780" w:rsidP="008B0A0C">
            <w:pPr>
              <w:pStyle w:val="rowtabella0"/>
              <w:jc w:val="center"/>
              <w:rPr>
                <w:color w:val="002060"/>
              </w:rPr>
            </w:pPr>
            <w:r w:rsidRPr="00F44A55">
              <w:rPr>
                <w:color w:val="002060"/>
              </w:rPr>
              <w:t>0</w:t>
            </w:r>
          </w:p>
        </w:tc>
      </w:tr>
      <w:tr w:rsidR="00D42780" w:rsidRPr="00F44A55" w14:paraId="3CEBC510"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FCFA6" w14:textId="77777777" w:rsidR="00D42780" w:rsidRPr="00F44A55" w:rsidRDefault="00D42780" w:rsidP="008B0A0C">
            <w:pPr>
              <w:pStyle w:val="rowtabella0"/>
              <w:rPr>
                <w:color w:val="002060"/>
              </w:rPr>
            </w:pPr>
            <w:r w:rsidRPr="00F44A5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DD0F9" w14:textId="77777777" w:rsidR="00D42780" w:rsidRPr="00F44A55" w:rsidRDefault="00D42780" w:rsidP="008B0A0C">
            <w:pPr>
              <w:pStyle w:val="rowtabella0"/>
              <w:jc w:val="center"/>
              <w:rPr>
                <w:color w:val="002060"/>
              </w:rPr>
            </w:pPr>
            <w:r w:rsidRPr="00F44A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A6BE" w14:textId="77777777" w:rsidR="00D42780" w:rsidRPr="00F44A55" w:rsidRDefault="00D42780" w:rsidP="008B0A0C">
            <w:pPr>
              <w:pStyle w:val="rowtabella0"/>
              <w:jc w:val="center"/>
              <w:rPr>
                <w:color w:val="002060"/>
              </w:rPr>
            </w:pPr>
            <w:r w:rsidRPr="00F44A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7890A" w14:textId="77777777" w:rsidR="00D42780" w:rsidRPr="00F44A55" w:rsidRDefault="00D42780" w:rsidP="008B0A0C">
            <w:pPr>
              <w:pStyle w:val="rowtabella0"/>
              <w:jc w:val="center"/>
              <w:rPr>
                <w:color w:val="002060"/>
              </w:rPr>
            </w:pPr>
            <w:r w:rsidRPr="00F44A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0F915" w14:textId="77777777" w:rsidR="00D42780" w:rsidRPr="00F44A55" w:rsidRDefault="00D42780" w:rsidP="008B0A0C">
            <w:pPr>
              <w:pStyle w:val="rowtabella0"/>
              <w:jc w:val="center"/>
              <w:rPr>
                <w:color w:val="002060"/>
              </w:rPr>
            </w:pPr>
            <w:r w:rsidRPr="00F44A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7A2B" w14:textId="77777777" w:rsidR="00D42780" w:rsidRPr="00F44A55" w:rsidRDefault="00D42780" w:rsidP="008B0A0C">
            <w:pPr>
              <w:pStyle w:val="rowtabella0"/>
              <w:jc w:val="center"/>
              <w:rPr>
                <w:color w:val="002060"/>
              </w:rPr>
            </w:pPr>
            <w:r w:rsidRPr="00F44A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6771" w14:textId="77777777" w:rsidR="00D42780" w:rsidRPr="00F44A55" w:rsidRDefault="00D42780" w:rsidP="008B0A0C">
            <w:pPr>
              <w:pStyle w:val="rowtabella0"/>
              <w:jc w:val="center"/>
              <w:rPr>
                <w:color w:val="002060"/>
              </w:rPr>
            </w:pPr>
            <w:r w:rsidRPr="00F44A5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06C9" w14:textId="77777777" w:rsidR="00D42780" w:rsidRPr="00F44A55" w:rsidRDefault="00D42780" w:rsidP="008B0A0C">
            <w:pPr>
              <w:pStyle w:val="rowtabella0"/>
              <w:jc w:val="center"/>
              <w:rPr>
                <w:color w:val="002060"/>
              </w:rPr>
            </w:pPr>
            <w:r w:rsidRPr="00F44A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115A" w14:textId="77777777" w:rsidR="00D42780" w:rsidRPr="00F44A55" w:rsidRDefault="00D42780" w:rsidP="008B0A0C">
            <w:pPr>
              <w:pStyle w:val="rowtabella0"/>
              <w:jc w:val="center"/>
              <w:rPr>
                <w:color w:val="002060"/>
              </w:rPr>
            </w:pPr>
            <w:r w:rsidRPr="00F44A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9CB5" w14:textId="77777777" w:rsidR="00D42780" w:rsidRPr="00F44A55" w:rsidRDefault="00D42780" w:rsidP="008B0A0C">
            <w:pPr>
              <w:pStyle w:val="rowtabella0"/>
              <w:jc w:val="center"/>
              <w:rPr>
                <w:color w:val="002060"/>
              </w:rPr>
            </w:pPr>
            <w:r w:rsidRPr="00F44A55">
              <w:rPr>
                <w:color w:val="002060"/>
              </w:rPr>
              <w:t>0</w:t>
            </w:r>
          </w:p>
        </w:tc>
      </w:tr>
      <w:tr w:rsidR="00D42780" w:rsidRPr="00F44A55" w14:paraId="1FACF393"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F3D393" w14:textId="77777777" w:rsidR="00D42780" w:rsidRPr="00F44A55" w:rsidRDefault="00D42780" w:rsidP="008B0A0C">
            <w:pPr>
              <w:pStyle w:val="rowtabella0"/>
              <w:rPr>
                <w:color w:val="002060"/>
              </w:rPr>
            </w:pPr>
            <w:r w:rsidRPr="00F44A5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8834D" w14:textId="77777777" w:rsidR="00D42780" w:rsidRPr="00F44A55" w:rsidRDefault="00D42780" w:rsidP="008B0A0C">
            <w:pPr>
              <w:pStyle w:val="rowtabella0"/>
              <w:jc w:val="center"/>
              <w:rPr>
                <w:color w:val="002060"/>
              </w:rPr>
            </w:pPr>
            <w:r w:rsidRPr="00F44A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CCBC" w14:textId="77777777" w:rsidR="00D42780" w:rsidRPr="00F44A55" w:rsidRDefault="00D42780" w:rsidP="008B0A0C">
            <w:pPr>
              <w:pStyle w:val="rowtabella0"/>
              <w:jc w:val="center"/>
              <w:rPr>
                <w:color w:val="002060"/>
              </w:rPr>
            </w:pPr>
            <w:r w:rsidRPr="00F44A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FEC5" w14:textId="77777777" w:rsidR="00D42780" w:rsidRPr="00F44A55" w:rsidRDefault="00D42780" w:rsidP="008B0A0C">
            <w:pPr>
              <w:pStyle w:val="rowtabella0"/>
              <w:jc w:val="center"/>
              <w:rPr>
                <w:color w:val="002060"/>
              </w:rPr>
            </w:pPr>
            <w:r w:rsidRPr="00F44A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A76E" w14:textId="77777777" w:rsidR="00D42780" w:rsidRPr="00F44A55" w:rsidRDefault="00D42780" w:rsidP="008B0A0C">
            <w:pPr>
              <w:pStyle w:val="rowtabella0"/>
              <w:jc w:val="center"/>
              <w:rPr>
                <w:color w:val="002060"/>
              </w:rPr>
            </w:pPr>
            <w:r w:rsidRPr="00F44A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4F4F6" w14:textId="77777777" w:rsidR="00D42780" w:rsidRPr="00F44A55" w:rsidRDefault="00D42780" w:rsidP="008B0A0C">
            <w:pPr>
              <w:pStyle w:val="rowtabella0"/>
              <w:jc w:val="center"/>
              <w:rPr>
                <w:color w:val="002060"/>
              </w:rPr>
            </w:pPr>
            <w:r w:rsidRPr="00F44A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5E94" w14:textId="77777777" w:rsidR="00D42780" w:rsidRPr="00F44A55" w:rsidRDefault="00D42780" w:rsidP="008B0A0C">
            <w:pPr>
              <w:pStyle w:val="rowtabella0"/>
              <w:jc w:val="center"/>
              <w:rPr>
                <w:color w:val="002060"/>
              </w:rPr>
            </w:pPr>
            <w:r w:rsidRPr="00F44A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2C1C" w14:textId="77777777" w:rsidR="00D42780" w:rsidRPr="00F44A55" w:rsidRDefault="00D42780" w:rsidP="008B0A0C">
            <w:pPr>
              <w:pStyle w:val="rowtabella0"/>
              <w:jc w:val="center"/>
              <w:rPr>
                <w:color w:val="002060"/>
              </w:rPr>
            </w:pPr>
            <w:r w:rsidRPr="00F44A5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E791" w14:textId="77777777" w:rsidR="00D42780" w:rsidRPr="00F44A55" w:rsidRDefault="00D42780" w:rsidP="008B0A0C">
            <w:pPr>
              <w:pStyle w:val="rowtabella0"/>
              <w:jc w:val="center"/>
              <w:rPr>
                <w:color w:val="002060"/>
              </w:rPr>
            </w:pPr>
            <w:r w:rsidRPr="00F44A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84C2" w14:textId="77777777" w:rsidR="00D42780" w:rsidRPr="00F44A55" w:rsidRDefault="00D42780" w:rsidP="008B0A0C">
            <w:pPr>
              <w:pStyle w:val="rowtabella0"/>
              <w:jc w:val="center"/>
              <w:rPr>
                <w:color w:val="002060"/>
              </w:rPr>
            </w:pPr>
            <w:r w:rsidRPr="00F44A55">
              <w:rPr>
                <w:color w:val="002060"/>
              </w:rPr>
              <w:t>0</w:t>
            </w:r>
          </w:p>
        </w:tc>
      </w:tr>
      <w:tr w:rsidR="00D42780" w:rsidRPr="00F44A55" w14:paraId="78F140C6"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913DC" w14:textId="77777777" w:rsidR="00D42780" w:rsidRPr="00F44A55" w:rsidRDefault="00D42780" w:rsidP="008B0A0C">
            <w:pPr>
              <w:pStyle w:val="rowtabella0"/>
              <w:rPr>
                <w:color w:val="002060"/>
              </w:rPr>
            </w:pPr>
            <w:r w:rsidRPr="00F44A5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BC75E" w14:textId="77777777" w:rsidR="00D42780" w:rsidRPr="00F44A55" w:rsidRDefault="00D42780" w:rsidP="008B0A0C">
            <w:pPr>
              <w:pStyle w:val="rowtabella0"/>
              <w:jc w:val="center"/>
              <w:rPr>
                <w:color w:val="002060"/>
              </w:rPr>
            </w:pPr>
            <w:r w:rsidRPr="00F44A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694C" w14:textId="77777777" w:rsidR="00D42780" w:rsidRPr="00F44A55" w:rsidRDefault="00D42780" w:rsidP="008B0A0C">
            <w:pPr>
              <w:pStyle w:val="rowtabella0"/>
              <w:jc w:val="center"/>
              <w:rPr>
                <w:color w:val="002060"/>
              </w:rPr>
            </w:pPr>
            <w:r w:rsidRPr="00F44A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03DBB" w14:textId="77777777" w:rsidR="00D42780" w:rsidRPr="00F44A55" w:rsidRDefault="00D42780" w:rsidP="008B0A0C">
            <w:pPr>
              <w:pStyle w:val="rowtabella0"/>
              <w:jc w:val="center"/>
              <w:rPr>
                <w:color w:val="002060"/>
              </w:rPr>
            </w:pPr>
            <w:r w:rsidRPr="00F44A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26D2" w14:textId="77777777" w:rsidR="00D42780" w:rsidRPr="00F44A55" w:rsidRDefault="00D42780" w:rsidP="008B0A0C">
            <w:pPr>
              <w:pStyle w:val="rowtabella0"/>
              <w:jc w:val="center"/>
              <w:rPr>
                <w:color w:val="002060"/>
              </w:rPr>
            </w:pPr>
            <w:r w:rsidRPr="00F44A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728D2" w14:textId="77777777" w:rsidR="00D42780" w:rsidRPr="00F44A55" w:rsidRDefault="00D42780" w:rsidP="008B0A0C">
            <w:pPr>
              <w:pStyle w:val="rowtabella0"/>
              <w:jc w:val="center"/>
              <w:rPr>
                <w:color w:val="002060"/>
              </w:rPr>
            </w:pPr>
            <w:r w:rsidRPr="00F44A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D4A8" w14:textId="77777777" w:rsidR="00D42780" w:rsidRPr="00F44A55" w:rsidRDefault="00D42780" w:rsidP="008B0A0C">
            <w:pPr>
              <w:pStyle w:val="rowtabella0"/>
              <w:jc w:val="center"/>
              <w:rPr>
                <w:color w:val="002060"/>
              </w:rPr>
            </w:pPr>
            <w:r w:rsidRPr="00F44A5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C1F1A" w14:textId="77777777" w:rsidR="00D42780" w:rsidRPr="00F44A55" w:rsidRDefault="00D42780" w:rsidP="008B0A0C">
            <w:pPr>
              <w:pStyle w:val="rowtabella0"/>
              <w:jc w:val="center"/>
              <w:rPr>
                <w:color w:val="002060"/>
              </w:rPr>
            </w:pPr>
            <w:r w:rsidRPr="00F44A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FBC3" w14:textId="77777777" w:rsidR="00D42780" w:rsidRPr="00F44A55" w:rsidRDefault="00D42780" w:rsidP="008B0A0C">
            <w:pPr>
              <w:pStyle w:val="rowtabella0"/>
              <w:jc w:val="center"/>
              <w:rPr>
                <w:color w:val="002060"/>
              </w:rPr>
            </w:pPr>
            <w:r w:rsidRPr="00F44A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6771" w14:textId="77777777" w:rsidR="00D42780" w:rsidRPr="00F44A55" w:rsidRDefault="00D42780" w:rsidP="008B0A0C">
            <w:pPr>
              <w:pStyle w:val="rowtabella0"/>
              <w:jc w:val="center"/>
              <w:rPr>
                <w:color w:val="002060"/>
              </w:rPr>
            </w:pPr>
            <w:r w:rsidRPr="00F44A55">
              <w:rPr>
                <w:color w:val="002060"/>
              </w:rPr>
              <w:t>0</w:t>
            </w:r>
          </w:p>
        </w:tc>
      </w:tr>
      <w:tr w:rsidR="00D42780" w:rsidRPr="00F44A55" w14:paraId="67103AD3"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4EED41" w14:textId="77777777" w:rsidR="00D42780" w:rsidRPr="00F44A55" w:rsidRDefault="00D42780" w:rsidP="008B0A0C">
            <w:pPr>
              <w:pStyle w:val="rowtabella0"/>
              <w:rPr>
                <w:color w:val="002060"/>
              </w:rPr>
            </w:pPr>
            <w:r w:rsidRPr="00F44A5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0C43C" w14:textId="77777777" w:rsidR="00D42780" w:rsidRPr="00F44A55" w:rsidRDefault="00D42780" w:rsidP="008B0A0C">
            <w:pPr>
              <w:pStyle w:val="rowtabella0"/>
              <w:jc w:val="center"/>
              <w:rPr>
                <w:color w:val="002060"/>
              </w:rPr>
            </w:pPr>
            <w:r w:rsidRPr="00F44A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501AB" w14:textId="77777777" w:rsidR="00D42780" w:rsidRPr="00F44A55" w:rsidRDefault="00D42780" w:rsidP="008B0A0C">
            <w:pPr>
              <w:pStyle w:val="rowtabella0"/>
              <w:jc w:val="center"/>
              <w:rPr>
                <w:color w:val="002060"/>
              </w:rPr>
            </w:pPr>
            <w:r w:rsidRPr="00F44A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EF17" w14:textId="77777777" w:rsidR="00D42780" w:rsidRPr="00F44A55" w:rsidRDefault="00D42780" w:rsidP="008B0A0C">
            <w:pPr>
              <w:pStyle w:val="rowtabella0"/>
              <w:jc w:val="center"/>
              <w:rPr>
                <w:color w:val="002060"/>
              </w:rPr>
            </w:pPr>
            <w:r w:rsidRPr="00F44A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0365"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122D1" w14:textId="77777777" w:rsidR="00D42780" w:rsidRPr="00F44A55" w:rsidRDefault="00D42780" w:rsidP="008B0A0C">
            <w:pPr>
              <w:pStyle w:val="rowtabella0"/>
              <w:jc w:val="center"/>
              <w:rPr>
                <w:color w:val="002060"/>
              </w:rPr>
            </w:pPr>
            <w:r w:rsidRPr="00F44A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7FB3" w14:textId="77777777" w:rsidR="00D42780" w:rsidRPr="00F44A55" w:rsidRDefault="00D42780" w:rsidP="008B0A0C">
            <w:pPr>
              <w:pStyle w:val="rowtabella0"/>
              <w:jc w:val="center"/>
              <w:rPr>
                <w:color w:val="002060"/>
              </w:rPr>
            </w:pPr>
            <w:r w:rsidRPr="00F44A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AC59" w14:textId="77777777" w:rsidR="00D42780" w:rsidRPr="00F44A55" w:rsidRDefault="00D42780" w:rsidP="008B0A0C">
            <w:pPr>
              <w:pStyle w:val="rowtabella0"/>
              <w:jc w:val="center"/>
              <w:rPr>
                <w:color w:val="002060"/>
              </w:rPr>
            </w:pPr>
            <w:r w:rsidRPr="00F44A5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C6A0" w14:textId="77777777" w:rsidR="00D42780" w:rsidRPr="00F44A55" w:rsidRDefault="00D42780" w:rsidP="008B0A0C">
            <w:pPr>
              <w:pStyle w:val="rowtabella0"/>
              <w:jc w:val="center"/>
              <w:rPr>
                <w:color w:val="002060"/>
              </w:rPr>
            </w:pPr>
            <w:r w:rsidRPr="00F44A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9801" w14:textId="77777777" w:rsidR="00D42780" w:rsidRPr="00F44A55" w:rsidRDefault="00D42780" w:rsidP="008B0A0C">
            <w:pPr>
              <w:pStyle w:val="rowtabella0"/>
              <w:jc w:val="center"/>
              <w:rPr>
                <w:color w:val="002060"/>
              </w:rPr>
            </w:pPr>
            <w:r w:rsidRPr="00F44A55">
              <w:rPr>
                <w:color w:val="002060"/>
              </w:rPr>
              <w:t>0</w:t>
            </w:r>
          </w:p>
        </w:tc>
      </w:tr>
      <w:tr w:rsidR="00D42780" w:rsidRPr="00F44A55" w14:paraId="15A7A91F"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AD9008" w14:textId="77777777" w:rsidR="00D42780" w:rsidRPr="00F44A55" w:rsidRDefault="00D42780" w:rsidP="008B0A0C">
            <w:pPr>
              <w:pStyle w:val="rowtabella0"/>
              <w:rPr>
                <w:color w:val="002060"/>
              </w:rPr>
            </w:pPr>
            <w:r w:rsidRPr="00F44A5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B8BE0" w14:textId="77777777" w:rsidR="00D42780" w:rsidRPr="00F44A55" w:rsidRDefault="00D42780" w:rsidP="008B0A0C">
            <w:pPr>
              <w:pStyle w:val="rowtabella0"/>
              <w:jc w:val="center"/>
              <w:rPr>
                <w:color w:val="002060"/>
              </w:rPr>
            </w:pPr>
            <w:r w:rsidRPr="00F44A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EBB7" w14:textId="77777777" w:rsidR="00D42780" w:rsidRPr="00F44A55" w:rsidRDefault="00D42780" w:rsidP="008B0A0C">
            <w:pPr>
              <w:pStyle w:val="rowtabella0"/>
              <w:jc w:val="center"/>
              <w:rPr>
                <w:color w:val="002060"/>
              </w:rPr>
            </w:pPr>
            <w:r w:rsidRPr="00F44A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8F11" w14:textId="77777777" w:rsidR="00D42780" w:rsidRPr="00F44A55" w:rsidRDefault="00D42780" w:rsidP="008B0A0C">
            <w:pPr>
              <w:pStyle w:val="rowtabella0"/>
              <w:jc w:val="center"/>
              <w:rPr>
                <w:color w:val="002060"/>
              </w:rPr>
            </w:pPr>
            <w:r w:rsidRPr="00F44A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52DE"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0ABA" w14:textId="77777777" w:rsidR="00D42780" w:rsidRPr="00F44A55" w:rsidRDefault="00D42780" w:rsidP="008B0A0C">
            <w:pPr>
              <w:pStyle w:val="rowtabella0"/>
              <w:jc w:val="center"/>
              <w:rPr>
                <w:color w:val="002060"/>
              </w:rPr>
            </w:pPr>
            <w:r w:rsidRPr="00F44A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79FC" w14:textId="77777777" w:rsidR="00D42780" w:rsidRPr="00F44A55" w:rsidRDefault="00D42780" w:rsidP="008B0A0C">
            <w:pPr>
              <w:pStyle w:val="rowtabella0"/>
              <w:jc w:val="center"/>
              <w:rPr>
                <w:color w:val="002060"/>
              </w:rPr>
            </w:pPr>
            <w:r w:rsidRPr="00F44A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1680E" w14:textId="77777777" w:rsidR="00D42780" w:rsidRPr="00F44A55" w:rsidRDefault="00D42780" w:rsidP="008B0A0C">
            <w:pPr>
              <w:pStyle w:val="rowtabella0"/>
              <w:jc w:val="center"/>
              <w:rPr>
                <w:color w:val="002060"/>
              </w:rPr>
            </w:pPr>
            <w:r w:rsidRPr="00F44A55">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19AB5" w14:textId="77777777" w:rsidR="00D42780" w:rsidRPr="00F44A55" w:rsidRDefault="00D42780" w:rsidP="008B0A0C">
            <w:pPr>
              <w:pStyle w:val="rowtabella0"/>
              <w:jc w:val="center"/>
              <w:rPr>
                <w:color w:val="002060"/>
              </w:rPr>
            </w:pPr>
            <w:r w:rsidRPr="00F44A5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EAE1" w14:textId="77777777" w:rsidR="00D42780" w:rsidRPr="00F44A55" w:rsidRDefault="00D42780" w:rsidP="008B0A0C">
            <w:pPr>
              <w:pStyle w:val="rowtabella0"/>
              <w:jc w:val="center"/>
              <w:rPr>
                <w:color w:val="002060"/>
              </w:rPr>
            </w:pPr>
            <w:r w:rsidRPr="00F44A55">
              <w:rPr>
                <w:color w:val="002060"/>
              </w:rPr>
              <w:t>0</w:t>
            </w:r>
          </w:p>
        </w:tc>
      </w:tr>
      <w:tr w:rsidR="00D42780" w:rsidRPr="00F44A55" w14:paraId="71F79BF6"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FD15E" w14:textId="77777777" w:rsidR="00D42780" w:rsidRPr="00F44A55" w:rsidRDefault="00D42780" w:rsidP="008B0A0C">
            <w:pPr>
              <w:pStyle w:val="rowtabella0"/>
              <w:rPr>
                <w:color w:val="002060"/>
                <w:lang w:val="es-ES"/>
              </w:rPr>
            </w:pPr>
            <w:r w:rsidRPr="00F44A5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EB72" w14:textId="77777777" w:rsidR="00D42780" w:rsidRPr="00F44A55" w:rsidRDefault="00D42780" w:rsidP="008B0A0C">
            <w:pPr>
              <w:pStyle w:val="rowtabella0"/>
              <w:jc w:val="center"/>
              <w:rPr>
                <w:color w:val="002060"/>
              </w:rPr>
            </w:pPr>
            <w:r w:rsidRPr="00F44A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6E9F" w14:textId="77777777" w:rsidR="00D42780" w:rsidRPr="00F44A55" w:rsidRDefault="00D42780" w:rsidP="008B0A0C">
            <w:pPr>
              <w:pStyle w:val="rowtabella0"/>
              <w:jc w:val="center"/>
              <w:rPr>
                <w:color w:val="002060"/>
              </w:rPr>
            </w:pPr>
            <w:r w:rsidRPr="00F44A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8AD6B" w14:textId="77777777" w:rsidR="00D42780" w:rsidRPr="00F44A55" w:rsidRDefault="00D42780" w:rsidP="008B0A0C">
            <w:pPr>
              <w:pStyle w:val="rowtabella0"/>
              <w:jc w:val="center"/>
              <w:rPr>
                <w:color w:val="002060"/>
              </w:rPr>
            </w:pPr>
            <w:r w:rsidRPr="00F44A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1ABAD" w14:textId="77777777" w:rsidR="00D42780" w:rsidRPr="00F44A55" w:rsidRDefault="00D42780" w:rsidP="008B0A0C">
            <w:pPr>
              <w:pStyle w:val="rowtabella0"/>
              <w:jc w:val="center"/>
              <w:rPr>
                <w:color w:val="002060"/>
              </w:rPr>
            </w:pPr>
            <w:r w:rsidRPr="00F44A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E277" w14:textId="77777777" w:rsidR="00D42780" w:rsidRPr="00F44A55" w:rsidRDefault="00D42780" w:rsidP="008B0A0C">
            <w:pPr>
              <w:pStyle w:val="rowtabella0"/>
              <w:jc w:val="center"/>
              <w:rPr>
                <w:color w:val="002060"/>
              </w:rPr>
            </w:pPr>
            <w:r w:rsidRPr="00F44A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C82C" w14:textId="77777777" w:rsidR="00D42780" w:rsidRPr="00F44A55" w:rsidRDefault="00D42780" w:rsidP="008B0A0C">
            <w:pPr>
              <w:pStyle w:val="rowtabella0"/>
              <w:jc w:val="center"/>
              <w:rPr>
                <w:color w:val="002060"/>
              </w:rPr>
            </w:pPr>
            <w:r w:rsidRPr="00F44A5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30AC3" w14:textId="77777777" w:rsidR="00D42780" w:rsidRPr="00F44A55" w:rsidRDefault="00D42780" w:rsidP="008B0A0C">
            <w:pPr>
              <w:pStyle w:val="rowtabella0"/>
              <w:jc w:val="center"/>
              <w:rPr>
                <w:color w:val="002060"/>
              </w:rPr>
            </w:pPr>
            <w:r w:rsidRPr="00F44A5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BF51" w14:textId="77777777" w:rsidR="00D42780" w:rsidRPr="00F44A55" w:rsidRDefault="00D42780" w:rsidP="008B0A0C">
            <w:pPr>
              <w:pStyle w:val="rowtabella0"/>
              <w:jc w:val="center"/>
              <w:rPr>
                <w:color w:val="002060"/>
              </w:rPr>
            </w:pPr>
            <w:r w:rsidRPr="00F44A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7685" w14:textId="77777777" w:rsidR="00D42780" w:rsidRPr="00F44A55" w:rsidRDefault="00D42780" w:rsidP="008B0A0C">
            <w:pPr>
              <w:pStyle w:val="rowtabella0"/>
              <w:jc w:val="center"/>
              <w:rPr>
                <w:color w:val="002060"/>
              </w:rPr>
            </w:pPr>
            <w:r w:rsidRPr="00F44A55">
              <w:rPr>
                <w:color w:val="002060"/>
              </w:rPr>
              <w:t>0</w:t>
            </w:r>
          </w:p>
        </w:tc>
      </w:tr>
      <w:tr w:rsidR="00D42780" w:rsidRPr="00F44A55" w14:paraId="490AB4EF" w14:textId="77777777" w:rsidTr="008B0A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272FCB" w14:textId="77777777" w:rsidR="00D42780" w:rsidRPr="00F44A55" w:rsidRDefault="00D42780" w:rsidP="008B0A0C">
            <w:pPr>
              <w:pStyle w:val="rowtabella0"/>
              <w:rPr>
                <w:color w:val="002060"/>
              </w:rPr>
            </w:pPr>
            <w:proofErr w:type="spellStart"/>
            <w:proofErr w:type="gramStart"/>
            <w:r w:rsidRPr="00F44A55">
              <w:rPr>
                <w:color w:val="002060"/>
              </w:rPr>
              <w:t>sq.B</w:t>
            </w:r>
            <w:proofErr w:type="spellEnd"/>
            <w:proofErr w:type="gramEnd"/>
            <w:r w:rsidRPr="00F44A55">
              <w:rPr>
                <w:color w:val="002060"/>
              </w:rPr>
              <w:t xml:space="preserve"> CSI GAUDIO </w:t>
            </w:r>
            <w:proofErr w:type="spellStart"/>
            <w:proofErr w:type="gramStart"/>
            <w:r w:rsidRPr="00F44A55">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494D"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5DE8D" w14:textId="77777777" w:rsidR="00D42780" w:rsidRPr="00F44A55" w:rsidRDefault="00D42780" w:rsidP="008B0A0C">
            <w:pPr>
              <w:pStyle w:val="rowtabella0"/>
              <w:jc w:val="center"/>
              <w:rPr>
                <w:color w:val="002060"/>
              </w:rPr>
            </w:pPr>
            <w:r w:rsidRPr="00F44A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76F4"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B3D2A"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5BE2"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CEF5"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6F63"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EF67"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EC01" w14:textId="77777777" w:rsidR="00D42780" w:rsidRPr="00F44A55" w:rsidRDefault="00D42780" w:rsidP="008B0A0C">
            <w:pPr>
              <w:pStyle w:val="rowtabella0"/>
              <w:jc w:val="center"/>
              <w:rPr>
                <w:color w:val="002060"/>
              </w:rPr>
            </w:pPr>
            <w:r w:rsidRPr="00F44A55">
              <w:rPr>
                <w:color w:val="002060"/>
              </w:rPr>
              <w:t>0</w:t>
            </w:r>
          </w:p>
        </w:tc>
      </w:tr>
    </w:tbl>
    <w:p w14:paraId="3ACC151C" w14:textId="77777777" w:rsidR="00D42780" w:rsidRPr="00F44A55" w:rsidRDefault="00D42780" w:rsidP="00D42780">
      <w:pPr>
        <w:pStyle w:val="breakline"/>
        <w:rPr>
          <w:rFonts w:eastAsiaTheme="minorEastAsia"/>
          <w:color w:val="002060"/>
        </w:rPr>
      </w:pPr>
    </w:p>
    <w:p w14:paraId="4252964F" w14:textId="77777777" w:rsidR="00D42780" w:rsidRPr="00F44A55" w:rsidRDefault="00D42780" w:rsidP="00D42780">
      <w:pPr>
        <w:pStyle w:val="breakline"/>
        <w:rPr>
          <w:color w:val="002060"/>
        </w:rPr>
      </w:pPr>
    </w:p>
    <w:p w14:paraId="755D24F2" w14:textId="77777777" w:rsidR="00D42780" w:rsidRPr="00F44A55" w:rsidRDefault="00D42780" w:rsidP="00D42780">
      <w:pPr>
        <w:pStyle w:val="sottotitolocampionato10"/>
        <w:rPr>
          <w:color w:val="002060"/>
        </w:rPr>
      </w:pPr>
      <w:r w:rsidRPr="00F44A5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2780" w:rsidRPr="00F44A55" w14:paraId="7692ECD6" w14:textId="77777777" w:rsidTr="008B0A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F465D" w14:textId="77777777" w:rsidR="00D42780" w:rsidRPr="00F44A55" w:rsidRDefault="00D42780" w:rsidP="008B0A0C">
            <w:pPr>
              <w:pStyle w:val="headertabella0"/>
              <w:rPr>
                <w:color w:val="002060"/>
              </w:rPr>
            </w:pPr>
            <w:r w:rsidRPr="00F44A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B0760" w14:textId="77777777" w:rsidR="00D42780" w:rsidRPr="00F44A55" w:rsidRDefault="00D42780" w:rsidP="008B0A0C">
            <w:pPr>
              <w:pStyle w:val="headertabella0"/>
              <w:rPr>
                <w:color w:val="002060"/>
              </w:rPr>
            </w:pPr>
            <w:r w:rsidRPr="00F44A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69A16" w14:textId="77777777" w:rsidR="00D42780" w:rsidRPr="00F44A55" w:rsidRDefault="00D42780" w:rsidP="008B0A0C">
            <w:pPr>
              <w:pStyle w:val="headertabella0"/>
              <w:rPr>
                <w:color w:val="002060"/>
              </w:rPr>
            </w:pPr>
            <w:r w:rsidRPr="00F44A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1F7EA" w14:textId="77777777" w:rsidR="00D42780" w:rsidRPr="00F44A55" w:rsidRDefault="00D42780" w:rsidP="008B0A0C">
            <w:pPr>
              <w:pStyle w:val="headertabella0"/>
              <w:rPr>
                <w:color w:val="002060"/>
              </w:rPr>
            </w:pPr>
            <w:r w:rsidRPr="00F44A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08F24" w14:textId="77777777" w:rsidR="00D42780" w:rsidRPr="00F44A55" w:rsidRDefault="00D42780" w:rsidP="008B0A0C">
            <w:pPr>
              <w:pStyle w:val="headertabella0"/>
              <w:rPr>
                <w:color w:val="002060"/>
              </w:rPr>
            </w:pPr>
            <w:r w:rsidRPr="00F44A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04EB2" w14:textId="77777777" w:rsidR="00D42780" w:rsidRPr="00F44A55" w:rsidRDefault="00D42780" w:rsidP="008B0A0C">
            <w:pPr>
              <w:pStyle w:val="headertabella0"/>
              <w:rPr>
                <w:color w:val="002060"/>
              </w:rPr>
            </w:pPr>
            <w:r w:rsidRPr="00F44A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7AFFF" w14:textId="77777777" w:rsidR="00D42780" w:rsidRPr="00F44A55" w:rsidRDefault="00D42780" w:rsidP="008B0A0C">
            <w:pPr>
              <w:pStyle w:val="headertabella0"/>
              <w:rPr>
                <w:color w:val="002060"/>
              </w:rPr>
            </w:pPr>
            <w:r w:rsidRPr="00F44A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79F5C" w14:textId="77777777" w:rsidR="00D42780" w:rsidRPr="00F44A55" w:rsidRDefault="00D42780" w:rsidP="008B0A0C">
            <w:pPr>
              <w:pStyle w:val="headertabella0"/>
              <w:rPr>
                <w:color w:val="002060"/>
              </w:rPr>
            </w:pPr>
            <w:r w:rsidRPr="00F44A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9467D" w14:textId="77777777" w:rsidR="00D42780" w:rsidRPr="00F44A55" w:rsidRDefault="00D42780" w:rsidP="008B0A0C">
            <w:pPr>
              <w:pStyle w:val="headertabella0"/>
              <w:rPr>
                <w:color w:val="002060"/>
              </w:rPr>
            </w:pPr>
            <w:r w:rsidRPr="00F44A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220D8" w14:textId="77777777" w:rsidR="00D42780" w:rsidRPr="00F44A55" w:rsidRDefault="00D42780" w:rsidP="008B0A0C">
            <w:pPr>
              <w:pStyle w:val="headertabella0"/>
              <w:rPr>
                <w:color w:val="002060"/>
              </w:rPr>
            </w:pPr>
            <w:r w:rsidRPr="00F44A55">
              <w:rPr>
                <w:color w:val="002060"/>
              </w:rPr>
              <w:t>PE</w:t>
            </w:r>
          </w:p>
        </w:tc>
      </w:tr>
      <w:tr w:rsidR="00D42780" w:rsidRPr="00F44A55" w14:paraId="39AD7280" w14:textId="77777777" w:rsidTr="008B0A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94BCEF" w14:textId="77777777" w:rsidR="00D42780" w:rsidRPr="00F44A55" w:rsidRDefault="00D42780" w:rsidP="008B0A0C">
            <w:pPr>
              <w:pStyle w:val="rowtabella0"/>
              <w:rPr>
                <w:color w:val="002060"/>
              </w:rPr>
            </w:pPr>
            <w:r w:rsidRPr="00F44A5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0BF1" w14:textId="77777777" w:rsidR="00D42780" w:rsidRPr="00F44A55" w:rsidRDefault="00D42780" w:rsidP="008B0A0C">
            <w:pPr>
              <w:pStyle w:val="rowtabella0"/>
              <w:jc w:val="center"/>
              <w:rPr>
                <w:color w:val="002060"/>
              </w:rPr>
            </w:pPr>
            <w:r w:rsidRPr="00F44A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04C6" w14:textId="77777777" w:rsidR="00D42780" w:rsidRPr="00F44A55" w:rsidRDefault="00D42780" w:rsidP="008B0A0C">
            <w:pPr>
              <w:pStyle w:val="rowtabella0"/>
              <w:jc w:val="center"/>
              <w:rPr>
                <w:color w:val="002060"/>
              </w:rPr>
            </w:pPr>
            <w:r w:rsidRPr="00F44A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132C" w14:textId="77777777" w:rsidR="00D42780" w:rsidRPr="00F44A55" w:rsidRDefault="00D42780" w:rsidP="008B0A0C">
            <w:pPr>
              <w:pStyle w:val="rowtabella0"/>
              <w:jc w:val="center"/>
              <w:rPr>
                <w:color w:val="002060"/>
              </w:rPr>
            </w:pPr>
            <w:r w:rsidRPr="00F44A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4065" w14:textId="77777777" w:rsidR="00D42780" w:rsidRPr="00F44A55" w:rsidRDefault="00D42780" w:rsidP="008B0A0C">
            <w:pPr>
              <w:pStyle w:val="rowtabella0"/>
              <w:jc w:val="center"/>
              <w:rPr>
                <w:color w:val="002060"/>
              </w:rPr>
            </w:pPr>
            <w:r w:rsidRPr="00F44A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527D"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3930" w14:textId="77777777" w:rsidR="00D42780" w:rsidRPr="00F44A55" w:rsidRDefault="00D42780" w:rsidP="008B0A0C">
            <w:pPr>
              <w:pStyle w:val="rowtabella0"/>
              <w:jc w:val="center"/>
              <w:rPr>
                <w:color w:val="002060"/>
              </w:rPr>
            </w:pPr>
            <w:r w:rsidRPr="00F44A55">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2ADA0" w14:textId="77777777" w:rsidR="00D42780" w:rsidRPr="00F44A55" w:rsidRDefault="00D42780" w:rsidP="008B0A0C">
            <w:pPr>
              <w:pStyle w:val="rowtabella0"/>
              <w:jc w:val="center"/>
              <w:rPr>
                <w:color w:val="002060"/>
              </w:rPr>
            </w:pPr>
            <w:r w:rsidRPr="00F44A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B75AB" w14:textId="77777777" w:rsidR="00D42780" w:rsidRPr="00F44A55" w:rsidRDefault="00D42780" w:rsidP="008B0A0C">
            <w:pPr>
              <w:pStyle w:val="rowtabella0"/>
              <w:jc w:val="center"/>
              <w:rPr>
                <w:color w:val="002060"/>
              </w:rPr>
            </w:pPr>
            <w:r w:rsidRPr="00F44A5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F0D9" w14:textId="77777777" w:rsidR="00D42780" w:rsidRPr="00F44A55" w:rsidRDefault="00D42780" w:rsidP="008B0A0C">
            <w:pPr>
              <w:pStyle w:val="rowtabella0"/>
              <w:jc w:val="center"/>
              <w:rPr>
                <w:color w:val="002060"/>
              </w:rPr>
            </w:pPr>
            <w:r w:rsidRPr="00F44A55">
              <w:rPr>
                <w:color w:val="002060"/>
              </w:rPr>
              <w:t>0</w:t>
            </w:r>
          </w:p>
        </w:tc>
      </w:tr>
      <w:tr w:rsidR="00D42780" w:rsidRPr="00F44A55" w14:paraId="346706EB"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E5EC8" w14:textId="77777777" w:rsidR="00D42780" w:rsidRPr="00F44A55" w:rsidRDefault="00D42780" w:rsidP="008B0A0C">
            <w:pPr>
              <w:pStyle w:val="rowtabella0"/>
              <w:rPr>
                <w:color w:val="002060"/>
              </w:rPr>
            </w:pPr>
            <w:r w:rsidRPr="00F44A5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0709" w14:textId="77777777" w:rsidR="00D42780" w:rsidRPr="00F44A55" w:rsidRDefault="00D42780" w:rsidP="008B0A0C">
            <w:pPr>
              <w:pStyle w:val="rowtabella0"/>
              <w:jc w:val="center"/>
              <w:rPr>
                <w:color w:val="002060"/>
              </w:rPr>
            </w:pPr>
            <w:r w:rsidRPr="00F44A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598B8" w14:textId="77777777" w:rsidR="00D42780" w:rsidRPr="00F44A55" w:rsidRDefault="00D42780" w:rsidP="008B0A0C">
            <w:pPr>
              <w:pStyle w:val="rowtabella0"/>
              <w:jc w:val="center"/>
              <w:rPr>
                <w:color w:val="002060"/>
              </w:rPr>
            </w:pPr>
            <w:r w:rsidRPr="00F44A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AA61" w14:textId="77777777" w:rsidR="00D42780" w:rsidRPr="00F44A55" w:rsidRDefault="00D42780" w:rsidP="008B0A0C">
            <w:pPr>
              <w:pStyle w:val="rowtabella0"/>
              <w:jc w:val="center"/>
              <w:rPr>
                <w:color w:val="002060"/>
              </w:rPr>
            </w:pPr>
            <w:r w:rsidRPr="00F44A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5156C" w14:textId="77777777" w:rsidR="00D42780" w:rsidRPr="00F44A55" w:rsidRDefault="00D42780" w:rsidP="008B0A0C">
            <w:pPr>
              <w:pStyle w:val="rowtabella0"/>
              <w:jc w:val="center"/>
              <w:rPr>
                <w:color w:val="002060"/>
              </w:rPr>
            </w:pPr>
            <w:r w:rsidRPr="00F44A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7CF8" w14:textId="77777777" w:rsidR="00D42780" w:rsidRPr="00F44A55" w:rsidRDefault="00D42780" w:rsidP="008B0A0C">
            <w:pPr>
              <w:pStyle w:val="rowtabella0"/>
              <w:jc w:val="center"/>
              <w:rPr>
                <w:color w:val="002060"/>
              </w:rPr>
            </w:pPr>
            <w:r w:rsidRPr="00F44A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FA6E" w14:textId="77777777" w:rsidR="00D42780" w:rsidRPr="00F44A55" w:rsidRDefault="00D42780" w:rsidP="008B0A0C">
            <w:pPr>
              <w:pStyle w:val="rowtabella0"/>
              <w:jc w:val="center"/>
              <w:rPr>
                <w:color w:val="002060"/>
              </w:rPr>
            </w:pPr>
            <w:r w:rsidRPr="00F44A5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1A9D" w14:textId="77777777" w:rsidR="00D42780" w:rsidRPr="00F44A55" w:rsidRDefault="00D42780" w:rsidP="008B0A0C">
            <w:pPr>
              <w:pStyle w:val="rowtabella0"/>
              <w:jc w:val="center"/>
              <w:rPr>
                <w:color w:val="002060"/>
              </w:rPr>
            </w:pPr>
            <w:r w:rsidRPr="00F44A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CBE8" w14:textId="77777777" w:rsidR="00D42780" w:rsidRPr="00F44A55" w:rsidRDefault="00D42780" w:rsidP="008B0A0C">
            <w:pPr>
              <w:pStyle w:val="rowtabella0"/>
              <w:jc w:val="center"/>
              <w:rPr>
                <w:color w:val="002060"/>
              </w:rPr>
            </w:pPr>
            <w:r w:rsidRPr="00F44A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5913" w14:textId="77777777" w:rsidR="00D42780" w:rsidRPr="00F44A55" w:rsidRDefault="00D42780" w:rsidP="008B0A0C">
            <w:pPr>
              <w:pStyle w:val="rowtabella0"/>
              <w:jc w:val="center"/>
              <w:rPr>
                <w:color w:val="002060"/>
              </w:rPr>
            </w:pPr>
            <w:r w:rsidRPr="00F44A55">
              <w:rPr>
                <w:color w:val="002060"/>
              </w:rPr>
              <w:t>0</w:t>
            </w:r>
          </w:p>
        </w:tc>
      </w:tr>
      <w:tr w:rsidR="00D42780" w:rsidRPr="00F44A55" w14:paraId="06F0393B"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1371E" w14:textId="77777777" w:rsidR="00D42780" w:rsidRPr="00F44A55" w:rsidRDefault="00D42780" w:rsidP="008B0A0C">
            <w:pPr>
              <w:pStyle w:val="rowtabella0"/>
              <w:rPr>
                <w:color w:val="002060"/>
              </w:rPr>
            </w:pPr>
            <w:r w:rsidRPr="00F44A55">
              <w:rPr>
                <w:color w:val="002060"/>
              </w:rPr>
              <w:t xml:space="preserve">A.S.D. </w:t>
            </w:r>
            <w:proofErr w:type="gramStart"/>
            <w:r w:rsidRPr="00F44A55">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C5A42" w14:textId="77777777" w:rsidR="00D42780" w:rsidRPr="00F44A55" w:rsidRDefault="00D42780" w:rsidP="008B0A0C">
            <w:pPr>
              <w:pStyle w:val="rowtabella0"/>
              <w:jc w:val="center"/>
              <w:rPr>
                <w:color w:val="002060"/>
              </w:rPr>
            </w:pPr>
            <w:r w:rsidRPr="00F44A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F603A" w14:textId="77777777" w:rsidR="00D42780" w:rsidRPr="00F44A55" w:rsidRDefault="00D42780" w:rsidP="008B0A0C">
            <w:pPr>
              <w:pStyle w:val="rowtabella0"/>
              <w:jc w:val="center"/>
              <w:rPr>
                <w:color w:val="002060"/>
              </w:rPr>
            </w:pPr>
            <w:r w:rsidRPr="00F44A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B9180" w14:textId="77777777" w:rsidR="00D42780" w:rsidRPr="00F44A55" w:rsidRDefault="00D42780" w:rsidP="008B0A0C">
            <w:pPr>
              <w:pStyle w:val="rowtabella0"/>
              <w:jc w:val="center"/>
              <w:rPr>
                <w:color w:val="002060"/>
              </w:rPr>
            </w:pPr>
            <w:r w:rsidRPr="00F44A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99BDD" w14:textId="77777777" w:rsidR="00D42780" w:rsidRPr="00F44A55" w:rsidRDefault="00D42780" w:rsidP="008B0A0C">
            <w:pPr>
              <w:pStyle w:val="rowtabella0"/>
              <w:jc w:val="center"/>
              <w:rPr>
                <w:color w:val="002060"/>
              </w:rPr>
            </w:pPr>
            <w:r w:rsidRPr="00F44A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D4840" w14:textId="77777777" w:rsidR="00D42780" w:rsidRPr="00F44A55" w:rsidRDefault="00D42780" w:rsidP="008B0A0C">
            <w:pPr>
              <w:pStyle w:val="rowtabella0"/>
              <w:jc w:val="center"/>
              <w:rPr>
                <w:color w:val="002060"/>
              </w:rPr>
            </w:pPr>
            <w:r w:rsidRPr="00F44A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865B" w14:textId="77777777" w:rsidR="00D42780" w:rsidRPr="00F44A55" w:rsidRDefault="00D42780" w:rsidP="008B0A0C">
            <w:pPr>
              <w:pStyle w:val="rowtabella0"/>
              <w:jc w:val="center"/>
              <w:rPr>
                <w:color w:val="002060"/>
              </w:rPr>
            </w:pPr>
            <w:r w:rsidRPr="00F44A5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4395D" w14:textId="77777777" w:rsidR="00D42780" w:rsidRPr="00F44A55" w:rsidRDefault="00D42780" w:rsidP="008B0A0C">
            <w:pPr>
              <w:pStyle w:val="rowtabella0"/>
              <w:jc w:val="center"/>
              <w:rPr>
                <w:color w:val="002060"/>
              </w:rPr>
            </w:pPr>
            <w:r w:rsidRPr="00F44A5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95244" w14:textId="77777777" w:rsidR="00D42780" w:rsidRPr="00F44A55" w:rsidRDefault="00D42780" w:rsidP="008B0A0C">
            <w:pPr>
              <w:pStyle w:val="rowtabella0"/>
              <w:jc w:val="center"/>
              <w:rPr>
                <w:color w:val="002060"/>
              </w:rPr>
            </w:pPr>
            <w:r w:rsidRPr="00F44A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DE5D" w14:textId="77777777" w:rsidR="00D42780" w:rsidRPr="00F44A55" w:rsidRDefault="00D42780" w:rsidP="008B0A0C">
            <w:pPr>
              <w:pStyle w:val="rowtabella0"/>
              <w:jc w:val="center"/>
              <w:rPr>
                <w:color w:val="002060"/>
              </w:rPr>
            </w:pPr>
            <w:r w:rsidRPr="00F44A55">
              <w:rPr>
                <w:color w:val="002060"/>
              </w:rPr>
              <w:t>0</w:t>
            </w:r>
          </w:p>
        </w:tc>
      </w:tr>
      <w:tr w:rsidR="00D42780" w:rsidRPr="00F44A55" w14:paraId="6A7B127A"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03CB0" w14:textId="77777777" w:rsidR="00D42780" w:rsidRPr="00F44A55" w:rsidRDefault="00D42780" w:rsidP="008B0A0C">
            <w:pPr>
              <w:pStyle w:val="rowtabella0"/>
              <w:rPr>
                <w:color w:val="002060"/>
              </w:rPr>
            </w:pPr>
            <w:r w:rsidRPr="00F44A55">
              <w:rPr>
                <w:color w:val="002060"/>
              </w:rPr>
              <w:lastRenderedPageBreak/>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504E0" w14:textId="77777777" w:rsidR="00D42780" w:rsidRPr="00F44A55" w:rsidRDefault="00D42780" w:rsidP="008B0A0C">
            <w:pPr>
              <w:pStyle w:val="rowtabella0"/>
              <w:jc w:val="center"/>
              <w:rPr>
                <w:color w:val="002060"/>
              </w:rPr>
            </w:pPr>
            <w:r w:rsidRPr="00F44A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8F684" w14:textId="77777777" w:rsidR="00D42780" w:rsidRPr="00F44A55" w:rsidRDefault="00D42780" w:rsidP="008B0A0C">
            <w:pPr>
              <w:pStyle w:val="rowtabella0"/>
              <w:jc w:val="center"/>
              <w:rPr>
                <w:color w:val="002060"/>
              </w:rPr>
            </w:pPr>
            <w:r w:rsidRPr="00F44A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60A94" w14:textId="77777777" w:rsidR="00D42780" w:rsidRPr="00F44A55" w:rsidRDefault="00D42780" w:rsidP="008B0A0C">
            <w:pPr>
              <w:pStyle w:val="rowtabella0"/>
              <w:jc w:val="center"/>
              <w:rPr>
                <w:color w:val="002060"/>
              </w:rPr>
            </w:pPr>
            <w:r w:rsidRPr="00F44A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CDE0" w14:textId="77777777" w:rsidR="00D42780" w:rsidRPr="00F44A55" w:rsidRDefault="00D42780" w:rsidP="008B0A0C">
            <w:pPr>
              <w:pStyle w:val="rowtabella0"/>
              <w:jc w:val="center"/>
              <w:rPr>
                <w:color w:val="002060"/>
              </w:rPr>
            </w:pPr>
            <w:r w:rsidRPr="00F44A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6B277" w14:textId="77777777" w:rsidR="00D42780" w:rsidRPr="00F44A55" w:rsidRDefault="00D42780" w:rsidP="008B0A0C">
            <w:pPr>
              <w:pStyle w:val="rowtabella0"/>
              <w:jc w:val="center"/>
              <w:rPr>
                <w:color w:val="002060"/>
              </w:rPr>
            </w:pPr>
            <w:r w:rsidRPr="00F44A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93987" w14:textId="77777777" w:rsidR="00D42780" w:rsidRPr="00F44A55" w:rsidRDefault="00D42780" w:rsidP="008B0A0C">
            <w:pPr>
              <w:pStyle w:val="rowtabella0"/>
              <w:jc w:val="center"/>
              <w:rPr>
                <w:color w:val="002060"/>
              </w:rPr>
            </w:pPr>
            <w:r w:rsidRPr="00F44A5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AFA9" w14:textId="77777777" w:rsidR="00D42780" w:rsidRPr="00F44A55" w:rsidRDefault="00D42780" w:rsidP="008B0A0C">
            <w:pPr>
              <w:pStyle w:val="rowtabella0"/>
              <w:jc w:val="center"/>
              <w:rPr>
                <w:color w:val="002060"/>
              </w:rPr>
            </w:pPr>
            <w:r w:rsidRPr="00F44A5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B90A" w14:textId="77777777" w:rsidR="00D42780" w:rsidRPr="00F44A55" w:rsidRDefault="00D42780" w:rsidP="008B0A0C">
            <w:pPr>
              <w:pStyle w:val="rowtabella0"/>
              <w:jc w:val="center"/>
              <w:rPr>
                <w:color w:val="002060"/>
              </w:rPr>
            </w:pPr>
            <w:r w:rsidRPr="00F44A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9BE3" w14:textId="77777777" w:rsidR="00D42780" w:rsidRPr="00F44A55" w:rsidRDefault="00D42780" w:rsidP="008B0A0C">
            <w:pPr>
              <w:pStyle w:val="rowtabella0"/>
              <w:jc w:val="center"/>
              <w:rPr>
                <w:color w:val="002060"/>
              </w:rPr>
            </w:pPr>
            <w:r w:rsidRPr="00F44A55">
              <w:rPr>
                <w:color w:val="002060"/>
              </w:rPr>
              <w:t>0</w:t>
            </w:r>
          </w:p>
        </w:tc>
      </w:tr>
      <w:tr w:rsidR="00D42780" w:rsidRPr="00F44A55" w14:paraId="321EF1B4"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0C94F" w14:textId="77777777" w:rsidR="00D42780" w:rsidRPr="00F44A55" w:rsidRDefault="00D42780" w:rsidP="008B0A0C">
            <w:pPr>
              <w:pStyle w:val="rowtabella0"/>
              <w:rPr>
                <w:color w:val="002060"/>
              </w:rPr>
            </w:pPr>
            <w:r w:rsidRPr="00F44A5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7A041" w14:textId="77777777" w:rsidR="00D42780" w:rsidRPr="00F44A55" w:rsidRDefault="00D42780" w:rsidP="008B0A0C">
            <w:pPr>
              <w:pStyle w:val="rowtabella0"/>
              <w:jc w:val="center"/>
              <w:rPr>
                <w:color w:val="002060"/>
              </w:rPr>
            </w:pPr>
            <w:r w:rsidRPr="00F44A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E589" w14:textId="77777777" w:rsidR="00D42780" w:rsidRPr="00F44A55" w:rsidRDefault="00D42780" w:rsidP="008B0A0C">
            <w:pPr>
              <w:pStyle w:val="rowtabella0"/>
              <w:jc w:val="center"/>
              <w:rPr>
                <w:color w:val="002060"/>
              </w:rPr>
            </w:pPr>
            <w:r w:rsidRPr="00F44A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7F6C" w14:textId="77777777" w:rsidR="00D42780" w:rsidRPr="00F44A55" w:rsidRDefault="00D42780" w:rsidP="008B0A0C">
            <w:pPr>
              <w:pStyle w:val="rowtabella0"/>
              <w:jc w:val="center"/>
              <w:rPr>
                <w:color w:val="002060"/>
              </w:rPr>
            </w:pPr>
            <w:r w:rsidRPr="00F44A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25D74" w14:textId="77777777" w:rsidR="00D42780" w:rsidRPr="00F44A55" w:rsidRDefault="00D42780" w:rsidP="008B0A0C">
            <w:pPr>
              <w:pStyle w:val="rowtabella0"/>
              <w:jc w:val="center"/>
              <w:rPr>
                <w:color w:val="002060"/>
              </w:rPr>
            </w:pPr>
            <w:r w:rsidRPr="00F44A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7F180" w14:textId="77777777" w:rsidR="00D42780" w:rsidRPr="00F44A55" w:rsidRDefault="00D42780" w:rsidP="008B0A0C">
            <w:pPr>
              <w:pStyle w:val="rowtabella0"/>
              <w:jc w:val="center"/>
              <w:rPr>
                <w:color w:val="002060"/>
              </w:rPr>
            </w:pPr>
            <w:r w:rsidRPr="00F44A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847B" w14:textId="77777777" w:rsidR="00D42780" w:rsidRPr="00F44A55" w:rsidRDefault="00D42780" w:rsidP="008B0A0C">
            <w:pPr>
              <w:pStyle w:val="rowtabella0"/>
              <w:jc w:val="center"/>
              <w:rPr>
                <w:color w:val="002060"/>
              </w:rPr>
            </w:pPr>
            <w:r w:rsidRPr="00F44A5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3960" w14:textId="77777777" w:rsidR="00D42780" w:rsidRPr="00F44A55" w:rsidRDefault="00D42780" w:rsidP="008B0A0C">
            <w:pPr>
              <w:pStyle w:val="rowtabella0"/>
              <w:jc w:val="center"/>
              <w:rPr>
                <w:color w:val="002060"/>
              </w:rPr>
            </w:pPr>
            <w:r w:rsidRPr="00F44A5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F7C9" w14:textId="77777777" w:rsidR="00D42780" w:rsidRPr="00F44A55" w:rsidRDefault="00D42780" w:rsidP="008B0A0C">
            <w:pPr>
              <w:pStyle w:val="rowtabella0"/>
              <w:jc w:val="center"/>
              <w:rPr>
                <w:color w:val="002060"/>
              </w:rPr>
            </w:pPr>
            <w:r w:rsidRPr="00F44A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A0AD" w14:textId="77777777" w:rsidR="00D42780" w:rsidRPr="00F44A55" w:rsidRDefault="00D42780" w:rsidP="008B0A0C">
            <w:pPr>
              <w:pStyle w:val="rowtabella0"/>
              <w:jc w:val="center"/>
              <w:rPr>
                <w:color w:val="002060"/>
              </w:rPr>
            </w:pPr>
            <w:r w:rsidRPr="00F44A55">
              <w:rPr>
                <w:color w:val="002060"/>
              </w:rPr>
              <w:t>0</w:t>
            </w:r>
          </w:p>
        </w:tc>
      </w:tr>
      <w:tr w:rsidR="00D42780" w:rsidRPr="00F44A55" w14:paraId="3CACAF13"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B4C99" w14:textId="77777777" w:rsidR="00D42780" w:rsidRPr="00F44A55" w:rsidRDefault="00D42780" w:rsidP="008B0A0C">
            <w:pPr>
              <w:pStyle w:val="rowtabella0"/>
              <w:rPr>
                <w:color w:val="002060"/>
              </w:rPr>
            </w:pPr>
            <w:r w:rsidRPr="00F44A5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6AFD" w14:textId="77777777" w:rsidR="00D42780" w:rsidRPr="00F44A55" w:rsidRDefault="00D42780" w:rsidP="008B0A0C">
            <w:pPr>
              <w:pStyle w:val="rowtabella0"/>
              <w:jc w:val="center"/>
              <w:rPr>
                <w:color w:val="002060"/>
              </w:rPr>
            </w:pPr>
            <w:r w:rsidRPr="00F44A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4AD8" w14:textId="77777777" w:rsidR="00D42780" w:rsidRPr="00F44A55" w:rsidRDefault="00D42780" w:rsidP="008B0A0C">
            <w:pPr>
              <w:pStyle w:val="rowtabella0"/>
              <w:jc w:val="center"/>
              <w:rPr>
                <w:color w:val="002060"/>
              </w:rPr>
            </w:pPr>
            <w:r w:rsidRPr="00F44A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B1FA0" w14:textId="77777777" w:rsidR="00D42780" w:rsidRPr="00F44A55" w:rsidRDefault="00D42780" w:rsidP="008B0A0C">
            <w:pPr>
              <w:pStyle w:val="rowtabella0"/>
              <w:jc w:val="center"/>
              <w:rPr>
                <w:color w:val="002060"/>
              </w:rPr>
            </w:pPr>
            <w:r w:rsidRPr="00F44A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3131" w14:textId="77777777" w:rsidR="00D42780" w:rsidRPr="00F44A55" w:rsidRDefault="00D42780" w:rsidP="008B0A0C">
            <w:pPr>
              <w:pStyle w:val="rowtabella0"/>
              <w:jc w:val="center"/>
              <w:rPr>
                <w:color w:val="002060"/>
              </w:rPr>
            </w:pPr>
            <w:r w:rsidRPr="00F44A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E636" w14:textId="77777777" w:rsidR="00D42780" w:rsidRPr="00F44A55" w:rsidRDefault="00D42780" w:rsidP="008B0A0C">
            <w:pPr>
              <w:pStyle w:val="rowtabella0"/>
              <w:jc w:val="center"/>
              <w:rPr>
                <w:color w:val="002060"/>
              </w:rPr>
            </w:pPr>
            <w:r w:rsidRPr="00F44A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956A" w14:textId="77777777" w:rsidR="00D42780" w:rsidRPr="00F44A55" w:rsidRDefault="00D42780" w:rsidP="008B0A0C">
            <w:pPr>
              <w:pStyle w:val="rowtabella0"/>
              <w:jc w:val="center"/>
              <w:rPr>
                <w:color w:val="002060"/>
              </w:rPr>
            </w:pPr>
            <w:r w:rsidRPr="00F44A5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B748" w14:textId="77777777" w:rsidR="00D42780" w:rsidRPr="00F44A55" w:rsidRDefault="00D42780" w:rsidP="008B0A0C">
            <w:pPr>
              <w:pStyle w:val="rowtabella0"/>
              <w:jc w:val="center"/>
              <w:rPr>
                <w:color w:val="002060"/>
              </w:rPr>
            </w:pPr>
            <w:r w:rsidRPr="00F44A5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032B4" w14:textId="77777777" w:rsidR="00D42780" w:rsidRPr="00F44A55" w:rsidRDefault="00D42780" w:rsidP="008B0A0C">
            <w:pPr>
              <w:pStyle w:val="rowtabella0"/>
              <w:jc w:val="center"/>
              <w:rPr>
                <w:color w:val="002060"/>
              </w:rPr>
            </w:pPr>
            <w:r w:rsidRPr="00F44A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5EC73" w14:textId="77777777" w:rsidR="00D42780" w:rsidRPr="00F44A55" w:rsidRDefault="00D42780" w:rsidP="008B0A0C">
            <w:pPr>
              <w:pStyle w:val="rowtabella0"/>
              <w:jc w:val="center"/>
              <w:rPr>
                <w:color w:val="002060"/>
              </w:rPr>
            </w:pPr>
            <w:r w:rsidRPr="00F44A55">
              <w:rPr>
                <w:color w:val="002060"/>
              </w:rPr>
              <w:t>0</w:t>
            </w:r>
          </w:p>
        </w:tc>
      </w:tr>
      <w:tr w:rsidR="00D42780" w:rsidRPr="00F44A55" w14:paraId="0ED6F6DA"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547B0" w14:textId="77777777" w:rsidR="00D42780" w:rsidRPr="00F44A55" w:rsidRDefault="00D42780" w:rsidP="008B0A0C">
            <w:pPr>
              <w:pStyle w:val="rowtabella0"/>
              <w:rPr>
                <w:color w:val="002060"/>
              </w:rPr>
            </w:pPr>
            <w:r w:rsidRPr="00F44A55">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C1854" w14:textId="77777777" w:rsidR="00D42780" w:rsidRPr="00F44A55" w:rsidRDefault="00D42780" w:rsidP="008B0A0C">
            <w:pPr>
              <w:pStyle w:val="rowtabella0"/>
              <w:jc w:val="center"/>
              <w:rPr>
                <w:color w:val="002060"/>
              </w:rPr>
            </w:pPr>
            <w:r w:rsidRPr="00F44A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5636" w14:textId="77777777" w:rsidR="00D42780" w:rsidRPr="00F44A55" w:rsidRDefault="00D42780" w:rsidP="008B0A0C">
            <w:pPr>
              <w:pStyle w:val="rowtabella0"/>
              <w:jc w:val="center"/>
              <w:rPr>
                <w:color w:val="002060"/>
              </w:rPr>
            </w:pPr>
            <w:r w:rsidRPr="00F44A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E2DA9" w14:textId="77777777" w:rsidR="00D42780" w:rsidRPr="00F44A55" w:rsidRDefault="00D42780" w:rsidP="008B0A0C">
            <w:pPr>
              <w:pStyle w:val="rowtabella0"/>
              <w:jc w:val="center"/>
              <w:rPr>
                <w:color w:val="002060"/>
              </w:rPr>
            </w:pPr>
            <w:r w:rsidRPr="00F44A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A7048" w14:textId="77777777" w:rsidR="00D42780" w:rsidRPr="00F44A55" w:rsidRDefault="00D42780" w:rsidP="008B0A0C">
            <w:pPr>
              <w:pStyle w:val="rowtabella0"/>
              <w:jc w:val="center"/>
              <w:rPr>
                <w:color w:val="002060"/>
              </w:rPr>
            </w:pPr>
            <w:r w:rsidRPr="00F44A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2435D" w14:textId="77777777" w:rsidR="00D42780" w:rsidRPr="00F44A55" w:rsidRDefault="00D42780" w:rsidP="008B0A0C">
            <w:pPr>
              <w:pStyle w:val="rowtabella0"/>
              <w:jc w:val="center"/>
              <w:rPr>
                <w:color w:val="002060"/>
              </w:rPr>
            </w:pPr>
            <w:r w:rsidRPr="00F44A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0C05" w14:textId="77777777" w:rsidR="00D42780" w:rsidRPr="00F44A55" w:rsidRDefault="00D42780" w:rsidP="008B0A0C">
            <w:pPr>
              <w:pStyle w:val="rowtabella0"/>
              <w:jc w:val="center"/>
              <w:rPr>
                <w:color w:val="002060"/>
              </w:rPr>
            </w:pPr>
            <w:r w:rsidRPr="00F44A5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CEF5D" w14:textId="77777777" w:rsidR="00D42780" w:rsidRPr="00F44A55" w:rsidRDefault="00D42780" w:rsidP="008B0A0C">
            <w:pPr>
              <w:pStyle w:val="rowtabella0"/>
              <w:jc w:val="center"/>
              <w:rPr>
                <w:color w:val="002060"/>
              </w:rPr>
            </w:pPr>
            <w:r w:rsidRPr="00F44A55">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78A92" w14:textId="77777777" w:rsidR="00D42780" w:rsidRPr="00F44A55" w:rsidRDefault="00D42780" w:rsidP="008B0A0C">
            <w:pPr>
              <w:pStyle w:val="rowtabella0"/>
              <w:jc w:val="center"/>
              <w:rPr>
                <w:color w:val="002060"/>
              </w:rPr>
            </w:pPr>
            <w:r w:rsidRPr="00F44A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BB6F8" w14:textId="77777777" w:rsidR="00D42780" w:rsidRPr="00F44A55" w:rsidRDefault="00D42780" w:rsidP="008B0A0C">
            <w:pPr>
              <w:pStyle w:val="rowtabella0"/>
              <w:jc w:val="center"/>
              <w:rPr>
                <w:color w:val="002060"/>
              </w:rPr>
            </w:pPr>
            <w:r w:rsidRPr="00F44A55">
              <w:rPr>
                <w:color w:val="002060"/>
              </w:rPr>
              <w:t>0</w:t>
            </w:r>
          </w:p>
        </w:tc>
      </w:tr>
      <w:tr w:rsidR="00D42780" w:rsidRPr="00F44A55" w14:paraId="667D2276" w14:textId="77777777" w:rsidTr="008B0A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8C9DB" w14:textId="77777777" w:rsidR="00D42780" w:rsidRPr="00F44A55" w:rsidRDefault="00D42780" w:rsidP="008B0A0C">
            <w:pPr>
              <w:pStyle w:val="rowtabella0"/>
              <w:rPr>
                <w:color w:val="002060"/>
              </w:rPr>
            </w:pPr>
            <w:r w:rsidRPr="00F44A5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4CD66" w14:textId="77777777" w:rsidR="00D42780" w:rsidRPr="00F44A55" w:rsidRDefault="00D42780" w:rsidP="008B0A0C">
            <w:pPr>
              <w:pStyle w:val="rowtabella0"/>
              <w:jc w:val="center"/>
              <w:rPr>
                <w:color w:val="002060"/>
              </w:rPr>
            </w:pPr>
            <w:r w:rsidRPr="00F44A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78AD" w14:textId="77777777" w:rsidR="00D42780" w:rsidRPr="00F44A55" w:rsidRDefault="00D42780" w:rsidP="008B0A0C">
            <w:pPr>
              <w:pStyle w:val="rowtabella0"/>
              <w:jc w:val="center"/>
              <w:rPr>
                <w:color w:val="002060"/>
              </w:rPr>
            </w:pPr>
            <w:r w:rsidRPr="00F44A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6EA6" w14:textId="77777777" w:rsidR="00D42780" w:rsidRPr="00F44A55" w:rsidRDefault="00D42780" w:rsidP="008B0A0C">
            <w:pPr>
              <w:pStyle w:val="rowtabella0"/>
              <w:jc w:val="center"/>
              <w:rPr>
                <w:color w:val="002060"/>
              </w:rPr>
            </w:pPr>
            <w:r w:rsidRPr="00F44A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9C10" w14:textId="77777777" w:rsidR="00D42780" w:rsidRPr="00F44A55" w:rsidRDefault="00D42780" w:rsidP="008B0A0C">
            <w:pPr>
              <w:pStyle w:val="rowtabella0"/>
              <w:jc w:val="center"/>
              <w:rPr>
                <w:color w:val="002060"/>
              </w:rPr>
            </w:pPr>
            <w:r w:rsidRPr="00F44A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6EFC7" w14:textId="77777777" w:rsidR="00D42780" w:rsidRPr="00F44A55" w:rsidRDefault="00D42780" w:rsidP="008B0A0C">
            <w:pPr>
              <w:pStyle w:val="rowtabella0"/>
              <w:jc w:val="center"/>
              <w:rPr>
                <w:color w:val="002060"/>
              </w:rPr>
            </w:pPr>
            <w:r w:rsidRPr="00F44A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503B" w14:textId="77777777" w:rsidR="00D42780" w:rsidRPr="00F44A55" w:rsidRDefault="00D42780" w:rsidP="008B0A0C">
            <w:pPr>
              <w:pStyle w:val="rowtabella0"/>
              <w:jc w:val="center"/>
              <w:rPr>
                <w:color w:val="002060"/>
              </w:rPr>
            </w:pPr>
            <w:r w:rsidRPr="00F44A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79DFB" w14:textId="77777777" w:rsidR="00D42780" w:rsidRPr="00F44A55" w:rsidRDefault="00D42780" w:rsidP="008B0A0C">
            <w:pPr>
              <w:pStyle w:val="rowtabella0"/>
              <w:jc w:val="center"/>
              <w:rPr>
                <w:color w:val="002060"/>
              </w:rPr>
            </w:pPr>
            <w:r w:rsidRPr="00F44A5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48904" w14:textId="77777777" w:rsidR="00D42780" w:rsidRPr="00F44A55" w:rsidRDefault="00D42780" w:rsidP="008B0A0C">
            <w:pPr>
              <w:pStyle w:val="rowtabella0"/>
              <w:jc w:val="center"/>
              <w:rPr>
                <w:color w:val="002060"/>
              </w:rPr>
            </w:pPr>
            <w:r w:rsidRPr="00F44A5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2856" w14:textId="77777777" w:rsidR="00D42780" w:rsidRPr="00F44A55" w:rsidRDefault="00D42780" w:rsidP="008B0A0C">
            <w:pPr>
              <w:pStyle w:val="rowtabella0"/>
              <w:jc w:val="center"/>
              <w:rPr>
                <w:color w:val="002060"/>
              </w:rPr>
            </w:pPr>
            <w:r w:rsidRPr="00F44A55">
              <w:rPr>
                <w:color w:val="002060"/>
              </w:rPr>
              <w:t>0</w:t>
            </w:r>
          </w:p>
        </w:tc>
      </w:tr>
      <w:tr w:rsidR="00D42780" w:rsidRPr="00F44A55" w14:paraId="1CBB6E37" w14:textId="77777777" w:rsidTr="008B0A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A0040C" w14:textId="77777777" w:rsidR="00D42780" w:rsidRPr="00F44A55" w:rsidRDefault="00D42780" w:rsidP="008B0A0C">
            <w:pPr>
              <w:pStyle w:val="rowtabella0"/>
              <w:rPr>
                <w:color w:val="002060"/>
              </w:rPr>
            </w:pPr>
            <w:r w:rsidRPr="00F44A5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31E0" w14:textId="77777777" w:rsidR="00D42780" w:rsidRPr="00F44A55" w:rsidRDefault="00D42780" w:rsidP="008B0A0C">
            <w:pPr>
              <w:pStyle w:val="rowtabella0"/>
              <w:jc w:val="center"/>
              <w:rPr>
                <w:color w:val="002060"/>
              </w:rPr>
            </w:pPr>
            <w:r w:rsidRPr="00F44A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3F55" w14:textId="77777777" w:rsidR="00D42780" w:rsidRPr="00F44A55" w:rsidRDefault="00D42780" w:rsidP="008B0A0C">
            <w:pPr>
              <w:pStyle w:val="rowtabella0"/>
              <w:jc w:val="center"/>
              <w:rPr>
                <w:color w:val="002060"/>
              </w:rPr>
            </w:pPr>
            <w:r w:rsidRPr="00F44A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7B5D" w14:textId="77777777" w:rsidR="00D42780" w:rsidRPr="00F44A55" w:rsidRDefault="00D42780" w:rsidP="008B0A0C">
            <w:pPr>
              <w:pStyle w:val="rowtabella0"/>
              <w:jc w:val="center"/>
              <w:rPr>
                <w:color w:val="002060"/>
              </w:rPr>
            </w:pPr>
            <w:r w:rsidRPr="00F44A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996AB" w14:textId="77777777" w:rsidR="00D42780" w:rsidRPr="00F44A55" w:rsidRDefault="00D42780" w:rsidP="008B0A0C">
            <w:pPr>
              <w:pStyle w:val="rowtabella0"/>
              <w:jc w:val="center"/>
              <w:rPr>
                <w:color w:val="002060"/>
              </w:rPr>
            </w:pPr>
            <w:r w:rsidRPr="00F44A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0FEF" w14:textId="77777777" w:rsidR="00D42780" w:rsidRPr="00F44A55" w:rsidRDefault="00D42780" w:rsidP="008B0A0C">
            <w:pPr>
              <w:pStyle w:val="rowtabella0"/>
              <w:jc w:val="center"/>
              <w:rPr>
                <w:color w:val="002060"/>
              </w:rPr>
            </w:pPr>
            <w:r w:rsidRPr="00F44A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E40A7" w14:textId="77777777" w:rsidR="00D42780" w:rsidRPr="00F44A55" w:rsidRDefault="00D42780" w:rsidP="008B0A0C">
            <w:pPr>
              <w:pStyle w:val="rowtabella0"/>
              <w:jc w:val="center"/>
              <w:rPr>
                <w:color w:val="002060"/>
              </w:rPr>
            </w:pPr>
            <w:r w:rsidRPr="00F44A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3830" w14:textId="77777777" w:rsidR="00D42780" w:rsidRPr="00F44A55" w:rsidRDefault="00D42780" w:rsidP="008B0A0C">
            <w:pPr>
              <w:pStyle w:val="rowtabella0"/>
              <w:jc w:val="center"/>
              <w:rPr>
                <w:color w:val="002060"/>
              </w:rPr>
            </w:pPr>
            <w:r w:rsidRPr="00F44A5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4408" w14:textId="77777777" w:rsidR="00D42780" w:rsidRPr="00F44A55" w:rsidRDefault="00D42780" w:rsidP="008B0A0C">
            <w:pPr>
              <w:pStyle w:val="rowtabella0"/>
              <w:jc w:val="center"/>
              <w:rPr>
                <w:color w:val="002060"/>
              </w:rPr>
            </w:pPr>
            <w:r w:rsidRPr="00F44A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C264" w14:textId="77777777" w:rsidR="00D42780" w:rsidRPr="00F44A55" w:rsidRDefault="00D42780" w:rsidP="008B0A0C">
            <w:pPr>
              <w:pStyle w:val="rowtabella0"/>
              <w:jc w:val="center"/>
              <w:rPr>
                <w:color w:val="002060"/>
              </w:rPr>
            </w:pPr>
            <w:r w:rsidRPr="00F44A55">
              <w:rPr>
                <w:color w:val="002060"/>
              </w:rPr>
              <w:t>0</w:t>
            </w:r>
          </w:p>
        </w:tc>
      </w:tr>
    </w:tbl>
    <w:p w14:paraId="5D7FFF6F" w14:textId="77777777" w:rsidR="00D42780" w:rsidRPr="00F44A55" w:rsidRDefault="00D42780" w:rsidP="00D42780">
      <w:pPr>
        <w:pStyle w:val="breakline"/>
        <w:rPr>
          <w:rFonts w:eastAsiaTheme="minorEastAsia"/>
          <w:color w:val="002060"/>
        </w:rPr>
      </w:pPr>
    </w:p>
    <w:p w14:paraId="55056ECB" w14:textId="77777777" w:rsidR="002A0BC0" w:rsidRDefault="002A0BC0" w:rsidP="002A0BC0">
      <w:pPr>
        <w:pStyle w:val="breakline"/>
        <w:rPr>
          <w:color w:val="002060"/>
        </w:rPr>
      </w:pPr>
    </w:p>
    <w:p w14:paraId="06A69F39" w14:textId="77777777" w:rsidR="002A0BC0" w:rsidRPr="00827682" w:rsidRDefault="002A0BC0" w:rsidP="002A0BC0">
      <w:pPr>
        <w:pStyle w:val="breakline"/>
        <w:rPr>
          <w:rFonts w:eastAsiaTheme="minorEastAsia"/>
          <w:color w:val="002060"/>
        </w:rPr>
      </w:pPr>
    </w:p>
    <w:p w14:paraId="7E1F8C93" w14:textId="77777777" w:rsidR="002A0BC0" w:rsidRPr="00827682" w:rsidRDefault="002A0BC0" w:rsidP="002A0BC0">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21CAE4A8"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C84A67">
        <w:rPr>
          <w:rFonts w:ascii="Arial" w:hAnsi="Arial" w:cs="Arial"/>
          <w:b/>
          <w:bCs/>
          <w:color w:val="002060"/>
        </w:rPr>
        <w:t xml:space="preserve">16 </w:t>
      </w:r>
      <w:r w:rsidR="00BB6150">
        <w:rPr>
          <w:rFonts w:ascii="Arial" w:hAnsi="Arial" w:cs="Arial"/>
          <w:b/>
          <w:bCs/>
          <w:color w:val="002060"/>
        </w:rPr>
        <w:t>febbraio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28AA089E"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84A67">
        <w:rPr>
          <w:b/>
          <w:color w:val="002060"/>
          <w:u w:val="single"/>
        </w:rPr>
        <w:t>0</w:t>
      </w:r>
      <w:r w:rsidR="000901EF">
        <w:rPr>
          <w:b/>
          <w:color w:val="002060"/>
          <w:u w:val="single"/>
        </w:rPr>
        <w:t>6</w:t>
      </w:r>
      <w:r w:rsidR="003D6BA1">
        <w:rPr>
          <w:b/>
          <w:color w:val="002060"/>
          <w:u w:val="single"/>
        </w:rPr>
        <w:t>/</w:t>
      </w:r>
      <w:r w:rsidR="00F3715D">
        <w:rPr>
          <w:b/>
          <w:color w:val="002060"/>
          <w:u w:val="single"/>
        </w:rPr>
        <w:t>0</w:t>
      </w:r>
      <w:r w:rsidR="00C84A67">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BB6FA" w14:textId="77777777" w:rsidR="00620C8B" w:rsidRDefault="00620C8B">
      <w:r>
        <w:separator/>
      </w:r>
    </w:p>
  </w:endnote>
  <w:endnote w:type="continuationSeparator" w:id="0">
    <w:p w14:paraId="716CC41E" w14:textId="77777777" w:rsidR="00620C8B" w:rsidRDefault="00620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7F67D7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84A67">
      <w:rPr>
        <w:rStyle w:val="Numeropagina"/>
        <w:rFonts w:ascii="Arial" w:hAnsi="Arial" w:cs="Arial"/>
        <w:color w:val="002060"/>
      </w:rPr>
      <w:t>7</w:t>
    </w:r>
    <w:r w:rsidR="000901EF">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646A7" w14:textId="77777777" w:rsidR="00620C8B" w:rsidRDefault="00620C8B">
      <w:r>
        <w:separator/>
      </w:r>
    </w:p>
  </w:footnote>
  <w:footnote w:type="continuationSeparator" w:id="0">
    <w:p w14:paraId="1295E117" w14:textId="77777777" w:rsidR="00620C8B" w:rsidRDefault="00620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E7FD6"/>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3177"/>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0E"/>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0C8B"/>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62"/>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6D51"/>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03"/>
    <w:rsid w:val="00B521A1"/>
    <w:rsid w:val="00B525D9"/>
    <w:rsid w:val="00B5269F"/>
    <w:rsid w:val="00B5284F"/>
    <w:rsid w:val="00B52F3C"/>
    <w:rsid w:val="00B5303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6DA"/>
    <w:rsid w:val="00D42780"/>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3CF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657"/>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5D7"/>
    <w:rsid w:val="00F44B58"/>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4B40"/>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140</TotalTime>
  <Pages>1</Pages>
  <Words>2194</Words>
  <Characters>12509</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14674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11</cp:revision>
  <cp:lastPrinted>2026-02-06T14:58:00Z</cp:lastPrinted>
  <dcterms:created xsi:type="dcterms:W3CDTF">2026-02-06T09:53:00Z</dcterms:created>
  <dcterms:modified xsi:type="dcterms:W3CDTF">2026-02-06T14:58:00Z</dcterms:modified>
</cp:coreProperties>
</file>