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8C7EDD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60F61">
              <w:rPr>
                <w:rFonts w:ascii="Arial" w:hAnsi="Arial" w:cs="Arial"/>
                <w:color w:val="002060"/>
                <w:sz w:val="40"/>
                <w:szCs w:val="40"/>
              </w:rPr>
              <w:t>80</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C84A67">
              <w:rPr>
                <w:rFonts w:ascii="Arial" w:hAnsi="Arial" w:cs="Arial"/>
                <w:color w:val="002060"/>
                <w:sz w:val="40"/>
                <w:szCs w:val="40"/>
              </w:rPr>
              <w:t>0</w:t>
            </w:r>
            <w:r w:rsidR="00560F61">
              <w:rPr>
                <w:rFonts w:ascii="Arial" w:hAnsi="Arial" w:cs="Arial"/>
                <w:color w:val="002060"/>
                <w:sz w:val="40"/>
                <w:szCs w:val="40"/>
              </w:rPr>
              <w:t>9</w:t>
            </w:r>
            <w:r w:rsidR="00580BE5">
              <w:rPr>
                <w:rFonts w:ascii="Arial" w:hAnsi="Arial" w:cs="Arial"/>
                <w:color w:val="002060"/>
                <w:sz w:val="40"/>
                <w:szCs w:val="40"/>
              </w:rPr>
              <w:t>/</w:t>
            </w:r>
            <w:r w:rsidR="00F3715D">
              <w:rPr>
                <w:rFonts w:ascii="Arial" w:hAnsi="Arial" w:cs="Arial"/>
                <w:color w:val="002060"/>
                <w:sz w:val="40"/>
                <w:szCs w:val="40"/>
              </w:rPr>
              <w:t>0</w:t>
            </w:r>
            <w:r w:rsidR="00C84A6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1D588D5"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83572">
          <w:rPr>
            <w:noProof/>
            <w:webHidden/>
          </w:rPr>
          <w:t>1</w:t>
        </w:r>
        <w:r w:rsidR="00AC19D9" w:rsidRPr="00DE1EF7">
          <w:rPr>
            <w:noProof/>
            <w:webHidden/>
          </w:rPr>
          <w:fldChar w:fldCharType="end"/>
        </w:r>
      </w:hyperlink>
    </w:p>
    <w:p w14:paraId="112EDB38" w14:textId="031B84D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83572">
          <w:rPr>
            <w:noProof/>
            <w:webHidden/>
          </w:rPr>
          <w:t>1</w:t>
        </w:r>
        <w:r w:rsidRPr="00DE1EF7">
          <w:rPr>
            <w:noProof/>
            <w:webHidden/>
          </w:rPr>
          <w:fldChar w:fldCharType="end"/>
        </w:r>
      </w:hyperlink>
    </w:p>
    <w:p w14:paraId="4D9CAD43" w14:textId="010C87BF"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83572">
          <w:rPr>
            <w:noProof/>
            <w:webHidden/>
          </w:rPr>
          <w:t>1</w:t>
        </w:r>
        <w:r w:rsidRPr="00DE1EF7">
          <w:rPr>
            <w:noProof/>
            <w:webHidden/>
          </w:rPr>
          <w:fldChar w:fldCharType="end"/>
        </w:r>
      </w:hyperlink>
    </w:p>
    <w:p w14:paraId="0EAFCCD8" w14:textId="68BDC35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83572">
          <w:rPr>
            <w:noProof/>
            <w:webHidden/>
          </w:rPr>
          <w:t>1</w:t>
        </w:r>
        <w:r w:rsidRPr="00DE1EF7">
          <w:rPr>
            <w:noProof/>
            <w:webHidden/>
          </w:rPr>
          <w:fldChar w:fldCharType="end"/>
        </w:r>
      </w:hyperlink>
    </w:p>
    <w:p w14:paraId="0952245B" w14:textId="3CEAD6FE"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83572">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102C709" w14:textId="77777777" w:rsidR="000E016E" w:rsidRPr="000E016E" w:rsidRDefault="000E016E"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70582537" w14:textId="77777777" w:rsidR="00FD4B40" w:rsidRDefault="00FD4B40"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C430EFD" w14:textId="77777777" w:rsidR="00DC0676" w:rsidRDefault="00DC0676" w:rsidP="00DC0676">
      <w:pPr>
        <w:pStyle w:val="breakline"/>
        <w:rPr>
          <w:color w:val="002060"/>
        </w:rPr>
      </w:pPr>
    </w:p>
    <w:p w14:paraId="51E9D65B" w14:textId="77777777" w:rsidR="0041547B" w:rsidRPr="00915017" w:rsidRDefault="0041547B" w:rsidP="0041547B">
      <w:pPr>
        <w:pStyle w:val="titolocampionato0"/>
        <w:shd w:val="clear" w:color="auto" w:fill="CCCCCC"/>
        <w:spacing w:before="80" w:after="40"/>
        <w:rPr>
          <w:color w:val="002060"/>
        </w:rPr>
      </w:pPr>
      <w:r w:rsidRPr="00915017">
        <w:rPr>
          <w:color w:val="002060"/>
        </w:rPr>
        <w:t>CALCIO A CINQUE SERIE D</w:t>
      </w:r>
    </w:p>
    <w:p w14:paraId="12D13AE7" w14:textId="77777777" w:rsidR="0041547B" w:rsidRPr="00915017" w:rsidRDefault="0041547B" w:rsidP="0041547B">
      <w:pPr>
        <w:pStyle w:val="titoloprinc0"/>
        <w:rPr>
          <w:color w:val="002060"/>
        </w:rPr>
      </w:pPr>
      <w:r w:rsidRPr="00915017">
        <w:rPr>
          <w:color w:val="002060"/>
        </w:rPr>
        <w:t>RISULTATI</w:t>
      </w:r>
    </w:p>
    <w:p w14:paraId="7FCD5B39" w14:textId="77777777" w:rsidR="0041547B" w:rsidRPr="00915017" w:rsidRDefault="0041547B" w:rsidP="0041547B">
      <w:pPr>
        <w:pStyle w:val="breakline"/>
        <w:rPr>
          <w:color w:val="002060"/>
        </w:rPr>
      </w:pPr>
    </w:p>
    <w:p w14:paraId="04319977" w14:textId="77777777" w:rsidR="0041547B" w:rsidRPr="00915017" w:rsidRDefault="0041547B" w:rsidP="0041547B">
      <w:pPr>
        <w:pStyle w:val="sottotitolocampionato10"/>
        <w:rPr>
          <w:color w:val="002060"/>
        </w:rPr>
      </w:pPr>
      <w:r w:rsidRPr="00915017">
        <w:rPr>
          <w:color w:val="002060"/>
        </w:rPr>
        <w:t>RISULTATI UFFICIALI GARE DEL 06/02/2026</w:t>
      </w:r>
    </w:p>
    <w:p w14:paraId="1C31C4AB" w14:textId="77777777" w:rsidR="0041547B" w:rsidRPr="0041547B" w:rsidRDefault="0041547B" w:rsidP="0041547B">
      <w:pPr>
        <w:pStyle w:val="sottotitolocampionato20"/>
        <w:spacing w:before="0" w:beforeAutospacing="0" w:after="0" w:afterAutospacing="0"/>
        <w:rPr>
          <w:rFonts w:ascii="Arial" w:hAnsi="Arial" w:cs="Arial"/>
          <w:color w:val="002060"/>
          <w:sz w:val="20"/>
          <w:szCs w:val="20"/>
        </w:rPr>
      </w:pPr>
      <w:r w:rsidRPr="0041547B">
        <w:rPr>
          <w:rFonts w:ascii="Arial" w:hAnsi="Arial" w:cs="Arial"/>
          <w:color w:val="002060"/>
          <w:sz w:val="20"/>
          <w:szCs w:val="20"/>
        </w:rPr>
        <w:t>Si trascrivono qui di seguito i risultati ufficiali delle gare disputate</w:t>
      </w:r>
    </w:p>
    <w:p w14:paraId="0B9ACE58" w14:textId="77777777" w:rsidR="0041547B" w:rsidRPr="00915017" w:rsidRDefault="0041547B" w:rsidP="0041547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547B" w:rsidRPr="00915017" w14:paraId="36A27575" w14:textId="77777777" w:rsidTr="00F55E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47B" w:rsidRPr="00915017" w14:paraId="66E6F8E8" w14:textId="77777777" w:rsidTr="00F55E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ACDD3" w14:textId="77777777" w:rsidR="0041547B" w:rsidRPr="00915017" w:rsidRDefault="0041547B" w:rsidP="00F55EAF">
                  <w:pPr>
                    <w:pStyle w:val="headertabella0"/>
                    <w:rPr>
                      <w:color w:val="002060"/>
                    </w:rPr>
                  </w:pPr>
                  <w:r w:rsidRPr="00915017">
                    <w:rPr>
                      <w:color w:val="002060"/>
                    </w:rPr>
                    <w:t>GIRONE D - 3 Giornata - R</w:t>
                  </w:r>
                </w:p>
              </w:tc>
            </w:tr>
            <w:tr w:rsidR="0041547B" w:rsidRPr="00915017" w14:paraId="5BB1EE8A" w14:textId="77777777" w:rsidTr="00F55E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E7D3A4" w14:textId="77777777" w:rsidR="0041547B" w:rsidRPr="00915017" w:rsidRDefault="0041547B" w:rsidP="00F55EAF">
                  <w:pPr>
                    <w:pStyle w:val="rowtabella0"/>
                    <w:rPr>
                      <w:color w:val="002060"/>
                    </w:rPr>
                  </w:pPr>
                  <w:r w:rsidRPr="00915017">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F21FA" w14:textId="77777777" w:rsidR="0041547B" w:rsidRPr="00915017" w:rsidRDefault="0041547B" w:rsidP="00F55EAF">
                  <w:pPr>
                    <w:pStyle w:val="rowtabella0"/>
                    <w:rPr>
                      <w:color w:val="002060"/>
                    </w:rPr>
                  </w:pPr>
                  <w:r w:rsidRPr="00915017">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76722" w14:textId="77777777" w:rsidR="0041547B" w:rsidRPr="00915017" w:rsidRDefault="0041547B" w:rsidP="00F55EAF">
                  <w:pPr>
                    <w:pStyle w:val="rowtabella0"/>
                    <w:jc w:val="center"/>
                    <w:rPr>
                      <w:color w:val="002060"/>
                    </w:rPr>
                  </w:pPr>
                  <w:r w:rsidRPr="00915017">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C7218" w14:textId="77777777" w:rsidR="0041547B" w:rsidRPr="00915017" w:rsidRDefault="0041547B" w:rsidP="00F55EAF">
                  <w:pPr>
                    <w:pStyle w:val="rowtabella0"/>
                    <w:jc w:val="center"/>
                    <w:rPr>
                      <w:color w:val="002060"/>
                    </w:rPr>
                  </w:pPr>
                  <w:r w:rsidRPr="00915017">
                    <w:rPr>
                      <w:color w:val="002060"/>
                    </w:rPr>
                    <w:t> </w:t>
                  </w:r>
                </w:p>
              </w:tc>
            </w:tr>
            <w:tr w:rsidR="0041547B" w:rsidRPr="00915017" w14:paraId="770EE2EF"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190C95" w14:textId="77777777" w:rsidR="0041547B" w:rsidRPr="00915017" w:rsidRDefault="0041547B" w:rsidP="00F55EAF">
                  <w:pPr>
                    <w:pStyle w:val="rowtabella0"/>
                    <w:rPr>
                      <w:color w:val="002060"/>
                    </w:rPr>
                  </w:pPr>
                  <w:r w:rsidRPr="00915017">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0491E9" w14:textId="77777777" w:rsidR="0041547B" w:rsidRPr="00915017" w:rsidRDefault="0041547B" w:rsidP="00F55EAF">
                  <w:pPr>
                    <w:pStyle w:val="rowtabella0"/>
                    <w:rPr>
                      <w:color w:val="002060"/>
                    </w:rPr>
                  </w:pPr>
                  <w:r w:rsidRPr="00915017">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5E730F" w14:textId="77777777" w:rsidR="0041547B" w:rsidRPr="00915017" w:rsidRDefault="0041547B" w:rsidP="00F55EAF">
                  <w:pPr>
                    <w:pStyle w:val="rowtabella0"/>
                    <w:jc w:val="center"/>
                    <w:rPr>
                      <w:color w:val="002060"/>
                    </w:rPr>
                  </w:pPr>
                  <w:r w:rsidRPr="0091501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70D102" w14:textId="77777777" w:rsidR="0041547B" w:rsidRPr="00915017" w:rsidRDefault="0041547B" w:rsidP="00F55EAF">
                  <w:pPr>
                    <w:pStyle w:val="rowtabella0"/>
                    <w:jc w:val="center"/>
                    <w:rPr>
                      <w:color w:val="002060"/>
                    </w:rPr>
                  </w:pPr>
                  <w:r w:rsidRPr="00915017">
                    <w:rPr>
                      <w:color w:val="002060"/>
                    </w:rPr>
                    <w:t> </w:t>
                  </w:r>
                </w:p>
              </w:tc>
            </w:tr>
            <w:tr w:rsidR="0041547B" w:rsidRPr="00915017" w14:paraId="3E4A402B"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24E749" w14:textId="77777777" w:rsidR="0041547B" w:rsidRPr="00915017" w:rsidRDefault="0041547B" w:rsidP="00F55EAF">
                  <w:pPr>
                    <w:pStyle w:val="rowtabella0"/>
                    <w:rPr>
                      <w:color w:val="002060"/>
                    </w:rPr>
                  </w:pPr>
                  <w:r w:rsidRPr="00915017">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C983C1" w14:textId="77777777" w:rsidR="0041547B" w:rsidRPr="00915017" w:rsidRDefault="0041547B" w:rsidP="00F55EAF">
                  <w:pPr>
                    <w:pStyle w:val="rowtabella0"/>
                    <w:rPr>
                      <w:color w:val="002060"/>
                    </w:rPr>
                  </w:pPr>
                  <w:r w:rsidRPr="00915017">
                    <w:rPr>
                      <w:color w:val="002060"/>
                    </w:rPr>
                    <w:t>- POLISPORTIVA S.C. LORETO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D071B6" w14:textId="77777777" w:rsidR="0041547B" w:rsidRPr="00915017" w:rsidRDefault="0041547B" w:rsidP="00F55EAF">
                  <w:pPr>
                    <w:pStyle w:val="rowtabella0"/>
                    <w:jc w:val="center"/>
                    <w:rPr>
                      <w:color w:val="002060"/>
                    </w:rPr>
                  </w:pPr>
                  <w:r w:rsidRPr="0091501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A70A7D" w14:textId="77777777" w:rsidR="0041547B" w:rsidRPr="00915017" w:rsidRDefault="0041547B" w:rsidP="00F55EAF">
                  <w:pPr>
                    <w:pStyle w:val="rowtabella0"/>
                    <w:jc w:val="center"/>
                    <w:rPr>
                      <w:color w:val="002060"/>
                    </w:rPr>
                  </w:pPr>
                  <w:r w:rsidRPr="00915017">
                    <w:rPr>
                      <w:color w:val="002060"/>
                    </w:rPr>
                    <w:t> </w:t>
                  </w:r>
                </w:p>
              </w:tc>
            </w:tr>
            <w:tr w:rsidR="0041547B" w:rsidRPr="00915017" w14:paraId="73CDEC94"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8C7FFF" w14:textId="77777777" w:rsidR="0041547B" w:rsidRPr="00915017" w:rsidRDefault="0041547B" w:rsidP="00F55EAF">
                  <w:pPr>
                    <w:pStyle w:val="rowtabella0"/>
                    <w:rPr>
                      <w:color w:val="002060"/>
                    </w:rPr>
                  </w:pPr>
                  <w:r w:rsidRPr="00915017">
                    <w:rPr>
                      <w:color w:val="002060"/>
                    </w:rPr>
                    <w:t>IMBRECCIATA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173353" w14:textId="77777777" w:rsidR="0041547B" w:rsidRPr="00915017" w:rsidRDefault="0041547B" w:rsidP="00F55EAF">
                  <w:pPr>
                    <w:pStyle w:val="rowtabella0"/>
                    <w:rPr>
                      <w:color w:val="002060"/>
                    </w:rPr>
                  </w:pPr>
                  <w:r w:rsidRPr="00915017">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18E141" w14:textId="77777777" w:rsidR="0041547B" w:rsidRPr="00915017" w:rsidRDefault="0041547B" w:rsidP="00F55EAF">
                  <w:pPr>
                    <w:pStyle w:val="rowtabella0"/>
                    <w:jc w:val="center"/>
                    <w:rPr>
                      <w:color w:val="002060"/>
                    </w:rPr>
                  </w:pPr>
                  <w:r w:rsidRPr="00915017">
                    <w:rPr>
                      <w:color w:val="002060"/>
                    </w:rPr>
                    <w:t>7 - 9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8635E1" w14:textId="77777777" w:rsidR="0041547B" w:rsidRPr="00915017" w:rsidRDefault="0041547B" w:rsidP="00F55EAF">
                  <w:pPr>
                    <w:pStyle w:val="rowtabella0"/>
                    <w:jc w:val="center"/>
                    <w:rPr>
                      <w:color w:val="002060"/>
                    </w:rPr>
                  </w:pPr>
                  <w:r w:rsidRPr="00915017">
                    <w:rPr>
                      <w:color w:val="002060"/>
                    </w:rPr>
                    <w:t> </w:t>
                  </w:r>
                </w:p>
              </w:tc>
            </w:tr>
            <w:tr w:rsidR="0041547B" w:rsidRPr="00915017" w14:paraId="0D90B669"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F9D3A4" w14:textId="77777777" w:rsidR="0041547B" w:rsidRPr="00915017" w:rsidRDefault="0041547B" w:rsidP="00F55EAF">
                  <w:pPr>
                    <w:pStyle w:val="rowtabella0"/>
                    <w:rPr>
                      <w:color w:val="002060"/>
                    </w:rPr>
                  </w:pPr>
                  <w:r w:rsidRPr="0091501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390761" w14:textId="77777777" w:rsidR="0041547B" w:rsidRPr="00915017" w:rsidRDefault="0041547B" w:rsidP="00F55EAF">
                  <w:pPr>
                    <w:pStyle w:val="rowtabella0"/>
                    <w:rPr>
                      <w:color w:val="002060"/>
                    </w:rPr>
                  </w:pPr>
                  <w:r w:rsidRPr="00915017">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CF50D" w14:textId="77777777" w:rsidR="0041547B" w:rsidRPr="00915017" w:rsidRDefault="0041547B" w:rsidP="00F55EAF">
                  <w:pPr>
                    <w:pStyle w:val="rowtabella0"/>
                    <w:jc w:val="center"/>
                    <w:rPr>
                      <w:color w:val="002060"/>
                    </w:rPr>
                  </w:pPr>
                  <w:r w:rsidRPr="0091501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B19AE9" w14:textId="77777777" w:rsidR="0041547B" w:rsidRPr="00915017" w:rsidRDefault="0041547B" w:rsidP="00F55EAF">
                  <w:pPr>
                    <w:pStyle w:val="rowtabella0"/>
                    <w:jc w:val="center"/>
                    <w:rPr>
                      <w:color w:val="002060"/>
                    </w:rPr>
                  </w:pPr>
                  <w:r w:rsidRPr="00915017">
                    <w:rPr>
                      <w:color w:val="002060"/>
                    </w:rPr>
                    <w:t> </w:t>
                  </w:r>
                </w:p>
              </w:tc>
            </w:tr>
            <w:tr w:rsidR="0041547B" w:rsidRPr="00915017" w14:paraId="6E3C92C3" w14:textId="77777777" w:rsidTr="00F55E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B2A4DA" w14:textId="77777777" w:rsidR="0041547B" w:rsidRPr="00915017" w:rsidRDefault="0041547B" w:rsidP="00F55EAF">
                  <w:pPr>
                    <w:pStyle w:val="rowtabella0"/>
                    <w:rPr>
                      <w:color w:val="002060"/>
                    </w:rPr>
                  </w:pPr>
                  <w:r w:rsidRPr="00915017">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AF657" w14:textId="77777777" w:rsidR="0041547B" w:rsidRPr="00915017" w:rsidRDefault="0041547B" w:rsidP="00F55EAF">
                  <w:pPr>
                    <w:pStyle w:val="rowtabella0"/>
                    <w:rPr>
                      <w:color w:val="002060"/>
                    </w:rPr>
                  </w:pPr>
                  <w:r w:rsidRPr="00915017">
                    <w:rPr>
                      <w:color w:val="002060"/>
                    </w:rPr>
                    <w:t>- POLISPORTIVA FUTURA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95BD1" w14:textId="77777777" w:rsidR="0041547B" w:rsidRPr="00915017" w:rsidRDefault="0041547B" w:rsidP="00F55EAF">
                  <w:pPr>
                    <w:pStyle w:val="rowtabella0"/>
                    <w:jc w:val="center"/>
                    <w:rPr>
                      <w:color w:val="002060"/>
                    </w:rPr>
                  </w:pPr>
                  <w:r w:rsidRPr="00915017">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456A4" w14:textId="77777777" w:rsidR="0041547B" w:rsidRPr="00915017" w:rsidRDefault="0041547B" w:rsidP="00F55EAF">
                  <w:pPr>
                    <w:pStyle w:val="rowtabella0"/>
                    <w:jc w:val="center"/>
                    <w:rPr>
                      <w:color w:val="002060"/>
                    </w:rPr>
                  </w:pPr>
                  <w:r w:rsidRPr="00915017">
                    <w:rPr>
                      <w:color w:val="002060"/>
                    </w:rPr>
                    <w:t> </w:t>
                  </w:r>
                </w:p>
              </w:tc>
            </w:tr>
            <w:tr w:rsidR="0041547B" w:rsidRPr="00915017" w14:paraId="715C0CEE" w14:textId="77777777" w:rsidTr="00F55EAF">
              <w:tc>
                <w:tcPr>
                  <w:tcW w:w="4700" w:type="dxa"/>
                  <w:gridSpan w:val="4"/>
                  <w:tcBorders>
                    <w:top w:val="nil"/>
                    <w:left w:val="nil"/>
                    <w:bottom w:val="nil"/>
                    <w:right w:val="nil"/>
                  </w:tcBorders>
                  <w:tcMar>
                    <w:top w:w="20" w:type="dxa"/>
                    <w:left w:w="20" w:type="dxa"/>
                    <w:bottom w:w="20" w:type="dxa"/>
                    <w:right w:w="20" w:type="dxa"/>
                  </w:tcMar>
                  <w:vAlign w:val="center"/>
                  <w:hideMark/>
                </w:tcPr>
                <w:p w14:paraId="24D74418" w14:textId="77777777" w:rsidR="0041547B" w:rsidRPr="00915017" w:rsidRDefault="0041547B" w:rsidP="00F55EAF">
                  <w:pPr>
                    <w:pStyle w:val="rowtabella0"/>
                    <w:rPr>
                      <w:color w:val="002060"/>
                    </w:rPr>
                  </w:pPr>
                  <w:r w:rsidRPr="00915017">
                    <w:rPr>
                      <w:color w:val="002060"/>
                    </w:rPr>
                    <w:t>(1) - disputata il 07/02/2026</w:t>
                  </w:r>
                </w:p>
              </w:tc>
            </w:tr>
          </w:tbl>
          <w:p w14:paraId="7368F9D9" w14:textId="77777777" w:rsidR="0041547B" w:rsidRPr="00915017" w:rsidRDefault="0041547B" w:rsidP="00F55EA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47B" w:rsidRPr="00915017" w14:paraId="1F038F20" w14:textId="77777777" w:rsidTr="00F55E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5EF8C" w14:textId="77777777" w:rsidR="0041547B" w:rsidRPr="00915017" w:rsidRDefault="0041547B" w:rsidP="00F55EAF">
                  <w:pPr>
                    <w:pStyle w:val="headertabella0"/>
                    <w:rPr>
                      <w:color w:val="002060"/>
                    </w:rPr>
                  </w:pPr>
                  <w:r w:rsidRPr="00915017">
                    <w:rPr>
                      <w:color w:val="002060"/>
                    </w:rPr>
                    <w:t>GIRONE F - 3 Giornata - R</w:t>
                  </w:r>
                </w:p>
              </w:tc>
            </w:tr>
            <w:tr w:rsidR="0041547B" w:rsidRPr="00915017" w14:paraId="6E89F068" w14:textId="77777777" w:rsidTr="00F55E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967A1E" w14:textId="77777777" w:rsidR="0041547B" w:rsidRPr="00915017" w:rsidRDefault="0041547B" w:rsidP="00F55EAF">
                  <w:pPr>
                    <w:pStyle w:val="rowtabella0"/>
                    <w:rPr>
                      <w:color w:val="002060"/>
                    </w:rPr>
                  </w:pPr>
                  <w:r w:rsidRPr="00915017">
                    <w:rPr>
                      <w:color w:val="002060"/>
                    </w:rPr>
                    <w:t>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7B348" w14:textId="77777777" w:rsidR="0041547B" w:rsidRPr="00915017" w:rsidRDefault="0041547B" w:rsidP="00F55EAF">
                  <w:pPr>
                    <w:pStyle w:val="rowtabella0"/>
                    <w:rPr>
                      <w:color w:val="002060"/>
                    </w:rPr>
                  </w:pPr>
                  <w:r w:rsidRPr="00915017">
                    <w:rPr>
                      <w:color w:val="002060"/>
                    </w:rPr>
                    <w:t>- ACCUMOLI GANG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59797" w14:textId="77777777" w:rsidR="0041547B" w:rsidRPr="00915017" w:rsidRDefault="0041547B" w:rsidP="00F55EAF">
                  <w:pPr>
                    <w:pStyle w:val="rowtabella0"/>
                    <w:jc w:val="center"/>
                    <w:rPr>
                      <w:color w:val="002060"/>
                    </w:rPr>
                  </w:pPr>
                  <w:r w:rsidRPr="00915017">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54BCF" w14:textId="77777777" w:rsidR="0041547B" w:rsidRPr="00915017" w:rsidRDefault="0041547B" w:rsidP="00F55EAF">
                  <w:pPr>
                    <w:pStyle w:val="rowtabella0"/>
                    <w:jc w:val="center"/>
                    <w:rPr>
                      <w:color w:val="002060"/>
                    </w:rPr>
                  </w:pPr>
                  <w:r w:rsidRPr="00915017">
                    <w:rPr>
                      <w:color w:val="002060"/>
                    </w:rPr>
                    <w:t> </w:t>
                  </w:r>
                </w:p>
              </w:tc>
            </w:tr>
            <w:tr w:rsidR="0041547B" w:rsidRPr="00915017" w14:paraId="5E1C4271"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D8A611" w14:textId="77777777" w:rsidR="0041547B" w:rsidRPr="00915017" w:rsidRDefault="0041547B" w:rsidP="00F55EAF">
                  <w:pPr>
                    <w:pStyle w:val="rowtabella0"/>
                    <w:rPr>
                      <w:color w:val="002060"/>
                    </w:rPr>
                  </w:pPr>
                  <w:r w:rsidRPr="00915017">
                    <w:rPr>
                      <w:color w:val="002060"/>
                    </w:rPr>
                    <w:t>CASTORANESE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679D63" w14:textId="77777777" w:rsidR="0041547B" w:rsidRPr="00915017" w:rsidRDefault="0041547B" w:rsidP="00F55EAF">
                  <w:pPr>
                    <w:pStyle w:val="rowtabella0"/>
                    <w:rPr>
                      <w:color w:val="002060"/>
                    </w:rPr>
                  </w:pPr>
                  <w:r w:rsidRPr="00915017">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0DB62E" w14:textId="77777777" w:rsidR="0041547B" w:rsidRPr="00915017" w:rsidRDefault="0041547B" w:rsidP="00F55EAF">
                  <w:pPr>
                    <w:pStyle w:val="rowtabella0"/>
                    <w:jc w:val="center"/>
                    <w:rPr>
                      <w:color w:val="002060"/>
                    </w:rPr>
                  </w:pPr>
                  <w:r w:rsidRPr="0091501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12ED09" w14:textId="77777777" w:rsidR="0041547B" w:rsidRPr="00915017" w:rsidRDefault="0041547B" w:rsidP="00F55EAF">
                  <w:pPr>
                    <w:pStyle w:val="rowtabella0"/>
                    <w:jc w:val="center"/>
                    <w:rPr>
                      <w:color w:val="002060"/>
                    </w:rPr>
                  </w:pPr>
                  <w:r w:rsidRPr="00915017">
                    <w:rPr>
                      <w:color w:val="002060"/>
                    </w:rPr>
                    <w:t> </w:t>
                  </w:r>
                </w:p>
              </w:tc>
            </w:tr>
            <w:tr w:rsidR="0041547B" w:rsidRPr="00915017" w14:paraId="20F343FF"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2DD086" w14:textId="77777777" w:rsidR="0041547B" w:rsidRPr="00915017" w:rsidRDefault="0041547B" w:rsidP="00F55EAF">
                  <w:pPr>
                    <w:pStyle w:val="rowtabella0"/>
                    <w:rPr>
                      <w:color w:val="002060"/>
                    </w:rPr>
                  </w:pPr>
                  <w:r w:rsidRPr="00915017">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A59EF6" w14:textId="77777777" w:rsidR="0041547B" w:rsidRPr="00915017" w:rsidRDefault="0041547B" w:rsidP="00F55EAF">
                  <w:pPr>
                    <w:pStyle w:val="rowtabella0"/>
                    <w:rPr>
                      <w:color w:val="002060"/>
                    </w:rPr>
                  </w:pPr>
                  <w:r w:rsidRPr="00915017">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D02DFE" w14:textId="77777777" w:rsidR="0041547B" w:rsidRPr="00915017" w:rsidRDefault="0041547B" w:rsidP="00F55EAF">
                  <w:pPr>
                    <w:pStyle w:val="rowtabella0"/>
                    <w:jc w:val="center"/>
                    <w:rPr>
                      <w:color w:val="002060"/>
                    </w:rPr>
                  </w:pPr>
                  <w:r w:rsidRPr="00915017">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812EF5" w14:textId="77777777" w:rsidR="0041547B" w:rsidRPr="00915017" w:rsidRDefault="0041547B" w:rsidP="00F55EAF">
                  <w:pPr>
                    <w:pStyle w:val="rowtabella0"/>
                    <w:jc w:val="center"/>
                    <w:rPr>
                      <w:color w:val="002060"/>
                    </w:rPr>
                  </w:pPr>
                  <w:r w:rsidRPr="00915017">
                    <w:rPr>
                      <w:color w:val="002060"/>
                    </w:rPr>
                    <w:t> </w:t>
                  </w:r>
                </w:p>
              </w:tc>
            </w:tr>
            <w:tr w:rsidR="0041547B" w:rsidRPr="00915017" w14:paraId="463D3C87"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84630E" w14:textId="77777777" w:rsidR="0041547B" w:rsidRPr="00915017" w:rsidRDefault="0041547B" w:rsidP="00F55EAF">
                  <w:pPr>
                    <w:pStyle w:val="rowtabella0"/>
                    <w:rPr>
                      <w:color w:val="002060"/>
                    </w:rPr>
                  </w:pPr>
                  <w:r w:rsidRPr="00915017">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D8ECA0" w14:textId="77777777" w:rsidR="0041547B" w:rsidRPr="00915017" w:rsidRDefault="0041547B" w:rsidP="00F55EAF">
                  <w:pPr>
                    <w:pStyle w:val="rowtabella0"/>
                    <w:rPr>
                      <w:color w:val="002060"/>
                    </w:rPr>
                  </w:pPr>
                  <w:r w:rsidRPr="00915017">
                    <w:rPr>
                      <w:color w:val="002060"/>
                    </w:rPr>
                    <w:t>- POLISPORTIVA VILLA PIGNA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FA761E" w14:textId="77777777" w:rsidR="0041547B" w:rsidRPr="00915017" w:rsidRDefault="0041547B" w:rsidP="00F55EAF">
                  <w:pPr>
                    <w:pStyle w:val="rowtabella0"/>
                    <w:jc w:val="center"/>
                    <w:rPr>
                      <w:color w:val="002060"/>
                    </w:rPr>
                  </w:pPr>
                  <w:r w:rsidRPr="00915017">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921504" w14:textId="77777777" w:rsidR="0041547B" w:rsidRPr="00915017" w:rsidRDefault="0041547B" w:rsidP="00F55EAF">
                  <w:pPr>
                    <w:pStyle w:val="rowtabella0"/>
                    <w:jc w:val="center"/>
                    <w:rPr>
                      <w:color w:val="002060"/>
                    </w:rPr>
                  </w:pPr>
                  <w:r w:rsidRPr="00915017">
                    <w:rPr>
                      <w:color w:val="002060"/>
                    </w:rPr>
                    <w:t> </w:t>
                  </w:r>
                </w:p>
              </w:tc>
            </w:tr>
            <w:tr w:rsidR="0041547B" w:rsidRPr="00915017" w14:paraId="734B36B2"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47ED79" w14:textId="77777777" w:rsidR="0041547B" w:rsidRPr="00915017" w:rsidRDefault="0041547B" w:rsidP="00F55EAF">
                  <w:pPr>
                    <w:pStyle w:val="rowtabella0"/>
                    <w:rPr>
                      <w:color w:val="002060"/>
                    </w:rPr>
                  </w:pPr>
                  <w:r w:rsidRPr="00915017">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6DFA0D" w14:textId="77777777" w:rsidR="0041547B" w:rsidRPr="00915017" w:rsidRDefault="0041547B" w:rsidP="00F55EAF">
                  <w:pPr>
                    <w:pStyle w:val="rowtabella0"/>
                    <w:rPr>
                      <w:color w:val="002060"/>
                    </w:rPr>
                  </w:pPr>
                  <w:r w:rsidRPr="00915017">
                    <w:rPr>
                      <w:color w:val="002060"/>
                    </w:rPr>
                    <w:t>- MANSARDA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1E75F4" w14:textId="77777777" w:rsidR="0041547B" w:rsidRPr="00915017" w:rsidRDefault="0041547B" w:rsidP="00F55EAF">
                  <w:pPr>
                    <w:pStyle w:val="rowtabella0"/>
                    <w:jc w:val="center"/>
                    <w:rPr>
                      <w:color w:val="002060"/>
                    </w:rPr>
                  </w:pPr>
                  <w:r w:rsidRPr="0091501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9FD215" w14:textId="77777777" w:rsidR="0041547B" w:rsidRPr="00915017" w:rsidRDefault="0041547B" w:rsidP="00F55EAF">
                  <w:pPr>
                    <w:pStyle w:val="rowtabella0"/>
                    <w:jc w:val="center"/>
                    <w:rPr>
                      <w:color w:val="002060"/>
                    </w:rPr>
                  </w:pPr>
                  <w:r w:rsidRPr="00915017">
                    <w:rPr>
                      <w:color w:val="002060"/>
                    </w:rPr>
                    <w:t> </w:t>
                  </w:r>
                </w:p>
              </w:tc>
            </w:tr>
            <w:tr w:rsidR="0041547B" w:rsidRPr="00915017" w14:paraId="3528C923" w14:textId="77777777" w:rsidTr="00F55E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7E42AA" w14:textId="77777777" w:rsidR="0041547B" w:rsidRPr="00915017" w:rsidRDefault="0041547B" w:rsidP="00F55EAF">
                  <w:pPr>
                    <w:pStyle w:val="rowtabella0"/>
                    <w:rPr>
                      <w:color w:val="002060"/>
                    </w:rPr>
                  </w:pPr>
                  <w:r w:rsidRPr="00915017">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03685" w14:textId="77777777" w:rsidR="0041547B" w:rsidRPr="00915017" w:rsidRDefault="0041547B" w:rsidP="00F55EAF">
                  <w:pPr>
                    <w:pStyle w:val="rowtabella0"/>
                    <w:rPr>
                      <w:color w:val="002060"/>
                    </w:rPr>
                  </w:pPr>
                  <w:r w:rsidRPr="00915017">
                    <w:rPr>
                      <w:color w:val="002060"/>
                    </w:rPr>
                    <w:t>- CASTIGNANO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86017" w14:textId="77777777" w:rsidR="0041547B" w:rsidRPr="00915017" w:rsidRDefault="0041547B" w:rsidP="00F55EAF">
                  <w:pPr>
                    <w:pStyle w:val="rowtabella0"/>
                    <w:jc w:val="center"/>
                    <w:rPr>
                      <w:color w:val="002060"/>
                    </w:rPr>
                  </w:pPr>
                  <w:r w:rsidRPr="00915017">
                    <w:rPr>
                      <w:color w:val="002060"/>
                    </w:rPr>
                    <w:t>8 - 9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B08AD" w14:textId="77777777" w:rsidR="0041547B" w:rsidRPr="00915017" w:rsidRDefault="0041547B" w:rsidP="00F55EAF">
                  <w:pPr>
                    <w:pStyle w:val="rowtabella0"/>
                    <w:jc w:val="center"/>
                    <w:rPr>
                      <w:color w:val="002060"/>
                    </w:rPr>
                  </w:pPr>
                  <w:r w:rsidRPr="00915017">
                    <w:rPr>
                      <w:color w:val="002060"/>
                    </w:rPr>
                    <w:t> </w:t>
                  </w:r>
                </w:p>
              </w:tc>
            </w:tr>
            <w:tr w:rsidR="0041547B" w:rsidRPr="00915017" w14:paraId="7025A876" w14:textId="77777777" w:rsidTr="00F55EAF">
              <w:tc>
                <w:tcPr>
                  <w:tcW w:w="4700" w:type="dxa"/>
                  <w:gridSpan w:val="4"/>
                  <w:tcBorders>
                    <w:top w:val="nil"/>
                    <w:left w:val="nil"/>
                    <w:bottom w:val="nil"/>
                    <w:right w:val="nil"/>
                  </w:tcBorders>
                  <w:tcMar>
                    <w:top w:w="20" w:type="dxa"/>
                    <w:left w:w="20" w:type="dxa"/>
                    <w:bottom w:w="20" w:type="dxa"/>
                    <w:right w:w="20" w:type="dxa"/>
                  </w:tcMar>
                  <w:vAlign w:val="center"/>
                  <w:hideMark/>
                </w:tcPr>
                <w:p w14:paraId="78B919F4" w14:textId="77777777" w:rsidR="0041547B" w:rsidRPr="00915017" w:rsidRDefault="0041547B" w:rsidP="00F55EAF">
                  <w:pPr>
                    <w:pStyle w:val="rowtabella0"/>
                    <w:rPr>
                      <w:color w:val="002060"/>
                    </w:rPr>
                  </w:pPr>
                  <w:r w:rsidRPr="00915017">
                    <w:rPr>
                      <w:color w:val="002060"/>
                    </w:rPr>
                    <w:t>(1) - disputata il 07/02/2026</w:t>
                  </w:r>
                </w:p>
              </w:tc>
            </w:tr>
          </w:tbl>
          <w:p w14:paraId="6FBCBCC3" w14:textId="77777777" w:rsidR="0041547B" w:rsidRPr="00915017" w:rsidRDefault="0041547B" w:rsidP="00F55EAF">
            <w:pPr>
              <w:rPr>
                <w:color w:val="002060"/>
              </w:rPr>
            </w:pPr>
          </w:p>
        </w:tc>
      </w:tr>
    </w:tbl>
    <w:p w14:paraId="1180E3A5" w14:textId="77777777" w:rsidR="0041547B" w:rsidRPr="00915017" w:rsidRDefault="0041547B" w:rsidP="0041547B">
      <w:pPr>
        <w:pStyle w:val="breakline"/>
        <w:rPr>
          <w:rFonts w:eastAsiaTheme="minorEastAsia"/>
          <w:color w:val="002060"/>
        </w:rPr>
      </w:pPr>
    </w:p>
    <w:p w14:paraId="18A9F820" w14:textId="77777777" w:rsidR="0041547B" w:rsidRPr="00915017" w:rsidRDefault="0041547B" w:rsidP="0041547B">
      <w:pPr>
        <w:pStyle w:val="breakline"/>
        <w:rPr>
          <w:color w:val="002060"/>
        </w:rPr>
      </w:pPr>
    </w:p>
    <w:p w14:paraId="4BA0AC88" w14:textId="77777777" w:rsidR="0041547B" w:rsidRPr="00915017" w:rsidRDefault="0041547B" w:rsidP="0041547B">
      <w:pPr>
        <w:pStyle w:val="titoloprinc0"/>
        <w:rPr>
          <w:color w:val="002060"/>
        </w:rPr>
      </w:pPr>
      <w:r w:rsidRPr="00915017">
        <w:rPr>
          <w:color w:val="002060"/>
        </w:rPr>
        <w:lastRenderedPageBreak/>
        <w:t>GIUDICE SPORTIVO</w:t>
      </w:r>
    </w:p>
    <w:p w14:paraId="6E07AD21" w14:textId="77777777" w:rsidR="0041547B" w:rsidRPr="00915017" w:rsidRDefault="0041547B" w:rsidP="0041547B">
      <w:pPr>
        <w:pStyle w:val="diffida"/>
        <w:rPr>
          <w:color w:val="002060"/>
        </w:rPr>
      </w:pPr>
      <w:r w:rsidRPr="00915017">
        <w:rPr>
          <w:color w:val="002060"/>
        </w:rPr>
        <w:t>Il Giudice Sportivo Avv. Agnese Lazzaretti, con l'assistenza del Segretario Angelo Castellana, nella seduta del 06/02/2026, ha adottato le decisioni che di seguito integralmente si riportano:</w:t>
      </w:r>
    </w:p>
    <w:p w14:paraId="3789AF05" w14:textId="77777777" w:rsidR="0041547B" w:rsidRPr="00915017" w:rsidRDefault="0041547B" w:rsidP="0041547B">
      <w:pPr>
        <w:pStyle w:val="titolo10"/>
        <w:rPr>
          <w:color w:val="002060"/>
        </w:rPr>
      </w:pPr>
      <w:r w:rsidRPr="00915017">
        <w:rPr>
          <w:color w:val="002060"/>
        </w:rPr>
        <w:t xml:space="preserve">GARE DEL 6/ 2/2026 </w:t>
      </w:r>
    </w:p>
    <w:p w14:paraId="380C192D" w14:textId="77777777" w:rsidR="0041547B" w:rsidRPr="00915017" w:rsidRDefault="0041547B" w:rsidP="0041547B">
      <w:pPr>
        <w:pStyle w:val="titolo7a"/>
        <w:rPr>
          <w:color w:val="002060"/>
        </w:rPr>
      </w:pPr>
      <w:r w:rsidRPr="00915017">
        <w:rPr>
          <w:color w:val="002060"/>
        </w:rPr>
        <w:t xml:space="preserve">PROVVEDIMENTI DISCIPLINARI </w:t>
      </w:r>
    </w:p>
    <w:p w14:paraId="432E9C54" w14:textId="77777777" w:rsidR="0041547B" w:rsidRPr="00915017" w:rsidRDefault="0041547B" w:rsidP="0041547B">
      <w:pPr>
        <w:pStyle w:val="titolo7b0"/>
        <w:rPr>
          <w:color w:val="002060"/>
        </w:rPr>
      </w:pPr>
      <w:r w:rsidRPr="00915017">
        <w:rPr>
          <w:color w:val="002060"/>
        </w:rPr>
        <w:t xml:space="preserve">In base alle risultanze degli atti ufficiali sono state deliberate le seguenti sanzioni disciplinari. </w:t>
      </w:r>
    </w:p>
    <w:p w14:paraId="6E301935" w14:textId="77777777" w:rsidR="0041547B" w:rsidRPr="00915017" w:rsidRDefault="0041547B" w:rsidP="0041547B">
      <w:pPr>
        <w:pStyle w:val="titolo30"/>
        <w:rPr>
          <w:color w:val="002060"/>
        </w:rPr>
      </w:pPr>
      <w:r w:rsidRPr="00915017">
        <w:rPr>
          <w:color w:val="002060"/>
        </w:rPr>
        <w:t xml:space="preserve">SOCIETA' </w:t>
      </w:r>
    </w:p>
    <w:p w14:paraId="4643E629" w14:textId="77777777" w:rsidR="0041547B" w:rsidRPr="00915017" w:rsidRDefault="0041547B" w:rsidP="0041547B">
      <w:pPr>
        <w:pStyle w:val="titolo20"/>
        <w:rPr>
          <w:color w:val="002060"/>
        </w:rPr>
      </w:pPr>
      <w:r w:rsidRPr="00915017">
        <w:rPr>
          <w:color w:val="002060"/>
        </w:rPr>
        <w:t xml:space="preserve">AMMENDA </w:t>
      </w:r>
    </w:p>
    <w:p w14:paraId="35E19FEB" w14:textId="77777777" w:rsidR="0041547B" w:rsidRPr="00915017" w:rsidRDefault="0041547B" w:rsidP="0041547B">
      <w:pPr>
        <w:pStyle w:val="diffida"/>
        <w:spacing w:before="80" w:beforeAutospacing="0" w:after="40" w:afterAutospacing="0"/>
        <w:jc w:val="left"/>
        <w:rPr>
          <w:color w:val="002060"/>
        </w:rPr>
      </w:pPr>
      <w:r w:rsidRPr="00915017">
        <w:rPr>
          <w:color w:val="002060"/>
        </w:rPr>
        <w:t xml:space="preserve">Euro 300,00 CASELLE </w:t>
      </w:r>
      <w:r w:rsidRPr="00915017">
        <w:rPr>
          <w:color w:val="002060"/>
        </w:rPr>
        <w:br/>
        <w:t xml:space="preserve">Per aver permesso, ad alcuni propri sostenitori, dopo il termine della gara di entrare nel terreno di gioco con fare minaccioso, spintonando i tesserati avversari ed intimando agli stessi di andarsene rapidamente. </w:t>
      </w:r>
    </w:p>
    <w:p w14:paraId="2BC0B8DD" w14:textId="77777777" w:rsidR="0041547B" w:rsidRPr="00915017" w:rsidRDefault="0041547B" w:rsidP="0041547B">
      <w:pPr>
        <w:pStyle w:val="titolo30"/>
        <w:rPr>
          <w:color w:val="002060"/>
        </w:rPr>
      </w:pPr>
      <w:r w:rsidRPr="00915017">
        <w:rPr>
          <w:color w:val="002060"/>
        </w:rPr>
        <w:t xml:space="preserve">DIRIGENTI </w:t>
      </w:r>
    </w:p>
    <w:p w14:paraId="1B80BC7F" w14:textId="77777777" w:rsidR="0041547B" w:rsidRPr="00915017" w:rsidRDefault="0041547B" w:rsidP="0041547B">
      <w:pPr>
        <w:pStyle w:val="titolo20"/>
        <w:rPr>
          <w:color w:val="002060"/>
        </w:rPr>
      </w:pPr>
      <w:r w:rsidRPr="00915017">
        <w:rPr>
          <w:color w:val="002060"/>
        </w:rPr>
        <w:t xml:space="preserve">INIBIZIONE A TEMPO OPPURE SQUALIFICA A GARE: FINO AL 23/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2DE4B2E7" w14:textId="77777777" w:rsidTr="00F55EAF">
        <w:tc>
          <w:tcPr>
            <w:tcW w:w="2200" w:type="dxa"/>
            <w:tcMar>
              <w:top w:w="20" w:type="dxa"/>
              <w:left w:w="20" w:type="dxa"/>
              <w:bottom w:w="20" w:type="dxa"/>
              <w:right w:w="20" w:type="dxa"/>
            </w:tcMar>
            <w:vAlign w:val="center"/>
            <w:hideMark/>
          </w:tcPr>
          <w:p w14:paraId="34CC0F2E" w14:textId="77777777" w:rsidR="0041547B" w:rsidRPr="00915017" w:rsidRDefault="0041547B" w:rsidP="00F55EAF">
            <w:pPr>
              <w:pStyle w:val="movimento"/>
              <w:rPr>
                <w:color w:val="002060"/>
              </w:rPr>
            </w:pPr>
            <w:r w:rsidRPr="00915017">
              <w:rPr>
                <w:color w:val="002060"/>
              </w:rPr>
              <w:t>VELENOSI ANDREA</w:t>
            </w:r>
          </w:p>
        </w:tc>
        <w:tc>
          <w:tcPr>
            <w:tcW w:w="2200" w:type="dxa"/>
            <w:tcMar>
              <w:top w:w="20" w:type="dxa"/>
              <w:left w:w="20" w:type="dxa"/>
              <w:bottom w:w="20" w:type="dxa"/>
              <w:right w:w="20" w:type="dxa"/>
            </w:tcMar>
            <w:vAlign w:val="center"/>
            <w:hideMark/>
          </w:tcPr>
          <w:p w14:paraId="136F36A6" w14:textId="77777777" w:rsidR="0041547B" w:rsidRPr="00915017" w:rsidRDefault="0041547B" w:rsidP="00F55EAF">
            <w:pPr>
              <w:pStyle w:val="movimento2"/>
              <w:rPr>
                <w:color w:val="002060"/>
              </w:rPr>
            </w:pPr>
            <w:r w:rsidRPr="00915017">
              <w:rPr>
                <w:color w:val="002060"/>
              </w:rPr>
              <w:t xml:space="preserve">(ACCUMOLI GANG C5) </w:t>
            </w:r>
          </w:p>
        </w:tc>
        <w:tc>
          <w:tcPr>
            <w:tcW w:w="800" w:type="dxa"/>
            <w:tcMar>
              <w:top w:w="20" w:type="dxa"/>
              <w:left w:w="20" w:type="dxa"/>
              <w:bottom w:w="20" w:type="dxa"/>
              <w:right w:w="20" w:type="dxa"/>
            </w:tcMar>
            <w:vAlign w:val="center"/>
            <w:hideMark/>
          </w:tcPr>
          <w:p w14:paraId="2C90371A"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339EAE26"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698BA924" w14:textId="77777777" w:rsidR="0041547B" w:rsidRPr="00915017" w:rsidRDefault="0041547B" w:rsidP="00F55EAF">
            <w:pPr>
              <w:pStyle w:val="movimento2"/>
              <w:rPr>
                <w:color w:val="002060"/>
              </w:rPr>
            </w:pPr>
            <w:r w:rsidRPr="00915017">
              <w:rPr>
                <w:color w:val="002060"/>
              </w:rPr>
              <w:t> </w:t>
            </w:r>
          </w:p>
        </w:tc>
      </w:tr>
    </w:tbl>
    <w:p w14:paraId="39B0262E" w14:textId="77777777" w:rsidR="0041547B" w:rsidRPr="00915017" w:rsidRDefault="0041547B" w:rsidP="0041547B">
      <w:pPr>
        <w:pStyle w:val="diffida"/>
        <w:spacing w:before="80" w:beforeAutospacing="0" w:after="40" w:afterAutospacing="0"/>
        <w:jc w:val="left"/>
        <w:rPr>
          <w:rFonts w:eastAsiaTheme="minorEastAsia"/>
          <w:color w:val="002060"/>
        </w:rPr>
      </w:pPr>
      <w:r w:rsidRPr="00915017">
        <w:rPr>
          <w:color w:val="002060"/>
        </w:rPr>
        <w:t xml:space="preserve">Per essere uscito dall'area tecnica comportandosi con atteggiamento provocatorio.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69063D4D" w14:textId="77777777" w:rsidTr="00F55EAF">
        <w:tc>
          <w:tcPr>
            <w:tcW w:w="2200" w:type="dxa"/>
            <w:tcMar>
              <w:top w:w="20" w:type="dxa"/>
              <w:left w:w="20" w:type="dxa"/>
              <w:bottom w:w="20" w:type="dxa"/>
              <w:right w:w="20" w:type="dxa"/>
            </w:tcMar>
            <w:vAlign w:val="center"/>
            <w:hideMark/>
          </w:tcPr>
          <w:p w14:paraId="35B57985" w14:textId="77777777" w:rsidR="0041547B" w:rsidRPr="00915017" w:rsidRDefault="0041547B" w:rsidP="00F55EAF">
            <w:pPr>
              <w:pStyle w:val="movimento"/>
              <w:rPr>
                <w:color w:val="002060"/>
              </w:rPr>
            </w:pPr>
            <w:r w:rsidRPr="00915017">
              <w:rPr>
                <w:color w:val="002060"/>
              </w:rPr>
              <w:t>PULSONI RICCARDO</w:t>
            </w:r>
          </w:p>
        </w:tc>
        <w:tc>
          <w:tcPr>
            <w:tcW w:w="2200" w:type="dxa"/>
            <w:tcMar>
              <w:top w:w="20" w:type="dxa"/>
              <w:left w:w="20" w:type="dxa"/>
              <w:bottom w:w="20" w:type="dxa"/>
              <w:right w:w="20" w:type="dxa"/>
            </w:tcMar>
            <w:vAlign w:val="center"/>
            <w:hideMark/>
          </w:tcPr>
          <w:p w14:paraId="0E03AFBF" w14:textId="77777777" w:rsidR="0041547B" w:rsidRPr="00915017" w:rsidRDefault="0041547B" w:rsidP="00F55EAF">
            <w:pPr>
              <w:pStyle w:val="movimento2"/>
              <w:rPr>
                <w:color w:val="002060"/>
              </w:rPr>
            </w:pPr>
            <w:r w:rsidRPr="00915017">
              <w:rPr>
                <w:color w:val="002060"/>
              </w:rPr>
              <w:t xml:space="preserve">(CASELLE) </w:t>
            </w:r>
          </w:p>
        </w:tc>
        <w:tc>
          <w:tcPr>
            <w:tcW w:w="800" w:type="dxa"/>
            <w:tcMar>
              <w:top w:w="20" w:type="dxa"/>
              <w:left w:w="20" w:type="dxa"/>
              <w:bottom w:w="20" w:type="dxa"/>
              <w:right w:w="20" w:type="dxa"/>
            </w:tcMar>
            <w:vAlign w:val="center"/>
            <w:hideMark/>
          </w:tcPr>
          <w:p w14:paraId="3E79F05A"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67068ED9"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01A31917" w14:textId="77777777" w:rsidR="0041547B" w:rsidRPr="00915017" w:rsidRDefault="0041547B" w:rsidP="00F55EAF">
            <w:pPr>
              <w:pStyle w:val="movimento2"/>
              <w:rPr>
                <w:color w:val="002060"/>
              </w:rPr>
            </w:pPr>
            <w:r w:rsidRPr="00915017">
              <w:rPr>
                <w:color w:val="002060"/>
              </w:rPr>
              <w:t> </w:t>
            </w:r>
          </w:p>
        </w:tc>
      </w:tr>
    </w:tbl>
    <w:p w14:paraId="2F6AAAC9" w14:textId="77777777" w:rsidR="0041547B" w:rsidRPr="00915017" w:rsidRDefault="0041547B" w:rsidP="0041547B">
      <w:pPr>
        <w:pStyle w:val="diffida"/>
        <w:spacing w:before="80" w:beforeAutospacing="0" w:after="40" w:afterAutospacing="0"/>
        <w:jc w:val="left"/>
        <w:rPr>
          <w:rFonts w:eastAsiaTheme="minorEastAsia"/>
          <w:color w:val="002060"/>
        </w:rPr>
      </w:pPr>
      <w:r w:rsidRPr="00915017">
        <w:rPr>
          <w:color w:val="002060"/>
        </w:rPr>
        <w:t xml:space="preserve">Per espressione irriguardosa </w:t>
      </w:r>
    </w:p>
    <w:p w14:paraId="2A26B0F8" w14:textId="77777777" w:rsidR="0041547B" w:rsidRPr="00915017" w:rsidRDefault="0041547B" w:rsidP="0041547B">
      <w:pPr>
        <w:pStyle w:val="titolo30"/>
        <w:rPr>
          <w:color w:val="002060"/>
        </w:rPr>
      </w:pPr>
      <w:r w:rsidRPr="00915017">
        <w:rPr>
          <w:color w:val="002060"/>
        </w:rPr>
        <w:t xml:space="preserve">MASSAGGIATORI </w:t>
      </w:r>
    </w:p>
    <w:p w14:paraId="295FECAB" w14:textId="77777777" w:rsidR="0041547B" w:rsidRPr="00915017" w:rsidRDefault="0041547B" w:rsidP="0041547B">
      <w:pPr>
        <w:pStyle w:val="titolo20"/>
        <w:rPr>
          <w:color w:val="002060"/>
        </w:rPr>
      </w:pPr>
      <w:r w:rsidRPr="00915017">
        <w:rPr>
          <w:color w:val="002060"/>
        </w:rPr>
        <w:t xml:space="preserve">INIBIZIONE FINO AL 23/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38B23B9B" w14:textId="77777777" w:rsidTr="00F55EAF">
        <w:tc>
          <w:tcPr>
            <w:tcW w:w="2200" w:type="dxa"/>
            <w:tcMar>
              <w:top w:w="20" w:type="dxa"/>
              <w:left w:w="20" w:type="dxa"/>
              <w:bottom w:w="20" w:type="dxa"/>
              <w:right w:w="20" w:type="dxa"/>
            </w:tcMar>
            <w:vAlign w:val="center"/>
            <w:hideMark/>
          </w:tcPr>
          <w:p w14:paraId="6007160A" w14:textId="77777777" w:rsidR="0041547B" w:rsidRPr="00915017" w:rsidRDefault="0041547B" w:rsidP="00F55EAF">
            <w:pPr>
              <w:pStyle w:val="movimento"/>
              <w:rPr>
                <w:color w:val="002060"/>
              </w:rPr>
            </w:pPr>
            <w:r w:rsidRPr="00915017">
              <w:rPr>
                <w:color w:val="002060"/>
              </w:rPr>
              <w:t>MANCINI ANTONELLO</w:t>
            </w:r>
          </w:p>
        </w:tc>
        <w:tc>
          <w:tcPr>
            <w:tcW w:w="2200" w:type="dxa"/>
            <w:tcMar>
              <w:top w:w="20" w:type="dxa"/>
              <w:left w:w="20" w:type="dxa"/>
              <w:bottom w:w="20" w:type="dxa"/>
              <w:right w:w="20" w:type="dxa"/>
            </w:tcMar>
            <w:vAlign w:val="center"/>
            <w:hideMark/>
          </w:tcPr>
          <w:p w14:paraId="0AE56723" w14:textId="77777777" w:rsidR="0041547B" w:rsidRPr="00915017" w:rsidRDefault="0041547B" w:rsidP="00F55EAF">
            <w:pPr>
              <w:pStyle w:val="movimento2"/>
              <w:rPr>
                <w:color w:val="002060"/>
              </w:rPr>
            </w:pPr>
            <w:r w:rsidRPr="00915017">
              <w:rPr>
                <w:color w:val="002060"/>
              </w:rPr>
              <w:t xml:space="preserve">(CASELLE) </w:t>
            </w:r>
          </w:p>
        </w:tc>
        <w:tc>
          <w:tcPr>
            <w:tcW w:w="800" w:type="dxa"/>
            <w:tcMar>
              <w:top w:w="20" w:type="dxa"/>
              <w:left w:w="20" w:type="dxa"/>
              <w:bottom w:w="20" w:type="dxa"/>
              <w:right w:w="20" w:type="dxa"/>
            </w:tcMar>
            <w:vAlign w:val="center"/>
            <w:hideMark/>
          </w:tcPr>
          <w:p w14:paraId="1DB2539A"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5D3E0306"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2F06F358" w14:textId="77777777" w:rsidR="0041547B" w:rsidRPr="00915017" w:rsidRDefault="0041547B" w:rsidP="00F55EAF">
            <w:pPr>
              <w:pStyle w:val="movimento2"/>
              <w:rPr>
                <w:color w:val="002060"/>
              </w:rPr>
            </w:pPr>
            <w:r w:rsidRPr="00915017">
              <w:rPr>
                <w:color w:val="002060"/>
              </w:rPr>
              <w:t> </w:t>
            </w:r>
          </w:p>
        </w:tc>
      </w:tr>
    </w:tbl>
    <w:p w14:paraId="28A56B79" w14:textId="18DC2A07" w:rsidR="0041547B" w:rsidRPr="00915017" w:rsidRDefault="0041547B" w:rsidP="0041547B">
      <w:pPr>
        <w:pStyle w:val="diffida"/>
        <w:spacing w:before="80" w:beforeAutospacing="0" w:after="40" w:afterAutospacing="0"/>
        <w:jc w:val="left"/>
        <w:rPr>
          <w:rFonts w:eastAsiaTheme="minorEastAsia"/>
          <w:color w:val="002060"/>
        </w:rPr>
      </w:pPr>
      <w:r w:rsidRPr="00915017">
        <w:rPr>
          <w:color w:val="002060"/>
        </w:rPr>
        <w:t>Per essere entrato,</w:t>
      </w:r>
      <w:r>
        <w:rPr>
          <w:color w:val="002060"/>
        </w:rPr>
        <w:t xml:space="preserve"> </w:t>
      </w:r>
      <w:r w:rsidRPr="00915017">
        <w:rPr>
          <w:color w:val="002060"/>
        </w:rPr>
        <w:t>con fare aggressivo</w:t>
      </w:r>
      <w:r>
        <w:rPr>
          <w:color w:val="002060"/>
        </w:rPr>
        <w:t xml:space="preserve">, </w:t>
      </w:r>
      <w:r w:rsidRPr="00915017">
        <w:rPr>
          <w:color w:val="002060"/>
        </w:rPr>
        <w:t xml:space="preserve">nell'area tecnica avversaria. </w:t>
      </w:r>
    </w:p>
    <w:p w14:paraId="6D18C357" w14:textId="77777777" w:rsidR="0041547B" w:rsidRPr="00915017" w:rsidRDefault="0041547B" w:rsidP="0041547B">
      <w:pPr>
        <w:pStyle w:val="titolo30"/>
        <w:rPr>
          <w:color w:val="002060"/>
        </w:rPr>
      </w:pPr>
      <w:r w:rsidRPr="00915017">
        <w:rPr>
          <w:color w:val="002060"/>
        </w:rPr>
        <w:t xml:space="preserve">CALCIATORI ESPULSI </w:t>
      </w:r>
    </w:p>
    <w:p w14:paraId="6A0ADE42" w14:textId="77777777" w:rsidR="0041547B" w:rsidRPr="00915017" w:rsidRDefault="0041547B" w:rsidP="0041547B">
      <w:pPr>
        <w:pStyle w:val="titolo20"/>
        <w:rPr>
          <w:color w:val="002060"/>
        </w:rPr>
      </w:pPr>
      <w:r w:rsidRPr="009150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0CBAEA1E" w14:textId="77777777" w:rsidTr="00F55EAF">
        <w:tc>
          <w:tcPr>
            <w:tcW w:w="2200" w:type="dxa"/>
            <w:tcMar>
              <w:top w:w="20" w:type="dxa"/>
              <w:left w:w="20" w:type="dxa"/>
              <w:bottom w:w="20" w:type="dxa"/>
              <w:right w:w="20" w:type="dxa"/>
            </w:tcMar>
            <w:vAlign w:val="center"/>
            <w:hideMark/>
          </w:tcPr>
          <w:p w14:paraId="3DFD7B58" w14:textId="77777777" w:rsidR="0041547B" w:rsidRPr="00915017" w:rsidRDefault="0041547B" w:rsidP="00F55EAF">
            <w:pPr>
              <w:pStyle w:val="movimento"/>
              <w:rPr>
                <w:color w:val="002060"/>
              </w:rPr>
            </w:pPr>
            <w:r w:rsidRPr="00915017">
              <w:rPr>
                <w:color w:val="002060"/>
              </w:rPr>
              <w:t>CESCA CRISTIAN</w:t>
            </w:r>
          </w:p>
        </w:tc>
        <w:tc>
          <w:tcPr>
            <w:tcW w:w="2200" w:type="dxa"/>
            <w:tcMar>
              <w:top w:w="20" w:type="dxa"/>
              <w:left w:w="20" w:type="dxa"/>
              <w:bottom w:w="20" w:type="dxa"/>
              <w:right w:w="20" w:type="dxa"/>
            </w:tcMar>
            <w:vAlign w:val="center"/>
            <w:hideMark/>
          </w:tcPr>
          <w:p w14:paraId="4071B1FD" w14:textId="77777777" w:rsidR="0041547B" w:rsidRPr="00915017" w:rsidRDefault="0041547B" w:rsidP="00F55EAF">
            <w:pPr>
              <w:pStyle w:val="movimento2"/>
              <w:rPr>
                <w:color w:val="002060"/>
              </w:rPr>
            </w:pPr>
            <w:r w:rsidRPr="00915017">
              <w:rPr>
                <w:color w:val="002060"/>
              </w:rPr>
              <w:t xml:space="preserve">(ACLI AUDAX MONTECOSARO C5) </w:t>
            </w:r>
          </w:p>
        </w:tc>
        <w:tc>
          <w:tcPr>
            <w:tcW w:w="800" w:type="dxa"/>
            <w:tcMar>
              <w:top w:w="20" w:type="dxa"/>
              <w:left w:w="20" w:type="dxa"/>
              <w:bottom w:w="20" w:type="dxa"/>
              <w:right w:w="20" w:type="dxa"/>
            </w:tcMar>
            <w:vAlign w:val="center"/>
            <w:hideMark/>
          </w:tcPr>
          <w:p w14:paraId="64C61AA3"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1EF8D65A" w14:textId="77777777" w:rsidR="0041547B" w:rsidRPr="00915017" w:rsidRDefault="0041547B" w:rsidP="00F55EAF">
            <w:pPr>
              <w:pStyle w:val="movimento"/>
              <w:rPr>
                <w:color w:val="002060"/>
              </w:rPr>
            </w:pPr>
            <w:r w:rsidRPr="00915017">
              <w:rPr>
                <w:color w:val="002060"/>
              </w:rPr>
              <w:t>BIANCHI ANDREA</w:t>
            </w:r>
          </w:p>
        </w:tc>
        <w:tc>
          <w:tcPr>
            <w:tcW w:w="2200" w:type="dxa"/>
            <w:tcMar>
              <w:top w:w="20" w:type="dxa"/>
              <w:left w:w="20" w:type="dxa"/>
              <w:bottom w:w="20" w:type="dxa"/>
              <w:right w:w="20" w:type="dxa"/>
            </w:tcMar>
            <w:vAlign w:val="center"/>
            <w:hideMark/>
          </w:tcPr>
          <w:p w14:paraId="4B440D31" w14:textId="77777777" w:rsidR="0041547B" w:rsidRPr="00915017" w:rsidRDefault="0041547B" w:rsidP="00F55EAF">
            <w:pPr>
              <w:pStyle w:val="movimento2"/>
              <w:rPr>
                <w:color w:val="002060"/>
              </w:rPr>
            </w:pPr>
            <w:r w:rsidRPr="00915017">
              <w:rPr>
                <w:color w:val="002060"/>
              </w:rPr>
              <w:t xml:space="preserve">(FUTSAL OTTRANO) </w:t>
            </w:r>
          </w:p>
        </w:tc>
      </w:tr>
      <w:tr w:rsidR="0041547B" w:rsidRPr="00915017" w14:paraId="08F49197" w14:textId="77777777" w:rsidTr="00F55EAF">
        <w:tc>
          <w:tcPr>
            <w:tcW w:w="2200" w:type="dxa"/>
            <w:tcMar>
              <w:top w:w="20" w:type="dxa"/>
              <w:left w:w="20" w:type="dxa"/>
              <w:bottom w:w="20" w:type="dxa"/>
              <w:right w:w="20" w:type="dxa"/>
            </w:tcMar>
            <w:vAlign w:val="center"/>
            <w:hideMark/>
          </w:tcPr>
          <w:p w14:paraId="79B44827" w14:textId="77777777" w:rsidR="0041547B" w:rsidRPr="00915017" w:rsidRDefault="0041547B" w:rsidP="00F55EAF">
            <w:pPr>
              <w:pStyle w:val="movimento"/>
              <w:rPr>
                <w:color w:val="002060"/>
              </w:rPr>
            </w:pPr>
            <w:r w:rsidRPr="00915017">
              <w:rPr>
                <w:color w:val="002060"/>
              </w:rPr>
              <w:t>CARBONARI ALESSIO</w:t>
            </w:r>
          </w:p>
        </w:tc>
        <w:tc>
          <w:tcPr>
            <w:tcW w:w="2200" w:type="dxa"/>
            <w:tcMar>
              <w:top w:w="20" w:type="dxa"/>
              <w:left w:w="20" w:type="dxa"/>
              <w:bottom w:w="20" w:type="dxa"/>
              <w:right w:w="20" w:type="dxa"/>
            </w:tcMar>
            <w:vAlign w:val="center"/>
            <w:hideMark/>
          </w:tcPr>
          <w:p w14:paraId="1440F668" w14:textId="77777777" w:rsidR="0041547B" w:rsidRPr="00915017" w:rsidRDefault="0041547B" w:rsidP="00F55EAF">
            <w:pPr>
              <w:pStyle w:val="movimento2"/>
              <w:rPr>
                <w:color w:val="002060"/>
              </w:rPr>
            </w:pPr>
            <w:r w:rsidRPr="00915017">
              <w:rPr>
                <w:color w:val="002060"/>
              </w:rPr>
              <w:t xml:space="preserve">(FUTSAL OTTRANO) </w:t>
            </w:r>
          </w:p>
        </w:tc>
        <w:tc>
          <w:tcPr>
            <w:tcW w:w="800" w:type="dxa"/>
            <w:tcMar>
              <w:top w:w="20" w:type="dxa"/>
              <w:left w:w="20" w:type="dxa"/>
              <w:bottom w:w="20" w:type="dxa"/>
              <w:right w:w="20" w:type="dxa"/>
            </w:tcMar>
            <w:vAlign w:val="center"/>
            <w:hideMark/>
          </w:tcPr>
          <w:p w14:paraId="1B39BF89"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1175B6C0"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6BF09E44" w14:textId="77777777" w:rsidR="0041547B" w:rsidRPr="00915017" w:rsidRDefault="0041547B" w:rsidP="00F55EAF">
            <w:pPr>
              <w:pStyle w:val="movimento2"/>
              <w:rPr>
                <w:color w:val="002060"/>
              </w:rPr>
            </w:pPr>
            <w:r w:rsidRPr="00915017">
              <w:rPr>
                <w:color w:val="002060"/>
              </w:rPr>
              <w:t> </w:t>
            </w:r>
          </w:p>
        </w:tc>
      </w:tr>
    </w:tbl>
    <w:p w14:paraId="2981FD23" w14:textId="77777777" w:rsidR="0041547B" w:rsidRPr="00915017" w:rsidRDefault="0041547B" w:rsidP="0041547B">
      <w:pPr>
        <w:pStyle w:val="titolo20"/>
        <w:rPr>
          <w:rFonts w:eastAsiaTheme="minorEastAsia"/>
          <w:color w:val="002060"/>
        </w:rPr>
      </w:pPr>
      <w:r w:rsidRPr="0091501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4CCBEAFD" w14:textId="77777777" w:rsidTr="00F55EAF">
        <w:tc>
          <w:tcPr>
            <w:tcW w:w="2200" w:type="dxa"/>
            <w:tcMar>
              <w:top w:w="20" w:type="dxa"/>
              <w:left w:w="20" w:type="dxa"/>
              <w:bottom w:w="20" w:type="dxa"/>
              <w:right w:w="20" w:type="dxa"/>
            </w:tcMar>
            <w:vAlign w:val="center"/>
            <w:hideMark/>
          </w:tcPr>
          <w:p w14:paraId="7AD8F2CA" w14:textId="77777777" w:rsidR="0041547B" w:rsidRPr="00915017" w:rsidRDefault="0041547B" w:rsidP="00F55EAF">
            <w:pPr>
              <w:pStyle w:val="movimento"/>
              <w:rPr>
                <w:color w:val="002060"/>
              </w:rPr>
            </w:pPr>
            <w:r w:rsidRPr="00915017">
              <w:rPr>
                <w:color w:val="002060"/>
              </w:rPr>
              <w:t>PICIACCHIA SIMONE</w:t>
            </w:r>
          </w:p>
        </w:tc>
        <w:tc>
          <w:tcPr>
            <w:tcW w:w="2200" w:type="dxa"/>
            <w:tcMar>
              <w:top w:w="20" w:type="dxa"/>
              <w:left w:w="20" w:type="dxa"/>
              <w:bottom w:w="20" w:type="dxa"/>
              <w:right w:w="20" w:type="dxa"/>
            </w:tcMar>
            <w:vAlign w:val="center"/>
            <w:hideMark/>
          </w:tcPr>
          <w:p w14:paraId="6FE72FBB" w14:textId="77777777" w:rsidR="0041547B" w:rsidRPr="00915017" w:rsidRDefault="0041547B" w:rsidP="00F55EAF">
            <w:pPr>
              <w:pStyle w:val="movimento2"/>
              <w:rPr>
                <w:color w:val="002060"/>
              </w:rPr>
            </w:pPr>
            <w:r w:rsidRPr="00915017">
              <w:rPr>
                <w:color w:val="002060"/>
              </w:rPr>
              <w:t xml:space="preserve">(ACCUMOLI GANG C5) </w:t>
            </w:r>
          </w:p>
        </w:tc>
        <w:tc>
          <w:tcPr>
            <w:tcW w:w="800" w:type="dxa"/>
            <w:tcMar>
              <w:top w:w="20" w:type="dxa"/>
              <w:left w:w="20" w:type="dxa"/>
              <w:bottom w:w="20" w:type="dxa"/>
              <w:right w:w="20" w:type="dxa"/>
            </w:tcMar>
            <w:vAlign w:val="center"/>
            <w:hideMark/>
          </w:tcPr>
          <w:p w14:paraId="131F1EFC"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2BF45B60" w14:textId="77777777" w:rsidR="0041547B" w:rsidRPr="00915017" w:rsidRDefault="0041547B" w:rsidP="00F55EAF">
            <w:pPr>
              <w:pStyle w:val="movimento"/>
              <w:rPr>
                <w:color w:val="002060"/>
              </w:rPr>
            </w:pPr>
            <w:r w:rsidRPr="00915017">
              <w:rPr>
                <w:color w:val="002060"/>
              </w:rPr>
              <w:t>GALEAZZO MICHELE</w:t>
            </w:r>
          </w:p>
        </w:tc>
        <w:tc>
          <w:tcPr>
            <w:tcW w:w="2200" w:type="dxa"/>
            <w:tcMar>
              <w:top w:w="20" w:type="dxa"/>
              <w:left w:w="20" w:type="dxa"/>
              <w:bottom w:w="20" w:type="dxa"/>
              <w:right w:w="20" w:type="dxa"/>
            </w:tcMar>
            <w:vAlign w:val="center"/>
            <w:hideMark/>
          </w:tcPr>
          <w:p w14:paraId="586243B2" w14:textId="77777777" w:rsidR="0041547B" w:rsidRPr="00915017" w:rsidRDefault="0041547B" w:rsidP="00F55EAF">
            <w:pPr>
              <w:pStyle w:val="movimento2"/>
              <w:rPr>
                <w:color w:val="002060"/>
              </w:rPr>
            </w:pPr>
            <w:r w:rsidRPr="00915017">
              <w:rPr>
                <w:color w:val="002060"/>
              </w:rPr>
              <w:t xml:space="preserve">(FUTSAL OTTRANO) </w:t>
            </w:r>
          </w:p>
        </w:tc>
      </w:tr>
      <w:tr w:rsidR="0041547B" w:rsidRPr="00915017" w14:paraId="3A5095A5" w14:textId="77777777" w:rsidTr="00F55EAF">
        <w:tc>
          <w:tcPr>
            <w:tcW w:w="2200" w:type="dxa"/>
            <w:tcMar>
              <w:top w:w="20" w:type="dxa"/>
              <w:left w:w="20" w:type="dxa"/>
              <w:bottom w:w="20" w:type="dxa"/>
              <w:right w:w="20" w:type="dxa"/>
            </w:tcMar>
            <w:vAlign w:val="center"/>
            <w:hideMark/>
          </w:tcPr>
          <w:p w14:paraId="4602D842" w14:textId="77777777" w:rsidR="0041547B" w:rsidRPr="00915017" w:rsidRDefault="0041547B" w:rsidP="00F55EAF">
            <w:pPr>
              <w:pStyle w:val="movimento"/>
              <w:rPr>
                <w:color w:val="002060"/>
              </w:rPr>
            </w:pPr>
            <w:r w:rsidRPr="00915017">
              <w:rPr>
                <w:color w:val="002060"/>
              </w:rPr>
              <w:t>MARINI MATTEO</w:t>
            </w:r>
          </w:p>
        </w:tc>
        <w:tc>
          <w:tcPr>
            <w:tcW w:w="2200" w:type="dxa"/>
            <w:tcMar>
              <w:top w:w="20" w:type="dxa"/>
              <w:left w:w="20" w:type="dxa"/>
              <w:bottom w:w="20" w:type="dxa"/>
              <w:right w:w="20" w:type="dxa"/>
            </w:tcMar>
            <w:vAlign w:val="center"/>
            <w:hideMark/>
          </w:tcPr>
          <w:p w14:paraId="762F287A" w14:textId="77777777" w:rsidR="0041547B" w:rsidRPr="00915017" w:rsidRDefault="0041547B" w:rsidP="00F55EAF">
            <w:pPr>
              <w:pStyle w:val="movimento2"/>
              <w:rPr>
                <w:color w:val="002060"/>
              </w:rPr>
            </w:pPr>
            <w:r w:rsidRPr="00915017">
              <w:rPr>
                <w:color w:val="002060"/>
              </w:rPr>
              <w:t xml:space="preserve">(POLISPORTIVA VILLA PIGNA) </w:t>
            </w:r>
          </w:p>
        </w:tc>
        <w:tc>
          <w:tcPr>
            <w:tcW w:w="800" w:type="dxa"/>
            <w:tcMar>
              <w:top w:w="20" w:type="dxa"/>
              <w:left w:w="20" w:type="dxa"/>
              <w:bottom w:w="20" w:type="dxa"/>
              <w:right w:w="20" w:type="dxa"/>
            </w:tcMar>
            <w:vAlign w:val="center"/>
            <w:hideMark/>
          </w:tcPr>
          <w:p w14:paraId="0A30BB9F"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0A9A7A70"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6357CC97" w14:textId="77777777" w:rsidR="0041547B" w:rsidRPr="00915017" w:rsidRDefault="0041547B" w:rsidP="00F55EAF">
            <w:pPr>
              <w:pStyle w:val="movimento2"/>
              <w:rPr>
                <w:color w:val="002060"/>
              </w:rPr>
            </w:pPr>
            <w:r w:rsidRPr="00915017">
              <w:rPr>
                <w:color w:val="002060"/>
              </w:rPr>
              <w:t> </w:t>
            </w:r>
          </w:p>
        </w:tc>
      </w:tr>
    </w:tbl>
    <w:p w14:paraId="4089BE26" w14:textId="77777777" w:rsidR="0041547B" w:rsidRPr="00915017" w:rsidRDefault="0041547B" w:rsidP="0041547B">
      <w:pPr>
        <w:pStyle w:val="titolo30"/>
        <w:rPr>
          <w:rFonts w:eastAsiaTheme="minorEastAsia"/>
          <w:color w:val="002060"/>
        </w:rPr>
      </w:pPr>
      <w:r w:rsidRPr="00915017">
        <w:rPr>
          <w:color w:val="002060"/>
        </w:rPr>
        <w:t xml:space="preserve">CALCIATORI NON ESPULSI </w:t>
      </w:r>
    </w:p>
    <w:p w14:paraId="7F507E29" w14:textId="77777777" w:rsidR="0041547B" w:rsidRPr="00915017" w:rsidRDefault="0041547B" w:rsidP="0041547B">
      <w:pPr>
        <w:pStyle w:val="titolo20"/>
        <w:rPr>
          <w:color w:val="002060"/>
        </w:rPr>
      </w:pPr>
      <w:r w:rsidRPr="0091501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43EED7F0" w14:textId="77777777" w:rsidTr="00F55EAF">
        <w:tc>
          <w:tcPr>
            <w:tcW w:w="2200" w:type="dxa"/>
            <w:tcMar>
              <w:top w:w="20" w:type="dxa"/>
              <w:left w:w="20" w:type="dxa"/>
              <w:bottom w:w="20" w:type="dxa"/>
              <w:right w:w="20" w:type="dxa"/>
            </w:tcMar>
            <w:vAlign w:val="center"/>
            <w:hideMark/>
          </w:tcPr>
          <w:p w14:paraId="4E04DA3D" w14:textId="77777777" w:rsidR="0041547B" w:rsidRPr="00915017" w:rsidRDefault="0041547B" w:rsidP="00F55EAF">
            <w:pPr>
              <w:pStyle w:val="movimento"/>
              <w:rPr>
                <w:color w:val="002060"/>
              </w:rPr>
            </w:pPr>
            <w:r w:rsidRPr="00915017">
              <w:rPr>
                <w:color w:val="002060"/>
              </w:rPr>
              <w:t>BRASILI ALESSANDRO</w:t>
            </w:r>
          </w:p>
        </w:tc>
        <w:tc>
          <w:tcPr>
            <w:tcW w:w="2200" w:type="dxa"/>
            <w:tcMar>
              <w:top w:w="20" w:type="dxa"/>
              <w:left w:w="20" w:type="dxa"/>
              <w:bottom w:w="20" w:type="dxa"/>
              <w:right w:w="20" w:type="dxa"/>
            </w:tcMar>
            <w:vAlign w:val="center"/>
            <w:hideMark/>
          </w:tcPr>
          <w:p w14:paraId="2B352D01" w14:textId="77777777" w:rsidR="0041547B" w:rsidRPr="00915017" w:rsidRDefault="0041547B" w:rsidP="00F55EAF">
            <w:pPr>
              <w:pStyle w:val="movimento2"/>
              <w:rPr>
                <w:color w:val="002060"/>
              </w:rPr>
            </w:pPr>
            <w:r w:rsidRPr="00915017">
              <w:rPr>
                <w:color w:val="002060"/>
              </w:rPr>
              <w:t xml:space="preserve">(TRUENTIN LAMA) </w:t>
            </w:r>
          </w:p>
        </w:tc>
        <w:tc>
          <w:tcPr>
            <w:tcW w:w="800" w:type="dxa"/>
            <w:tcMar>
              <w:top w:w="20" w:type="dxa"/>
              <w:left w:w="20" w:type="dxa"/>
              <w:bottom w:w="20" w:type="dxa"/>
              <w:right w:w="20" w:type="dxa"/>
            </w:tcMar>
            <w:vAlign w:val="center"/>
            <w:hideMark/>
          </w:tcPr>
          <w:p w14:paraId="320C46D9"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1C06B140"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47CAA37D" w14:textId="77777777" w:rsidR="0041547B" w:rsidRPr="00915017" w:rsidRDefault="0041547B" w:rsidP="00F55EAF">
            <w:pPr>
              <w:pStyle w:val="movimento2"/>
              <w:rPr>
                <w:color w:val="002060"/>
              </w:rPr>
            </w:pPr>
            <w:r w:rsidRPr="00915017">
              <w:rPr>
                <w:color w:val="002060"/>
              </w:rPr>
              <w:t> </w:t>
            </w:r>
          </w:p>
        </w:tc>
      </w:tr>
    </w:tbl>
    <w:p w14:paraId="3CDEF0BF" w14:textId="77777777" w:rsidR="0041547B" w:rsidRPr="00915017" w:rsidRDefault="0041547B" w:rsidP="0041547B">
      <w:pPr>
        <w:pStyle w:val="titolo20"/>
        <w:rPr>
          <w:rFonts w:eastAsiaTheme="minorEastAsia"/>
          <w:color w:val="002060"/>
        </w:rPr>
      </w:pPr>
      <w:r w:rsidRPr="009150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3B1C0EA9" w14:textId="77777777" w:rsidTr="00F55EAF">
        <w:tc>
          <w:tcPr>
            <w:tcW w:w="2200" w:type="dxa"/>
            <w:tcMar>
              <w:top w:w="20" w:type="dxa"/>
              <w:left w:w="20" w:type="dxa"/>
              <w:bottom w:w="20" w:type="dxa"/>
              <w:right w:w="20" w:type="dxa"/>
            </w:tcMar>
            <w:vAlign w:val="center"/>
            <w:hideMark/>
          </w:tcPr>
          <w:p w14:paraId="4FC6B211" w14:textId="77777777" w:rsidR="0041547B" w:rsidRPr="00915017" w:rsidRDefault="0041547B" w:rsidP="00F55EAF">
            <w:pPr>
              <w:pStyle w:val="movimento"/>
              <w:rPr>
                <w:color w:val="002060"/>
              </w:rPr>
            </w:pPr>
            <w:r w:rsidRPr="00915017">
              <w:rPr>
                <w:color w:val="002060"/>
              </w:rPr>
              <w:t>FRATINI GUIDO</w:t>
            </w:r>
          </w:p>
        </w:tc>
        <w:tc>
          <w:tcPr>
            <w:tcW w:w="2200" w:type="dxa"/>
            <w:tcMar>
              <w:top w:w="20" w:type="dxa"/>
              <w:left w:w="20" w:type="dxa"/>
              <w:bottom w:w="20" w:type="dxa"/>
              <w:right w:w="20" w:type="dxa"/>
            </w:tcMar>
            <w:vAlign w:val="center"/>
            <w:hideMark/>
          </w:tcPr>
          <w:p w14:paraId="14AA187C" w14:textId="77777777" w:rsidR="0041547B" w:rsidRPr="00915017" w:rsidRDefault="0041547B" w:rsidP="00F55EAF">
            <w:pPr>
              <w:pStyle w:val="movimento2"/>
              <w:rPr>
                <w:color w:val="002060"/>
              </w:rPr>
            </w:pPr>
            <w:r w:rsidRPr="00915017">
              <w:rPr>
                <w:color w:val="002060"/>
              </w:rPr>
              <w:t xml:space="preserve">(CASELLE) </w:t>
            </w:r>
          </w:p>
        </w:tc>
        <w:tc>
          <w:tcPr>
            <w:tcW w:w="800" w:type="dxa"/>
            <w:tcMar>
              <w:top w:w="20" w:type="dxa"/>
              <w:left w:w="20" w:type="dxa"/>
              <w:bottom w:w="20" w:type="dxa"/>
              <w:right w:w="20" w:type="dxa"/>
            </w:tcMar>
            <w:vAlign w:val="center"/>
            <w:hideMark/>
          </w:tcPr>
          <w:p w14:paraId="5C7A0C82"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513ED1A9" w14:textId="77777777" w:rsidR="0041547B" w:rsidRPr="00915017" w:rsidRDefault="0041547B" w:rsidP="00F55EAF">
            <w:pPr>
              <w:pStyle w:val="movimento"/>
              <w:rPr>
                <w:color w:val="002060"/>
              </w:rPr>
            </w:pPr>
            <w:r w:rsidRPr="00915017">
              <w:rPr>
                <w:color w:val="002060"/>
              </w:rPr>
              <w:t>SPURIO FAUSTO</w:t>
            </w:r>
          </w:p>
        </w:tc>
        <w:tc>
          <w:tcPr>
            <w:tcW w:w="2200" w:type="dxa"/>
            <w:tcMar>
              <w:top w:w="20" w:type="dxa"/>
              <w:left w:w="20" w:type="dxa"/>
              <w:bottom w:w="20" w:type="dxa"/>
              <w:right w:w="20" w:type="dxa"/>
            </w:tcMar>
            <w:vAlign w:val="center"/>
            <w:hideMark/>
          </w:tcPr>
          <w:p w14:paraId="71FE1297" w14:textId="77777777" w:rsidR="0041547B" w:rsidRPr="00915017" w:rsidRDefault="0041547B" w:rsidP="00F55EAF">
            <w:pPr>
              <w:pStyle w:val="movimento2"/>
              <w:rPr>
                <w:color w:val="002060"/>
              </w:rPr>
            </w:pPr>
            <w:r w:rsidRPr="00915017">
              <w:rPr>
                <w:color w:val="002060"/>
              </w:rPr>
              <w:t xml:space="preserve">(CASELLE) </w:t>
            </w:r>
          </w:p>
        </w:tc>
      </w:tr>
      <w:tr w:rsidR="0041547B" w:rsidRPr="00915017" w14:paraId="6FA1F22B" w14:textId="77777777" w:rsidTr="00F55EAF">
        <w:tc>
          <w:tcPr>
            <w:tcW w:w="2200" w:type="dxa"/>
            <w:tcMar>
              <w:top w:w="20" w:type="dxa"/>
              <w:left w:w="20" w:type="dxa"/>
              <w:bottom w:w="20" w:type="dxa"/>
              <w:right w:w="20" w:type="dxa"/>
            </w:tcMar>
            <w:vAlign w:val="center"/>
            <w:hideMark/>
          </w:tcPr>
          <w:p w14:paraId="3E6B4123" w14:textId="77777777" w:rsidR="0041547B" w:rsidRPr="00915017" w:rsidRDefault="0041547B" w:rsidP="00F55EAF">
            <w:pPr>
              <w:pStyle w:val="movimento"/>
              <w:rPr>
                <w:color w:val="002060"/>
              </w:rPr>
            </w:pPr>
            <w:r w:rsidRPr="00915017">
              <w:rPr>
                <w:color w:val="002060"/>
              </w:rPr>
              <w:t>BIONDI LORIS</w:t>
            </w:r>
          </w:p>
        </w:tc>
        <w:tc>
          <w:tcPr>
            <w:tcW w:w="2200" w:type="dxa"/>
            <w:tcMar>
              <w:top w:w="20" w:type="dxa"/>
              <w:left w:w="20" w:type="dxa"/>
              <w:bottom w:w="20" w:type="dxa"/>
              <w:right w:w="20" w:type="dxa"/>
            </w:tcMar>
            <w:vAlign w:val="center"/>
            <w:hideMark/>
          </w:tcPr>
          <w:p w14:paraId="33AEAA17" w14:textId="77777777" w:rsidR="0041547B" w:rsidRPr="00915017" w:rsidRDefault="0041547B" w:rsidP="00F55EAF">
            <w:pPr>
              <w:pStyle w:val="movimento2"/>
              <w:rPr>
                <w:color w:val="002060"/>
              </w:rPr>
            </w:pPr>
            <w:r w:rsidRPr="00915017">
              <w:rPr>
                <w:color w:val="002060"/>
              </w:rPr>
              <w:t xml:space="preserve">(POLISPORTIVA VILLA PIGNA) </w:t>
            </w:r>
          </w:p>
        </w:tc>
        <w:tc>
          <w:tcPr>
            <w:tcW w:w="800" w:type="dxa"/>
            <w:tcMar>
              <w:top w:w="20" w:type="dxa"/>
              <w:left w:w="20" w:type="dxa"/>
              <w:bottom w:w="20" w:type="dxa"/>
              <w:right w:w="20" w:type="dxa"/>
            </w:tcMar>
            <w:vAlign w:val="center"/>
            <w:hideMark/>
          </w:tcPr>
          <w:p w14:paraId="4EC00E0B"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38E7A618" w14:textId="77777777" w:rsidR="0041547B" w:rsidRPr="00915017" w:rsidRDefault="0041547B" w:rsidP="00F55EAF">
            <w:pPr>
              <w:pStyle w:val="movimento"/>
              <w:rPr>
                <w:color w:val="002060"/>
              </w:rPr>
            </w:pPr>
            <w:r w:rsidRPr="00915017">
              <w:rPr>
                <w:color w:val="002060"/>
              </w:rPr>
              <w:t>LATINI DANIELE</w:t>
            </w:r>
          </w:p>
        </w:tc>
        <w:tc>
          <w:tcPr>
            <w:tcW w:w="2200" w:type="dxa"/>
            <w:tcMar>
              <w:top w:w="20" w:type="dxa"/>
              <w:left w:w="20" w:type="dxa"/>
              <w:bottom w:w="20" w:type="dxa"/>
              <w:right w:w="20" w:type="dxa"/>
            </w:tcMar>
            <w:vAlign w:val="center"/>
            <w:hideMark/>
          </w:tcPr>
          <w:p w14:paraId="29DBC85A" w14:textId="77777777" w:rsidR="0041547B" w:rsidRPr="00915017" w:rsidRDefault="0041547B" w:rsidP="00F55EAF">
            <w:pPr>
              <w:pStyle w:val="movimento2"/>
              <w:rPr>
                <w:color w:val="002060"/>
              </w:rPr>
            </w:pPr>
            <w:r w:rsidRPr="00915017">
              <w:rPr>
                <w:color w:val="002060"/>
              </w:rPr>
              <w:t xml:space="preserve">(RIPABERARDA) </w:t>
            </w:r>
          </w:p>
        </w:tc>
      </w:tr>
    </w:tbl>
    <w:p w14:paraId="32D454C8" w14:textId="77777777" w:rsidR="0041547B" w:rsidRPr="00915017" w:rsidRDefault="0041547B" w:rsidP="0041547B">
      <w:pPr>
        <w:pStyle w:val="titolo20"/>
        <w:rPr>
          <w:rFonts w:eastAsiaTheme="minorEastAsia"/>
          <w:color w:val="002060"/>
        </w:rPr>
      </w:pPr>
      <w:r w:rsidRPr="009150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1C92243E" w14:textId="77777777" w:rsidTr="00F55EAF">
        <w:tc>
          <w:tcPr>
            <w:tcW w:w="2200" w:type="dxa"/>
            <w:tcMar>
              <w:top w:w="20" w:type="dxa"/>
              <w:left w:w="20" w:type="dxa"/>
              <w:bottom w:w="20" w:type="dxa"/>
              <w:right w:w="20" w:type="dxa"/>
            </w:tcMar>
            <w:vAlign w:val="center"/>
            <w:hideMark/>
          </w:tcPr>
          <w:p w14:paraId="16C54B8F" w14:textId="77777777" w:rsidR="0041547B" w:rsidRPr="00915017" w:rsidRDefault="0041547B" w:rsidP="00F55EAF">
            <w:pPr>
              <w:pStyle w:val="movimento"/>
              <w:rPr>
                <w:color w:val="002060"/>
              </w:rPr>
            </w:pPr>
            <w:r w:rsidRPr="00915017">
              <w:rPr>
                <w:color w:val="002060"/>
              </w:rPr>
              <w:t>CIARAPICA ANDREA</w:t>
            </w:r>
          </w:p>
        </w:tc>
        <w:tc>
          <w:tcPr>
            <w:tcW w:w="2200" w:type="dxa"/>
            <w:tcMar>
              <w:top w:w="20" w:type="dxa"/>
              <w:left w:w="20" w:type="dxa"/>
              <w:bottom w:w="20" w:type="dxa"/>
              <w:right w:w="20" w:type="dxa"/>
            </w:tcMar>
            <w:vAlign w:val="center"/>
            <w:hideMark/>
          </w:tcPr>
          <w:p w14:paraId="29F06AB1" w14:textId="77777777" w:rsidR="0041547B" w:rsidRPr="00915017" w:rsidRDefault="0041547B" w:rsidP="00F55EAF">
            <w:pPr>
              <w:pStyle w:val="movimento2"/>
              <w:rPr>
                <w:color w:val="002060"/>
              </w:rPr>
            </w:pPr>
            <w:r w:rsidRPr="00915017">
              <w:rPr>
                <w:color w:val="002060"/>
              </w:rPr>
              <w:t xml:space="preserve">(ACADEMY CIVITANOVESE) </w:t>
            </w:r>
          </w:p>
        </w:tc>
        <w:tc>
          <w:tcPr>
            <w:tcW w:w="800" w:type="dxa"/>
            <w:tcMar>
              <w:top w:w="20" w:type="dxa"/>
              <w:left w:w="20" w:type="dxa"/>
              <w:bottom w:w="20" w:type="dxa"/>
              <w:right w:w="20" w:type="dxa"/>
            </w:tcMar>
            <w:vAlign w:val="center"/>
            <w:hideMark/>
          </w:tcPr>
          <w:p w14:paraId="0739D58E"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50C2667A" w14:textId="77777777" w:rsidR="0041547B" w:rsidRPr="00915017" w:rsidRDefault="0041547B" w:rsidP="00F55EAF">
            <w:pPr>
              <w:pStyle w:val="movimento"/>
              <w:rPr>
                <w:color w:val="002060"/>
              </w:rPr>
            </w:pPr>
            <w:r w:rsidRPr="00915017">
              <w:rPr>
                <w:color w:val="002060"/>
              </w:rPr>
              <w:t>GRIMALDI MICHELE</w:t>
            </w:r>
          </w:p>
        </w:tc>
        <w:tc>
          <w:tcPr>
            <w:tcW w:w="2200" w:type="dxa"/>
            <w:tcMar>
              <w:top w:w="20" w:type="dxa"/>
              <w:left w:w="20" w:type="dxa"/>
              <w:bottom w:w="20" w:type="dxa"/>
              <w:right w:w="20" w:type="dxa"/>
            </w:tcMar>
            <w:vAlign w:val="center"/>
            <w:hideMark/>
          </w:tcPr>
          <w:p w14:paraId="4CE23182" w14:textId="77777777" w:rsidR="0041547B" w:rsidRPr="00915017" w:rsidRDefault="0041547B" w:rsidP="00F55EAF">
            <w:pPr>
              <w:pStyle w:val="movimento2"/>
              <w:rPr>
                <w:color w:val="002060"/>
              </w:rPr>
            </w:pPr>
            <w:r w:rsidRPr="00915017">
              <w:rPr>
                <w:color w:val="002060"/>
              </w:rPr>
              <w:t xml:space="preserve">(ACCUMOLI GANG C5) </w:t>
            </w:r>
          </w:p>
        </w:tc>
      </w:tr>
      <w:tr w:rsidR="0041547B" w:rsidRPr="00915017" w14:paraId="61F4F062" w14:textId="77777777" w:rsidTr="00F55EAF">
        <w:tc>
          <w:tcPr>
            <w:tcW w:w="2200" w:type="dxa"/>
            <w:tcMar>
              <w:top w:w="20" w:type="dxa"/>
              <w:left w:w="20" w:type="dxa"/>
              <w:bottom w:w="20" w:type="dxa"/>
              <w:right w:w="20" w:type="dxa"/>
            </w:tcMar>
            <w:vAlign w:val="center"/>
            <w:hideMark/>
          </w:tcPr>
          <w:p w14:paraId="2D851419" w14:textId="77777777" w:rsidR="0041547B" w:rsidRPr="00915017" w:rsidRDefault="0041547B" w:rsidP="00F55EAF">
            <w:pPr>
              <w:pStyle w:val="movimento"/>
              <w:rPr>
                <w:color w:val="002060"/>
              </w:rPr>
            </w:pPr>
            <w:r w:rsidRPr="00915017">
              <w:rPr>
                <w:color w:val="002060"/>
              </w:rPr>
              <w:lastRenderedPageBreak/>
              <w:t>PACE DENNYS</w:t>
            </w:r>
          </w:p>
        </w:tc>
        <w:tc>
          <w:tcPr>
            <w:tcW w:w="2200" w:type="dxa"/>
            <w:tcMar>
              <w:top w:w="20" w:type="dxa"/>
              <w:left w:w="20" w:type="dxa"/>
              <w:bottom w:w="20" w:type="dxa"/>
              <w:right w:w="20" w:type="dxa"/>
            </w:tcMar>
            <w:vAlign w:val="center"/>
            <w:hideMark/>
          </w:tcPr>
          <w:p w14:paraId="6560D80C" w14:textId="77777777" w:rsidR="0041547B" w:rsidRPr="00915017" w:rsidRDefault="0041547B" w:rsidP="00F55EAF">
            <w:pPr>
              <w:pStyle w:val="movimento2"/>
              <w:rPr>
                <w:color w:val="002060"/>
              </w:rPr>
            </w:pPr>
            <w:r w:rsidRPr="00915017">
              <w:rPr>
                <w:color w:val="002060"/>
              </w:rPr>
              <w:t xml:space="preserve">(ACCUMOLI GANG C5) </w:t>
            </w:r>
          </w:p>
        </w:tc>
        <w:tc>
          <w:tcPr>
            <w:tcW w:w="800" w:type="dxa"/>
            <w:tcMar>
              <w:top w:w="20" w:type="dxa"/>
              <w:left w:w="20" w:type="dxa"/>
              <w:bottom w:w="20" w:type="dxa"/>
              <w:right w:w="20" w:type="dxa"/>
            </w:tcMar>
            <w:vAlign w:val="center"/>
            <w:hideMark/>
          </w:tcPr>
          <w:p w14:paraId="4F4D43D0"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622F5B47" w14:textId="77777777" w:rsidR="0041547B" w:rsidRPr="00915017" w:rsidRDefault="0041547B" w:rsidP="00F55EAF">
            <w:pPr>
              <w:pStyle w:val="movimento"/>
              <w:rPr>
                <w:color w:val="002060"/>
              </w:rPr>
            </w:pPr>
            <w:r w:rsidRPr="00915017">
              <w:rPr>
                <w:color w:val="002060"/>
              </w:rPr>
              <w:t>CIMARELLI NICOLAS</w:t>
            </w:r>
          </w:p>
        </w:tc>
        <w:tc>
          <w:tcPr>
            <w:tcW w:w="2200" w:type="dxa"/>
            <w:tcMar>
              <w:top w:w="20" w:type="dxa"/>
              <w:left w:w="20" w:type="dxa"/>
              <w:bottom w:w="20" w:type="dxa"/>
              <w:right w:w="20" w:type="dxa"/>
            </w:tcMar>
            <w:vAlign w:val="center"/>
            <w:hideMark/>
          </w:tcPr>
          <w:p w14:paraId="4DCD8F07" w14:textId="77777777" w:rsidR="0041547B" w:rsidRPr="00915017" w:rsidRDefault="0041547B" w:rsidP="00F55EAF">
            <w:pPr>
              <w:pStyle w:val="movimento2"/>
              <w:rPr>
                <w:color w:val="002060"/>
              </w:rPr>
            </w:pPr>
            <w:r w:rsidRPr="00915017">
              <w:rPr>
                <w:color w:val="002060"/>
              </w:rPr>
              <w:t xml:space="preserve">(CANTINE RIUNITE CSI) </w:t>
            </w:r>
          </w:p>
        </w:tc>
      </w:tr>
      <w:tr w:rsidR="0041547B" w:rsidRPr="00915017" w14:paraId="4F28523C" w14:textId="77777777" w:rsidTr="00F55EAF">
        <w:tc>
          <w:tcPr>
            <w:tcW w:w="2200" w:type="dxa"/>
            <w:tcMar>
              <w:top w:w="20" w:type="dxa"/>
              <w:left w:w="20" w:type="dxa"/>
              <w:bottom w:w="20" w:type="dxa"/>
              <w:right w:w="20" w:type="dxa"/>
            </w:tcMar>
            <w:vAlign w:val="center"/>
            <w:hideMark/>
          </w:tcPr>
          <w:p w14:paraId="0CB6CE93" w14:textId="77777777" w:rsidR="0041547B" w:rsidRPr="00915017" w:rsidRDefault="0041547B" w:rsidP="00F55EAF">
            <w:pPr>
              <w:pStyle w:val="movimento"/>
              <w:rPr>
                <w:color w:val="002060"/>
              </w:rPr>
            </w:pPr>
            <w:r w:rsidRPr="00915017">
              <w:rPr>
                <w:color w:val="002060"/>
              </w:rPr>
              <w:t>SPINA SIMONE</w:t>
            </w:r>
          </w:p>
        </w:tc>
        <w:tc>
          <w:tcPr>
            <w:tcW w:w="2200" w:type="dxa"/>
            <w:tcMar>
              <w:top w:w="20" w:type="dxa"/>
              <w:left w:w="20" w:type="dxa"/>
              <w:bottom w:w="20" w:type="dxa"/>
              <w:right w:w="20" w:type="dxa"/>
            </w:tcMar>
            <w:vAlign w:val="center"/>
            <w:hideMark/>
          </w:tcPr>
          <w:p w14:paraId="5C1F9140" w14:textId="77777777" w:rsidR="0041547B" w:rsidRPr="00915017" w:rsidRDefault="0041547B" w:rsidP="00F55EAF">
            <w:pPr>
              <w:pStyle w:val="movimento2"/>
              <w:rPr>
                <w:color w:val="002060"/>
              </w:rPr>
            </w:pPr>
            <w:r w:rsidRPr="00915017">
              <w:rPr>
                <w:color w:val="002060"/>
              </w:rPr>
              <w:t xml:space="preserve">(CASTIGNANO A.S.D.) </w:t>
            </w:r>
          </w:p>
        </w:tc>
        <w:tc>
          <w:tcPr>
            <w:tcW w:w="800" w:type="dxa"/>
            <w:tcMar>
              <w:top w:w="20" w:type="dxa"/>
              <w:left w:w="20" w:type="dxa"/>
              <w:bottom w:w="20" w:type="dxa"/>
              <w:right w:w="20" w:type="dxa"/>
            </w:tcMar>
            <w:vAlign w:val="center"/>
            <w:hideMark/>
          </w:tcPr>
          <w:p w14:paraId="421438C4"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1CD27BFD" w14:textId="77777777" w:rsidR="0041547B" w:rsidRPr="00915017" w:rsidRDefault="0041547B" w:rsidP="00F55EAF">
            <w:pPr>
              <w:pStyle w:val="movimento"/>
              <w:rPr>
                <w:color w:val="002060"/>
              </w:rPr>
            </w:pPr>
            <w:r w:rsidRPr="00915017">
              <w:rPr>
                <w:color w:val="002060"/>
              </w:rPr>
              <w:t>BELLABARBA STEFANO</w:t>
            </w:r>
          </w:p>
        </w:tc>
        <w:tc>
          <w:tcPr>
            <w:tcW w:w="2200" w:type="dxa"/>
            <w:tcMar>
              <w:top w:w="20" w:type="dxa"/>
              <w:left w:w="20" w:type="dxa"/>
              <w:bottom w:w="20" w:type="dxa"/>
              <w:right w:w="20" w:type="dxa"/>
            </w:tcMar>
            <w:vAlign w:val="center"/>
            <w:hideMark/>
          </w:tcPr>
          <w:p w14:paraId="51EB6902" w14:textId="77777777" w:rsidR="0041547B" w:rsidRPr="00915017" w:rsidRDefault="0041547B" w:rsidP="00F55EAF">
            <w:pPr>
              <w:pStyle w:val="movimento2"/>
              <w:rPr>
                <w:color w:val="002060"/>
              </w:rPr>
            </w:pPr>
            <w:r w:rsidRPr="00915017">
              <w:rPr>
                <w:color w:val="002060"/>
              </w:rPr>
              <w:t xml:space="preserve">(FUTSAL COMUNANZA A.S.D.) </w:t>
            </w:r>
          </w:p>
        </w:tc>
      </w:tr>
      <w:tr w:rsidR="0041547B" w:rsidRPr="00915017" w14:paraId="3CB40727" w14:textId="77777777" w:rsidTr="00F55EAF">
        <w:tc>
          <w:tcPr>
            <w:tcW w:w="2200" w:type="dxa"/>
            <w:tcMar>
              <w:top w:w="20" w:type="dxa"/>
              <w:left w:w="20" w:type="dxa"/>
              <w:bottom w:w="20" w:type="dxa"/>
              <w:right w:w="20" w:type="dxa"/>
            </w:tcMar>
            <w:vAlign w:val="center"/>
            <w:hideMark/>
          </w:tcPr>
          <w:p w14:paraId="58E79FD6" w14:textId="77777777" w:rsidR="0041547B" w:rsidRPr="00915017" w:rsidRDefault="0041547B" w:rsidP="00F55EAF">
            <w:pPr>
              <w:pStyle w:val="movimento"/>
              <w:rPr>
                <w:color w:val="002060"/>
              </w:rPr>
            </w:pPr>
            <w:r w:rsidRPr="00915017">
              <w:rPr>
                <w:color w:val="002060"/>
              </w:rPr>
              <w:t>FELICI ANDREA</w:t>
            </w:r>
          </w:p>
        </w:tc>
        <w:tc>
          <w:tcPr>
            <w:tcW w:w="2200" w:type="dxa"/>
            <w:tcMar>
              <w:top w:w="20" w:type="dxa"/>
              <w:left w:w="20" w:type="dxa"/>
              <w:bottom w:w="20" w:type="dxa"/>
              <w:right w:w="20" w:type="dxa"/>
            </w:tcMar>
            <w:vAlign w:val="center"/>
            <w:hideMark/>
          </w:tcPr>
          <w:p w14:paraId="48EBBEFE" w14:textId="77777777" w:rsidR="0041547B" w:rsidRPr="00915017" w:rsidRDefault="0041547B" w:rsidP="00F55EAF">
            <w:pPr>
              <w:pStyle w:val="movimento2"/>
              <w:rPr>
                <w:color w:val="002060"/>
              </w:rPr>
            </w:pPr>
            <w:r w:rsidRPr="00915017">
              <w:rPr>
                <w:color w:val="002060"/>
              </w:rPr>
              <w:t xml:space="preserve">(FUTSAL OTTRANO) </w:t>
            </w:r>
          </w:p>
        </w:tc>
        <w:tc>
          <w:tcPr>
            <w:tcW w:w="800" w:type="dxa"/>
            <w:tcMar>
              <w:top w:w="20" w:type="dxa"/>
              <w:left w:w="20" w:type="dxa"/>
              <w:bottom w:w="20" w:type="dxa"/>
              <w:right w:w="20" w:type="dxa"/>
            </w:tcMar>
            <w:vAlign w:val="center"/>
            <w:hideMark/>
          </w:tcPr>
          <w:p w14:paraId="170ADF7B"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172C36EC" w14:textId="77777777" w:rsidR="0041547B" w:rsidRPr="00915017" w:rsidRDefault="0041547B" w:rsidP="00F55EAF">
            <w:pPr>
              <w:pStyle w:val="movimento"/>
              <w:rPr>
                <w:color w:val="002060"/>
              </w:rPr>
            </w:pPr>
            <w:r w:rsidRPr="00915017">
              <w:rPr>
                <w:color w:val="002060"/>
              </w:rPr>
              <w:t>PIERELLA MAURO</w:t>
            </w:r>
          </w:p>
        </w:tc>
        <w:tc>
          <w:tcPr>
            <w:tcW w:w="2200" w:type="dxa"/>
            <w:tcMar>
              <w:top w:w="20" w:type="dxa"/>
              <w:left w:w="20" w:type="dxa"/>
              <w:bottom w:w="20" w:type="dxa"/>
              <w:right w:w="20" w:type="dxa"/>
            </w:tcMar>
            <w:vAlign w:val="center"/>
            <w:hideMark/>
          </w:tcPr>
          <w:p w14:paraId="1643A8EB" w14:textId="77777777" w:rsidR="0041547B" w:rsidRPr="00915017" w:rsidRDefault="0041547B" w:rsidP="00F55EAF">
            <w:pPr>
              <w:pStyle w:val="movimento2"/>
              <w:rPr>
                <w:color w:val="002060"/>
              </w:rPr>
            </w:pPr>
            <w:r w:rsidRPr="00915017">
              <w:rPr>
                <w:color w:val="002060"/>
              </w:rPr>
              <w:t xml:space="preserve">(FUTSAL OTTRANO) </w:t>
            </w:r>
          </w:p>
        </w:tc>
      </w:tr>
    </w:tbl>
    <w:p w14:paraId="61833D74" w14:textId="77777777" w:rsidR="0041547B" w:rsidRPr="00915017" w:rsidRDefault="0041547B" w:rsidP="0041547B">
      <w:pPr>
        <w:pStyle w:val="titolo20"/>
        <w:rPr>
          <w:rFonts w:eastAsiaTheme="minorEastAsia"/>
          <w:color w:val="002060"/>
        </w:rPr>
      </w:pPr>
      <w:r w:rsidRPr="009150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2C7384B2" w14:textId="77777777" w:rsidTr="00F55EAF">
        <w:tc>
          <w:tcPr>
            <w:tcW w:w="2200" w:type="dxa"/>
            <w:tcMar>
              <w:top w:w="20" w:type="dxa"/>
              <w:left w:w="20" w:type="dxa"/>
              <w:bottom w:w="20" w:type="dxa"/>
              <w:right w:w="20" w:type="dxa"/>
            </w:tcMar>
            <w:vAlign w:val="center"/>
            <w:hideMark/>
          </w:tcPr>
          <w:p w14:paraId="02D986A0" w14:textId="77777777" w:rsidR="0041547B" w:rsidRPr="00915017" w:rsidRDefault="0041547B" w:rsidP="00F55EAF">
            <w:pPr>
              <w:pStyle w:val="movimento"/>
              <w:rPr>
                <w:color w:val="002060"/>
              </w:rPr>
            </w:pPr>
            <w:r w:rsidRPr="00915017">
              <w:rPr>
                <w:color w:val="002060"/>
              </w:rPr>
              <w:t>ROMANO LEONARDO</w:t>
            </w:r>
          </w:p>
        </w:tc>
        <w:tc>
          <w:tcPr>
            <w:tcW w:w="2200" w:type="dxa"/>
            <w:tcMar>
              <w:top w:w="20" w:type="dxa"/>
              <w:left w:w="20" w:type="dxa"/>
              <w:bottom w:w="20" w:type="dxa"/>
              <w:right w:w="20" w:type="dxa"/>
            </w:tcMar>
            <w:vAlign w:val="center"/>
            <w:hideMark/>
          </w:tcPr>
          <w:p w14:paraId="6E0E68C9" w14:textId="77777777" w:rsidR="0041547B" w:rsidRPr="00915017" w:rsidRDefault="0041547B" w:rsidP="00F55EAF">
            <w:pPr>
              <w:pStyle w:val="movimento2"/>
              <w:rPr>
                <w:color w:val="002060"/>
              </w:rPr>
            </w:pPr>
            <w:r w:rsidRPr="00915017">
              <w:rPr>
                <w:color w:val="002060"/>
              </w:rPr>
              <w:t xml:space="preserve">(ACADEMY CIVITANOVESE) </w:t>
            </w:r>
          </w:p>
        </w:tc>
        <w:tc>
          <w:tcPr>
            <w:tcW w:w="800" w:type="dxa"/>
            <w:tcMar>
              <w:top w:w="20" w:type="dxa"/>
              <w:left w:w="20" w:type="dxa"/>
              <w:bottom w:w="20" w:type="dxa"/>
              <w:right w:w="20" w:type="dxa"/>
            </w:tcMar>
            <w:vAlign w:val="center"/>
            <w:hideMark/>
          </w:tcPr>
          <w:p w14:paraId="39D6DDDC"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030A0EA0" w14:textId="77777777" w:rsidR="0041547B" w:rsidRPr="00915017" w:rsidRDefault="0041547B" w:rsidP="00F55EAF">
            <w:pPr>
              <w:pStyle w:val="movimento"/>
              <w:rPr>
                <w:color w:val="002060"/>
              </w:rPr>
            </w:pPr>
            <w:r w:rsidRPr="00915017">
              <w:rPr>
                <w:color w:val="002060"/>
              </w:rPr>
              <w:t>RAMADANI ARLIND</w:t>
            </w:r>
          </w:p>
        </w:tc>
        <w:tc>
          <w:tcPr>
            <w:tcW w:w="2200" w:type="dxa"/>
            <w:tcMar>
              <w:top w:w="20" w:type="dxa"/>
              <w:left w:w="20" w:type="dxa"/>
              <w:bottom w:w="20" w:type="dxa"/>
              <w:right w:w="20" w:type="dxa"/>
            </w:tcMar>
            <w:vAlign w:val="center"/>
            <w:hideMark/>
          </w:tcPr>
          <w:p w14:paraId="33DFD177" w14:textId="77777777" w:rsidR="0041547B" w:rsidRPr="00915017" w:rsidRDefault="0041547B" w:rsidP="00F55EAF">
            <w:pPr>
              <w:pStyle w:val="movimento2"/>
              <w:rPr>
                <w:color w:val="002060"/>
              </w:rPr>
            </w:pPr>
            <w:r w:rsidRPr="00915017">
              <w:rPr>
                <w:color w:val="002060"/>
              </w:rPr>
              <w:t xml:space="preserve">(ACCUMOLI GANG C5) </w:t>
            </w:r>
          </w:p>
        </w:tc>
      </w:tr>
      <w:tr w:rsidR="0041547B" w:rsidRPr="00915017" w14:paraId="1EE45BFC" w14:textId="77777777" w:rsidTr="00F55EAF">
        <w:tc>
          <w:tcPr>
            <w:tcW w:w="2200" w:type="dxa"/>
            <w:tcMar>
              <w:top w:w="20" w:type="dxa"/>
              <w:left w:w="20" w:type="dxa"/>
              <w:bottom w:w="20" w:type="dxa"/>
              <w:right w:w="20" w:type="dxa"/>
            </w:tcMar>
            <w:vAlign w:val="center"/>
            <w:hideMark/>
          </w:tcPr>
          <w:p w14:paraId="66B66F90" w14:textId="77777777" w:rsidR="0041547B" w:rsidRPr="00915017" w:rsidRDefault="0041547B" w:rsidP="00F55EAF">
            <w:pPr>
              <w:pStyle w:val="movimento"/>
              <w:rPr>
                <w:color w:val="002060"/>
              </w:rPr>
            </w:pPr>
            <w:r w:rsidRPr="00915017">
              <w:rPr>
                <w:color w:val="002060"/>
              </w:rPr>
              <w:t>SILIQUINI DAVIDE</w:t>
            </w:r>
          </w:p>
        </w:tc>
        <w:tc>
          <w:tcPr>
            <w:tcW w:w="2200" w:type="dxa"/>
            <w:tcMar>
              <w:top w:w="20" w:type="dxa"/>
              <w:left w:w="20" w:type="dxa"/>
              <w:bottom w:w="20" w:type="dxa"/>
              <w:right w:w="20" w:type="dxa"/>
            </w:tcMar>
            <w:vAlign w:val="center"/>
            <w:hideMark/>
          </w:tcPr>
          <w:p w14:paraId="7FE2CB6A" w14:textId="77777777" w:rsidR="0041547B" w:rsidRPr="00915017" w:rsidRDefault="0041547B" w:rsidP="00F55EAF">
            <w:pPr>
              <w:pStyle w:val="movimento2"/>
              <w:rPr>
                <w:color w:val="002060"/>
              </w:rPr>
            </w:pPr>
            <w:r w:rsidRPr="00915017">
              <w:rPr>
                <w:color w:val="002060"/>
              </w:rPr>
              <w:t xml:space="preserve">(CASTIGNANO A.S.D.) </w:t>
            </w:r>
          </w:p>
        </w:tc>
        <w:tc>
          <w:tcPr>
            <w:tcW w:w="800" w:type="dxa"/>
            <w:tcMar>
              <w:top w:w="20" w:type="dxa"/>
              <w:left w:w="20" w:type="dxa"/>
              <w:bottom w:w="20" w:type="dxa"/>
              <w:right w:w="20" w:type="dxa"/>
            </w:tcMar>
            <w:vAlign w:val="center"/>
            <w:hideMark/>
          </w:tcPr>
          <w:p w14:paraId="3AA2951F"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0A3FAA98" w14:textId="77777777" w:rsidR="0041547B" w:rsidRPr="00915017" w:rsidRDefault="0041547B" w:rsidP="00F55EAF">
            <w:pPr>
              <w:pStyle w:val="movimento"/>
              <w:rPr>
                <w:color w:val="002060"/>
              </w:rPr>
            </w:pPr>
            <w:r w:rsidRPr="00915017">
              <w:rPr>
                <w:color w:val="002060"/>
              </w:rPr>
              <w:t>PUGLIA CRISTIANO</w:t>
            </w:r>
          </w:p>
        </w:tc>
        <w:tc>
          <w:tcPr>
            <w:tcW w:w="2200" w:type="dxa"/>
            <w:tcMar>
              <w:top w:w="20" w:type="dxa"/>
              <w:left w:w="20" w:type="dxa"/>
              <w:bottom w:w="20" w:type="dxa"/>
              <w:right w:w="20" w:type="dxa"/>
            </w:tcMar>
            <w:vAlign w:val="center"/>
            <w:hideMark/>
          </w:tcPr>
          <w:p w14:paraId="47804503" w14:textId="77777777" w:rsidR="0041547B" w:rsidRPr="00915017" w:rsidRDefault="0041547B" w:rsidP="00F55EAF">
            <w:pPr>
              <w:pStyle w:val="movimento2"/>
              <w:rPr>
                <w:color w:val="002060"/>
              </w:rPr>
            </w:pPr>
            <w:r w:rsidRPr="00915017">
              <w:rPr>
                <w:color w:val="002060"/>
              </w:rPr>
              <w:t xml:space="preserve">(FUTSAL COMUNANZA A.S.D.) </w:t>
            </w:r>
          </w:p>
        </w:tc>
      </w:tr>
      <w:tr w:rsidR="0041547B" w:rsidRPr="00915017" w14:paraId="30FC1079" w14:textId="77777777" w:rsidTr="00F55EAF">
        <w:tc>
          <w:tcPr>
            <w:tcW w:w="2200" w:type="dxa"/>
            <w:tcMar>
              <w:top w:w="20" w:type="dxa"/>
              <w:left w:w="20" w:type="dxa"/>
              <w:bottom w:w="20" w:type="dxa"/>
              <w:right w:w="20" w:type="dxa"/>
            </w:tcMar>
            <w:vAlign w:val="center"/>
            <w:hideMark/>
          </w:tcPr>
          <w:p w14:paraId="39A9887F" w14:textId="77777777" w:rsidR="0041547B" w:rsidRPr="00915017" w:rsidRDefault="0041547B" w:rsidP="00F55EAF">
            <w:pPr>
              <w:pStyle w:val="movimento"/>
              <w:rPr>
                <w:color w:val="002060"/>
              </w:rPr>
            </w:pPr>
            <w:r w:rsidRPr="00915017">
              <w:rPr>
                <w:color w:val="002060"/>
              </w:rPr>
              <w:t>CARBONARI ALESSIO</w:t>
            </w:r>
          </w:p>
        </w:tc>
        <w:tc>
          <w:tcPr>
            <w:tcW w:w="2200" w:type="dxa"/>
            <w:tcMar>
              <w:top w:w="20" w:type="dxa"/>
              <w:left w:w="20" w:type="dxa"/>
              <w:bottom w:w="20" w:type="dxa"/>
              <w:right w:w="20" w:type="dxa"/>
            </w:tcMar>
            <w:vAlign w:val="center"/>
            <w:hideMark/>
          </w:tcPr>
          <w:p w14:paraId="37E64196" w14:textId="77777777" w:rsidR="0041547B" w:rsidRPr="00915017" w:rsidRDefault="0041547B" w:rsidP="00F55EAF">
            <w:pPr>
              <w:pStyle w:val="movimento2"/>
              <w:rPr>
                <w:color w:val="002060"/>
              </w:rPr>
            </w:pPr>
            <w:r w:rsidRPr="00915017">
              <w:rPr>
                <w:color w:val="002060"/>
              </w:rPr>
              <w:t xml:space="preserve">(FUTSAL OTTRANO) </w:t>
            </w:r>
          </w:p>
        </w:tc>
        <w:tc>
          <w:tcPr>
            <w:tcW w:w="800" w:type="dxa"/>
            <w:tcMar>
              <w:top w:w="20" w:type="dxa"/>
              <w:left w:w="20" w:type="dxa"/>
              <w:bottom w:w="20" w:type="dxa"/>
              <w:right w:w="20" w:type="dxa"/>
            </w:tcMar>
            <w:vAlign w:val="center"/>
            <w:hideMark/>
          </w:tcPr>
          <w:p w14:paraId="176EDBFB"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12F9E069" w14:textId="77777777" w:rsidR="0041547B" w:rsidRPr="00915017" w:rsidRDefault="0041547B" w:rsidP="00F55EAF">
            <w:pPr>
              <w:pStyle w:val="movimento"/>
              <w:rPr>
                <w:color w:val="002060"/>
              </w:rPr>
            </w:pPr>
            <w:r w:rsidRPr="00915017">
              <w:rPr>
                <w:color w:val="002060"/>
              </w:rPr>
              <w:t>GUIDI LORENZO</w:t>
            </w:r>
          </w:p>
        </w:tc>
        <w:tc>
          <w:tcPr>
            <w:tcW w:w="2200" w:type="dxa"/>
            <w:tcMar>
              <w:top w:w="20" w:type="dxa"/>
              <w:left w:w="20" w:type="dxa"/>
              <w:bottom w:w="20" w:type="dxa"/>
              <w:right w:w="20" w:type="dxa"/>
            </w:tcMar>
            <w:vAlign w:val="center"/>
            <w:hideMark/>
          </w:tcPr>
          <w:p w14:paraId="1722E6C7" w14:textId="77777777" w:rsidR="0041547B" w:rsidRPr="00915017" w:rsidRDefault="0041547B" w:rsidP="00F55EAF">
            <w:pPr>
              <w:pStyle w:val="movimento2"/>
              <w:rPr>
                <w:color w:val="002060"/>
              </w:rPr>
            </w:pPr>
            <w:r w:rsidRPr="00915017">
              <w:rPr>
                <w:color w:val="002060"/>
              </w:rPr>
              <w:t xml:space="preserve">(FUTSAL OTTRANO) </w:t>
            </w:r>
          </w:p>
        </w:tc>
      </w:tr>
      <w:tr w:rsidR="0041547B" w:rsidRPr="00915017" w14:paraId="5E48FFB0" w14:textId="77777777" w:rsidTr="00F55EAF">
        <w:tc>
          <w:tcPr>
            <w:tcW w:w="2200" w:type="dxa"/>
            <w:tcMar>
              <w:top w:w="20" w:type="dxa"/>
              <w:left w:w="20" w:type="dxa"/>
              <w:bottom w:w="20" w:type="dxa"/>
              <w:right w:w="20" w:type="dxa"/>
            </w:tcMar>
            <w:vAlign w:val="center"/>
            <w:hideMark/>
          </w:tcPr>
          <w:p w14:paraId="5110C3EE" w14:textId="77777777" w:rsidR="0041547B" w:rsidRPr="00915017" w:rsidRDefault="0041547B" w:rsidP="00F55EAF">
            <w:pPr>
              <w:pStyle w:val="movimento"/>
              <w:rPr>
                <w:color w:val="002060"/>
              </w:rPr>
            </w:pPr>
            <w:r w:rsidRPr="00915017">
              <w:rPr>
                <w:color w:val="002060"/>
              </w:rPr>
              <w:t>TAMBURRINI FABIO</w:t>
            </w:r>
          </w:p>
        </w:tc>
        <w:tc>
          <w:tcPr>
            <w:tcW w:w="2200" w:type="dxa"/>
            <w:tcMar>
              <w:top w:w="20" w:type="dxa"/>
              <w:left w:w="20" w:type="dxa"/>
              <w:bottom w:w="20" w:type="dxa"/>
              <w:right w:w="20" w:type="dxa"/>
            </w:tcMar>
            <w:vAlign w:val="center"/>
            <w:hideMark/>
          </w:tcPr>
          <w:p w14:paraId="0B39505D" w14:textId="77777777" w:rsidR="0041547B" w:rsidRPr="00915017" w:rsidRDefault="0041547B" w:rsidP="00F55EAF">
            <w:pPr>
              <w:pStyle w:val="movimento2"/>
              <w:rPr>
                <w:color w:val="002060"/>
              </w:rPr>
            </w:pPr>
            <w:r w:rsidRPr="00915017">
              <w:rPr>
                <w:color w:val="002060"/>
              </w:rPr>
              <w:t xml:space="preserve">(MANSARDA PAGLIARE) </w:t>
            </w:r>
          </w:p>
        </w:tc>
        <w:tc>
          <w:tcPr>
            <w:tcW w:w="800" w:type="dxa"/>
            <w:tcMar>
              <w:top w:w="20" w:type="dxa"/>
              <w:left w:w="20" w:type="dxa"/>
              <w:bottom w:w="20" w:type="dxa"/>
              <w:right w:w="20" w:type="dxa"/>
            </w:tcMar>
            <w:vAlign w:val="center"/>
            <w:hideMark/>
          </w:tcPr>
          <w:p w14:paraId="30CCBD87"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398FB14B" w14:textId="77777777" w:rsidR="0041547B" w:rsidRPr="00915017" w:rsidRDefault="0041547B" w:rsidP="00F55EAF">
            <w:pPr>
              <w:pStyle w:val="movimento"/>
              <w:rPr>
                <w:color w:val="002060"/>
              </w:rPr>
            </w:pPr>
            <w:r w:rsidRPr="00915017">
              <w:rPr>
                <w:color w:val="002060"/>
              </w:rPr>
              <w:t>URBANI GIANNI</w:t>
            </w:r>
          </w:p>
        </w:tc>
        <w:tc>
          <w:tcPr>
            <w:tcW w:w="2200" w:type="dxa"/>
            <w:tcMar>
              <w:top w:w="20" w:type="dxa"/>
              <w:left w:w="20" w:type="dxa"/>
              <w:bottom w:w="20" w:type="dxa"/>
              <w:right w:w="20" w:type="dxa"/>
            </w:tcMar>
            <w:vAlign w:val="center"/>
            <w:hideMark/>
          </w:tcPr>
          <w:p w14:paraId="58916E80" w14:textId="77777777" w:rsidR="0041547B" w:rsidRPr="00915017" w:rsidRDefault="0041547B" w:rsidP="00F55EAF">
            <w:pPr>
              <w:pStyle w:val="movimento2"/>
              <w:rPr>
                <w:color w:val="002060"/>
              </w:rPr>
            </w:pPr>
            <w:r w:rsidRPr="00915017">
              <w:rPr>
                <w:color w:val="002060"/>
              </w:rPr>
              <w:t xml:space="preserve">(POLISPORTIVA VILLA PIGNA) </w:t>
            </w:r>
          </w:p>
        </w:tc>
      </w:tr>
    </w:tbl>
    <w:p w14:paraId="3185DEF3" w14:textId="77777777" w:rsidR="0041547B" w:rsidRPr="00915017" w:rsidRDefault="0041547B" w:rsidP="0041547B">
      <w:pPr>
        <w:pStyle w:val="titolo20"/>
        <w:rPr>
          <w:rFonts w:eastAsiaTheme="minorEastAsia"/>
          <w:color w:val="002060"/>
        </w:rPr>
      </w:pPr>
      <w:r w:rsidRPr="009150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049CAC91" w14:textId="77777777" w:rsidTr="00F55EAF">
        <w:tc>
          <w:tcPr>
            <w:tcW w:w="2200" w:type="dxa"/>
            <w:tcMar>
              <w:top w:w="20" w:type="dxa"/>
              <w:left w:w="20" w:type="dxa"/>
              <w:bottom w:w="20" w:type="dxa"/>
              <w:right w:w="20" w:type="dxa"/>
            </w:tcMar>
            <w:vAlign w:val="center"/>
            <w:hideMark/>
          </w:tcPr>
          <w:p w14:paraId="77C6EC36" w14:textId="77777777" w:rsidR="0041547B" w:rsidRPr="00915017" w:rsidRDefault="0041547B" w:rsidP="00F55EAF">
            <w:pPr>
              <w:pStyle w:val="movimento"/>
              <w:rPr>
                <w:color w:val="002060"/>
              </w:rPr>
            </w:pPr>
            <w:r w:rsidRPr="00915017">
              <w:rPr>
                <w:color w:val="002060"/>
              </w:rPr>
              <w:t>CAFINI LORENZO</w:t>
            </w:r>
          </w:p>
        </w:tc>
        <w:tc>
          <w:tcPr>
            <w:tcW w:w="2200" w:type="dxa"/>
            <w:tcMar>
              <w:top w:w="20" w:type="dxa"/>
              <w:left w:w="20" w:type="dxa"/>
              <w:bottom w:w="20" w:type="dxa"/>
              <w:right w:w="20" w:type="dxa"/>
            </w:tcMar>
            <w:vAlign w:val="center"/>
            <w:hideMark/>
          </w:tcPr>
          <w:p w14:paraId="2560CEF3" w14:textId="77777777" w:rsidR="0041547B" w:rsidRPr="00915017" w:rsidRDefault="0041547B" w:rsidP="00F55EAF">
            <w:pPr>
              <w:pStyle w:val="movimento2"/>
              <w:rPr>
                <w:color w:val="002060"/>
              </w:rPr>
            </w:pPr>
            <w:r w:rsidRPr="00915017">
              <w:rPr>
                <w:color w:val="002060"/>
              </w:rPr>
              <w:t xml:space="preserve">(ACCUMOLI GANG C5) </w:t>
            </w:r>
          </w:p>
        </w:tc>
        <w:tc>
          <w:tcPr>
            <w:tcW w:w="800" w:type="dxa"/>
            <w:tcMar>
              <w:top w:w="20" w:type="dxa"/>
              <w:left w:w="20" w:type="dxa"/>
              <w:bottom w:w="20" w:type="dxa"/>
              <w:right w:w="20" w:type="dxa"/>
            </w:tcMar>
            <w:vAlign w:val="center"/>
            <w:hideMark/>
          </w:tcPr>
          <w:p w14:paraId="0DF01985"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4F0FC39B" w14:textId="77777777" w:rsidR="0041547B" w:rsidRPr="00915017" w:rsidRDefault="0041547B" w:rsidP="00F55EAF">
            <w:pPr>
              <w:pStyle w:val="movimento"/>
              <w:rPr>
                <w:color w:val="002060"/>
              </w:rPr>
            </w:pPr>
            <w:r w:rsidRPr="00915017">
              <w:rPr>
                <w:color w:val="002060"/>
              </w:rPr>
              <w:t>FERMANELLI LORENZO</w:t>
            </w:r>
          </w:p>
        </w:tc>
        <w:tc>
          <w:tcPr>
            <w:tcW w:w="2200" w:type="dxa"/>
            <w:tcMar>
              <w:top w:w="20" w:type="dxa"/>
              <w:left w:w="20" w:type="dxa"/>
              <w:bottom w:w="20" w:type="dxa"/>
              <w:right w:w="20" w:type="dxa"/>
            </w:tcMar>
            <w:vAlign w:val="center"/>
            <w:hideMark/>
          </w:tcPr>
          <w:p w14:paraId="2ACFE54E" w14:textId="77777777" w:rsidR="0041547B" w:rsidRPr="00915017" w:rsidRDefault="0041547B" w:rsidP="00F55EAF">
            <w:pPr>
              <w:pStyle w:val="movimento2"/>
              <w:rPr>
                <w:color w:val="002060"/>
              </w:rPr>
            </w:pPr>
            <w:r w:rsidRPr="00915017">
              <w:rPr>
                <w:color w:val="002060"/>
              </w:rPr>
              <w:t xml:space="preserve">(CANTINE RIUNITE CSI) </w:t>
            </w:r>
          </w:p>
        </w:tc>
      </w:tr>
      <w:tr w:rsidR="0041547B" w:rsidRPr="00915017" w14:paraId="50C88185" w14:textId="77777777" w:rsidTr="00F55EAF">
        <w:tc>
          <w:tcPr>
            <w:tcW w:w="2200" w:type="dxa"/>
            <w:tcMar>
              <w:top w:w="20" w:type="dxa"/>
              <w:left w:w="20" w:type="dxa"/>
              <w:bottom w:w="20" w:type="dxa"/>
              <w:right w:w="20" w:type="dxa"/>
            </w:tcMar>
            <w:vAlign w:val="center"/>
            <w:hideMark/>
          </w:tcPr>
          <w:p w14:paraId="0994F83E" w14:textId="77777777" w:rsidR="0041547B" w:rsidRPr="00915017" w:rsidRDefault="0041547B" w:rsidP="00F55EAF">
            <w:pPr>
              <w:pStyle w:val="movimento"/>
              <w:rPr>
                <w:color w:val="002060"/>
              </w:rPr>
            </w:pPr>
            <w:r w:rsidRPr="00915017">
              <w:rPr>
                <w:color w:val="002060"/>
              </w:rPr>
              <w:t>GRILLI GIANMARCO</w:t>
            </w:r>
          </w:p>
        </w:tc>
        <w:tc>
          <w:tcPr>
            <w:tcW w:w="2200" w:type="dxa"/>
            <w:tcMar>
              <w:top w:w="20" w:type="dxa"/>
              <w:left w:w="20" w:type="dxa"/>
              <w:bottom w:w="20" w:type="dxa"/>
              <w:right w:w="20" w:type="dxa"/>
            </w:tcMar>
            <w:vAlign w:val="center"/>
            <w:hideMark/>
          </w:tcPr>
          <w:p w14:paraId="33041387" w14:textId="77777777" w:rsidR="0041547B" w:rsidRPr="00915017" w:rsidRDefault="0041547B" w:rsidP="00F55EAF">
            <w:pPr>
              <w:pStyle w:val="movimento2"/>
              <w:rPr>
                <w:color w:val="002060"/>
              </w:rPr>
            </w:pPr>
            <w:r w:rsidRPr="00915017">
              <w:rPr>
                <w:color w:val="002060"/>
              </w:rPr>
              <w:t xml:space="preserve">(CASTIGNANO A.S.D.) </w:t>
            </w:r>
          </w:p>
        </w:tc>
        <w:tc>
          <w:tcPr>
            <w:tcW w:w="800" w:type="dxa"/>
            <w:tcMar>
              <w:top w:w="20" w:type="dxa"/>
              <w:left w:w="20" w:type="dxa"/>
              <w:bottom w:w="20" w:type="dxa"/>
              <w:right w:w="20" w:type="dxa"/>
            </w:tcMar>
            <w:vAlign w:val="center"/>
            <w:hideMark/>
          </w:tcPr>
          <w:p w14:paraId="3E6DF3F1"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1B342C7C" w14:textId="77777777" w:rsidR="0041547B" w:rsidRPr="00915017" w:rsidRDefault="0041547B" w:rsidP="00F55EAF">
            <w:pPr>
              <w:pStyle w:val="movimento"/>
              <w:rPr>
                <w:color w:val="002060"/>
              </w:rPr>
            </w:pPr>
            <w:r w:rsidRPr="00915017">
              <w:rPr>
                <w:color w:val="002060"/>
              </w:rPr>
              <w:t>CAMPLONE LORIS</w:t>
            </w:r>
          </w:p>
        </w:tc>
        <w:tc>
          <w:tcPr>
            <w:tcW w:w="2200" w:type="dxa"/>
            <w:tcMar>
              <w:top w:w="20" w:type="dxa"/>
              <w:left w:w="20" w:type="dxa"/>
              <w:bottom w:w="20" w:type="dxa"/>
              <w:right w:w="20" w:type="dxa"/>
            </w:tcMar>
            <w:vAlign w:val="center"/>
            <w:hideMark/>
          </w:tcPr>
          <w:p w14:paraId="3B9B52E9" w14:textId="77777777" w:rsidR="0041547B" w:rsidRPr="00915017" w:rsidRDefault="0041547B" w:rsidP="00F55EAF">
            <w:pPr>
              <w:pStyle w:val="movimento2"/>
              <w:rPr>
                <w:color w:val="002060"/>
              </w:rPr>
            </w:pPr>
            <w:r w:rsidRPr="00915017">
              <w:rPr>
                <w:color w:val="002060"/>
              </w:rPr>
              <w:t xml:space="preserve">(CASTORANESE) </w:t>
            </w:r>
          </w:p>
        </w:tc>
      </w:tr>
      <w:tr w:rsidR="0041547B" w:rsidRPr="00915017" w14:paraId="2C93D7B6" w14:textId="77777777" w:rsidTr="00F55EAF">
        <w:tc>
          <w:tcPr>
            <w:tcW w:w="2200" w:type="dxa"/>
            <w:tcMar>
              <w:top w:w="20" w:type="dxa"/>
              <w:left w:w="20" w:type="dxa"/>
              <w:bottom w:w="20" w:type="dxa"/>
              <w:right w:w="20" w:type="dxa"/>
            </w:tcMar>
            <w:vAlign w:val="center"/>
            <w:hideMark/>
          </w:tcPr>
          <w:p w14:paraId="371DB318" w14:textId="77777777" w:rsidR="0041547B" w:rsidRPr="00915017" w:rsidRDefault="0041547B" w:rsidP="00F55EAF">
            <w:pPr>
              <w:pStyle w:val="movimento"/>
              <w:rPr>
                <w:color w:val="002060"/>
              </w:rPr>
            </w:pPr>
            <w:r w:rsidRPr="00915017">
              <w:rPr>
                <w:color w:val="002060"/>
              </w:rPr>
              <w:t>BIANCHI ANDREA</w:t>
            </w:r>
          </w:p>
        </w:tc>
        <w:tc>
          <w:tcPr>
            <w:tcW w:w="2200" w:type="dxa"/>
            <w:tcMar>
              <w:top w:w="20" w:type="dxa"/>
              <w:left w:w="20" w:type="dxa"/>
              <w:bottom w:w="20" w:type="dxa"/>
              <w:right w:w="20" w:type="dxa"/>
            </w:tcMar>
            <w:vAlign w:val="center"/>
            <w:hideMark/>
          </w:tcPr>
          <w:p w14:paraId="096C6927" w14:textId="77777777" w:rsidR="0041547B" w:rsidRPr="00915017" w:rsidRDefault="0041547B" w:rsidP="00F55EAF">
            <w:pPr>
              <w:pStyle w:val="movimento2"/>
              <w:rPr>
                <w:color w:val="002060"/>
              </w:rPr>
            </w:pPr>
            <w:r w:rsidRPr="00915017">
              <w:rPr>
                <w:color w:val="002060"/>
              </w:rPr>
              <w:t xml:space="preserve">(FUTSAL OTTRANO) </w:t>
            </w:r>
          </w:p>
        </w:tc>
        <w:tc>
          <w:tcPr>
            <w:tcW w:w="800" w:type="dxa"/>
            <w:tcMar>
              <w:top w:w="20" w:type="dxa"/>
              <w:left w:w="20" w:type="dxa"/>
              <w:bottom w:w="20" w:type="dxa"/>
              <w:right w:w="20" w:type="dxa"/>
            </w:tcMar>
            <w:vAlign w:val="center"/>
            <w:hideMark/>
          </w:tcPr>
          <w:p w14:paraId="1F0AB0F2"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7832FB18" w14:textId="77777777" w:rsidR="0041547B" w:rsidRPr="00915017" w:rsidRDefault="0041547B" w:rsidP="00F55EAF">
            <w:pPr>
              <w:pStyle w:val="movimento"/>
              <w:rPr>
                <w:color w:val="002060"/>
              </w:rPr>
            </w:pPr>
            <w:r w:rsidRPr="00915017">
              <w:rPr>
                <w:color w:val="002060"/>
              </w:rPr>
              <w:t>CICCARELLI DENIS</w:t>
            </w:r>
          </w:p>
        </w:tc>
        <w:tc>
          <w:tcPr>
            <w:tcW w:w="2200" w:type="dxa"/>
            <w:tcMar>
              <w:top w:w="20" w:type="dxa"/>
              <w:left w:w="20" w:type="dxa"/>
              <w:bottom w:w="20" w:type="dxa"/>
              <w:right w:w="20" w:type="dxa"/>
            </w:tcMar>
            <w:vAlign w:val="center"/>
            <w:hideMark/>
          </w:tcPr>
          <w:p w14:paraId="56D7B6FC" w14:textId="77777777" w:rsidR="0041547B" w:rsidRPr="00915017" w:rsidRDefault="0041547B" w:rsidP="00F55EAF">
            <w:pPr>
              <w:pStyle w:val="movimento2"/>
              <w:rPr>
                <w:color w:val="002060"/>
              </w:rPr>
            </w:pPr>
            <w:r w:rsidRPr="00915017">
              <w:rPr>
                <w:color w:val="002060"/>
              </w:rPr>
              <w:t xml:space="preserve">(MANSARDA PAGLIARE) </w:t>
            </w:r>
          </w:p>
        </w:tc>
      </w:tr>
      <w:tr w:rsidR="0041547B" w:rsidRPr="00915017" w14:paraId="66205314" w14:textId="77777777" w:rsidTr="00F55EAF">
        <w:tc>
          <w:tcPr>
            <w:tcW w:w="2200" w:type="dxa"/>
            <w:tcMar>
              <w:top w:w="20" w:type="dxa"/>
              <w:left w:w="20" w:type="dxa"/>
              <w:bottom w:w="20" w:type="dxa"/>
              <w:right w:w="20" w:type="dxa"/>
            </w:tcMar>
            <w:vAlign w:val="center"/>
            <w:hideMark/>
          </w:tcPr>
          <w:p w14:paraId="3EC725C0" w14:textId="77777777" w:rsidR="0041547B" w:rsidRPr="00915017" w:rsidRDefault="0041547B" w:rsidP="00F55EAF">
            <w:pPr>
              <w:pStyle w:val="movimento"/>
              <w:rPr>
                <w:color w:val="002060"/>
              </w:rPr>
            </w:pPr>
            <w:r w:rsidRPr="00915017">
              <w:rPr>
                <w:color w:val="002060"/>
              </w:rPr>
              <w:t>FRONTINI MATTEO</w:t>
            </w:r>
          </w:p>
        </w:tc>
        <w:tc>
          <w:tcPr>
            <w:tcW w:w="2200" w:type="dxa"/>
            <w:tcMar>
              <w:top w:w="20" w:type="dxa"/>
              <w:left w:w="20" w:type="dxa"/>
              <w:bottom w:w="20" w:type="dxa"/>
              <w:right w:w="20" w:type="dxa"/>
            </w:tcMar>
            <w:vAlign w:val="center"/>
            <w:hideMark/>
          </w:tcPr>
          <w:p w14:paraId="79001F46" w14:textId="77777777" w:rsidR="0041547B" w:rsidRPr="00915017" w:rsidRDefault="0041547B" w:rsidP="00F55EAF">
            <w:pPr>
              <w:pStyle w:val="movimento2"/>
              <w:rPr>
                <w:color w:val="002060"/>
              </w:rPr>
            </w:pPr>
            <w:r w:rsidRPr="00915017">
              <w:rPr>
                <w:color w:val="002060"/>
              </w:rPr>
              <w:t xml:space="preserve">(POLISPORTIVA FUTURA A.D.) </w:t>
            </w:r>
          </w:p>
        </w:tc>
        <w:tc>
          <w:tcPr>
            <w:tcW w:w="800" w:type="dxa"/>
            <w:tcMar>
              <w:top w:w="20" w:type="dxa"/>
              <w:left w:w="20" w:type="dxa"/>
              <w:bottom w:w="20" w:type="dxa"/>
              <w:right w:w="20" w:type="dxa"/>
            </w:tcMar>
            <w:vAlign w:val="center"/>
            <w:hideMark/>
          </w:tcPr>
          <w:p w14:paraId="14BCA92F"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24B32127" w14:textId="77777777" w:rsidR="0041547B" w:rsidRPr="00915017" w:rsidRDefault="0041547B" w:rsidP="00F55EAF">
            <w:pPr>
              <w:pStyle w:val="movimento"/>
              <w:rPr>
                <w:color w:val="002060"/>
              </w:rPr>
            </w:pPr>
            <w:r w:rsidRPr="00915017">
              <w:rPr>
                <w:color w:val="002060"/>
              </w:rPr>
              <w:t>SCHIAVI LEONARDO</w:t>
            </w:r>
          </w:p>
        </w:tc>
        <w:tc>
          <w:tcPr>
            <w:tcW w:w="2200" w:type="dxa"/>
            <w:tcMar>
              <w:top w:w="20" w:type="dxa"/>
              <w:left w:w="20" w:type="dxa"/>
              <w:bottom w:w="20" w:type="dxa"/>
              <w:right w:w="20" w:type="dxa"/>
            </w:tcMar>
            <w:vAlign w:val="center"/>
            <w:hideMark/>
          </w:tcPr>
          <w:p w14:paraId="070BAE09" w14:textId="77777777" w:rsidR="0041547B" w:rsidRPr="00915017" w:rsidRDefault="0041547B" w:rsidP="00F55EAF">
            <w:pPr>
              <w:pStyle w:val="movimento2"/>
              <w:rPr>
                <w:color w:val="002060"/>
              </w:rPr>
            </w:pPr>
            <w:r w:rsidRPr="00915017">
              <w:rPr>
                <w:color w:val="002060"/>
              </w:rPr>
              <w:t xml:space="preserve">(TRUENTIN LAMA) </w:t>
            </w:r>
          </w:p>
        </w:tc>
      </w:tr>
    </w:tbl>
    <w:p w14:paraId="01200EDF" w14:textId="77777777" w:rsidR="0041547B" w:rsidRPr="00915017" w:rsidRDefault="0041547B" w:rsidP="0041547B">
      <w:pPr>
        <w:pStyle w:val="titolo10"/>
        <w:rPr>
          <w:rFonts w:eastAsiaTheme="minorEastAsia"/>
          <w:color w:val="002060"/>
        </w:rPr>
      </w:pPr>
      <w:r w:rsidRPr="00915017">
        <w:rPr>
          <w:color w:val="002060"/>
        </w:rPr>
        <w:t xml:space="preserve">GARE DEL 7/ 2/2026 </w:t>
      </w:r>
    </w:p>
    <w:p w14:paraId="45E72401" w14:textId="77777777" w:rsidR="0041547B" w:rsidRPr="00915017" w:rsidRDefault="0041547B" w:rsidP="0041547B">
      <w:pPr>
        <w:pStyle w:val="titolo7a"/>
        <w:rPr>
          <w:color w:val="002060"/>
        </w:rPr>
      </w:pPr>
      <w:r w:rsidRPr="00915017">
        <w:rPr>
          <w:color w:val="002060"/>
        </w:rPr>
        <w:t xml:space="preserve">PROVVEDIMENTI DISCIPLINARI </w:t>
      </w:r>
    </w:p>
    <w:p w14:paraId="4F5D0D89" w14:textId="77777777" w:rsidR="0041547B" w:rsidRPr="00915017" w:rsidRDefault="0041547B" w:rsidP="0041547B">
      <w:pPr>
        <w:pStyle w:val="titolo7b0"/>
        <w:rPr>
          <w:color w:val="002060"/>
        </w:rPr>
      </w:pPr>
      <w:r w:rsidRPr="00915017">
        <w:rPr>
          <w:color w:val="002060"/>
        </w:rPr>
        <w:t xml:space="preserve">In base alle risultanze degli atti ufficiali sono state deliberate le seguenti sanzioni disciplinari. </w:t>
      </w:r>
    </w:p>
    <w:p w14:paraId="3FDD1789" w14:textId="77777777" w:rsidR="0041547B" w:rsidRPr="00915017" w:rsidRDefault="0041547B" w:rsidP="0041547B">
      <w:pPr>
        <w:pStyle w:val="titolo30"/>
        <w:rPr>
          <w:color w:val="002060"/>
        </w:rPr>
      </w:pPr>
      <w:r w:rsidRPr="00915017">
        <w:rPr>
          <w:color w:val="002060"/>
        </w:rPr>
        <w:t xml:space="preserve">CALCIATORI NON ESPULSI </w:t>
      </w:r>
    </w:p>
    <w:p w14:paraId="1FDCC9A6" w14:textId="77777777" w:rsidR="0041547B" w:rsidRPr="00915017" w:rsidRDefault="0041547B" w:rsidP="0041547B">
      <w:pPr>
        <w:pStyle w:val="titolo20"/>
        <w:rPr>
          <w:color w:val="002060"/>
        </w:rPr>
      </w:pPr>
      <w:r w:rsidRPr="0091501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1A18DE61" w14:textId="77777777" w:rsidTr="00F55EAF">
        <w:tc>
          <w:tcPr>
            <w:tcW w:w="2200" w:type="dxa"/>
            <w:tcMar>
              <w:top w:w="20" w:type="dxa"/>
              <w:left w:w="20" w:type="dxa"/>
              <w:bottom w:w="20" w:type="dxa"/>
              <w:right w:w="20" w:type="dxa"/>
            </w:tcMar>
            <w:vAlign w:val="center"/>
            <w:hideMark/>
          </w:tcPr>
          <w:p w14:paraId="7430A7D7" w14:textId="77777777" w:rsidR="0041547B" w:rsidRPr="00915017" w:rsidRDefault="0041547B" w:rsidP="00F55EAF">
            <w:pPr>
              <w:pStyle w:val="movimento"/>
              <w:rPr>
                <w:color w:val="002060"/>
              </w:rPr>
            </w:pPr>
            <w:r w:rsidRPr="00915017">
              <w:rPr>
                <w:color w:val="002060"/>
              </w:rPr>
              <w:t>MENGONI NICOLO</w:t>
            </w:r>
          </w:p>
        </w:tc>
        <w:tc>
          <w:tcPr>
            <w:tcW w:w="2200" w:type="dxa"/>
            <w:tcMar>
              <w:top w:w="20" w:type="dxa"/>
              <w:left w:w="20" w:type="dxa"/>
              <w:bottom w:w="20" w:type="dxa"/>
              <w:right w:w="20" w:type="dxa"/>
            </w:tcMar>
            <w:vAlign w:val="center"/>
            <w:hideMark/>
          </w:tcPr>
          <w:p w14:paraId="09A3C856" w14:textId="77777777" w:rsidR="0041547B" w:rsidRPr="00915017" w:rsidRDefault="0041547B" w:rsidP="00F55EAF">
            <w:pPr>
              <w:pStyle w:val="movimento2"/>
              <w:rPr>
                <w:color w:val="002060"/>
              </w:rPr>
            </w:pPr>
            <w:r w:rsidRPr="00915017">
              <w:rPr>
                <w:color w:val="002060"/>
              </w:rPr>
              <w:t xml:space="preserve">(CASENUOVE) </w:t>
            </w:r>
          </w:p>
        </w:tc>
        <w:tc>
          <w:tcPr>
            <w:tcW w:w="800" w:type="dxa"/>
            <w:tcMar>
              <w:top w:w="20" w:type="dxa"/>
              <w:left w:w="20" w:type="dxa"/>
              <w:bottom w:w="20" w:type="dxa"/>
              <w:right w:w="20" w:type="dxa"/>
            </w:tcMar>
            <w:vAlign w:val="center"/>
            <w:hideMark/>
          </w:tcPr>
          <w:p w14:paraId="6B494E00"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76425021"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6909052F" w14:textId="77777777" w:rsidR="0041547B" w:rsidRPr="00915017" w:rsidRDefault="0041547B" w:rsidP="00F55EAF">
            <w:pPr>
              <w:pStyle w:val="movimento2"/>
              <w:rPr>
                <w:color w:val="002060"/>
              </w:rPr>
            </w:pPr>
            <w:r w:rsidRPr="00915017">
              <w:rPr>
                <w:color w:val="002060"/>
              </w:rPr>
              <w:t> </w:t>
            </w:r>
          </w:p>
        </w:tc>
      </w:tr>
    </w:tbl>
    <w:p w14:paraId="4717DDD8" w14:textId="77777777" w:rsidR="0041547B" w:rsidRPr="00915017" w:rsidRDefault="0041547B" w:rsidP="0041547B">
      <w:pPr>
        <w:pStyle w:val="titolo20"/>
        <w:rPr>
          <w:rFonts w:eastAsiaTheme="minorEastAsia"/>
          <w:color w:val="002060"/>
        </w:rPr>
      </w:pPr>
      <w:r w:rsidRPr="009150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6230D1E4" w14:textId="77777777" w:rsidTr="00F55EAF">
        <w:tc>
          <w:tcPr>
            <w:tcW w:w="2200" w:type="dxa"/>
            <w:tcMar>
              <w:top w:w="20" w:type="dxa"/>
              <w:left w:w="20" w:type="dxa"/>
              <w:bottom w:w="20" w:type="dxa"/>
              <w:right w:w="20" w:type="dxa"/>
            </w:tcMar>
            <w:vAlign w:val="center"/>
            <w:hideMark/>
          </w:tcPr>
          <w:p w14:paraId="79A6808E" w14:textId="77777777" w:rsidR="0041547B" w:rsidRPr="00915017" w:rsidRDefault="0041547B" w:rsidP="00F55EAF">
            <w:pPr>
              <w:pStyle w:val="movimento"/>
              <w:rPr>
                <w:color w:val="002060"/>
              </w:rPr>
            </w:pPr>
            <w:r w:rsidRPr="00915017">
              <w:rPr>
                <w:color w:val="002060"/>
              </w:rPr>
              <w:t>CALCABRINI ALESSIO</w:t>
            </w:r>
          </w:p>
        </w:tc>
        <w:tc>
          <w:tcPr>
            <w:tcW w:w="2200" w:type="dxa"/>
            <w:tcMar>
              <w:top w:w="20" w:type="dxa"/>
              <w:left w:w="20" w:type="dxa"/>
              <w:bottom w:w="20" w:type="dxa"/>
              <w:right w:w="20" w:type="dxa"/>
            </w:tcMar>
            <w:vAlign w:val="center"/>
            <w:hideMark/>
          </w:tcPr>
          <w:p w14:paraId="039EC6AB" w14:textId="77777777" w:rsidR="0041547B" w:rsidRPr="00915017" w:rsidRDefault="0041547B" w:rsidP="00F55EAF">
            <w:pPr>
              <w:pStyle w:val="movimento2"/>
              <w:rPr>
                <w:color w:val="002060"/>
              </w:rPr>
            </w:pPr>
            <w:r w:rsidRPr="00915017">
              <w:rPr>
                <w:color w:val="002060"/>
              </w:rPr>
              <w:t xml:space="preserve">(POLISPORTIVA S.C. LORETO) </w:t>
            </w:r>
          </w:p>
        </w:tc>
        <w:tc>
          <w:tcPr>
            <w:tcW w:w="800" w:type="dxa"/>
            <w:tcMar>
              <w:top w:w="20" w:type="dxa"/>
              <w:left w:w="20" w:type="dxa"/>
              <w:bottom w:w="20" w:type="dxa"/>
              <w:right w:w="20" w:type="dxa"/>
            </w:tcMar>
            <w:vAlign w:val="center"/>
            <w:hideMark/>
          </w:tcPr>
          <w:p w14:paraId="7D3843FE"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7295581D"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66623FA7" w14:textId="77777777" w:rsidR="0041547B" w:rsidRPr="00915017" w:rsidRDefault="0041547B" w:rsidP="00F55EAF">
            <w:pPr>
              <w:pStyle w:val="movimento2"/>
              <w:rPr>
                <w:color w:val="002060"/>
              </w:rPr>
            </w:pPr>
            <w:r w:rsidRPr="00915017">
              <w:rPr>
                <w:color w:val="002060"/>
              </w:rPr>
              <w:t> </w:t>
            </w:r>
          </w:p>
        </w:tc>
      </w:tr>
    </w:tbl>
    <w:p w14:paraId="05F10B12" w14:textId="77777777" w:rsidR="0041547B" w:rsidRPr="00915017" w:rsidRDefault="0041547B" w:rsidP="0041547B">
      <w:pPr>
        <w:pStyle w:val="titolo20"/>
        <w:rPr>
          <w:rFonts w:eastAsiaTheme="minorEastAsia"/>
          <w:color w:val="002060"/>
        </w:rPr>
      </w:pPr>
      <w:r w:rsidRPr="009150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5307064E" w14:textId="77777777" w:rsidTr="00F55EAF">
        <w:tc>
          <w:tcPr>
            <w:tcW w:w="2200" w:type="dxa"/>
            <w:tcMar>
              <w:top w:w="20" w:type="dxa"/>
              <w:left w:w="20" w:type="dxa"/>
              <w:bottom w:w="20" w:type="dxa"/>
              <w:right w:w="20" w:type="dxa"/>
            </w:tcMar>
            <w:vAlign w:val="center"/>
            <w:hideMark/>
          </w:tcPr>
          <w:p w14:paraId="0B4272F4" w14:textId="77777777" w:rsidR="0041547B" w:rsidRPr="00915017" w:rsidRDefault="0041547B" w:rsidP="00F55EAF">
            <w:pPr>
              <w:pStyle w:val="movimento"/>
              <w:rPr>
                <w:color w:val="002060"/>
              </w:rPr>
            </w:pPr>
            <w:r w:rsidRPr="00915017">
              <w:rPr>
                <w:color w:val="002060"/>
              </w:rPr>
              <w:t>SERCECCHI ANGELO</w:t>
            </w:r>
          </w:p>
        </w:tc>
        <w:tc>
          <w:tcPr>
            <w:tcW w:w="2200" w:type="dxa"/>
            <w:tcMar>
              <w:top w:w="20" w:type="dxa"/>
              <w:left w:w="20" w:type="dxa"/>
              <w:bottom w:w="20" w:type="dxa"/>
              <w:right w:w="20" w:type="dxa"/>
            </w:tcMar>
            <w:vAlign w:val="center"/>
            <w:hideMark/>
          </w:tcPr>
          <w:p w14:paraId="0F40C413" w14:textId="77777777" w:rsidR="0041547B" w:rsidRPr="00915017" w:rsidRDefault="0041547B" w:rsidP="00F55EAF">
            <w:pPr>
              <w:pStyle w:val="movimento2"/>
              <w:rPr>
                <w:color w:val="002060"/>
              </w:rPr>
            </w:pPr>
            <w:r w:rsidRPr="00915017">
              <w:rPr>
                <w:color w:val="002060"/>
              </w:rPr>
              <w:t xml:space="preserve">(POLISPORTIVA S.C. LORETO) </w:t>
            </w:r>
          </w:p>
        </w:tc>
        <w:tc>
          <w:tcPr>
            <w:tcW w:w="800" w:type="dxa"/>
            <w:tcMar>
              <w:top w:w="20" w:type="dxa"/>
              <w:left w:w="20" w:type="dxa"/>
              <w:bottom w:w="20" w:type="dxa"/>
              <w:right w:w="20" w:type="dxa"/>
            </w:tcMar>
            <w:vAlign w:val="center"/>
            <w:hideMark/>
          </w:tcPr>
          <w:p w14:paraId="42AEC0AE"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45229A65"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5B89DD98" w14:textId="77777777" w:rsidR="0041547B" w:rsidRPr="00915017" w:rsidRDefault="0041547B" w:rsidP="00F55EAF">
            <w:pPr>
              <w:pStyle w:val="movimento2"/>
              <w:rPr>
                <w:color w:val="002060"/>
              </w:rPr>
            </w:pPr>
            <w:r w:rsidRPr="00915017">
              <w:rPr>
                <w:color w:val="002060"/>
              </w:rPr>
              <w:t> </w:t>
            </w:r>
          </w:p>
        </w:tc>
      </w:tr>
    </w:tbl>
    <w:p w14:paraId="4F89C25D" w14:textId="77777777" w:rsidR="0041547B" w:rsidRDefault="0041547B" w:rsidP="0041547B">
      <w:pPr>
        <w:pStyle w:val="breakline"/>
        <w:rPr>
          <w:color w:val="002060"/>
        </w:rPr>
      </w:pPr>
    </w:p>
    <w:p w14:paraId="72F2566E" w14:textId="77777777" w:rsidR="0041547B" w:rsidRPr="00AC34E4" w:rsidRDefault="0041547B" w:rsidP="0041547B">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55EAA256" w14:textId="77777777" w:rsidR="0041547B" w:rsidRPr="00AC34E4" w:rsidRDefault="0041547B" w:rsidP="0041547B">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25629822" w14:textId="77777777" w:rsidR="0041547B" w:rsidRPr="00915017" w:rsidRDefault="0041547B" w:rsidP="0041547B">
      <w:pPr>
        <w:pStyle w:val="breakline"/>
        <w:rPr>
          <w:rFonts w:eastAsiaTheme="minorEastAsia"/>
          <w:color w:val="002060"/>
        </w:rPr>
      </w:pPr>
    </w:p>
    <w:p w14:paraId="5273107D" w14:textId="77777777" w:rsidR="0041547B" w:rsidRPr="00915017" w:rsidRDefault="0041547B" w:rsidP="0041547B">
      <w:pPr>
        <w:pStyle w:val="titoloprinc0"/>
        <w:rPr>
          <w:color w:val="002060"/>
        </w:rPr>
      </w:pPr>
      <w:r w:rsidRPr="00915017">
        <w:rPr>
          <w:color w:val="002060"/>
        </w:rPr>
        <w:t>CLASSIFICA</w:t>
      </w:r>
    </w:p>
    <w:p w14:paraId="234C77D5" w14:textId="77777777" w:rsidR="0041547B" w:rsidRPr="00915017" w:rsidRDefault="0041547B" w:rsidP="0041547B">
      <w:pPr>
        <w:pStyle w:val="breakline"/>
        <w:rPr>
          <w:color w:val="002060"/>
        </w:rPr>
      </w:pPr>
    </w:p>
    <w:p w14:paraId="479DF9D9" w14:textId="77777777" w:rsidR="0041547B" w:rsidRPr="00915017" w:rsidRDefault="0041547B" w:rsidP="0041547B">
      <w:pPr>
        <w:pStyle w:val="breakline"/>
        <w:rPr>
          <w:color w:val="002060"/>
        </w:rPr>
      </w:pPr>
    </w:p>
    <w:p w14:paraId="1286E103" w14:textId="77777777" w:rsidR="0041547B" w:rsidRPr="00915017" w:rsidRDefault="0041547B" w:rsidP="0041547B">
      <w:pPr>
        <w:pStyle w:val="sottotitolocampionato10"/>
        <w:rPr>
          <w:color w:val="002060"/>
        </w:rPr>
      </w:pPr>
      <w:r w:rsidRPr="009150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915017" w14:paraId="091979B0"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2E823" w14:textId="77777777" w:rsidR="0041547B" w:rsidRPr="00915017" w:rsidRDefault="0041547B" w:rsidP="00F55EAF">
            <w:pPr>
              <w:pStyle w:val="headertabella0"/>
              <w:rPr>
                <w:color w:val="002060"/>
              </w:rPr>
            </w:pPr>
            <w:r w:rsidRPr="009150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05B75" w14:textId="77777777" w:rsidR="0041547B" w:rsidRPr="00915017" w:rsidRDefault="0041547B" w:rsidP="00F55EAF">
            <w:pPr>
              <w:pStyle w:val="headertabella0"/>
              <w:rPr>
                <w:color w:val="002060"/>
              </w:rPr>
            </w:pPr>
            <w:r w:rsidRPr="009150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1820D" w14:textId="77777777" w:rsidR="0041547B" w:rsidRPr="00915017" w:rsidRDefault="0041547B" w:rsidP="00F55EAF">
            <w:pPr>
              <w:pStyle w:val="headertabella0"/>
              <w:rPr>
                <w:color w:val="002060"/>
              </w:rPr>
            </w:pPr>
            <w:r w:rsidRPr="009150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711CE" w14:textId="77777777" w:rsidR="0041547B" w:rsidRPr="00915017" w:rsidRDefault="0041547B" w:rsidP="00F55EAF">
            <w:pPr>
              <w:pStyle w:val="headertabella0"/>
              <w:rPr>
                <w:color w:val="002060"/>
              </w:rPr>
            </w:pPr>
            <w:r w:rsidRPr="009150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2C095" w14:textId="77777777" w:rsidR="0041547B" w:rsidRPr="00915017" w:rsidRDefault="0041547B" w:rsidP="00F55EAF">
            <w:pPr>
              <w:pStyle w:val="headertabella0"/>
              <w:rPr>
                <w:color w:val="002060"/>
              </w:rPr>
            </w:pPr>
            <w:r w:rsidRPr="009150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30F8A" w14:textId="77777777" w:rsidR="0041547B" w:rsidRPr="00915017" w:rsidRDefault="0041547B" w:rsidP="00F55EAF">
            <w:pPr>
              <w:pStyle w:val="headertabella0"/>
              <w:rPr>
                <w:color w:val="002060"/>
              </w:rPr>
            </w:pPr>
            <w:r w:rsidRPr="009150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7DAD5" w14:textId="77777777" w:rsidR="0041547B" w:rsidRPr="00915017" w:rsidRDefault="0041547B" w:rsidP="00F55EAF">
            <w:pPr>
              <w:pStyle w:val="headertabella0"/>
              <w:rPr>
                <w:color w:val="002060"/>
              </w:rPr>
            </w:pPr>
            <w:r w:rsidRPr="009150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2CB9C" w14:textId="77777777" w:rsidR="0041547B" w:rsidRPr="00915017" w:rsidRDefault="0041547B" w:rsidP="00F55EAF">
            <w:pPr>
              <w:pStyle w:val="headertabella0"/>
              <w:rPr>
                <w:color w:val="002060"/>
              </w:rPr>
            </w:pPr>
            <w:r w:rsidRPr="009150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9FC48" w14:textId="77777777" w:rsidR="0041547B" w:rsidRPr="00915017" w:rsidRDefault="0041547B" w:rsidP="00F55EAF">
            <w:pPr>
              <w:pStyle w:val="headertabella0"/>
              <w:rPr>
                <w:color w:val="002060"/>
              </w:rPr>
            </w:pPr>
            <w:r w:rsidRPr="009150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0437A" w14:textId="77777777" w:rsidR="0041547B" w:rsidRPr="00915017" w:rsidRDefault="0041547B" w:rsidP="00F55EAF">
            <w:pPr>
              <w:pStyle w:val="headertabella0"/>
              <w:rPr>
                <w:color w:val="002060"/>
              </w:rPr>
            </w:pPr>
            <w:r w:rsidRPr="00915017">
              <w:rPr>
                <w:color w:val="002060"/>
              </w:rPr>
              <w:t>PE</w:t>
            </w:r>
          </w:p>
        </w:tc>
      </w:tr>
      <w:tr w:rsidR="0041547B" w:rsidRPr="00915017" w14:paraId="063B372A"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5E0AAA" w14:textId="77777777" w:rsidR="0041547B" w:rsidRPr="00915017" w:rsidRDefault="0041547B" w:rsidP="00F55EAF">
            <w:pPr>
              <w:pStyle w:val="rowtabella0"/>
              <w:rPr>
                <w:color w:val="002060"/>
                <w:lang w:val="es-ES"/>
              </w:rPr>
            </w:pPr>
            <w:r w:rsidRPr="00915017">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BD84C" w14:textId="77777777" w:rsidR="0041547B" w:rsidRPr="00915017" w:rsidRDefault="0041547B" w:rsidP="00F55EAF">
            <w:pPr>
              <w:pStyle w:val="rowtabella0"/>
              <w:jc w:val="center"/>
              <w:rPr>
                <w:color w:val="002060"/>
              </w:rPr>
            </w:pPr>
            <w:r w:rsidRPr="009150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D2D2"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9BD5"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F02E"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D839"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CF6F" w14:textId="77777777" w:rsidR="0041547B" w:rsidRPr="00915017" w:rsidRDefault="0041547B" w:rsidP="00F55EAF">
            <w:pPr>
              <w:pStyle w:val="rowtabella0"/>
              <w:jc w:val="center"/>
              <w:rPr>
                <w:color w:val="002060"/>
              </w:rPr>
            </w:pPr>
            <w:r w:rsidRPr="0091501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AF29" w14:textId="77777777" w:rsidR="0041547B" w:rsidRPr="00915017" w:rsidRDefault="0041547B" w:rsidP="00F55EAF">
            <w:pPr>
              <w:pStyle w:val="rowtabella0"/>
              <w:jc w:val="center"/>
              <w:rPr>
                <w:color w:val="002060"/>
              </w:rPr>
            </w:pPr>
            <w:r w:rsidRPr="009150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AAFEE"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1701" w14:textId="77777777" w:rsidR="0041547B" w:rsidRPr="00915017" w:rsidRDefault="0041547B" w:rsidP="00F55EAF">
            <w:pPr>
              <w:pStyle w:val="rowtabella0"/>
              <w:jc w:val="center"/>
              <w:rPr>
                <w:color w:val="002060"/>
              </w:rPr>
            </w:pPr>
            <w:r w:rsidRPr="00915017">
              <w:rPr>
                <w:color w:val="002060"/>
              </w:rPr>
              <w:t>0</w:t>
            </w:r>
          </w:p>
        </w:tc>
      </w:tr>
      <w:tr w:rsidR="0041547B" w:rsidRPr="00915017" w14:paraId="3DFA9443"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009C5" w14:textId="77777777" w:rsidR="0041547B" w:rsidRPr="00915017" w:rsidRDefault="0041547B" w:rsidP="00F55EAF">
            <w:pPr>
              <w:pStyle w:val="rowtabella0"/>
              <w:rPr>
                <w:color w:val="002060"/>
              </w:rPr>
            </w:pPr>
            <w:r w:rsidRPr="0091501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974A" w14:textId="77777777" w:rsidR="0041547B" w:rsidRPr="00915017" w:rsidRDefault="0041547B" w:rsidP="00F55EAF">
            <w:pPr>
              <w:pStyle w:val="rowtabella0"/>
              <w:jc w:val="center"/>
              <w:rPr>
                <w:color w:val="002060"/>
              </w:rPr>
            </w:pPr>
            <w:r w:rsidRPr="009150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F216"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07AB"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DE25"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02608"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CCA9" w14:textId="77777777" w:rsidR="0041547B" w:rsidRPr="00915017" w:rsidRDefault="0041547B" w:rsidP="00F55EAF">
            <w:pPr>
              <w:pStyle w:val="rowtabella0"/>
              <w:jc w:val="center"/>
              <w:rPr>
                <w:color w:val="002060"/>
              </w:rPr>
            </w:pPr>
            <w:r w:rsidRPr="0091501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B3B60" w14:textId="77777777" w:rsidR="0041547B" w:rsidRPr="00915017" w:rsidRDefault="0041547B" w:rsidP="00F55EAF">
            <w:pPr>
              <w:pStyle w:val="rowtabella0"/>
              <w:jc w:val="center"/>
              <w:rPr>
                <w:color w:val="002060"/>
              </w:rPr>
            </w:pPr>
            <w:r w:rsidRPr="009150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8C64" w14:textId="77777777" w:rsidR="0041547B" w:rsidRPr="00915017" w:rsidRDefault="0041547B" w:rsidP="00F55EAF">
            <w:pPr>
              <w:pStyle w:val="rowtabella0"/>
              <w:jc w:val="center"/>
              <w:rPr>
                <w:color w:val="002060"/>
              </w:rPr>
            </w:pPr>
            <w:r w:rsidRPr="009150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3D335" w14:textId="77777777" w:rsidR="0041547B" w:rsidRPr="00915017" w:rsidRDefault="0041547B" w:rsidP="00F55EAF">
            <w:pPr>
              <w:pStyle w:val="rowtabella0"/>
              <w:jc w:val="center"/>
              <w:rPr>
                <w:color w:val="002060"/>
              </w:rPr>
            </w:pPr>
            <w:r w:rsidRPr="00915017">
              <w:rPr>
                <w:color w:val="002060"/>
              </w:rPr>
              <w:t>0</w:t>
            </w:r>
          </w:p>
        </w:tc>
      </w:tr>
      <w:tr w:rsidR="0041547B" w:rsidRPr="00915017" w14:paraId="25A18E6E"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6997E" w14:textId="77777777" w:rsidR="0041547B" w:rsidRPr="00915017" w:rsidRDefault="0041547B" w:rsidP="00F55EAF">
            <w:pPr>
              <w:pStyle w:val="rowtabella0"/>
              <w:rPr>
                <w:color w:val="002060"/>
              </w:rPr>
            </w:pPr>
            <w:r w:rsidRPr="00915017">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57BA" w14:textId="77777777" w:rsidR="0041547B" w:rsidRPr="00915017" w:rsidRDefault="0041547B" w:rsidP="00F55EAF">
            <w:pPr>
              <w:pStyle w:val="rowtabella0"/>
              <w:jc w:val="center"/>
              <w:rPr>
                <w:color w:val="002060"/>
              </w:rPr>
            </w:pPr>
            <w:r w:rsidRPr="009150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7C6C"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F0CD4"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C19CD"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9FD2"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06AB" w14:textId="77777777" w:rsidR="0041547B" w:rsidRPr="00915017" w:rsidRDefault="0041547B" w:rsidP="00F55EAF">
            <w:pPr>
              <w:pStyle w:val="rowtabella0"/>
              <w:jc w:val="center"/>
              <w:rPr>
                <w:color w:val="002060"/>
              </w:rPr>
            </w:pPr>
            <w:r w:rsidRPr="009150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9DA0" w14:textId="77777777" w:rsidR="0041547B" w:rsidRPr="00915017" w:rsidRDefault="0041547B" w:rsidP="00F55EAF">
            <w:pPr>
              <w:pStyle w:val="rowtabella0"/>
              <w:jc w:val="center"/>
              <w:rPr>
                <w:color w:val="002060"/>
              </w:rPr>
            </w:pPr>
            <w:r w:rsidRPr="009150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5ABE3" w14:textId="77777777" w:rsidR="0041547B" w:rsidRPr="00915017" w:rsidRDefault="0041547B" w:rsidP="00F55EAF">
            <w:pPr>
              <w:pStyle w:val="rowtabella0"/>
              <w:jc w:val="center"/>
              <w:rPr>
                <w:color w:val="002060"/>
              </w:rPr>
            </w:pPr>
            <w:r w:rsidRPr="009150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FF61D" w14:textId="77777777" w:rsidR="0041547B" w:rsidRPr="00915017" w:rsidRDefault="0041547B" w:rsidP="00F55EAF">
            <w:pPr>
              <w:pStyle w:val="rowtabella0"/>
              <w:jc w:val="center"/>
              <w:rPr>
                <w:color w:val="002060"/>
              </w:rPr>
            </w:pPr>
            <w:r w:rsidRPr="00915017">
              <w:rPr>
                <w:color w:val="002060"/>
              </w:rPr>
              <w:t>0</w:t>
            </w:r>
          </w:p>
        </w:tc>
      </w:tr>
      <w:tr w:rsidR="0041547B" w:rsidRPr="00915017" w14:paraId="3E1D5631"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1C7E9" w14:textId="77777777" w:rsidR="0041547B" w:rsidRPr="00915017" w:rsidRDefault="0041547B" w:rsidP="00F55EAF">
            <w:pPr>
              <w:pStyle w:val="rowtabella0"/>
              <w:rPr>
                <w:color w:val="002060"/>
              </w:rPr>
            </w:pPr>
            <w:r w:rsidRPr="00915017">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F0718" w14:textId="77777777" w:rsidR="0041547B" w:rsidRPr="00915017" w:rsidRDefault="0041547B" w:rsidP="00F55EAF">
            <w:pPr>
              <w:pStyle w:val="rowtabella0"/>
              <w:jc w:val="center"/>
              <w:rPr>
                <w:color w:val="002060"/>
              </w:rPr>
            </w:pPr>
            <w:r w:rsidRPr="009150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E833"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ED7A"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25264"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F7D7A"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D7F2C" w14:textId="77777777" w:rsidR="0041547B" w:rsidRPr="00915017" w:rsidRDefault="0041547B" w:rsidP="00F55EAF">
            <w:pPr>
              <w:pStyle w:val="rowtabella0"/>
              <w:jc w:val="center"/>
              <w:rPr>
                <w:color w:val="002060"/>
              </w:rPr>
            </w:pPr>
            <w:r w:rsidRPr="009150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95C3" w14:textId="77777777" w:rsidR="0041547B" w:rsidRPr="00915017" w:rsidRDefault="0041547B" w:rsidP="00F55EAF">
            <w:pPr>
              <w:pStyle w:val="rowtabella0"/>
              <w:jc w:val="center"/>
              <w:rPr>
                <w:color w:val="002060"/>
              </w:rPr>
            </w:pPr>
            <w:r w:rsidRPr="009150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22B5" w14:textId="77777777" w:rsidR="0041547B" w:rsidRPr="00915017" w:rsidRDefault="0041547B" w:rsidP="00F55EAF">
            <w:pPr>
              <w:pStyle w:val="rowtabella0"/>
              <w:jc w:val="center"/>
              <w:rPr>
                <w:color w:val="002060"/>
              </w:rPr>
            </w:pPr>
            <w:r w:rsidRPr="009150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5936" w14:textId="77777777" w:rsidR="0041547B" w:rsidRPr="00915017" w:rsidRDefault="0041547B" w:rsidP="00F55EAF">
            <w:pPr>
              <w:pStyle w:val="rowtabella0"/>
              <w:jc w:val="center"/>
              <w:rPr>
                <w:color w:val="002060"/>
              </w:rPr>
            </w:pPr>
            <w:r w:rsidRPr="00915017">
              <w:rPr>
                <w:color w:val="002060"/>
              </w:rPr>
              <w:t>0</w:t>
            </w:r>
          </w:p>
        </w:tc>
      </w:tr>
      <w:tr w:rsidR="0041547B" w:rsidRPr="00915017" w14:paraId="43912B01"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06D19" w14:textId="77777777" w:rsidR="0041547B" w:rsidRPr="00915017" w:rsidRDefault="0041547B" w:rsidP="00F55EAF">
            <w:pPr>
              <w:pStyle w:val="rowtabella0"/>
              <w:rPr>
                <w:color w:val="002060"/>
              </w:rPr>
            </w:pPr>
            <w:r w:rsidRPr="00915017">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FCA7" w14:textId="77777777" w:rsidR="0041547B" w:rsidRPr="00915017" w:rsidRDefault="0041547B" w:rsidP="00F55EAF">
            <w:pPr>
              <w:pStyle w:val="rowtabella0"/>
              <w:jc w:val="center"/>
              <w:rPr>
                <w:color w:val="002060"/>
              </w:rPr>
            </w:pPr>
            <w:r w:rsidRPr="009150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385C"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E2EA"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D50A"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2DD04"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5AA04" w14:textId="77777777" w:rsidR="0041547B" w:rsidRPr="00915017" w:rsidRDefault="0041547B" w:rsidP="00F55EAF">
            <w:pPr>
              <w:pStyle w:val="rowtabella0"/>
              <w:jc w:val="center"/>
              <w:rPr>
                <w:color w:val="002060"/>
              </w:rPr>
            </w:pPr>
            <w:r w:rsidRPr="009150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FA7A" w14:textId="77777777" w:rsidR="0041547B" w:rsidRPr="00915017" w:rsidRDefault="0041547B" w:rsidP="00F55EAF">
            <w:pPr>
              <w:pStyle w:val="rowtabella0"/>
              <w:jc w:val="center"/>
              <w:rPr>
                <w:color w:val="002060"/>
              </w:rPr>
            </w:pPr>
            <w:r w:rsidRPr="009150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D570"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1B17" w14:textId="77777777" w:rsidR="0041547B" w:rsidRPr="00915017" w:rsidRDefault="0041547B" w:rsidP="00F55EAF">
            <w:pPr>
              <w:pStyle w:val="rowtabella0"/>
              <w:jc w:val="center"/>
              <w:rPr>
                <w:color w:val="002060"/>
              </w:rPr>
            </w:pPr>
            <w:r w:rsidRPr="00915017">
              <w:rPr>
                <w:color w:val="002060"/>
              </w:rPr>
              <w:t>0</w:t>
            </w:r>
          </w:p>
        </w:tc>
      </w:tr>
      <w:tr w:rsidR="0041547B" w:rsidRPr="00915017" w14:paraId="4FC41620"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BA38D" w14:textId="77777777" w:rsidR="0041547B" w:rsidRPr="00915017" w:rsidRDefault="0041547B" w:rsidP="00F55EAF">
            <w:pPr>
              <w:pStyle w:val="rowtabella0"/>
              <w:rPr>
                <w:color w:val="002060"/>
              </w:rPr>
            </w:pPr>
            <w:r w:rsidRPr="00915017">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1810" w14:textId="77777777" w:rsidR="0041547B" w:rsidRPr="00915017" w:rsidRDefault="0041547B" w:rsidP="00F55EAF">
            <w:pPr>
              <w:pStyle w:val="rowtabella0"/>
              <w:jc w:val="center"/>
              <w:rPr>
                <w:color w:val="002060"/>
              </w:rPr>
            </w:pPr>
            <w:r w:rsidRPr="009150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EE5B"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2360"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FFB4"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7077"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43111" w14:textId="77777777" w:rsidR="0041547B" w:rsidRPr="00915017" w:rsidRDefault="0041547B" w:rsidP="00F55EAF">
            <w:pPr>
              <w:pStyle w:val="rowtabella0"/>
              <w:jc w:val="center"/>
              <w:rPr>
                <w:color w:val="002060"/>
              </w:rPr>
            </w:pPr>
            <w:r w:rsidRPr="009150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B169D" w14:textId="77777777" w:rsidR="0041547B" w:rsidRPr="00915017" w:rsidRDefault="0041547B" w:rsidP="00F55EAF">
            <w:pPr>
              <w:pStyle w:val="rowtabella0"/>
              <w:jc w:val="center"/>
              <w:rPr>
                <w:color w:val="002060"/>
              </w:rPr>
            </w:pPr>
            <w:r w:rsidRPr="009150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F8325" w14:textId="77777777" w:rsidR="0041547B" w:rsidRPr="00915017" w:rsidRDefault="0041547B" w:rsidP="00F55EAF">
            <w:pPr>
              <w:pStyle w:val="rowtabella0"/>
              <w:jc w:val="center"/>
              <w:rPr>
                <w:color w:val="002060"/>
              </w:rPr>
            </w:pPr>
            <w:r w:rsidRPr="009150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6E176" w14:textId="77777777" w:rsidR="0041547B" w:rsidRPr="00915017" w:rsidRDefault="0041547B" w:rsidP="00F55EAF">
            <w:pPr>
              <w:pStyle w:val="rowtabella0"/>
              <w:jc w:val="center"/>
              <w:rPr>
                <w:color w:val="002060"/>
              </w:rPr>
            </w:pPr>
            <w:r w:rsidRPr="00915017">
              <w:rPr>
                <w:color w:val="002060"/>
              </w:rPr>
              <w:t>0</w:t>
            </w:r>
          </w:p>
        </w:tc>
      </w:tr>
      <w:tr w:rsidR="0041547B" w:rsidRPr="00915017" w14:paraId="0FEF70EB"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1B48D" w14:textId="0903E9C7" w:rsidR="0041547B" w:rsidRPr="00915017" w:rsidRDefault="0041547B" w:rsidP="00F55EAF">
            <w:pPr>
              <w:pStyle w:val="rowtabella0"/>
              <w:rPr>
                <w:color w:val="002060"/>
              </w:rPr>
            </w:pPr>
            <w:r w:rsidRPr="00915017">
              <w:rPr>
                <w:color w:val="002060"/>
              </w:rPr>
              <w:t>A.S.D. CALCIO A 5 CORINALDO</w:t>
            </w:r>
            <w:r>
              <w:rPr>
                <w:color w:val="002060"/>
              </w:rPr>
              <w:t xml:space="preserve"> </w:t>
            </w:r>
            <w:r w:rsidRPr="00C84A6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8406A" w14:textId="77777777" w:rsidR="0041547B" w:rsidRPr="00915017" w:rsidRDefault="0041547B" w:rsidP="00F55EAF">
            <w:pPr>
              <w:pStyle w:val="rowtabella0"/>
              <w:jc w:val="center"/>
              <w:rPr>
                <w:color w:val="002060"/>
              </w:rPr>
            </w:pPr>
            <w:r w:rsidRPr="009150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C0F60"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D328"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73FC"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144D8"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AD216" w14:textId="77777777" w:rsidR="0041547B" w:rsidRPr="00915017" w:rsidRDefault="0041547B" w:rsidP="00F55EAF">
            <w:pPr>
              <w:pStyle w:val="rowtabella0"/>
              <w:jc w:val="center"/>
              <w:rPr>
                <w:color w:val="002060"/>
              </w:rPr>
            </w:pPr>
            <w:r w:rsidRPr="009150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51A2" w14:textId="77777777" w:rsidR="0041547B" w:rsidRPr="00915017" w:rsidRDefault="0041547B" w:rsidP="00F55EAF">
            <w:pPr>
              <w:pStyle w:val="rowtabella0"/>
              <w:jc w:val="center"/>
              <w:rPr>
                <w:color w:val="002060"/>
              </w:rPr>
            </w:pPr>
            <w:r w:rsidRPr="009150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A42B"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EA3F" w14:textId="77777777" w:rsidR="0041547B" w:rsidRPr="00915017" w:rsidRDefault="0041547B" w:rsidP="00F55EAF">
            <w:pPr>
              <w:pStyle w:val="rowtabella0"/>
              <w:jc w:val="center"/>
              <w:rPr>
                <w:color w:val="002060"/>
              </w:rPr>
            </w:pPr>
            <w:r w:rsidRPr="00915017">
              <w:rPr>
                <w:color w:val="002060"/>
              </w:rPr>
              <w:t>0</w:t>
            </w:r>
          </w:p>
        </w:tc>
      </w:tr>
      <w:tr w:rsidR="0041547B" w:rsidRPr="00915017" w14:paraId="10846F02"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BAEED" w14:textId="77777777" w:rsidR="0041547B" w:rsidRPr="00915017" w:rsidRDefault="0041547B" w:rsidP="00F55EAF">
            <w:pPr>
              <w:pStyle w:val="rowtabella0"/>
              <w:rPr>
                <w:color w:val="002060"/>
              </w:rPr>
            </w:pPr>
            <w:r w:rsidRPr="0091501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2A5D7" w14:textId="77777777" w:rsidR="0041547B" w:rsidRPr="00915017" w:rsidRDefault="0041547B" w:rsidP="00F55EAF">
            <w:pPr>
              <w:pStyle w:val="rowtabella0"/>
              <w:jc w:val="center"/>
              <w:rPr>
                <w:color w:val="002060"/>
              </w:rPr>
            </w:pPr>
            <w:r w:rsidRPr="009150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1311A"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57FFF"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3367"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CC11E"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99FC6" w14:textId="77777777" w:rsidR="0041547B" w:rsidRPr="00915017" w:rsidRDefault="0041547B" w:rsidP="00F55EAF">
            <w:pPr>
              <w:pStyle w:val="rowtabella0"/>
              <w:jc w:val="center"/>
              <w:rPr>
                <w:color w:val="002060"/>
              </w:rPr>
            </w:pPr>
            <w:r w:rsidRPr="009150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33CC8" w14:textId="77777777" w:rsidR="0041547B" w:rsidRPr="00915017" w:rsidRDefault="0041547B" w:rsidP="00F55EAF">
            <w:pPr>
              <w:pStyle w:val="rowtabella0"/>
              <w:jc w:val="center"/>
              <w:rPr>
                <w:color w:val="002060"/>
              </w:rPr>
            </w:pPr>
            <w:r w:rsidRPr="009150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93EE"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AF20B" w14:textId="77777777" w:rsidR="0041547B" w:rsidRPr="00915017" w:rsidRDefault="0041547B" w:rsidP="00F55EAF">
            <w:pPr>
              <w:pStyle w:val="rowtabella0"/>
              <w:jc w:val="center"/>
              <w:rPr>
                <w:color w:val="002060"/>
              </w:rPr>
            </w:pPr>
            <w:r w:rsidRPr="00915017">
              <w:rPr>
                <w:color w:val="002060"/>
              </w:rPr>
              <w:t>0</w:t>
            </w:r>
          </w:p>
        </w:tc>
      </w:tr>
      <w:tr w:rsidR="0041547B" w:rsidRPr="00915017" w14:paraId="25BFE5B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35F7E" w14:textId="77777777" w:rsidR="0041547B" w:rsidRPr="00915017" w:rsidRDefault="0041547B" w:rsidP="00F55EAF">
            <w:pPr>
              <w:pStyle w:val="rowtabella0"/>
              <w:rPr>
                <w:color w:val="002060"/>
              </w:rPr>
            </w:pPr>
            <w:r w:rsidRPr="00915017">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2E5A"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61AC5"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DCF1"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008A"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72B0"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D1DD" w14:textId="77777777" w:rsidR="0041547B" w:rsidRPr="00915017" w:rsidRDefault="0041547B" w:rsidP="00F55EAF">
            <w:pPr>
              <w:pStyle w:val="rowtabella0"/>
              <w:jc w:val="center"/>
              <w:rPr>
                <w:color w:val="002060"/>
              </w:rPr>
            </w:pPr>
            <w:r w:rsidRPr="009150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AB94" w14:textId="77777777" w:rsidR="0041547B" w:rsidRPr="00915017" w:rsidRDefault="0041547B" w:rsidP="00F55EAF">
            <w:pPr>
              <w:pStyle w:val="rowtabella0"/>
              <w:jc w:val="center"/>
              <w:rPr>
                <w:color w:val="002060"/>
              </w:rPr>
            </w:pPr>
            <w:r w:rsidRPr="0091501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319E"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7270" w14:textId="77777777" w:rsidR="0041547B" w:rsidRPr="00915017" w:rsidRDefault="0041547B" w:rsidP="00F55EAF">
            <w:pPr>
              <w:pStyle w:val="rowtabella0"/>
              <w:jc w:val="center"/>
              <w:rPr>
                <w:color w:val="002060"/>
              </w:rPr>
            </w:pPr>
            <w:r w:rsidRPr="00915017">
              <w:rPr>
                <w:color w:val="002060"/>
              </w:rPr>
              <w:t>0</w:t>
            </w:r>
          </w:p>
        </w:tc>
      </w:tr>
      <w:tr w:rsidR="0041547B" w:rsidRPr="00915017" w14:paraId="5284CDEC"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C6BB5" w14:textId="77777777" w:rsidR="0041547B" w:rsidRPr="00915017" w:rsidRDefault="0041547B" w:rsidP="00F55EAF">
            <w:pPr>
              <w:pStyle w:val="rowtabella0"/>
              <w:rPr>
                <w:color w:val="002060"/>
              </w:rPr>
            </w:pPr>
            <w:r w:rsidRPr="00915017">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CA82" w14:textId="77777777" w:rsidR="0041547B" w:rsidRPr="00915017" w:rsidRDefault="0041547B" w:rsidP="00F55EAF">
            <w:pPr>
              <w:pStyle w:val="rowtabella0"/>
              <w:jc w:val="center"/>
              <w:rPr>
                <w:color w:val="002060"/>
              </w:rPr>
            </w:pPr>
            <w:r w:rsidRPr="009150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A935"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10C6"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5073"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216B"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F750" w14:textId="77777777" w:rsidR="0041547B" w:rsidRPr="00915017" w:rsidRDefault="0041547B" w:rsidP="00F55EAF">
            <w:pPr>
              <w:pStyle w:val="rowtabella0"/>
              <w:jc w:val="center"/>
              <w:rPr>
                <w:color w:val="002060"/>
              </w:rPr>
            </w:pPr>
            <w:r w:rsidRPr="009150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9234" w14:textId="77777777" w:rsidR="0041547B" w:rsidRPr="00915017" w:rsidRDefault="0041547B" w:rsidP="00F55EAF">
            <w:pPr>
              <w:pStyle w:val="rowtabella0"/>
              <w:jc w:val="center"/>
              <w:rPr>
                <w:color w:val="002060"/>
              </w:rPr>
            </w:pPr>
            <w:r w:rsidRPr="009150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9C13"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4DCF" w14:textId="77777777" w:rsidR="0041547B" w:rsidRPr="00915017" w:rsidRDefault="0041547B" w:rsidP="00F55EAF">
            <w:pPr>
              <w:pStyle w:val="rowtabella0"/>
              <w:jc w:val="center"/>
              <w:rPr>
                <w:color w:val="002060"/>
              </w:rPr>
            </w:pPr>
            <w:r w:rsidRPr="00915017">
              <w:rPr>
                <w:color w:val="002060"/>
              </w:rPr>
              <w:t>0</w:t>
            </w:r>
          </w:p>
        </w:tc>
      </w:tr>
      <w:tr w:rsidR="0041547B" w:rsidRPr="00915017" w14:paraId="006235E4"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CBAC3" w14:textId="77777777" w:rsidR="0041547B" w:rsidRPr="00915017" w:rsidRDefault="0041547B" w:rsidP="00F55EAF">
            <w:pPr>
              <w:pStyle w:val="rowtabella0"/>
              <w:rPr>
                <w:color w:val="002060"/>
              </w:rPr>
            </w:pPr>
            <w:r w:rsidRPr="0091501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B77C"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CF86D"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221F"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E5C5"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B5642"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1BD0" w14:textId="77777777" w:rsidR="0041547B" w:rsidRPr="00915017" w:rsidRDefault="0041547B" w:rsidP="00F55EAF">
            <w:pPr>
              <w:pStyle w:val="rowtabella0"/>
              <w:jc w:val="center"/>
              <w:rPr>
                <w:color w:val="002060"/>
              </w:rPr>
            </w:pPr>
            <w:r w:rsidRPr="009150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BB60" w14:textId="77777777" w:rsidR="0041547B" w:rsidRPr="00915017" w:rsidRDefault="0041547B" w:rsidP="00F55EAF">
            <w:pPr>
              <w:pStyle w:val="rowtabella0"/>
              <w:jc w:val="center"/>
              <w:rPr>
                <w:color w:val="002060"/>
              </w:rPr>
            </w:pPr>
            <w:r w:rsidRPr="0091501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3049" w14:textId="77777777" w:rsidR="0041547B" w:rsidRPr="00915017" w:rsidRDefault="0041547B" w:rsidP="00F55EAF">
            <w:pPr>
              <w:pStyle w:val="rowtabella0"/>
              <w:jc w:val="center"/>
              <w:rPr>
                <w:color w:val="002060"/>
              </w:rPr>
            </w:pPr>
            <w:r w:rsidRPr="009150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3544" w14:textId="77777777" w:rsidR="0041547B" w:rsidRPr="00915017" w:rsidRDefault="0041547B" w:rsidP="00F55EAF">
            <w:pPr>
              <w:pStyle w:val="rowtabella0"/>
              <w:jc w:val="center"/>
              <w:rPr>
                <w:color w:val="002060"/>
              </w:rPr>
            </w:pPr>
            <w:r w:rsidRPr="00915017">
              <w:rPr>
                <w:color w:val="002060"/>
              </w:rPr>
              <w:t>0</w:t>
            </w:r>
          </w:p>
        </w:tc>
      </w:tr>
      <w:tr w:rsidR="0041547B" w:rsidRPr="00915017" w14:paraId="69535F95"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BA2A8B" w14:textId="77777777" w:rsidR="0041547B" w:rsidRPr="00915017" w:rsidRDefault="0041547B" w:rsidP="00F55EAF">
            <w:pPr>
              <w:pStyle w:val="rowtabella0"/>
              <w:rPr>
                <w:color w:val="002060"/>
              </w:rPr>
            </w:pPr>
            <w:r w:rsidRPr="0091501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F19C"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7D11A"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ADB5"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DBBD"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3931E" w14:textId="77777777" w:rsidR="0041547B" w:rsidRPr="00915017" w:rsidRDefault="0041547B" w:rsidP="00F55EAF">
            <w:pPr>
              <w:pStyle w:val="rowtabella0"/>
              <w:jc w:val="center"/>
              <w:rPr>
                <w:color w:val="002060"/>
              </w:rPr>
            </w:pPr>
            <w:r w:rsidRPr="009150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94E0" w14:textId="77777777" w:rsidR="0041547B" w:rsidRPr="00915017" w:rsidRDefault="0041547B" w:rsidP="00F55EAF">
            <w:pPr>
              <w:pStyle w:val="rowtabella0"/>
              <w:jc w:val="center"/>
              <w:rPr>
                <w:color w:val="002060"/>
              </w:rPr>
            </w:pPr>
            <w:r w:rsidRPr="009150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514E" w14:textId="77777777" w:rsidR="0041547B" w:rsidRPr="00915017" w:rsidRDefault="0041547B" w:rsidP="00F55EAF">
            <w:pPr>
              <w:pStyle w:val="rowtabella0"/>
              <w:jc w:val="center"/>
              <w:rPr>
                <w:color w:val="002060"/>
              </w:rPr>
            </w:pPr>
            <w:r w:rsidRPr="0091501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F07F5" w14:textId="77777777" w:rsidR="0041547B" w:rsidRPr="00915017" w:rsidRDefault="0041547B" w:rsidP="00F55EAF">
            <w:pPr>
              <w:pStyle w:val="rowtabella0"/>
              <w:jc w:val="center"/>
              <w:rPr>
                <w:color w:val="002060"/>
              </w:rPr>
            </w:pPr>
            <w:r w:rsidRPr="0091501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2E21" w14:textId="77777777" w:rsidR="0041547B" w:rsidRPr="00915017" w:rsidRDefault="0041547B" w:rsidP="00F55EAF">
            <w:pPr>
              <w:pStyle w:val="rowtabella0"/>
              <w:jc w:val="center"/>
              <w:rPr>
                <w:color w:val="002060"/>
              </w:rPr>
            </w:pPr>
            <w:r w:rsidRPr="00915017">
              <w:rPr>
                <w:color w:val="002060"/>
              </w:rPr>
              <w:t>0</w:t>
            </w:r>
          </w:p>
        </w:tc>
      </w:tr>
    </w:tbl>
    <w:p w14:paraId="3E86CECA" w14:textId="77777777" w:rsidR="0041547B" w:rsidRPr="00915017" w:rsidRDefault="0041547B" w:rsidP="0041547B">
      <w:pPr>
        <w:pStyle w:val="breakline"/>
        <w:rPr>
          <w:rFonts w:eastAsiaTheme="minorEastAsia"/>
          <w:color w:val="002060"/>
        </w:rPr>
      </w:pPr>
    </w:p>
    <w:p w14:paraId="54B7F84B" w14:textId="77777777" w:rsidR="0041547B" w:rsidRPr="00915017" w:rsidRDefault="0041547B" w:rsidP="0041547B">
      <w:pPr>
        <w:pStyle w:val="breakline"/>
        <w:rPr>
          <w:color w:val="002060"/>
        </w:rPr>
      </w:pPr>
    </w:p>
    <w:p w14:paraId="30BD3814" w14:textId="77777777" w:rsidR="0041547B" w:rsidRPr="00915017" w:rsidRDefault="0041547B" w:rsidP="0041547B">
      <w:pPr>
        <w:pStyle w:val="sottotitolocampionato10"/>
        <w:rPr>
          <w:color w:val="002060"/>
        </w:rPr>
      </w:pPr>
      <w:r w:rsidRPr="009150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915017" w14:paraId="53DE707F"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D2125" w14:textId="77777777" w:rsidR="0041547B" w:rsidRPr="00915017" w:rsidRDefault="0041547B" w:rsidP="00F55EAF">
            <w:pPr>
              <w:pStyle w:val="headertabella0"/>
              <w:rPr>
                <w:color w:val="002060"/>
              </w:rPr>
            </w:pPr>
            <w:r w:rsidRPr="009150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D6608" w14:textId="77777777" w:rsidR="0041547B" w:rsidRPr="00915017" w:rsidRDefault="0041547B" w:rsidP="00F55EAF">
            <w:pPr>
              <w:pStyle w:val="headertabella0"/>
              <w:rPr>
                <w:color w:val="002060"/>
              </w:rPr>
            </w:pPr>
            <w:r w:rsidRPr="009150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FEF5C" w14:textId="77777777" w:rsidR="0041547B" w:rsidRPr="00915017" w:rsidRDefault="0041547B" w:rsidP="00F55EAF">
            <w:pPr>
              <w:pStyle w:val="headertabella0"/>
              <w:rPr>
                <w:color w:val="002060"/>
              </w:rPr>
            </w:pPr>
            <w:r w:rsidRPr="009150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E8DF1" w14:textId="77777777" w:rsidR="0041547B" w:rsidRPr="00915017" w:rsidRDefault="0041547B" w:rsidP="00F55EAF">
            <w:pPr>
              <w:pStyle w:val="headertabella0"/>
              <w:rPr>
                <w:color w:val="002060"/>
              </w:rPr>
            </w:pPr>
            <w:r w:rsidRPr="009150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81138" w14:textId="77777777" w:rsidR="0041547B" w:rsidRPr="00915017" w:rsidRDefault="0041547B" w:rsidP="00F55EAF">
            <w:pPr>
              <w:pStyle w:val="headertabella0"/>
              <w:rPr>
                <w:color w:val="002060"/>
              </w:rPr>
            </w:pPr>
            <w:r w:rsidRPr="009150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973CC" w14:textId="77777777" w:rsidR="0041547B" w:rsidRPr="00915017" w:rsidRDefault="0041547B" w:rsidP="00F55EAF">
            <w:pPr>
              <w:pStyle w:val="headertabella0"/>
              <w:rPr>
                <w:color w:val="002060"/>
              </w:rPr>
            </w:pPr>
            <w:r w:rsidRPr="009150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C4D05" w14:textId="77777777" w:rsidR="0041547B" w:rsidRPr="00915017" w:rsidRDefault="0041547B" w:rsidP="00F55EAF">
            <w:pPr>
              <w:pStyle w:val="headertabella0"/>
              <w:rPr>
                <w:color w:val="002060"/>
              </w:rPr>
            </w:pPr>
            <w:r w:rsidRPr="009150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3B8F2" w14:textId="77777777" w:rsidR="0041547B" w:rsidRPr="00915017" w:rsidRDefault="0041547B" w:rsidP="00F55EAF">
            <w:pPr>
              <w:pStyle w:val="headertabella0"/>
              <w:rPr>
                <w:color w:val="002060"/>
              </w:rPr>
            </w:pPr>
            <w:r w:rsidRPr="009150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AE69E" w14:textId="77777777" w:rsidR="0041547B" w:rsidRPr="00915017" w:rsidRDefault="0041547B" w:rsidP="00F55EAF">
            <w:pPr>
              <w:pStyle w:val="headertabella0"/>
              <w:rPr>
                <w:color w:val="002060"/>
              </w:rPr>
            </w:pPr>
            <w:r w:rsidRPr="009150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E18E9" w14:textId="77777777" w:rsidR="0041547B" w:rsidRPr="00915017" w:rsidRDefault="0041547B" w:rsidP="00F55EAF">
            <w:pPr>
              <w:pStyle w:val="headertabella0"/>
              <w:rPr>
                <w:color w:val="002060"/>
              </w:rPr>
            </w:pPr>
            <w:r w:rsidRPr="00915017">
              <w:rPr>
                <w:color w:val="002060"/>
              </w:rPr>
              <w:t>PE</w:t>
            </w:r>
          </w:p>
        </w:tc>
      </w:tr>
      <w:tr w:rsidR="0041547B" w:rsidRPr="00915017" w14:paraId="25DB3241"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8E876A" w14:textId="77777777" w:rsidR="0041547B" w:rsidRPr="00915017" w:rsidRDefault="0041547B" w:rsidP="00F55EAF">
            <w:pPr>
              <w:pStyle w:val="rowtabella0"/>
              <w:rPr>
                <w:color w:val="002060"/>
                <w:lang w:val="es-ES"/>
              </w:rPr>
            </w:pPr>
            <w:r w:rsidRPr="00915017">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A7BA" w14:textId="77777777" w:rsidR="0041547B" w:rsidRPr="00915017" w:rsidRDefault="0041547B" w:rsidP="00F55EAF">
            <w:pPr>
              <w:pStyle w:val="rowtabella0"/>
              <w:jc w:val="center"/>
              <w:rPr>
                <w:color w:val="002060"/>
              </w:rPr>
            </w:pPr>
            <w:r w:rsidRPr="009150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6995"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38E4"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72C5"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D7A5"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93E2" w14:textId="77777777" w:rsidR="0041547B" w:rsidRPr="00915017" w:rsidRDefault="0041547B" w:rsidP="00F55EAF">
            <w:pPr>
              <w:pStyle w:val="rowtabella0"/>
              <w:jc w:val="center"/>
              <w:rPr>
                <w:color w:val="002060"/>
              </w:rPr>
            </w:pPr>
            <w:r w:rsidRPr="0091501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0EC1" w14:textId="77777777" w:rsidR="0041547B" w:rsidRPr="00915017" w:rsidRDefault="0041547B" w:rsidP="00F55EAF">
            <w:pPr>
              <w:pStyle w:val="rowtabella0"/>
              <w:jc w:val="center"/>
              <w:rPr>
                <w:color w:val="002060"/>
              </w:rPr>
            </w:pPr>
            <w:r w:rsidRPr="009150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F129"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66CDE" w14:textId="77777777" w:rsidR="0041547B" w:rsidRPr="00915017" w:rsidRDefault="0041547B" w:rsidP="00F55EAF">
            <w:pPr>
              <w:pStyle w:val="rowtabella0"/>
              <w:jc w:val="center"/>
              <w:rPr>
                <w:color w:val="002060"/>
              </w:rPr>
            </w:pPr>
            <w:r w:rsidRPr="00915017">
              <w:rPr>
                <w:color w:val="002060"/>
              </w:rPr>
              <w:t>0</w:t>
            </w:r>
          </w:p>
        </w:tc>
      </w:tr>
      <w:tr w:rsidR="0041547B" w:rsidRPr="00915017" w14:paraId="2596D326"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3A487" w14:textId="77777777" w:rsidR="0041547B" w:rsidRPr="00915017" w:rsidRDefault="0041547B" w:rsidP="00F55EAF">
            <w:pPr>
              <w:pStyle w:val="rowtabella0"/>
              <w:rPr>
                <w:color w:val="002060"/>
              </w:rPr>
            </w:pPr>
            <w:r w:rsidRPr="0091501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BCE3C" w14:textId="77777777" w:rsidR="0041547B" w:rsidRPr="00915017" w:rsidRDefault="0041547B" w:rsidP="00F55EAF">
            <w:pPr>
              <w:pStyle w:val="rowtabella0"/>
              <w:jc w:val="center"/>
              <w:rPr>
                <w:color w:val="002060"/>
              </w:rPr>
            </w:pPr>
            <w:r w:rsidRPr="009150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A744"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C2E1"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51039"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C366B"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8D4C" w14:textId="77777777" w:rsidR="0041547B" w:rsidRPr="00915017" w:rsidRDefault="0041547B" w:rsidP="00F55EAF">
            <w:pPr>
              <w:pStyle w:val="rowtabella0"/>
              <w:jc w:val="center"/>
              <w:rPr>
                <w:color w:val="002060"/>
              </w:rPr>
            </w:pPr>
            <w:r w:rsidRPr="009150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820F" w14:textId="77777777" w:rsidR="0041547B" w:rsidRPr="00915017" w:rsidRDefault="0041547B" w:rsidP="00F55EAF">
            <w:pPr>
              <w:pStyle w:val="rowtabella0"/>
              <w:jc w:val="center"/>
              <w:rPr>
                <w:color w:val="002060"/>
              </w:rPr>
            </w:pPr>
            <w:r w:rsidRPr="009150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7767"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4914B" w14:textId="77777777" w:rsidR="0041547B" w:rsidRPr="00915017" w:rsidRDefault="0041547B" w:rsidP="00F55EAF">
            <w:pPr>
              <w:pStyle w:val="rowtabella0"/>
              <w:jc w:val="center"/>
              <w:rPr>
                <w:color w:val="002060"/>
              </w:rPr>
            </w:pPr>
            <w:r w:rsidRPr="00915017">
              <w:rPr>
                <w:color w:val="002060"/>
              </w:rPr>
              <w:t>0</w:t>
            </w:r>
          </w:p>
        </w:tc>
      </w:tr>
      <w:tr w:rsidR="0041547B" w:rsidRPr="00915017" w14:paraId="712A9C1D"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F17AC" w14:textId="3D4DFCF6" w:rsidR="0041547B" w:rsidRPr="00915017" w:rsidRDefault="0041547B" w:rsidP="00F55EAF">
            <w:pPr>
              <w:pStyle w:val="rowtabella0"/>
              <w:rPr>
                <w:color w:val="002060"/>
              </w:rPr>
            </w:pPr>
            <w:r w:rsidRPr="00915017">
              <w:rPr>
                <w:color w:val="002060"/>
              </w:rPr>
              <w:t>A.S.D. CHIARAVALLE FUTSAL</w:t>
            </w:r>
            <w:r>
              <w:rPr>
                <w:color w:val="002060"/>
              </w:rPr>
              <w:t xml:space="preserve"> </w:t>
            </w:r>
            <w:r w:rsidRPr="00C84A6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BE42B" w14:textId="77777777" w:rsidR="0041547B" w:rsidRPr="00915017" w:rsidRDefault="0041547B" w:rsidP="00F55EAF">
            <w:pPr>
              <w:pStyle w:val="rowtabella0"/>
              <w:jc w:val="center"/>
              <w:rPr>
                <w:color w:val="002060"/>
              </w:rPr>
            </w:pPr>
            <w:r w:rsidRPr="009150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38CA"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57E7"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0D71"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5754"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22F4" w14:textId="77777777" w:rsidR="0041547B" w:rsidRPr="00915017" w:rsidRDefault="0041547B" w:rsidP="00F55EAF">
            <w:pPr>
              <w:pStyle w:val="rowtabella0"/>
              <w:jc w:val="center"/>
              <w:rPr>
                <w:color w:val="002060"/>
              </w:rPr>
            </w:pPr>
            <w:r w:rsidRPr="009150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5EAFE" w14:textId="77777777" w:rsidR="0041547B" w:rsidRPr="00915017" w:rsidRDefault="0041547B" w:rsidP="00F55EAF">
            <w:pPr>
              <w:pStyle w:val="rowtabella0"/>
              <w:jc w:val="center"/>
              <w:rPr>
                <w:color w:val="002060"/>
              </w:rPr>
            </w:pPr>
            <w:r w:rsidRPr="009150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F1F5"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1C1E" w14:textId="77777777" w:rsidR="0041547B" w:rsidRPr="00915017" w:rsidRDefault="0041547B" w:rsidP="00F55EAF">
            <w:pPr>
              <w:pStyle w:val="rowtabella0"/>
              <w:jc w:val="center"/>
              <w:rPr>
                <w:color w:val="002060"/>
              </w:rPr>
            </w:pPr>
            <w:r w:rsidRPr="00915017">
              <w:rPr>
                <w:color w:val="002060"/>
              </w:rPr>
              <w:t>0</w:t>
            </w:r>
          </w:p>
        </w:tc>
      </w:tr>
      <w:tr w:rsidR="0041547B" w:rsidRPr="00915017" w14:paraId="579F577F"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3EFFC" w14:textId="77777777" w:rsidR="0041547B" w:rsidRPr="00915017" w:rsidRDefault="0041547B" w:rsidP="00F55EAF">
            <w:pPr>
              <w:pStyle w:val="rowtabella0"/>
              <w:rPr>
                <w:color w:val="002060"/>
              </w:rPr>
            </w:pPr>
            <w:r w:rsidRPr="00915017">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A5C4E"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FA4D"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606E8"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CF31"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06DA1"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AA9BA" w14:textId="77777777" w:rsidR="0041547B" w:rsidRPr="00915017" w:rsidRDefault="0041547B" w:rsidP="00F55EAF">
            <w:pPr>
              <w:pStyle w:val="rowtabella0"/>
              <w:jc w:val="center"/>
              <w:rPr>
                <w:color w:val="002060"/>
              </w:rPr>
            </w:pPr>
            <w:r w:rsidRPr="009150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4885" w14:textId="77777777" w:rsidR="0041547B" w:rsidRPr="00915017" w:rsidRDefault="0041547B" w:rsidP="00F55EAF">
            <w:pPr>
              <w:pStyle w:val="rowtabella0"/>
              <w:jc w:val="center"/>
              <w:rPr>
                <w:color w:val="002060"/>
              </w:rPr>
            </w:pPr>
            <w:r w:rsidRPr="009150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EB36" w14:textId="77777777" w:rsidR="0041547B" w:rsidRPr="00915017" w:rsidRDefault="0041547B" w:rsidP="00F55EAF">
            <w:pPr>
              <w:pStyle w:val="rowtabella0"/>
              <w:jc w:val="center"/>
              <w:rPr>
                <w:color w:val="002060"/>
              </w:rPr>
            </w:pPr>
            <w:r w:rsidRPr="009150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48BE" w14:textId="77777777" w:rsidR="0041547B" w:rsidRPr="00915017" w:rsidRDefault="0041547B" w:rsidP="00F55EAF">
            <w:pPr>
              <w:pStyle w:val="rowtabella0"/>
              <w:jc w:val="center"/>
              <w:rPr>
                <w:color w:val="002060"/>
              </w:rPr>
            </w:pPr>
            <w:r w:rsidRPr="00915017">
              <w:rPr>
                <w:color w:val="002060"/>
              </w:rPr>
              <w:t>0</w:t>
            </w:r>
          </w:p>
        </w:tc>
      </w:tr>
      <w:tr w:rsidR="0041547B" w:rsidRPr="00915017" w14:paraId="4B1E3E8B"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C7F00" w14:textId="77777777" w:rsidR="0041547B" w:rsidRPr="00915017" w:rsidRDefault="0041547B" w:rsidP="00F55EAF">
            <w:pPr>
              <w:pStyle w:val="rowtabella0"/>
              <w:rPr>
                <w:color w:val="002060"/>
              </w:rPr>
            </w:pPr>
            <w:r w:rsidRPr="00915017">
              <w:rPr>
                <w:color w:val="002060"/>
              </w:rPr>
              <w:lastRenderedPageBreak/>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F101" w14:textId="77777777" w:rsidR="0041547B" w:rsidRPr="00915017" w:rsidRDefault="0041547B" w:rsidP="00F55EAF">
            <w:pPr>
              <w:pStyle w:val="rowtabella0"/>
              <w:jc w:val="center"/>
              <w:rPr>
                <w:color w:val="002060"/>
              </w:rPr>
            </w:pPr>
            <w:r w:rsidRPr="009150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6A36"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971F6"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A3C3"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4EEC"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A0D5" w14:textId="77777777" w:rsidR="0041547B" w:rsidRPr="00915017" w:rsidRDefault="0041547B" w:rsidP="00F55EAF">
            <w:pPr>
              <w:pStyle w:val="rowtabella0"/>
              <w:jc w:val="center"/>
              <w:rPr>
                <w:color w:val="002060"/>
              </w:rPr>
            </w:pPr>
            <w:r w:rsidRPr="009150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ED0D7" w14:textId="77777777" w:rsidR="0041547B" w:rsidRPr="00915017" w:rsidRDefault="0041547B" w:rsidP="00F55EAF">
            <w:pPr>
              <w:pStyle w:val="rowtabella0"/>
              <w:jc w:val="center"/>
              <w:rPr>
                <w:color w:val="002060"/>
              </w:rPr>
            </w:pPr>
            <w:r w:rsidRPr="009150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8A32"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5B95" w14:textId="77777777" w:rsidR="0041547B" w:rsidRPr="00915017" w:rsidRDefault="0041547B" w:rsidP="00F55EAF">
            <w:pPr>
              <w:pStyle w:val="rowtabella0"/>
              <w:jc w:val="center"/>
              <w:rPr>
                <w:color w:val="002060"/>
              </w:rPr>
            </w:pPr>
            <w:r w:rsidRPr="00915017">
              <w:rPr>
                <w:color w:val="002060"/>
              </w:rPr>
              <w:t>0</w:t>
            </w:r>
          </w:p>
        </w:tc>
      </w:tr>
      <w:tr w:rsidR="0041547B" w:rsidRPr="00915017" w14:paraId="18BB75CD"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2250C" w14:textId="77777777" w:rsidR="0041547B" w:rsidRPr="00915017" w:rsidRDefault="0041547B" w:rsidP="00F55EAF">
            <w:pPr>
              <w:pStyle w:val="rowtabella0"/>
              <w:rPr>
                <w:color w:val="002060"/>
              </w:rPr>
            </w:pPr>
            <w:r w:rsidRPr="0091501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4334D" w14:textId="77777777" w:rsidR="0041547B" w:rsidRPr="00915017" w:rsidRDefault="0041547B" w:rsidP="00F55EAF">
            <w:pPr>
              <w:pStyle w:val="rowtabella0"/>
              <w:jc w:val="center"/>
              <w:rPr>
                <w:color w:val="002060"/>
              </w:rPr>
            </w:pPr>
            <w:r w:rsidRPr="009150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0C0B4"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87EB"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03A1"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3FB4"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E549" w14:textId="77777777" w:rsidR="0041547B" w:rsidRPr="00915017" w:rsidRDefault="0041547B" w:rsidP="00F55EAF">
            <w:pPr>
              <w:pStyle w:val="rowtabella0"/>
              <w:jc w:val="center"/>
              <w:rPr>
                <w:color w:val="002060"/>
              </w:rPr>
            </w:pPr>
            <w:r w:rsidRPr="009150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CF5F6" w14:textId="77777777" w:rsidR="0041547B" w:rsidRPr="00915017" w:rsidRDefault="0041547B" w:rsidP="00F55EAF">
            <w:pPr>
              <w:pStyle w:val="rowtabella0"/>
              <w:jc w:val="center"/>
              <w:rPr>
                <w:color w:val="002060"/>
              </w:rPr>
            </w:pPr>
            <w:r w:rsidRPr="009150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4D368"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F0BFC" w14:textId="77777777" w:rsidR="0041547B" w:rsidRPr="00915017" w:rsidRDefault="0041547B" w:rsidP="00F55EAF">
            <w:pPr>
              <w:pStyle w:val="rowtabella0"/>
              <w:jc w:val="center"/>
              <w:rPr>
                <w:color w:val="002060"/>
              </w:rPr>
            </w:pPr>
            <w:r w:rsidRPr="00915017">
              <w:rPr>
                <w:color w:val="002060"/>
              </w:rPr>
              <w:t>0</w:t>
            </w:r>
          </w:p>
        </w:tc>
      </w:tr>
      <w:tr w:rsidR="0041547B" w:rsidRPr="00915017" w14:paraId="6AEE832C"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2F63D" w14:textId="77777777" w:rsidR="0041547B" w:rsidRPr="00915017" w:rsidRDefault="0041547B" w:rsidP="00F55EAF">
            <w:pPr>
              <w:pStyle w:val="rowtabella0"/>
              <w:rPr>
                <w:color w:val="002060"/>
              </w:rPr>
            </w:pPr>
            <w:r w:rsidRPr="0091501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67EB" w14:textId="77777777" w:rsidR="0041547B" w:rsidRPr="00915017" w:rsidRDefault="0041547B" w:rsidP="00F55EAF">
            <w:pPr>
              <w:pStyle w:val="rowtabella0"/>
              <w:jc w:val="center"/>
              <w:rPr>
                <w:color w:val="002060"/>
              </w:rPr>
            </w:pPr>
            <w:r w:rsidRPr="009150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491C"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8D7C"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D7D7"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2E72"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08F00" w14:textId="77777777" w:rsidR="0041547B" w:rsidRPr="00915017" w:rsidRDefault="0041547B" w:rsidP="00F55EAF">
            <w:pPr>
              <w:pStyle w:val="rowtabella0"/>
              <w:jc w:val="center"/>
              <w:rPr>
                <w:color w:val="002060"/>
              </w:rPr>
            </w:pPr>
            <w:r w:rsidRPr="009150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AC6B3" w14:textId="77777777" w:rsidR="0041547B" w:rsidRPr="00915017" w:rsidRDefault="0041547B" w:rsidP="00F55EAF">
            <w:pPr>
              <w:pStyle w:val="rowtabella0"/>
              <w:jc w:val="center"/>
              <w:rPr>
                <w:color w:val="002060"/>
              </w:rPr>
            </w:pPr>
            <w:r w:rsidRPr="009150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57063"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31A5" w14:textId="77777777" w:rsidR="0041547B" w:rsidRPr="00915017" w:rsidRDefault="0041547B" w:rsidP="00F55EAF">
            <w:pPr>
              <w:pStyle w:val="rowtabella0"/>
              <w:jc w:val="center"/>
              <w:rPr>
                <w:color w:val="002060"/>
              </w:rPr>
            </w:pPr>
            <w:r w:rsidRPr="00915017">
              <w:rPr>
                <w:color w:val="002060"/>
              </w:rPr>
              <w:t>0</w:t>
            </w:r>
          </w:p>
        </w:tc>
      </w:tr>
      <w:tr w:rsidR="0041547B" w:rsidRPr="00915017" w14:paraId="4D86EB40"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B0EF7" w14:textId="77777777" w:rsidR="0041547B" w:rsidRPr="00915017" w:rsidRDefault="0041547B" w:rsidP="00F55EAF">
            <w:pPr>
              <w:pStyle w:val="rowtabella0"/>
              <w:rPr>
                <w:color w:val="002060"/>
              </w:rPr>
            </w:pPr>
            <w:r w:rsidRPr="00915017">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A0DCC"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0C73"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5A3D"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B46B"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5A0B"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246B" w14:textId="77777777" w:rsidR="0041547B" w:rsidRPr="00915017" w:rsidRDefault="0041547B" w:rsidP="00F55EAF">
            <w:pPr>
              <w:pStyle w:val="rowtabella0"/>
              <w:jc w:val="center"/>
              <w:rPr>
                <w:color w:val="002060"/>
              </w:rPr>
            </w:pPr>
            <w:r w:rsidRPr="009150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2790" w14:textId="77777777" w:rsidR="0041547B" w:rsidRPr="00915017" w:rsidRDefault="0041547B" w:rsidP="00F55EAF">
            <w:pPr>
              <w:pStyle w:val="rowtabella0"/>
              <w:jc w:val="center"/>
              <w:rPr>
                <w:color w:val="002060"/>
              </w:rPr>
            </w:pPr>
            <w:r w:rsidRPr="009150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A18B"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7305B" w14:textId="77777777" w:rsidR="0041547B" w:rsidRPr="00915017" w:rsidRDefault="0041547B" w:rsidP="00F55EAF">
            <w:pPr>
              <w:pStyle w:val="rowtabella0"/>
              <w:jc w:val="center"/>
              <w:rPr>
                <w:color w:val="002060"/>
              </w:rPr>
            </w:pPr>
            <w:r w:rsidRPr="00915017">
              <w:rPr>
                <w:color w:val="002060"/>
              </w:rPr>
              <w:t>0</w:t>
            </w:r>
          </w:p>
        </w:tc>
      </w:tr>
      <w:tr w:rsidR="0041547B" w:rsidRPr="00915017" w14:paraId="30441CFC"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BC812" w14:textId="77777777" w:rsidR="0041547B" w:rsidRPr="00915017" w:rsidRDefault="0041547B" w:rsidP="00F55EAF">
            <w:pPr>
              <w:pStyle w:val="rowtabella0"/>
              <w:rPr>
                <w:color w:val="002060"/>
              </w:rPr>
            </w:pPr>
            <w:r w:rsidRPr="00915017">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741DE"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6A7A3"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9BE5A"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86DFE"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874F"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3BA0B" w14:textId="77777777" w:rsidR="0041547B" w:rsidRPr="00915017" w:rsidRDefault="0041547B" w:rsidP="00F55EAF">
            <w:pPr>
              <w:pStyle w:val="rowtabella0"/>
              <w:jc w:val="center"/>
              <w:rPr>
                <w:color w:val="002060"/>
              </w:rPr>
            </w:pPr>
            <w:r w:rsidRPr="009150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F165" w14:textId="77777777" w:rsidR="0041547B" w:rsidRPr="00915017" w:rsidRDefault="0041547B" w:rsidP="00F55EAF">
            <w:pPr>
              <w:pStyle w:val="rowtabella0"/>
              <w:jc w:val="center"/>
              <w:rPr>
                <w:color w:val="002060"/>
              </w:rPr>
            </w:pPr>
            <w:r w:rsidRPr="009150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D686A"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713D" w14:textId="77777777" w:rsidR="0041547B" w:rsidRPr="00915017" w:rsidRDefault="0041547B" w:rsidP="00F55EAF">
            <w:pPr>
              <w:pStyle w:val="rowtabella0"/>
              <w:jc w:val="center"/>
              <w:rPr>
                <w:color w:val="002060"/>
              </w:rPr>
            </w:pPr>
            <w:r w:rsidRPr="00915017">
              <w:rPr>
                <w:color w:val="002060"/>
              </w:rPr>
              <w:t>0</w:t>
            </w:r>
          </w:p>
        </w:tc>
      </w:tr>
      <w:tr w:rsidR="0041547B" w:rsidRPr="00915017" w14:paraId="153F45C9"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8B1B5" w14:textId="77777777" w:rsidR="0041547B" w:rsidRPr="00915017" w:rsidRDefault="0041547B" w:rsidP="00F55EAF">
            <w:pPr>
              <w:pStyle w:val="rowtabella0"/>
              <w:rPr>
                <w:color w:val="002060"/>
              </w:rPr>
            </w:pPr>
            <w:r w:rsidRPr="0091501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5582" w14:textId="77777777" w:rsidR="0041547B" w:rsidRPr="00915017" w:rsidRDefault="0041547B" w:rsidP="00F55EAF">
            <w:pPr>
              <w:pStyle w:val="rowtabella0"/>
              <w:jc w:val="center"/>
              <w:rPr>
                <w:color w:val="002060"/>
              </w:rPr>
            </w:pPr>
            <w:r w:rsidRPr="009150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0D29"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8277"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DB4EB"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2833A"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091C" w14:textId="77777777" w:rsidR="0041547B" w:rsidRPr="00915017" w:rsidRDefault="0041547B" w:rsidP="00F55EAF">
            <w:pPr>
              <w:pStyle w:val="rowtabella0"/>
              <w:jc w:val="center"/>
              <w:rPr>
                <w:color w:val="002060"/>
              </w:rPr>
            </w:pPr>
            <w:r w:rsidRPr="009150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4420" w14:textId="77777777" w:rsidR="0041547B" w:rsidRPr="00915017" w:rsidRDefault="0041547B" w:rsidP="00F55EAF">
            <w:pPr>
              <w:pStyle w:val="rowtabella0"/>
              <w:jc w:val="center"/>
              <w:rPr>
                <w:color w:val="002060"/>
              </w:rPr>
            </w:pPr>
            <w:r w:rsidRPr="009150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4801"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3A0A" w14:textId="77777777" w:rsidR="0041547B" w:rsidRPr="00915017" w:rsidRDefault="0041547B" w:rsidP="00F55EAF">
            <w:pPr>
              <w:pStyle w:val="rowtabella0"/>
              <w:jc w:val="center"/>
              <w:rPr>
                <w:color w:val="002060"/>
              </w:rPr>
            </w:pPr>
            <w:r w:rsidRPr="00915017">
              <w:rPr>
                <w:color w:val="002060"/>
              </w:rPr>
              <w:t>0</w:t>
            </w:r>
          </w:p>
        </w:tc>
      </w:tr>
      <w:tr w:rsidR="0041547B" w:rsidRPr="00915017" w14:paraId="1117833D"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4F3AE" w14:textId="77777777" w:rsidR="0041547B" w:rsidRPr="00915017" w:rsidRDefault="0041547B" w:rsidP="00F55EAF">
            <w:pPr>
              <w:pStyle w:val="rowtabella0"/>
              <w:rPr>
                <w:color w:val="002060"/>
              </w:rPr>
            </w:pPr>
            <w:r w:rsidRPr="00915017">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34E0"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A46FA"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90E0"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DA16"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E4972"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70E2" w14:textId="77777777" w:rsidR="0041547B" w:rsidRPr="00915017" w:rsidRDefault="0041547B" w:rsidP="00F55EAF">
            <w:pPr>
              <w:pStyle w:val="rowtabella0"/>
              <w:jc w:val="center"/>
              <w:rPr>
                <w:color w:val="002060"/>
              </w:rPr>
            </w:pPr>
            <w:r w:rsidRPr="009150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591A" w14:textId="77777777" w:rsidR="0041547B" w:rsidRPr="00915017" w:rsidRDefault="0041547B" w:rsidP="00F55EAF">
            <w:pPr>
              <w:pStyle w:val="rowtabella0"/>
              <w:jc w:val="center"/>
              <w:rPr>
                <w:color w:val="002060"/>
              </w:rPr>
            </w:pPr>
            <w:r w:rsidRPr="009150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33D4" w14:textId="77777777" w:rsidR="0041547B" w:rsidRPr="00915017" w:rsidRDefault="0041547B" w:rsidP="00F55EAF">
            <w:pPr>
              <w:pStyle w:val="rowtabella0"/>
              <w:jc w:val="center"/>
              <w:rPr>
                <w:color w:val="002060"/>
              </w:rPr>
            </w:pPr>
            <w:r w:rsidRPr="009150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F2FC0" w14:textId="77777777" w:rsidR="0041547B" w:rsidRPr="00915017" w:rsidRDefault="0041547B" w:rsidP="00F55EAF">
            <w:pPr>
              <w:pStyle w:val="rowtabella0"/>
              <w:jc w:val="center"/>
              <w:rPr>
                <w:color w:val="002060"/>
              </w:rPr>
            </w:pPr>
            <w:r w:rsidRPr="00915017">
              <w:rPr>
                <w:color w:val="002060"/>
              </w:rPr>
              <w:t>0</w:t>
            </w:r>
          </w:p>
        </w:tc>
      </w:tr>
      <w:tr w:rsidR="0041547B" w:rsidRPr="00915017" w14:paraId="52FEA7A9"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126E43" w14:textId="77777777" w:rsidR="0041547B" w:rsidRPr="00915017" w:rsidRDefault="0041547B" w:rsidP="00F55EAF">
            <w:pPr>
              <w:pStyle w:val="rowtabella0"/>
              <w:rPr>
                <w:color w:val="002060"/>
              </w:rPr>
            </w:pPr>
            <w:r w:rsidRPr="00915017">
              <w:rPr>
                <w:color w:val="002060"/>
              </w:rPr>
              <w:t xml:space="preserve">A.S.D. </w:t>
            </w:r>
            <w:proofErr w:type="gramStart"/>
            <w:r w:rsidRPr="00915017">
              <w:rPr>
                <w:color w:val="002060"/>
              </w:rPr>
              <w:t>CITTA</w:t>
            </w:r>
            <w:proofErr w:type="gramEnd"/>
            <w:r w:rsidRPr="00915017">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D589"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B066"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2BC6"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01EE"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C760"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8564" w14:textId="77777777" w:rsidR="0041547B" w:rsidRPr="00915017" w:rsidRDefault="0041547B" w:rsidP="00F55EAF">
            <w:pPr>
              <w:pStyle w:val="rowtabella0"/>
              <w:jc w:val="center"/>
              <w:rPr>
                <w:color w:val="002060"/>
              </w:rPr>
            </w:pPr>
            <w:r w:rsidRPr="009150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2D29" w14:textId="77777777" w:rsidR="0041547B" w:rsidRPr="00915017" w:rsidRDefault="0041547B" w:rsidP="00F55EAF">
            <w:pPr>
              <w:pStyle w:val="rowtabella0"/>
              <w:jc w:val="center"/>
              <w:rPr>
                <w:color w:val="002060"/>
              </w:rPr>
            </w:pPr>
            <w:r w:rsidRPr="009150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63F2"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23E4" w14:textId="77777777" w:rsidR="0041547B" w:rsidRPr="00915017" w:rsidRDefault="0041547B" w:rsidP="00F55EAF">
            <w:pPr>
              <w:pStyle w:val="rowtabella0"/>
              <w:jc w:val="center"/>
              <w:rPr>
                <w:color w:val="002060"/>
              </w:rPr>
            </w:pPr>
            <w:r w:rsidRPr="00915017">
              <w:rPr>
                <w:color w:val="002060"/>
              </w:rPr>
              <w:t>1</w:t>
            </w:r>
          </w:p>
        </w:tc>
      </w:tr>
    </w:tbl>
    <w:p w14:paraId="0E72E354" w14:textId="77777777" w:rsidR="0041547B" w:rsidRPr="00915017" w:rsidRDefault="0041547B" w:rsidP="0041547B">
      <w:pPr>
        <w:pStyle w:val="breakline"/>
        <w:rPr>
          <w:rFonts w:eastAsiaTheme="minorEastAsia"/>
          <w:color w:val="002060"/>
        </w:rPr>
      </w:pPr>
    </w:p>
    <w:p w14:paraId="6887B454" w14:textId="77777777" w:rsidR="0041547B" w:rsidRPr="00915017" w:rsidRDefault="0041547B" w:rsidP="0041547B">
      <w:pPr>
        <w:pStyle w:val="breakline"/>
        <w:rPr>
          <w:color w:val="002060"/>
        </w:rPr>
      </w:pPr>
    </w:p>
    <w:p w14:paraId="391DD7CD" w14:textId="77777777" w:rsidR="0041547B" w:rsidRPr="00915017" w:rsidRDefault="0041547B" w:rsidP="0041547B">
      <w:pPr>
        <w:pStyle w:val="sottotitolocampionato10"/>
        <w:rPr>
          <w:color w:val="002060"/>
        </w:rPr>
      </w:pPr>
      <w:r w:rsidRPr="0091501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915017" w14:paraId="283CBC65"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CB2C8" w14:textId="77777777" w:rsidR="0041547B" w:rsidRPr="00915017" w:rsidRDefault="0041547B" w:rsidP="00F55EAF">
            <w:pPr>
              <w:pStyle w:val="headertabella0"/>
              <w:rPr>
                <w:color w:val="002060"/>
              </w:rPr>
            </w:pPr>
            <w:r w:rsidRPr="009150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37E4B" w14:textId="77777777" w:rsidR="0041547B" w:rsidRPr="00915017" w:rsidRDefault="0041547B" w:rsidP="00F55EAF">
            <w:pPr>
              <w:pStyle w:val="headertabella0"/>
              <w:rPr>
                <w:color w:val="002060"/>
              </w:rPr>
            </w:pPr>
            <w:r w:rsidRPr="009150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0E2B5" w14:textId="77777777" w:rsidR="0041547B" w:rsidRPr="00915017" w:rsidRDefault="0041547B" w:rsidP="00F55EAF">
            <w:pPr>
              <w:pStyle w:val="headertabella0"/>
              <w:rPr>
                <w:color w:val="002060"/>
              </w:rPr>
            </w:pPr>
            <w:r w:rsidRPr="009150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5FCF7" w14:textId="77777777" w:rsidR="0041547B" w:rsidRPr="00915017" w:rsidRDefault="0041547B" w:rsidP="00F55EAF">
            <w:pPr>
              <w:pStyle w:val="headertabella0"/>
              <w:rPr>
                <w:color w:val="002060"/>
              </w:rPr>
            </w:pPr>
            <w:r w:rsidRPr="009150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666F3" w14:textId="77777777" w:rsidR="0041547B" w:rsidRPr="00915017" w:rsidRDefault="0041547B" w:rsidP="00F55EAF">
            <w:pPr>
              <w:pStyle w:val="headertabella0"/>
              <w:rPr>
                <w:color w:val="002060"/>
              </w:rPr>
            </w:pPr>
            <w:r w:rsidRPr="009150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83C3C" w14:textId="77777777" w:rsidR="0041547B" w:rsidRPr="00915017" w:rsidRDefault="0041547B" w:rsidP="00F55EAF">
            <w:pPr>
              <w:pStyle w:val="headertabella0"/>
              <w:rPr>
                <w:color w:val="002060"/>
              </w:rPr>
            </w:pPr>
            <w:r w:rsidRPr="009150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BC055" w14:textId="77777777" w:rsidR="0041547B" w:rsidRPr="00915017" w:rsidRDefault="0041547B" w:rsidP="00F55EAF">
            <w:pPr>
              <w:pStyle w:val="headertabella0"/>
              <w:rPr>
                <w:color w:val="002060"/>
              </w:rPr>
            </w:pPr>
            <w:r w:rsidRPr="009150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E6481" w14:textId="77777777" w:rsidR="0041547B" w:rsidRPr="00915017" w:rsidRDefault="0041547B" w:rsidP="00F55EAF">
            <w:pPr>
              <w:pStyle w:val="headertabella0"/>
              <w:rPr>
                <w:color w:val="002060"/>
              </w:rPr>
            </w:pPr>
            <w:r w:rsidRPr="009150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28ACB" w14:textId="77777777" w:rsidR="0041547B" w:rsidRPr="00915017" w:rsidRDefault="0041547B" w:rsidP="00F55EAF">
            <w:pPr>
              <w:pStyle w:val="headertabella0"/>
              <w:rPr>
                <w:color w:val="002060"/>
              </w:rPr>
            </w:pPr>
            <w:r w:rsidRPr="009150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37719" w14:textId="77777777" w:rsidR="0041547B" w:rsidRPr="00915017" w:rsidRDefault="0041547B" w:rsidP="00F55EAF">
            <w:pPr>
              <w:pStyle w:val="headertabella0"/>
              <w:rPr>
                <w:color w:val="002060"/>
              </w:rPr>
            </w:pPr>
            <w:r w:rsidRPr="00915017">
              <w:rPr>
                <w:color w:val="002060"/>
              </w:rPr>
              <w:t>PE</w:t>
            </w:r>
          </w:p>
        </w:tc>
      </w:tr>
      <w:tr w:rsidR="0041547B" w:rsidRPr="00915017" w14:paraId="07B8B228"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143F04" w14:textId="77777777" w:rsidR="0041547B" w:rsidRPr="00915017" w:rsidRDefault="0041547B" w:rsidP="00F55EAF">
            <w:pPr>
              <w:pStyle w:val="rowtabella0"/>
              <w:rPr>
                <w:color w:val="002060"/>
              </w:rPr>
            </w:pPr>
            <w:r w:rsidRPr="00915017">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24B81" w14:textId="77777777" w:rsidR="0041547B" w:rsidRPr="00915017" w:rsidRDefault="0041547B" w:rsidP="00F55EAF">
            <w:pPr>
              <w:pStyle w:val="rowtabella0"/>
              <w:jc w:val="center"/>
              <w:rPr>
                <w:color w:val="002060"/>
              </w:rPr>
            </w:pPr>
            <w:r w:rsidRPr="009150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5F8A"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1C81"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65DD"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BC9CB"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49FD" w14:textId="77777777" w:rsidR="0041547B" w:rsidRPr="00915017" w:rsidRDefault="0041547B" w:rsidP="00F55EAF">
            <w:pPr>
              <w:pStyle w:val="rowtabella0"/>
              <w:jc w:val="center"/>
              <w:rPr>
                <w:color w:val="002060"/>
              </w:rPr>
            </w:pPr>
            <w:r w:rsidRPr="0091501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2F32" w14:textId="77777777" w:rsidR="0041547B" w:rsidRPr="00915017" w:rsidRDefault="0041547B" w:rsidP="00F55EAF">
            <w:pPr>
              <w:pStyle w:val="rowtabella0"/>
              <w:jc w:val="center"/>
              <w:rPr>
                <w:color w:val="002060"/>
              </w:rPr>
            </w:pPr>
            <w:r w:rsidRPr="009150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8B85" w14:textId="77777777" w:rsidR="0041547B" w:rsidRPr="00915017" w:rsidRDefault="0041547B" w:rsidP="00F55EAF">
            <w:pPr>
              <w:pStyle w:val="rowtabella0"/>
              <w:jc w:val="center"/>
              <w:rPr>
                <w:color w:val="002060"/>
              </w:rPr>
            </w:pPr>
            <w:r w:rsidRPr="009150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05EFC" w14:textId="77777777" w:rsidR="0041547B" w:rsidRPr="00915017" w:rsidRDefault="0041547B" w:rsidP="00F55EAF">
            <w:pPr>
              <w:pStyle w:val="rowtabella0"/>
              <w:jc w:val="center"/>
              <w:rPr>
                <w:color w:val="002060"/>
              </w:rPr>
            </w:pPr>
            <w:r w:rsidRPr="00915017">
              <w:rPr>
                <w:color w:val="002060"/>
              </w:rPr>
              <w:t>0</w:t>
            </w:r>
          </w:p>
        </w:tc>
      </w:tr>
      <w:tr w:rsidR="0041547B" w:rsidRPr="00915017" w14:paraId="3B5E049C"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75C61" w14:textId="77777777" w:rsidR="0041547B" w:rsidRPr="00915017" w:rsidRDefault="0041547B" w:rsidP="00F55EAF">
            <w:pPr>
              <w:pStyle w:val="rowtabella0"/>
              <w:rPr>
                <w:color w:val="002060"/>
              </w:rPr>
            </w:pPr>
            <w:r w:rsidRPr="00915017">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E9C0" w14:textId="77777777" w:rsidR="0041547B" w:rsidRPr="00915017" w:rsidRDefault="0041547B" w:rsidP="00F55EAF">
            <w:pPr>
              <w:pStyle w:val="rowtabella0"/>
              <w:jc w:val="center"/>
              <w:rPr>
                <w:color w:val="002060"/>
              </w:rPr>
            </w:pPr>
            <w:r w:rsidRPr="009150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755E7"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28CE"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2EEB"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BD2C"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7059F" w14:textId="77777777" w:rsidR="0041547B" w:rsidRPr="00915017" w:rsidRDefault="0041547B" w:rsidP="00F55EAF">
            <w:pPr>
              <w:pStyle w:val="rowtabella0"/>
              <w:jc w:val="center"/>
              <w:rPr>
                <w:color w:val="002060"/>
              </w:rPr>
            </w:pPr>
            <w:r w:rsidRPr="0091501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F66EC" w14:textId="77777777" w:rsidR="0041547B" w:rsidRPr="00915017" w:rsidRDefault="0041547B" w:rsidP="00F55EAF">
            <w:pPr>
              <w:pStyle w:val="rowtabella0"/>
              <w:jc w:val="center"/>
              <w:rPr>
                <w:color w:val="002060"/>
              </w:rPr>
            </w:pPr>
            <w:r w:rsidRPr="009150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547B" w14:textId="77777777" w:rsidR="0041547B" w:rsidRPr="00915017" w:rsidRDefault="0041547B" w:rsidP="00F55EAF">
            <w:pPr>
              <w:pStyle w:val="rowtabella0"/>
              <w:jc w:val="center"/>
              <w:rPr>
                <w:color w:val="002060"/>
              </w:rPr>
            </w:pPr>
            <w:r w:rsidRPr="009150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F056" w14:textId="77777777" w:rsidR="0041547B" w:rsidRPr="00915017" w:rsidRDefault="0041547B" w:rsidP="00F55EAF">
            <w:pPr>
              <w:pStyle w:val="rowtabella0"/>
              <w:jc w:val="center"/>
              <w:rPr>
                <w:color w:val="002060"/>
              </w:rPr>
            </w:pPr>
            <w:r w:rsidRPr="00915017">
              <w:rPr>
                <w:color w:val="002060"/>
              </w:rPr>
              <w:t>0</w:t>
            </w:r>
          </w:p>
        </w:tc>
      </w:tr>
      <w:tr w:rsidR="0041547B" w:rsidRPr="00915017" w14:paraId="76B33D3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3A7C5" w14:textId="77777777" w:rsidR="0041547B" w:rsidRPr="00915017" w:rsidRDefault="0041547B" w:rsidP="00F55EAF">
            <w:pPr>
              <w:pStyle w:val="rowtabella0"/>
              <w:rPr>
                <w:color w:val="002060"/>
              </w:rPr>
            </w:pPr>
            <w:r w:rsidRPr="00915017">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F4E6" w14:textId="77777777" w:rsidR="0041547B" w:rsidRPr="00915017" w:rsidRDefault="0041547B" w:rsidP="00F55EAF">
            <w:pPr>
              <w:pStyle w:val="rowtabella0"/>
              <w:jc w:val="center"/>
              <w:rPr>
                <w:color w:val="002060"/>
              </w:rPr>
            </w:pPr>
            <w:r w:rsidRPr="009150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0E92"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C9E9"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C571"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32B3"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F524" w14:textId="77777777" w:rsidR="0041547B" w:rsidRPr="00915017" w:rsidRDefault="0041547B" w:rsidP="00F55EAF">
            <w:pPr>
              <w:pStyle w:val="rowtabella0"/>
              <w:jc w:val="center"/>
              <w:rPr>
                <w:color w:val="002060"/>
              </w:rPr>
            </w:pPr>
            <w:r w:rsidRPr="0091501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2026" w14:textId="77777777" w:rsidR="0041547B" w:rsidRPr="00915017" w:rsidRDefault="0041547B" w:rsidP="00F55EAF">
            <w:pPr>
              <w:pStyle w:val="rowtabella0"/>
              <w:jc w:val="center"/>
              <w:rPr>
                <w:color w:val="002060"/>
              </w:rPr>
            </w:pPr>
            <w:r w:rsidRPr="0091501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22E1"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9D9BE" w14:textId="77777777" w:rsidR="0041547B" w:rsidRPr="00915017" w:rsidRDefault="0041547B" w:rsidP="00F55EAF">
            <w:pPr>
              <w:pStyle w:val="rowtabella0"/>
              <w:jc w:val="center"/>
              <w:rPr>
                <w:color w:val="002060"/>
              </w:rPr>
            </w:pPr>
            <w:r w:rsidRPr="00915017">
              <w:rPr>
                <w:color w:val="002060"/>
              </w:rPr>
              <w:t>0</w:t>
            </w:r>
          </w:p>
        </w:tc>
      </w:tr>
      <w:tr w:rsidR="0041547B" w:rsidRPr="00915017" w14:paraId="5FA9FD9D"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05619" w14:textId="77777777" w:rsidR="0041547B" w:rsidRPr="00915017" w:rsidRDefault="0041547B" w:rsidP="00F55EAF">
            <w:pPr>
              <w:pStyle w:val="rowtabella0"/>
              <w:rPr>
                <w:color w:val="002060"/>
              </w:rPr>
            </w:pPr>
            <w:r w:rsidRPr="00915017">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E54F" w14:textId="77777777" w:rsidR="0041547B" w:rsidRPr="00915017" w:rsidRDefault="0041547B" w:rsidP="00F55EAF">
            <w:pPr>
              <w:pStyle w:val="rowtabella0"/>
              <w:jc w:val="center"/>
              <w:rPr>
                <w:color w:val="002060"/>
              </w:rPr>
            </w:pPr>
            <w:r w:rsidRPr="009150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0D494"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F32E"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F525"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5739"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E3D3" w14:textId="77777777" w:rsidR="0041547B" w:rsidRPr="00915017" w:rsidRDefault="0041547B" w:rsidP="00F55EAF">
            <w:pPr>
              <w:pStyle w:val="rowtabella0"/>
              <w:jc w:val="center"/>
              <w:rPr>
                <w:color w:val="002060"/>
              </w:rPr>
            </w:pPr>
            <w:r w:rsidRPr="009150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DF62" w14:textId="77777777" w:rsidR="0041547B" w:rsidRPr="00915017" w:rsidRDefault="0041547B" w:rsidP="00F55EAF">
            <w:pPr>
              <w:pStyle w:val="rowtabella0"/>
              <w:jc w:val="center"/>
              <w:rPr>
                <w:color w:val="002060"/>
              </w:rPr>
            </w:pPr>
            <w:r w:rsidRPr="009150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823F"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AE4F" w14:textId="77777777" w:rsidR="0041547B" w:rsidRPr="00915017" w:rsidRDefault="0041547B" w:rsidP="00F55EAF">
            <w:pPr>
              <w:pStyle w:val="rowtabella0"/>
              <w:jc w:val="center"/>
              <w:rPr>
                <w:color w:val="002060"/>
              </w:rPr>
            </w:pPr>
            <w:r w:rsidRPr="00915017">
              <w:rPr>
                <w:color w:val="002060"/>
              </w:rPr>
              <w:t>0</w:t>
            </w:r>
          </w:p>
        </w:tc>
      </w:tr>
      <w:tr w:rsidR="0041547B" w:rsidRPr="00915017" w14:paraId="7A76F204"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3660D" w14:textId="77777777" w:rsidR="0041547B" w:rsidRPr="00915017" w:rsidRDefault="0041547B" w:rsidP="00F55EAF">
            <w:pPr>
              <w:pStyle w:val="rowtabella0"/>
              <w:rPr>
                <w:color w:val="002060"/>
              </w:rPr>
            </w:pPr>
            <w:r w:rsidRPr="0091501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B76C"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74A3"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A7938"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1152"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1E34"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7932" w14:textId="77777777" w:rsidR="0041547B" w:rsidRPr="00915017" w:rsidRDefault="0041547B" w:rsidP="00F55EAF">
            <w:pPr>
              <w:pStyle w:val="rowtabella0"/>
              <w:jc w:val="center"/>
              <w:rPr>
                <w:color w:val="002060"/>
              </w:rPr>
            </w:pPr>
            <w:r w:rsidRPr="0091501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57DE" w14:textId="77777777" w:rsidR="0041547B" w:rsidRPr="00915017" w:rsidRDefault="0041547B" w:rsidP="00F55EAF">
            <w:pPr>
              <w:pStyle w:val="rowtabella0"/>
              <w:jc w:val="center"/>
              <w:rPr>
                <w:color w:val="002060"/>
              </w:rPr>
            </w:pPr>
            <w:r w:rsidRPr="009150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2BE49" w14:textId="77777777" w:rsidR="0041547B" w:rsidRPr="00915017" w:rsidRDefault="0041547B" w:rsidP="00F55EAF">
            <w:pPr>
              <w:pStyle w:val="rowtabella0"/>
              <w:jc w:val="center"/>
              <w:rPr>
                <w:color w:val="002060"/>
              </w:rPr>
            </w:pPr>
            <w:r w:rsidRPr="009150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B9CE" w14:textId="77777777" w:rsidR="0041547B" w:rsidRPr="00915017" w:rsidRDefault="0041547B" w:rsidP="00F55EAF">
            <w:pPr>
              <w:pStyle w:val="rowtabella0"/>
              <w:jc w:val="center"/>
              <w:rPr>
                <w:color w:val="002060"/>
              </w:rPr>
            </w:pPr>
            <w:r w:rsidRPr="00915017">
              <w:rPr>
                <w:color w:val="002060"/>
              </w:rPr>
              <w:t>0</w:t>
            </w:r>
          </w:p>
        </w:tc>
      </w:tr>
      <w:tr w:rsidR="0041547B" w:rsidRPr="00915017" w14:paraId="6EB431D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F9005" w14:textId="77777777" w:rsidR="0041547B" w:rsidRPr="00915017" w:rsidRDefault="0041547B" w:rsidP="00F55EAF">
            <w:pPr>
              <w:pStyle w:val="rowtabella0"/>
              <w:rPr>
                <w:color w:val="002060"/>
              </w:rPr>
            </w:pPr>
            <w:r w:rsidRPr="0091501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E05C" w14:textId="77777777" w:rsidR="0041547B" w:rsidRPr="00915017" w:rsidRDefault="0041547B" w:rsidP="00F55EAF">
            <w:pPr>
              <w:pStyle w:val="rowtabella0"/>
              <w:jc w:val="center"/>
              <w:rPr>
                <w:color w:val="002060"/>
              </w:rPr>
            </w:pPr>
            <w:r w:rsidRPr="009150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033BD"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BF7D"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7F27A"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2AE1"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FDD9F" w14:textId="77777777" w:rsidR="0041547B" w:rsidRPr="00915017" w:rsidRDefault="0041547B" w:rsidP="00F55EAF">
            <w:pPr>
              <w:pStyle w:val="rowtabella0"/>
              <w:jc w:val="center"/>
              <w:rPr>
                <w:color w:val="002060"/>
              </w:rPr>
            </w:pPr>
            <w:r w:rsidRPr="009150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D51B" w14:textId="77777777" w:rsidR="0041547B" w:rsidRPr="00915017" w:rsidRDefault="0041547B" w:rsidP="00F55EAF">
            <w:pPr>
              <w:pStyle w:val="rowtabella0"/>
              <w:jc w:val="center"/>
              <w:rPr>
                <w:color w:val="002060"/>
              </w:rPr>
            </w:pPr>
            <w:r w:rsidRPr="0091501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5D6D"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F8BD" w14:textId="77777777" w:rsidR="0041547B" w:rsidRPr="00915017" w:rsidRDefault="0041547B" w:rsidP="00F55EAF">
            <w:pPr>
              <w:pStyle w:val="rowtabella0"/>
              <w:jc w:val="center"/>
              <w:rPr>
                <w:color w:val="002060"/>
              </w:rPr>
            </w:pPr>
            <w:r w:rsidRPr="00915017">
              <w:rPr>
                <w:color w:val="002060"/>
              </w:rPr>
              <w:t>0</w:t>
            </w:r>
          </w:p>
        </w:tc>
      </w:tr>
      <w:tr w:rsidR="0041547B" w:rsidRPr="00915017" w14:paraId="0DAFAE55"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8F461" w14:textId="778D5C29" w:rsidR="0041547B" w:rsidRPr="0041547B" w:rsidRDefault="0041547B" w:rsidP="00F55EAF">
            <w:pPr>
              <w:pStyle w:val="rowtabella0"/>
              <w:rPr>
                <w:color w:val="002060"/>
              </w:rPr>
            </w:pPr>
            <w:r w:rsidRPr="0041547B">
              <w:rPr>
                <w:color w:val="002060"/>
              </w:rPr>
              <w:t>A.S.D. REAL FABRIANO</w:t>
            </w:r>
            <w:r w:rsidRPr="0041547B">
              <w:rPr>
                <w:color w:val="002060"/>
              </w:rPr>
              <w:t xml:space="preserve"> </w:t>
            </w:r>
            <w:r w:rsidRPr="00C84A6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D6AD" w14:textId="77777777" w:rsidR="0041547B" w:rsidRPr="00915017" w:rsidRDefault="0041547B" w:rsidP="00F55EAF">
            <w:pPr>
              <w:pStyle w:val="rowtabella0"/>
              <w:jc w:val="center"/>
              <w:rPr>
                <w:color w:val="002060"/>
              </w:rPr>
            </w:pPr>
            <w:r w:rsidRPr="009150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F6F7C"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AA35"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29C00"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A9A7"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45CF6" w14:textId="77777777" w:rsidR="0041547B" w:rsidRPr="00915017" w:rsidRDefault="0041547B" w:rsidP="00F55EAF">
            <w:pPr>
              <w:pStyle w:val="rowtabella0"/>
              <w:jc w:val="center"/>
              <w:rPr>
                <w:color w:val="002060"/>
              </w:rPr>
            </w:pPr>
            <w:r w:rsidRPr="009150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156B" w14:textId="77777777" w:rsidR="0041547B" w:rsidRPr="00915017" w:rsidRDefault="0041547B" w:rsidP="00F55EAF">
            <w:pPr>
              <w:pStyle w:val="rowtabella0"/>
              <w:jc w:val="center"/>
              <w:rPr>
                <w:color w:val="002060"/>
              </w:rPr>
            </w:pPr>
            <w:r w:rsidRPr="009150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91BA"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369C" w14:textId="77777777" w:rsidR="0041547B" w:rsidRPr="00915017" w:rsidRDefault="0041547B" w:rsidP="00F55EAF">
            <w:pPr>
              <w:pStyle w:val="rowtabella0"/>
              <w:jc w:val="center"/>
              <w:rPr>
                <w:color w:val="002060"/>
              </w:rPr>
            </w:pPr>
            <w:r w:rsidRPr="00915017">
              <w:rPr>
                <w:color w:val="002060"/>
              </w:rPr>
              <w:t>0</w:t>
            </w:r>
          </w:p>
        </w:tc>
      </w:tr>
      <w:tr w:rsidR="0041547B" w:rsidRPr="00915017" w14:paraId="047D5451"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F9F92" w14:textId="77777777" w:rsidR="0041547B" w:rsidRPr="00915017" w:rsidRDefault="0041547B" w:rsidP="00F55EAF">
            <w:pPr>
              <w:pStyle w:val="rowtabella0"/>
              <w:rPr>
                <w:color w:val="002060"/>
              </w:rPr>
            </w:pPr>
            <w:r w:rsidRPr="00915017">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7072"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B19C"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9299"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EB33"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0C17D"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E0EF" w14:textId="77777777" w:rsidR="0041547B" w:rsidRPr="00915017" w:rsidRDefault="0041547B" w:rsidP="00F55EAF">
            <w:pPr>
              <w:pStyle w:val="rowtabella0"/>
              <w:jc w:val="center"/>
              <w:rPr>
                <w:color w:val="002060"/>
              </w:rPr>
            </w:pPr>
            <w:r w:rsidRPr="009150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E280" w14:textId="77777777" w:rsidR="0041547B" w:rsidRPr="00915017" w:rsidRDefault="0041547B" w:rsidP="00F55EAF">
            <w:pPr>
              <w:pStyle w:val="rowtabella0"/>
              <w:jc w:val="center"/>
              <w:rPr>
                <w:color w:val="002060"/>
              </w:rPr>
            </w:pPr>
            <w:r w:rsidRPr="0091501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32BF" w14:textId="77777777" w:rsidR="0041547B" w:rsidRPr="00915017" w:rsidRDefault="0041547B" w:rsidP="00F55EAF">
            <w:pPr>
              <w:pStyle w:val="rowtabella0"/>
              <w:jc w:val="center"/>
              <w:rPr>
                <w:color w:val="002060"/>
              </w:rPr>
            </w:pPr>
            <w:r w:rsidRPr="009150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B8F5" w14:textId="77777777" w:rsidR="0041547B" w:rsidRPr="00915017" w:rsidRDefault="0041547B" w:rsidP="00F55EAF">
            <w:pPr>
              <w:pStyle w:val="rowtabella0"/>
              <w:jc w:val="center"/>
              <w:rPr>
                <w:color w:val="002060"/>
              </w:rPr>
            </w:pPr>
            <w:r w:rsidRPr="00915017">
              <w:rPr>
                <w:color w:val="002060"/>
              </w:rPr>
              <w:t>0</w:t>
            </w:r>
          </w:p>
        </w:tc>
      </w:tr>
      <w:tr w:rsidR="0041547B" w:rsidRPr="00915017" w14:paraId="2EDFF9A4"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85B93" w14:textId="77777777" w:rsidR="0041547B" w:rsidRPr="00915017" w:rsidRDefault="0041547B" w:rsidP="00F55EAF">
            <w:pPr>
              <w:pStyle w:val="rowtabella0"/>
              <w:rPr>
                <w:color w:val="002060"/>
              </w:rPr>
            </w:pPr>
            <w:r w:rsidRPr="00915017">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006D" w14:textId="77777777" w:rsidR="0041547B" w:rsidRPr="00915017" w:rsidRDefault="0041547B" w:rsidP="00F55EAF">
            <w:pPr>
              <w:pStyle w:val="rowtabella0"/>
              <w:jc w:val="center"/>
              <w:rPr>
                <w:color w:val="002060"/>
              </w:rPr>
            </w:pPr>
            <w:r w:rsidRPr="009150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3042"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4BEF"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1089C"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1B04"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5A32" w14:textId="77777777" w:rsidR="0041547B" w:rsidRPr="00915017" w:rsidRDefault="0041547B" w:rsidP="00F55EAF">
            <w:pPr>
              <w:pStyle w:val="rowtabella0"/>
              <w:jc w:val="center"/>
              <w:rPr>
                <w:color w:val="002060"/>
              </w:rPr>
            </w:pPr>
            <w:r w:rsidRPr="009150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FFAA" w14:textId="77777777" w:rsidR="0041547B" w:rsidRPr="00915017" w:rsidRDefault="0041547B" w:rsidP="00F55EAF">
            <w:pPr>
              <w:pStyle w:val="rowtabella0"/>
              <w:jc w:val="center"/>
              <w:rPr>
                <w:color w:val="002060"/>
              </w:rPr>
            </w:pPr>
            <w:r w:rsidRPr="009150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EBE2" w14:textId="77777777" w:rsidR="0041547B" w:rsidRPr="00915017" w:rsidRDefault="0041547B" w:rsidP="00F55EAF">
            <w:pPr>
              <w:pStyle w:val="rowtabella0"/>
              <w:jc w:val="center"/>
              <w:rPr>
                <w:color w:val="002060"/>
              </w:rPr>
            </w:pPr>
            <w:r w:rsidRPr="009150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30FBF" w14:textId="77777777" w:rsidR="0041547B" w:rsidRPr="00915017" w:rsidRDefault="0041547B" w:rsidP="00F55EAF">
            <w:pPr>
              <w:pStyle w:val="rowtabella0"/>
              <w:jc w:val="center"/>
              <w:rPr>
                <w:color w:val="002060"/>
              </w:rPr>
            </w:pPr>
            <w:r w:rsidRPr="00915017">
              <w:rPr>
                <w:color w:val="002060"/>
              </w:rPr>
              <w:t>0</w:t>
            </w:r>
          </w:p>
        </w:tc>
      </w:tr>
      <w:tr w:rsidR="0041547B" w:rsidRPr="00915017" w14:paraId="4A53A076"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8C7BE" w14:textId="77777777" w:rsidR="0041547B" w:rsidRPr="00915017" w:rsidRDefault="0041547B" w:rsidP="00F55EAF">
            <w:pPr>
              <w:pStyle w:val="rowtabella0"/>
              <w:rPr>
                <w:color w:val="002060"/>
              </w:rPr>
            </w:pPr>
            <w:r w:rsidRPr="00915017">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A295"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110CF"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B795"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59590"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8543"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02DEA" w14:textId="77777777" w:rsidR="0041547B" w:rsidRPr="00915017" w:rsidRDefault="0041547B" w:rsidP="00F55EAF">
            <w:pPr>
              <w:pStyle w:val="rowtabella0"/>
              <w:jc w:val="center"/>
              <w:rPr>
                <w:color w:val="002060"/>
              </w:rPr>
            </w:pPr>
            <w:r w:rsidRPr="009150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23EE" w14:textId="77777777" w:rsidR="0041547B" w:rsidRPr="00915017" w:rsidRDefault="0041547B" w:rsidP="00F55EAF">
            <w:pPr>
              <w:pStyle w:val="rowtabella0"/>
              <w:jc w:val="center"/>
              <w:rPr>
                <w:color w:val="002060"/>
              </w:rPr>
            </w:pPr>
            <w:r w:rsidRPr="0091501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2499" w14:textId="77777777" w:rsidR="0041547B" w:rsidRPr="00915017" w:rsidRDefault="0041547B" w:rsidP="00F55EAF">
            <w:pPr>
              <w:pStyle w:val="rowtabella0"/>
              <w:jc w:val="center"/>
              <w:rPr>
                <w:color w:val="002060"/>
              </w:rPr>
            </w:pPr>
            <w:r w:rsidRPr="009150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9D1D6" w14:textId="77777777" w:rsidR="0041547B" w:rsidRPr="00915017" w:rsidRDefault="0041547B" w:rsidP="00F55EAF">
            <w:pPr>
              <w:pStyle w:val="rowtabella0"/>
              <w:jc w:val="center"/>
              <w:rPr>
                <w:color w:val="002060"/>
              </w:rPr>
            </w:pPr>
            <w:r w:rsidRPr="00915017">
              <w:rPr>
                <w:color w:val="002060"/>
              </w:rPr>
              <w:t>0</w:t>
            </w:r>
          </w:p>
        </w:tc>
      </w:tr>
      <w:tr w:rsidR="0041547B" w:rsidRPr="00915017" w14:paraId="5CF7BF5B"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F9EAB" w14:textId="77777777" w:rsidR="0041547B" w:rsidRPr="00915017" w:rsidRDefault="0041547B" w:rsidP="00F55EAF">
            <w:pPr>
              <w:pStyle w:val="rowtabella0"/>
              <w:rPr>
                <w:color w:val="002060"/>
              </w:rPr>
            </w:pPr>
            <w:r w:rsidRPr="00915017">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CAC1"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36A4"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5F409"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01E4"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7527"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0D3E" w14:textId="77777777" w:rsidR="0041547B" w:rsidRPr="00915017" w:rsidRDefault="0041547B" w:rsidP="00F55EAF">
            <w:pPr>
              <w:pStyle w:val="rowtabella0"/>
              <w:jc w:val="center"/>
              <w:rPr>
                <w:color w:val="002060"/>
              </w:rPr>
            </w:pPr>
            <w:r w:rsidRPr="009150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E694" w14:textId="77777777" w:rsidR="0041547B" w:rsidRPr="00915017" w:rsidRDefault="0041547B" w:rsidP="00F55EAF">
            <w:pPr>
              <w:pStyle w:val="rowtabella0"/>
              <w:jc w:val="center"/>
              <w:rPr>
                <w:color w:val="002060"/>
              </w:rPr>
            </w:pPr>
            <w:r w:rsidRPr="0091501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E9A8C" w14:textId="77777777" w:rsidR="0041547B" w:rsidRPr="00915017" w:rsidRDefault="0041547B" w:rsidP="00F55EAF">
            <w:pPr>
              <w:pStyle w:val="rowtabella0"/>
              <w:jc w:val="center"/>
              <w:rPr>
                <w:color w:val="002060"/>
              </w:rPr>
            </w:pPr>
            <w:r w:rsidRPr="009150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E471" w14:textId="77777777" w:rsidR="0041547B" w:rsidRPr="00915017" w:rsidRDefault="0041547B" w:rsidP="00F55EAF">
            <w:pPr>
              <w:pStyle w:val="rowtabella0"/>
              <w:jc w:val="center"/>
              <w:rPr>
                <w:color w:val="002060"/>
              </w:rPr>
            </w:pPr>
            <w:r w:rsidRPr="00915017">
              <w:rPr>
                <w:color w:val="002060"/>
              </w:rPr>
              <w:t>0</w:t>
            </w:r>
          </w:p>
        </w:tc>
      </w:tr>
      <w:tr w:rsidR="0041547B" w:rsidRPr="00915017" w14:paraId="3390D010"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74ED03" w14:textId="77777777" w:rsidR="0041547B" w:rsidRPr="00915017" w:rsidRDefault="0041547B" w:rsidP="00F55EAF">
            <w:pPr>
              <w:pStyle w:val="rowtabella0"/>
              <w:rPr>
                <w:color w:val="002060"/>
              </w:rPr>
            </w:pPr>
            <w:r w:rsidRPr="00915017">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55598"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8954"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1E93"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DD0B"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E1B6"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E07B" w14:textId="77777777" w:rsidR="0041547B" w:rsidRPr="00915017" w:rsidRDefault="0041547B" w:rsidP="00F55EAF">
            <w:pPr>
              <w:pStyle w:val="rowtabella0"/>
              <w:jc w:val="center"/>
              <w:rPr>
                <w:color w:val="002060"/>
              </w:rPr>
            </w:pPr>
            <w:r w:rsidRPr="009150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8E9A" w14:textId="77777777" w:rsidR="0041547B" w:rsidRPr="00915017" w:rsidRDefault="0041547B" w:rsidP="00F55EAF">
            <w:pPr>
              <w:pStyle w:val="rowtabella0"/>
              <w:jc w:val="center"/>
              <w:rPr>
                <w:color w:val="002060"/>
              </w:rPr>
            </w:pPr>
            <w:r w:rsidRPr="0091501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5B19" w14:textId="77777777" w:rsidR="0041547B" w:rsidRPr="00915017" w:rsidRDefault="0041547B" w:rsidP="00F55EAF">
            <w:pPr>
              <w:pStyle w:val="rowtabella0"/>
              <w:jc w:val="center"/>
              <w:rPr>
                <w:color w:val="002060"/>
              </w:rPr>
            </w:pPr>
            <w:r w:rsidRPr="009150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4ADEB" w14:textId="77777777" w:rsidR="0041547B" w:rsidRPr="00915017" w:rsidRDefault="0041547B" w:rsidP="00F55EAF">
            <w:pPr>
              <w:pStyle w:val="rowtabella0"/>
              <w:jc w:val="center"/>
              <w:rPr>
                <w:color w:val="002060"/>
              </w:rPr>
            </w:pPr>
            <w:r w:rsidRPr="00915017">
              <w:rPr>
                <w:color w:val="002060"/>
              </w:rPr>
              <w:t>0</w:t>
            </w:r>
          </w:p>
        </w:tc>
      </w:tr>
    </w:tbl>
    <w:p w14:paraId="558AB86C" w14:textId="77777777" w:rsidR="0041547B" w:rsidRPr="00915017" w:rsidRDefault="0041547B" w:rsidP="0041547B">
      <w:pPr>
        <w:pStyle w:val="breakline"/>
        <w:rPr>
          <w:rFonts w:eastAsiaTheme="minorEastAsia"/>
          <w:color w:val="002060"/>
        </w:rPr>
      </w:pPr>
    </w:p>
    <w:p w14:paraId="45D1F36E" w14:textId="77777777" w:rsidR="0041547B" w:rsidRPr="00915017" w:rsidRDefault="0041547B" w:rsidP="0041547B">
      <w:pPr>
        <w:pStyle w:val="breakline"/>
        <w:rPr>
          <w:color w:val="002060"/>
        </w:rPr>
      </w:pPr>
    </w:p>
    <w:p w14:paraId="2274A7E4" w14:textId="77777777" w:rsidR="0041547B" w:rsidRPr="00915017" w:rsidRDefault="0041547B" w:rsidP="0041547B">
      <w:pPr>
        <w:pStyle w:val="sottotitolocampionato10"/>
        <w:rPr>
          <w:color w:val="002060"/>
        </w:rPr>
      </w:pPr>
      <w:r w:rsidRPr="0091501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915017" w14:paraId="552ACCE2"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9A300" w14:textId="77777777" w:rsidR="0041547B" w:rsidRPr="00915017" w:rsidRDefault="0041547B" w:rsidP="00F55EAF">
            <w:pPr>
              <w:pStyle w:val="headertabella0"/>
              <w:rPr>
                <w:color w:val="002060"/>
              </w:rPr>
            </w:pPr>
            <w:r w:rsidRPr="009150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F3AA6" w14:textId="77777777" w:rsidR="0041547B" w:rsidRPr="00915017" w:rsidRDefault="0041547B" w:rsidP="00F55EAF">
            <w:pPr>
              <w:pStyle w:val="headertabella0"/>
              <w:rPr>
                <w:color w:val="002060"/>
              </w:rPr>
            </w:pPr>
            <w:r w:rsidRPr="009150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9D1B0" w14:textId="77777777" w:rsidR="0041547B" w:rsidRPr="00915017" w:rsidRDefault="0041547B" w:rsidP="00F55EAF">
            <w:pPr>
              <w:pStyle w:val="headertabella0"/>
              <w:rPr>
                <w:color w:val="002060"/>
              </w:rPr>
            </w:pPr>
            <w:r w:rsidRPr="009150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E2F8B" w14:textId="77777777" w:rsidR="0041547B" w:rsidRPr="00915017" w:rsidRDefault="0041547B" w:rsidP="00F55EAF">
            <w:pPr>
              <w:pStyle w:val="headertabella0"/>
              <w:rPr>
                <w:color w:val="002060"/>
              </w:rPr>
            </w:pPr>
            <w:r w:rsidRPr="009150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2C2D5" w14:textId="77777777" w:rsidR="0041547B" w:rsidRPr="00915017" w:rsidRDefault="0041547B" w:rsidP="00F55EAF">
            <w:pPr>
              <w:pStyle w:val="headertabella0"/>
              <w:rPr>
                <w:color w:val="002060"/>
              </w:rPr>
            </w:pPr>
            <w:r w:rsidRPr="009150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94F54" w14:textId="77777777" w:rsidR="0041547B" w:rsidRPr="00915017" w:rsidRDefault="0041547B" w:rsidP="00F55EAF">
            <w:pPr>
              <w:pStyle w:val="headertabella0"/>
              <w:rPr>
                <w:color w:val="002060"/>
              </w:rPr>
            </w:pPr>
            <w:r w:rsidRPr="009150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51D36" w14:textId="77777777" w:rsidR="0041547B" w:rsidRPr="00915017" w:rsidRDefault="0041547B" w:rsidP="00F55EAF">
            <w:pPr>
              <w:pStyle w:val="headertabella0"/>
              <w:rPr>
                <w:color w:val="002060"/>
              </w:rPr>
            </w:pPr>
            <w:r w:rsidRPr="009150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E7656" w14:textId="77777777" w:rsidR="0041547B" w:rsidRPr="00915017" w:rsidRDefault="0041547B" w:rsidP="00F55EAF">
            <w:pPr>
              <w:pStyle w:val="headertabella0"/>
              <w:rPr>
                <w:color w:val="002060"/>
              </w:rPr>
            </w:pPr>
            <w:r w:rsidRPr="009150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E9349" w14:textId="77777777" w:rsidR="0041547B" w:rsidRPr="00915017" w:rsidRDefault="0041547B" w:rsidP="00F55EAF">
            <w:pPr>
              <w:pStyle w:val="headertabella0"/>
              <w:rPr>
                <w:color w:val="002060"/>
              </w:rPr>
            </w:pPr>
            <w:r w:rsidRPr="009150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553C0" w14:textId="77777777" w:rsidR="0041547B" w:rsidRPr="00915017" w:rsidRDefault="0041547B" w:rsidP="00F55EAF">
            <w:pPr>
              <w:pStyle w:val="headertabella0"/>
              <w:rPr>
                <w:color w:val="002060"/>
              </w:rPr>
            </w:pPr>
            <w:r w:rsidRPr="00915017">
              <w:rPr>
                <w:color w:val="002060"/>
              </w:rPr>
              <w:t>PE</w:t>
            </w:r>
          </w:p>
        </w:tc>
      </w:tr>
      <w:tr w:rsidR="0041547B" w:rsidRPr="00915017" w14:paraId="06AEFAD4"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02D5A9" w14:textId="77777777" w:rsidR="0041547B" w:rsidRPr="00915017" w:rsidRDefault="0041547B" w:rsidP="00F55EAF">
            <w:pPr>
              <w:pStyle w:val="rowtabella0"/>
              <w:rPr>
                <w:color w:val="002060"/>
                <w:lang w:val="es-ES"/>
              </w:rPr>
            </w:pPr>
            <w:r w:rsidRPr="00915017">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B340" w14:textId="77777777" w:rsidR="0041547B" w:rsidRPr="00915017" w:rsidRDefault="0041547B" w:rsidP="00F55EAF">
            <w:pPr>
              <w:pStyle w:val="rowtabella0"/>
              <w:jc w:val="center"/>
              <w:rPr>
                <w:color w:val="002060"/>
              </w:rPr>
            </w:pPr>
            <w:r w:rsidRPr="009150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86595"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DBF8"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CA6F1"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29F8"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CE56" w14:textId="77777777" w:rsidR="0041547B" w:rsidRPr="00915017" w:rsidRDefault="0041547B" w:rsidP="00F55EAF">
            <w:pPr>
              <w:pStyle w:val="rowtabella0"/>
              <w:jc w:val="center"/>
              <w:rPr>
                <w:color w:val="002060"/>
              </w:rPr>
            </w:pPr>
            <w:r w:rsidRPr="0091501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7868" w14:textId="77777777" w:rsidR="0041547B" w:rsidRPr="00915017" w:rsidRDefault="0041547B" w:rsidP="00F55EAF">
            <w:pPr>
              <w:pStyle w:val="rowtabella0"/>
              <w:jc w:val="center"/>
              <w:rPr>
                <w:color w:val="002060"/>
              </w:rPr>
            </w:pPr>
            <w:r w:rsidRPr="009150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0C58" w14:textId="77777777" w:rsidR="0041547B" w:rsidRPr="00915017" w:rsidRDefault="0041547B" w:rsidP="00F55EAF">
            <w:pPr>
              <w:pStyle w:val="rowtabella0"/>
              <w:jc w:val="center"/>
              <w:rPr>
                <w:color w:val="002060"/>
              </w:rPr>
            </w:pPr>
            <w:r w:rsidRPr="009150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1484A" w14:textId="77777777" w:rsidR="0041547B" w:rsidRPr="00915017" w:rsidRDefault="0041547B" w:rsidP="00F55EAF">
            <w:pPr>
              <w:pStyle w:val="rowtabella0"/>
              <w:jc w:val="center"/>
              <w:rPr>
                <w:color w:val="002060"/>
              </w:rPr>
            </w:pPr>
            <w:r w:rsidRPr="00915017">
              <w:rPr>
                <w:color w:val="002060"/>
              </w:rPr>
              <w:t>0</w:t>
            </w:r>
          </w:p>
        </w:tc>
      </w:tr>
      <w:tr w:rsidR="0041547B" w:rsidRPr="00915017" w14:paraId="73CC3965"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D9567C" w14:textId="77777777" w:rsidR="0041547B" w:rsidRPr="00915017" w:rsidRDefault="0041547B" w:rsidP="00F55EAF">
            <w:pPr>
              <w:pStyle w:val="rowtabella0"/>
              <w:rPr>
                <w:color w:val="002060"/>
              </w:rPr>
            </w:pPr>
            <w:r w:rsidRPr="00915017">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80C2" w14:textId="77777777" w:rsidR="0041547B" w:rsidRPr="00915017" w:rsidRDefault="0041547B" w:rsidP="00F55EAF">
            <w:pPr>
              <w:pStyle w:val="rowtabella0"/>
              <w:jc w:val="center"/>
              <w:rPr>
                <w:color w:val="002060"/>
              </w:rPr>
            </w:pPr>
            <w:r w:rsidRPr="009150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3E50"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577E"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88EE"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0CFFA"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8888" w14:textId="77777777" w:rsidR="0041547B" w:rsidRPr="00915017" w:rsidRDefault="0041547B" w:rsidP="00F55EAF">
            <w:pPr>
              <w:pStyle w:val="rowtabella0"/>
              <w:jc w:val="center"/>
              <w:rPr>
                <w:color w:val="002060"/>
              </w:rPr>
            </w:pPr>
            <w:r w:rsidRPr="009150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93A8" w14:textId="77777777" w:rsidR="0041547B" w:rsidRPr="00915017" w:rsidRDefault="0041547B" w:rsidP="00F55EAF">
            <w:pPr>
              <w:pStyle w:val="rowtabella0"/>
              <w:jc w:val="center"/>
              <w:rPr>
                <w:color w:val="002060"/>
              </w:rPr>
            </w:pPr>
            <w:r w:rsidRPr="009150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69476" w14:textId="77777777" w:rsidR="0041547B" w:rsidRPr="00915017" w:rsidRDefault="0041547B" w:rsidP="00F55EAF">
            <w:pPr>
              <w:pStyle w:val="rowtabella0"/>
              <w:jc w:val="center"/>
              <w:rPr>
                <w:color w:val="002060"/>
              </w:rPr>
            </w:pPr>
            <w:r w:rsidRPr="009150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333C" w14:textId="77777777" w:rsidR="0041547B" w:rsidRPr="00915017" w:rsidRDefault="0041547B" w:rsidP="00F55EAF">
            <w:pPr>
              <w:pStyle w:val="rowtabella0"/>
              <w:jc w:val="center"/>
              <w:rPr>
                <w:color w:val="002060"/>
              </w:rPr>
            </w:pPr>
            <w:r w:rsidRPr="00915017">
              <w:rPr>
                <w:color w:val="002060"/>
              </w:rPr>
              <w:t>0</w:t>
            </w:r>
          </w:p>
        </w:tc>
      </w:tr>
      <w:tr w:rsidR="0041547B" w:rsidRPr="00915017" w14:paraId="1F3A370A"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2C529" w14:textId="77777777" w:rsidR="0041547B" w:rsidRPr="00915017" w:rsidRDefault="0041547B" w:rsidP="00F55EAF">
            <w:pPr>
              <w:pStyle w:val="rowtabella0"/>
              <w:rPr>
                <w:color w:val="002060"/>
              </w:rPr>
            </w:pPr>
            <w:r w:rsidRPr="0091501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9E45" w14:textId="77777777" w:rsidR="0041547B" w:rsidRPr="00915017" w:rsidRDefault="0041547B" w:rsidP="00F55EAF">
            <w:pPr>
              <w:pStyle w:val="rowtabella0"/>
              <w:jc w:val="center"/>
              <w:rPr>
                <w:color w:val="002060"/>
              </w:rPr>
            </w:pPr>
            <w:r w:rsidRPr="009150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97F5"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5224"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1B80"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DF5C"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8870" w14:textId="77777777" w:rsidR="0041547B" w:rsidRPr="00915017" w:rsidRDefault="0041547B" w:rsidP="00F55EAF">
            <w:pPr>
              <w:pStyle w:val="rowtabella0"/>
              <w:jc w:val="center"/>
              <w:rPr>
                <w:color w:val="002060"/>
              </w:rPr>
            </w:pPr>
            <w:r w:rsidRPr="0091501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71D7D" w14:textId="77777777" w:rsidR="0041547B" w:rsidRPr="00915017" w:rsidRDefault="0041547B" w:rsidP="00F55EAF">
            <w:pPr>
              <w:pStyle w:val="rowtabella0"/>
              <w:jc w:val="center"/>
              <w:rPr>
                <w:color w:val="002060"/>
              </w:rPr>
            </w:pPr>
            <w:r w:rsidRPr="009150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EE00" w14:textId="77777777" w:rsidR="0041547B" w:rsidRPr="00915017" w:rsidRDefault="0041547B" w:rsidP="00F55EAF">
            <w:pPr>
              <w:pStyle w:val="rowtabella0"/>
              <w:jc w:val="center"/>
              <w:rPr>
                <w:color w:val="002060"/>
              </w:rPr>
            </w:pPr>
            <w:r w:rsidRPr="009150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2235" w14:textId="77777777" w:rsidR="0041547B" w:rsidRPr="00915017" w:rsidRDefault="0041547B" w:rsidP="00F55EAF">
            <w:pPr>
              <w:pStyle w:val="rowtabella0"/>
              <w:jc w:val="center"/>
              <w:rPr>
                <w:color w:val="002060"/>
              </w:rPr>
            </w:pPr>
            <w:r w:rsidRPr="00915017">
              <w:rPr>
                <w:color w:val="002060"/>
              </w:rPr>
              <w:t>0</w:t>
            </w:r>
          </w:p>
        </w:tc>
      </w:tr>
      <w:tr w:rsidR="0041547B" w:rsidRPr="00915017" w14:paraId="2F2B01B3"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E4C75" w14:textId="77777777" w:rsidR="0041547B" w:rsidRPr="00915017" w:rsidRDefault="0041547B" w:rsidP="00F55EAF">
            <w:pPr>
              <w:pStyle w:val="rowtabella0"/>
              <w:rPr>
                <w:color w:val="002060"/>
              </w:rPr>
            </w:pPr>
            <w:r w:rsidRPr="0091501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E578" w14:textId="77777777" w:rsidR="0041547B" w:rsidRPr="00915017" w:rsidRDefault="0041547B" w:rsidP="00F55EAF">
            <w:pPr>
              <w:pStyle w:val="rowtabella0"/>
              <w:jc w:val="center"/>
              <w:rPr>
                <w:color w:val="002060"/>
              </w:rPr>
            </w:pPr>
            <w:r w:rsidRPr="009150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F294"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E444"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F001"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90E09"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4788" w14:textId="77777777" w:rsidR="0041547B" w:rsidRPr="00915017" w:rsidRDefault="0041547B" w:rsidP="00F55EAF">
            <w:pPr>
              <w:pStyle w:val="rowtabella0"/>
              <w:jc w:val="center"/>
              <w:rPr>
                <w:color w:val="002060"/>
              </w:rPr>
            </w:pPr>
            <w:r w:rsidRPr="009150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2B90" w14:textId="77777777" w:rsidR="0041547B" w:rsidRPr="00915017" w:rsidRDefault="0041547B" w:rsidP="00F55EAF">
            <w:pPr>
              <w:pStyle w:val="rowtabella0"/>
              <w:jc w:val="center"/>
              <w:rPr>
                <w:color w:val="002060"/>
              </w:rPr>
            </w:pPr>
            <w:r w:rsidRPr="009150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F03C" w14:textId="77777777" w:rsidR="0041547B" w:rsidRPr="00915017" w:rsidRDefault="0041547B" w:rsidP="00F55EAF">
            <w:pPr>
              <w:pStyle w:val="rowtabella0"/>
              <w:jc w:val="center"/>
              <w:rPr>
                <w:color w:val="002060"/>
              </w:rPr>
            </w:pPr>
            <w:r w:rsidRPr="009150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D4C3" w14:textId="77777777" w:rsidR="0041547B" w:rsidRPr="00915017" w:rsidRDefault="0041547B" w:rsidP="00F55EAF">
            <w:pPr>
              <w:pStyle w:val="rowtabella0"/>
              <w:jc w:val="center"/>
              <w:rPr>
                <w:color w:val="002060"/>
              </w:rPr>
            </w:pPr>
            <w:r w:rsidRPr="00915017">
              <w:rPr>
                <w:color w:val="002060"/>
              </w:rPr>
              <w:t>0</w:t>
            </w:r>
          </w:p>
        </w:tc>
      </w:tr>
      <w:tr w:rsidR="0041547B" w:rsidRPr="00915017" w14:paraId="589E33AA"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D0719" w14:textId="77777777" w:rsidR="0041547B" w:rsidRPr="00915017" w:rsidRDefault="0041547B" w:rsidP="00F55EAF">
            <w:pPr>
              <w:pStyle w:val="rowtabella0"/>
              <w:rPr>
                <w:color w:val="002060"/>
              </w:rPr>
            </w:pPr>
            <w:r w:rsidRPr="00915017">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001A"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E43A"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6456F"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8E4A"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973FE"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39936" w14:textId="77777777" w:rsidR="0041547B" w:rsidRPr="00915017" w:rsidRDefault="0041547B" w:rsidP="00F55EAF">
            <w:pPr>
              <w:pStyle w:val="rowtabella0"/>
              <w:jc w:val="center"/>
              <w:rPr>
                <w:color w:val="002060"/>
              </w:rPr>
            </w:pPr>
            <w:r w:rsidRPr="0091501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8076" w14:textId="77777777" w:rsidR="0041547B" w:rsidRPr="00915017" w:rsidRDefault="0041547B" w:rsidP="00F55EAF">
            <w:pPr>
              <w:pStyle w:val="rowtabella0"/>
              <w:jc w:val="center"/>
              <w:rPr>
                <w:color w:val="002060"/>
              </w:rPr>
            </w:pPr>
            <w:r w:rsidRPr="009150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1285" w14:textId="77777777" w:rsidR="0041547B" w:rsidRPr="00915017" w:rsidRDefault="0041547B" w:rsidP="00F55EAF">
            <w:pPr>
              <w:pStyle w:val="rowtabella0"/>
              <w:jc w:val="center"/>
              <w:rPr>
                <w:color w:val="002060"/>
              </w:rPr>
            </w:pPr>
            <w:r w:rsidRPr="009150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687D" w14:textId="77777777" w:rsidR="0041547B" w:rsidRPr="00915017" w:rsidRDefault="0041547B" w:rsidP="00F55EAF">
            <w:pPr>
              <w:pStyle w:val="rowtabella0"/>
              <w:jc w:val="center"/>
              <w:rPr>
                <w:color w:val="002060"/>
              </w:rPr>
            </w:pPr>
            <w:r w:rsidRPr="00915017">
              <w:rPr>
                <w:color w:val="002060"/>
              </w:rPr>
              <w:t>0</w:t>
            </w:r>
          </w:p>
        </w:tc>
      </w:tr>
      <w:tr w:rsidR="0041547B" w:rsidRPr="00915017" w14:paraId="2B9C02AB"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0D9B3" w14:textId="77777777" w:rsidR="0041547B" w:rsidRPr="00915017" w:rsidRDefault="0041547B" w:rsidP="00F55EAF">
            <w:pPr>
              <w:pStyle w:val="rowtabella0"/>
              <w:rPr>
                <w:color w:val="002060"/>
              </w:rPr>
            </w:pPr>
            <w:r w:rsidRPr="0091501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72CF" w14:textId="77777777" w:rsidR="0041547B" w:rsidRPr="00915017" w:rsidRDefault="0041547B" w:rsidP="00F55EAF">
            <w:pPr>
              <w:pStyle w:val="rowtabella0"/>
              <w:jc w:val="center"/>
              <w:rPr>
                <w:color w:val="002060"/>
              </w:rPr>
            </w:pPr>
            <w:r w:rsidRPr="009150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2D50"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4628"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03C2E"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18DC6"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AF56" w14:textId="77777777" w:rsidR="0041547B" w:rsidRPr="00915017" w:rsidRDefault="0041547B" w:rsidP="00F55EAF">
            <w:pPr>
              <w:pStyle w:val="rowtabella0"/>
              <w:jc w:val="center"/>
              <w:rPr>
                <w:color w:val="002060"/>
              </w:rPr>
            </w:pPr>
            <w:r w:rsidRPr="009150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B37E2" w14:textId="77777777" w:rsidR="0041547B" w:rsidRPr="00915017" w:rsidRDefault="0041547B" w:rsidP="00F55EAF">
            <w:pPr>
              <w:pStyle w:val="rowtabella0"/>
              <w:jc w:val="center"/>
              <w:rPr>
                <w:color w:val="002060"/>
              </w:rPr>
            </w:pPr>
            <w:r w:rsidRPr="009150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9112"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53AE" w14:textId="77777777" w:rsidR="0041547B" w:rsidRPr="00915017" w:rsidRDefault="0041547B" w:rsidP="00F55EAF">
            <w:pPr>
              <w:pStyle w:val="rowtabella0"/>
              <w:jc w:val="center"/>
              <w:rPr>
                <w:color w:val="002060"/>
              </w:rPr>
            </w:pPr>
            <w:r w:rsidRPr="00915017">
              <w:rPr>
                <w:color w:val="002060"/>
              </w:rPr>
              <w:t>0</w:t>
            </w:r>
          </w:p>
        </w:tc>
      </w:tr>
      <w:tr w:rsidR="0041547B" w:rsidRPr="00915017" w14:paraId="17842EB3"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F2667" w14:textId="77777777" w:rsidR="0041547B" w:rsidRPr="00915017" w:rsidRDefault="0041547B" w:rsidP="00F55EAF">
            <w:pPr>
              <w:pStyle w:val="rowtabella0"/>
              <w:rPr>
                <w:color w:val="002060"/>
              </w:rPr>
            </w:pPr>
            <w:r w:rsidRPr="0091501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0ED73" w14:textId="77777777" w:rsidR="0041547B" w:rsidRPr="00915017" w:rsidRDefault="0041547B" w:rsidP="00F55EAF">
            <w:pPr>
              <w:pStyle w:val="rowtabella0"/>
              <w:jc w:val="center"/>
              <w:rPr>
                <w:color w:val="002060"/>
              </w:rPr>
            </w:pPr>
            <w:r w:rsidRPr="009150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18D0"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BAB4"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D6EBF"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E69AE"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1F50" w14:textId="77777777" w:rsidR="0041547B" w:rsidRPr="00915017" w:rsidRDefault="0041547B" w:rsidP="00F55EAF">
            <w:pPr>
              <w:pStyle w:val="rowtabella0"/>
              <w:jc w:val="center"/>
              <w:rPr>
                <w:color w:val="002060"/>
              </w:rPr>
            </w:pPr>
            <w:r w:rsidRPr="009150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1782" w14:textId="77777777" w:rsidR="0041547B" w:rsidRPr="00915017" w:rsidRDefault="0041547B" w:rsidP="00F55EAF">
            <w:pPr>
              <w:pStyle w:val="rowtabella0"/>
              <w:jc w:val="center"/>
              <w:rPr>
                <w:color w:val="002060"/>
              </w:rPr>
            </w:pPr>
            <w:r w:rsidRPr="009150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988BA"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31BF" w14:textId="77777777" w:rsidR="0041547B" w:rsidRPr="00915017" w:rsidRDefault="0041547B" w:rsidP="00F55EAF">
            <w:pPr>
              <w:pStyle w:val="rowtabella0"/>
              <w:jc w:val="center"/>
              <w:rPr>
                <w:color w:val="002060"/>
              </w:rPr>
            </w:pPr>
            <w:r w:rsidRPr="00915017">
              <w:rPr>
                <w:color w:val="002060"/>
              </w:rPr>
              <w:t>0</w:t>
            </w:r>
          </w:p>
        </w:tc>
      </w:tr>
      <w:tr w:rsidR="0041547B" w:rsidRPr="00915017" w14:paraId="5E291543"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0595A" w14:textId="77777777" w:rsidR="0041547B" w:rsidRPr="00915017" w:rsidRDefault="0041547B" w:rsidP="00F55EAF">
            <w:pPr>
              <w:pStyle w:val="rowtabella0"/>
              <w:rPr>
                <w:color w:val="002060"/>
              </w:rPr>
            </w:pPr>
            <w:r w:rsidRPr="00915017">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A0BF" w14:textId="77777777" w:rsidR="0041547B" w:rsidRPr="00915017" w:rsidRDefault="0041547B" w:rsidP="00F55EAF">
            <w:pPr>
              <w:pStyle w:val="rowtabella0"/>
              <w:jc w:val="center"/>
              <w:rPr>
                <w:color w:val="002060"/>
              </w:rPr>
            </w:pPr>
            <w:r w:rsidRPr="009150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8B11"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D02F"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8013"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B5369"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BBC62" w14:textId="77777777" w:rsidR="0041547B" w:rsidRPr="00915017" w:rsidRDefault="0041547B" w:rsidP="00F55EAF">
            <w:pPr>
              <w:pStyle w:val="rowtabella0"/>
              <w:jc w:val="center"/>
              <w:rPr>
                <w:color w:val="002060"/>
              </w:rPr>
            </w:pPr>
            <w:r w:rsidRPr="0091501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6E240" w14:textId="77777777" w:rsidR="0041547B" w:rsidRPr="00915017" w:rsidRDefault="0041547B" w:rsidP="00F55EAF">
            <w:pPr>
              <w:pStyle w:val="rowtabella0"/>
              <w:jc w:val="center"/>
              <w:rPr>
                <w:color w:val="002060"/>
              </w:rPr>
            </w:pPr>
            <w:r w:rsidRPr="009150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ABC2"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0AA5" w14:textId="77777777" w:rsidR="0041547B" w:rsidRPr="00915017" w:rsidRDefault="0041547B" w:rsidP="00F55EAF">
            <w:pPr>
              <w:pStyle w:val="rowtabella0"/>
              <w:jc w:val="center"/>
              <w:rPr>
                <w:color w:val="002060"/>
              </w:rPr>
            </w:pPr>
            <w:r w:rsidRPr="00915017">
              <w:rPr>
                <w:color w:val="002060"/>
              </w:rPr>
              <w:t>0</w:t>
            </w:r>
          </w:p>
        </w:tc>
      </w:tr>
      <w:tr w:rsidR="0041547B" w:rsidRPr="00915017" w14:paraId="1FAA9EFE"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18374" w14:textId="77777777" w:rsidR="0041547B" w:rsidRPr="00915017" w:rsidRDefault="0041547B" w:rsidP="00F55EAF">
            <w:pPr>
              <w:pStyle w:val="rowtabella0"/>
              <w:rPr>
                <w:color w:val="002060"/>
              </w:rPr>
            </w:pPr>
            <w:r w:rsidRPr="00915017">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EA5B" w14:textId="77777777" w:rsidR="0041547B" w:rsidRPr="00915017" w:rsidRDefault="0041547B" w:rsidP="00F55EAF">
            <w:pPr>
              <w:pStyle w:val="rowtabella0"/>
              <w:jc w:val="center"/>
              <w:rPr>
                <w:color w:val="002060"/>
              </w:rPr>
            </w:pPr>
            <w:r w:rsidRPr="009150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79081"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90D6"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31D7"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E59E"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9013" w14:textId="77777777" w:rsidR="0041547B" w:rsidRPr="00915017" w:rsidRDefault="0041547B" w:rsidP="00F55EAF">
            <w:pPr>
              <w:pStyle w:val="rowtabella0"/>
              <w:jc w:val="center"/>
              <w:rPr>
                <w:color w:val="002060"/>
              </w:rPr>
            </w:pPr>
            <w:r w:rsidRPr="009150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1328" w14:textId="77777777" w:rsidR="0041547B" w:rsidRPr="00915017" w:rsidRDefault="0041547B" w:rsidP="00F55EAF">
            <w:pPr>
              <w:pStyle w:val="rowtabella0"/>
              <w:jc w:val="center"/>
              <w:rPr>
                <w:color w:val="002060"/>
              </w:rPr>
            </w:pPr>
            <w:r w:rsidRPr="009150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93D7"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5C52" w14:textId="77777777" w:rsidR="0041547B" w:rsidRPr="00915017" w:rsidRDefault="0041547B" w:rsidP="00F55EAF">
            <w:pPr>
              <w:pStyle w:val="rowtabella0"/>
              <w:jc w:val="center"/>
              <w:rPr>
                <w:color w:val="002060"/>
              </w:rPr>
            </w:pPr>
            <w:r w:rsidRPr="00915017">
              <w:rPr>
                <w:color w:val="002060"/>
              </w:rPr>
              <w:t>0</w:t>
            </w:r>
          </w:p>
        </w:tc>
      </w:tr>
      <w:tr w:rsidR="0041547B" w:rsidRPr="00915017" w14:paraId="24E9A242"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22AA5" w14:textId="77777777" w:rsidR="0041547B" w:rsidRPr="00915017" w:rsidRDefault="0041547B" w:rsidP="00F55EAF">
            <w:pPr>
              <w:pStyle w:val="rowtabella0"/>
              <w:rPr>
                <w:color w:val="002060"/>
              </w:rPr>
            </w:pPr>
            <w:r w:rsidRPr="00915017">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FADF"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70B76"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8E86"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90A8"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5F09"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CC96" w14:textId="77777777" w:rsidR="0041547B" w:rsidRPr="00915017" w:rsidRDefault="0041547B" w:rsidP="00F55EAF">
            <w:pPr>
              <w:pStyle w:val="rowtabella0"/>
              <w:jc w:val="center"/>
              <w:rPr>
                <w:color w:val="002060"/>
              </w:rPr>
            </w:pPr>
            <w:r w:rsidRPr="009150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87B0C" w14:textId="77777777" w:rsidR="0041547B" w:rsidRPr="00915017" w:rsidRDefault="0041547B" w:rsidP="00F55EAF">
            <w:pPr>
              <w:pStyle w:val="rowtabella0"/>
              <w:jc w:val="center"/>
              <w:rPr>
                <w:color w:val="002060"/>
              </w:rPr>
            </w:pPr>
            <w:r w:rsidRPr="009150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4C0E" w14:textId="77777777" w:rsidR="0041547B" w:rsidRPr="00915017" w:rsidRDefault="0041547B" w:rsidP="00F55EAF">
            <w:pPr>
              <w:pStyle w:val="rowtabella0"/>
              <w:jc w:val="center"/>
              <w:rPr>
                <w:color w:val="002060"/>
              </w:rPr>
            </w:pPr>
            <w:r w:rsidRPr="009150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A6FB" w14:textId="77777777" w:rsidR="0041547B" w:rsidRPr="00915017" w:rsidRDefault="0041547B" w:rsidP="00F55EAF">
            <w:pPr>
              <w:pStyle w:val="rowtabella0"/>
              <w:jc w:val="center"/>
              <w:rPr>
                <w:color w:val="002060"/>
              </w:rPr>
            </w:pPr>
            <w:r w:rsidRPr="00915017">
              <w:rPr>
                <w:color w:val="002060"/>
              </w:rPr>
              <w:t>0</w:t>
            </w:r>
          </w:p>
        </w:tc>
      </w:tr>
      <w:tr w:rsidR="0041547B" w:rsidRPr="00915017" w14:paraId="7299F5F0"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284DC" w14:textId="67942956" w:rsidR="0041547B" w:rsidRPr="00915017" w:rsidRDefault="0041547B" w:rsidP="00F55EAF">
            <w:pPr>
              <w:pStyle w:val="rowtabella0"/>
              <w:rPr>
                <w:color w:val="002060"/>
              </w:rPr>
            </w:pPr>
            <w:r w:rsidRPr="00915017">
              <w:rPr>
                <w:color w:val="002060"/>
              </w:rPr>
              <w:t>A.S.D. MONTELUPONE CALCIO A 5</w:t>
            </w:r>
            <w:r>
              <w:rPr>
                <w:color w:val="002060"/>
              </w:rPr>
              <w:t xml:space="preserve"> </w:t>
            </w:r>
            <w:r w:rsidRPr="00C84A6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BF52"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B66A2"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D3763"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7EF8"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DDE2A" w14:textId="77777777" w:rsidR="0041547B" w:rsidRPr="00915017" w:rsidRDefault="0041547B" w:rsidP="00F55EAF">
            <w:pPr>
              <w:pStyle w:val="rowtabella0"/>
              <w:jc w:val="center"/>
              <w:rPr>
                <w:color w:val="002060"/>
              </w:rPr>
            </w:pPr>
            <w:r w:rsidRPr="009150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0DB94" w14:textId="77777777" w:rsidR="0041547B" w:rsidRPr="00915017" w:rsidRDefault="0041547B" w:rsidP="00F55EAF">
            <w:pPr>
              <w:pStyle w:val="rowtabella0"/>
              <w:jc w:val="center"/>
              <w:rPr>
                <w:color w:val="002060"/>
              </w:rPr>
            </w:pPr>
            <w:r w:rsidRPr="009150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B34D" w14:textId="77777777" w:rsidR="0041547B" w:rsidRPr="00915017" w:rsidRDefault="0041547B" w:rsidP="00F55EAF">
            <w:pPr>
              <w:pStyle w:val="rowtabella0"/>
              <w:jc w:val="center"/>
              <w:rPr>
                <w:color w:val="002060"/>
              </w:rPr>
            </w:pPr>
            <w:r w:rsidRPr="0091501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7899" w14:textId="77777777" w:rsidR="0041547B" w:rsidRPr="00915017" w:rsidRDefault="0041547B" w:rsidP="00F55EAF">
            <w:pPr>
              <w:pStyle w:val="rowtabella0"/>
              <w:jc w:val="center"/>
              <w:rPr>
                <w:color w:val="002060"/>
              </w:rPr>
            </w:pPr>
            <w:r w:rsidRPr="009150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26784" w14:textId="77777777" w:rsidR="0041547B" w:rsidRPr="00915017" w:rsidRDefault="0041547B" w:rsidP="00F55EAF">
            <w:pPr>
              <w:pStyle w:val="rowtabella0"/>
              <w:jc w:val="center"/>
              <w:rPr>
                <w:color w:val="002060"/>
              </w:rPr>
            </w:pPr>
            <w:r w:rsidRPr="00915017">
              <w:rPr>
                <w:color w:val="002060"/>
              </w:rPr>
              <w:t>0</w:t>
            </w:r>
          </w:p>
        </w:tc>
      </w:tr>
      <w:tr w:rsidR="0041547B" w:rsidRPr="00915017" w14:paraId="24F27824"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7CE0DD" w14:textId="77777777" w:rsidR="0041547B" w:rsidRPr="00915017" w:rsidRDefault="0041547B" w:rsidP="00F55EAF">
            <w:pPr>
              <w:pStyle w:val="rowtabella0"/>
              <w:rPr>
                <w:color w:val="002060"/>
              </w:rPr>
            </w:pPr>
            <w:r w:rsidRPr="00915017">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4EAF"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6598"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3FC7"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7AAE"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2054"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F1C6C"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0FE8" w14:textId="77777777" w:rsidR="0041547B" w:rsidRPr="00915017" w:rsidRDefault="0041547B" w:rsidP="00F55EAF">
            <w:pPr>
              <w:pStyle w:val="rowtabella0"/>
              <w:jc w:val="center"/>
              <w:rPr>
                <w:color w:val="002060"/>
              </w:rPr>
            </w:pPr>
            <w:r w:rsidRPr="0091501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2BB9" w14:textId="77777777" w:rsidR="0041547B" w:rsidRPr="00915017" w:rsidRDefault="0041547B" w:rsidP="00F55EAF">
            <w:pPr>
              <w:pStyle w:val="rowtabella0"/>
              <w:jc w:val="center"/>
              <w:rPr>
                <w:color w:val="002060"/>
              </w:rPr>
            </w:pPr>
            <w:r w:rsidRPr="0091501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F162D" w14:textId="77777777" w:rsidR="0041547B" w:rsidRPr="00915017" w:rsidRDefault="0041547B" w:rsidP="00F55EAF">
            <w:pPr>
              <w:pStyle w:val="rowtabella0"/>
              <w:jc w:val="center"/>
              <w:rPr>
                <w:color w:val="002060"/>
              </w:rPr>
            </w:pPr>
            <w:r w:rsidRPr="00915017">
              <w:rPr>
                <w:color w:val="002060"/>
              </w:rPr>
              <w:t>0</w:t>
            </w:r>
          </w:p>
        </w:tc>
      </w:tr>
    </w:tbl>
    <w:p w14:paraId="04F7D4F9" w14:textId="77777777" w:rsidR="0041547B" w:rsidRPr="00915017" w:rsidRDefault="0041547B" w:rsidP="0041547B">
      <w:pPr>
        <w:pStyle w:val="breakline"/>
        <w:rPr>
          <w:rFonts w:eastAsiaTheme="minorEastAsia"/>
          <w:color w:val="002060"/>
        </w:rPr>
      </w:pPr>
    </w:p>
    <w:p w14:paraId="32B20A68" w14:textId="77777777" w:rsidR="0041547B" w:rsidRPr="00915017" w:rsidRDefault="0041547B" w:rsidP="0041547B">
      <w:pPr>
        <w:pStyle w:val="breakline"/>
        <w:rPr>
          <w:color w:val="002060"/>
        </w:rPr>
      </w:pPr>
    </w:p>
    <w:p w14:paraId="7346093A" w14:textId="77777777" w:rsidR="0041547B" w:rsidRPr="00915017" w:rsidRDefault="0041547B" w:rsidP="0041547B">
      <w:pPr>
        <w:pStyle w:val="sottotitolocampionato10"/>
        <w:rPr>
          <w:color w:val="002060"/>
        </w:rPr>
      </w:pPr>
      <w:r w:rsidRPr="0091501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915017" w14:paraId="31054C0C"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CE0EB" w14:textId="77777777" w:rsidR="0041547B" w:rsidRPr="00915017" w:rsidRDefault="0041547B" w:rsidP="00F55EAF">
            <w:pPr>
              <w:pStyle w:val="headertabella0"/>
              <w:rPr>
                <w:color w:val="002060"/>
              </w:rPr>
            </w:pPr>
            <w:r w:rsidRPr="009150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D721D" w14:textId="77777777" w:rsidR="0041547B" w:rsidRPr="00915017" w:rsidRDefault="0041547B" w:rsidP="00F55EAF">
            <w:pPr>
              <w:pStyle w:val="headertabella0"/>
              <w:rPr>
                <w:color w:val="002060"/>
              </w:rPr>
            </w:pPr>
            <w:r w:rsidRPr="009150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F74BC" w14:textId="77777777" w:rsidR="0041547B" w:rsidRPr="00915017" w:rsidRDefault="0041547B" w:rsidP="00F55EAF">
            <w:pPr>
              <w:pStyle w:val="headertabella0"/>
              <w:rPr>
                <w:color w:val="002060"/>
              </w:rPr>
            </w:pPr>
            <w:r w:rsidRPr="009150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E44F6" w14:textId="77777777" w:rsidR="0041547B" w:rsidRPr="00915017" w:rsidRDefault="0041547B" w:rsidP="00F55EAF">
            <w:pPr>
              <w:pStyle w:val="headertabella0"/>
              <w:rPr>
                <w:color w:val="002060"/>
              </w:rPr>
            </w:pPr>
            <w:r w:rsidRPr="009150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86417" w14:textId="77777777" w:rsidR="0041547B" w:rsidRPr="00915017" w:rsidRDefault="0041547B" w:rsidP="00F55EAF">
            <w:pPr>
              <w:pStyle w:val="headertabella0"/>
              <w:rPr>
                <w:color w:val="002060"/>
              </w:rPr>
            </w:pPr>
            <w:r w:rsidRPr="009150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48E36" w14:textId="77777777" w:rsidR="0041547B" w:rsidRPr="00915017" w:rsidRDefault="0041547B" w:rsidP="00F55EAF">
            <w:pPr>
              <w:pStyle w:val="headertabella0"/>
              <w:rPr>
                <w:color w:val="002060"/>
              </w:rPr>
            </w:pPr>
            <w:r w:rsidRPr="009150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08EDF" w14:textId="77777777" w:rsidR="0041547B" w:rsidRPr="00915017" w:rsidRDefault="0041547B" w:rsidP="00F55EAF">
            <w:pPr>
              <w:pStyle w:val="headertabella0"/>
              <w:rPr>
                <w:color w:val="002060"/>
              </w:rPr>
            </w:pPr>
            <w:r w:rsidRPr="009150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5F886" w14:textId="77777777" w:rsidR="0041547B" w:rsidRPr="00915017" w:rsidRDefault="0041547B" w:rsidP="00F55EAF">
            <w:pPr>
              <w:pStyle w:val="headertabella0"/>
              <w:rPr>
                <w:color w:val="002060"/>
              </w:rPr>
            </w:pPr>
            <w:r w:rsidRPr="009150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BFBBA" w14:textId="77777777" w:rsidR="0041547B" w:rsidRPr="00915017" w:rsidRDefault="0041547B" w:rsidP="00F55EAF">
            <w:pPr>
              <w:pStyle w:val="headertabella0"/>
              <w:rPr>
                <w:color w:val="002060"/>
              </w:rPr>
            </w:pPr>
            <w:r w:rsidRPr="009150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5009D" w14:textId="77777777" w:rsidR="0041547B" w:rsidRPr="00915017" w:rsidRDefault="0041547B" w:rsidP="00F55EAF">
            <w:pPr>
              <w:pStyle w:val="headertabella0"/>
              <w:rPr>
                <w:color w:val="002060"/>
              </w:rPr>
            </w:pPr>
            <w:r w:rsidRPr="00915017">
              <w:rPr>
                <w:color w:val="002060"/>
              </w:rPr>
              <w:t>PE</w:t>
            </w:r>
          </w:p>
        </w:tc>
      </w:tr>
      <w:tr w:rsidR="0041547B" w:rsidRPr="00915017" w14:paraId="6F2145EE"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432700" w14:textId="77777777" w:rsidR="0041547B" w:rsidRPr="00915017" w:rsidRDefault="0041547B" w:rsidP="00F55EAF">
            <w:pPr>
              <w:pStyle w:val="rowtabella0"/>
              <w:rPr>
                <w:color w:val="002060"/>
              </w:rPr>
            </w:pPr>
            <w:r w:rsidRPr="00915017">
              <w:rPr>
                <w:color w:val="002060"/>
              </w:rPr>
              <w:t xml:space="preserve">A.S.D. </w:t>
            </w:r>
            <w:proofErr w:type="gramStart"/>
            <w:r w:rsidRPr="00915017">
              <w:rPr>
                <w:color w:val="002060"/>
              </w:rPr>
              <w:t>CITTA</w:t>
            </w:r>
            <w:proofErr w:type="gramEnd"/>
            <w:r w:rsidRPr="00915017">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BFF25" w14:textId="77777777" w:rsidR="0041547B" w:rsidRPr="00915017" w:rsidRDefault="0041547B" w:rsidP="00F55EAF">
            <w:pPr>
              <w:pStyle w:val="rowtabella0"/>
              <w:jc w:val="center"/>
              <w:rPr>
                <w:color w:val="002060"/>
              </w:rPr>
            </w:pPr>
            <w:r w:rsidRPr="009150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079B"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A4FE" w14:textId="77777777" w:rsidR="0041547B" w:rsidRPr="00915017" w:rsidRDefault="0041547B" w:rsidP="00F55EAF">
            <w:pPr>
              <w:pStyle w:val="rowtabella0"/>
              <w:jc w:val="center"/>
              <w:rPr>
                <w:color w:val="002060"/>
              </w:rPr>
            </w:pPr>
            <w:r w:rsidRPr="009150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7C64"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D32E"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7728" w14:textId="77777777" w:rsidR="0041547B" w:rsidRPr="00915017" w:rsidRDefault="0041547B" w:rsidP="00F55EAF">
            <w:pPr>
              <w:pStyle w:val="rowtabella0"/>
              <w:jc w:val="center"/>
              <w:rPr>
                <w:color w:val="002060"/>
              </w:rPr>
            </w:pPr>
            <w:r w:rsidRPr="0091501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825A8" w14:textId="77777777" w:rsidR="0041547B" w:rsidRPr="00915017" w:rsidRDefault="0041547B" w:rsidP="00F55EAF">
            <w:pPr>
              <w:pStyle w:val="rowtabella0"/>
              <w:jc w:val="center"/>
              <w:rPr>
                <w:color w:val="002060"/>
              </w:rPr>
            </w:pPr>
            <w:r w:rsidRPr="009150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55A2" w14:textId="77777777" w:rsidR="0041547B" w:rsidRPr="00915017" w:rsidRDefault="0041547B" w:rsidP="00F55EAF">
            <w:pPr>
              <w:pStyle w:val="rowtabella0"/>
              <w:jc w:val="center"/>
              <w:rPr>
                <w:color w:val="002060"/>
              </w:rPr>
            </w:pPr>
            <w:r w:rsidRPr="0091501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6D2CA" w14:textId="77777777" w:rsidR="0041547B" w:rsidRPr="00915017" w:rsidRDefault="0041547B" w:rsidP="00F55EAF">
            <w:pPr>
              <w:pStyle w:val="rowtabella0"/>
              <w:jc w:val="center"/>
              <w:rPr>
                <w:color w:val="002060"/>
              </w:rPr>
            </w:pPr>
            <w:r w:rsidRPr="00915017">
              <w:rPr>
                <w:color w:val="002060"/>
              </w:rPr>
              <w:t>0</w:t>
            </w:r>
          </w:p>
        </w:tc>
      </w:tr>
      <w:tr w:rsidR="0041547B" w:rsidRPr="00915017" w14:paraId="3B97903E"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49E4B" w14:textId="77777777" w:rsidR="0041547B" w:rsidRPr="00915017" w:rsidRDefault="0041547B" w:rsidP="00F55EAF">
            <w:pPr>
              <w:pStyle w:val="rowtabella0"/>
              <w:rPr>
                <w:color w:val="002060"/>
              </w:rPr>
            </w:pPr>
            <w:r w:rsidRPr="0091501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98420" w14:textId="77777777" w:rsidR="0041547B" w:rsidRPr="00915017" w:rsidRDefault="0041547B" w:rsidP="00F55EAF">
            <w:pPr>
              <w:pStyle w:val="rowtabella0"/>
              <w:jc w:val="center"/>
              <w:rPr>
                <w:color w:val="002060"/>
              </w:rPr>
            </w:pPr>
            <w:r w:rsidRPr="009150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BA81"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E2DE"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502B"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3C4A"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AC557" w14:textId="77777777" w:rsidR="0041547B" w:rsidRPr="00915017" w:rsidRDefault="0041547B" w:rsidP="00F55EAF">
            <w:pPr>
              <w:pStyle w:val="rowtabella0"/>
              <w:jc w:val="center"/>
              <w:rPr>
                <w:color w:val="002060"/>
              </w:rPr>
            </w:pPr>
            <w:r w:rsidRPr="0091501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6802" w14:textId="77777777" w:rsidR="0041547B" w:rsidRPr="00915017" w:rsidRDefault="0041547B" w:rsidP="00F55EAF">
            <w:pPr>
              <w:pStyle w:val="rowtabella0"/>
              <w:jc w:val="center"/>
              <w:rPr>
                <w:color w:val="002060"/>
              </w:rPr>
            </w:pPr>
            <w:r w:rsidRPr="009150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E08D" w14:textId="77777777" w:rsidR="0041547B" w:rsidRPr="00915017" w:rsidRDefault="0041547B" w:rsidP="00F55EAF">
            <w:pPr>
              <w:pStyle w:val="rowtabella0"/>
              <w:jc w:val="center"/>
              <w:rPr>
                <w:color w:val="002060"/>
              </w:rPr>
            </w:pPr>
            <w:r w:rsidRPr="009150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7A88" w14:textId="77777777" w:rsidR="0041547B" w:rsidRPr="00915017" w:rsidRDefault="0041547B" w:rsidP="00F55EAF">
            <w:pPr>
              <w:pStyle w:val="rowtabella0"/>
              <w:jc w:val="center"/>
              <w:rPr>
                <w:color w:val="002060"/>
              </w:rPr>
            </w:pPr>
            <w:r w:rsidRPr="00915017">
              <w:rPr>
                <w:color w:val="002060"/>
              </w:rPr>
              <w:t>0</w:t>
            </w:r>
          </w:p>
        </w:tc>
      </w:tr>
      <w:tr w:rsidR="0041547B" w:rsidRPr="00915017" w14:paraId="3B223F68"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57663" w14:textId="77777777" w:rsidR="0041547B" w:rsidRPr="00915017" w:rsidRDefault="0041547B" w:rsidP="00F55EAF">
            <w:pPr>
              <w:pStyle w:val="rowtabella0"/>
              <w:rPr>
                <w:color w:val="002060"/>
              </w:rPr>
            </w:pPr>
            <w:r w:rsidRPr="00915017">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81F7" w14:textId="77777777" w:rsidR="0041547B" w:rsidRPr="00915017" w:rsidRDefault="0041547B" w:rsidP="00F55EAF">
            <w:pPr>
              <w:pStyle w:val="rowtabella0"/>
              <w:jc w:val="center"/>
              <w:rPr>
                <w:color w:val="002060"/>
              </w:rPr>
            </w:pPr>
            <w:r w:rsidRPr="009150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5BDF1"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49EE3"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7097"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C09B9"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F93D" w14:textId="77777777" w:rsidR="0041547B" w:rsidRPr="00915017" w:rsidRDefault="0041547B" w:rsidP="00F55EAF">
            <w:pPr>
              <w:pStyle w:val="rowtabella0"/>
              <w:jc w:val="center"/>
              <w:rPr>
                <w:color w:val="002060"/>
              </w:rPr>
            </w:pPr>
            <w:r w:rsidRPr="0091501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7CE4" w14:textId="77777777" w:rsidR="0041547B" w:rsidRPr="00915017" w:rsidRDefault="0041547B" w:rsidP="00F55EAF">
            <w:pPr>
              <w:pStyle w:val="rowtabella0"/>
              <w:jc w:val="center"/>
              <w:rPr>
                <w:color w:val="002060"/>
              </w:rPr>
            </w:pPr>
            <w:r w:rsidRPr="009150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07AC" w14:textId="77777777" w:rsidR="0041547B" w:rsidRPr="00915017" w:rsidRDefault="0041547B" w:rsidP="00F55EAF">
            <w:pPr>
              <w:pStyle w:val="rowtabella0"/>
              <w:jc w:val="center"/>
              <w:rPr>
                <w:color w:val="002060"/>
              </w:rPr>
            </w:pPr>
            <w:r w:rsidRPr="009150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5151" w14:textId="77777777" w:rsidR="0041547B" w:rsidRPr="00915017" w:rsidRDefault="0041547B" w:rsidP="00F55EAF">
            <w:pPr>
              <w:pStyle w:val="rowtabella0"/>
              <w:jc w:val="center"/>
              <w:rPr>
                <w:color w:val="002060"/>
              </w:rPr>
            </w:pPr>
            <w:r w:rsidRPr="00915017">
              <w:rPr>
                <w:color w:val="002060"/>
              </w:rPr>
              <w:t>0</w:t>
            </w:r>
          </w:p>
        </w:tc>
      </w:tr>
      <w:tr w:rsidR="0041547B" w:rsidRPr="00915017" w14:paraId="6EEA49B3"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74E5A" w14:textId="77777777" w:rsidR="0041547B" w:rsidRPr="00915017" w:rsidRDefault="0041547B" w:rsidP="00F55EAF">
            <w:pPr>
              <w:pStyle w:val="rowtabella0"/>
              <w:rPr>
                <w:color w:val="002060"/>
              </w:rPr>
            </w:pPr>
            <w:r w:rsidRPr="0091501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96CE" w14:textId="77777777" w:rsidR="0041547B" w:rsidRPr="00915017" w:rsidRDefault="0041547B" w:rsidP="00F55EAF">
            <w:pPr>
              <w:pStyle w:val="rowtabella0"/>
              <w:jc w:val="center"/>
              <w:rPr>
                <w:color w:val="002060"/>
              </w:rPr>
            </w:pPr>
            <w:r w:rsidRPr="009150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3AF2"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3526"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C77A"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5089"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80F9" w14:textId="77777777" w:rsidR="0041547B" w:rsidRPr="00915017" w:rsidRDefault="0041547B" w:rsidP="00F55EAF">
            <w:pPr>
              <w:pStyle w:val="rowtabella0"/>
              <w:jc w:val="center"/>
              <w:rPr>
                <w:color w:val="002060"/>
              </w:rPr>
            </w:pPr>
            <w:r w:rsidRPr="009150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B84D4" w14:textId="77777777" w:rsidR="0041547B" w:rsidRPr="00915017" w:rsidRDefault="0041547B" w:rsidP="00F55EAF">
            <w:pPr>
              <w:pStyle w:val="rowtabella0"/>
              <w:jc w:val="center"/>
              <w:rPr>
                <w:color w:val="002060"/>
              </w:rPr>
            </w:pPr>
            <w:r w:rsidRPr="009150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3B7F2" w14:textId="77777777" w:rsidR="0041547B" w:rsidRPr="00915017" w:rsidRDefault="0041547B" w:rsidP="00F55EAF">
            <w:pPr>
              <w:pStyle w:val="rowtabella0"/>
              <w:jc w:val="center"/>
              <w:rPr>
                <w:color w:val="002060"/>
              </w:rPr>
            </w:pPr>
            <w:r w:rsidRPr="009150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8D36" w14:textId="77777777" w:rsidR="0041547B" w:rsidRPr="00915017" w:rsidRDefault="0041547B" w:rsidP="00F55EAF">
            <w:pPr>
              <w:pStyle w:val="rowtabella0"/>
              <w:jc w:val="center"/>
              <w:rPr>
                <w:color w:val="002060"/>
              </w:rPr>
            </w:pPr>
            <w:r w:rsidRPr="00915017">
              <w:rPr>
                <w:color w:val="002060"/>
              </w:rPr>
              <w:t>0</w:t>
            </w:r>
          </w:p>
        </w:tc>
      </w:tr>
      <w:tr w:rsidR="0041547B" w:rsidRPr="00915017" w14:paraId="51F1D709"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A4640" w14:textId="77777777" w:rsidR="0041547B" w:rsidRPr="00915017" w:rsidRDefault="0041547B" w:rsidP="00F55EAF">
            <w:pPr>
              <w:pStyle w:val="rowtabella0"/>
              <w:rPr>
                <w:color w:val="002060"/>
              </w:rPr>
            </w:pPr>
            <w:r w:rsidRPr="00915017">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C037" w14:textId="77777777" w:rsidR="0041547B" w:rsidRPr="00915017" w:rsidRDefault="0041547B" w:rsidP="00F55EAF">
            <w:pPr>
              <w:pStyle w:val="rowtabella0"/>
              <w:jc w:val="center"/>
              <w:rPr>
                <w:color w:val="002060"/>
              </w:rPr>
            </w:pPr>
            <w:r w:rsidRPr="009150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FC4F"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45FB"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7B83"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1574"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B3D8" w14:textId="77777777" w:rsidR="0041547B" w:rsidRPr="00915017" w:rsidRDefault="0041547B" w:rsidP="00F55EAF">
            <w:pPr>
              <w:pStyle w:val="rowtabella0"/>
              <w:jc w:val="center"/>
              <w:rPr>
                <w:color w:val="002060"/>
              </w:rPr>
            </w:pPr>
            <w:r w:rsidRPr="009150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641DB" w14:textId="77777777" w:rsidR="0041547B" w:rsidRPr="00915017" w:rsidRDefault="0041547B" w:rsidP="00F55EAF">
            <w:pPr>
              <w:pStyle w:val="rowtabella0"/>
              <w:jc w:val="center"/>
              <w:rPr>
                <w:color w:val="002060"/>
              </w:rPr>
            </w:pPr>
            <w:r w:rsidRPr="009150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946F9" w14:textId="77777777" w:rsidR="0041547B" w:rsidRPr="00915017" w:rsidRDefault="0041547B" w:rsidP="00F55EAF">
            <w:pPr>
              <w:pStyle w:val="rowtabella0"/>
              <w:jc w:val="center"/>
              <w:rPr>
                <w:color w:val="002060"/>
              </w:rPr>
            </w:pPr>
            <w:r w:rsidRPr="009150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A52E" w14:textId="77777777" w:rsidR="0041547B" w:rsidRPr="00915017" w:rsidRDefault="0041547B" w:rsidP="00F55EAF">
            <w:pPr>
              <w:pStyle w:val="rowtabella0"/>
              <w:jc w:val="center"/>
              <w:rPr>
                <w:color w:val="002060"/>
              </w:rPr>
            </w:pPr>
            <w:r w:rsidRPr="00915017">
              <w:rPr>
                <w:color w:val="002060"/>
              </w:rPr>
              <w:t>0</w:t>
            </w:r>
          </w:p>
        </w:tc>
      </w:tr>
      <w:tr w:rsidR="0041547B" w:rsidRPr="00915017" w14:paraId="4ED53476"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D361E4" w14:textId="77777777" w:rsidR="0041547B" w:rsidRPr="00915017" w:rsidRDefault="0041547B" w:rsidP="00F55EAF">
            <w:pPr>
              <w:pStyle w:val="rowtabella0"/>
              <w:rPr>
                <w:color w:val="002060"/>
              </w:rPr>
            </w:pPr>
            <w:r w:rsidRPr="00915017">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37B3" w14:textId="77777777" w:rsidR="0041547B" w:rsidRPr="00915017" w:rsidRDefault="0041547B" w:rsidP="00F55EAF">
            <w:pPr>
              <w:pStyle w:val="rowtabella0"/>
              <w:jc w:val="center"/>
              <w:rPr>
                <w:color w:val="002060"/>
              </w:rPr>
            </w:pPr>
            <w:r w:rsidRPr="009150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BFFF"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57AD"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270F8"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D43B"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91E7" w14:textId="77777777" w:rsidR="0041547B" w:rsidRPr="00915017" w:rsidRDefault="0041547B" w:rsidP="00F55EAF">
            <w:pPr>
              <w:pStyle w:val="rowtabella0"/>
              <w:jc w:val="center"/>
              <w:rPr>
                <w:color w:val="002060"/>
              </w:rPr>
            </w:pPr>
            <w:r w:rsidRPr="009150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4D25" w14:textId="77777777" w:rsidR="0041547B" w:rsidRPr="00915017" w:rsidRDefault="0041547B" w:rsidP="00F55EAF">
            <w:pPr>
              <w:pStyle w:val="rowtabella0"/>
              <w:jc w:val="center"/>
              <w:rPr>
                <w:color w:val="002060"/>
              </w:rPr>
            </w:pPr>
            <w:r w:rsidRPr="009150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5298"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5600" w14:textId="77777777" w:rsidR="0041547B" w:rsidRPr="00915017" w:rsidRDefault="0041547B" w:rsidP="00F55EAF">
            <w:pPr>
              <w:pStyle w:val="rowtabella0"/>
              <w:jc w:val="center"/>
              <w:rPr>
                <w:color w:val="002060"/>
              </w:rPr>
            </w:pPr>
            <w:r w:rsidRPr="00915017">
              <w:rPr>
                <w:color w:val="002060"/>
              </w:rPr>
              <w:t>0</w:t>
            </w:r>
          </w:p>
        </w:tc>
      </w:tr>
      <w:tr w:rsidR="0041547B" w:rsidRPr="00915017" w14:paraId="37E36B71"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A735F" w14:textId="77777777" w:rsidR="0041547B" w:rsidRPr="00915017" w:rsidRDefault="0041547B" w:rsidP="00F55EAF">
            <w:pPr>
              <w:pStyle w:val="rowtabella0"/>
              <w:rPr>
                <w:color w:val="002060"/>
              </w:rPr>
            </w:pPr>
            <w:r w:rsidRPr="00915017">
              <w:rPr>
                <w:color w:val="002060"/>
              </w:rPr>
              <w:t xml:space="preserve">A.S.D. CALCIO </w:t>
            </w:r>
            <w:proofErr w:type="gramStart"/>
            <w:r w:rsidRPr="00915017">
              <w:rPr>
                <w:color w:val="002060"/>
              </w:rPr>
              <w:t>S.ELPIDIO</w:t>
            </w:r>
            <w:proofErr w:type="gramEnd"/>
            <w:r w:rsidRPr="00915017">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901EB" w14:textId="77777777" w:rsidR="0041547B" w:rsidRPr="00915017" w:rsidRDefault="0041547B" w:rsidP="00F55EAF">
            <w:pPr>
              <w:pStyle w:val="rowtabella0"/>
              <w:jc w:val="center"/>
              <w:rPr>
                <w:color w:val="002060"/>
              </w:rPr>
            </w:pPr>
            <w:r w:rsidRPr="009150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5843"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A52F"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C150"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D2BE"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BFD0" w14:textId="77777777" w:rsidR="0041547B" w:rsidRPr="00915017" w:rsidRDefault="0041547B" w:rsidP="00F55EAF">
            <w:pPr>
              <w:pStyle w:val="rowtabella0"/>
              <w:jc w:val="center"/>
              <w:rPr>
                <w:color w:val="002060"/>
              </w:rPr>
            </w:pPr>
            <w:r w:rsidRPr="009150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8F97" w14:textId="77777777" w:rsidR="0041547B" w:rsidRPr="00915017" w:rsidRDefault="0041547B" w:rsidP="00F55EAF">
            <w:pPr>
              <w:pStyle w:val="rowtabella0"/>
              <w:jc w:val="center"/>
              <w:rPr>
                <w:color w:val="002060"/>
              </w:rPr>
            </w:pPr>
            <w:r w:rsidRPr="009150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B659A"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A54E" w14:textId="77777777" w:rsidR="0041547B" w:rsidRPr="00915017" w:rsidRDefault="0041547B" w:rsidP="00F55EAF">
            <w:pPr>
              <w:pStyle w:val="rowtabella0"/>
              <w:jc w:val="center"/>
              <w:rPr>
                <w:color w:val="002060"/>
              </w:rPr>
            </w:pPr>
            <w:r w:rsidRPr="00915017">
              <w:rPr>
                <w:color w:val="002060"/>
              </w:rPr>
              <w:t>0</w:t>
            </w:r>
          </w:p>
        </w:tc>
      </w:tr>
      <w:tr w:rsidR="0041547B" w:rsidRPr="00915017" w14:paraId="40162472"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D9A2E" w14:textId="77777777" w:rsidR="0041547B" w:rsidRPr="00915017" w:rsidRDefault="0041547B" w:rsidP="00F55EAF">
            <w:pPr>
              <w:pStyle w:val="rowtabella0"/>
              <w:rPr>
                <w:color w:val="002060"/>
              </w:rPr>
            </w:pPr>
            <w:r w:rsidRPr="00915017">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09F2A" w14:textId="77777777" w:rsidR="0041547B" w:rsidRPr="00915017" w:rsidRDefault="0041547B" w:rsidP="00F55EAF">
            <w:pPr>
              <w:pStyle w:val="rowtabella0"/>
              <w:jc w:val="center"/>
              <w:rPr>
                <w:color w:val="002060"/>
              </w:rPr>
            </w:pPr>
            <w:r w:rsidRPr="009150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00E7"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A4E1A"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E70D"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D2FD"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F1B9" w14:textId="77777777" w:rsidR="0041547B" w:rsidRPr="00915017" w:rsidRDefault="0041547B" w:rsidP="00F55EAF">
            <w:pPr>
              <w:pStyle w:val="rowtabella0"/>
              <w:jc w:val="center"/>
              <w:rPr>
                <w:color w:val="002060"/>
              </w:rPr>
            </w:pPr>
            <w:r w:rsidRPr="0091501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E40CA" w14:textId="77777777" w:rsidR="0041547B" w:rsidRPr="00915017" w:rsidRDefault="0041547B" w:rsidP="00F55EAF">
            <w:pPr>
              <w:pStyle w:val="rowtabella0"/>
              <w:jc w:val="center"/>
              <w:rPr>
                <w:color w:val="002060"/>
              </w:rPr>
            </w:pPr>
            <w:r w:rsidRPr="0091501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6584" w14:textId="77777777" w:rsidR="0041547B" w:rsidRPr="00915017" w:rsidRDefault="0041547B" w:rsidP="00F55EAF">
            <w:pPr>
              <w:pStyle w:val="rowtabella0"/>
              <w:jc w:val="center"/>
              <w:rPr>
                <w:color w:val="002060"/>
              </w:rPr>
            </w:pPr>
            <w:r w:rsidRPr="009150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5484" w14:textId="77777777" w:rsidR="0041547B" w:rsidRPr="00915017" w:rsidRDefault="0041547B" w:rsidP="00F55EAF">
            <w:pPr>
              <w:pStyle w:val="rowtabella0"/>
              <w:jc w:val="center"/>
              <w:rPr>
                <w:color w:val="002060"/>
              </w:rPr>
            </w:pPr>
            <w:r w:rsidRPr="00915017">
              <w:rPr>
                <w:color w:val="002060"/>
              </w:rPr>
              <w:t>0</w:t>
            </w:r>
          </w:p>
        </w:tc>
      </w:tr>
      <w:tr w:rsidR="0041547B" w:rsidRPr="00915017" w14:paraId="26B172FB"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0F0BF" w14:textId="77777777" w:rsidR="0041547B" w:rsidRPr="00915017" w:rsidRDefault="0041547B" w:rsidP="00F55EAF">
            <w:pPr>
              <w:pStyle w:val="rowtabella0"/>
              <w:rPr>
                <w:color w:val="002060"/>
                <w:lang w:val="es-ES"/>
              </w:rPr>
            </w:pPr>
            <w:r w:rsidRPr="00915017">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A63A"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5ECEA"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B1CA"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751A0"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264B"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0C372" w14:textId="77777777" w:rsidR="0041547B" w:rsidRPr="00915017" w:rsidRDefault="0041547B" w:rsidP="00F55EAF">
            <w:pPr>
              <w:pStyle w:val="rowtabella0"/>
              <w:jc w:val="center"/>
              <w:rPr>
                <w:color w:val="002060"/>
              </w:rPr>
            </w:pPr>
            <w:r w:rsidRPr="009150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A8BB" w14:textId="77777777" w:rsidR="0041547B" w:rsidRPr="00915017" w:rsidRDefault="0041547B" w:rsidP="00F55EAF">
            <w:pPr>
              <w:pStyle w:val="rowtabella0"/>
              <w:jc w:val="center"/>
              <w:rPr>
                <w:color w:val="002060"/>
              </w:rPr>
            </w:pPr>
            <w:r w:rsidRPr="0091501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F03D" w14:textId="77777777" w:rsidR="0041547B" w:rsidRPr="00915017" w:rsidRDefault="0041547B" w:rsidP="00F55EAF">
            <w:pPr>
              <w:pStyle w:val="rowtabella0"/>
              <w:jc w:val="center"/>
              <w:rPr>
                <w:color w:val="002060"/>
              </w:rPr>
            </w:pPr>
            <w:r w:rsidRPr="009150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439FC" w14:textId="77777777" w:rsidR="0041547B" w:rsidRPr="00915017" w:rsidRDefault="0041547B" w:rsidP="00F55EAF">
            <w:pPr>
              <w:pStyle w:val="rowtabella0"/>
              <w:jc w:val="center"/>
              <w:rPr>
                <w:color w:val="002060"/>
              </w:rPr>
            </w:pPr>
            <w:r w:rsidRPr="00915017">
              <w:rPr>
                <w:color w:val="002060"/>
              </w:rPr>
              <w:t>0</w:t>
            </w:r>
          </w:p>
        </w:tc>
      </w:tr>
      <w:tr w:rsidR="0041547B" w:rsidRPr="00915017" w14:paraId="5D2BDCEB"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4D989" w14:textId="77777777" w:rsidR="0041547B" w:rsidRPr="00915017" w:rsidRDefault="0041547B" w:rsidP="00F55EAF">
            <w:pPr>
              <w:pStyle w:val="rowtabella0"/>
              <w:rPr>
                <w:color w:val="002060"/>
              </w:rPr>
            </w:pPr>
            <w:r w:rsidRPr="00915017">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A01C8"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4B86"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507E8"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19EA"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7D630"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C169" w14:textId="77777777" w:rsidR="0041547B" w:rsidRPr="00915017" w:rsidRDefault="0041547B" w:rsidP="00F55EAF">
            <w:pPr>
              <w:pStyle w:val="rowtabella0"/>
              <w:jc w:val="center"/>
              <w:rPr>
                <w:color w:val="002060"/>
              </w:rPr>
            </w:pPr>
            <w:r w:rsidRPr="009150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A80B" w14:textId="77777777" w:rsidR="0041547B" w:rsidRPr="00915017" w:rsidRDefault="0041547B" w:rsidP="00F55EAF">
            <w:pPr>
              <w:pStyle w:val="rowtabella0"/>
              <w:jc w:val="center"/>
              <w:rPr>
                <w:color w:val="002060"/>
              </w:rPr>
            </w:pPr>
            <w:r w:rsidRPr="009150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3921A" w14:textId="77777777" w:rsidR="0041547B" w:rsidRPr="00915017" w:rsidRDefault="0041547B" w:rsidP="00F55EAF">
            <w:pPr>
              <w:pStyle w:val="rowtabella0"/>
              <w:jc w:val="center"/>
              <w:rPr>
                <w:color w:val="002060"/>
              </w:rPr>
            </w:pPr>
            <w:r w:rsidRPr="009150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BCB3" w14:textId="77777777" w:rsidR="0041547B" w:rsidRPr="00915017" w:rsidRDefault="0041547B" w:rsidP="00F55EAF">
            <w:pPr>
              <w:pStyle w:val="rowtabella0"/>
              <w:jc w:val="center"/>
              <w:rPr>
                <w:color w:val="002060"/>
              </w:rPr>
            </w:pPr>
            <w:r w:rsidRPr="00915017">
              <w:rPr>
                <w:color w:val="002060"/>
              </w:rPr>
              <w:t>0</w:t>
            </w:r>
          </w:p>
        </w:tc>
      </w:tr>
      <w:tr w:rsidR="0041547B" w:rsidRPr="00915017" w14:paraId="2A47AA19"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6FE8E" w14:textId="77777777" w:rsidR="0041547B" w:rsidRPr="00915017" w:rsidRDefault="0041547B" w:rsidP="00F55EAF">
            <w:pPr>
              <w:pStyle w:val="rowtabella0"/>
              <w:rPr>
                <w:color w:val="002060"/>
              </w:rPr>
            </w:pPr>
            <w:r w:rsidRPr="0091501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8FF6"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AC4E"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014F"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E66C"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CBC50" w14:textId="77777777" w:rsidR="0041547B" w:rsidRPr="00915017" w:rsidRDefault="0041547B" w:rsidP="00F55EAF">
            <w:pPr>
              <w:pStyle w:val="rowtabella0"/>
              <w:jc w:val="center"/>
              <w:rPr>
                <w:color w:val="002060"/>
              </w:rPr>
            </w:pPr>
            <w:r w:rsidRPr="009150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254D" w14:textId="77777777" w:rsidR="0041547B" w:rsidRPr="00915017" w:rsidRDefault="0041547B" w:rsidP="00F55EAF">
            <w:pPr>
              <w:pStyle w:val="rowtabella0"/>
              <w:jc w:val="center"/>
              <w:rPr>
                <w:color w:val="002060"/>
              </w:rPr>
            </w:pPr>
            <w:r w:rsidRPr="009150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0C575" w14:textId="77777777" w:rsidR="0041547B" w:rsidRPr="00915017" w:rsidRDefault="0041547B" w:rsidP="00F55EAF">
            <w:pPr>
              <w:pStyle w:val="rowtabella0"/>
              <w:jc w:val="center"/>
              <w:rPr>
                <w:color w:val="002060"/>
              </w:rPr>
            </w:pPr>
            <w:r w:rsidRPr="0091501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BBBF" w14:textId="77777777" w:rsidR="0041547B" w:rsidRPr="00915017" w:rsidRDefault="0041547B" w:rsidP="00F55EAF">
            <w:pPr>
              <w:pStyle w:val="rowtabella0"/>
              <w:jc w:val="center"/>
              <w:rPr>
                <w:color w:val="002060"/>
              </w:rPr>
            </w:pPr>
            <w:r w:rsidRPr="009150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6689A" w14:textId="77777777" w:rsidR="0041547B" w:rsidRPr="00915017" w:rsidRDefault="0041547B" w:rsidP="00F55EAF">
            <w:pPr>
              <w:pStyle w:val="rowtabella0"/>
              <w:jc w:val="center"/>
              <w:rPr>
                <w:color w:val="002060"/>
              </w:rPr>
            </w:pPr>
            <w:r w:rsidRPr="00915017">
              <w:rPr>
                <w:color w:val="002060"/>
              </w:rPr>
              <w:t>0</w:t>
            </w:r>
          </w:p>
        </w:tc>
      </w:tr>
      <w:tr w:rsidR="0041547B" w:rsidRPr="00915017" w14:paraId="52CBA736"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5545DE" w14:textId="77777777" w:rsidR="0041547B" w:rsidRPr="00915017" w:rsidRDefault="0041547B" w:rsidP="00F55EAF">
            <w:pPr>
              <w:pStyle w:val="rowtabella0"/>
              <w:rPr>
                <w:color w:val="002060"/>
              </w:rPr>
            </w:pPr>
            <w:r w:rsidRPr="00915017">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625BF"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F0E4" w14:textId="77777777" w:rsidR="0041547B" w:rsidRPr="00915017" w:rsidRDefault="0041547B" w:rsidP="00F55EAF">
            <w:pPr>
              <w:pStyle w:val="rowtabella0"/>
              <w:jc w:val="center"/>
              <w:rPr>
                <w:color w:val="002060"/>
              </w:rPr>
            </w:pPr>
            <w:r w:rsidRPr="009150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593B"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C16C2"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E0A7" w14:textId="77777777" w:rsidR="0041547B" w:rsidRPr="00915017" w:rsidRDefault="0041547B" w:rsidP="00F55EAF">
            <w:pPr>
              <w:pStyle w:val="rowtabella0"/>
              <w:jc w:val="center"/>
              <w:rPr>
                <w:color w:val="002060"/>
              </w:rPr>
            </w:pPr>
            <w:r w:rsidRPr="009150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27C8"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6F794" w14:textId="77777777" w:rsidR="0041547B" w:rsidRPr="00915017" w:rsidRDefault="0041547B" w:rsidP="00F55EAF">
            <w:pPr>
              <w:pStyle w:val="rowtabella0"/>
              <w:jc w:val="center"/>
              <w:rPr>
                <w:color w:val="002060"/>
              </w:rPr>
            </w:pPr>
            <w:r w:rsidRPr="00915017">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4AD06" w14:textId="77777777" w:rsidR="0041547B" w:rsidRPr="00915017" w:rsidRDefault="0041547B" w:rsidP="00F55EAF">
            <w:pPr>
              <w:pStyle w:val="rowtabella0"/>
              <w:jc w:val="center"/>
              <w:rPr>
                <w:color w:val="002060"/>
              </w:rPr>
            </w:pPr>
            <w:r w:rsidRPr="0091501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AB3A" w14:textId="77777777" w:rsidR="0041547B" w:rsidRPr="00915017" w:rsidRDefault="0041547B" w:rsidP="00F55EAF">
            <w:pPr>
              <w:pStyle w:val="rowtabella0"/>
              <w:jc w:val="center"/>
              <w:rPr>
                <w:color w:val="002060"/>
              </w:rPr>
            </w:pPr>
            <w:r w:rsidRPr="00915017">
              <w:rPr>
                <w:color w:val="002060"/>
              </w:rPr>
              <w:t>0</w:t>
            </w:r>
          </w:p>
        </w:tc>
      </w:tr>
    </w:tbl>
    <w:p w14:paraId="69DAA5F8" w14:textId="77777777" w:rsidR="0041547B" w:rsidRPr="00915017" w:rsidRDefault="0041547B" w:rsidP="0041547B">
      <w:pPr>
        <w:pStyle w:val="breakline"/>
        <w:rPr>
          <w:rFonts w:eastAsiaTheme="minorEastAsia"/>
          <w:color w:val="002060"/>
        </w:rPr>
      </w:pPr>
    </w:p>
    <w:p w14:paraId="041E15C1" w14:textId="77777777" w:rsidR="0041547B" w:rsidRPr="00915017" w:rsidRDefault="0041547B" w:rsidP="0041547B">
      <w:pPr>
        <w:pStyle w:val="breakline"/>
        <w:rPr>
          <w:color w:val="002060"/>
        </w:rPr>
      </w:pPr>
    </w:p>
    <w:p w14:paraId="11354DDB" w14:textId="77777777" w:rsidR="0041547B" w:rsidRPr="00915017" w:rsidRDefault="0041547B" w:rsidP="0041547B">
      <w:pPr>
        <w:pStyle w:val="sottotitolocampionato10"/>
        <w:rPr>
          <w:color w:val="002060"/>
        </w:rPr>
      </w:pPr>
      <w:r w:rsidRPr="0091501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915017" w14:paraId="641E6754"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87BA3" w14:textId="77777777" w:rsidR="0041547B" w:rsidRPr="00915017" w:rsidRDefault="0041547B" w:rsidP="00F55EAF">
            <w:pPr>
              <w:pStyle w:val="headertabella0"/>
              <w:rPr>
                <w:color w:val="002060"/>
              </w:rPr>
            </w:pPr>
            <w:r w:rsidRPr="009150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BF515" w14:textId="77777777" w:rsidR="0041547B" w:rsidRPr="00915017" w:rsidRDefault="0041547B" w:rsidP="00F55EAF">
            <w:pPr>
              <w:pStyle w:val="headertabella0"/>
              <w:rPr>
                <w:color w:val="002060"/>
              </w:rPr>
            </w:pPr>
            <w:r w:rsidRPr="009150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5EA70" w14:textId="77777777" w:rsidR="0041547B" w:rsidRPr="00915017" w:rsidRDefault="0041547B" w:rsidP="00F55EAF">
            <w:pPr>
              <w:pStyle w:val="headertabella0"/>
              <w:rPr>
                <w:color w:val="002060"/>
              </w:rPr>
            </w:pPr>
            <w:r w:rsidRPr="009150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FB34A" w14:textId="77777777" w:rsidR="0041547B" w:rsidRPr="00915017" w:rsidRDefault="0041547B" w:rsidP="00F55EAF">
            <w:pPr>
              <w:pStyle w:val="headertabella0"/>
              <w:rPr>
                <w:color w:val="002060"/>
              </w:rPr>
            </w:pPr>
            <w:r w:rsidRPr="009150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DE73D" w14:textId="77777777" w:rsidR="0041547B" w:rsidRPr="00915017" w:rsidRDefault="0041547B" w:rsidP="00F55EAF">
            <w:pPr>
              <w:pStyle w:val="headertabella0"/>
              <w:rPr>
                <w:color w:val="002060"/>
              </w:rPr>
            </w:pPr>
            <w:r w:rsidRPr="009150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CE255" w14:textId="77777777" w:rsidR="0041547B" w:rsidRPr="00915017" w:rsidRDefault="0041547B" w:rsidP="00F55EAF">
            <w:pPr>
              <w:pStyle w:val="headertabella0"/>
              <w:rPr>
                <w:color w:val="002060"/>
              </w:rPr>
            </w:pPr>
            <w:r w:rsidRPr="009150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3A22F" w14:textId="77777777" w:rsidR="0041547B" w:rsidRPr="00915017" w:rsidRDefault="0041547B" w:rsidP="00F55EAF">
            <w:pPr>
              <w:pStyle w:val="headertabella0"/>
              <w:rPr>
                <w:color w:val="002060"/>
              </w:rPr>
            </w:pPr>
            <w:r w:rsidRPr="009150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1AD9B" w14:textId="77777777" w:rsidR="0041547B" w:rsidRPr="00915017" w:rsidRDefault="0041547B" w:rsidP="00F55EAF">
            <w:pPr>
              <w:pStyle w:val="headertabella0"/>
              <w:rPr>
                <w:color w:val="002060"/>
              </w:rPr>
            </w:pPr>
            <w:r w:rsidRPr="009150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DE68E" w14:textId="77777777" w:rsidR="0041547B" w:rsidRPr="00915017" w:rsidRDefault="0041547B" w:rsidP="00F55EAF">
            <w:pPr>
              <w:pStyle w:val="headertabella0"/>
              <w:rPr>
                <w:color w:val="002060"/>
              </w:rPr>
            </w:pPr>
            <w:r w:rsidRPr="009150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2A7DB" w14:textId="77777777" w:rsidR="0041547B" w:rsidRPr="00915017" w:rsidRDefault="0041547B" w:rsidP="00F55EAF">
            <w:pPr>
              <w:pStyle w:val="headertabella0"/>
              <w:rPr>
                <w:color w:val="002060"/>
              </w:rPr>
            </w:pPr>
            <w:r w:rsidRPr="00915017">
              <w:rPr>
                <w:color w:val="002060"/>
              </w:rPr>
              <w:t>PE</w:t>
            </w:r>
          </w:p>
        </w:tc>
      </w:tr>
      <w:tr w:rsidR="0041547B" w:rsidRPr="00915017" w14:paraId="6629F493"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6EFB7F" w14:textId="77777777" w:rsidR="0041547B" w:rsidRPr="00915017" w:rsidRDefault="0041547B" w:rsidP="00F55EAF">
            <w:pPr>
              <w:pStyle w:val="rowtabella0"/>
              <w:rPr>
                <w:color w:val="002060"/>
              </w:rPr>
            </w:pPr>
            <w:r w:rsidRPr="00915017">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32C40" w14:textId="77777777" w:rsidR="0041547B" w:rsidRPr="00915017" w:rsidRDefault="0041547B" w:rsidP="00F55EAF">
            <w:pPr>
              <w:pStyle w:val="rowtabella0"/>
              <w:jc w:val="center"/>
              <w:rPr>
                <w:color w:val="002060"/>
              </w:rPr>
            </w:pPr>
            <w:r w:rsidRPr="009150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5697E"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E33B" w14:textId="77777777" w:rsidR="0041547B" w:rsidRPr="00915017" w:rsidRDefault="0041547B" w:rsidP="00F55EAF">
            <w:pPr>
              <w:pStyle w:val="rowtabella0"/>
              <w:jc w:val="center"/>
              <w:rPr>
                <w:color w:val="002060"/>
              </w:rPr>
            </w:pPr>
            <w:r w:rsidRPr="009150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6542E"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4B64"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1DA2" w14:textId="77777777" w:rsidR="0041547B" w:rsidRPr="00915017" w:rsidRDefault="0041547B" w:rsidP="00F55EAF">
            <w:pPr>
              <w:pStyle w:val="rowtabella0"/>
              <w:jc w:val="center"/>
              <w:rPr>
                <w:color w:val="002060"/>
              </w:rPr>
            </w:pPr>
            <w:r w:rsidRPr="0091501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B5AF" w14:textId="77777777" w:rsidR="0041547B" w:rsidRPr="00915017" w:rsidRDefault="0041547B" w:rsidP="00F55EAF">
            <w:pPr>
              <w:pStyle w:val="rowtabella0"/>
              <w:jc w:val="center"/>
              <w:rPr>
                <w:color w:val="002060"/>
              </w:rPr>
            </w:pPr>
            <w:r w:rsidRPr="009150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A847" w14:textId="77777777" w:rsidR="0041547B" w:rsidRPr="00915017" w:rsidRDefault="0041547B" w:rsidP="00F55EAF">
            <w:pPr>
              <w:pStyle w:val="rowtabella0"/>
              <w:jc w:val="center"/>
              <w:rPr>
                <w:color w:val="002060"/>
              </w:rPr>
            </w:pPr>
            <w:r w:rsidRPr="009150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CA45A" w14:textId="77777777" w:rsidR="0041547B" w:rsidRPr="00915017" w:rsidRDefault="0041547B" w:rsidP="00F55EAF">
            <w:pPr>
              <w:pStyle w:val="rowtabella0"/>
              <w:jc w:val="center"/>
              <w:rPr>
                <w:color w:val="002060"/>
              </w:rPr>
            </w:pPr>
            <w:r w:rsidRPr="00915017">
              <w:rPr>
                <w:color w:val="002060"/>
              </w:rPr>
              <w:t>0</w:t>
            </w:r>
          </w:p>
        </w:tc>
      </w:tr>
      <w:tr w:rsidR="0041547B" w:rsidRPr="00915017" w14:paraId="1EE24A7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88A1C" w14:textId="77777777" w:rsidR="0041547B" w:rsidRPr="00915017" w:rsidRDefault="0041547B" w:rsidP="00F55EAF">
            <w:pPr>
              <w:pStyle w:val="rowtabella0"/>
              <w:rPr>
                <w:color w:val="002060"/>
              </w:rPr>
            </w:pPr>
            <w:r w:rsidRPr="00915017">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44CA" w14:textId="77777777" w:rsidR="0041547B" w:rsidRPr="00915017" w:rsidRDefault="0041547B" w:rsidP="00F55EAF">
            <w:pPr>
              <w:pStyle w:val="rowtabella0"/>
              <w:jc w:val="center"/>
              <w:rPr>
                <w:color w:val="002060"/>
              </w:rPr>
            </w:pPr>
            <w:r w:rsidRPr="009150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D386"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82DC"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2131"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2487"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0CB6" w14:textId="77777777" w:rsidR="0041547B" w:rsidRPr="00915017" w:rsidRDefault="0041547B" w:rsidP="00F55EAF">
            <w:pPr>
              <w:pStyle w:val="rowtabella0"/>
              <w:jc w:val="center"/>
              <w:rPr>
                <w:color w:val="002060"/>
              </w:rPr>
            </w:pPr>
            <w:r w:rsidRPr="009150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6867" w14:textId="77777777" w:rsidR="0041547B" w:rsidRPr="00915017" w:rsidRDefault="0041547B" w:rsidP="00F55EAF">
            <w:pPr>
              <w:pStyle w:val="rowtabella0"/>
              <w:jc w:val="center"/>
              <w:rPr>
                <w:color w:val="002060"/>
              </w:rPr>
            </w:pPr>
            <w:r w:rsidRPr="009150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BF96E" w14:textId="77777777" w:rsidR="0041547B" w:rsidRPr="00915017" w:rsidRDefault="0041547B" w:rsidP="00F55EAF">
            <w:pPr>
              <w:pStyle w:val="rowtabella0"/>
              <w:jc w:val="center"/>
              <w:rPr>
                <w:color w:val="002060"/>
              </w:rPr>
            </w:pPr>
            <w:r w:rsidRPr="009150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CBC7" w14:textId="77777777" w:rsidR="0041547B" w:rsidRPr="00915017" w:rsidRDefault="0041547B" w:rsidP="00F55EAF">
            <w:pPr>
              <w:pStyle w:val="rowtabella0"/>
              <w:jc w:val="center"/>
              <w:rPr>
                <w:color w:val="002060"/>
              </w:rPr>
            </w:pPr>
            <w:r w:rsidRPr="00915017">
              <w:rPr>
                <w:color w:val="002060"/>
              </w:rPr>
              <w:t>0</w:t>
            </w:r>
          </w:p>
        </w:tc>
      </w:tr>
      <w:tr w:rsidR="0041547B" w:rsidRPr="00915017" w14:paraId="6C04A0D3"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F8168" w14:textId="77777777" w:rsidR="0041547B" w:rsidRPr="00915017" w:rsidRDefault="0041547B" w:rsidP="00F55EAF">
            <w:pPr>
              <w:pStyle w:val="rowtabella0"/>
              <w:rPr>
                <w:color w:val="002060"/>
              </w:rPr>
            </w:pPr>
            <w:r w:rsidRPr="00915017">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46C3E" w14:textId="77777777" w:rsidR="0041547B" w:rsidRPr="00915017" w:rsidRDefault="0041547B" w:rsidP="00F55EAF">
            <w:pPr>
              <w:pStyle w:val="rowtabella0"/>
              <w:jc w:val="center"/>
              <w:rPr>
                <w:color w:val="002060"/>
              </w:rPr>
            </w:pPr>
            <w:r w:rsidRPr="009150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4ADC"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9A693"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82845"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DDB39"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FF2B8" w14:textId="77777777" w:rsidR="0041547B" w:rsidRPr="00915017" w:rsidRDefault="0041547B" w:rsidP="00F55EAF">
            <w:pPr>
              <w:pStyle w:val="rowtabella0"/>
              <w:jc w:val="center"/>
              <w:rPr>
                <w:color w:val="002060"/>
              </w:rPr>
            </w:pPr>
            <w:r w:rsidRPr="009150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74F4" w14:textId="77777777" w:rsidR="0041547B" w:rsidRPr="00915017" w:rsidRDefault="0041547B" w:rsidP="00F55EAF">
            <w:pPr>
              <w:pStyle w:val="rowtabella0"/>
              <w:jc w:val="center"/>
              <w:rPr>
                <w:color w:val="002060"/>
              </w:rPr>
            </w:pPr>
            <w:r w:rsidRPr="009150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9513"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CAFA" w14:textId="77777777" w:rsidR="0041547B" w:rsidRPr="00915017" w:rsidRDefault="0041547B" w:rsidP="00F55EAF">
            <w:pPr>
              <w:pStyle w:val="rowtabella0"/>
              <w:jc w:val="center"/>
              <w:rPr>
                <w:color w:val="002060"/>
              </w:rPr>
            </w:pPr>
            <w:r w:rsidRPr="00915017">
              <w:rPr>
                <w:color w:val="002060"/>
              </w:rPr>
              <w:t>0</w:t>
            </w:r>
          </w:p>
        </w:tc>
      </w:tr>
      <w:tr w:rsidR="0041547B" w:rsidRPr="00915017" w14:paraId="63C58744"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AADDA" w14:textId="77777777" w:rsidR="0041547B" w:rsidRPr="00915017" w:rsidRDefault="0041547B" w:rsidP="00F55EAF">
            <w:pPr>
              <w:pStyle w:val="rowtabella0"/>
              <w:rPr>
                <w:color w:val="002060"/>
              </w:rPr>
            </w:pPr>
            <w:r w:rsidRPr="0091501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2697"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30A5"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EFDA"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43BA" w14:textId="77777777" w:rsidR="0041547B" w:rsidRPr="00915017" w:rsidRDefault="0041547B" w:rsidP="00F55EAF">
            <w:pPr>
              <w:pStyle w:val="rowtabella0"/>
              <w:jc w:val="center"/>
              <w:rPr>
                <w:color w:val="002060"/>
              </w:rPr>
            </w:pPr>
            <w:r w:rsidRPr="009150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425FE"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3892" w14:textId="77777777" w:rsidR="0041547B" w:rsidRPr="00915017" w:rsidRDefault="0041547B" w:rsidP="00F55EAF">
            <w:pPr>
              <w:pStyle w:val="rowtabella0"/>
              <w:jc w:val="center"/>
              <w:rPr>
                <w:color w:val="002060"/>
              </w:rPr>
            </w:pPr>
            <w:r w:rsidRPr="009150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114D4" w14:textId="77777777" w:rsidR="0041547B" w:rsidRPr="00915017" w:rsidRDefault="0041547B" w:rsidP="00F55EAF">
            <w:pPr>
              <w:pStyle w:val="rowtabella0"/>
              <w:jc w:val="center"/>
              <w:rPr>
                <w:color w:val="002060"/>
              </w:rPr>
            </w:pPr>
            <w:r w:rsidRPr="009150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D00D" w14:textId="77777777" w:rsidR="0041547B" w:rsidRPr="00915017" w:rsidRDefault="0041547B" w:rsidP="00F55EAF">
            <w:pPr>
              <w:pStyle w:val="rowtabella0"/>
              <w:jc w:val="center"/>
              <w:rPr>
                <w:color w:val="002060"/>
              </w:rPr>
            </w:pPr>
            <w:r w:rsidRPr="009150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3DB2" w14:textId="77777777" w:rsidR="0041547B" w:rsidRPr="00915017" w:rsidRDefault="0041547B" w:rsidP="00F55EAF">
            <w:pPr>
              <w:pStyle w:val="rowtabella0"/>
              <w:jc w:val="center"/>
              <w:rPr>
                <w:color w:val="002060"/>
              </w:rPr>
            </w:pPr>
            <w:r w:rsidRPr="00915017">
              <w:rPr>
                <w:color w:val="002060"/>
              </w:rPr>
              <w:t>0</w:t>
            </w:r>
          </w:p>
        </w:tc>
      </w:tr>
      <w:tr w:rsidR="0041547B" w:rsidRPr="00915017" w14:paraId="2FAA1CE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31EFC" w14:textId="77777777" w:rsidR="0041547B" w:rsidRPr="00915017" w:rsidRDefault="0041547B" w:rsidP="00F55EAF">
            <w:pPr>
              <w:pStyle w:val="rowtabella0"/>
              <w:rPr>
                <w:color w:val="002060"/>
              </w:rPr>
            </w:pPr>
            <w:r w:rsidRPr="00915017">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76DF" w14:textId="77777777" w:rsidR="0041547B" w:rsidRPr="00915017" w:rsidRDefault="0041547B" w:rsidP="00F55EAF">
            <w:pPr>
              <w:pStyle w:val="rowtabella0"/>
              <w:jc w:val="center"/>
              <w:rPr>
                <w:color w:val="002060"/>
              </w:rPr>
            </w:pPr>
            <w:r w:rsidRPr="009150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343D"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B8DC" w14:textId="77777777" w:rsidR="0041547B" w:rsidRPr="00915017" w:rsidRDefault="0041547B" w:rsidP="00F55EAF">
            <w:pPr>
              <w:pStyle w:val="rowtabella0"/>
              <w:jc w:val="center"/>
              <w:rPr>
                <w:color w:val="002060"/>
              </w:rPr>
            </w:pPr>
            <w:r w:rsidRPr="009150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D2AD"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7FFE7"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1E95" w14:textId="77777777" w:rsidR="0041547B" w:rsidRPr="00915017" w:rsidRDefault="0041547B" w:rsidP="00F55EAF">
            <w:pPr>
              <w:pStyle w:val="rowtabella0"/>
              <w:jc w:val="center"/>
              <w:rPr>
                <w:color w:val="002060"/>
              </w:rPr>
            </w:pPr>
            <w:r w:rsidRPr="009150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EEF8E" w14:textId="77777777" w:rsidR="0041547B" w:rsidRPr="00915017" w:rsidRDefault="0041547B" w:rsidP="00F55EAF">
            <w:pPr>
              <w:pStyle w:val="rowtabella0"/>
              <w:jc w:val="center"/>
              <w:rPr>
                <w:color w:val="002060"/>
              </w:rPr>
            </w:pPr>
            <w:r w:rsidRPr="009150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E19E"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44BBC" w14:textId="77777777" w:rsidR="0041547B" w:rsidRPr="00915017" w:rsidRDefault="0041547B" w:rsidP="00F55EAF">
            <w:pPr>
              <w:pStyle w:val="rowtabella0"/>
              <w:jc w:val="center"/>
              <w:rPr>
                <w:color w:val="002060"/>
              </w:rPr>
            </w:pPr>
            <w:r w:rsidRPr="00915017">
              <w:rPr>
                <w:color w:val="002060"/>
              </w:rPr>
              <w:t>0</w:t>
            </w:r>
          </w:p>
        </w:tc>
      </w:tr>
      <w:tr w:rsidR="0041547B" w:rsidRPr="00915017" w14:paraId="0F9FE75A"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2386D6" w14:textId="77777777" w:rsidR="0041547B" w:rsidRPr="00915017" w:rsidRDefault="0041547B" w:rsidP="00F55EAF">
            <w:pPr>
              <w:pStyle w:val="rowtabella0"/>
              <w:rPr>
                <w:color w:val="002060"/>
              </w:rPr>
            </w:pPr>
            <w:r w:rsidRPr="00915017">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8D11" w14:textId="77777777" w:rsidR="0041547B" w:rsidRPr="00915017" w:rsidRDefault="0041547B" w:rsidP="00F55EAF">
            <w:pPr>
              <w:pStyle w:val="rowtabella0"/>
              <w:jc w:val="center"/>
              <w:rPr>
                <w:color w:val="002060"/>
              </w:rPr>
            </w:pPr>
            <w:r w:rsidRPr="009150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B065"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1020"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B51CD"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E576"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BE5A" w14:textId="77777777" w:rsidR="0041547B" w:rsidRPr="00915017" w:rsidRDefault="0041547B" w:rsidP="00F55EAF">
            <w:pPr>
              <w:pStyle w:val="rowtabella0"/>
              <w:jc w:val="center"/>
              <w:rPr>
                <w:color w:val="002060"/>
              </w:rPr>
            </w:pPr>
            <w:r w:rsidRPr="009150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B5E68" w14:textId="77777777" w:rsidR="0041547B" w:rsidRPr="00915017" w:rsidRDefault="0041547B" w:rsidP="00F55EAF">
            <w:pPr>
              <w:pStyle w:val="rowtabella0"/>
              <w:jc w:val="center"/>
              <w:rPr>
                <w:color w:val="002060"/>
              </w:rPr>
            </w:pPr>
            <w:r w:rsidRPr="009150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A236"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B0B4" w14:textId="77777777" w:rsidR="0041547B" w:rsidRPr="00915017" w:rsidRDefault="0041547B" w:rsidP="00F55EAF">
            <w:pPr>
              <w:pStyle w:val="rowtabella0"/>
              <w:jc w:val="center"/>
              <w:rPr>
                <w:color w:val="002060"/>
              </w:rPr>
            </w:pPr>
            <w:r w:rsidRPr="00915017">
              <w:rPr>
                <w:color w:val="002060"/>
              </w:rPr>
              <w:t>0</w:t>
            </w:r>
          </w:p>
        </w:tc>
      </w:tr>
      <w:tr w:rsidR="0041547B" w:rsidRPr="00915017" w14:paraId="1853A5B9"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B103C" w14:textId="77777777" w:rsidR="0041547B" w:rsidRPr="00915017" w:rsidRDefault="0041547B" w:rsidP="00F55EAF">
            <w:pPr>
              <w:pStyle w:val="rowtabella0"/>
              <w:rPr>
                <w:color w:val="002060"/>
              </w:rPr>
            </w:pPr>
            <w:r w:rsidRPr="00915017">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8B8B" w14:textId="77777777" w:rsidR="0041547B" w:rsidRPr="00915017" w:rsidRDefault="0041547B" w:rsidP="00F55EAF">
            <w:pPr>
              <w:pStyle w:val="rowtabella0"/>
              <w:jc w:val="center"/>
              <w:rPr>
                <w:color w:val="002060"/>
              </w:rPr>
            </w:pPr>
            <w:r w:rsidRPr="009150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FA61"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D65DC"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96C22"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62B91"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4400" w14:textId="77777777" w:rsidR="0041547B" w:rsidRPr="00915017" w:rsidRDefault="0041547B" w:rsidP="00F55EAF">
            <w:pPr>
              <w:pStyle w:val="rowtabella0"/>
              <w:jc w:val="center"/>
              <w:rPr>
                <w:color w:val="002060"/>
              </w:rPr>
            </w:pPr>
            <w:r w:rsidRPr="009150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7842D" w14:textId="77777777" w:rsidR="0041547B" w:rsidRPr="00915017" w:rsidRDefault="0041547B" w:rsidP="00F55EAF">
            <w:pPr>
              <w:pStyle w:val="rowtabella0"/>
              <w:jc w:val="center"/>
              <w:rPr>
                <w:color w:val="002060"/>
              </w:rPr>
            </w:pPr>
            <w:r w:rsidRPr="009150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7375"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849CB" w14:textId="77777777" w:rsidR="0041547B" w:rsidRPr="00915017" w:rsidRDefault="0041547B" w:rsidP="00F55EAF">
            <w:pPr>
              <w:pStyle w:val="rowtabella0"/>
              <w:jc w:val="center"/>
              <w:rPr>
                <w:color w:val="002060"/>
              </w:rPr>
            </w:pPr>
            <w:r w:rsidRPr="00915017">
              <w:rPr>
                <w:color w:val="002060"/>
              </w:rPr>
              <w:t>0</w:t>
            </w:r>
          </w:p>
        </w:tc>
      </w:tr>
      <w:tr w:rsidR="0041547B" w:rsidRPr="00915017" w14:paraId="2084553E"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96DCA" w14:textId="77777777" w:rsidR="0041547B" w:rsidRPr="00915017" w:rsidRDefault="0041547B" w:rsidP="00F55EAF">
            <w:pPr>
              <w:pStyle w:val="rowtabella0"/>
              <w:rPr>
                <w:color w:val="002060"/>
              </w:rPr>
            </w:pPr>
            <w:r w:rsidRPr="00915017">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5D870" w14:textId="77777777" w:rsidR="0041547B" w:rsidRPr="00915017" w:rsidRDefault="0041547B" w:rsidP="00F55EAF">
            <w:pPr>
              <w:pStyle w:val="rowtabella0"/>
              <w:jc w:val="center"/>
              <w:rPr>
                <w:color w:val="002060"/>
              </w:rPr>
            </w:pPr>
            <w:r w:rsidRPr="009150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D3CC4"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1239D"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13FB"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44C5"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2970" w14:textId="77777777" w:rsidR="0041547B" w:rsidRPr="00915017" w:rsidRDefault="0041547B" w:rsidP="00F55EAF">
            <w:pPr>
              <w:pStyle w:val="rowtabella0"/>
              <w:jc w:val="center"/>
              <w:rPr>
                <w:color w:val="002060"/>
              </w:rPr>
            </w:pPr>
            <w:r w:rsidRPr="009150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4686F" w14:textId="77777777" w:rsidR="0041547B" w:rsidRPr="00915017" w:rsidRDefault="0041547B" w:rsidP="00F55EAF">
            <w:pPr>
              <w:pStyle w:val="rowtabella0"/>
              <w:jc w:val="center"/>
              <w:rPr>
                <w:color w:val="002060"/>
              </w:rPr>
            </w:pPr>
            <w:r w:rsidRPr="009150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2D62" w14:textId="77777777" w:rsidR="0041547B" w:rsidRPr="00915017" w:rsidRDefault="0041547B" w:rsidP="00F55EAF">
            <w:pPr>
              <w:pStyle w:val="rowtabella0"/>
              <w:jc w:val="center"/>
              <w:rPr>
                <w:color w:val="002060"/>
              </w:rPr>
            </w:pPr>
            <w:r w:rsidRPr="009150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4F83E" w14:textId="77777777" w:rsidR="0041547B" w:rsidRPr="00915017" w:rsidRDefault="0041547B" w:rsidP="00F55EAF">
            <w:pPr>
              <w:pStyle w:val="rowtabella0"/>
              <w:jc w:val="center"/>
              <w:rPr>
                <w:color w:val="002060"/>
              </w:rPr>
            </w:pPr>
            <w:r w:rsidRPr="00915017">
              <w:rPr>
                <w:color w:val="002060"/>
              </w:rPr>
              <w:t>0</w:t>
            </w:r>
          </w:p>
        </w:tc>
      </w:tr>
      <w:tr w:rsidR="0041547B" w:rsidRPr="00915017" w14:paraId="461B9EF0"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6E286" w14:textId="77777777" w:rsidR="0041547B" w:rsidRPr="00915017" w:rsidRDefault="0041547B" w:rsidP="00F55EAF">
            <w:pPr>
              <w:pStyle w:val="rowtabella0"/>
              <w:rPr>
                <w:color w:val="002060"/>
              </w:rPr>
            </w:pPr>
            <w:r w:rsidRPr="00915017">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EE98" w14:textId="77777777" w:rsidR="0041547B" w:rsidRPr="00915017" w:rsidRDefault="0041547B" w:rsidP="00F55EAF">
            <w:pPr>
              <w:pStyle w:val="rowtabella0"/>
              <w:jc w:val="center"/>
              <w:rPr>
                <w:color w:val="002060"/>
              </w:rPr>
            </w:pPr>
            <w:r w:rsidRPr="009150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14BD"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5021" w14:textId="77777777" w:rsidR="0041547B" w:rsidRPr="00915017" w:rsidRDefault="0041547B" w:rsidP="00F55EAF">
            <w:pPr>
              <w:pStyle w:val="rowtabella0"/>
              <w:jc w:val="center"/>
              <w:rPr>
                <w:color w:val="002060"/>
              </w:rPr>
            </w:pPr>
            <w:r w:rsidRPr="009150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E80B"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B0C1" w14:textId="77777777" w:rsidR="0041547B" w:rsidRPr="00915017" w:rsidRDefault="0041547B" w:rsidP="00F55EAF">
            <w:pPr>
              <w:pStyle w:val="rowtabella0"/>
              <w:jc w:val="center"/>
              <w:rPr>
                <w:color w:val="002060"/>
              </w:rPr>
            </w:pPr>
            <w:r w:rsidRPr="009150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D63F" w14:textId="77777777" w:rsidR="0041547B" w:rsidRPr="00915017" w:rsidRDefault="0041547B" w:rsidP="00F55EAF">
            <w:pPr>
              <w:pStyle w:val="rowtabella0"/>
              <w:jc w:val="center"/>
              <w:rPr>
                <w:color w:val="002060"/>
              </w:rPr>
            </w:pPr>
            <w:r w:rsidRPr="009150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0B93" w14:textId="77777777" w:rsidR="0041547B" w:rsidRPr="00915017" w:rsidRDefault="0041547B" w:rsidP="00F55EAF">
            <w:pPr>
              <w:pStyle w:val="rowtabella0"/>
              <w:jc w:val="center"/>
              <w:rPr>
                <w:color w:val="002060"/>
              </w:rPr>
            </w:pPr>
            <w:r w:rsidRPr="0091501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BD454" w14:textId="77777777" w:rsidR="0041547B" w:rsidRPr="00915017" w:rsidRDefault="0041547B" w:rsidP="00F55EAF">
            <w:pPr>
              <w:pStyle w:val="rowtabella0"/>
              <w:jc w:val="center"/>
              <w:rPr>
                <w:color w:val="002060"/>
              </w:rPr>
            </w:pPr>
            <w:r w:rsidRPr="009150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70C1" w14:textId="77777777" w:rsidR="0041547B" w:rsidRPr="00915017" w:rsidRDefault="0041547B" w:rsidP="00F55EAF">
            <w:pPr>
              <w:pStyle w:val="rowtabella0"/>
              <w:jc w:val="center"/>
              <w:rPr>
                <w:color w:val="002060"/>
              </w:rPr>
            </w:pPr>
            <w:r w:rsidRPr="00915017">
              <w:rPr>
                <w:color w:val="002060"/>
              </w:rPr>
              <w:t>0</w:t>
            </w:r>
          </w:p>
        </w:tc>
      </w:tr>
      <w:tr w:rsidR="0041547B" w:rsidRPr="00915017" w14:paraId="6B50EE2C"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D3CB9" w14:textId="77777777" w:rsidR="0041547B" w:rsidRPr="00915017" w:rsidRDefault="0041547B" w:rsidP="00F55EAF">
            <w:pPr>
              <w:pStyle w:val="rowtabella0"/>
              <w:rPr>
                <w:color w:val="002060"/>
                <w:lang w:val="es-ES"/>
              </w:rPr>
            </w:pPr>
            <w:r w:rsidRPr="00915017">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F4F64" w14:textId="77777777" w:rsidR="0041547B" w:rsidRPr="00915017" w:rsidRDefault="0041547B" w:rsidP="00F55EAF">
            <w:pPr>
              <w:pStyle w:val="rowtabella0"/>
              <w:jc w:val="center"/>
              <w:rPr>
                <w:color w:val="002060"/>
              </w:rPr>
            </w:pPr>
            <w:r w:rsidRPr="009150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55C10"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99626"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FC75"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E761"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F23AA" w14:textId="77777777" w:rsidR="0041547B" w:rsidRPr="00915017" w:rsidRDefault="0041547B" w:rsidP="00F55EAF">
            <w:pPr>
              <w:pStyle w:val="rowtabella0"/>
              <w:jc w:val="center"/>
              <w:rPr>
                <w:color w:val="002060"/>
              </w:rPr>
            </w:pPr>
            <w:r w:rsidRPr="009150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3022" w14:textId="77777777" w:rsidR="0041547B" w:rsidRPr="00915017" w:rsidRDefault="0041547B" w:rsidP="00F55EAF">
            <w:pPr>
              <w:pStyle w:val="rowtabella0"/>
              <w:jc w:val="center"/>
              <w:rPr>
                <w:color w:val="002060"/>
              </w:rPr>
            </w:pPr>
            <w:r w:rsidRPr="0091501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8076" w14:textId="77777777" w:rsidR="0041547B" w:rsidRPr="00915017" w:rsidRDefault="0041547B" w:rsidP="00F55EAF">
            <w:pPr>
              <w:pStyle w:val="rowtabella0"/>
              <w:jc w:val="center"/>
              <w:rPr>
                <w:color w:val="002060"/>
              </w:rPr>
            </w:pPr>
            <w:r w:rsidRPr="009150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0F3A" w14:textId="77777777" w:rsidR="0041547B" w:rsidRPr="00915017" w:rsidRDefault="0041547B" w:rsidP="00F55EAF">
            <w:pPr>
              <w:pStyle w:val="rowtabella0"/>
              <w:jc w:val="center"/>
              <w:rPr>
                <w:color w:val="002060"/>
              </w:rPr>
            </w:pPr>
            <w:r w:rsidRPr="00915017">
              <w:rPr>
                <w:color w:val="002060"/>
              </w:rPr>
              <w:t>0</w:t>
            </w:r>
          </w:p>
        </w:tc>
      </w:tr>
      <w:tr w:rsidR="0041547B" w:rsidRPr="00915017" w14:paraId="56EE8C7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CE007A" w14:textId="77777777" w:rsidR="0041547B" w:rsidRPr="00915017" w:rsidRDefault="0041547B" w:rsidP="00F55EAF">
            <w:pPr>
              <w:pStyle w:val="rowtabella0"/>
              <w:rPr>
                <w:color w:val="002060"/>
              </w:rPr>
            </w:pPr>
            <w:r w:rsidRPr="00915017">
              <w:rPr>
                <w:color w:val="002060"/>
              </w:rPr>
              <w:lastRenderedPageBreak/>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510C6" w14:textId="77777777" w:rsidR="0041547B" w:rsidRPr="00915017" w:rsidRDefault="0041547B" w:rsidP="00F55EAF">
            <w:pPr>
              <w:pStyle w:val="rowtabella0"/>
              <w:jc w:val="center"/>
              <w:rPr>
                <w:color w:val="002060"/>
              </w:rPr>
            </w:pPr>
            <w:r w:rsidRPr="009150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6E92"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BAD94" w14:textId="77777777" w:rsidR="0041547B" w:rsidRPr="00915017" w:rsidRDefault="0041547B" w:rsidP="00F55EAF">
            <w:pPr>
              <w:pStyle w:val="rowtabella0"/>
              <w:jc w:val="center"/>
              <w:rPr>
                <w:color w:val="002060"/>
              </w:rPr>
            </w:pPr>
            <w:r w:rsidRPr="009150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FF1B"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577E" w14:textId="77777777" w:rsidR="0041547B" w:rsidRPr="00915017" w:rsidRDefault="0041547B" w:rsidP="00F55EAF">
            <w:pPr>
              <w:pStyle w:val="rowtabella0"/>
              <w:jc w:val="center"/>
              <w:rPr>
                <w:color w:val="002060"/>
              </w:rPr>
            </w:pPr>
            <w:r w:rsidRPr="009150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6ED0" w14:textId="77777777" w:rsidR="0041547B" w:rsidRPr="00915017" w:rsidRDefault="0041547B" w:rsidP="00F55EAF">
            <w:pPr>
              <w:pStyle w:val="rowtabella0"/>
              <w:jc w:val="center"/>
              <w:rPr>
                <w:color w:val="002060"/>
              </w:rPr>
            </w:pPr>
            <w:r w:rsidRPr="009150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0D16" w14:textId="77777777" w:rsidR="0041547B" w:rsidRPr="00915017" w:rsidRDefault="0041547B" w:rsidP="00F55EAF">
            <w:pPr>
              <w:pStyle w:val="rowtabella0"/>
              <w:jc w:val="center"/>
              <w:rPr>
                <w:color w:val="002060"/>
              </w:rPr>
            </w:pPr>
            <w:r w:rsidRPr="0091501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D192" w14:textId="77777777" w:rsidR="0041547B" w:rsidRPr="00915017" w:rsidRDefault="0041547B" w:rsidP="00F55EAF">
            <w:pPr>
              <w:pStyle w:val="rowtabella0"/>
              <w:jc w:val="center"/>
              <w:rPr>
                <w:color w:val="002060"/>
              </w:rPr>
            </w:pPr>
            <w:r w:rsidRPr="009150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99F1" w14:textId="77777777" w:rsidR="0041547B" w:rsidRPr="00915017" w:rsidRDefault="0041547B" w:rsidP="00F55EAF">
            <w:pPr>
              <w:pStyle w:val="rowtabella0"/>
              <w:jc w:val="center"/>
              <w:rPr>
                <w:color w:val="002060"/>
              </w:rPr>
            </w:pPr>
            <w:r w:rsidRPr="00915017">
              <w:rPr>
                <w:color w:val="002060"/>
              </w:rPr>
              <w:t>0</w:t>
            </w:r>
          </w:p>
        </w:tc>
      </w:tr>
      <w:tr w:rsidR="0041547B" w:rsidRPr="00915017" w14:paraId="2DFFDB46"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8F89E0" w14:textId="6AE1378C" w:rsidR="0041547B" w:rsidRPr="00915017" w:rsidRDefault="0041547B" w:rsidP="00F55EAF">
            <w:pPr>
              <w:pStyle w:val="rowtabella0"/>
              <w:rPr>
                <w:color w:val="002060"/>
              </w:rPr>
            </w:pPr>
            <w:r w:rsidRPr="00915017">
              <w:rPr>
                <w:color w:val="002060"/>
              </w:rPr>
              <w:t>POL. CSI STELLA A.S.D.</w:t>
            </w:r>
            <w:r>
              <w:rPr>
                <w:color w:val="002060"/>
              </w:rPr>
              <w:t xml:space="preserve"> </w:t>
            </w:r>
            <w:r w:rsidRPr="00C84A6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90547" w14:textId="77777777" w:rsidR="0041547B" w:rsidRPr="00915017" w:rsidRDefault="0041547B" w:rsidP="00F55EAF">
            <w:pPr>
              <w:pStyle w:val="rowtabella0"/>
              <w:jc w:val="center"/>
              <w:rPr>
                <w:color w:val="002060"/>
              </w:rPr>
            </w:pPr>
            <w:r w:rsidRPr="009150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69C1" w14:textId="77777777" w:rsidR="0041547B" w:rsidRPr="00915017" w:rsidRDefault="0041547B" w:rsidP="00F55EAF">
            <w:pPr>
              <w:pStyle w:val="rowtabella0"/>
              <w:jc w:val="center"/>
              <w:rPr>
                <w:color w:val="002060"/>
              </w:rPr>
            </w:pPr>
            <w:r w:rsidRPr="009150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1FFB5" w14:textId="77777777" w:rsidR="0041547B" w:rsidRPr="00915017" w:rsidRDefault="0041547B" w:rsidP="00F55EAF">
            <w:pPr>
              <w:pStyle w:val="rowtabella0"/>
              <w:jc w:val="center"/>
              <w:rPr>
                <w:color w:val="002060"/>
              </w:rPr>
            </w:pPr>
            <w:r w:rsidRPr="009150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A07E" w14:textId="77777777" w:rsidR="0041547B" w:rsidRPr="00915017" w:rsidRDefault="0041547B" w:rsidP="00F55EAF">
            <w:pPr>
              <w:pStyle w:val="rowtabella0"/>
              <w:jc w:val="center"/>
              <w:rPr>
                <w:color w:val="002060"/>
              </w:rPr>
            </w:pPr>
            <w:r w:rsidRPr="009150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BE2B" w14:textId="77777777" w:rsidR="0041547B" w:rsidRPr="00915017" w:rsidRDefault="0041547B" w:rsidP="00F55EAF">
            <w:pPr>
              <w:pStyle w:val="rowtabella0"/>
              <w:jc w:val="center"/>
              <w:rPr>
                <w:color w:val="002060"/>
              </w:rPr>
            </w:pPr>
            <w:r w:rsidRPr="009150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3A89" w14:textId="77777777" w:rsidR="0041547B" w:rsidRPr="00915017" w:rsidRDefault="0041547B" w:rsidP="00F55EAF">
            <w:pPr>
              <w:pStyle w:val="rowtabella0"/>
              <w:jc w:val="center"/>
              <w:rPr>
                <w:color w:val="002060"/>
              </w:rPr>
            </w:pPr>
            <w:r w:rsidRPr="009150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551C" w14:textId="77777777" w:rsidR="0041547B" w:rsidRPr="00915017" w:rsidRDefault="0041547B" w:rsidP="00F55EAF">
            <w:pPr>
              <w:pStyle w:val="rowtabella0"/>
              <w:jc w:val="center"/>
              <w:rPr>
                <w:color w:val="002060"/>
              </w:rPr>
            </w:pPr>
            <w:r w:rsidRPr="0091501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0DFA" w14:textId="77777777" w:rsidR="0041547B" w:rsidRPr="00915017" w:rsidRDefault="0041547B" w:rsidP="00F55EAF">
            <w:pPr>
              <w:pStyle w:val="rowtabella0"/>
              <w:jc w:val="center"/>
              <w:rPr>
                <w:color w:val="002060"/>
              </w:rPr>
            </w:pPr>
            <w:r w:rsidRPr="009150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124DB" w14:textId="77777777" w:rsidR="0041547B" w:rsidRPr="00915017" w:rsidRDefault="0041547B" w:rsidP="00F55EAF">
            <w:pPr>
              <w:pStyle w:val="rowtabella0"/>
              <w:jc w:val="center"/>
              <w:rPr>
                <w:color w:val="002060"/>
              </w:rPr>
            </w:pPr>
            <w:r w:rsidRPr="00915017">
              <w:rPr>
                <w:color w:val="002060"/>
              </w:rPr>
              <w:t>0</w:t>
            </w:r>
          </w:p>
        </w:tc>
      </w:tr>
    </w:tbl>
    <w:p w14:paraId="082DA00A" w14:textId="77777777" w:rsidR="00DF25FC" w:rsidRDefault="00DF25FC" w:rsidP="00DC0676">
      <w:pPr>
        <w:pStyle w:val="breakline"/>
        <w:rPr>
          <w:color w:val="002060"/>
        </w:rPr>
      </w:pPr>
    </w:p>
    <w:p w14:paraId="2CAE07C9" w14:textId="77777777" w:rsidR="0041547B" w:rsidRDefault="0041547B" w:rsidP="00DC0676">
      <w:pPr>
        <w:pStyle w:val="breakline"/>
        <w:rPr>
          <w:color w:val="002060"/>
        </w:rPr>
      </w:pPr>
    </w:p>
    <w:p w14:paraId="21DEA951" w14:textId="77777777" w:rsidR="0041547B" w:rsidRDefault="0041547B" w:rsidP="00DC0676">
      <w:pPr>
        <w:pStyle w:val="breakline"/>
        <w:rPr>
          <w:color w:val="002060"/>
        </w:rPr>
      </w:pPr>
    </w:p>
    <w:p w14:paraId="4503676E" w14:textId="255D147C" w:rsidR="00DF25FC" w:rsidRDefault="00DF25FC" w:rsidP="00DF25FC">
      <w:pPr>
        <w:pStyle w:val="TITOLOCAMPIONATO"/>
        <w:shd w:val="clear" w:color="auto" w:fill="CCCCCC"/>
        <w:spacing w:before="0" w:beforeAutospacing="0" w:after="0" w:afterAutospacing="0"/>
        <w:rPr>
          <w:color w:val="002060"/>
        </w:rPr>
      </w:pPr>
      <w:r w:rsidRPr="00E762DC">
        <w:rPr>
          <w:color w:val="002060"/>
        </w:rPr>
        <w:t>UNDER 1</w:t>
      </w:r>
      <w:r>
        <w:rPr>
          <w:color w:val="002060"/>
        </w:rPr>
        <w:t>9</w:t>
      </w:r>
      <w:r w:rsidRPr="00E762DC">
        <w:rPr>
          <w:color w:val="002060"/>
        </w:rPr>
        <w:t xml:space="preserve"> CALCIO A 5 REGIONALE</w:t>
      </w:r>
    </w:p>
    <w:p w14:paraId="1431DA7C" w14:textId="5EC82703" w:rsidR="00DF25FC" w:rsidRPr="00E762DC" w:rsidRDefault="00571BA9" w:rsidP="00DF25FC">
      <w:pPr>
        <w:pStyle w:val="TITOLOPRINC"/>
        <w:spacing w:before="0" w:beforeAutospacing="0" w:after="0" w:afterAutospacing="0"/>
        <w:rPr>
          <w:color w:val="002060"/>
        </w:rPr>
      </w:pPr>
      <w:r>
        <w:rPr>
          <w:color w:val="002060"/>
        </w:rPr>
        <w:t>SECONDA FASE</w:t>
      </w:r>
    </w:p>
    <w:p w14:paraId="57977CD8" w14:textId="77777777" w:rsidR="00DF25FC" w:rsidRDefault="00DF25FC" w:rsidP="00DF25FC">
      <w:pPr>
        <w:pStyle w:val="LndNormale1"/>
        <w:jc w:val="left"/>
        <w:rPr>
          <w:b/>
          <w:color w:val="002060"/>
          <w:sz w:val="24"/>
          <w:u w:val="single"/>
        </w:rPr>
      </w:pPr>
    </w:p>
    <w:p w14:paraId="31253F51" w14:textId="77777777" w:rsidR="00571BA9" w:rsidRDefault="00DF25FC" w:rsidP="00DF25FC">
      <w:pPr>
        <w:pStyle w:val="Corpodeltesto21"/>
        <w:rPr>
          <w:rFonts w:ascii="Arial" w:hAnsi="Arial" w:cs="Arial"/>
          <w:b/>
          <w:color w:val="002060"/>
          <w:sz w:val="22"/>
        </w:rPr>
      </w:pPr>
      <w:r w:rsidRPr="00E762DC">
        <w:rPr>
          <w:rFonts w:ascii="Arial" w:hAnsi="Arial" w:cs="Arial"/>
          <w:b/>
          <w:color w:val="002060"/>
          <w:sz w:val="22"/>
        </w:rPr>
        <w:t>GIRONE "</w:t>
      </w:r>
      <w:r w:rsidR="00571BA9">
        <w:rPr>
          <w:rFonts w:ascii="Arial" w:hAnsi="Arial" w:cs="Arial"/>
          <w:b/>
          <w:color w:val="002060"/>
          <w:sz w:val="22"/>
        </w:rPr>
        <w:t>GOLD</w:t>
      </w:r>
      <w:r w:rsidRPr="00E762DC">
        <w:rPr>
          <w:rFonts w:ascii="Arial" w:hAnsi="Arial" w:cs="Arial"/>
          <w:b/>
          <w:color w:val="002060"/>
          <w:sz w:val="22"/>
        </w:rPr>
        <w:t>"</w:t>
      </w:r>
    </w:p>
    <w:p w14:paraId="3ACB7B8D" w14:textId="77777777" w:rsidR="00B377A5" w:rsidRPr="00044BBA" w:rsidRDefault="00B377A5" w:rsidP="00B377A5">
      <w:pPr>
        <w:pStyle w:val="LndNormale1"/>
        <w:rPr>
          <w:color w:val="002060"/>
        </w:rPr>
      </w:pPr>
      <w:r w:rsidRPr="00044BBA">
        <w:rPr>
          <w:color w:val="002060"/>
        </w:rPr>
        <w:t xml:space="preserve">700579  </w:t>
      </w:r>
      <w:r>
        <w:rPr>
          <w:color w:val="002060"/>
        </w:rPr>
        <w:tab/>
      </w:r>
      <w:r w:rsidRPr="00044BBA">
        <w:rPr>
          <w:color w:val="002060"/>
        </w:rPr>
        <w:t>A.S.D. ACLI AUDAX MONTECOSARO C5</w:t>
      </w:r>
    </w:p>
    <w:p w14:paraId="26E63FE5" w14:textId="77777777" w:rsidR="00B377A5" w:rsidRPr="00044BBA" w:rsidRDefault="00B377A5" w:rsidP="00B377A5">
      <w:pPr>
        <w:pStyle w:val="LndNormale1"/>
        <w:rPr>
          <w:rFonts w:eastAsia="Lucida Sans Unicode"/>
          <w:bCs/>
          <w:noProof w:val="0"/>
          <w:color w:val="002060"/>
          <w:kern w:val="1"/>
          <w:lang w:eastAsia="it-IT"/>
        </w:rPr>
      </w:pPr>
      <w:proofErr w:type="gramStart"/>
      <w:r w:rsidRPr="00044BBA">
        <w:rPr>
          <w:rFonts w:eastAsia="Lucida Sans Unicode"/>
          <w:bCs/>
          <w:noProof w:val="0"/>
          <w:color w:val="002060"/>
          <w:kern w:val="1"/>
          <w:lang w:eastAsia="it-IT"/>
        </w:rPr>
        <w:t xml:space="preserve">943510  </w:t>
      </w:r>
      <w:r>
        <w:rPr>
          <w:rFonts w:eastAsia="Lucida Sans Unicode"/>
          <w:bCs/>
          <w:noProof w:val="0"/>
          <w:color w:val="002060"/>
          <w:kern w:val="1"/>
          <w:lang w:eastAsia="it-IT"/>
        </w:rPr>
        <w:tab/>
      </w:r>
      <w:proofErr w:type="gramEnd"/>
      <w:r w:rsidRPr="00044BBA">
        <w:rPr>
          <w:rFonts w:eastAsia="Lucida Sans Unicode"/>
          <w:bCs/>
          <w:noProof w:val="0"/>
          <w:color w:val="002060"/>
          <w:kern w:val="1"/>
          <w:lang w:eastAsia="it-IT"/>
        </w:rPr>
        <w:t xml:space="preserve">A.S.D. ACSS MONDOLFO C5         </w:t>
      </w:r>
    </w:p>
    <w:p w14:paraId="033F01B2" w14:textId="77777777" w:rsidR="00B377A5" w:rsidRPr="00B377A5" w:rsidRDefault="00B377A5" w:rsidP="00B377A5">
      <w:pPr>
        <w:pStyle w:val="LndNormale1"/>
        <w:rPr>
          <w:color w:val="002060"/>
          <w:lang w:val="es-ES"/>
        </w:rPr>
      </w:pPr>
      <w:r w:rsidRPr="00B377A5">
        <w:rPr>
          <w:color w:val="002060"/>
          <w:lang w:val="es-ES"/>
        </w:rPr>
        <w:t xml:space="preserve">930993  </w:t>
      </w:r>
      <w:r w:rsidRPr="00B377A5">
        <w:rPr>
          <w:color w:val="002060"/>
          <w:lang w:val="es-ES"/>
        </w:rPr>
        <w:tab/>
        <w:t>A.S.D. FUTSAL VIRE GEOSISTEM ASD</w:t>
      </w:r>
    </w:p>
    <w:p w14:paraId="1F3C869C" w14:textId="77777777" w:rsidR="00B377A5" w:rsidRPr="00044BBA" w:rsidRDefault="00B377A5" w:rsidP="00B377A5">
      <w:pPr>
        <w:pStyle w:val="LndNormale1"/>
        <w:rPr>
          <w:rFonts w:eastAsia="Lucida Sans Unicode"/>
          <w:bCs/>
          <w:noProof w:val="0"/>
          <w:color w:val="002060"/>
          <w:kern w:val="1"/>
          <w:lang w:val="es-ES" w:eastAsia="it-IT"/>
        </w:rPr>
      </w:pPr>
      <w:r w:rsidRPr="00044BBA">
        <w:rPr>
          <w:rFonts w:eastAsia="Lucida Sans Unicode"/>
          <w:bCs/>
          <w:noProof w:val="0"/>
          <w:color w:val="002060"/>
          <w:kern w:val="1"/>
          <w:lang w:val="es-ES" w:eastAsia="it-IT"/>
        </w:rPr>
        <w:t xml:space="preserve">917673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A.S.D. REAL FABRIANO            </w:t>
      </w:r>
    </w:p>
    <w:p w14:paraId="729D1C3A" w14:textId="77777777" w:rsidR="00571BA9" w:rsidRPr="00B377A5" w:rsidRDefault="00571BA9" w:rsidP="00DF25FC">
      <w:pPr>
        <w:pStyle w:val="Corpodeltesto21"/>
        <w:rPr>
          <w:rFonts w:ascii="Arial" w:hAnsi="Arial" w:cs="Arial"/>
          <w:b/>
          <w:color w:val="002060"/>
          <w:sz w:val="22"/>
          <w:lang w:val="es-ES"/>
        </w:rPr>
      </w:pPr>
    </w:p>
    <w:p w14:paraId="04FE6987" w14:textId="77777777" w:rsidR="00571BA9" w:rsidRPr="00B377A5" w:rsidRDefault="00571BA9" w:rsidP="00DF25FC">
      <w:pPr>
        <w:pStyle w:val="Corpodeltesto21"/>
        <w:rPr>
          <w:rFonts w:ascii="Arial" w:hAnsi="Arial" w:cs="Arial"/>
          <w:b/>
          <w:color w:val="002060"/>
          <w:sz w:val="22"/>
          <w:lang w:val="es-ES"/>
        </w:rPr>
      </w:pPr>
    </w:p>
    <w:p w14:paraId="2F231E3C" w14:textId="3E4FD7B7" w:rsidR="00571BA9" w:rsidRDefault="00571BA9" w:rsidP="00571BA9">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 – A</w:t>
      </w:r>
      <w:r w:rsidRPr="00E762DC">
        <w:rPr>
          <w:rFonts w:ascii="Arial" w:hAnsi="Arial" w:cs="Arial"/>
          <w:b/>
          <w:color w:val="002060"/>
          <w:sz w:val="22"/>
        </w:rPr>
        <w:t>"</w:t>
      </w:r>
    </w:p>
    <w:p w14:paraId="6A789634" w14:textId="77777777" w:rsidR="00B377A5" w:rsidRPr="00044BBA" w:rsidRDefault="00B377A5" w:rsidP="00B377A5">
      <w:pPr>
        <w:pStyle w:val="LndNormale1"/>
        <w:rPr>
          <w:rFonts w:eastAsia="Lucida Sans Unicode"/>
          <w:bCs/>
          <w:noProof w:val="0"/>
          <w:color w:val="002060"/>
          <w:kern w:val="1"/>
          <w:lang w:val="es-ES" w:eastAsia="it-IT"/>
        </w:rPr>
      </w:pPr>
      <w:r w:rsidRPr="00044BBA">
        <w:rPr>
          <w:rFonts w:eastAsia="Lucida Sans Unicode"/>
          <w:bCs/>
          <w:noProof w:val="0"/>
          <w:color w:val="002060"/>
          <w:kern w:val="1"/>
          <w:lang w:val="es-ES" w:eastAsia="it-IT"/>
        </w:rPr>
        <w:t xml:space="preserve">77568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ASD.P. ALMA JUVENTUS FANO       </w:t>
      </w:r>
    </w:p>
    <w:p w14:paraId="2F273490" w14:textId="77777777" w:rsidR="00B377A5" w:rsidRPr="00044BBA" w:rsidRDefault="00B377A5" w:rsidP="00B377A5">
      <w:pPr>
        <w:pStyle w:val="LndNormale1"/>
        <w:rPr>
          <w:rFonts w:eastAsia="Lucida Sans Unicode"/>
          <w:bCs/>
          <w:noProof w:val="0"/>
          <w:color w:val="002060"/>
          <w:kern w:val="1"/>
          <w:lang w:eastAsia="it-IT"/>
        </w:rPr>
      </w:pPr>
      <w:r w:rsidRPr="00044BBA">
        <w:rPr>
          <w:rFonts w:eastAsia="Lucida Sans Unicode"/>
          <w:bCs/>
          <w:noProof w:val="0"/>
          <w:color w:val="002060"/>
          <w:kern w:val="1"/>
          <w:lang w:val="es-ES" w:eastAsia="it-IT"/>
        </w:rPr>
        <w:t xml:space="preserve">700443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A.S.   </w:t>
      </w:r>
      <w:r>
        <w:rPr>
          <w:rFonts w:eastAsia="Lucida Sans Unicode"/>
          <w:bCs/>
          <w:noProof w:val="0"/>
          <w:color w:val="002060"/>
          <w:kern w:val="1"/>
          <w:lang w:val="es-ES" w:eastAsia="it-IT"/>
        </w:rPr>
        <w:tab/>
      </w:r>
      <w:r w:rsidRPr="00044BBA">
        <w:rPr>
          <w:rFonts w:eastAsia="Lucida Sans Unicode"/>
          <w:bCs/>
          <w:noProof w:val="0"/>
          <w:color w:val="002060"/>
          <w:kern w:val="1"/>
          <w:lang w:eastAsia="it-IT"/>
        </w:rPr>
        <w:t xml:space="preserve">BULDOG T.N.T. LUCREZIA   </w:t>
      </w:r>
    </w:p>
    <w:p w14:paraId="0E1852D4" w14:textId="77777777" w:rsidR="00B377A5" w:rsidRPr="00044BBA" w:rsidRDefault="00B377A5" w:rsidP="00B377A5">
      <w:pPr>
        <w:pStyle w:val="LndNormale1"/>
        <w:rPr>
          <w:rFonts w:eastAsia="Lucida Sans Unicode"/>
          <w:bCs/>
          <w:noProof w:val="0"/>
          <w:color w:val="002060"/>
          <w:kern w:val="1"/>
          <w:lang w:eastAsia="it-IT"/>
        </w:rPr>
      </w:pPr>
      <w:r w:rsidRPr="00044BBA">
        <w:rPr>
          <w:rFonts w:eastAsia="Lucida Sans Unicode"/>
          <w:bCs/>
          <w:noProof w:val="0"/>
          <w:color w:val="002060"/>
          <w:kern w:val="1"/>
          <w:lang w:eastAsia="it-IT"/>
        </w:rPr>
        <w:t xml:space="preserve"> </w:t>
      </w:r>
      <w:proofErr w:type="gramStart"/>
      <w:r w:rsidRPr="00044BBA">
        <w:rPr>
          <w:rFonts w:eastAsia="Lucida Sans Unicode"/>
          <w:bCs/>
          <w:noProof w:val="0"/>
          <w:color w:val="002060"/>
          <w:kern w:val="1"/>
          <w:lang w:eastAsia="it-IT"/>
        </w:rPr>
        <w:t xml:space="preserve">79603  </w:t>
      </w:r>
      <w:r>
        <w:rPr>
          <w:rFonts w:eastAsia="Lucida Sans Unicode"/>
          <w:bCs/>
          <w:noProof w:val="0"/>
          <w:color w:val="002060"/>
          <w:kern w:val="1"/>
          <w:lang w:eastAsia="it-IT"/>
        </w:rPr>
        <w:tab/>
      </w:r>
      <w:proofErr w:type="gramEnd"/>
      <w:r w:rsidRPr="00044BBA">
        <w:rPr>
          <w:rFonts w:eastAsia="Lucida Sans Unicode"/>
          <w:bCs/>
          <w:noProof w:val="0"/>
          <w:color w:val="002060"/>
          <w:kern w:val="1"/>
          <w:lang w:eastAsia="it-IT"/>
        </w:rPr>
        <w:t xml:space="preserve">A.S.D. CHIARAVALLE FUTSAL       </w:t>
      </w:r>
    </w:p>
    <w:p w14:paraId="562E52AD" w14:textId="77777777" w:rsidR="00B377A5" w:rsidRPr="00044BBA" w:rsidRDefault="00B377A5" w:rsidP="00B377A5">
      <w:pPr>
        <w:pStyle w:val="LndNormale1"/>
        <w:rPr>
          <w:rFonts w:eastAsia="Lucida Sans Unicode"/>
          <w:bCs/>
          <w:noProof w:val="0"/>
          <w:color w:val="002060"/>
          <w:kern w:val="1"/>
          <w:lang w:eastAsia="it-IT"/>
        </w:rPr>
      </w:pPr>
      <w:proofErr w:type="gramStart"/>
      <w:r w:rsidRPr="00044BBA">
        <w:rPr>
          <w:rFonts w:eastAsia="Lucida Sans Unicode"/>
          <w:bCs/>
          <w:noProof w:val="0"/>
          <w:color w:val="002060"/>
          <w:kern w:val="1"/>
          <w:lang w:eastAsia="it-IT"/>
        </w:rPr>
        <w:t xml:space="preserve">953460  </w:t>
      </w:r>
      <w:r>
        <w:rPr>
          <w:rFonts w:eastAsia="Lucida Sans Unicode"/>
          <w:bCs/>
          <w:noProof w:val="0"/>
          <w:color w:val="002060"/>
          <w:kern w:val="1"/>
          <w:lang w:eastAsia="it-IT"/>
        </w:rPr>
        <w:tab/>
      </w:r>
      <w:proofErr w:type="gramEnd"/>
      <w:r w:rsidRPr="00044BBA">
        <w:rPr>
          <w:rFonts w:eastAsia="Lucida Sans Unicode"/>
          <w:bCs/>
          <w:noProof w:val="0"/>
          <w:color w:val="002060"/>
          <w:kern w:val="1"/>
          <w:lang w:eastAsia="it-IT"/>
        </w:rPr>
        <w:t xml:space="preserve">A.S.D. CSI GAUDIO               </w:t>
      </w:r>
    </w:p>
    <w:p w14:paraId="4A269183" w14:textId="77777777" w:rsidR="00B377A5" w:rsidRPr="00044BBA" w:rsidRDefault="00B377A5" w:rsidP="00B377A5">
      <w:pPr>
        <w:pStyle w:val="LndNormale1"/>
        <w:rPr>
          <w:rFonts w:eastAsia="Lucida Sans Unicode"/>
          <w:bCs/>
          <w:i/>
          <w:iCs/>
          <w:noProof w:val="0"/>
          <w:color w:val="002060"/>
          <w:kern w:val="1"/>
          <w:lang w:eastAsia="it-IT"/>
        </w:rPr>
      </w:pPr>
      <w:proofErr w:type="gramStart"/>
      <w:r w:rsidRPr="00044BBA">
        <w:rPr>
          <w:rFonts w:eastAsia="Lucida Sans Unicode"/>
          <w:bCs/>
          <w:noProof w:val="0"/>
          <w:color w:val="002060"/>
          <w:kern w:val="1"/>
          <w:lang w:eastAsia="it-IT"/>
        </w:rPr>
        <w:t xml:space="preserve">184771  </w:t>
      </w:r>
      <w:r>
        <w:rPr>
          <w:rFonts w:eastAsia="Lucida Sans Unicode"/>
          <w:bCs/>
          <w:noProof w:val="0"/>
          <w:color w:val="002060"/>
          <w:kern w:val="1"/>
          <w:lang w:eastAsia="it-IT"/>
        </w:rPr>
        <w:tab/>
      </w:r>
      <w:proofErr w:type="spellStart"/>
      <w:r w:rsidRPr="00044BBA">
        <w:rPr>
          <w:rFonts w:eastAsia="Lucida Sans Unicode"/>
          <w:bCs/>
          <w:noProof w:val="0"/>
          <w:color w:val="002060"/>
          <w:kern w:val="1"/>
          <w:lang w:eastAsia="it-IT"/>
        </w:rPr>
        <w:t>sq.B</w:t>
      </w:r>
      <w:proofErr w:type="spellEnd"/>
      <w:proofErr w:type="gramEnd"/>
      <w:r w:rsidRPr="00044BBA">
        <w:rPr>
          <w:rFonts w:eastAsia="Lucida Sans Unicode"/>
          <w:bCs/>
          <w:noProof w:val="0"/>
          <w:color w:val="002060"/>
          <w:kern w:val="1"/>
          <w:lang w:eastAsia="it-IT"/>
        </w:rPr>
        <w:t xml:space="preserve">   </w:t>
      </w:r>
      <w:r>
        <w:rPr>
          <w:rFonts w:eastAsia="Lucida Sans Unicode"/>
          <w:bCs/>
          <w:noProof w:val="0"/>
          <w:color w:val="002060"/>
          <w:kern w:val="1"/>
          <w:lang w:eastAsia="it-IT"/>
        </w:rPr>
        <w:tab/>
      </w:r>
      <w:r w:rsidRPr="00044BBA">
        <w:rPr>
          <w:rFonts w:eastAsia="Lucida Sans Unicode"/>
          <w:bCs/>
          <w:noProof w:val="0"/>
          <w:color w:val="002060"/>
          <w:kern w:val="1"/>
          <w:lang w:eastAsia="it-IT"/>
        </w:rPr>
        <w:t xml:space="preserve">CSI GAUDIO           </w:t>
      </w:r>
      <w:proofErr w:type="spellStart"/>
      <w:proofErr w:type="gramStart"/>
      <w:r w:rsidRPr="00044BBA">
        <w:rPr>
          <w:rFonts w:eastAsia="Lucida Sans Unicode"/>
          <w:bCs/>
          <w:noProof w:val="0"/>
          <w:color w:val="002060"/>
          <w:kern w:val="1"/>
          <w:lang w:eastAsia="it-IT"/>
        </w:rPr>
        <w:t>sq.B</w:t>
      </w:r>
      <w:proofErr w:type="spellEnd"/>
      <w:proofErr w:type="gramEnd"/>
      <w:r>
        <w:rPr>
          <w:rFonts w:eastAsia="Lucida Sans Unicode"/>
          <w:bCs/>
          <w:noProof w:val="0"/>
          <w:color w:val="002060"/>
          <w:kern w:val="1"/>
          <w:lang w:eastAsia="it-IT"/>
        </w:rPr>
        <w:tab/>
      </w:r>
      <w:r>
        <w:rPr>
          <w:rFonts w:eastAsia="Lucida Sans Unicode"/>
          <w:bCs/>
          <w:noProof w:val="0"/>
          <w:color w:val="002060"/>
          <w:kern w:val="1"/>
          <w:lang w:eastAsia="it-IT"/>
        </w:rPr>
        <w:tab/>
      </w:r>
      <w:r>
        <w:rPr>
          <w:rFonts w:eastAsia="Lucida Sans Unicode"/>
          <w:bCs/>
          <w:noProof w:val="0"/>
          <w:color w:val="002060"/>
          <w:kern w:val="1"/>
          <w:lang w:eastAsia="it-IT"/>
        </w:rPr>
        <w:tab/>
      </w:r>
      <w:r w:rsidRPr="00044BBA">
        <w:rPr>
          <w:rFonts w:eastAsia="Lucida Sans Unicode"/>
          <w:bCs/>
          <w:i/>
          <w:iCs/>
          <w:noProof w:val="0"/>
          <w:color w:val="002060"/>
          <w:kern w:val="1"/>
          <w:lang w:eastAsia="it-IT"/>
        </w:rPr>
        <w:t>(fuori classifica)</w:t>
      </w:r>
    </w:p>
    <w:p w14:paraId="6B1C3B8F" w14:textId="77777777" w:rsidR="00571BA9" w:rsidRDefault="00571BA9" w:rsidP="00DF25FC">
      <w:pPr>
        <w:pStyle w:val="Corpodeltesto21"/>
        <w:rPr>
          <w:rFonts w:ascii="Arial" w:hAnsi="Arial" w:cs="Arial"/>
          <w:b/>
          <w:color w:val="002060"/>
          <w:sz w:val="22"/>
        </w:rPr>
      </w:pPr>
    </w:p>
    <w:p w14:paraId="3525C4E0" w14:textId="7C887FCA" w:rsidR="00571BA9" w:rsidRDefault="00571BA9" w:rsidP="00571BA9">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 – B</w:t>
      </w:r>
      <w:r w:rsidRPr="00E762DC">
        <w:rPr>
          <w:rFonts w:ascii="Arial" w:hAnsi="Arial" w:cs="Arial"/>
          <w:b/>
          <w:color w:val="002060"/>
          <w:sz w:val="22"/>
        </w:rPr>
        <w:t>"</w:t>
      </w:r>
    </w:p>
    <w:p w14:paraId="75929E5E" w14:textId="77777777" w:rsidR="00B377A5" w:rsidRPr="00044BBA" w:rsidRDefault="00B377A5" w:rsidP="00B377A5">
      <w:pPr>
        <w:pStyle w:val="LndNormale1"/>
        <w:rPr>
          <w:rFonts w:eastAsia="Lucida Sans Unicode"/>
          <w:bCs/>
          <w:noProof w:val="0"/>
          <w:color w:val="002060"/>
          <w:kern w:val="1"/>
          <w:lang w:val="es-ES" w:eastAsia="it-IT"/>
        </w:rPr>
      </w:pPr>
      <w:r w:rsidRPr="00044BBA">
        <w:rPr>
          <w:rFonts w:eastAsia="Lucida Sans Unicode"/>
          <w:bCs/>
          <w:noProof w:val="0"/>
          <w:color w:val="002060"/>
          <w:kern w:val="1"/>
          <w:lang w:val="es-ES" w:eastAsia="it-IT"/>
        </w:rPr>
        <w:t xml:space="preserve">932341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A.S.D. DINAMIS 1990             </w:t>
      </w:r>
    </w:p>
    <w:p w14:paraId="65CC0A8D" w14:textId="77777777" w:rsidR="00B377A5" w:rsidRDefault="00B377A5" w:rsidP="00B377A5">
      <w:pPr>
        <w:pStyle w:val="LndNormale1"/>
        <w:rPr>
          <w:color w:val="002060"/>
        </w:rPr>
      </w:pPr>
      <w:r w:rsidRPr="00044BBA">
        <w:rPr>
          <w:color w:val="002060"/>
        </w:rPr>
        <w:t xml:space="preserve">920728  </w:t>
      </w:r>
      <w:r>
        <w:rPr>
          <w:color w:val="002060"/>
        </w:rPr>
        <w:tab/>
      </w:r>
      <w:r w:rsidRPr="00044BBA">
        <w:rPr>
          <w:color w:val="002060"/>
        </w:rPr>
        <w:t xml:space="preserve">A.S.D. MONTELUPONE CALCIO A 5   </w:t>
      </w:r>
    </w:p>
    <w:p w14:paraId="68BECA7F" w14:textId="77777777" w:rsidR="00B377A5" w:rsidRPr="00044BBA" w:rsidRDefault="00B377A5" w:rsidP="00B377A5">
      <w:pPr>
        <w:pStyle w:val="LndNormale1"/>
        <w:rPr>
          <w:color w:val="002060"/>
        </w:rPr>
      </w:pPr>
      <w:r w:rsidRPr="00044BBA">
        <w:rPr>
          <w:color w:val="002060"/>
        </w:rPr>
        <w:t xml:space="preserve">933841  </w:t>
      </w:r>
      <w:r>
        <w:rPr>
          <w:color w:val="002060"/>
        </w:rPr>
        <w:tab/>
      </w:r>
      <w:r w:rsidRPr="00044BBA">
        <w:rPr>
          <w:color w:val="002060"/>
        </w:rPr>
        <w:t xml:space="preserve">A.S.D. OSIMO FIVE               </w:t>
      </w:r>
    </w:p>
    <w:p w14:paraId="24B2A93C" w14:textId="77777777" w:rsidR="00B377A5" w:rsidRPr="00B377A5" w:rsidRDefault="00B377A5" w:rsidP="00B377A5">
      <w:pPr>
        <w:pStyle w:val="LndNormale1"/>
        <w:rPr>
          <w:rFonts w:eastAsia="Lucida Sans Unicode"/>
          <w:bCs/>
          <w:noProof w:val="0"/>
          <w:color w:val="002060"/>
          <w:kern w:val="1"/>
          <w:lang w:eastAsia="it-IT"/>
        </w:rPr>
      </w:pPr>
      <w:proofErr w:type="gramStart"/>
      <w:r w:rsidRPr="00B377A5">
        <w:rPr>
          <w:rFonts w:eastAsia="Lucida Sans Unicode"/>
          <w:bCs/>
          <w:noProof w:val="0"/>
          <w:color w:val="002060"/>
          <w:kern w:val="1"/>
          <w:lang w:eastAsia="it-IT"/>
        </w:rPr>
        <w:t xml:space="preserve">700545  </w:t>
      </w:r>
      <w:r w:rsidRPr="00B377A5">
        <w:rPr>
          <w:rFonts w:eastAsia="Lucida Sans Unicode"/>
          <w:bCs/>
          <w:noProof w:val="0"/>
          <w:color w:val="002060"/>
          <w:kern w:val="1"/>
          <w:lang w:eastAsia="it-IT"/>
        </w:rPr>
        <w:tab/>
      </w:r>
      <w:proofErr w:type="gramEnd"/>
      <w:r w:rsidRPr="00B377A5">
        <w:rPr>
          <w:rFonts w:eastAsia="Lucida Sans Unicode"/>
          <w:bCs/>
          <w:noProof w:val="0"/>
          <w:color w:val="002060"/>
          <w:kern w:val="1"/>
          <w:lang w:eastAsia="it-IT"/>
        </w:rPr>
        <w:t xml:space="preserve">A.S.D. PIETRALACROCE 73         </w:t>
      </w:r>
    </w:p>
    <w:p w14:paraId="75132170" w14:textId="77777777" w:rsidR="00B377A5" w:rsidRDefault="00B377A5" w:rsidP="00B377A5">
      <w:pPr>
        <w:pStyle w:val="LndNormale1"/>
        <w:rPr>
          <w:rFonts w:eastAsia="Lucida Sans Unicode"/>
          <w:bCs/>
          <w:noProof w:val="0"/>
          <w:color w:val="002060"/>
          <w:kern w:val="1"/>
          <w:lang w:val="es-ES" w:eastAsia="it-IT"/>
        </w:rPr>
      </w:pPr>
      <w:r w:rsidRPr="00044BBA">
        <w:rPr>
          <w:rFonts w:eastAsia="Lucida Sans Unicode"/>
          <w:bCs/>
          <w:noProof w:val="0"/>
          <w:color w:val="002060"/>
          <w:kern w:val="1"/>
          <w:lang w:val="es-ES" w:eastAsia="it-IT"/>
        </w:rPr>
        <w:t xml:space="preserve">917685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A.P.D. VERBENA C5 ANCONA        </w:t>
      </w:r>
    </w:p>
    <w:p w14:paraId="5A07651C" w14:textId="77777777" w:rsidR="00B377A5" w:rsidRPr="00044BBA" w:rsidRDefault="00B377A5" w:rsidP="00B377A5">
      <w:pPr>
        <w:pStyle w:val="LndNormale1"/>
        <w:rPr>
          <w:color w:val="002060"/>
        </w:rPr>
      </w:pPr>
    </w:p>
    <w:p w14:paraId="265846FF" w14:textId="5686C56E" w:rsidR="00DF25FC" w:rsidRPr="00B377A5" w:rsidRDefault="00571BA9" w:rsidP="00B377A5">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 – C</w:t>
      </w:r>
      <w:r w:rsidRPr="00E762DC">
        <w:rPr>
          <w:rFonts w:ascii="Arial" w:hAnsi="Arial" w:cs="Arial"/>
          <w:b/>
          <w:color w:val="002060"/>
          <w:sz w:val="22"/>
        </w:rPr>
        <w:t>"</w:t>
      </w:r>
    </w:p>
    <w:p w14:paraId="019DF15A" w14:textId="4333F1AE" w:rsidR="00DF25FC" w:rsidRPr="00044BBA" w:rsidRDefault="00DF25FC" w:rsidP="00DF25FC">
      <w:pPr>
        <w:pStyle w:val="LndNormale1"/>
        <w:rPr>
          <w:color w:val="002060"/>
        </w:rPr>
      </w:pPr>
      <w:r w:rsidRPr="00044BBA">
        <w:rPr>
          <w:color w:val="002060"/>
        </w:rPr>
        <w:t xml:space="preserve">80699  </w:t>
      </w:r>
      <w:r>
        <w:rPr>
          <w:color w:val="002060"/>
        </w:rPr>
        <w:tab/>
      </w:r>
      <w:r w:rsidRPr="00044BBA">
        <w:rPr>
          <w:color w:val="002060"/>
        </w:rPr>
        <w:t xml:space="preserve">A.S.D. CANTINE RIUNITE CSI      </w:t>
      </w:r>
    </w:p>
    <w:p w14:paraId="2340AC77" w14:textId="77777777" w:rsidR="00DF25FC" w:rsidRPr="00044BBA" w:rsidRDefault="00DF25FC" w:rsidP="00DF25FC">
      <w:pPr>
        <w:pStyle w:val="LndNormale1"/>
        <w:rPr>
          <w:color w:val="002060"/>
        </w:rPr>
      </w:pPr>
      <w:r w:rsidRPr="00044BBA">
        <w:rPr>
          <w:color w:val="002060"/>
        </w:rPr>
        <w:t xml:space="preserve">936188  </w:t>
      </w:r>
      <w:r>
        <w:rPr>
          <w:color w:val="002060"/>
        </w:rPr>
        <w:tab/>
      </w:r>
      <w:r w:rsidRPr="00044BBA">
        <w:rPr>
          <w:color w:val="002060"/>
        </w:rPr>
        <w:t xml:space="preserve">SSDARL FIGHT BULLS CORRIDONIA   </w:t>
      </w:r>
    </w:p>
    <w:p w14:paraId="28E86D85" w14:textId="77777777" w:rsidR="00DF25FC" w:rsidRPr="00044BBA" w:rsidRDefault="00DF25FC" w:rsidP="00DF25FC">
      <w:pPr>
        <w:pStyle w:val="LndNormale1"/>
        <w:rPr>
          <w:color w:val="002060"/>
        </w:rPr>
      </w:pPr>
      <w:r w:rsidRPr="00044BBA">
        <w:rPr>
          <w:color w:val="002060"/>
        </w:rPr>
        <w:t xml:space="preserve">964102  </w:t>
      </w:r>
      <w:r>
        <w:rPr>
          <w:color w:val="002060"/>
        </w:rPr>
        <w:tab/>
      </w:r>
      <w:r w:rsidRPr="00044BBA">
        <w:rPr>
          <w:color w:val="002060"/>
        </w:rPr>
        <w:t xml:space="preserve">A.S.D. POLISPORTIVA ROSSO BLU   </w:t>
      </w:r>
    </w:p>
    <w:p w14:paraId="77BE3E16" w14:textId="77777777" w:rsidR="00DF25FC" w:rsidRPr="00044BBA" w:rsidRDefault="00DF25FC" w:rsidP="00DF25FC">
      <w:pPr>
        <w:pStyle w:val="LndNormale1"/>
        <w:rPr>
          <w:color w:val="002060"/>
        </w:rPr>
      </w:pPr>
      <w:r w:rsidRPr="00044BBA">
        <w:rPr>
          <w:color w:val="002060"/>
        </w:rPr>
        <w:t xml:space="preserve">700144  </w:t>
      </w:r>
      <w:r>
        <w:rPr>
          <w:color w:val="002060"/>
        </w:rPr>
        <w:tab/>
      </w:r>
      <w:r w:rsidRPr="00044BBA">
        <w:rPr>
          <w:color w:val="002060"/>
        </w:rPr>
        <w:t xml:space="preserve">U.S.   </w:t>
      </w:r>
      <w:r>
        <w:rPr>
          <w:color w:val="002060"/>
        </w:rPr>
        <w:tab/>
      </w:r>
      <w:r w:rsidRPr="00044BBA">
        <w:rPr>
          <w:color w:val="002060"/>
        </w:rPr>
        <w:t xml:space="preserve">TRE TORRI A.S.D.         </w:t>
      </w:r>
    </w:p>
    <w:p w14:paraId="5860C9BA" w14:textId="77777777" w:rsidR="00DF25FC" w:rsidRDefault="00DF25FC" w:rsidP="00DF25FC">
      <w:pPr>
        <w:pStyle w:val="LndNormale1"/>
        <w:rPr>
          <w:color w:val="002060"/>
        </w:rPr>
      </w:pPr>
      <w:r w:rsidRPr="00044BBA">
        <w:rPr>
          <w:color w:val="002060"/>
        </w:rPr>
        <w:t xml:space="preserve">204353  </w:t>
      </w:r>
      <w:r>
        <w:rPr>
          <w:color w:val="002060"/>
        </w:rPr>
        <w:tab/>
      </w:r>
      <w:r w:rsidRPr="00044BBA">
        <w:rPr>
          <w:color w:val="002060"/>
        </w:rPr>
        <w:t xml:space="preserve">A.S.D. U.MANDOLESI              </w:t>
      </w:r>
    </w:p>
    <w:p w14:paraId="1427C89A" w14:textId="77777777" w:rsidR="00DF25FC" w:rsidRPr="00E762DC" w:rsidRDefault="00DF25FC" w:rsidP="00DF25FC">
      <w:pPr>
        <w:pStyle w:val="LndNormale1"/>
      </w:pPr>
    </w:p>
    <w:p w14:paraId="5547823A" w14:textId="77777777" w:rsidR="00DF25FC" w:rsidRPr="00E762DC" w:rsidRDefault="00DF25FC" w:rsidP="00DF25FC">
      <w:pPr>
        <w:pStyle w:val="LndNormale1"/>
        <w:rPr>
          <w:b/>
          <w:color w:val="002060"/>
          <w:sz w:val="24"/>
        </w:rPr>
      </w:pPr>
      <w:r w:rsidRPr="00E762DC">
        <w:rPr>
          <w:b/>
          <w:color w:val="002060"/>
          <w:sz w:val="24"/>
        </w:rPr>
        <w:t>CALENDARIO</w:t>
      </w:r>
    </w:p>
    <w:p w14:paraId="335BD372" w14:textId="06018664" w:rsidR="00DF25FC" w:rsidRPr="00E762DC" w:rsidRDefault="00DF25FC" w:rsidP="00DF25FC">
      <w:pPr>
        <w:pStyle w:val="LndNormale1"/>
        <w:rPr>
          <w:b/>
          <w:color w:val="002060"/>
        </w:rPr>
      </w:pPr>
      <w:r w:rsidRPr="00E762DC">
        <w:rPr>
          <w:b/>
          <w:color w:val="002060"/>
        </w:rPr>
        <w:t>Si allegano al presente Comunicato Ufficiale i calendari del Campionato Regionale Calcio a Cinque Under 1</w:t>
      </w:r>
      <w:r>
        <w:rPr>
          <w:b/>
          <w:color w:val="002060"/>
        </w:rPr>
        <w:t>9</w:t>
      </w:r>
      <w:r w:rsidRPr="00E762DC">
        <w:rPr>
          <w:b/>
          <w:color w:val="002060"/>
        </w:rPr>
        <w:t xml:space="preserve"> </w:t>
      </w:r>
      <w:r w:rsidR="00571BA9" w:rsidRPr="00B05739">
        <w:rPr>
          <w:b/>
          <w:color w:val="002060"/>
        </w:rPr>
        <w:t>"</w:t>
      </w:r>
      <w:r w:rsidR="00571BA9">
        <w:rPr>
          <w:b/>
          <w:color w:val="002060"/>
        </w:rPr>
        <w:t>Gold</w:t>
      </w:r>
      <w:r w:rsidR="00571BA9" w:rsidRPr="00B05739">
        <w:rPr>
          <w:b/>
          <w:color w:val="002060"/>
        </w:rPr>
        <w:t>"</w:t>
      </w:r>
      <w:r w:rsidR="00571BA9">
        <w:rPr>
          <w:b/>
          <w:color w:val="002060"/>
        </w:rPr>
        <w:t xml:space="preserve">, </w:t>
      </w:r>
      <w:r w:rsidR="00571BA9" w:rsidRPr="00B05739">
        <w:rPr>
          <w:b/>
          <w:color w:val="002060"/>
        </w:rPr>
        <w:t>"</w:t>
      </w:r>
      <w:r w:rsidR="00571BA9">
        <w:rPr>
          <w:b/>
          <w:color w:val="002060"/>
        </w:rPr>
        <w:t xml:space="preserve">Silver – </w:t>
      </w:r>
      <w:r w:rsidR="00571BA9" w:rsidRPr="00B05739">
        <w:rPr>
          <w:b/>
          <w:color w:val="002060"/>
        </w:rPr>
        <w:t>A"</w:t>
      </w:r>
      <w:r w:rsidR="00571BA9">
        <w:rPr>
          <w:b/>
          <w:color w:val="002060"/>
        </w:rPr>
        <w:t xml:space="preserve">, </w:t>
      </w:r>
      <w:r w:rsidR="00571BA9" w:rsidRPr="00B05739">
        <w:rPr>
          <w:b/>
          <w:color w:val="002060"/>
        </w:rPr>
        <w:t>"</w:t>
      </w:r>
      <w:r w:rsidR="00571BA9">
        <w:rPr>
          <w:b/>
          <w:color w:val="002060"/>
        </w:rPr>
        <w:t xml:space="preserve">Silver – </w:t>
      </w:r>
      <w:r w:rsidR="00571BA9" w:rsidRPr="00B05739">
        <w:rPr>
          <w:b/>
          <w:color w:val="002060"/>
        </w:rPr>
        <w:t xml:space="preserve">B" </w:t>
      </w:r>
      <w:r w:rsidR="00571BA9">
        <w:rPr>
          <w:b/>
          <w:color w:val="002060"/>
        </w:rPr>
        <w:t xml:space="preserve">e </w:t>
      </w:r>
      <w:r w:rsidR="00571BA9" w:rsidRPr="00B05739">
        <w:rPr>
          <w:b/>
          <w:color w:val="002060"/>
        </w:rPr>
        <w:t>"</w:t>
      </w:r>
      <w:r w:rsidR="00571BA9">
        <w:rPr>
          <w:b/>
          <w:color w:val="002060"/>
        </w:rPr>
        <w:t>Silver – C</w:t>
      </w:r>
      <w:r w:rsidR="00571BA9" w:rsidRPr="00B05739">
        <w:rPr>
          <w:b/>
          <w:color w:val="002060"/>
        </w:rPr>
        <w:t xml:space="preserve">" </w:t>
      </w:r>
      <w:r w:rsidRPr="00E762DC">
        <w:rPr>
          <w:b/>
          <w:color w:val="002060"/>
        </w:rPr>
        <w:t>corredati da relativi indirizzario ed anagrafica.</w:t>
      </w:r>
    </w:p>
    <w:p w14:paraId="64CB973A" w14:textId="77777777" w:rsidR="00DF25FC" w:rsidRPr="00E762DC" w:rsidRDefault="00DF25FC" w:rsidP="00DF25FC">
      <w:pPr>
        <w:pStyle w:val="LndNormale1"/>
        <w:rPr>
          <w:color w:val="002060"/>
        </w:rPr>
      </w:pPr>
    </w:p>
    <w:p w14:paraId="71756B9A" w14:textId="77777777" w:rsidR="00DF25FC" w:rsidRPr="00E762DC" w:rsidRDefault="00DF25FC" w:rsidP="00DF25FC">
      <w:pPr>
        <w:pStyle w:val="LndNormale1"/>
        <w:rPr>
          <w:b/>
          <w:color w:val="002060"/>
          <w:sz w:val="24"/>
        </w:rPr>
      </w:pPr>
      <w:r w:rsidRPr="00E762DC">
        <w:rPr>
          <w:b/>
          <w:color w:val="002060"/>
          <w:sz w:val="24"/>
        </w:rPr>
        <w:t>MANCATE ALTERNANZE</w:t>
      </w:r>
    </w:p>
    <w:p w14:paraId="40ADE37D" w14:textId="77777777" w:rsidR="00DF25FC" w:rsidRPr="00E762DC" w:rsidRDefault="00DF25FC" w:rsidP="00DF25FC">
      <w:pPr>
        <w:pStyle w:val="LndNormale1"/>
        <w:rPr>
          <w:color w:val="002060"/>
        </w:rPr>
      </w:pPr>
      <w:r w:rsidRPr="00E762DC">
        <w:rPr>
          <w:color w:val="002060"/>
        </w:rPr>
        <w:t>In calce ai calendari sono segnalate le gare per le quali non è stato possibile trovare le alternanze richieste.</w:t>
      </w:r>
    </w:p>
    <w:p w14:paraId="69FD05A7" w14:textId="76A694F3" w:rsidR="00DF25FC" w:rsidRPr="00E762DC" w:rsidRDefault="00DF25FC" w:rsidP="00DF25FC">
      <w:pPr>
        <w:pStyle w:val="LndNormale1"/>
        <w:rPr>
          <w:color w:val="002060"/>
          <w:u w:val="single"/>
        </w:rPr>
      </w:pPr>
      <w:r w:rsidRPr="00FA4D1D">
        <w:rPr>
          <w:color w:val="002060"/>
          <w:highlight w:val="yellow"/>
          <w:u w:val="single"/>
        </w:rPr>
        <w:t xml:space="preserve">Le </w:t>
      </w:r>
      <w:r w:rsidRPr="00FA4D1D">
        <w:rPr>
          <w:b/>
          <w:color w:val="002060"/>
          <w:highlight w:val="yellow"/>
          <w:u w:val="single"/>
        </w:rPr>
        <w:t>Società ospitanti</w:t>
      </w:r>
      <w:r w:rsidRPr="00FA4D1D">
        <w:rPr>
          <w:color w:val="002060"/>
          <w:highlight w:val="yellow"/>
          <w:u w:val="single"/>
        </w:rPr>
        <w:t xml:space="preserve"> interessate possono variare il giorno e/o l’orario di gara senza la dichiarazione di consenso della squadra avversaria purché all’interno delle fasce di seguito indicate </w:t>
      </w:r>
      <w:r w:rsidRPr="00FA4D1D">
        <w:rPr>
          <w:b/>
          <w:color w:val="002060"/>
          <w:highlight w:val="yellow"/>
          <w:u w:val="single"/>
        </w:rPr>
        <w:t xml:space="preserve">entro GIOVEDI’ </w:t>
      </w:r>
      <w:r w:rsidR="00571BA9">
        <w:rPr>
          <w:b/>
          <w:color w:val="002060"/>
          <w:highlight w:val="yellow"/>
          <w:u w:val="single"/>
        </w:rPr>
        <w:t>12</w:t>
      </w:r>
      <w:r>
        <w:rPr>
          <w:b/>
          <w:color w:val="002060"/>
          <w:highlight w:val="yellow"/>
          <w:u w:val="single"/>
        </w:rPr>
        <w:t>/</w:t>
      </w:r>
      <w:r w:rsidR="00571BA9">
        <w:rPr>
          <w:b/>
          <w:color w:val="002060"/>
          <w:highlight w:val="yellow"/>
          <w:u w:val="single"/>
        </w:rPr>
        <w:t>02</w:t>
      </w:r>
      <w:r w:rsidRPr="00FA4D1D">
        <w:rPr>
          <w:b/>
          <w:color w:val="002060"/>
          <w:highlight w:val="yellow"/>
          <w:u w:val="single"/>
        </w:rPr>
        <w:t>/202</w:t>
      </w:r>
      <w:r w:rsidR="00571BA9">
        <w:rPr>
          <w:b/>
          <w:color w:val="002060"/>
          <w:highlight w:val="yellow"/>
          <w:u w:val="single"/>
        </w:rPr>
        <w:t>6</w:t>
      </w:r>
      <w:r w:rsidRPr="00FA4D1D">
        <w:rPr>
          <w:color w:val="002060"/>
          <w:highlight w:val="yellow"/>
          <w:u w:val="single"/>
        </w:rPr>
        <w:t>.</w:t>
      </w:r>
    </w:p>
    <w:p w14:paraId="2ACED04E" w14:textId="77777777" w:rsidR="00DF25FC" w:rsidRPr="00E762DC" w:rsidRDefault="00DF25FC" w:rsidP="00DF25FC">
      <w:pPr>
        <w:pStyle w:val="LndNormale1"/>
        <w:rPr>
          <w:color w:val="002060"/>
        </w:rPr>
      </w:pPr>
    </w:p>
    <w:p w14:paraId="5B1A04BF" w14:textId="77777777" w:rsidR="00DF25FC" w:rsidRPr="00E762DC" w:rsidRDefault="00DF25FC" w:rsidP="00DF25FC">
      <w:pPr>
        <w:pStyle w:val="LndNormale1"/>
        <w:rPr>
          <w:b/>
          <w:color w:val="002060"/>
          <w:sz w:val="24"/>
        </w:rPr>
      </w:pPr>
      <w:r w:rsidRPr="00E762DC">
        <w:rPr>
          <w:b/>
          <w:color w:val="002060"/>
          <w:sz w:val="24"/>
        </w:rPr>
        <w:t>FORMAT CAMPIONATO</w:t>
      </w:r>
    </w:p>
    <w:p w14:paraId="1034E703" w14:textId="77777777" w:rsidR="00DF25FC" w:rsidRPr="00E762DC" w:rsidRDefault="00DF25FC" w:rsidP="00DF25FC">
      <w:pPr>
        <w:pStyle w:val="LndNormale1"/>
        <w:rPr>
          <w:color w:val="002060"/>
        </w:rPr>
      </w:pPr>
      <w:r w:rsidRPr="00E762DC">
        <w:rPr>
          <w:color w:val="002060"/>
        </w:rPr>
        <w:t>Il Campionato Regionale Calcio a Cinque Under 1</w:t>
      </w:r>
      <w:r>
        <w:rPr>
          <w:color w:val="002060"/>
        </w:rPr>
        <w:t>9</w:t>
      </w:r>
      <w:r w:rsidRPr="00E762DC">
        <w:rPr>
          <w:color w:val="002060"/>
        </w:rPr>
        <w:t xml:space="preserve"> avrà il seguente svolgimento:</w:t>
      </w:r>
    </w:p>
    <w:p w14:paraId="588F067A" w14:textId="77777777" w:rsidR="00DF25FC" w:rsidRPr="00E762DC" w:rsidRDefault="00DF25FC" w:rsidP="00DF25FC">
      <w:pPr>
        <w:pStyle w:val="LndNormale1"/>
        <w:rPr>
          <w:color w:val="002060"/>
        </w:rPr>
      </w:pPr>
    </w:p>
    <w:p w14:paraId="241B5D78" w14:textId="77777777" w:rsidR="00DF25FC" w:rsidRPr="006105A3" w:rsidRDefault="00DF25FC" w:rsidP="00DF25FC">
      <w:pPr>
        <w:pStyle w:val="LndNormale1"/>
        <w:rPr>
          <w:b/>
          <w:i/>
          <w:color w:val="002060"/>
        </w:rPr>
      </w:pPr>
      <w:r w:rsidRPr="006105A3">
        <w:rPr>
          <w:b/>
          <w:i/>
          <w:color w:val="002060"/>
        </w:rPr>
        <w:t>Girone "Gold"</w:t>
      </w:r>
    </w:p>
    <w:p w14:paraId="48DD8183" w14:textId="77777777" w:rsidR="00DF25FC" w:rsidRPr="006105A3" w:rsidRDefault="00DF25FC" w:rsidP="00DF25FC">
      <w:pPr>
        <w:pStyle w:val="LndNormale1"/>
        <w:rPr>
          <w:color w:val="002060"/>
        </w:rPr>
      </w:pPr>
      <w:r w:rsidRPr="006105A3">
        <w:rPr>
          <w:color w:val="002060"/>
        </w:rPr>
        <w:t xml:space="preserve">- Girone solo andata dal </w:t>
      </w:r>
      <w:r>
        <w:rPr>
          <w:color w:val="002060"/>
        </w:rPr>
        <w:t>14</w:t>
      </w:r>
      <w:r w:rsidRPr="006105A3">
        <w:rPr>
          <w:color w:val="002060"/>
        </w:rPr>
        <w:t>/02/202</w:t>
      </w:r>
      <w:r>
        <w:rPr>
          <w:color w:val="002060"/>
        </w:rPr>
        <w:t>6</w:t>
      </w:r>
      <w:r w:rsidRPr="006105A3">
        <w:rPr>
          <w:color w:val="002060"/>
        </w:rPr>
        <w:t xml:space="preserve"> al </w:t>
      </w:r>
      <w:r>
        <w:rPr>
          <w:color w:val="002060"/>
        </w:rPr>
        <w:t>28</w:t>
      </w:r>
      <w:r w:rsidRPr="006105A3">
        <w:rPr>
          <w:color w:val="002060"/>
        </w:rPr>
        <w:t>/0</w:t>
      </w:r>
      <w:r>
        <w:rPr>
          <w:color w:val="002060"/>
        </w:rPr>
        <w:t>2</w:t>
      </w:r>
      <w:r w:rsidRPr="006105A3">
        <w:rPr>
          <w:color w:val="002060"/>
        </w:rPr>
        <w:t>/202</w:t>
      </w:r>
      <w:r>
        <w:rPr>
          <w:color w:val="002060"/>
        </w:rPr>
        <w:t>6</w:t>
      </w:r>
      <w:r w:rsidRPr="006105A3">
        <w:rPr>
          <w:color w:val="002060"/>
        </w:rPr>
        <w:t>.</w:t>
      </w:r>
    </w:p>
    <w:p w14:paraId="74BE4BEA" w14:textId="77777777" w:rsidR="00DF25FC" w:rsidRPr="006105A3" w:rsidRDefault="00DF25FC" w:rsidP="00DF25FC">
      <w:pPr>
        <w:pStyle w:val="LndNormale1"/>
        <w:rPr>
          <w:color w:val="002060"/>
        </w:rPr>
      </w:pPr>
    </w:p>
    <w:p w14:paraId="43733B3B" w14:textId="77777777" w:rsidR="00DF25FC" w:rsidRPr="006105A3" w:rsidRDefault="00DF25FC" w:rsidP="00DF25FC">
      <w:pPr>
        <w:pStyle w:val="LndNormale1"/>
        <w:rPr>
          <w:color w:val="002060"/>
        </w:rPr>
      </w:pPr>
      <w:r w:rsidRPr="006105A3">
        <w:rPr>
          <w:color w:val="002060"/>
        </w:rPr>
        <w:lastRenderedPageBreak/>
        <w:t xml:space="preserve">Al termine del girone "Gold" </w:t>
      </w:r>
      <w:r>
        <w:rPr>
          <w:color w:val="002060"/>
        </w:rPr>
        <w:t xml:space="preserve">tutte le </w:t>
      </w:r>
      <w:r w:rsidRPr="006105A3">
        <w:rPr>
          <w:color w:val="002060"/>
        </w:rPr>
        <w:t xml:space="preserve">squadre accederanno </w:t>
      </w:r>
      <w:r>
        <w:rPr>
          <w:color w:val="002060"/>
        </w:rPr>
        <w:t>alle Semifinali di girone per determinare il piazzamento finale.</w:t>
      </w:r>
    </w:p>
    <w:p w14:paraId="36B41D93" w14:textId="77777777" w:rsidR="00DF25FC" w:rsidRPr="006105A3" w:rsidRDefault="00DF25FC" w:rsidP="00DF25FC">
      <w:pPr>
        <w:pStyle w:val="LndNormale1"/>
        <w:rPr>
          <w:color w:val="002060"/>
        </w:rPr>
      </w:pPr>
    </w:p>
    <w:p w14:paraId="36DF73C2" w14:textId="77777777" w:rsidR="00DF25FC" w:rsidRPr="006105A3" w:rsidRDefault="00DF25FC" w:rsidP="00DF25FC">
      <w:pPr>
        <w:pStyle w:val="LndNormale1"/>
        <w:rPr>
          <w:color w:val="002060"/>
        </w:rPr>
      </w:pPr>
      <w:r w:rsidRPr="006105A3">
        <w:rPr>
          <w:color w:val="002060"/>
        </w:rPr>
        <w:t>Per la classifica del girone “Gold” si terrà conto:</w:t>
      </w:r>
    </w:p>
    <w:p w14:paraId="3568ADC6" w14:textId="77777777" w:rsidR="00DF25FC" w:rsidRPr="00954ABB" w:rsidRDefault="00DF25FC" w:rsidP="00DF25FC">
      <w:pPr>
        <w:pStyle w:val="LndNormale1"/>
        <w:rPr>
          <w:color w:val="002060"/>
        </w:rPr>
      </w:pPr>
      <w:r w:rsidRPr="00954ABB">
        <w:rPr>
          <w:color w:val="002060"/>
        </w:rPr>
        <w:t>a) dei punti ottenuti negli incontri disputati;</w:t>
      </w:r>
    </w:p>
    <w:p w14:paraId="0BDF45AC" w14:textId="77777777" w:rsidR="00DF25FC" w:rsidRPr="00954ABB" w:rsidRDefault="00DF25FC" w:rsidP="00DF25FC">
      <w:pPr>
        <w:pStyle w:val="LndNormale1"/>
        <w:rPr>
          <w:color w:val="002060"/>
        </w:rPr>
      </w:pPr>
      <w:r w:rsidRPr="00954ABB">
        <w:rPr>
          <w:color w:val="002060"/>
        </w:rPr>
        <w:t>b) della migliore differenza reti;</w:t>
      </w:r>
    </w:p>
    <w:p w14:paraId="0F808891" w14:textId="77777777" w:rsidR="00DF25FC" w:rsidRPr="00954ABB" w:rsidRDefault="00DF25FC" w:rsidP="00DF25FC">
      <w:pPr>
        <w:pStyle w:val="LndNormale1"/>
        <w:rPr>
          <w:color w:val="002060"/>
        </w:rPr>
      </w:pPr>
      <w:r w:rsidRPr="00954ABB">
        <w:rPr>
          <w:color w:val="002060"/>
        </w:rPr>
        <w:t>c) del maggior numero di gare disputate in trasferta;</w:t>
      </w:r>
    </w:p>
    <w:p w14:paraId="5103D52D" w14:textId="77777777" w:rsidR="00DF25FC" w:rsidRPr="00954ABB" w:rsidRDefault="00DF25FC" w:rsidP="00DF25FC">
      <w:pPr>
        <w:pStyle w:val="LndNormale1"/>
        <w:rPr>
          <w:color w:val="002060"/>
        </w:rPr>
      </w:pPr>
      <w:r w:rsidRPr="00954ABB">
        <w:rPr>
          <w:color w:val="002060"/>
        </w:rPr>
        <w:t>d) del maggior numero di reti segnate;</w:t>
      </w:r>
    </w:p>
    <w:p w14:paraId="1B160986" w14:textId="77777777" w:rsidR="00DF25FC" w:rsidRPr="00954ABB" w:rsidRDefault="00DF25FC" w:rsidP="00DF25FC">
      <w:pPr>
        <w:pStyle w:val="LndNormale1"/>
        <w:rPr>
          <w:color w:val="002060"/>
        </w:rPr>
      </w:pPr>
      <w:r w:rsidRPr="00954ABB">
        <w:rPr>
          <w:color w:val="002060"/>
        </w:rPr>
        <w:t>e) del miglior piazzamento nella Coppa Disciplina;</w:t>
      </w:r>
    </w:p>
    <w:p w14:paraId="37781BEB" w14:textId="77777777" w:rsidR="00DF25FC" w:rsidRPr="00954ABB" w:rsidRDefault="00DF25FC" w:rsidP="00DF25FC">
      <w:pPr>
        <w:pStyle w:val="LndNormale1"/>
        <w:rPr>
          <w:color w:val="002060"/>
        </w:rPr>
      </w:pPr>
      <w:r w:rsidRPr="00954ABB">
        <w:rPr>
          <w:color w:val="002060"/>
        </w:rPr>
        <w:t>f) dell’anzianità di affiliazione societaria alla F.I.G.C.</w:t>
      </w:r>
    </w:p>
    <w:p w14:paraId="15D3CFBB" w14:textId="77777777" w:rsidR="00DF25FC" w:rsidRDefault="00DF25FC" w:rsidP="00DF25FC">
      <w:pPr>
        <w:pStyle w:val="LndNormale1"/>
        <w:rPr>
          <w:color w:val="002060"/>
          <w:highlight w:val="yellow"/>
        </w:rPr>
      </w:pPr>
    </w:p>
    <w:p w14:paraId="79D4E5BD" w14:textId="77777777" w:rsidR="00DF25FC" w:rsidRPr="00D913D7" w:rsidRDefault="00DF25FC" w:rsidP="00DF25FC">
      <w:pPr>
        <w:pStyle w:val="LndNormale1"/>
        <w:rPr>
          <w:b/>
          <w:bCs/>
          <w:color w:val="002060"/>
        </w:rPr>
      </w:pPr>
      <w:r w:rsidRPr="00D913D7">
        <w:rPr>
          <w:b/>
          <w:bCs/>
          <w:color w:val="002060"/>
        </w:rPr>
        <w:t>Semifinali girone “Gold”</w:t>
      </w:r>
    </w:p>
    <w:p w14:paraId="777E7553" w14:textId="77777777" w:rsidR="00DF25FC" w:rsidRDefault="00DF25FC" w:rsidP="00DF25FC">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w:t>
      </w:r>
      <w:r>
        <w:rPr>
          <w:rFonts w:ascii="Arial" w:hAnsi="Arial" w:cs="Arial"/>
          <w:color w:val="002060"/>
          <w:sz w:val="22"/>
        </w:rPr>
        <w:t xml:space="preserve">e del Girone “Gold” </w:t>
      </w:r>
      <w:r w:rsidRPr="00E762DC">
        <w:rPr>
          <w:rFonts w:ascii="Arial" w:hAnsi="Arial" w:cs="Arial"/>
          <w:color w:val="002060"/>
          <w:sz w:val="22"/>
        </w:rPr>
        <w:t xml:space="preserve">disputeranno </w:t>
      </w:r>
      <w:r>
        <w:rPr>
          <w:rFonts w:ascii="Arial" w:hAnsi="Arial" w:cs="Arial"/>
          <w:color w:val="002060"/>
          <w:sz w:val="22"/>
        </w:rPr>
        <w:t>le semifinali</w:t>
      </w:r>
      <w:r w:rsidRPr="00E762DC">
        <w:rPr>
          <w:rFonts w:ascii="Arial" w:hAnsi="Arial" w:cs="Arial"/>
          <w:color w:val="002060"/>
          <w:sz w:val="22"/>
        </w:rPr>
        <w:t xml:space="preserve"> in gar</w:t>
      </w:r>
      <w:r>
        <w:rPr>
          <w:rFonts w:ascii="Arial" w:hAnsi="Arial" w:cs="Arial"/>
          <w:color w:val="002060"/>
          <w:sz w:val="22"/>
        </w:rPr>
        <w:t>e di andata e ritorno.</w:t>
      </w:r>
    </w:p>
    <w:p w14:paraId="4967E01F" w14:textId="77777777" w:rsidR="00DF25FC" w:rsidRPr="004F0082" w:rsidRDefault="00DF25FC" w:rsidP="00DF25FC">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310DDF8D" w14:textId="77777777" w:rsidR="00DF25FC" w:rsidRPr="004F0082" w:rsidRDefault="00DF25FC" w:rsidP="00DF25FC">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7C45F956" w14:textId="77777777" w:rsidR="00DF25FC" w:rsidRPr="004F0082" w:rsidRDefault="00DF25FC" w:rsidP="00DF25FC">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237B65A2" w14:textId="77777777" w:rsidR="00DF25FC" w:rsidRPr="004F0082" w:rsidRDefault="00DF25FC" w:rsidP="00DF25FC">
      <w:pPr>
        <w:pStyle w:val="Corpodeltesto21"/>
        <w:rPr>
          <w:rFonts w:ascii="Arial" w:hAnsi="Arial" w:cs="Arial"/>
          <w:color w:val="002060"/>
          <w:sz w:val="22"/>
        </w:rPr>
      </w:pPr>
      <w:r>
        <w:rPr>
          <w:rFonts w:ascii="Arial" w:hAnsi="Arial" w:cs="Arial"/>
          <w:color w:val="002060"/>
          <w:sz w:val="22"/>
        </w:rPr>
        <w:t xml:space="preserve">Giocherà in casa la gara di ritorno la squadra </w:t>
      </w:r>
      <w:r w:rsidRPr="00740FA2">
        <w:rPr>
          <w:rFonts w:ascii="Arial" w:hAnsi="Arial" w:cs="Arial"/>
          <w:color w:val="002060"/>
          <w:sz w:val="22"/>
          <w:u w:val="single"/>
        </w:rPr>
        <w:t>meglio classificata</w:t>
      </w:r>
      <w:r>
        <w:rPr>
          <w:rFonts w:ascii="Arial" w:hAnsi="Arial" w:cs="Arial"/>
          <w:color w:val="002060"/>
          <w:sz w:val="22"/>
        </w:rPr>
        <w:t xml:space="preserve"> al termine del girone “Gold”.</w:t>
      </w:r>
    </w:p>
    <w:p w14:paraId="4FF6C866" w14:textId="77777777" w:rsidR="00DF25FC" w:rsidRPr="004F0082" w:rsidRDefault="00DF25FC" w:rsidP="00DF25FC">
      <w:pPr>
        <w:pStyle w:val="Corpodeltesto21"/>
        <w:rPr>
          <w:color w:val="002060"/>
          <w:szCs w:val="22"/>
        </w:rPr>
      </w:pPr>
    </w:p>
    <w:p w14:paraId="4972D502" w14:textId="77777777" w:rsidR="00DF25FC" w:rsidRPr="001E6A72" w:rsidRDefault="00DF25FC" w:rsidP="00DF25FC">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5629367" w14:textId="77777777" w:rsidR="00DF25FC" w:rsidRPr="004F0082" w:rsidRDefault="00DF25FC" w:rsidP="00DF25FC">
      <w:pPr>
        <w:pStyle w:val="Corpodeltesto21"/>
        <w:rPr>
          <w:rFonts w:ascii="Arial" w:hAnsi="Arial" w:cs="Arial"/>
          <w:color w:val="002060"/>
          <w:sz w:val="22"/>
        </w:rPr>
      </w:pPr>
      <w:r w:rsidRPr="001E6A72">
        <w:rPr>
          <w:rFonts w:ascii="Arial" w:hAnsi="Arial" w:cs="Arial"/>
          <w:color w:val="002060"/>
          <w:sz w:val="22"/>
        </w:rPr>
        <w:t>Persistendo ancora la parità</w:t>
      </w:r>
      <w:r>
        <w:rPr>
          <w:rFonts w:ascii="Arial" w:hAnsi="Arial" w:cs="Arial"/>
          <w:color w:val="002060"/>
          <w:sz w:val="22"/>
        </w:rPr>
        <w:t>,</w:t>
      </w:r>
      <w:r w:rsidRPr="004F0082">
        <w:rPr>
          <w:rFonts w:ascii="Arial" w:hAnsi="Arial" w:cs="Arial"/>
          <w:color w:val="002060"/>
          <w:sz w:val="22"/>
        </w:rPr>
        <w:t xml:space="preserve"> </w:t>
      </w:r>
      <w:r>
        <w:rPr>
          <w:rFonts w:ascii="Arial" w:hAnsi="Arial" w:cs="Arial"/>
          <w:color w:val="002060"/>
          <w:sz w:val="22"/>
        </w:rPr>
        <w:t>si aggiudicherà la miglior posizione in classifica</w:t>
      </w:r>
      <w:r w:rsidRPr="004F0082">
        <w:rPr>
          <w:rFonts w:ascii="Arial" w:hAnsi="Arial" w:cs="Arial"/>
          <w:color w:val="002060"/>
          <w:sz w:val="22"/>
        </w:rPr>
        <w:t xml:space="preserve"> la squadra </w:t>
      </w:r>
      <w:r>
        <w:rPr>
          <w:rFonts w:ascii="Arial" w:hAnsi="Arial" w:cs="Arial"/>
          <w:color w:val="002060"/>
          <w:sz w:val="22"/>
        </w:rPr>
        <w:t>che gioca in casa</w:t>
      </w:r>
      <w:r w:rsidRPr="004F0082">
        <w:rPr>
          <w:rFonts w:ascii="Arial" w:hAnsi="Arial" w:cs="Arial"/>
          <w:color w:val="002060"/>
          <w:sz w:val="22"/>
        </w:rPr>
        <w:t>.</w:t>
      </w:r>
    </w:p>
    <w:p w14:paraId="41BDC2EA" w14:textId="77777777" w:rsidR="00DF25FC" w:rsidRDefault="00DF25FC" w:rsidP="00DF25FC">
      <w:pPr>
        <w:pStyle w:val="LndNormale1"/>
        <w:rPr>
          <w:color w:val="002060"/>
          <w:highlight w:val="yellow"/>
        </w:rPr>
      </w:pPr>
    </w:p>
    <w:p w14:paraId="27EB6573" w14:textId="77777777" w:rsidR="00DF25FC" w:rsidRPr="006105A3" w:rsidRDefault="00DF25FC" w:rsidP="00DF25FC">
      <w:pPr>
        <w:pStyle w:val="LndNormale1"/>
        <w:rPr>
          <w:color w:val="002060"/>
        </w:rPr>
      </w:pPr>
      <w:r w:rsidRPr="006105A3">
        <w:rPr>
          <w:color w:val="002060"/>
        </w:rPr>
        <w:t xml:space="preserve">Al termine </w:t>
      </w:r>
      <w:r>
        <w:rPr>
          <w:color w:val="002060"/>
        </w:rPr>
        <w:t>delle</w:t>
      </w:r>
      <w:r w:rsidRPr="006105A3">
        <w:rPr>
          <w:color w:val="002060"/>
        </w:rPr>
        <w:t xml:space="preserve"> "</w:t>
      </w:r>
      <w:r>
        <w:rPr>
          <w:color w:val="002060"/>
        </w:rPr>
        <w:t xml:space="preserve">Semifinali di girone </w:t>
      </w:r>
      <w:r w:rsidRPr="006105A3">
        <w:rPr>
          <w:color w:val="002060"/>
        </w:rPr>
        <w:t>Gold"</w:t>
      </w:r>
      <w:r>
        <w:rPr>
          <w:color w:val="002060"/>
        </w:rPr>
        <w:t xml:space="preserve">, la prima squadra classificata accederà direttamente alle Semifinali, le altre </w:t>
      </w:r>
      <w:r w:rsidRPr="006105A3">
        <w:rPr>
          <w:color w:val="002060"/>
        </w:rPr>
        <w:t xml:space="preserve"> </w:t>
      </w:r>
      <w:r>
        <w:rPr>
          <w:color w:val="002060"/>
        </w:rPr>
        <w:t xml:space="preserve">tre </w:t>
      </w:r>
      <w:r w:rsidRPr="006105A3">
        <w:rPr>
          <w:color w:val="002060"/>
        </w:rPr>
        <w:t>squadre accederanno Quarti di Finale</w:t>
      </w:r>
      <w:r>
        <w:rPr>
          <w:color w:val="002060"/>
        </w:rPr>
        <w:t xml:space="preserve"> in base alla posizione conseguita dopo la disputa delle stesse</w:t>
      </w:r>
      <w:r w:rsidRPr="006105A3">
        <w:rPr>
          <w:color w:val="002060"/>
        </w:rPr>
        <w:t>.</w:t>
      </w:r>
    </w:p>
    <w:p w14:paraId="0C9FA979" w14:textId="77777777" w:rsidR="00DF25FC" w:rsidRPr="00FA4D1D" w:rsidRDefault="00DF25FC" w:rsidP="00DF25FC">
      <w:pPr>
        <w:pStyle w:val="LndNormale1"/>
        <w:rPr>
          <w:color w:val="002060"/>
          <w:highlight w:val="yellow"/>
        </w:rPr>
      </w:pPr>
    </w:p>
    <w:p w14:paraId="64353F60" w14:textId="77777777" w:rsidR="00DF25FC" w:rsidRPr="006105A3" w:rsidRDefault="00DF25FC" w:rsidP="00DF25FC">
      <w:pPr>
        <w:pStyle w:val="LndNormale1"/>
        <w:rPr>
          <w:b/>
          <w:i/>
          <w:color w:val="002060"/>
        </w:rPr>
      </w:pPr>
      <w:r w:rsidRPr="006105A3">
        <w:rPr>
          <w:b/>
          <w:i/>
          <w:color w:val="002060"/>
        </w:rPr>
        <w:t xml:space="preserve">Gironi "Silver" </w:t>
      </w:r>
    </w:p>
    <w:p w14:paraId="69CD3D75" w14:textId="77777777" w:rsidR="00DF25FC" w:rsidRPr="006105A3" w:rsidRDefault="00DF25FC" w:rsidP="00DF25FC">
      <w:pPr>
        <w:pStyle w:val="LndNormale1"/>
        <w:rPr>
          <w:color w:val="002060"/>
        </w:rPr>
      </w:pPr>
      <w:r w:rsidRPr="006105A3">
        <w:rPr>
          <w:color w:val="002060"/>
        </w:rPr>
        <w:t xml:space="preserve">- Girone solo andata dal </w:t>
      </w:r>
      <w:r>
        <w:rPr>
          <w:color w:val="002060"/>
        </w:rPr>
        <w:t>14</w:t>
      </w:r>
      <w:r w:rsidRPr="006105A3">
        <w:rPr>
          <w:color w:val="002060"/>
        </w:rPr>
        <w:t>/02/202</w:t>
      </w:r>
      <w:r>
        <w:rPr>
          <w:color w:val="002060"/>
        </w:rPr>
        <w:t>6</w:t>
      </w:r>
      <w:r w:rsidRPr="006105A3">
        <w:rPr>
          <w:color w:val="002060"/>
        </w:rPr>
        <w:t xml:space="preserve"> al </w:t>
      </w:r>
      <w:r>
        <w:rPr>
          <w:color w:val="002060"/>
        </w:rPr>
        <w:t>28</w:t>
      </w:r>
      <w:r w:rsidRPr="006105A3">
        <w:rPr>
          <w:color w:val="002060"/>
        </w:rPr>
        <w:t>/0</w:t>
      </w:r>
      <w:r>
        <w:rPr>
          <w:color w:val="002060"/>
        </w:rPr>
        <w:t>2</w:t>
      </w:r>
      <w:r w:rsidRPr="006105A3">
        <w:rPr>
          <w:color w:val="002060"/>
        </w:rPr>
        <w:t>/202</w:t>
      </w:r>
      <w:r>
        <w:rPr>
          <w:color w:val="002060"/>
        </w:rPr>
        <w:t>6</w:t>
      </w:r>
      <w:r w:rsidRPr="006105A3">
        <w:rPr>
          <w:color w:val="002060"/>
        </w:rPr>
        <w:t>.</w:t>
      </w:r>
    </w:p>
    <w:p w14:paraId="01BBADD0" w14:textId="77777777" w:rsidR="00DF25FC" w:rsidRPr="006105A3" w:rsidRDefault="00DF25FC" w:rsidP="00DF25FC">
      <w:pPr>
        <w:pStyle w:val="LndNormale1"/>
        <w:rPr>
          <w:color w:val="002060"/>
        </w:rPr>
      </w:pPr>
    </w:p>
    <w:p w14:paraId="1807C527" w14:textId="77777777" w:rsidR="00DF25FC" w:rsidRPr="006105A3" w:rsidRDefault="00DF25FC" w:rsidP="00DF25FC">
      <w:pPr>
        <w:pStyle w:val="LndNormale1"/>
        <w:rPr>
          <w:color w:val="002060"/>
        </w:rPr>
      </w:pPr>
      <w:r w:rsidRPr="006105A3">
        <w:rPr>
          <w:color w:val="002060"/>
        </w:rPr>
        <w:t xml:space="preserve">Al termine dei </w:t>
      </w:r>
      <w:r>
        <w:rPr>
          <w:color w:val="002060"/>
        </w:rPr>
        <w:t>tre</w:t>
      </w:r>
      <w:r w:rsidRPr="006105A3">
        <w:rPr>
          <w:color w:val="002060"/>
        </w:rPr>
        <w:t xml:space="preserve"> gironi "Silver" l</w:t>
      </w:r>
      <w:r>
        <w:rPr>
          <w:color w:val="002060"/>
        </w:rPr>
        <w:t>a</w:t>
      </w:r>
      <w:r w:rsidRPr="006105A3">
        <w:rPr>
          <w:color w:val="002060"/>
        </w:rPr>
        <w:t xml:space="preserve"> prim</w:t>
      </w:r>
      <w:r>
        <w:rPr>
          <w:color w:val="002060"/>
        </w:rPr>
        <w:t>a</w:t>
      </w:r>
      <w:r w:rsidRPr="006105A3">
        <w:rPr>
          <w:color w:val="002060"/>
        </w:rPr>
        <w:t xml:space="preserve"> squadr</w:t>
      </w:r>
      <w:r>
        <w:rPr>
          <w:color w:val="002060"/>
        </w:rPr>
        <w:t>a</w:t>
      </w:r>
      <w:r w:rsidRPr="006105A3">
        <w:rPr>
          <w:color w:val="002060"/>
        </w:rPr>
        <w:t xml:space="preserve"> classificat</w:t>
      </w:r>
      <w:r>
        <w:rPr>
          <w:color w:val="002060"/>
        </w:rPr>
        <w:t>a</w:t>
      </w:r>
      <w:r w:rsidRPr="006105A3">
        <w:rPr>
          <w:color w:val="002060"/>
        </w:rPr>
        <w:t xml:space="preserve"> in ciascun girone acceder</w:t>
      </w:r>
      <w:r>
        <w:rPr>
          <w:color w:val="002060"/>
        </w:rPr>
        <w:t>à</w:t>
      </w:r>
      <w:r w:rsidRPr="006105A3">
        <w:rPr>
          <w:color w:val="002060"/>
        </w:rPr>
        <w:t xml:space="preserve"> </w:t>
      </w:r>
      <w:r>
        <w:rPr>
          <w:color w:val="002060"/>
        </w:rPr>
        <w:t>ai Quarti</w:t>
      </w:r>
      <w:r w:rsidRPr="006105A3">
        <w:rPr>
          <w:color w:val="002060"/>
        </w:rPr>
        <w:t xml:space="preserve"> di Finale.</w:t>
      </w:r>
    </w:p>
    <w:p w14:paraId="7D2332AC" w14:textId="77777777" w:rsidR="00DF25FC" w:rsidRDefault="00DF25FC" w:rsidP="00DF25FC">
      <w:pPr>
        <w:pStyle w:val="LndNormale1"/>
        <w:rPr>
          <w:color w:val="002060"/>
          <w:highlight w:val="yellow"/>
        </w:rPr>
      </w:pPr>
    </w:p>
    <w:p w14:paraId="4A5BE898" w14:textId="77777777" w:rsidR="00DF25FC" w:rsidRPr="00515796" w:rsidRDefault="00DF25FC" w:rsidP="00DF25FC">
      <w:pPr>
        <w:pStyle w:val="LndNormale1"/>
        <w:rPr>
          <w:color w:val="002060"/>
        </w:rPr>
      </w:pPr>
      <w:r w:rsidRPr="006105A3">
        <w:rPr>
          <w:color w:val="002060"/>
        </w:rPr>
        <w:t>Per la classifica del girone “</w:t>
      </w:r>
      <w:r>
        <w:rPr>
          <w:color w:val="002060"/>
        </w:rPr>
        <w:t>Silver</w:t>
      </w:r>
      <w:r w:rsidRPr="006105A3">
        <w:rPr>
          <w:color w:val="002060"/>
        </w:rPr>
        <w:t>” si terrà conto:</w:t>
      </w:r>
    </w:p>
    <w:p w14:paraId="42F6EFA7" w14:textId="77777777" w:rsidR="00DF25FC" w:rsidRPr="00954ABB" w:rsidRDefault="00DF25FC" w:rsidP="00DF25FC">
      <w:pPr>
        <w:pStyle w:val="LndNormale1"/>
        <w:rPr>
          <w:color w:val="002060"/>
        </w:rPr>
      </w:pPr>
      <w:r w:rsidRPr="00954ABB">
        <w:rPr>
          <w:color w:val="002060"/>
        </w:rPr>
        <w:t>a) dei punti ottenuti negli incontri disputati;</w:t>
      </w:r>
    </w:p>
    <w:p w14:paraId="1654AABE" w14:textId="77777777" w:rsidR="00DF25FC" w:rsidRPr="00954ABB" w:rsidRDefault="00DF25FC" w:rsidP="00DF25FC">
      <w:pPr>
        <w:pStyle w:val="LndNormale1"/>
        <w:rPr>
          <w:color w:val="002060"/>
        </w:rPr>
      </w:pPr>
      <w:r w:rsidRPr="00954ABB">
        <w:rPr>
          <w:color w:val="002060"/>
        </w:rPr>
        <w:t>b) della migliore differenza reti;</w:t>
      </w:r>
    </w:p>
    <w:p w14:paraId="49270307" w14:textId="77777777" w:rsidR="00DF25FC" w:rsidRPr="00954ABB" w:rsidRDefault="00DF25FC" w:rsidP="00DF25FC">
      <w:pPr>
        <w:pStyle w:val="LndNormale1"/>
        <w:rPr>
          <w:color w:val="002060"/>
        </w:rPr>
      </w:pPr>
      <w:r w:rsidRPr="00954ABB">
        <w:rPr>
          <w:color w:val="002060"/>
        </w:rPr>
        <w:t>c) del maggior numero di gare disputate in trasferta;</w:t>
      </w:r>
    </w:p>
    <w:p w14:paraId="78AC12BC" w14:textId="77777777" w:rsidR="00DF25FC" w:rsidRPr="00954ABB" w:rsidRDefault="00DF25FC" w:rsidP="00DF25FC">
      <w:pPr>
        <w:pStyle w:val="LndNormale1"/>
        <w:rPr>
          <w:color w:val="002060"/>
        </w:rPr>
      </w:pPr>
      <w:r w:rsidRPr="00954ABB">
        <w:rPr>
          <w:color w:val="002060"/>
        </w:rPr>
        <w:t>d) del maggior numero di reti segnate;</w:t>
      </w:r>
    </w:p>
    <w:p w14:paraId="7C57A56A" w14:textId="77777777" w:rsidR="00DF25FC" w:rsidRPr="00954ABB" w:rsidRDefault="00DF25FC" w:rsidP="00DF25FC">
      <w:pPr>
        <w:pStyle w:val="LndNormale1"/>
        <w:rPr>
          <w:color w:val="002060"/>
        </w:rPr>
      </w:pPr>
      <w:r w:rsidRPr="00954ABB">
        <w:rPr>
          <w:color w:val="002060"/>
        </w:rPr>
        <w:t>e) del miglior piazzamento nella Coppa Disciplina;</w:t>
      </w:r>
    </w:p>
    <w:p w14:paraId="4971BBBC" w14:textId="77777777" w:rsidR="00DF25FC" w:rsidRPr="00C02215" w:rsidRDefault="00DF25FC" w:rsidP="00DF25FC">
      <w:pPr>
        <w:pStyle w:val="LndNormale1"/>
        <w:rPr>
          <w:color w:val="002060"/>
        </w:rPr>
      </w:pPr>
      <w:r w:rsidRPr="00C02215">
        <w:rPr>
          <w:color w:val="002060"/>
        </w:rPr>
        <w:t>f) dell’anzianità di affiliazione societaria alla F.I.G.C.</w:t>
      </w:r>
    </w:p>
    <w:p w14:paraId="2B3BE840" w14:textId="77777777" w:rsidR="00DF25FC" w:rsidRPr="00C02215" w:rsidRDefault="00DF25FC" w:rsidP="00DF25FC">
      <w:pPr>
        <w:pStyle w:val="LndNormale1"/>
        <w:rPr>
          <w:color w:val="002060"/>
        </w:rPr>
      </w:pPr>
    </w:p>
    <w:p w14:paraId="3449A7A2" w14:textId="77777777" w:rsidR="00DF25FC" w:rsidRPr="00E762DC" w:rsidRDefault="00DF25FC" w:rsidP="00DF25FC">
      <w:pPr>
        <w:pStyle w:val="LndNormale1"/>
        <w:rPr>
          <w:color w:val="002060"/>
        </w:rPr>
      </w:pPr>
    </w:p>
    <w:p w14:paraId="08B0B72A" w14:textId="77777777" w:rsidR="00DF25FC" w:rsidRPr="00E762DC" w:rsidRDefault="00DF25FC" w:rsidP="00DF25FC">
      <w:pPr>
        <w:pStyle w:val="LndNormale1"/>
        <w:rPr>
          <w:b/>
          <w:i/>
          <w:color w:val="002060"/>
        </w:rPr>
      </w:pPr>
      <w:r w:rsidRPr="00E762DC">
        <w:rPr>
          <w:b/>
          <w:i/>
          <w:color w:val="002060"/>
        </w:rPr>
        <w:t xml:space="preserve">Quarti di Finale (gara unica </w:t>
      </w:r>
      <w:r>
        <w:rPr>
          <w:b/>
          <w:i/>
          <w:color w:val="002060"/>
        </w:rPr>
        <w:t>21</w:t>
      </w:r>
      <w:r w:rsidRPr="00E762DC">
        <w:rPr>
          <w:b/>
          <w:i/>
          <w:color w:val="002060"/>
        </w:rPr>
        <w:t>/0</w:t>
      </w:r>
      <w:r>
        <w:rPr>
          <w:b/>
          <w:i/>
          <w:color w:val="002060"/>
        </w:rPr>
        <w:t>3</w:t>
      </w:r>
      <w:r w:rsidRPr="00E762DC">
        <w:rPr>
          <w:b/>
          <w:i/>
          <w:color w:val="002060"/>
        </w:rPr>
        <w:t>/202</w:t>
      </w:r>
      <w:r>
        <w:rPr>
          <w:b/>
          <w:i/>
          <w:color w:val="002060"/>
        </w:rPr>
        <w:t>6</w:t>
      </w:r>
      <w:r w:rsidRPr="00E762DC">
        <w:rPr>
          <w:b/>
          <w:i/>
          <w:color w:val="002060"/>
        </w:rPr>
        <w:t>)</w:t>
      </w:r>
    </w:p>
    <w:p w14:paraId="7E6F7A68" w14:textId="77777777" w:rsidR="00DF25FC" w:rsidRPr="00E762DC" w:rsidRDefault="00DF25FC" w:rsidP="00DF25FC">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6</w:t>
      </w:r>
      <w:r w:rsidRPr="00E762DC">
        <w:rPr>
          <w:rFonts w:ascii="Arial" w:hAnsi="Arial" w:cs="Arial"/>
          <w:color w:val="002060"/>
          <w:sz w:val="22"/>
        </w:rPr>
        <w:t xml:space="preserve"> squadr</w:t>
      </w:r>
      <w:r>
        <w:rPr>
          <w:rFonts w:ascii="Arial" w:hAnsi="Arial" w:cs="Arial"/>
          <w:color w:val="002060"/>
          <w:sz w:val="22"/>
        </w:rPr>
        <w:t xml:space="preserve">e qualificate dalla Seconda Fase </w:t>
      </w:r>
      <w:r w:rsidRPr="00E762DC">
        <w:rPr>
          <w:rFonts w:ascii="Arial" w:hAnsi="Arial" w:cs="Arial"/>
          <w:color w:val="002060"/>
          <w:sz w:val="22"/>
        </w:rPr>
        <w:t xml:space="preserve">disputeranno </w:t>
      </w:r>
      <w:r>
        <w:rPr>
          <w:rFonts w:ascii="Arial" w:hAnsi="Arial" w:cs="Arial"/>
          <w:color w:val="002060"/>
          <w:sz w:val="22"/>
        </w:rPr>
        <w:t>i Quarti di Finale</w:t>
      </w:r>
      <w:r w:rsidRPr="00E762DC">
        <w:rPr>
          <w:rFonts w:ascii="Arial" w:hAnsi="Arial" w:cs="Arial"/>
          <w:color w:val="002060"/>
          <w:sz w:val="22"/>
        </w:rPr>
        <w:t xml:space="preserve"> in gara unica </w:t>
      </w:r>
      <w:r>
        <w:rPr>
          <w:rFonts w:ascii="Arial" w:hAnsi="Arial" w:cs="Arial"/>
          <w:color w:val="002060"/>
          <w:sz w:val="22"/>
        </w:rPr>
        <w:t>in casa della squadra prima classificata al termine della seconda fase</w:t>
      </w:r>
      <w:r w:rsidRPr="00E762DC">
        <w:rPr>
          <w:rFonts w:ascii="Arial" w:hAnsi="Arial" w:cs="Arial"/>
          <w:color w:val="002060"/>
          <w:sz w:val="22"/>
        </w:rPr>
        <w:t>:</w:t>
      </w:r>
    </w:p>
    <w:p w14:paraId="15B7D1CF" w14:textId="77777777" w:rsidR="00DF25FC" w:rsidRPr="00E762DC" w:rsidRDefault="00DF25FC" w:rsidP="00DF25FC">
      <w:pPr>
        <w:pStyle w:val="Corpodeltesto21"/>
        <w:rPr>
          <w:rFonts w:ascii="Arial" w:hAnsi="Arial" w:cs="Arial"/>
          <w:color w:val="002060"/>
          <w:sz w:val="22"/>
        </w:rPr>
      </w:pPr>
    </w:p>
    <w:p w14:paraId="47F8A693" w14:textId="77777777" w:rsidR="00DF25FC" w:rsidRDefault="00DF25FC" w:rsidP="00DF25F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peggior prima classificata gironi “Silver” </w:t>
      </w:r>
      <w:r>
        <w:rPr>
          <w:rFonts w:ascii="Arial" w:hAnsi="Arial" w:cs="Arial"/>
          <w:color w:val="002060"/>
          <w:sz w:val="22"/>
        </w:rPr>
        <w:tab/>
      </w:r>
      <w:r>
        <w:rPr>
          <w:rFonts w:ascii="Arial" w:hAnsi="Arial" w:cs="Arial"/>
          <w:color w:val="002060"/>
          <w:sz w:val="22"/>
        </w:rPr>
        <w:tab/>
        <w:t>= X</w:t>
      </w:r>
    </w:p>
    <w:p w14:paraId="291B2DF8" w14:textId="77777777" w:rsidR="00DF25FC" w:rsidRPr="00E762DC" w:rsidRDefault="00DF25FC" w:rsidP="00DF25F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seconda miglior prima classificata gironi “Silver”</w:t>
      </w:r>
      <w:r>
        <w:rPr>
          <w:rFonts w:ascii="Arial" w:hAnsi="Arial" w:cs="Arial"/>
          <w:color w:val="002060"/>
          <w:sz w:val="22"/>
        </w:rPr>
        <w:tab/>
        <w:t>= Y</w:t>
      </w:r>
    </w:p>
    <w:p w14:paraId="12BF5166" w14:textId="77777777" w:rsidR="00DF25FC" w:rsidRPr="00E762DC" w:rsidRDefault="00DF25FC" w:rsidP="00DF25F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miglior prima classificata gironi “Silver”</w:t>
      </w:r>
      <w:r>
        <w:rPr>
          <w:rFonts w:ascii="Arial" w:hAnsi="Arial" w:cs="Arial"/>
          <w:color w:val="002060"/>
          <w:sz w:val="22"/>
        </w:rPr>
        <w:tab/>
      </w:r>
      <w:r>
        <w:rPr>
          <w:rFonts w:ascii="Arial" w:hAnsi="Arial" w:cs="Arial"/>
          <w:color w:val="002060"/>
          <w:sz w:val="22"/>
        </w:rPr>
        <w:tab/>
        <w:t>= Z</w:t>
      </w:r>
    </w:p>
    <w:p w14:paraId="50A26269" w14:textId="77777777" w:rsidR="00DF25FC" w:rsidRPr="00E762DC" w:rsidRDefault="00DF25FC" w:rsidP="00DF25FC">
      <w:pPr>
        <w:pStyle w:val="Corpodeltesto21"/>
        <w:rPr>
          <w:rFonts w:ascii="Arial" w:hAnsi="Arial" w:cs="Arial"/>
          <w:color w:val="002060"/>
          <w:sz w:val="22"/>
        </w:rPr>
      </w:pPr>
    </w:p>
    <w:p w14:paraId="00A6445E" w14:textId="77777777" w:rsidR="00DF25FC" w:rsidRPr="00FF270F" w:rsidRDefault="00DF25FC" w:rsidP="00DF25FC">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0599850C" w14:textId="77777777" w:rsidR="00DF25FC" w:rsidRPr="00FF270F" w:rsidRDefault="00DF25FC" w:rsidP="00DF25FC">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6D91C7FE" w14:textId="77777777" w:rsidR="00DF25FC" w:rsidRPr="00E762DC" w:rsidRDefault="00DF25FC" w:rsidP="00DF25FC">
      <w:pPr>
        <w:pStyle w:val="Corpodeltesto21"/>
        <w:rPr>
          <w:color w:val="002060"/>
          <w:szCs w:val="22"/>
        </w:rPr>
      </w:pPr>
    </w:p>
    <w:p w14:paraId="0CB24E2D" w14:textId="77777777" w:rsidR="00DF25FC" w:rsidRPr="0033664C" w:rsidRDefault="00DF25FC" w:rsidP="00DF25FC">
      <w:pPr>
        <w:pStyle w:val="LndNormale1"/>
        <w:rPr>
          <w:b/>
          <w:i/>
          <w:color w:val="002060"/>
        </w:rPr>
      </w:pPr>
      <w:r w:rsidRPr="0033664C">
        <w:rPr>
          <w:b/>
          <w:i/>
          <w:color w:val="002060"/>
        </w:rPr>
        <w:lastRenderedPageBreak/>
        <w:t>Semifinali (gara unica 11/04/2026)</w:t>
      </w:r>
    </w:p>
    <w:p w14:paraId="2F6DC1FB" w14:textId="77777777" w:rsidR="00DF25FC" w:rsidRPr="0033664C" w:rsidRDefault="00DF25FC" w:rsidP="00DF25FC">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20B7856A" w14:textId="77777777" w:rsidR="00DF25FC" w:rsidRPr="0033664C" w:rsidRDefault="00DF25FC" w:rsidP="00DF25FC">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3B85F512" w14:textId="77777777" w:rsidR="00DF25FC" w:rsidRPr="0033664C" w:rsidRDefault="00DF25FC" w:rsidP="00DF25FC">
      <w:pPr>
        <w:pStyle w:val="Corpodeltesto21"/>
        <w:rPr>
          <w:rFonts w:ascii="Arial" w:hAnsi="Arial" w:cs="Arial"/>
          <w:color w:val="002060"/>
          <w:sz w:val="22"/>
        </w:rPr>
      </w:pPr>
      <w:r w:rsidRPr="0033664C">
        <w:rPr>
          <w:rFonts w:ascii="Arial" w:hAnsi="Arial" w:cs="Arial"/>
          <w:color w:val="002060"/>
          <w:sz w:val="22"/>
        </w:rPr>
        <w:t xml:space="preserve">- 1^ classificata girone “Gold”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Z</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1D178AE8" w14:textId="77777777" w:rsidR="00DF25FC" w:rsidRPr="0034028A" w:rsidRDefault="00DF25FC" w:rsidP="00DF25FC">
      <w:pPr>
        <w:pStyle w:val="Corpodeltesto21"/>
        <w:rPr>
          <w:rFonts w:ascii="Arial" w:hAnsi="Arial" w:cs="Arial"/>
          <w:color w:val="002060"/>
          <w:sz w:val="22"/>
        </w:rPr>
      </w:pPr>
      <w:r w:rsidRPr="0033664C">
        <w:rPr>
          <w:rFonts w:ascii="Arial" w:hAnsi="Arial" w:cs="Arial"/>
          <w:color w:val="002060"/>
          <w:sz w:val="22"/>
        </w:rPr>
        <w:t>- vincente X</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Y</w:t>
      </w:r>
    </w:p>
    <w:p w14:paraId="2B38B82E" w14:textId="77777777" w:rsidR="00DF25FC" w:rsidRPr="0034028A" w:rsidRDefault="00DF25FC" w:rsidP="00DF25FC">
      <w:pPr>
        <w:pStyle w:val="Corpodeltesto21"/>
        <w:rPr>
          <w:color w:val="002060"/>
          <w:szCs w:val="22"/>
        </w:rPr>
      </w:pPr>
    </w:p>
    <w:p w14:paraId="39FE84A5" w14:textId="77777777" w:rsidR="00DF25FC" w:rsidRPr="0034028A" w:rsidRDefault="00DF25FC" w:rsidP="00DF25FC">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74336FCD" w14:textId="77777777" w:rsidR="00DF25FC" w:rsidRPr="0034028A" w:rsidRDefault="00DF25FC" w:rsidP="00DF25FC">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7454FEB6" w14:textId="77777777" w:rsidR="00DF25FC" w:rsidRPr="00E762DC" w:rsidRDefault="00DF25FC" w:rsidP="00DF25FC">
      <w:pPr>
        <w:pStyle w:val="Corpodeltesto21"/>
        <w:rPr>
          <w:rFonts w:ascii="Arial" w:hAnsi="Arial" w:cs="Arial"/>
          <w:color w:val="002060"/>
          <w:sz w:val="22"/>
        </w:rPr>
      </w:pPr>
    </w:p>
    <w:p w14:paraId="7BBC740A" w14:textId="77777777" w:rsidR="00DF25FC" w:rsidRPr="0033664C" w:rsidRDefault="00DF25FC" w:rsidP="00DF25FC">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(18/04/2026)</w:t>
      </w:r>
    </w:p>
    <w:p w14:paraId="07BCA171" w14:textId="77777777" w:rsidR="00DF25FC" w:rsidRPr="0033664C" w:rsidRDefault="00DF25FC" w:rsidP="00DF25FC">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6A8A1EA0" w14:textId="77777777" w:rsidR="00DF25FC" w:rsidRPr="0033664C" w:rsidRDefault="00DF25FC" w:rsidP="00DF25FC">
      <w:pPr>
        <w:pStyle w:val="Corpodeltesto21"/>
        <w:rPr>
          <w:rFonts w:ascii="Arial" w:hAnsi="Arial" w:cs="Arial"/>
          <w:b/>
          <w:bCs/>
          <w:i/>
          <w:iCs/>
          <w:color w:val="002060"/>
          <w:sz w:val="22"/>
          <w:szCs w:val="22"/>
        </w:rPr>
      </w:pPr>
    </w:p>
    <w:p w14:paraId="4FC5D144" w14:textId="77777777" w:rsidR="00DF25FC" w:rsidRPr="004F0082" w:rsidRDefault="00DF25FC" w:rsidP="00DF25FC">
      <w:pPr>
        <w:pStyle w:val="Corpodeltesto21"/>
        <w:rPr>
          <w:color w:val="002060"/>
          <w:szCs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2FA022E" w14:textId="77777777" w:rsidR="00DF25FC" w:rsidRDefault="00DF25FC" w:rsidP="00DF25FC">
      <w:pPr>
        <w:pStyle w:val="LndNormale1"/>
        <w:rPr>
          <w:b/>
          <w:color w:val="002060"/>
          <w:sz w:val="24"/>
        </w:rPr>
      </w:pPr>
    </w:p>
    <w:p w14:paraId="7147A372" w14:textId="77777777" w:rsidR="00DF25FC" w:rsidRPr="00DF2460" w:rsidRDefault="00DF25FC" w:rsidP="00DF25FC">
      <w:pPr>
        <w:pStyle w:val="LndNormale1"/>
        <w:rPr>
          <w:b/>
          <w:color w:val="002060"/>
          <w:sz w:val="24"/>
        </w:rPr>
      </w:pPr>
      <w:r w:rsidRPr="00DF2460">
        <w:rPr>
          <w:b/>
          <w:color w:val="002060"/>
          <w:sz w:val="24"/>
        </w:rPr>
        <w:t>ORARIO INIZIO GARE</w:t>
      </w:r>
    </w:p>
    <w:p w14:paraId="64562D72" w14:textId="77777777" w:rsidR="00DF25FC" w:rsidRPr="00DF2460" w:rsidRDefault="00DF25FC" w:rsidP="00DF25FC">
      <w:pPr>
        <w:pStyle w:val="LndNormale1"/>
        <w:numPr>
          <w:ilvl w:val="0"/>
          <w:numId w:val="18"/>
        </w:numPr>
        <w:ind w:left="720"/>
        <w:rPr>
          <w:color w:val="002060"/>
        </w:rPr>
      </w:pPr>
      <w:r w:rsidRPr="00DF2460">
        <w:rPr>
          <w:b/>
          <w:color w:val="002060"/>
        </w:rPr>
        <w:t>SABATO</w:t>
      </w:r>
      <w:r w:rsidRPr="00DF2460">
        <w:rPr>
          <w:color w:val="002060"/>
        </w:rPr>
        <w:t xml:space="preserve"> </w:t>
      </w:r>
      <w:r w:rsidRPr="00DF2460">
        <w:rPr>
          <w:color w:val="002060"/>
        </w:rPr>
        <w:tab/>
      </w:r>
      <w:r w:rsidRPr="00DF2460">
        <w:rPr>
          <w:b/>
          <w:color w:val="002060"/>
        </w:rPr>
        <w:t>dalle ore 15:30 alle ore 19:00</w:t>
      </w:r>
    </w:p>
    <w:p w14:paraId="591A50F2" w14:textId="77777777" w:rsidR="00DF25FC" w:rsidRPr="00DF2460" w:rsidRDefault="00DF25FC" w:rsidP="00DF25FC">
      <w:pPr>
        <w:pStyle w:val="LndNormale1"/>
        <w:numPr>
          <w:ilvl w:val="0"/>
          <w:numId w:val="18"/>
        </w:numPr>
        <w:ind w:left="720"/>
        <w:rPr>
          <w:color w:val="002060"/>
        </w:rPr>
      </w:pPr>
      <w:r w:rsidRPr="00DF2460">
        <w:rPr>
          <w:b/>
          <w:color w:val="002060"/>
        </w:rPr>
        <w:t>DOMENICA</w:t>
      </w:r>
      <w:r w:rsidRPr="00DF2460">
        <w:rPr>
          <w:b/>
          <w:color w:val="002060"/>
        </w:rPr>
        <w:tab/>
        <w:t>dalle ore 10:00 alle ore 12:00; dalle ore 15:00 alle ore 19:00</w:t>
      </w:r>
    </w:p>
    <w:p w14:paraId="61A02848" w14:textId="77777777" w:rsidR="00DF25FC" w:rsidRPr="00DF2460" w:rsidRDefault="00DF25FC" w:rsidP="00DF25FC">
      <w:pPr>
        <w:pStyle w:val="LndNormale1"/>
        <w:rPr>
          <w:b/>
          <w:color w:val="002060"/>
        </w:rPr>
      </w:pPr>
    </w:p>
    <w:p w14:paraId="5836403A" w14:textId="77777777" w:rsidR="00DF25FC" w:rsidRDefault="00DF25FC" w:rsidP="00DF25FC">
      <w:pPr>
        <w:pStyle w:val="LndNormale1"/>
        <w:rPr>
          <w:b/>
          <w:color w:val="002060"/>
        </w:rPr>
      </w:pPr>
      <w:r w:rsidRPr="00DF2460">
        <w:rPr>
          <w:color w:val="002060"/>
        </w:rPr>
        <w:t xml:space="preserve">Nel caso di utilizzo di un </w:t>
      </w:r>
      <w:r w:rsidRPr="00DF2460">
        <w:rPr>
          <w:b/>
          <w:color w:val="002060"/>
        </w:rPr>
        <w:t>impianto all'aperto</w:t>
      </w:r>
      <w:r w:rsidRPr="00DF2460">
        <w:rPr>
          <w:color w:val="002060"/>
        </w:rPr>
        <w:t xml:space="preserve"> alla Società è fatto </w:t>
      </w:r>
      <w:r w:rsidRPr="00DF2460">
        <w:rPr>
          <w:b/>
          <w:color w:val="002060"/>
        </w:rPr>
        <w:t>obbligo</w:t>
      </w:r>
      <w:r w:rsidRPr="00DF2460">
        <w:rPr>
          <w:color w:val="002060"/>
        </w:rPr>
        <w:t xml:space="preserve"> di disputare le gare interne entro le  </w:t>
      </w:r>
      <w:r w:rsidRPr="00DF2460">
        <w:rPr>
          <w:b/>
          <w:color w:val="002060"/>
        </w:rPr>
        <w:t>ore 16:00</w:t>
      </w:r>
      <w:r w:rsidRPr="00DF2460">
        <w:rPr>
          <w:bCs/>
          <w:color w:val="002060"/>
        </w:rPr>
        <w:t>.</w:t>
      </w:r>
      <w:r w:rsidRPr="00DF2460">
        <w:rPr>
          <w:b/>
          <w:color w:val="002060"/>
        </w:rPr>
        <w:t xml:space="preserve"> </w:t>
      </w:r>
    </w:p>
    <w:p w14:paraId="7DA31041" w14:textId="77777777" w:rsidR="00571BA9" w:rsidRDefault="00571BA9" w:rsidP="00DF25FC">
      <w:pPr>
        <w:pStyle w:val="LndNormale1"/>
        <w:rPr>
          <w:color w:val="002060"/>
        </w:rPr>
      </w:pPr>
    </w:p>
    <w:p w14:paraId="4A076D6C" w14:textId="77777777" w:rsidR="0041547B" w:rsidRPr="00915017" w:rsidRDefault="0041547B" w:rsidP="0041547B">
      <w:pPr>
        <w:pStyle w:val="titoloprinc0"/>
        <w:rPr>
          <w:color w:val="002060"/>
        </w:rPr>
      </w:pPr>
      <w:r w:rsidRPr="00915017">
        <w:rPr>
          <w:color w:val="002060"/>
        </w:rPr>
        <w:t>RISULTATI</w:t>
      </w:r>
    </w:p>
    <w:p w14:paraId="19FD9BDB" w14:textId="77777777" w:rsidR="0041547B" w:rsidRPr="00915017" w:rsidRDefault="0041547B" w:rsidP="0041547B">
      <w:pPr>
        <w:pStyle w:val="breakline"/>
        <w:rPr>
          <w:color w:val="002060"/>
        </w:rPr>
      </w:pPr>
    </w:p>
    <w:p w14:paraId="3150EF4F" w14:textId="77777777" w:rsidR="0041547B" w:rsidRPr="00915017" w:rsidRDefault="0041547B" w:rsidP="0041547B">
      <w:pPr>
        <w:pStyle w:val="sottotitolocampionato10"/>
        <w:rPr>
          <w:color w:val="002060"/>
        </w:rPr>
      </w:pPr>
      <w:r w:rsidRPr="00915017">
        <w:rPr>
          <w:color w:val="002060"/>
        </w:rPr>
        <w:t>RISULTATI UFFICIALI GARE DEL 07/02/2026</w:t>
      </w:r>
    </w:p>
    <w:p w14:paraId="3F28D2F5" w14:textId="77777777" w:rsidR="0041547B" w:rsidRPr="0041547B" w:rsidRDefault="0041547B" w:rsidP="0041547B">
      <w:pPr>
        <w:pStyle w:val="sottotitolocampionato20"/>
        <w:spacing w:before="0" w:beforeAutospacing="0" w:after="0" w:afterAutospacing="0"/>
        <w:rPr>
          <w:rFonts w:ascii="Arial" w:hAnsi="Arial" w:cs="Arial"/>
          <w:color w:val="002060"/>
          <w:sz w:val="20"/>
          <w:szCs w:val="20"/>
        </w:rPr>
      </w:pPr>
      <w:r w:rsidRPr="0041547B">
        <w:rPr>
          <w:rFonts w:ascii="Arial" w:hAnsi="Arial" w:cs="Arial"/>
          <w:color w:val="002060"/>
          <w:sz w:val="20"/>
          <w:szCs w:val="20"/>
        </w:rPr>
        <w:t>Si trascrivono qui di seguito i risultati ufficiali delle gare disputate</w:t>
      </w:r>
    </w:p>
    <w:p w14:paraId="66AB3D24" w14:textId="77777777" w:rsidR="0041547B" w:rsidRPr="00915017" w:rsidRDefault="0041547B" w:rsidP="0041547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547B" w:rsidRPr="00915017" w14:paraId="2A3C64D3" w14:textId="77777777" w:rsidTr="00F55E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47B" w:rsidRPr="00915017" w14:paraId="32F3435C" w14:textId="77777777" w:rsidTr="00F55E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57195" w14:textId="77777777" w:rsidR="0041547B" w:rsidRPr="00915017" w:rsidRDefault="0041547B" w:rsidP="00F55EAF">
                  <w:pPr>
                    <w:pStyle w:val="headertabella0"/>
                    <w:rPr>
                      <w:color w:val="002060"/>
                    </w:rPr>
                  </w:pPr>
                  <w:r w:rsidRPr="00915017">
                    <w:rPr>
                      <w:color w:val="002060"/>
                    </w:rPr>
                    <w:t>GIRONE A - 9 Giornata - R</w:t>
                  </w:r>
                </w:p>
              </w:tc>
            </w:tr>
            <w:tr w:rsidR="0041547B" w:rsidRPr="00915017" w14:paraId="6124F21E" w14:textId="77777777" w:rsidTr="00F55E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6BFF48" w14:textId="77777777" w:rsidR="0041547B" w:rsidRPr="00915017" w:rsidRDefault="0041547B" w:rsidP="00F55EAF">
                  <w:pPr>
                    <w:pStyle w:val="rowtabella0"/>
                    <w:rPr>
                      <w:color w:val="002060"/>
                    </w:rPr>
                  </w:pPr>
                  <w:r w:rsidRPr="00915017">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D4558" w14:textId="77777777" w:rsidR="0041547B" w:rsidRPr="00915017" w:rsidRDefault="0041547B" w:rsidP="00F55EAF">
                  <w:pPr>
                    <w:pStyle w:val="rowtabella0"/>
                    <w:rPr>
                      <w:color w:val="002060"/>
                    </w:rPr>
                  </w:pPr>
                  <w:r w:rsidRPr="00915017">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A3928" w14:textId="77777777" w:rsidR="0041547B" w:rsidRPr="00915017" w:rsidRDefault="0041547B" w:rsidP="00F55EAF">
                  <w:pPr>
                    <w:pStyle w:val="rowtabella0"/>
                    <w:jc w:val="center"/>
                    <w:rPr>
                      <w:color w:val="002060"/>
                    </w:rPr>
                  </w:pPr>
                  <w:r w:rsidRPr="00915017">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F747F" w14:textId="77777777" w:rsidR="0041547B" w:rsidRPr="00915017" w:rsidRDefault="0041547B" w:rsidP="00F55EAF">
                  <w:pPr>
                    <w:pStyle w:val="rowtabella0"/>
                    <w:jc w:val="center"/>
                    <w:rPr>
                      <w:color w:val="002060"/>
                    </w:rPr>
                  </w:pPr>
                  <w:r w:rsidRPr="00915017">
                    <w:rPr>
                      <w:color w:val="002060"/>
                    </w:rPr>
                    <w:t> </w:t>
                  </w:r>
                </w:p>
              </w:tc>
            </w:tr>
            <w:tr w:rsidR="0041547B" w:rsidRPr="00915017" w14:paraId="1516D33F"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695BC3" w14:textId="77777777" w:rsidR="0041547B" w:rsidRPr="00915017" w:rsidRDefault="0041547B" w:rsidP="00F55EAF">
                  <w:pPr>
                    <w:pStyle w:val="rowtabella0"/>
                    <w:rPr>
                      <w:color w:val="002060"/>
                    </w:rPr>
                  </w:pPr>
                  <w:r w:rsidRPr="00915017">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F23324" w14:textId="77777777" w:rsidR="0041547B" w:rsidRPr="00915017" w:rsidRDefault="0041547B" w:rsidP="00F55EAF">
                  <w:pPr>
                    <w:pStyle w:val="rowtabella0"/>
                    <w:rPr>
                      <w:color w:val="002060"/>
                    </w:rPr>
                  </w:pPr>
                  <w:r w:rsidRPr="00915017">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A0A3BF" w14:textId="77777777" w:rsidR="0041547B" w:rsidRPr="00915017" w:rsidRDefault="0041547B" w:rsidP="00F55EAF">
                  <w:pPr>
                    <w:pStyle w:val="rowtabella0"/>
                    <w:jc w:val="center"/>
                    <w:rPr>
                      <w:color w:val="002060"/>
                    </w:rPr>
                  </w:pPr>
                  <w:r w:rsidRPr="0091501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B6D504" w14:textId="77777777" w:rsidR="0041547B" w:rsidRPr="00915017" w:rsidRDefault="0041547B" w:rsidP="00F55EAF">
                  <w:pPr>
                    <w:pStyle w:val="rowtabella0"/>
                    <w:jc w:val="center"/>
                    <w:rPr>
                      <w:color w:val="002060"/>
                    </w:rPr>
                  </w:pPr>
                  <w:r w:rsidRPr="00915017">
                    <w:rPr>
                      <w:color w:val="002060"/>
                    </w:rPr>
                    <w:t> </w:t>
                  </w:r>
                </w:p>
              </w:tc>
            </w:tr>
            <w:tr w:rsidR="0041547B" w:rsidRPr="00915017" w14:paraId="07C7E9C0"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B2D4BB" w14:textId="77777777" w:rsidR="0041547B" w:rsidRPr="00915017" w:rsidRDefault="0041547B" w:rsidP="00F55EAF">
                  <w:pPr>
                    <w:pStyle w:val="rowtabella0"/>
                    <w:rPr>
                      <w:color w:val="002060"/>
                    </w:rPr>
                  </w:pPr>
                  <w:r w:rsidRPr="00915017">
                    <w:rPr>
                      <w:color w:val="002060"/>
                    </w:rPr>
                    <w:t xml:space="preserve">CSI GAUDIO </w:t>
                  </w:r>
                  <w:proofErr w:type="spellStart"/>
                  <w:proofErr w:type="gramStart"/>
                  <w:r w:rsidRPr="00915017">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7D04B" w14:textId="77777777" w:rsidR="0041547B" w:rsidRPr="00915017" w:rsidRDefault="0041547B" w:rsidP="00F55EAF">
                  <w:pPr>
                    <w:pStyle w:val="rowtabella0"/>
                    <w:rPr>
                      <w:color w:val="002060"/>
                    </w:rPr>
                  </w:pPr>
                  <w:r w:rsidRPr="00915017">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1E9639" w14:textId="77777777" w:rsidR="0041547B" w:rsidRPr="00915017" w:rsidRDefault="0041547B" w:rsidP="00F55EAF">
                  <w:pPr>
                    <w:pStyle w:val="rowtabella0"/>
                    <w:jc w:val="center"/>
                    <w:rPr>
                      <w:color w:val="002060"/>
                    </w:rPr>
                  </w:pPr>
                  <w:r w:rsidRPr="00915017">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7605C3" w14:textId="77777777" w:rsidR="0041547B" w:rsidRPr="00915017" w:rsidRDefault="0041547B" w:rsidP="00F55EAF">
                  <w:pPr>
                    <w:pStyle w:val="rowtabella0"/>
                    <w:jc w:val="center"/>
                    <w:rPr>
                      <w:color w:val="002060"/>
                    </w:rPr>
                  </w:pPr>
                  <w:r w:rsidRPr="00915017">
                    <w:rPr>
                      <w:color w:val="002060"/>
                    </w:rPr>
                    <w:t> </w:t>
                  </w:r>
                </w:p>
              </w:tc>
            </w:tr>
            <w:tr w:rsidR="0041547B" w:rsidRPr="00915017" w14:paraId="333CB084"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5F3169" w14:textId="77777777" w:rsidR="0041547B" w:rsidRPr="00915017" w:rsidRDefault="0041547B" w:rsidP="00F55EAF">
                  <w:pPr>
                    <w:pStyle w:val="rowtabella0"/>
                    <w:rPr>
                      <w:color w:val="002060"/>
                    </w:rPr>
                  </w:pPr>
                  <w:r w:rsidRPr="00915017">
                    <w:rPr>
                      <w:color w:val="002060"/>
                    </w:rPr>
                    <w:t>(1) 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F747A3" w14:textId="77777777" w:rsidR="0041547B" w:rsidRPr="00915017" w:rsidRDefault="0041547B" w:rsidP="00F55EAF">
                  <w:pPr>
                    <w:pStyle w:val="rowtabella0"/>
                    <w:rPr>
                      <w:color w:val="002060"/>
                    </w:rPr>
                  </w:pPr>
                  <w:r w:rsidRPr="00915017">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83FE6D" w14:textId="77777777" w:rsidR="0041547B" w:rsidRPr="00915017" w:rsidRDefault="0041547B" w:rsidP="00F55EAF">
                  <w:pPr>
                    <w:pStyle w:val="rowtabella0"/>
                    <w:jc w:val="center"/>
                    <w:rPr>
                      <w:color w:val="002060"/>
                    </w:rPr>
                  </w:pPr>
                  <w:r w:rsidRPr="00915017">
                    <w:rPr>
                      <w:color w:val="002060"/>
                    </w:rPr>
                    <w:t>4 - 11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C456A5" w14:textId="77777777" w:rsidR="0041547B" w:rsidRPr="00915017" w:rsidRDefault="0041547B" w:rsidP="00F55EAF">
                  <w:pPr>
                    <w:pStyle w:val="rowtabella0"/>
                    <w:jc w:val="center"/>
                    <w:rPr>
                      <w:color w:val="002060"/>
                    </w:rPr>
                  </w:pPr>
                  <w:r w:rsidRPr="00915017">
                    <w:rPr>
                      <w:color w:val="002060"/>
                    </w:rPr>
                    <w:t> </w:t>
                  </w:r>
                </w:p>
              </w:tc>
            </w:tr>
            <w:tr w:rsidR="0041547B" w:rsidRPr="00915017" w14:paraId="362F46FC" w14:textId="77777777" w:rsidTr="00F55E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4C87C1" w14:textId="77777777" w:rsidR="0041547B" w:rsidRPr="00915017" w:rsidRDefault="0041547B" w:rsidP="00F55EAF">
                  <w:pPr>
                    <w:pStyle w:val="rowtabella0"/>
                    <w:rPr>
                      <w:color w:val="002060"/>
                    </w:rPr>
                  </w:pPr>
                  <w:r w:rsidRPr="00915017">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0BBC0" w14:textId="77777777" w:rsidR="0041547B" w:rsidRPr="00915017" w:rsidRDefault="0041547B" w:rsidP="00F55EAF">
                  <w:pPr>
                    <w:pStyle w:val="rowtabella0"/>
                    <w:rPr>
                      <w:color w:val="002060"/>
                    </w:rPr>
                  </w:pPr>
                  <w:r w:rsidRPr="00915017">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F76EA" w14:textId="77777777" w:rsidR="0041547B" w:rsidRPr="00915017" w:rsidRDefault="0041547B" w:rsidP="00F55EAF">
                  <w:pPr>
                    <w:pStyle w:val="rowtabella0"/>
                    <w:jc w:val="center"/>
                    <w:rPr>
                      <w:color w:val="002060"/>
                    </w:rPr>
                  </w:pPr>
                  <w:r w:rsidRPr="00915017">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1B165" w14:textId="77777777" w:rsidR="0041547B" w:rsidRPr="00915017" w:rsidRDefault="0041547B" w:rsidP="00F55EAF">
                  <w:pPr>
                    <w:pStyle w:val="rowtabella0"/>
                    <w:jc w:val="center"/>
                    <w:rPr>
                      <w:color w:val="002060"/>
                    </w:rPr>
                  </w:pPr>
                  <w:r w:rsidRPr="00915017">
                    <w:rPr>
                      <w:color w:val="002060"/>
                    </w:rPr>
                    <w:t> </w:t>
                  </w:r>
                </w:p>
              </w:tc>
            </w:tr>
            <w:tr w:rsidR="0041547B" w:rsidRPr="00915017" w14:paraId="295CA060" w14:textId="77777777" w:rsidTr="00F55EAF">
              <w:tc>
                <w:tcPr>
                  <w:tcW w:w="4700" w:type="dxa"/>
                  <w:gridSpan w:val="4"/>
                  <w:tcBorders>
                    <w:top w:val="nil"/>
                    <w:left w:val="nil"/>
                    <w:bottom w:val="nil"/>
                    <w:right w:val="nil"/>
                  </w:tcBorders>
                  <w:tcMar>
                    <w:top w:w="20" w:type="dxa"/>
                    <w:left w:w="20" w:type="dxa"/>
                    <w:bottom w:w="20" w:type="dxa"/>
                    <w:right w:w="20" w:type="dxa"/>
                  </w:tcMar>
                  <w:vAlign w:val="center"/>
                  <w:hideMark/>
                </w:tcPr>
                <w:p w14:paraId="4EC2FC79" w14:textId="77777777" w:rsidR="0041547B" w:rsidRPr="00915017" w:rsidRDefault="0041547B" w:rsidP="00F55EAF">
                  <w:pPr>
                    <w:pStyle w:val="rowtabella0"/>
                    <w:rPr>
                      <w:color w:val="002060"/>
                    </w:rPr>
                  </w:pPr>
                  <w:r w:rsidRPr="00915017">
                    <w:rPr>
                      <w:color w:val="002060"/>
                    </w:rPr>
                    <w:t>(1) - disputata il 08/02/2026</w:t>
                  </w:r>
                </w:p>
              </w:tc>
            </w:tr>
          </w:tbl>
          <w:p w14:paraId="6181445C" w14:textId="77777777" w:rsidR="0041547B" w:rsidRPr="00915017" w:rsidRDefault="0041547B" w:rsidP="00F55EA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47B" w:rsidRPr="00915017" w14:paraId="25FE0518" w14:textId="77777777" w:rsidTr="00F55E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8742F" w14:textId="77777777" w:rsidR="0041547B" w:rsidRPr="00915017" w:rsidRDefault="0041547B" w:rsidP="00F55EAF">
                  <w:pPr>
                    <w:pStyle w:val="headertabella0"/>
                    <w:rPr>
                      <w:color w:val="002060"/>
                    </w:rPr>
                  </w:pPr>
                  <w:r w:rsidRPr="00915017">
                    <w:rPr>
                      <w:color w:val="002060"/>
                    </w:rPr>
                    <w:t>GIRONE B - 9 Giornata - R</w:t>
                  </w:r>
                </w:p>
              </w:tc>
            </w:tr>
            <w:tr w:rsidR="0041547B" w:rsidRPr="00915017" w14:paraId="24C59948" w14:textId="77777777" w:rsidTr="00F55E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163147" w14:textId="77777777" w:rsidR="0041547B" w:rsidRPr="00915017" w:rsidRDefault="0041547B" w:rsidP="00F55EAF">
                  <w:pPr>
                    <w:pStyle w:val="rowtabella0"/>
                    <w:rPr>
                      <w:color w:val="002060"/>
                    </w:rPr>
                  </w:pPr>
                  <w:r w:rsidRPr="00915017">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D362C" w14:textId="77777777" w:rsidR="0041547B" w:rsidRPr="00915017" w:rsidRDefault="0041547B" w:rsidP="00F55EAF">
                  <w:pPr>
                    <w:pStyle w:val="rowtabella0"/>
                    <w:rPr>
                      <w:color w:val="002060"/>
                    </w:rPr>
                  </w:pPr>
                  <w:r w:rsidRPr="00915017">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43DD5" w14:textId="77777777" w:rsidR="0041547B" w:rsidRPr="00915017" w:rsidRDefault="0041547B" w:rsidP="00F55EAF">
                  <w:pPr>
                    <w:pStyle w:val="rowtabella0"/>
                    <w:jc w:val="center"/>
                    <w:rPr>
                      <w:color w:val="002060"/>
                    </w:rPr>
                  </w:pPr>
                  <w:r w:rsidRPr="0091501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4D3FF" w14:textId="77777777" w:rsidR="0041547B" w:rsidRPr="00915017" w:rsidRDefault="0041547B" w:rsidP="00F55EAF">
                  <w:pPr>
                    <w:pStyle w:val="rowtabella0"/>
                    <w:jc w:val="center"/>
                    <w:rPr>
                      <w:color w:val="002060"/>
                    </w:rPr>
                  </w:pPr>
                  <w:r w:rsidRPr="00915017">
                    <w:rPr>
                      <w:color w:val="002060"/>
                    </w:rPr>
                    <w:t> </w:t>
                  </w:r>
                </w:p>
              </w:tc>
            </w:tr>
            <w:tr w:rsidR="0041547B" w:rsidRPr="00915017" w14:paraId="511515A7"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96291C" w14:textId="77777777" w:rsidR="0041547B" w:rsidRPr="00915017" w:rsidRDefault="0041547B" w:rsidP="00F55EAF">
                  <w:pPr>
                    <w:pStyle w:val="rowtabella0"/>
                    <w:rPr>
                      <w:color w:val="002060"/>
                    </w:rPr>
                  </w:pPr>
                  <w:r w:rsidRPr="0091501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B3FBB9" w14:textId="77777777" w:rsidR="0041547B" w:rsidRPr="00915017" w:rsidRDefault="0041547B" w:rsidP="00F55EAF">
                  <w:pPr>
                    <w:pStyle w:val="rowtabella0"/>
                    <w:rPr>
                      <w:color w:val="002060"/>
                    </w:rPr>
                  </w:pPr>
                  <w:r w:rsidRPr="00915017">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CCDF45" w14:textId="77777777" w:rsidR="0041547B" w:rsidRPr="00915017" w:rsidRDefault="0041547B" w:rsidP="00F55EAF">
                  <w:pPr>
                    <w:pStyle w:val="rowtabella0"/>
                    <w:jc w:val="center"/>
                    <w:rPr>
                      <w:color w:val="002060"/>
                    </w:rPr>
                  </w:pPr>
                  <w:r w:rsidRPr="00915017">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9E2598" w14:textId="77777777" w:rsidR="0041547B" w:rsidRPr="00915017" w:rsidRDefault="0041547B" w:rsidP="00F55EAF">
                  <w:pPr>
                    <w:pStyle w:val="rowtabella0"/>
                    <w:jc w:val="center"/>
                    <w:rPr>
                      <w:color w:val="002060"/>
                    </w:rPr>
                  </w:pPr>
                  <w:r w:rsidRPr="00915017">
                    <w:rPr>
                      <w:color w:val="002060"/>
                    </w:rPr>
                    <w:t> </w:t>
                  </w:r>
                </w:p>
              </w:tc>
            </w:tr>
            <w:tr w:rsidR="0041547B" w:rsidRPr="00915017" w14:paraId="0F7F3C67" w14:textId="77777777" w:rsidTr="00F55E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EC94EA" w14:textId="77777777" w:rsidR="0041547B" w:rsidRPr="00915017" w:rsidRDefault="0041547B" w:rsidP="00F55EAF">
                  <w:pPr>
                    <w:pStyle w:val="rowtabella0"/>
                    <w:rPr>
                      <w:color w:val="002060"/>
                    </w:rPr>
                  </w:pPr>
                  <w:r w:rsidRPr="00915017">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9A866" w14:textId="77777777" w:rsidR="0041547B" w:rsidRPr="00915017" w:rsidRDefault="0041547B" w:rsidP="00F55EAF">
                  <w:pPr>
                    <w:pStyle w:val="rowtabella0"/>
                    <w:rPr>
                      <w:color w:val="002060"/>
                    </w:rPr>
                  </w:pPr>
                  <w:r w:rsidRPr="00915017">
                    <w:rPr>
                      <w:color w:val="002060"/>
                    </w:rPr>
                    <w:t xml:space="preserve">- </w:t>
                  </w:r>
                  <w:proofErr w:type="gramStart"/>
                  <w:r w:rsidRPr="00915017">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E57A1" w14:textId="77777777" w:rsidR="0041547B" w:rsidRPr="00915017" w:rsidRDefault="0041547B" w:rsidP="00F55EAF">
                  <w:pPr>
                    <w:pStyle w:val="rowtabella0"/>
                    <w:jc w:val="center"/>
                    <w:rPr>
                      <w:color w:val="002060"/>
                    </w:rPr>
                  </w:pPr>
                  <w:r w:rsidRPr="00915017">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477A8" w14:textId="77777777" w:rsidR="0041547B" w:rsidRPr="00915017" w:rsidRDefault="0041547B" w:rsidP="00F55EAF">
                  <w:pPr>
                    <w:pStyle w:val="rowtabella0"/>
                    <w:jc w:val="center"/>
                    <w:rPr>
                      <w:color w:val="002060"/>
                    </w:rPr>
                  </w:pPr>
                  <w:r w:rsidRPr="00915017">
                    <w:rPr>
                      <w:color w:val="002060"/>
                    </w:rPr>
                    <w:t> </w:t>
                  </w:r>
                </w:p>
              </w:tc>
            </w:tr>
            <w:tr w:rsidR="0041547B" w:rsidRPr="00915017" w14:paraId="02ADB5F3" w14:textId="77777777" w:rsidTr="00F55EAF">
              <w:tc>
                <w:tcPr>
                  <w:tcW w:w="4700" w:type="dxa"/>
                  <w:gridSpan w:val="4"/>
                  <w:tcBorders>
                    <w:top w:val="nil"/>
                    <w:left w:val="nil"/>
                    <w:bottom w:val="nil"/>
                    <w:right w:val="nil"/>
                  </w:tcBorders>
                  <w:tcMar>
                    <w:top w:w="20" w:type="dxa"/>
                    <w:left w:w="20" w:type="dxa"/>
                    <w:bottom w:w="20" w:type="dxa"/>
                    <w:right w:w="20" w:type="dxa"/>
                  </w:tcMar>
                  <w:vAlign w:val="center"/>
                  <w:hideMark/>
                </w:tcPr>
                <w:p w14:paraId="1F3D0320" w14:textId="77777777" w:rsidR="0041547B" w:rsidRPr="00915017" w:rsidRDefault="0041547B" w:rsidP="00F55EAF">
                  <w:pPr>
                    <w:pStyle w:val="rowtabella0"/>
                    <w:rPr>
                      <w:color w:val="002060"/>
                    </w:rPr>
                  </w:pPr>
                  <w:r w:rsidRPr="00915017">
                    <w:rPr>
                      <w:color w:val="002060"/>
                    </w:rPr>
                    <w:t>(1) - disputata il 08/02/2026</w:t>
                  </w:r>
                </w:p>
              </w:tc>
            </w:tr>
          </w:tbl>
          <w:p w14:paraId="5D29DE27" w14:textId="77777777" w:rsidR="0041547B" w:rsidRPr="00915017" w:rsidRDefault="0041547B" w:rsidP="00F55EAF">
            <w:pPr>
              <w:rPr>
                <w:color w:val="002060"/>
              </w:rPr>
            </w:pPr>
          </w:p>
        </w:tc>
      </w:tr>
    </w:tbl>
    <w:p w14:paraId="69F4B749" w14:textId="77777777" w:rsidR="0041547B" w:rsidRPr="00915017" w:rsidRDefault="0041547B" w:rsidP="0041547B">
      <w:pPr>
        <w:pStyle w:val="breakline"/>
        <w:rPr>
          <w:rFonts w:eastAsiaTheme="minorEastAsia"/>
          <w:color w:val="002060"/>
        </w:rPr>
      </w:pPr>
    </w:p>
    <w:p w14:paraId="6C28540B" w14:textId="77777777" w:rsidR="0041547B" w:rsidRPr="00915017" w:rsidRDefault="0041547B" w:rsidP="0041547B">
      <w:pPr>
        <w:pStyle w:val="breakline"/>
        <w:rPr>
          <w:color w:val="002060"/>
        </w:rPr>
      </w:pPr>
    </w:p>
    <w:p w14:paraId="622D12BE" w14:textId="77777777" w:rsidR="0041547B" w:rsidRPr="00915017" w:rsidRDefault="0041547B" w:rsidP="0041547B">
      <w:pPr>
        <w:pStyle w:val="titoloprinc0"/>
        <w:rPr>
          <w:color w:val="002060"/>
        </w:rPr>
      </w:pPr>
      <w:r w:rsidRPr="00915017">
        <w:rPr>
          <w:color w:val="002060"/>
        </w:rPr>
        <w:t>GIUDICE SPORTIVO</w:t>
      </w:r>
    </w:p>
    <w:p w14:paraId="763500D3" w14:textId="77777777" w:rsidR="0041547B" w:rsidRPr="00915017" w:rsidRDefault="0041547B" w:rsidP="0041547B">
      <w:pPr>
        <w:pStyle w:val="diffida"/>
        <w:rPr>
          <w:color w:val="002060"/>
        </w:rPr>
      </w:pPr>
      <w:r w:rsidRPr="00915017">
        <w:rPr>
          <w:color w:val="002060"/>
        </w:rPr>
        <w:t>Il Giudice Sportivo Avv. Agnese Lazzaretti, con l'assistenza del Segretario Angelo Castellana, nella seduta del 06/02/2026, ha adottato le decisioni che di seguito integralmente si riportano:</w:t>
      </w:r>
    </w:p>
    <w:p w14:paraId="6A6D9DE1" w14:textId="77777777" w:rsidR="0041547B" w:rsidRPr="00915017" w:rsidRDefault="0041547B" w:rsidP="0041547B">
      <w:pPr>
        <w:pStyle w:val="titolo10"/>
        <w:rPr>
          <w:color w:val="002060"/>
        </w:rPr>
      </w:pPr>
      <w:r w:rsidRPr="00915017">
        <w:rPr>
          <w:color w:val="002060"/>
        </w:rPr>
        <w:t xml:space="preserve">GARE DEL 7/ 2/2026 </w:t>
      </w:r>
    </w:p>
    <w:p w14:paraId="0A4EAB11" w14:textId="77777777" w:rsidR="0041547B" w:rsidRPr="00915017" w:rsidRDefault="0041547B" w:rsidP="0041547B">
      <w:pPr>
        <w:pStyle w:val="titolo7a"/>
        <w:rPr>
          <w:color w:val="002060"/>
        </w:rPr>
      </w:pPr>
      <w:r w:rsidRPr="00915017">
        <w:rPr>
          <w:color w:val="002060"/>
        </w:rPr>
        <w:t xml:space="preserve">PROVVEDIMENTI DISCIPLINARI </w:t>
      </w:r>
    </w:p>
    <w:p w14:paraId="070554FD" w14:textId="77777777" w:rsidR="0041547B" w:rsidRPr="00915017" w:rsidRDefault="0041547B" w:rsidP="0041547B">
      <w:pPr>
        <w:pStyle w:val="titolo7b0"/>
        <w:rPr>
          <w:color w:val="002060"/>
        </w:rPr>
      </w:pPr>
      <w:r w:rsidRPr="00915017">
        <w:rPr>
          <w:color w:val="002060"/>
        </w:rPr>
        <w:t xml:space="preserve">In base alle risultanze degli atti ufficiali sono state deliberate le seguenti sanzioni disciplinari. </w:t>
      </w:r>
    </w:p>
    <w:p w14:paraId="729A2F05" w14:textId="77777777" w:rsidR="0041547B" w:rsidRPr="00915017" w:rsidRDefault="0041547B" w:rsidP="0041547B">
      <w:pPr>
        <w:pStyle w:val="titolo30"/>
        <w:rPr>
          <w:color w:val="002060"/>
        </w:rPr>
      </w:pPr>
      <w:r w:rsidRPr="00915017">
        <w:rPr>
          <w:color w:val="002060"/>
        </w:rPr>
        <w:t xml:space="preserve">SOCIETA' </w:t>
      </w:r>
    </w:p>
    <w:p w14:paraId="200ACD1A" w14:textId="77777777" w:rsidR="0041547B" w:rsidRPr="00915017" w:rsidRDefault="0041547B" w:rsidP="0041547B">
      <w:pPr>
        <w:pStyle w:val="titolo20"/>
        <w:rPr>
          <w:color w:val="002060"/>
        </w:rPr>
      </w:pPr>
      <w:r w:rsidRPr="00915017">
        <w:rPr>
          <w:color w:val="002060"/>
        </w:rPr>
        <w:t xml:space="preserve">AMMENDA </w:t>
      </w:r>
    </w:p>
    <w:p w14:paraId="596B22B4" w14:textId="77777777" w:rsidR="0041547B" w:rsidRPr="00915017" w:rsidRDefault="0041547B" w:rsidP="0041547B">
      <w:pPr>
        <w:pStyle w:val="diffida"/>
        <w:spacing w:before="80" w:beforeAutospacing="0" w:after="40" w:afterAutospacing="0"/>
        <w:jc w:val="left"/>
        <w:rPr>
          <w:color w:val="002060"/>
        </w:rPr>
      </w:pPr>
      <w:r w:rsidRPr="00915017">
        <w:rPr>
          <w:color w:val="002060"/>
        </w:rPr>
        <w:t xml:space="preserve">Euro 200,00 CHIARAVALLE FUTSAL </w:t>
      </w:r>
      <w:r w:rsidRPr="00915017">
        <w:rPr>
          <w:color w:val="002060"/>
        </w:rPr>
        <w:br/>
        <w:t xml:space="preserve">Per aver, la propria tifoseria, durante tutta la gara, rivolto all'arbitro e alla squadra avversaria espressioni irriguardose e minacciose. </w:t>
      </w:r>
    </w:p>
    <w:p w14:paraId="7E1F3F6F" w14:textId="77777777" w:rsidR="0041547B" w:rsidRPr="00915017" w:rsidRDefault="0041547B" w:rsidP="0041547B">
      <w:pPr>
        <w:pStyle w:val="diffida"/>
        <w:spacing w:before="80" w:beforeAutospacing="0" w:after="40" w:afterAutospacing="0"/>
        <w:jc w:val="left"/>
        <w:rPr>
          <w:color w:val="002060"/>
        </w:rPr>
      </w:pPr>
      <w:r w:rsidRPr="00915017">
        <w:rPr>
          <w:color w:val="002060"/>
        </w:rPr>
        <w:lastRenderedPageBreak/>
        <w:br/>
        <w:t xml:space="preserve">Euro 80,00 VERBENA C5 ANCONA </w:t>
      </w:r>
      <w:r w:rsidRPr="00915017">
        <w:rPr>
          <w:color w:val="002060"/>
        </w:rPr>
        <w:br/>
        <w:t xml:space="preserve">Per aver, la propria tifoseria, durante il secondo tempo di gioco rivolto all'indirizzo dell'arbitro espressioni irriguardose. </w:t>
      </w:r>
    </w:p>
    <w:p w14:paraId="0FD182AF" w14:textId="77777777" w:rsidR="0041547B" w:rsidRPr="00915017" w:rsidRDefault="0041547B" w:rsidP="0041547B">
      <w:pPr>
        <w:pStyle w:val="titolo30"/>
        <w:rPr>
          <w:color w:val="002060"/>
        </w:rPr>
      </w:pPr>
      <w:r w:rsidRPr="00915017">
        <w:rPr>
          <w:color w:val="002060"/>
        </w:rPr>
        <w:t xml:space="preserve">DIRIGENTI </w:t>
      </w:r>
    </w:p>
    <w:p w14:paraId="738F22B4" w14:textId="77777777" w:rsidR="0041547B" w:rsidRPr="00915017" w:rsidRDefault="0041547B" w:rsidP="0041547B">
      <w:pPr>
        <w:pStyle w:val="titolo20"/>
        <w:rPr>
          <w:color w:val="002060"/>
        </w:rPr>
      </w:pPr>
      <w:r w:rsidRPr="00915017">
        <w:rPr>
          <w:color w:val="002060"/>
        </w:rPr>
        <w:t xml:space="preserve">INIBIZIONE A TEMPO OPPURE SQUALIFICA A GARE: FINO AL 2/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0798BF6E" w14:textId="77777777" w:rsidTr="00F55EAF">
        <w:tc>
          <w:tcPr>
            <w:tcW w:w="2200" w:type="dxa"/>
            <w:tcMar>
              <w:top w:w="20" w:type="dxa"/>
              <w:left w:w="20" w:type="dxa"/>
              <w:bottom w:w="20" w:type="dxa"/>
              <w:right w:w="20" w:type="dxa"/>
            </w:tcMar>
            <w:vAlign w:val="center"/>
            <w:hideMark/>
          </w:tcPr>
          <w:p w14:paraId="553336E5" w14:textId="77777777" w:rsidR="0041547B" w:rsidRPr="00915017" w:rsidRDefault="0041547B" w:rsidP="00F55EAF">
            <w:pPr>
              <w:pStyle w:val="movimento"/>
              <w:rPr>
                <w:color w:val="002060"/>
              </w:rPr>
            </w:pPr>
            <w:r w:rsidRPr="00915017">
              <w:rPr>
                <w:color w:val="002060"/>
              </w:rPr>
              <w:t>BUGATTI PIERPAOLO</w:t>
            </w:r>
          </w:p>
        </w:tc>
        <w:tc>
          <w:tcPr>
            <w:tcW w:w="2200" w:type="dxa"/>
            <w:tcMar>
              <w:top w:w="20" w:type="dxa"/>
              <w:left w:w="20" w:type="dxa"/>
              <w:bottom w:w="20" w:type="dxa"/>
              <w:right w:w="20" w:type="dxa"/>
            </w:tcMar>
            <w:vAlign w:val="center"/>
            <w:hideMark/>
          </w:tcPr>
          <w:p w14:paraId="28CDD16D" w14:textId="77777777" w:rsidR="0041547B" w:rsidRPr="00915017" w:rsidRDefault="0041547B" w:rsidP="00F55EAF">
            <w:pPr>
              <w:pStyle w:val="movimento2"/>
              <w:rPr>
                <w:color w:val="002060"/>
              </w:rPr>
            </w:pPr>
            <w:r w:rsidRPr="00915017">
              <w:rPr>
                <w:color w:val="002060"/>
              </w:rPr>
              <w:t xml:space="preserve">(VERBENA C5 ANCONA) </w:t>
            </w:r>
          </w:p>
        </w:tc>
        <w:tc>
          <w:tcPr>
            <w:tcW w:w="800" w:type="dxa"/>
            <w:tcMar>
              <w:top w:w="20" w:type="dxa"/>
              <w:left w:w="20" w:type="dxa"/>
              <w:bottom w:w="20" w:type="dxa"/>
              <w:right w:w="20" w:type="dxa"/>
            </w:tcMar>
            <w:vAlign w:val="center"/>
            <w:hideMark/>
          </w:tcPr>
          <w:p w14:paraId="7AE7FB17"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30989FE9"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6A3B7F8A" w14:textId="77777777" w:rsidR="0041547B" w:rsidRPr="00915017" w:rsidRDefault="0041547B" w:rsidP="00F55EAF">
            <w:pPr>
              <w:pStyle w:val="movimento2"/>
              <w:rPr>
                <w:color w:val="002060"/>
              </w:rPr>
            </w:pPr>
            <w:r w:rsidRPr="00915017">
              <w:rPr>
                <w:color w:val="002060"/>
              </w:rPr>
              <w:t> </w:t>
            </w:r>
          </w:p>
        </w:tc>
      </w:tr>
    </w:tbl>
    <w:p w14:paraId="09F4A0D4" w14:textId="77777777" w:rsidR="0041547B" w:rsidRPr="00915017" w:rsidRDefault="0041547B" w:rsidP="0041547B">
      <w:pPr>
        <w:pStyle w:val="diffida"/>
        <w:spacing w:before="80" w:beforeAutospacing="0" w:after="40" w:afterAutospacing="0"/>
        <w:jc w:val="left"/>
        <w:rPr>
          <w:rFonts w:eastAsiaTheme="minorEastAsia"/>
          <w:color w:val="002060"/>
        </w:rPr>
      </w:pPr>
      <w:r w:rsidRPr="00915017">
        <w:rPr>
          <w:color w:val="002060"/>
        </w:rPr>
        <w:t xml:space="preserve">A seguito del provvedimento di ammonizione proferisce all'indirizzo dell'arbitro frasi irriguardose, reiterando in tale atteggiamento per tutto il </w:t>
      </w:r>
      <w:proofErr w:type="spellStart"/>
      <w:r w:rsidRPr="00915017">
        <w:rPr>
          <w:color w:val="002060"/>
        </w:rPr>
        <w:t>proseguio</w:t>
      </w:r>
      <w:proofErr w:type="spellEnd"/>
      <w:r w:rsidRPr="00915017">
        <w:rPr>
          <w:color w:val="002060"/>
        </w:rPr>
        <w:t xml:space="preserve"> della gara dagli spalti. </w:t>
      </w:r>
    </w:p>
    <w:p w14:paraId="08CA8B88" w14:textId="77777777" w:rsidR="0041547B" w:rsidRPr="00915017" w:rsidRDefault="0041547B" w:rsidP="0041547B">
      <w:pPr>
        <w:pStyle w:val="titolo20"/>
        <w:rPr>
          <w:color w:val="002060"/>
        </w:rPr>
      </w:pPr>
      <w:r w:rsidRPr="009150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17F271E8" w14:textId="77777777" w:rsidTr="00F55EAF">
        <w:tc>
          <w:tcPr>
            <w:tcW w:w="2200" w:type="dxa"/>
            <w:tcMar>
              <w:top w:w="20" w:type="dxa"/>
              <w:left w:w="20" w:type="dxa"/>
              <w:bottom w:w="20" w:type="dxa"/>
              <w:right w:w="20" w:type="dxa"/>
            </w:tcMar>
            <w:vAlign w:val="center"/>
            <w:hideMark/>
          </w:tcPr>
          <w:p w14:paraId="5D57A1D1" w14:textId="77777777" w:rsidR="0041547B" w:rsidRPr="00915017" w:rsidRDefault="0041547B" w:rsidP="00F55EAF">
            <w:pPr>
              <w:pStyle w:val="movimento"/>
              <w:rPr>
                <w:color w:val="002060"/>
              </w:rPr>
            </w:pPr>
            <w:r w:rsidRPr="00915017">
              <w:rPr>
                <w:color w:val="002060"/>
              </w:rPr>
              <w:t>BUGATTI PIERPAOLO</w:t>
            </w:r>
          </w:p>
        </w:tc>
        <w:tc>
          <w:tcPr>
            <w:tcW w:w="2200" w:type="dxa"/>
            <w:tcMar>
              <w:top w:w="20" w:type="dxa"/>
              <w:left w:w="20" w:type="dxa"/>
              <w:bottom w:w="20" w:type="dxa"/>
              <w:right w:w="20" w:type="dxa"/>
            </w:tcMar>
            <w:vAlign w:val="center"/>
            <w:hideMark/>
          </w:tcPr>
          <w:p w14:paraId="05E7BEB9" w14:textId="77777777" w:rsidR="0041547B" w:rsidRPr="00915017" w:rsidRDefault="0041547B" w:rsidP="00F55EAF">
            <w:pPr>
              <w:pStyle w:val="movimento2"/>
              <w:rPr>
                <w:color w:val="002060"/>
              </w:rPr>
            </w:pPr>
            <w:r w:rsidRPr="00915017">
              <w:rPr>
                <w:color w:val="002060"/>
              </w:rPr>
              <w:t xml:space="preserve">(VERBENA C5 ANCONA) </w:t>
            </w:r>
          </w:p>
        </w:tc>
        <w:tc>
          <w:tcPr>
            <w:tcW w:w="800" w:type="dxa"/>
            <w:tcMar>
              <w:top w:w="20" w:type="dxa"/>
              <w:left w:w="20" w:type="dxa"/>
              <w:bottom w:w="20" w:type="dxa"/>
              <w:right w:w="20" w:type="dxa"/>
            </w:tcMar>
            <w:vAlign w:val="center"/>
            <w:hideMark/>
          </w:tcPr>
          <w:p w14:paraId="268C72FC"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7523F4BA"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7F7072D6" w14:textId="77777777" w:rsidR="0041547B" w:rsidRPr="00915017" w:rsidRDefault="0041547B" w:rsidP="00F55EAF">
            <w:pPr>
              <w:pStyle w:val="movimento2"/>
              <w:rPr>
                <w:color w:val="002060"/>
              </w:rPr>
            </w:pPr>
            <w:r w:rsidRPr="00915017">
              <w:rPr>
                <w:color w:val="002060"/>
              </w:rPr>
              <w:t> </w:t>
            </w:r>
          </w:p>
        </w:tc>
      </w:tr>
    </w:tbl>
    <w:p w14:paraId="4B0895FD" w14:textId="77777777" w:rsidR="0041547B" w:rsidRPr="00915017" w:rsidRDefault="0041547B" w:rsidP="0041547B">
      <w:pPr>
        <w:pStyle w:val="titolo30"/>
        <w:rPr>
          <w:rFonts w:eastAsiaTheme="minorEastAsia"/>
          <w:color w:val="002060"/>
        </w:rPr>
      </w:pPr>
      <w:r w:rsidRPr="00915017">
        <w:rPr>
          <w:color w:val="002060"/>
        </w:rPr>
        <w:t xml:space="preserve">CALCIATORI ESPULSI </w:t>
      </w:r>
    </w:p>
    <w:p w14:paraId="236EFA68" w14:textId="77777777" w:rsidR="0041547B" w:rsidRPr="00915017" w:rsidRDefault="0041547B" w:rsidP="0041547B">
      <w:pPr>
        <w:pStyle w:val="titolo20"/>
        <w:rPr>
          <w:color w:val="002060"/>
        </w:rPr>
      </w:pPr>
      <w:r w:rsidRPr="009150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7A9235CC" w14:textId="77777777" w:rsidTr="00F55EAF">
        <w:tc>
          <w:tcPr>
            <w:tcW w:w="2200" w:type="dxa"/>
            <w:tcMar>
              <w:top w:w="20" w:type="dxa"/>
              <w:left w:w="20" w:type="dxa"/>
              <w:bottom w:w="20" w:type="dxa"/>
              <w:right w:w="20" w:type="dxa"/>
            </w:tcMar>
            <w:vAlign w:val="center"/>
            <w:hideMark/>
          </w:tcPr>
          <w:p w14:paraId="7389260B" w14:textId="77777777" w:rsidR="0041547B" w:rsidRPr="00915017" w:rsidRDefault="0041547B" w:rsidP="00F55EAF">
            <w:pPr>
              <w:pStyle w:val="movimento"/>
              <w:rPr>
                <w:color w:val="002060"/>
              </w:rPr>
            </w:pPr>
            <w:r w:rsidRPr="00915017">
              <w:rPr>
                <w:color w:val="002060"/>
              </w:rPr>
              <w:t>BANDU ALESSANDRO</w:t>
            </w:r>
          </w:p>
        </w:tc>
        <w:tc>
          <w:tcPr>
            <w:tcW w:w="2200" w:type="dxa"/>
            <w:tcMar>
              <w:top w:w="20" w:type="dxa"/>
              <w:left w:w="20" w:type="dxa"/>
              <w:bottom w:w="20" w:type="dxa"/>
              <w:right w:w="20" w:type="dxa"/>
            </w:tcMar>
            <w:vAlign w:val="center"/>
            <w:hideMark/>
          </w:tcPr>
          <w:p w14:paraId="6F857206" w14:textId="77777777" w:rsidR="0041547B" w:rsidRPr="00915017" w:rsidRDefault="0041547B" w:rsidP="00F55EAF">
            <w:pPr>
              <w:pStyle w:val="movimento2"/>
              <w:rPr>
                <w:color w:val="002060"/>
              </w:rPr>
            </w:pPr>
            <w:r w:rsidRPr="00915017">
              <w:rPr>
                <w:color w:val="002060"/>
              </w:rPr>
              <w:t xml:space="preserve">(BULDOG T.N.T. LUCREZIA) </w:t>
            </w:r>
          </w:p>
        </w:tc>
        <w:tc>
          <w:tcPr>
            <w:tcW w:w="800" w:type="dxa"/>
            <w:tcMar>
              <w:top w:w="20" w:type="dxa"/>
              <w:left w:w="20" w:type="dxa"/>
              <w:bottom w:w="20" w:type="dxa"/>
              <w:right w:w="20" w:type="dxa"/>
            </w:tcMar>
            <w:vAlign w:val="center"/>
            <w:hideMark/>
          </w:tcPr>
          <w:p w14:paraId="6D743E19"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1F7F30E8" w14:textId="77777777" w:rsidR="0041547B" w:rsidRPr="00915017" w:rsidRDefault="0041547B" w:rsidP="00F55EAF">
            <w:pPr>
              <w:pStyle w:val="movimento"/>
              <w:rPr>
                <w:color w:val="002060"/>
              </w:rPr>
            </w:pPr>
            <w:r w:rsidRPr="00915017">
              <w:rPr>
                <w:color w:val="002060"/>
              </w:rPr>
              <w:t>PAOLINELLI SEBASTIANO</w:t>
            </w:r>
          </w:p>
        </w:tc>
        <w:tc>
          <w:tcPr>
            <w:tcW w:w="2200" w:type="dxa"/>
            <w:tcMar>
              <w:top w:w="20" w:type="dxa"/>
              <w:left w:w="20" w:type="dxa"/>
              <w:bottom w:w="20" w:type="dxa"/>
              <w:right w:w="20" w:type="dxa"/>
            </w:tcMar>
            <w:vAlign w:val="center"/>
            <w:hideMark/>
          </w:tcPr>
          <w:p w14:paraId="6D83F671" w14:textId="77777777" w:rsidR="0041547B" w:rsidRPr="00915017" w:rsidRDefault="0041547B" w:rsidP="00F55EAF">
            <w:pPr>
              <w:pStyle w:val="movimento2"/>
              <w:rPr>
                <w:color w:val="002060"/>
              </w:rPr>
            </w:pPr>
            <w:r w:rsidRPr="00915017">
              <w:rPr>
                <w:color w:val="002060"/>
              </w:rPr>
              <w:t xml:space="preserve">(VERBENA C5 ANCONA) </w:t>
            </w:r>
          </w:p>
        </w:tc>
      </w:tr>
    </w:tbl>
    <w:p w14:paraId="5626D0EA" w14:textId="77777777" w:rsidR="0041547B" w:rsidRPr="00915017" w:rsidRDefault="0041547B" w:rsidP="0041547B">
      <w:pPr>
        <w:pStyle w:val="titolo30"/>
        <w:rPr>
          <w:rFonts w:eastAsiaTheme="minorEastAsia"/>
          <w:color w:val="002060"/>
        </w:rPr>
      </w:pPr>
      <w:r w:rsidRPr="00915017">
        <w:rPr>
          <w:color w:val="002060"/>
        </w:rPr>
        <w:t xml:space="preserve">CALCIATORI NON ESPULSI </w:t>
      </w:r>
    </w:p>
    <w:p w14:paraId="2A2979F3" w14:textId="77777777" w:rsidR="0041547B" w:rsidRPr="00915017" w:rsidRDefault="0041547B" w:rsidP="0041547B">
      <w:pPr>
        <w:pStyle w:val="titolo20"/>
        <w:rPr>
          <w:color w:val="002060"/>
        </w:rPr>
      </w:pPr>
      <w:r w:rsidRPr="009150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77745595" w14:textId="77777777" w:rsidTr="00F55EAF">
        <w:tc>
          <w:tcPr>
            <w:tcW w:w="2200" w:type="dxa"/>
            <w:tcMar>
              <w:top w:w="20" w:type="dxa"/>
              <w:left w:w="20" w:type="dxa"/>
              <w:bottom w:w="20" w:type="dxa"/>
              <w:right w:w="20" w:type="dxa"/>
            </w:tcMar>
            <w:vAlign w:val="center"/>
            <w:hideMark/>
          </w:tcPr>
          <w:p w14:paraId="14382A0F" w14:textId="77777777" w:rsidR="0041547B" w:rsidRPr="00915017" w:rsidRDefault="0041547B" w:rsidP="00F55EAF">
            <w:pPr>
              <w:pStyle w:val="movimento"/>
              <w:rPr>
                <w:color w:val="002060"/>
              </w:rPr>
            </w:pPr>
            <w:r w:rsidRPr="00915017">
              <w:rPr>
                <w:color w:val="002060"/>
              </w:rPr>
              <w:t>BURATTINI FILIPPO</w:t>
            </w:r>
          </w:p>
        </w:tc>
        <w:tc>
          <w:tcPr>
            <w:tcW w:w="2200" w:type="dxa"/>
            <w:tcMar>
              <w:top w:w="20" w:type="dxa"/>
              <w:left w:w="20" w:type="dxa"/>
              <w:bottom w:w="20" w:type="dxa"/>
              <w:right w:w="20" w:type="dxa"/>
            </w:tcMar>
            <w:vAlign w:val="center"/>
            <w:hideMark/>
          </w:tcPr>
          <w:p w14:paraId="49B23F91" w14:textId="77777777" w:rsidR="0041547B" w:rsidRPr="00915017" w:rsidRDefault="0041547B" w:rsidP="00F55EAF">
            <w:pPr>
              <w:pStyle w:val="movimento2"/>
              <w:rPr>
                <w:color w:val="002060"/>
              </w:rPr>
            </w:pPr>
            <w:r w:rsidRPr="00915017">
              <w:rPr>
                <w:color w:val="002060"/>
              </w:rPr>
              <w:t xml:space="preserve">(CHIARAVALLE FUTSAL) </w:t>
            </w:r>
          </w:p>
        </w:tc>
        <w:tc>
          <w:tcPr>
            <w:tcW w:w="800" w:type="dxa"/>
            <w:tcMar>
              <w:top w:w="20" w:type="dxa"/>
              <w:left w:w="20" w:type="dxa"/>
              <w:bottom w:w="20" w:type="dxa"/>
              <w:right w:w="20" w:type="dxa"/>
            </w:tcMar>
            <w:vAlign w:val="center"/>
            <w:hideMark/>
          </w:tcPr>
          <w:p w14:paraId="563D6767"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0CB4D06F" w14:textId="77777777" w:rsidR="0041547B" w:rsidRPr="00915017" w:rsidRDefault="0041547B" w:rsidP="00F55EAF">
            <w:pPr>
              <w:pStyle w:val="movimento"/>
              <w:rPr>
                <w:color w:val="002060"/>
              </w:rPr>
            </w:pPr>
            <w:r w:rsidRPr="00915017">
              <w:rPr>
                <w:color w:val="002060"/>
              </w:rPr>
              <w:t>ALIAJ ANDREA</w:t>
            </w:r>
          </w:p>
        </w:tc>
        <w:tc>
          <w:tcPr>
            <w:tcW w:w="2200" w:type="dxa"/>
            <w:tcMar>
              <w:top w:w="20" w:type="dxa"/>
              <w:left w:w="20" w:type="dxa"/>
              <w:bottom w:w="20" w:type="dxa"/>
              <w:right w:w="20" w:type="dxa"/>
            </w:tcMar>
            <w:vAlign w:val="center"/>
            <w:hideMark/>
          </w:tcPr>
          <w:p w14:paraId="0FACE906" w14:textId="77777777" w:rsidR="0041547B" w:rsidRPr="00915017" w:rsidRDefault="0041547B" w:rsidP="00F55EAF">
            <w:pPr>
              <w:pStyle w:val="movimento2"/>
              <w:rPr>
                <w:color w:val="002060"/>
              </w:rPr>
            </w:pPr>
            <w:r w:rsidRPr="00915017">
              <w:rPr>
                <w:color w:val="002060"/>
              </w:rPr>
              <w:t xml:space="preserve">(CSI GAUDIO </w:t>
            </w:r>
            <w:proofErr w:type="spellStart"/>
            <w:proofErr w:type="gramStart"/>
            <w:r w:rsidRPr="00915017">
              <w:rPr>
                <w:color w:val="002060"/>
              </w:rPr>
              <w:t>sq.B</w:t>
            </w:r>
            <w:proofErr w:type="spellEnd"/>
            <w:proofErr w:type="gramEnd"/>
            <w:r w:rsidRPr="00915017">
              <w:rPr>
                <w:color w:val="002060"/>
              </w:rPr>
              <w:t xml:space="preserve">) </w:t>
            </w:r>
          </w:p>
        </w:tc>
      </w:tr>
      <w:tr w:rsidR="0041547B" w:rsidRPr="00915017" w14:paraId="552E35C9" w14:textId="77777777" w:rsidTr="00F55EAF">
        <w:tc>
          <w:tcPr>
            <w:tcW w:w="2200" w:type="dxa"/>
            <w:tcMar>
              <w:top w:w="20" w:type="dxa"/>
              <w:left w:w="20" w:type="dxa"/>
              <w:bottom w:w="20" w:type="dxa"/>
              <w:right w:w="20" w:type="dxa"/>
            </w:tcMar>
            <w:vAlign w:val="center"/>
            <w:hideMark/>
          </w:tcPr>
          <w:p w14:paraId="45041D21" w14:textId="77777777" w:rsidR="0041547B" w:rsidRPr="00915017" w:rsidRDefault="0041547B" w:rsidP="00F55EAF">
            <w:pPr>
              <w:pStyle w:val="movimento"/>
              <w:rPr>
                <w:color w:val="002060"/>
              </w:rPr>
            </w:pPr>
            <w:r w:rsidRPr="00915017">
              <w:rPr>
                <w:color w:val="002060"/>
              </w:rPr>
              <w:t>FALCONE DAVIDE</w:t>
            </w:r>
          </w:p>
        </w:tc>
        <w:tc>
          <w:tcPr>
            <w:tcW w:w="2200" w:type="dxa"/>
            <w:tcMar>
              <w:top w:w="20" w:type="dxa"/>
              <w:left w:w="20" w:type="dxa"/>
              <w:bottom w:w="20" w:type="dxa"/>
              <w:right w:w="20" w:type="dxa"/>
            </w:tcMar>
            <w:vAlign w:val="center"/>
            <w:hideMark/>
          </w:tcPr>
          <w:p w14:paraId="49DE5953" w14:textId="77777777" w:rsidR="0041547B" w:rsidRPr="00915017" w:rsidRDefault="0041547B" w:rsidP="00F55EAF">
            <w:pPr>
              <w:pStyle w:val="movimento2"/>
              <w:rPr>
                <w:color w:val="002060"/>
              </w:rPr>
            </w:pPr>
            <w:r w:rsidRPr="00915017">
              <w:rPr>
                <w:color w:val="002060"/>
              </w:rPr>
              <w:t xml:space="preserve">(FUTSAL VIRE GEOSISTEM ASD) </w:t>
            </w:r>
          </w:p>
        </w:tc>
        <w:tc>
          <w:tcPr>
            <w:tcW w:w="800" w:type="dxa"/>
            <w:tcMar>
              <w:top w:w="20" w:type="dxa"/>
              <w:left w:w="20" w:type="dxa"/>
              <w:bottom w:w="20" w:type="dxa"/>
              <w:right w:w="20" w:type="dxa"/>
            </w:tcMar>
            <w:vAlign w:val="center"/>
            <w:hideMark/>
          </w:tcPr>
          <w:p w14:paraId="721592ED"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40B27CC4" w14:textId="77777777" w:rsidR="0041547B" w:rsidRPr="00915017" w:rsidRDefault="0041547B" w:rsidP="00F55EAF">
            <w:pPr>
              <w:pStyle w:val="movimento"/>
              <w:rPr>
                <w:color w:val="002060"/>
              </w:rPr>
            </w:pPr>
            <w:r w:rsidRPr="00915017">
              <w:rPr>
                <w:color w:val="002060"/>
              </w:rPr>
              <w:t>GIOVANNOZZI MATTIA</w:t>
            </w:r>
          </w:p>
        </w:tc>
        <w:tc>
          <w:tcPr>
            <w:tcW w:w="2200" w:type="dxa"/>
            <w:tcMar>
              <w:top w:w="20" w:type="dxa"/>
              <w:left w:w="20" w:type="dxa"/>
              <w:bottom w:w="20" w:type="dxa"/>
              <w:right w:w="20" w:type="dxa"/>
            </w:tcMar>
            <w:vAlign w:val="center"/>
            <w:hideMark/>
          </w:tcPr>
          <w:p w14:paraId="1A694FFC" w14:textId="77777777" w:rsidR="0041547B" w:rsidRPr="00915017" w:rsidRDefault="0041547B" w:rsidP="00F55EAF">
            <w:pPr>
              <w:pStyle w:val="movimento2"/>
              <w:rPr>
                <w:color w:val="002060"/>
              </w:rPr>
            </w:pPr>
            <w:r w:rsidRPr="00915017">
              <w:rPr>
                <w:color w:val="002060"/>
              </w:rPr>
              <w:t xml:space="preserve">(FUTSAL VIRE GEOSISTEM ASD) </w:t>
            </w:r>
          </w:p>
        </w:tc>
      </w:tr>
      <w:tr w:rsidR="0041547B" w:rsidRPr="00915017" w14:paraId="1851E696" w14:textId="77777777" w:rsidTr="00F55EAF">
        <w:tc>
          <w:tcPr>
            <w:tcW w:w="2200" w:type="dxa"/>
            <w:tcMar>
              <w:top w:w="20" w:type="dxa"/>
              <w:left w:w="20" w:type="dxa"/>
              <w:bottom w:w="20" w:type="dxa"/>
              <w:right w:w="20" w:type="dxa"/>
            </w:tcMar>
            <w:vAlign w:val="center"/>
            <w:hideMark/>
          </w:tcPr>
          <w:p w14:paraId="68D2458C" w14:textId="77777777" w:rsidR="0041547B" w:rsidRPr="00915017" w:rsidRDefault="0041547B" w:rsidP="00F55EAF">
            <w:pPr>
              <w:pStyle w:val="movimento"/>
              <w:rPr>
                <w:color w:val="002060"/>
              </w:rPr>
            </w:pPr>
            <w:r w:rsidRPr="00915017">
              <w:rPr>
                <w:color w:val="002060"/>
              </w:rPr>
              <w:t>PINTO SAVERIO</w:t>
            </w:r>
          </w:p>
        </w:tc>
        <w:tc>
          <w:tcPr>
            <w:tcW w:w="2200" w:type="dxa"/>
            <w:tcMar>
              <w:top w:w="20" w:type="dxa"/>
              <w:left w:w="20" w:type="dxa"/>
              <w:bottom w:w="20" w:type="dxa"/>
              <w:right w:w="20" w:type="dxa"/>
            </w:tcMar>
            <w:vAlign w:val="center"/>
            <w:hideMark/>
          </w:tcPr>
          <w:p w14:paraId="65C2EA6B" w14:textId="77777777" w:rsidR="0041547B" w:rsidRPr="00915017" w:rsidRDefault="0041547B" w:rsidP="00F55EAF">
            <w:pPr>
              <w:pStyle w:val="movimento2"/>
              <w:rPr>
                <w:color w:val="002060"/>
              </w:rPr>
            </w:pPr>
            <w:r w:rsidRPr="00915017">
              <w:rPr>
                <w:color w:val="002060"/>
              </w:rPr>
              <w:t xml:space="preserve">(FUTSAL VIRE GEOSISTEM ASD) </w:t>
            </w:r>
          </w:p>
        </w:tc>
        <w:tc>
          <w:tcPr>
            <w:tcW w:w="800" w:type="dxa"/>
            <w:tcMar>
              <w:top w:w="20" w:type="dxa"/>
              <w:left w:w="20" w:type="dxa"/>
              <w:bottom w:w="20" w:type="dxa"/>
              <w:right w:w="20" w:type="dxa"/>
            </w:tcMar>
            <w:vAlign w:val="center"/>
            <w:hideMark/>
          </w:tcPr>
          <w:p w14:paraId="01A7ED8E"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22511C88" w14:textId="77777777" w:rsidR="0041547B" w:rsidRPr="00915017" w:rsidRDefault="0041547B" w:rsidP="00F55EAF">
            <w:pPr>
              <w:pStyle w:val="movimento"/>
              <w:rPr>
                <w:color w:val="002060"/>
              </w:rPr>
            </w:pPr>
            <w:r w:rsidRPr="00915017">
              <w:rPr>
                <w:color w:val="002060"/>
              </w:rPr>
              <w:t>MANDOLESI TOMMASO</w:t>
            </w:r>
          </w:p>
        </w:tc>
        <w:tc>
          <w:tcPr>
            <w:tcW w:w="2200" w:type="dxa"/>
            <w:tcMar>
              <w:top w:w="20" w:type="dxa"/>
              <w:left w:w="20" w:type="dxa"/>
              <w:bottom w:w="20" w:type="dxa"/>
              <w:right w:w="20" w:type="dxa"/>
            </w:tcMar>
            <w:vAlign w:val="center"/>
            <w:hideMark/>
          </w:tcPr>
          <w:p w14:paraId="1CC04CE0" w14:textId="77777777" w:rsidR="0041547B" w:rsidRPr="00915017" w:rsidRDefault="0041547B" w:rsidP="00F55EAF">
            <w:pPr>
              <w:pStyle w:val="movimento2"/>
              <w:rPr>
                <w:color w:val="002060"/>
              </w:rPr>
            </w:pPr>
            <w:r w:rsidRPr="00915017">
              <w:rPr>
                <w:color w:val="002060"/>
              </w:rPr>
              <w:t>(</w:t>
            </w:r>
            <w:proofErr w:type="gramStart"/>
            <w:r w:rsidRPr="00915017">
              <w:rPr>
                <w:color w:val="002060"/>
              </w:rPr>
              <w:t>U.MANDOLESI</w:t>
            </w:r>
            <w:proofErr w:type="gramEnd"/>
            <w:r w:rsidRPr="00915017">
              <w:rPr>
                <w:color w:val="002060"/>
              </w:rPr>
              <w:t xml:space="preserve">) </w:t>
            </w:r>
          </w:p>
        </w:tc>
      </w:tr>
      <w:tr w:rsidR="0041547B" w:rsidRPr="00915017" w14:paraId="1A9BBE4C" w14:textId="77777777" w:rsidTr="00F55EAF">
        <w:tc>
          <w:tcPr>
            <w:tcW w:w="2200" w:type="dxa"/>
            <w:tcMar>
              <w:top w:w="20" w:type="dxa"/>
              <w:left w:w="20" w:type="dxa"/>
              <w:bottom w:w="20" w:type="dxa"/>
              <w:right w:w="20" w:type="dxa"/>
            </w:tcMar>
            <w:vAlign w:val="center"/>
            <w:hideMark/>
          </w:tcPr>
          <w:p w14:paraId="1907C2FA" w14:textId="77777777" w:rsidR="0041547B" w:rsidRPr="00915017" w:rsidRDefault="0041547B" w:rsidP="00F55EAF">
            <w:pPr>
              <w:pStyle w:val="movimento"/>
              <w:rPr>
                <w:color w:val="002060"/>
              </w:rPr>
            </w:pPr>
            <w:r w:rsidRPr="00915017">
              <w:rPr>
                <w:color w:val="002060"/>
              </w:rPr>
              <w:t>MEMA MARIS</w:t>
            </w:r>
          </w:p>
        </w:tc>
        <w:tc>
          <w:tcPr>
            <w:tcW w:w="2200" w:type="dxa"/>
            <w:tcMar>
              <w:top w:w="20" w:type="dxa"/>
              <w:left w:w="20" w:type="dxa"/>
              <w:bottom w:w="20" w:type="dxa"/>
              <w:right w:w="20" w:type="dxa"/>
            </w:tcMar>
            <w:vAlign w:val="center"/>
            <w:hideMark/>
          </w:tcPr>
          <w:p w14:paraId="59CFAEAC" w14:textId="77777777" w:rsidR="0041547B" w:rsidRPr="00915017" w:rsidRDefault="0041547B" w:rsidP="00F55EAF">
            <w:pPr>
              <w:pStyle w:val="movimento2"/>
              <w:rPr>
                <w:color w:val="002060"/>
              </w:rPr>
            </w:pPr>
            <w:r w:rsidRPr="00915017">
              <w:rPr>
                <w:color w:val="002060"/>
              </w:rPr>
              <w:t>(</w:t>
            </w:r>
            <w:proofErr w:type="gramStart"/>
            <w:r w:rsidRPr="00915017">
              <w:rPr>
                <w:color w:val="002060"/>
              </w:rPr>
              <w:t>U.MANDOLESI</w:t>
            </w:r>
            <w:proofErr w:type="gramEnd"/>
            <w:r w:rsidRPr="00915017">
              <w:rPr>
                <w:color w:val="002060"/>
              </w:rPr>
              <w:t xml:space="preserve">) </w:t>
            </w:r>
          </w:p>
        </w:tc>
        <w:tc>
          <w:tcPr>
            <w:tcW w:w="800" w:type="dxa"/>
            <w:tcMar>
              <w:top w:w="20" w:type="dxa"/>
              <w:left w:w="20" w:type="dxa"/>
              <w:bottom w:w="20" w:type="dxa"/>
              <w:right w:w="20" w:type="dxa"/>
            </w:tcMar>
            <w:vAlign w:val="center"/>
            <w:hideMark/>
          </w:tcPr>
          <w:p w14:paraId="0F6CE75F"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5FF4F270"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5305A51A" w14:textId="77777777" w:rsidR="0041547B" w:rsidRPr="00915017" w:rsidRDefault="0041547B" w:rsidP="00F55EAF">
            <w:pPr>
              <w:pStyle w:val="movimento2"/>
              <w:rPr>
                <w:color w:val="002060"/>
              </w:rPr>
            </w:pPr>
            <w:r w:rsidRPr="00915017">
              <w:rPr>
                <w:color w:val="002060"/>
              </w:rPr>
              <w:t> </w:t>
            </w:r>
          </w:p>
        </w:tc>
      </w:tr>
    </w:tbl>
    <w:p w14:paraId="63E03A01" w14:textId="77777777" w:rsidR="0041547B" w:rsidRPr="00915017" w:rsidRDefault="0041547B" w:rsidP="0041547B">
      <w:pPr>
        <w:pStyle w:val="titolo20"/>
        <w:rPr>
          <w:rFonts w:eastAsiaTheme="minorEastAsia"/>
          <w:color w:val="002060"/>
        </w:rPr>
      </w:pPr>
      <w:r w:rsidRPr="009150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3E0F7B04" w14:textId="77777777" w:rsidTr="00F55EAF">
        <w:tc>
          <w:tcPr>
            <w:tcW w:w="2200" w:type="dxa"/>
            <w:tcMar>
              <w:top w:w="20" w:type="dxa"/>
              <w:left w:w="20" w:type="dxa"/>
              <w:bottom w:w="20" w:type="dxa"/>
              <w:right w:w="20" w:type="dxa"/>
            </w:tcMar>
            <w:vAlign w:val="center"/>
            <w:hideMark/>
          </w:tcPr>
          <w:p w14:paraId="2C1E34BF" w14:textId="77777777" w:rsidR="0041547B" w:rsidRPr="00915017" w:rsidRDefault="0041547B" w:rsidP="00F55EAF">
            <w:pPr>
              <w:pStyle w:val="movimento"/>
              <w:rPr>
                <w:color w:val="002060"/>
              </w:rPr>
            </w:pPr>
            <w:r w:rsidRPr="00915017">
              <w:rPr>
                <w:color w:val="002060"/>
              </w:rPr>
              <w:t>SAMPAOLESI TOBIA</w:t>
            </w:r>
          </w:p>
        </w:tc>
        <w:tc>
          <w:tcPr>
            <w:tcW w:w="2200" w:type="dxa"/>
            <w:tcMar>
              <w:top w:w="20" w:type="dxa"/>
              <w:left w:w="20" w:type="dxa"/>
              <w:bottom w:w="20" w:type="dxa"/>
              <w:right w:w="20" w:type="dxa"/>
            </w:tcMar>
            <w:vAlign w:val="center"/>
            <w:hideMark/>
          </w:tcPr>
          <w:p w14:paraId="1DDA4AF2" w14:textId="77777777" w:rsidR="0041547B" w:rsidRPr="00915017" w:rsidRDefault="0041547B" w:rsidP="00F55EAF">
            <w:pPr>
              <w:pStyle w:val="movimento2"/>
              <w:rPr>
                <w:color w:val="002060"/>
              </w:rPr>
            </w:pPr>
            <w:r w:rsidRPr="00915017">
              <w:rPr>
                <w:color w:val="002060"/>
              </w:rPr>
              <w:t xml:space="preserve">(MONTELUPONE CALCIO A 5) </w:t>
            </w:r>
          </w:p>
        </w:tc>
        <w:tc>
          <w:tcPr>
            <w:tcW w:w="800" w:type="dxa"/>
            <w:tcMar>
              <w:top w:w="20" w:type="dxa"/>
              <w:left w:w="20" w:type="dxa"/>
              <w:bottom w:w="20" w:type="dxa"/>
              <w:right w:w="20" w:type="dxa"/>
            </w:tcMar>
            <w:vAlign w:val="center"/>
            <w:hideMark/>
          </w:tcPr>
          <w:p w14:paraId="5A79EB4C"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1244A418" w14:textId="77777777" w:rsidR="0041547B" w:rsidRPr="00915017" w:rsidRDefault="0041547B" w:rsidP="00F55EAF">
            <w:pPr>
              <w:pStyle w:val="movimento"/>
              <w:rPr>
                <w:color w:val="002060"/>
              </w:rPr>
            </w:pPr>
            <w:r w:rsidRPr="00915017">
              <w:rPr>
                <w:color w:val="002060"/>
              </w:rPr>
              <w:t>ALWAN ABDEL KAREEM</w:t>
            </w:r>
          </w:p>
        </w:tc>
        <w:tc>
          <w:tcPr>
            <w:tcW w:w="2200" w:type="dxa"/>
            <w:tcMar>
              <w:top w:w="20" w:type="dxa"/>
              <w:left w:w="20" w:type="dxa"/>
              <w:bottom w:w="20" w:type="dxa"/>
              <w:right w:w="20" w:type="dxa"/>
            </w:tcMar>
            <w:vAlign w:val="center"/>
            <w:hideMark/>
          </w:tcPr>
          <w:p w14:paraId="6E57EC41" w14:textId="77777777" w:rsidR="0041547B" w:rsidRPr="00915017" w:rsidRDefault="0041547B" w:rsidP="00F55EAF">
            <w:pPr>
              <w:pStyle w:val="movimento2"/>
              <w:rPr>
                <w:color w:val="002060"/>
              </w:rPr>
            </w:pPr>
            <w:r w:rsidRPr="00915017">
              <w:rPr>
                <w:color w:val="002060"/>
              </w:rPr>
              <w:t xml:space="preserve">(VERBENA C5 ANCONA) </w:t>
            </w:r>
          </w:p>
        </w:tc>
      </w:tr>
    </w:tbl>
    <w:p w14:paraId="72EF169A" w14:textId="77777777" w:rsidR="0041547B" w:rsidRPr="00915017" w:rsidRDefault="0041547B" w:rsidP="0041547B">
      <w:pPr>
        <w:pStyle w:val="titolo20"/>
        <w:rPr>
          <w:rFonts w:eastAsiaTheme="minorEastAsia"/>
          <w:color w:val="002060"/>
        </w:rPr>
      </w:pPr>
      <w:r w:rsidRPr="009150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2F2ABC25" w14:textId="77777777" w:rsidTr="00F55EAF">
        <w:tc>
          <w:tcPr>
            <w:tcW w:w="2200" w:type="dxa"/>
            <w:tcMar>
              <w:top w:w="20" w:type="dxa"/>
              <w:left w:w="20" w:type="dxa"/>
              <w:bottom w:w="20" w:type="dxa"/>
              <w:right w:w="20" w:type="dxa"/>
            </w:tcMar>
            <w:vAlign w:val="center"/>
            <w:hideMark/>
          </w:tcPr>
          <w:p w14:paraId="5942FD17" w14:textId="77777777" w:rsidR="0041547B" w:rsidRPr="00915017" w:rsidRDefault="0041547B" w:rsidP="00F55EAF">
            <w:pPr>
              <w:pStyle w:val="movimento"/>
              <w:rPr>
                <w:color w:val="002060"/>
              </w:rPr>
            </w:pPr>
            <w:r w:rsidRPr="00915017">
              <w:rPr>
                <w:color w:val="002060"/>
              </w:rPr>
              <w:t>MORETTI FRANCESCO</w:t>
            </w:r>
          </w:p>
        </w:tc>
        <w:tc>
          <w:tcPr>
            <w:tcW w:w="2200" w:type="dxa"/>
            <w:tcMar>
              <w:top w:w="20" w:type="dxa"/>
              <w:left w:w="20" w:type="dxa"/>
              <w:bottom w:w="20" w:type="dxa"/>
              <w:right w:w="20" w:type="dxa"/>
            </w:tcMar>
            <w:vAlign w:val="center"/>
            <w:hideMark/>
          </w:tcPr>
          <w:p w14:paraId="79F451F7" w14:textId="77777777" w:rsidR="0041547B" w:rsidRPr="00915017" w:rsidRDefault="0041547B" w:rsidP="00F55EAF">
            <w:pPr>
              <w:pStyle w:val="movimento2"/>
              <w:rPr>
                <w:color w:val="002060"/>
              </w:rPr>
            </w:pPr>
            <w:r w:rsidRPr="00915017">
              <w:rPr>
                <w:color w:val="002060"/>
              </w:rPr>
              <w:t xml:space="preserve">(ACSS MONDOLFO C5) </w:t>
            </w:r>
          </w:p>
        </w:tc>
        <w:tc>
          <w:tcPr>
            <w:tcW w:w="800" w:type="dxa"/>
            <w:tcMar>
              <w:top w:w="20" w:type="dxa"/>
              <w:left w:w="20" w:type="dxa"/>
              <w:bottom w:w="20" w:type="dxa"/>
              <w:right w:w="20" w:type="dxa"/>
            </w:tcMar>
            <w:vAlign w:val="center"/>
            <w:hideMark/>
          </w:tcPr>
          <w:p w14:paraId="2CF95F2D"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75C5114B" w14:textId="77777777" w:rsidR="0041547B" w:rsidRPr="00915017" w:rsidRDefault="0041547B" w:rsidP="00F55EAF">
            <w:pPr>
              <w:pStyle w:val="movimento"/>
              <w:rPr>
                <w:color w:val="002060"/>
              </w:rPr>
            </w:pPr>
            <w:r w:rsidRPr="00915017">
              <w:rPr>
                <w:color w:val="002060"/>
              </w:rPr>
              <w:t>CECCOLINI LEONARDO</w:t>
            </w:r>
          </w:p>
        </w:tc>
        <w:tc>
          <w:tcPr>
            <w:tcW w:w="2200" w:type="dxa"/>
            <w:tcMar>
              <w:top w:w="20" w:type="dxa"/>
              <w:left w:w="20" w:type="dxa"/>
              <w:bottom w:w="20" w:type="dxa"/>
              <w:right w:w="20" w:type="dxa"/>
            </w:tcMar>
            <w:vAlign w:val="center"/>
            <w:hideMark/>
          </w:tcPr>
          <w:p w14:paraId="2435632F" w14:textId="77777777" w:rsidR="0041547B" w:rsidRPr="00915017" w:rsidRDefault="0041547B" w:rsidP="00F55EAF">
            <w:pPr>
              <w:pStyle w:val="movimento2"/>
              <w:rPr>
                <w:color w:val="002060"/>
              </w:rPr>
            </w:pPr>
            <w:r w:rsidRPr="00915017">
              <w:rPr>
                <w:color w:val="002060"/>
              </w:rPr>
              <w:t xml:space="preserve">(CSI GAUDIO </w:t>
            </w:r>
            <w:proofErr w:type="spellStart"/>
            <w:proofErr w:type="gramStart"/>
            <w:r w:rsidRPr="00915017">
              <w:rPr>
                <w:color w:val="002060"/>
              </w:rPr>
              <w:t>sq.B</w:t>
            </w:r>
            <w:proofErr w:type="spellEnd"/>
            <w:proofErr w:type="gramEnd"/>
            <w:r w:rsidRPr="00915017">
              <w:rPr>
                <w:color w:val="002060"/>
              </w:rPr>
              <w:t xml:space="preserve">) </w:t>
            </w:r>
          </w:p>
        </w:tc>
      </w:tr>
      <w:tr w:rsidR="0041547B" w:rsidRPr="00915017" w14:paraId="77E46C11" w14:textId="77777777" w:rsidTr="00F55EAF">
        <w:tc>
          <w:tcPr>
            <w:tcW w:w="2200" w:type="dxa"/>
            <w:tcMar>
              <w:top w:w="20" w:type="dxa"/>
              <w:left w:w="20" w:type="dxa"/>
              <w:bottom w:w="20" w:type="dxa"/>
              <w:right w:w="20" w:type="dxa"/>
            </w:tcMar>
            <w:vAlign w:val="center"/>
            <w:hideMark/>
          </w:tcPr>
          <w:p w14:paraId="1580A884" w14:textId="77777777" w:rsidR="0041547B" w:rsidRPr="00915017" w:rsidRDefault="0041547B" w:rsidP="00F55EAF">
            <w:pPr>
              <w:pStyle w:val="movimento"/>
              <w:rPr>
                <w:color w:val="002060"/>
              </w:rPr>
            </w:pPr>
            <w:r w:rsidRPr="00915017">
              <w:rPr>
                <w:color w:val="002060"/>
              </w:rPr>
              <w:t>CENTONI CESARE</w:t>
            </w:r>
          </w:p>
        </w:tc>
        <w:tc>
          <w:tcPr>
            <w:tcW w:w="2200" w:type="dxa"/>
            <w:tcMar>
              <w:top w:w="20" w:type="dxa"/>
              <w:left w:w="20" w:type="dxa"/>
              <w:bottom w:w="20" w:type="dxa"/>
              <w:right w:w="20" w:type="dxa"/>
            </w:tcMar>
            <w:vAlign w:val="center"/>
            <w:hideMark/>
          </w:tcPr>
          <w:p w14:paraId="03CD97F7" w14:textId="77777777" w:rsidR="0041547B" w:rsidRPr="00915017" w:rsidRDefault="0041547B" w:rsidP="00F55EAF">
            <w:pPr>
              <w:pStyle w:val="movimento2"/>
              <w:rPr>
                <w:color w:val="002060"/>
              </w:rPr>
            </w:pPr>
            <w:r w:rsidRPr="00915017">
              <w:rPr>
                <w:color w:val="002060"/>
              </w:rPr>
              <w:t xml:space="preserve">(TRE TORRI A.S.D.) </w:t>
            </w:r>
          </w:p>
        </w:tc>
        <w:tc>
          <w:tcPr>
            <w:tcW w:w="800" w:type="dxa"/>
            <w:tcMar>
              <w:top w:w="20" w:type="dxa"/>
              <w:left w:w="20" w:type="dxa"/>
              <w:bottom w:w="20" w:type="dxa"/>
              <w:right w:w="20" w:type="dxa"/>
            </w:tcMar>
            <w:vAlign w:val="center"/>
            <w:hideMark/>
          </w:tcPr>
          <w:p w14:paraId="014B8134"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48A84A48" w14:textId="77777777" w:rsidR="0041547B" w:rsidRPr="00915017" w:rsidRDefault="0041547B" w:rsidP="00F55EAF">
            <w:pPr>
              <w:pStyle w:val="movimento"/>
              <w:rPr>
                <w:color w:val="002060"/>
              </w:rPr>
            </w:pPr>
            <w:r w:rsidRPr="00915017">
              <w:rPr>
                <w:color w:val="002060"/>
              </w:rPr>
              <w:t>SANTUCCI FRANCESCO</w:t>
            </w:r>
          </w:p>
        </w:tc>
        <w:tc>
          <w:tcPr>
            <w:tcW w:w="2200" w:type="dxa"/>
            <w:tcMar>
              <w:top w:w="20" w:type="dxa"/>
              <w:left w:w="20" w:type="dxa"/>
              <w:bottom w:w="20" w:type="dxa"/>
              <w:right w:w="20" w:type="dxa"/>
            </w:tcMar>
            <w:vAlign w:val="center"/>
            <w:hideMark/>
          </w:tcPr>
          <w:p w14:paraId="7B36944E" w14:textId="77777777" w:rsidR="0041547B" w:rsidRPr="00915017" w:rsidRDefault="0041547B" w:rsidP="00F55EAF">
            <w:pPr>
              <w:pStyle w:val="movimento2"/>
              <w:rPr>
                <w:color w:val="002060"/>
              </w:rPr>
            </w:pPr>
            <w:r w:rsidRPr="00915017">
              <w:rPr>
                <w:color w:val="002060"/>
              </w:rPr>
              <w:t>(</w:t>
            </w:r>
            <w:proofErr w:type="gramStart"/>
            <w:r w:rsidRPr="00915017">
              <w:rPr>
                <w:color w:val="002060"/>
              </w:rPr>
              <w:t>U.MANDOLESI</w:t>
            </w:r>
            <w:proofErr w:type="gramEnd"/>
            <w:r w:rsidRPr="00915017">
              <w:rPr>
                <w:color w:val="002060"/>
              </w:rPr>
              <w:t xml:space="preserve">) </w:t>
            </w:r>
          </w:p>
        </w:tc>
      </w:tr>
    </w:tbl>
    <w:p w14:paraId="1112D292" w14:textId="77777777" w:rsidR="0041547B" w:rsidRPr="00915017" w:rsidRDefault="0041547B" w:rsidP="0041547B">
      <w:pPr>
        <w:pStyle w:val="titolo10"/>
        <w:rPr>
          <w:rFonts w:eastAsiaTheme="minorEastAsia"/>
          <w:color w:val="002060"/>
        </w:rPr>
      </w:pPr>
      <w:r w:rsidRPr="00915017">
        <w:rPr>
          <w:color w:val="002060"/>
        </w:rPr>
        <w:t xml:space="preserve">GARE DEL 8/ 2/2026 </w:t>
      </w:r>
    </w:p>
    <w:p w14:paraId="1A24F166" w14:textId="77777777" w:rsidR="0041547B" w:rsidRPr="00915017" w:rsidRDefault="0041547B" w:rsidP="0041547B">
      <w:pPr>
        <w:pStyle w:val="titolo7a"/>
        <w:rPr>
          <w:color w:val="002060"/>
        </w:rPr>
      </w:pPr>
      <w:r w:rsidRPr="00915017">
        <w:rPr>
          <w:color w:val="002060"/>
        </w:rPr>
        <w:t xml:space="preserve">PROVVEDIMENTI DISCIPLINARI </w:t>
      </w:r>
    </w:p>
    <w:p w14:paraId="164D9F0A" w14:textId="77777777" w:rsidR="0041547B" w:rsidRPr="00915017" w:rsidRDefault="0041547B" w:rsidP="0041547B">
      <w:pPr>
        <w:pStyle w:val="titolo7b0"/>
        <w:rPr>
          <w:color w:val="002060"/>
        </w:rPr>
      </w:pPr>
      <w:r w:rsidRPr="00915017">
        <w:rPr>
          <w:color w:val="002060"/>
        </w:rPr>
        <w:t xml:space="preserve">In base alle risultanze degli atti ufficiali sono state deliberate le seguenti sanzioni disciplinari. </w:t>
      </w:r>
    </w:p>
    <w:p w14:paraId="3ADAF2F6" w14:textId="77777777" w:rsidR="0041547B" w:rsidRPr="00915017" w:rsidRDefault="0041547B" w:rsidP="0041547B">
      <w:pPr>
        <w:pStyle w:val="titolo30"/>
        <w:rPr>
          <w:color w:val="002060"/>
        </w:rPr>
      </w:pPr>
      <w:r w:rsidRPr="00915017">
        <w:rPr>
          <w:color w:val="002060"/>
        </w:rPr>
        <w:t xml:space="preserve">CALCIATORI NON ESPULSI </w:t>
      </w:r>
    </w:p>
    <w:p w14:paraId="7CA7A746" w14:textId="77777777" w:rsidR="0041547B" w:rsidRPr="00915017" w:rsidRDefault="0041547B" w:rsidP="0041547B">
      <w:pPr>
        <w:pStyle w:val="titolo20"/>
        <w:rPr>
          <w:color w:val="002060"/>
        </w:rPr>
      </w:pPr>
      <w:r w:rsidRPr="0091501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7FE77A4C" w14:textId="77777777" w:rsidTr="00F55EAF">
        <w:tc>
          <w:tcPr>
            <w:tcW w:w="2200" w:type="dxa"/>
            <w:tcMar>
              <w:top w:w="20" w:type="dxa"/>
              <w:left w:w="20" w:type="dxa"/>
              <w:bottom w:w="20" w:type="dxa"/>
              <w:right w:w="20" w:type="dxa"/>
            </w:tcMar>
            <w:vAlign w:val="center"/>
            <w:hideMark/>
          </w:tcPr>
          <w:p w14:paraId="46C91573" w14:textId="77777777" w:rsidR="0041547B" w:rsidRPr="00915017" w:rsidRDefault="0041547B" w:rsidP="00F55EAF">
            <w:pPr>
              <w:pStyle w:val="movimento"/>
              <w:rPr>
                <w:color w:val="002060"/>
              </w:rPr>
            </w:pPr>
            <w:r w:rsidRPr="00915017">
              <w:rPr>
                <w:color w:val="002060"/>
              </w:rPr>
              <w:t>BERNABEI DIEGO</w:t>
            </w:r>
          </w:p>
        </w:tc>
        <w:tc>
          <w:tcPr>
            <w:tcW w:w="2200" w:type="dxa"/>
            <w:tcMar>
              <w:top w:w="20" w:type="dxa"/>
              <w:left w:w="20" w:type="dxa"/>
              <w:bottom w:w="20" w:type="dxa"/>
              <w:right w:w="20" w:type="dxa"/>
            </w:tcMar>
            <w:vAlign w:val="center"/>
            <w:hideMark/>
          </w:tcPr>
          <w:p w14:paraId="2B48C1B5" w14:textId="77777777" w:rsidR="0041547B" w:rsidRPr="00915017" w:rsidRDefault="0041547B" w:rsidP="00F55EAF">
            <w:pPr>
              <w:pStyle w:val="movimento2"/>
              <w:rPr>
                <w:color w:val="002060"/>
              </w:rPr>
            </w:pPr>
            <w:r w:rsidRPr="00915017">
              <w:rPr>
                <w:color w:val="002060"/>
              </w:rPr>
              <w:t xml:space="preserve">(FIGHT BULLS CORRIDONIA) </w:t>
            </w:r>
          </w:p>
        </w:tc>
        <w:tc>
          <w:tcPr>
            <w:tcW w:w="800" w:type="dxa"/>
            <w:tcMar>
              <w:top w:w="20" w:type="dxa"/>
              <w:left w:w="20" w:type="dxa"/>
              <w:bottom w:w="20" w:type="dxa"/>
              <w:right w:w="20" w:type="dxa"/>
            </w:tcMar>
            <w:vAlign w:val="center"/>
            <w:hideMark/>
          </w:tcPr>
          <w:p w14:paraId="213C09EF"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1755CCC0"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519C9AB2" w14:textId="77777777" w:rsidR="0041547B" w:rsidRPr="00915017" w:rsidRDefault="0041547B" w:rsidP="00F55EAF">
            <w:pPr>
              <w:pStyle w:val="movimento2"/>
              <w:rPr>
                <w:color w:val="002060"/>
              </w:rPr>
            </w:pPr>
            <w:r w:rsidRPr="00915017">
              <w:rPr>
                <w:color w:val="002060"/>
              </w:rPr>
              <w:t> </w:t>
            </w:r>
          </w:p>
        </w:tc>
      </w:tr>
    </w:tbl>
    <w:p w14:paraId="6E4BBB6E" w14:textId="77777777" w:rsidR="0041547B" w:rsidRPr="00915017" w:rsidRDefault="0041547B" w:rsidP="0041547B">
      <w:pPr>
        <w:pStyle w:val="titolo20"/>
        <w:rPr>
          <w:rFonts w:eastAsiaTheme="minorEastAsia"/>
          <w:color w:val="002060"/>
        </w:rPr>
      </w:pPr>
      <w:r w:rsidRPr="009150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50827253" w14:textId="77777777" w:rsidTr="00F55EAF">
        <w:tc>
          <w:tcPr>
            <w:tcW w:w="2200" w:type="dxa"/>
            <w:tcMar>
              <w:top w:w="20" w:type="dxa"/>
              <w:left w:w="20" w:type="dxa"/>
              <w:bottom w:w="20" w:type="dxa"/>
              <w:right w:w="20" w:type="dxa"/>
            </w:tcMar>
            <w:vAlign w:val="center"/>
            <w:hideMark/>
          </w:tcPr>
          <w:p w14:paraId="6A6254AF" w14:textId="77777777" w:rsidR="0041547B" w:rsidRPr="00915017" w:rsidRDefault="0041547B" w:rsidP="00F55EAF">
            <w:pPr>
              <w:pStyle w:val="movimento"/>
              <w:rPr>
                <w:color w:val="002060"/>
              </w:rPr>
            </w:pPr>
            <w:r w:rsidRPr="00915017">
              <w:rPr>
                <w:color w:val="002060"/>
              </w:rPr>
              <w:t>MBOUP CHEIKHOUNA</w:t>
            </w:r>
          </w:p>
        </w:tc>
        <w:tc>
          <w:tcPr>
            <w:tcW w:w="2200" w:type="dxa"/>
            <w:tcMar>
              <w:top w:w="20" w:type="dxa"/>
              <w:left w:w="20" w:type="dxa"/>
              <w:bottom w:w="20" w:type="dxa"/>
              <w:right w:w="20" w:type="dxa"/>
            </w:tcMar>
            <w:vAlign w:val="center"/>
            <w:hideMark/>
          </w:tcPr>
          <w:p w14:paraId="5957A2CD" w14:textId="77777777" w:rsidR="0041547B" w:rsidRPr="00915017" w:rsidRDefault="0041547B" w:rsidP="00F55EAF">
            <w:pPr>
              <w:pStyle w:val="movimento2"/>
              <w:rPr>
                <w:color w:val="002060"/>
              </w:rPr>
            </w:pPr>
            <w:r w:rsidRPr="00915017">
              <w:rPr>
                <w:color w:val="002060"/>
              </w:rPr>
              <w:t xml:space="preserve">(CANTINE RIUNITE CSI) </w:t>
            </w:r>
          </w:p>
        </w:tc>
        <w:tc>
          <w:tcPr>
            <w:tcW w:w="800" w:type="dxa"/>
            <w:tcMar>
              <w:top w:w="20" w:type="dxa"/>
              <w:left w:w="20" w:type="dxa"/>
              <w:bottom w:w="20" w:type="dxa"/>
              <w:right w:w="20" w:type="dxa"/>
            </w:tcMar>
            <w:vAlign w:val="center"/>
            <w:hideMark/>
          </w:tcPr>
          <w:p w14:paraId="120D7B86"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2A48907C"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3CDB9F7E" w14:textId="77777777" w:rsidR="0041547B" w:rsidRPr="00915017" w:rsidRDefault="0041547B" w:rsidP="00F55EAF">
            <w:pPr>
              <w:pStyle w:val="movimento2"/>
              <w:rPr>
                <w:color w:val="002060"/>
              </w:rPr>
            </w:pPr>
            <w:r w:rsidRPr="00915017">
              <w:rPr>
                <w:color w:val="002060"/>
              </w:rPr>
              <w:t> </w:t>
            </w:r>
          </w:p>
        </w:tc>
      </w:tr>
    </w:tbl>
    <w:p w14:paraId="3768B3EB" w14:textId="77777777" w:rsidR="0041547B" w:rsidRDefault="0041547B" w:rsidP="0041547B">
      <w:pPr>
        <w:pStyle w:val="breakline"/>
        <w:rPr>
          <w:color w:val="002060"/>
        </w:rPr>
      </w:pPr>
    </w:p>
    <w:p w14:paraId="46CB0913" w14:textId="77777777" w:rsidR="0041547B" w:rsidRPr="00AC34E4" w:rsidRDefault="0041547B" w:rsidP="0041547B">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7627FB69" w14:textId="77777777" w:rsidR="0041547B" w:rsidRPr="00AC34E4" w:rsidRDefault="0041547B" w:rsidP="0041547B">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76E4DF5B" w14:textId="77777777" w:rsidR="0041547B" w:rsidRPr="00915017" w:rsidRDefault="0041547B" w:rsidP="0041547B">
      <w:pPr>
        <w:pStyle w:val="breakline"/>
        <w:rPr>
          <w:rFonts w:eastAsiaTheme="minorEastAsia"/>
          <w:color w:val="002060"/>
        </w:rPr>
      </w:pPr>
    </w:p>
    <w:p w14:paraId="45599BC5" w14:textId="77777777" w:rsidR="0041547B" w:rsidRPr="00E3163F" w:rsidRDefault="0041547B" w:rsidP="0041547B">
      <w:pPr>
        <w:pStyle w:val="titoloprinc0"/>
        <w:rPr>
          <w:color w:val="002060"/>
        </w:rPr>
      </w:pPr>
      <w:r w:rsidRPr="00E3163F">
        <w:rPr>
          <w:color w:val="002060"/>
        </w:rPr>
        <w:t>CLASSIFICA</w:t>
      </w:r>
    </w:p>
    <w:p w14:paraId="19B9BC32" w14:textId="77777777" w:rsidR="0041547B" w:rsidRPr="00E3163F" w:rsidRDefault="0041547B" w:rsidP="0041547B">
      <w:pPr>
        <w:pStyle w:val="breakline"/>
        <w:rPr>
          <w:color w:val="002060"/>
        </w:rPr>
      </w:pPr>
    </w:p>
    <w:p w14:paraId="057585A9" w14:textId="77777777" w:rsidR="0041547B" w:rsidRPr="00E3163F" w:rsidRDefault="0041547B" w:rsidP="0041547B">
      <w:pPr>
        <w:pStyle w:val="breakline"/>
        <w:rPr>
          <w:color w:val="002060"/>
        </w:rPr>
      </w:pPr>
    </w:p>
    <w:p w14:paraId="0895606A" w14:textId="77777777" w:rsidR="0041547B" w:rsidRPr="00E3163F" w:rsidRDefault="0041547B" w:rsidP="0041547B">
      <w:pPr>
        <w:pStyle w:val="sottotitolocampionato10"/>
        <w:rPr>
          <w:color w:val="002060"/>
        </w:rPr>
      </w:pPr>
      <w:r w:rsidRPr="00E3163F">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E3163F" w14:paraId="4AD0D9C0"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088F0" w14:textId="77777777" w:rsidR="0041547B" w:rsidRPr="00E3163F" w:rsidRDefault="0041547B" w:rsidP="00F55EAF">
            <w:pPr>
              <w:pStyle w:val="headertabella0"/>
              <w:rPr>
                <w:color w:val="002060"/>
              </w:rPr>
            </w:pPr>
            <w:r w:rsidRPr="00E3163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2557F" w14:textId="77777777" w:rsidR="0041547B" w:rsidRPr="00E3163F" w:rsidRDefault="0041547B" w:rsidP="00F55EAF">
            <w:pPr>
              <w:pStyle w:val="headertabella0"/>
              <w:rPr>
                <w:color w:val="002060"/>
              </w:rPr>
            </w:pPr>
            <w:r w:rsidRPr="00E3163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6E213" w14:textId="77777777" w:rsidR="0041547B" w:rsidRPr="00E3163F" w:rsidRDefault="0041547B" w:rsidP="00F55EAF">
            <w:pPr>
              <w:pStyle w:val="headertabella0"/>
              <w:rPr>
                <w:color w:val="002060"/>
              </w:rPr>
            </w:pPr>
            <w:r w:rsidRPr="00E3163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BACD2" w14:textId="77777777" w:rsidR="0041547B" w:rsidRPr="00E3163F" w:rsidRDefault="0041547B" w:rsidP="00F55EAF">
            <w:pPr>
              <w:pStyle w:val="headertabella0"/>
              <w:rPr>
                <w:color w:val="002060"/>
              </w:rPr>
            </w:pPr>
            <w:r w:rsidRPr="00E3163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1DDCB" w14:textId="77777777" w:rsidR="0041547B" w:rsidRPr="00E3163F" w:rsidRDefault="0041547B" w:rsidP="00F55EAF">
            <w:pPr>
              <w:pStyle w:val="headertabella0"/>
              <w:rPr>
                <w:color w:val="002060"/>
              </w:rPr>
            </w:pPr>
            <w:r w:rsidRPr="00E3163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65EA3" w14:textId="77777777" w:rsidR="0041547B" w:rsidRPr="00E3163F" w:rsidRDefault="0041547B" w:rsidP="00F55EAF">
            <w:pPr>
              <w:pStyle w:val="headertabella0"/>
              <w:rPr>
                <w:color w:val="002060"/>
              </w:rPr>
            </w:pPr>
            <w:r w:rsidRPr="00E3163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934EF" w14:textId="77777777" w:rsidR="0041547B" w:rsidRPr="00E3163F" w:rsidRDefault="0041547B" w:rsidP="00F55EAF">
            <w:pPr>
              <w:pStyle w:val="headertabella0"/>
              <w:rPr>
                <w:color w:val="002060"/>
              </w:rPr>
            </w:pPr>
            <w:r w:rsidRPr="00E3163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084A0" w14:textId="77777777" w:rsidR="0041547B" w:rsidRPr="00E3163F" w:rsidRDefault="0041547B" w:rsidP="00F55EAF">
            <w:pPr>
              <w:pStyle w:val="headertabella0"/>
              <w:rPr>
                <w:color w:val="002060"/>
              </w:rPr>
            </w:pPr>
            <w:r w:rsidRPr="00E3163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CB2C2" w14:textId="77777777" w:rsidR="0041547B" w:rsidRPr="00E3163F" w:rsidRDefault="0041547B" w:rsidP="00F55EAF">
            <w:pPr>
              <w:pStyle w:val="headertabella0"/>
              <w:rPr>
                <w:color w:val="002060"/>
              </w:rPr>
            </w:pPr>
            <w:r w:rsidRPr="00E3163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2A501" w14:textId="77777777" w:rsidR="0041547B" w:rsidRPr="00E3163F" w:rsidRDefault="0041547B" w:rsidP="00F55EAF">
            <w:pPr>
              <w:pStyle w:val="headertabella0"/>
              <w:rPr>
                <w:color w:val="002060"/>
              </w:rPr>
            </w:pPr>
            <w:r w:rsidRPr="00E3163F">
              <w:rPr>
                <w:color w:val="002060"/>
              </w:rPr>
              <w:t>PE</w:t>
            </w:r>
          </w:p>
        </w:tc>
      </w:tr>
      <w:tr w:rsidR="0041547B" w:rsidRPr="00E3163F" w14:paraId="70D24C7B"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E720B" w14:textId="77777777" w:rsidR="0041547B" w:rsidRPr="00E3163F" w:rsidRDefault="0041547B" w:rsidP="00F55EAF">
            <w:pPr>
              <w:pStyle w:val="rowtabella0"/>
              <w:rPr>
                <w:color w:val="002060"/>
              </w:rPr>
            </w:pPr>
            <w:r w:rsidRPr="00E3163F">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DAEC" w14:textId="77777777" w:rsidR="0041547B" w:rsidRPr="00E3163F" w:rsidRDefault="0041547B" w:rsidP="00F55EAF">
            <w:pPr>
              <w:pStyle w:val="rowtabella0"/>
              <w:jc w:val="center"/>
              <w:rPr>
                <w:color w:val="002060"/>
              </w:rPr>
            </w:pPr>
            <w:r w:rsidRPr="00E3163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8226"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DD3BB"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0844D"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04FDE"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E5F2" w14:textId="77777777" w:rsidR="0041547B" w:rsidRPr="00E3163F" w:rsidRDefault="0041547B" w:rsidP="00F55EAF">
            <w:pPr>
              <w:pStyle w:val="rowtabella0"/>
              <w:jc w:val="center"/>
              <w:rPr>
                <w:color w:val="002060"/>
              </w:rPr>
            </w:pPr>
            <w:r w:rsidRPr="00E3163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36C7" w14:textId="77777777" w:rsidR="0041547B" w:rsidRPr="00E3163F" w:rsidRDefault="0041547B" w:rsidP="00F55EAF">
            <w:pPr>
              <w:pStyle w:val="rowtabella0"/>
              <w:jc w:val="center"/>
              <w:rPr>
                <w:color w:val="002060"/>
              </w:rPr>
            </w:pPr>
            <w:r w:rsidRPr="00E3163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3D2C" w14:textId="77777777" w:rsidR="0041547B" w:rsidRPr="00E3163F" w:rsidRDefault="0041547B" w:rsidP="00F55EAF">
            <w:pPr>
              <w:pStyle w:val="rowtabella0"/>
              <w:jc w:val="center"/>
              <w:rPr>
                <w:color w:val="002060"/>
              </w:rPr>
            </w:pPr>
            <w:r w:rsidRPr="00E3163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78265" w14:textId="77777777" w:rsidR="0041547B" w:rsidRPr="00E3163F" w:rsidRDefault="0041547B" w:rsidP="00F55EAF">
            <w:pPr>
              <w:pStyle w:val="rowtabella0"/>
              <w:jc w:val="center"/>
              <w:rPr>
                <w:color w:val="002060"/>
              </w:rPr>
            </w:pPr>
            <w:r w:rsidRPr="00E3163F">
              <w:rPr>
                <w:color w:val="002060"/>
              </w:rPr>
              <w:t>0</w:t>
            </w:r>
          </w:p>
        </w:tc>
      </w:tr>
      <w:tr w:rsidR="0041547B" w:rsidRPr="00E3163F" w14:paraId="4C836B84"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D0B2F" w14:textId="77777777" w:rsidR="0041547B" w:rsidRPr="00E3163F" w:rsidRDefault="0041547B" w:rsidP="00F55EAF">
            <w:pPr>
              <w:pStyle w:val="rowtabella0"/>
              <w:rPr>
                <w:color w:val="002060"/>
                <w:lang w:val="es-ES"/>
              </w:rPr>
            </w:pPr>
            <w:r w:rsidRPr="00E3163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F7B2" w14:textId="77777777" w:rsidR="0041547B" w:rsidRPr="00E3163F" w:rsidRDefault="0041547B" w:rsidP="00F55EAF">
            <w:pPr>
              <w:pStyle w:val="rowtabella0"/>
              <w:jc w:val="center"/>
              <w:rPr>
                <w:color w:val="002060"/>
              </w:rPr>
            </w:pPr>
            <w:r w:rsidRPr="00E3163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53789"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074BD"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34B4"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A028" w14:textId="77777777" w:rsidR="0041547B" w:rsidRPr="00E3163F" w:rsidRDefault="0041547B" w:rsidP="00F55EAF">
            <w:pPr>
              <w:pStyle w:val="rowtabella0"/>
              <w:jc w:val="center"/>
              <w:rPr>
                <w:color w:val="002060"/>
              </w:rPr>
            </w:pPr>
            <w:r w:rsidRPr="00E3163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CBF0" w14:textId="77777777" w:rsidR="0041547B" w:rsidRPr="00E3163F" w:rsidRDefault="0041547B" w:rsidP="00F55EAF">
            <w:pPr>
              <w:pStyle w:val="rowtabella0"/>
              <w:jc w:val="center"/>
              <w:rPr>
                <w:color w:val="002060"/>
              </w:rPr>
            </w:pPr>
            <w:r w:rsidRPr="00E3163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92E1" w14:textId="77777777" w:rsidR="0041547B" w:rsidRPr="00E3163F" w:rsidRDefault="0041547B" w:rsidP="00F55EAF">
            <w:pPr>
              <w:pStyle w:val="rowtabella0"/>
              <w:jc w:val="center"/>
              <w:rPr>
                <w:color w:val="002060"/>
              </w:rPr>
            </w:pPr>
            <w:r w:rsidRPr="00E3163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694C" w14:textId="77777777" w:rsidR="0041547B" w:rsidRPr="00E3163F" w:rsidRDefault="0041547B" w:rsidP="00F55EAF">
            <w:pPr>
              <w:pStyle w:val="rowtabella0"/>
              <w:jc w:val="center"/>
              <w:rPr>
                <w:color w:val="002060"/>
              </w:rPr>
            </w:pPr>
            <w:r w:rsidRPr="00E3163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08537" w14:textId="77777777" w:rsidR="0041547B" w:rsidRPr="00E3163F" w:rsidRDefault="0041547B" w:rsidP="00F55EAF">
            <w:pPr>
              <w:pStyle w:val="rowtabella0"/>
              <w:jc w:val="center"/>
              <w:rPr>
                <w:color w:val="002060"/>
              </w:rPr>
            </w:pPr>
            <w:r w:rsidRPr="00E3163F">
              <w:rPr>
                <w:color w:val="002060"/>
              </w:rPr>
              <w:t>0</w:t>
            </w:r>
          </w:p>
        </w:tc>
      </w:tr>
      <w:tr w:rsidR="0041547B" w:rsidRPr="00E3163F" w14:paraId="3C80B67E"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08D4E" w14:textId="77777777" w:rsidR="0041547B" w:rsidRPr="00E3163F" w:rsidRDefault="0041547B" w:rsidP="00F55EAF">
            <w:pPr>
              <w:pStyle w:val="rowtabella0"/>
              <w:rPr>
                <w:color w:val="002060"/>
              </w:rPr>
            </w:pPr>
            <w:r w:rsidRPr="00E3163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C7D2" w14:textId="77777777" w:rsidR="0041547B" w:rsidRPr="00E3163F" w:rsidRDefault="0041547B" w:rsidP="00F55EAF">
            <w:pPr>
              <w:pStyle w:val="rowtabella0"/>
              <w:jc w:val="center"/>
              <w:rPr>
                <w:color w:val="002060"/>
              </w:rPr>
            </w:pPr>
            <w:r w:rsidRPr="00E3163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9F01"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A96E" w14:textId="77777777" w:rsidR="0041547B" w:rsidRPr="00E3163F" w:rsidRDefault="0041547B" w:rsidP="00F55EAF">
            <w:pPr>
              <w:pStyle w:val="rowtabella0"/>
              <w:jc w:val="center"/>
              <w:rPr>
                <w:color w:val="002060"/>
              </w:rPr>
            </w:pPr>
            <w:r w:rsidRPr="00E3163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A00C"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EA51" w14:textId="77777777" w:rsidR="0041547B" w:rsidRPr="00E3163F" w:rsidRDefault="0041547B" w:rsidP="00F55EAF">
            <w:pPr>
              <w:pStyle w:val="rowtabella0"/>
              <w:jc w:val="center"/>
              <w:rPr>
                <w:color w:val="002060"/>
              </w:rPr>
            </w:pPr>
            <w:r w:rsidRPr="00E3163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E5F0" w14:textId="77777777" w:rsidR="0041547B" w:rsidRPr="00E3163F" w:rsidRDefault="0041547B" w:rsidP="00F55EAF">
            <w:pPr>
              <w:pStyle w:val="rowtabella0"/>
              <w:jc w:val="center"/>
              <w:rPr>
                <w:color w:val="002060"/>
              </w:rPr>
            </w:pPr>
            <w:r w:rsidRPr="00E3163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1116" w14:textId="77777777" w:rsidR="0041547B" w:rsidRPr="00E3163F" w:rsidRDefault="0041547B" w:rsidP="00F55EAF">
            <w:pPr>
              <w:pStyle w:val="rowtabella0"/>
              <w:jc w:val="center"/>
              <w:rPr>
                <w:color w:val="002060"/>
              </w:rPr>
            </w:pPr>
            <w:r w:rsidRPr="00E3163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5E38" w14:textId="77777777" w:rsidR="0041547B" w:rsidRPr="00E3163F" w:rsidRDefault="0041547B" w:rsidP="00F55EAF">
            <w:pPr>
              <w:pStyle w:val="rowtabella0"/>
              <w:jc w:val="center"/>
              <w:rPr>
                <w:color w:val="002060"/>
              </w:rPr>
            </w:pPr>
            <w:r w:rsidRPr="00E3163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D7364" w14:textId="77777777" w:rsidR="0041547B" w:rsidRPr="00E3163F" w:rsidRDefault="0041547B" w:rsidP="00F55EAF">
            <w:pPr>
              <w:pStyle w:val="rowtabella0"/>
              <w:jc w:val="center"/>
              <w:rPr>
                <w:color w:val="002060"/>
              </w:rPr>
            </w:pPr>
            <w:r w:rsidRPr="00E3163F">
              <w:rPr>
                <w:color w:val="002060"/>
              </w:rPr>
              <w:t>0</w:t>
            </w:r>
          </w:p>
        </w:tc>
      </w:tr>
      <w:tr w:rsidR="0041547B" w:rsidRPr="00E3163F" w14:paraId="5C7842A6"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5E095" w14:textId="77777777" w:rsidR="0041547B" w:rsidRPr="00E3163F" w:rsidRDefault="0041547B" w:rsidP="00F55EAF">
            <w:pPr>
              <w:pStyle w:val="rowtabella0"/>
              <w:rPr>
                <w:color w:val="002060"/>
              </w:rPr>
            </w:pPr>
            <w:r w:rsidRPr="00E3163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81AD" w14:textId="77777777" w:rsidR="0041547B" w:rsidRPr="00E3163F" w:rsidRDefault="0041547B" w:rsidP="00F55EAF">
            <w:pPr>
              <w:pStyle w:val="rowtabella0"/>
              <w:jc w:val="center"/>
              <w:rPr>
                <w:color w:val="002060"/>
              </w:rPr>
            </w:pPr>
            <w:r w:rsidRPr="00E3163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C9F9"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D46AC" w14:textId="77777777" w:rsidR="0041547B" w:rsidRPr="00E3163F" w:rsidRDefault="0041547B" w:rsidP="00F55EAF">
            <w:pPr>
              <w:pStyle w:val="rowtabella0"/>
              <w:jc w:val="center"/>
              <w:rPr>
                <w:color w:val="002060"/>
              </w:rPr>
            </w:pPr>
            <w:r w:rsidRPr="00E3163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1FEF"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D96E"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475A" w14:textId="77777777" w:rsidR="0041547B" w:rsidRPr="00E3163F" w:rsidRDefault="0041547B" w:rsidP="00F55EAF">
            <w:pPr>
              <w:pStyle w:val="rowtabella0"/>
              <w:jc w:val="center"/>
              <w:rPr>
                <w:color w:val="002060"/>
              </w:rPr>
            </w:pPr>
            <w:r w:rsidRPr="00E3163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5FAE0" w14:textId="77777777" w:rsidR="0041547B" w:rsidRPr="00E3163F" w:rsidRDefault="0041547B" w:rsidP="00F55EAF">
            <w:pPr>
              <w:pStyle w:val="rowtabella0"/>
              <w:jc w:val="center"/>
              <w:rPr>
                <w:color w:val="002060"/>
              </w:rPr>
            </w:pPr>
            <w:r w:rsidRPr="00E3163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192D"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96DD" w14:textId="77777777" w:rsidR="0041547B" w:rsidRPr="00E3163F" w:rsidRDefault="0041547B" w:rsidP="00F55EAF">
            <w:pPr>
              <w:pStyle w:val="rowtabella0"/>
              <w:jc w:val="center"/>
              <w:rPr>
                <w:color w:val="002060"/>
              </w:rPr>
            </w:pPr>
            <w:r w:rsidRPr="00E3163F">
              <w:rPr>
                <w:color w:val="002060"/>
              </w:rPr>
              <w:t>0</w:t>
            </w:r>
          </w:p>
        </w:tc>
      </w:tr>
      <w:tr w:rsidR="0041547B" w:rsidRPr="00E3163F" w14:paraId="71ED4D29"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A1B426" w14:textId="77777777" w:rsidR="0041547B" w:rsidRPr="00E3163F" w:rsidRDefault="0041547B" w:rsidP="00F55EAF">
            <w:pPr>
              <w:pStyle w:val="rowtabella0"/>
              <w:rPr>
                <w:color w:val="002060"/>
              </w:rPr>
            </w:pPr>
            <w:r w:rsidRPr="00E3163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C11D" w14:textId="77777777" w:rsidR="0041547B" w:rsidRPr="00E3163F" w:rsidRDefault="0041547B" w:rsidP="00F55EAF">
            <w:pPr>
              <w:pStyle w:val="rowtabella0"/>
              <w:jc w:val="center"/>
              <w:rPr>
                <w:color w:val="002060"/>
              </w:rPr>
            </w:pPr>
            <w:r w:rsidRPr="00E3163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4EED"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A853" w14:textId="77777777" w:rsidR="0041547B" w:rsidRPr="00E3163F" w:rsidRDefault="0041547B" w:rsidP="00F55EAF">
            <w:pPr>
              <w:pStyle w:val="rowtabella0"/>
              <w:jc w:val="center"/>
              <w:rPr>
                <w:color w:val="002060"/>
              </w:rPr>
            </w:pPr>
            <w:r w:rsidRPr="00E3163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43E8"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E743"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4AFDB" w14:textId="77777777" w:rsidR="0041547B" w:rsidRPr="00E3163F" w:rsidRDefault="0041547B" w:rsidP="00F55EAF">
            <w:pPr>
              <w:pStyle w:val="rowtabella0"/>
              <w:jc w:val="center"/>
              <w:rPr>
                <w:color w:val="002060"/>
              </w:rPr>
            </w:pPr>
            <w:r w:rsidRPr="00E3163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5F71" w14:textId="77777777" w:rsidR="0041547B" w:rsidRPr="00E3163F" w:rsidRDefault="0041547B" w:rsidP="00F55EAF">
            <w:pPr>
              <w:pStyle w:val="rowtabella0"/>
              <w:jc w:val="center"/>
              <w:rPr>
                <w:color w:val="002060"/>
              </w:rPr>
            </w:pPr>
            <w:r w:rsidRPr="00E3163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47B1" w14:textId="77777777" w:rsidR="0041547B" w:rsidRPr="00E3163F" w:rsidRDefault="0041547B" w:rsidP="00F55EAF">
            <w:pPr>
              <w:pStyle w:val="rowtabella0"/>
              <w:jc w:val="center"/>
              <w:rPr>
                <w:color w:val="002060"/>
              </w:rPr>
            </w:pPr>
            <w:r w:rsidRPr="00E3163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42BD" w14:textId="77777777" w:rsidR="0041547B" w:rsidRPr="00E3163F" w:rsidRDefault="0041547B" w:rsidP="00F55EAF">
            <w:pPr>
              <w:pStyle w:val="rowtabella0"/>
              <w:jc w:val="center"/>
              <w:rPr>
                <w:color w:val="002060"/>
              </w:rPr>
            </w:pPr>
            <w:r w:rsidRPr="00E3163F">
              <w:rPr>
                <w:color w:val="002060"/>
              </w:rPr>
              <w:t>0</w:t>
            </w:r>
          </w:p>
        </w:tc>
      </w:tr>
      <w:tr w:rsidR="0041547B" w:rsidRPr="00E3163F" w14:paraId="7CDCF10A"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60B84" w14:textId="77777777" w:rsidR="0041547B" w:rsidRPr="00E3163F" w:rsidRDefault="0041547B" w:rsidP="00F55EAF">
            <w:pPr>
              <w:pStyle w:val="rowtabella0"/>
              <w:rPr>
                <w:color w:val="002060"/>
              </w:rPr>
            </w:pPr>
            <w:r w:rsidRPr="00E3163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96E6" w14:textId="77777777" w:rsidR="0041547B" w:rsidRPr="00E3163F" w:rsidRDefault="0041547B" w:rsidP="00F55EAF">
            <w:pPr>
              <w:pStyle w:val="rowtabella0"/>
              <w:jc w:val="center"/>
              <w:rPr>
                <w:color w:val="002060"/>
              </w:rPr>
            </w:pPr>
            <w:r w:rsidRPr="00E3163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DEE7E"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11B1"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9CCD"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E34B8"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9654A" w14:textId="77777777" w:rsidR="0041547B" w:rsidRPr="00E3163F" w:rsidRDefault="0041547B" w:rsidP="00F55EAF">
            <w:pPr>
              <w:pStyle w:val="rowtabella0"/>
              <w:jc w:val="center"/>
              <w:rPr>
                <w:color w:val="002060"/>
              </w:rPr>
            </w:pPr>
            <w:r w:rsidRPr="00E3163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F97AE" w14:textId="77777777" w:rsidR="0041547B" w:rsidRPr="00E3163F" w:rsidRDefault="0041547B" w:rsidP="00F55EAF">
            <w:pPr>
              <w:pStyle w:val="rowtabella0"/>
              <w:jc w:val="center"/>
              <w:rPr>
                <w:color w:val="002060"/>
              </w:rPr>
            </w:pPr>
            <w:r w:rsidRPr="00E3163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AD935"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BAEC7" w14:textId="77777777" w:rsidR="0041547B" w:rsidRPr="00E3163F" w:rsidRDefault="0041547B" w:rsidP="00F55EAF">
            <w:pPr>
              <w:pStyle w:val="rowtabella0"/>
              <w:jc w:val="center"/>
              <w:rPr>
                <w:color w:val="002060"/>
              </w:rPr>
            </w:pPr>
            <w:r w:rsidRPr="00E3163F">
              <w:rPr>
                <w:color w:val="002060"/>
              </w:rPr>
              <w:t>0</w:t>
            </w:r>
          </w:p>
        </w:tc>
      </w:tr>
      <w:tr w:rsidR="0041547B" w:rsidRPr="00E3163F" w14:paraId="3DCF6A9E"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80A4A" w14:textId="77777777" w:rsidR="0041547B" w:rsidRPr="00E3163F" w:rsidRDefault="0041547B" w:rsidP="00F55EAF">
            <w:pPr>
              <w:pStyle w:val="rowtabella0"/>
              <w:rPr>
                <w:color w:val="002060"/>
              </w:rPr>
            </w:pPr>
            <w:r w:rsidRPr="00E3163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83E4" w14:textId="77777777" w:rsidR="0041547B" w:rsidRPr="00E3163F" w:rsidRDefault="0041547B" w:rsidP="00F55EAF">
            <w:pPr>
              <w:pStyle w:val="rowtabella0"/>
              <w:jc w:val="center"/>
              <w:rPr>
                <w:color w:val="002060"/>
              </w:rPr>
            </w:pPr>
            <w:r w:rsidRPr="00E3163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36E7C"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6EC8" w14:textId="77777777" w:rsidR="0041547B" w:rsidRPr="00E3163F" w:rsidRDefault="0041547B" w:rsidP="00F55EAF">
            <w:pPr>
              <w:pStyle w:val="rowtabella0"/>
              <w:jc w:val="center"/>
              <w:rPr>
                <w:color w:val="002060"/>
              </w:rPr>
            </w:pPr>
            <w:r w:rsidRPr="00E3163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9911"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F3AD"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CE6CC" w14:textId="77777777" w:rsidR="0041547B" w:rsidRPr="00E3163F" w:rsidRDefault="0041547B" w:rsidP="00F55EAF">
            <w:pPr>
              <w:pStyle w:val="rowtabella0"/>
              <w:jc w:val="center"/>
              <w:rPr>
                <w:color w:val="002060"/>
              </w:rPr>
            </w:pPr>
            <w:r w:rsidRPr="00E3163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0DBA" w14:textId="77777777" w:rsidR="0041547B" w:rsidRPr="00E3163F" w:rsidRDefault="0041547B" w:rsidP="00F55EAF">
            <w:pPr>
              <w:pStyle w:val="rowtabella0"/>
              <w:jc w:val="center"/>
              <w:rPr>
                <w:color w:val="002060"/>
              </w:rPr>
            </w:pPr>
            <w:r w:rsidRPr="00E3163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E8ECE" w14:textId="77777777" w:rsidR="0041547B" w:rsidRPr="00E3163F" w:rsidRDefault="0041547B" w:rsidP="00F55EAF">
            <w:pPr>
              <w:pStyle w:val="rowtabella0"/>
              <w:jc w:val="center"/>
              <w:rPr>
                <w:color w:val="002060"/>
              </w:rPr>
            </w:pPr>
            <w:r w:rsidRPr="00E3163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66F3" w14:textId="77777777" w:rsidR="0041547B" w:rsidRPr="00E3163F" w:rsidRDefault="0041547B" w:rsidP="00F55EAF">
            <w:pPr>
              <w:pStyle w:val="rowtabella0"/>
              <w:jc w:val="center"/>
              <w:rPr>
                <w:color w:val="002060"/>
              </w:rPr>
            </w:pPr>
            <w:r w:rsidRPr="00E3163F">
              <w:rPr>
                <w:color w:val="002060"/>
              </w:rPr>
              <w:t>0</w:t>
            </w:r>
          </w:p>
        </w:tc>
      </w:tr>
      <w:tr w:rsidR="0041547B" w:rsidRPr="00E3163F" w14:paraId="0B94FAA4"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A1048" w14:textId="77777777" w:rsidR="0041547B" w:rsidRPr="00E3163F" w:rsidRDefault="0041547B" w:rsidP="00F55EAF">
            <w:pPr>
              <w:pStyle w:val="rowtabella0"/>
              <w:rPr>
                <w:color w:val="002060"/>
              </w:rPr>
            </w:pPr>
            <w:r w:rsidRPr="00E3163F">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6EAD" w14:textId="77777777" w:rsidR="0041547B" w:rsidRPr="00E3163F" w:rsidRDefault="0041547B" w:rsidP="00F55EAF">
            <w:pPr>
              <w:pStyle w:val="rowtabella0"/>
              <w:jc w:val="center"/>
              <w:rPr>
                <w:color w:val="002060"/>
              </w:rPr>
            </w:pPr>
            <w:r w:rsidRPr="00E3163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5B87D"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84DB" w14:textId="77777777" w:rsidR="0041547B" w:rsidRPr="00E3163F" w:rsidRDefault="0041547B" w:rsidP="00F55EAF">
            <w:pPr>
              <w:pStyle w:val="rowtabella0"/>
              <w:jc w:val="center"/>
              <w:rPr>
                <w:color w:val="002060"/>
              </w:rPr>
            </w:pPr>
            <w:r w:rsidRPr="00E3163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792F"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DFAE"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0DB9" w14:textId="77777777" w:rsidR="0041547B" w:rsidRPr="00E3163F" w:rsidRDefault="0041547B" w:rsidP="00F55EAF">
            <w:pPr>
              <w:pStyle w:val="rowtabella0"/>
              <w:jc w:val="center"/>
              <w:rPr>
                <w:color w:val="002060"/>
              </w:rPr>
            </w:pPr>
            <w:r w:rsidRPr="00E3163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E4143" w14:textId="77777777" w:rsidR="0041547B" w:rsidRPr="00E3163F" w:rsidRDefault="0041547B" w:rsidP="00F55EAF">
            <w:pPr>
              <w:pStyle w:val="rowtabella0"/>
              <w:jc w:val="center"/>
              <w:rPr>
                <w:color w:val="002060"/>
              </w:rPr>
            </w:pPr>
            <w:r w:rsidRPr="00E3163F">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A4CA8" w14:textId="77777777" w:rsidR="0041547B" w:rsidRPr="00E3163F" w:rsidRDefault="0041547B" w:rsidP="00F55EAF">
            <w:pPr>
              <w:pStyle w:val="rowtabella0"/>
              <w:jc w:val="center"/>
              <w:rPr>
                <w:color w:val="002060"/>
              </w:rPr>
            </w:pPr>
            <w:r w:rsidRPr="00E3163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B8E0B" w14:textId="77777777" w:rsidR="0041547B" w:rsidRPr="00E3163F" w:rsidRDefault="0041547B" w:rsidP="00F55EAF">
            <w:pPr>
              <w:pStyle w:val="rowtabella0"/>
              <w:jc w:val="center"/>
              <w:rPr>
                <w:color w:val="002060"/>
              </w:rPr>
            </w:pPr>
            <w:r w:rsidRPr="00E3163F">
              <w:rPr>
                <w:color w:val="002060"/>
              </w:rPr>
              <w:t>0</w:t>
            </w:r>
          </w:p>
        </w:tc>
      </w:tr>
      <w:tr w:rsidR="0041547B" w:rsidRPr="00E3163F" w14:paraId="60A13AB5"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0135B" w14:textId="77777777" w:rsidR="0041547B" w:rsidRPr="00E3163F" w:rsidRDefault="0041547B" w:rsidP="00F55EAF">
            <w:pPr>
              <w:pStyle w:val="rowtabella0"/>
              <w:rPr>
                <w:color w:val="002060"/>
                <w:lang w:val="es-ES"/>
              </w:rPr>
            </w:pPr>
            <w:r w:rsidRPr="00E3163F">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8997"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21F53"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9934"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48DD"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327B" w14:textId="77777777" w:rsidR="0041547B" w:rsidRPr="00E3163F" w:rsidRDefault="0041547B" w:rsidP="00F55EAF">
            <w:pPr>
              <w:pStyle w:val="rowtabella0"/>
              <w:jc w:val="center"/>
              <w:rPr>
                <w:color w:val="002060"/>
              </w:rPr>
            </w:pPr>
            <w:r w:rsidRPr="00E3163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7D9D" w14:textId="77777777" w:rsidR="0041547B" w:rsidRPr="00E3163F" w:rsidRDefault="0041547B" w:rsidP="00F55EAF">
            <w:pPr>
              <w:pStyle w:val="rowtabella0"/>
              <w:jc w:val="center"/>
              <w:rPr>
                <w:color w:val="002060"/>
              </w:rPr>
            </w:pPr>
            <w:r w:rsidRPr="00E3163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BD37" w14:textId="77777777" w:rsidR="0041547B" w:rsidRPr="00E3163F" w:rsidRDefault="0041547B" w:rsidP="00F55EAF">
            <w:pPr>
              <w:pStyle w:val="rowtabella0"/>
              <w:jc w:val="center"/>
              <w:rPr>
                <w:color w:val="002060"/>
              </w:rPr>
            </w:pPr>
            <w:r w:rsidRPr="00E3163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9DE6" w14:textId="77777777" w:rsidR="0041547B" w:rsidRPr="00E3163F" w:rsidRDefault="0041547B" w:rsidP="00F55EAF">
            <w:pPr>
              <w:pStyle w:val="rowtabella0"/>
              <w:jc w:val="center"/>
              <w:rPr>
                <w:color w:val="002060"/>
              </w:rPr>
            </w:pPr>
            <w:r w:rsidRPr="00E3163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863B" w14:textId="77777777" w:rsidR="0041547B" w:rsidRPr="00E3163F" w:rsidRDefault="0041547B" w:rsidP="00F55EAF">
            <w:pPr>
              <w:pStyle w:val="rowtabella0"/>
              <w:jc w:val="center"/>
              <w:rPr>
                <w:color w:val="002060"/>
              </w:rPr>
            </w:pPr>
            <w:r w:rsidRPr="00E3163F">
              <w:rPr>
                <w:color w:val="002060"/>
              </w:rPr>
              <w:t>0</w:t>
            </w:r>
          </w:p>
        </w:tc>
      </w:tr>
      <w:tr w:rsidR="0041547B" w:rsidRPr="00E3163F" w14:paraId="773A67B6"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61137" w14:textId="77777777" w:rsidR="0041547B" w:rsidRPr="00E3163F" w:rsidRDefault="0041547B" w:rsidP="00F55EAF">
            <w:pPr>
              <w:pStyle w:val="rowtabella0"/>
              <w:rPr>
                <w:color w:val="002060"/>
              </w:rPr>
            </w:pPr>
            <w:proofErr w:type="spellStart"/>
            <w:proofErr w:type="gramStart"/>
            <w:r w:rsidRPr="00E3163F">
              <w:rPr>
                <w:color w:val="002060"/>
              </w:rPr>
              <w:t>sq.B</w:t>
            </w:r>
            <w:proofErr w:type="spellEnd"/>
            <w:proofErr w:type="gramEnd"/>
            <w:r w:rsidRPr="00E3163F">
              <w:rPr>
                <w:color w:val="002060"/>
              </w:rPr>
              <w:t xml:space="preserve"> CSI GAUDIO </w:t>
            </w:r>
            <w:proofErr w:type="spellStart"/>
            <w:proofErr w:type="gramStart"/>
            <w:r w:rsidRPr="00E3163F">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2E32"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BE504"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B4C6"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D0677"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DEAB4"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F5AC"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AB21C"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A1DA"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258E" w14:textId="77777777" w:rsidR="0041547B" w:rsidRPr="00E3163F" w:rsidRDefault="0041547B" w:rsidP="00F55EAF">
            <w:pPr>
              <w:pStyle w:val="rowtabella0"/>
              <w:jc w:val="center"/>
              <w:rPr>
                <w:color w:val="002060"/>
              </w:rPr>
            </w:pPr>
            <w:r w:rsidRPr="00E3163F">
              <w:rPr>
                <w:color w:val="002060"/>
              </w:rPr>
              <w:t>0</w:t>
            </w:r>
          </w:p>
        </w:tc>
      </w:tr>
    </w:tbl>
    <w:p w14:paraId="16A9BAFD" w14:textId="77777777" w:rsidR="0041547B" w:rsidRPr="00E3163F" w:rsidRDefault="0041547B" w:rsidP="0041547B">
      <w:pPr>
        <w:pStyle w:val="breakline"/>
        <w:rPr>
          <w:color w:val="002060"/>
        </w:rPr>
      </w:pPr>
    </w:p>
    <w:p w14:paraId="087737C8" w14:textId="77777777" w:rsidR="0041547B" w:rsidRPr="00E3163F" w:rsidRDefault="0041547B" w:rsidP="0041547B">
      <w:pPr>
        <w:pStyle w:val="breakline"/>
        <w:rPr>
          <w:color w:val="002060"/>
        </w:rPr>
      </w:pPr>
    </w:p>
    <w:p w14:paraId="60A3AC27" w14:textId="77777777" w:rsidR="0041547B" w:rsidRPr="00E3163F" w:rsidRDefault="0041547B" w:rsidP="0041547B">
      <w:pPr>
        <w:pStyle w:val="sottotitolocampionato10"/>
        <w:rPr>
          <w:color w:val="002060"/>
        </w:rPr>
      </w:pPr>
      <w:r w:rsidRPr="00E3163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E3163F" w14:paraId="7C1D6951"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02C5D" w14:textId="77777777" w:rsidR="0041547B" w:rsidRPr="00E3163F" w:rsidRDefault="0041547B" w:rsidP="00F55EAF">
            <w:pPr>
              <w:pStyle w:val="headertabella0"/>
              <w:rPr>
                <w:color w:val="002060"/>
              </w:rPr>
            </w:pPr>
            <w:r w:rsidRPr="00E3163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2973E" w14:textId="77777777" w:rsidR="0041547B" w:rsidRPr="00E3163F" w:rsidRDefault="0041547B" w:rsidP="00F55EAF">
            <w:pPr>
              <w:pStyle w:val="headertabella0"/>
              <w:rPr>
                <w:color w:val="002060"/>
              </w:rPr>
            </w:pPr>
            <w:r w:rsidRPr="00E3163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10CDA" w14:textId="77777777" w:rsidR="0041547B" w:rsidRPr="00E3163F" w:rsidRDefault="0041547B" w:rsidP="00F55EAF">
            <w:pPr>
              <w:pStyle w:val="headertabella0"/>
              <w:rPr>
                <w:color w:val="002060"/>
              </w:rPr>
            </w:pPr>
            <w:r w:rsidRPr="00E3163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6E42F" w14:textId="77777777" w:rsidR="0041547B" w:rsidRPr="00E3163F" w:rsidRDefault="0041547B" w:rsidP="00F55EAF">
            <w:pPr>
              <w:pStyle w:val="headertabella0"/>
              <w:rPr>
                <w:color w:val="002060"/>
              </w:rPr>
            </w:pPr>
            <w:r w:rsidRPr="00E3163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CA283" w14:textId="77777777" w:rsidR="0041547B" w:rsidRPr="00E3163F" w:rsidRDefault="0041547B" w:rsidP="00F55EAF">
            <w:pPr>
              <w:pStyle w:val="headertabella0"/>
              <w:rPr>
                <w:color w:val="002060"/>
              </w:rPr>
            </w:pPr>
            <w:r w:rsidRPr="00E3163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34158" w14:textId="77777777" w:rsidR="0041547B" w:rsidRPr="00E3163F" w:rsidRDefault="0041547B" w:rsidP="00F55EAF">
            <w:pPr>
              <w:pStyle w:val="headertabella0"/>
              <w:rPr>
                <w:color w:val="002060"/>
              </w:rPr>
            </w:pPr>
            <w:r w:rsidRPr="00E3163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ED14A" w14:textId="77777777" w:rsidR="0041547B" w:rsidRPr="00E3163F" w:rsidRDefault="0041547B" w:rsidP="00F55EAF">
            <w:pPr>
              <w:pStyle w:val="headertabella0"/>
              <w:rPr>
                <w:color w:val="002060"/>
              </w:rPr>
            </w:pPr>
            <w:r w:rsidRPr="00E3163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FFBB1" w14:textId="77777777" w:rsidR="0041547B" w:rsidRPr="00E3163F" w:rsidRDefault="0041547B" w:rsidP="00F55EAF">
            <w:pPr>
              <w:pStyle w:val="headertabella0"/>
              <w:rPr>
                <w:color w:val="002060"/>
              </w:rPr>
            </w:pPr>
            <w:r w:rsidRPr="00E3163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7A026" w14:textId="77777777" w:rsidR="0041547B" w:rsidRPr="00E3163F" w:rsidRDefault="0041547B" w:rsidP="00F55EAF">
            <w:pPr>
              <w:pStyle w:val="headertabella0"/>
              <w:rPr>
                <w:color w:val="002060"/>
              </w:rPr>
            </w:pPr>
            <w:r w:rsidRPr="00E3163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7AC65" w14:textId="77777777" w:rsidR="0041547B" w:rsidRPr="00E3163F" w:rsidRDefault="0041547B" w:rsidP="00F55EAF">
            <w:pPr>
              <w:pStyle w:val="headertabella0"/>
              <w:rPr>
                <w:color w:val="002060"/>
              </w:rPr>
            </w:pPr>
            <w:r w:rsidRPr="00E3163F">
              <w:rPr>
                <w:color w:val="002060"/>
              </w:rPr>
              <w:t>PE</w:t>
            </w:r>
          </w:p>
        </w:tc>
      </w:tr>
      <w:tr w:rsidR="0041547B" w:rsidRPr="00E3163F" w14:paraId="2A0E1361"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E4556" w14:textId="77777777" w:rsidR="0041547B" w:rsidRPr="00E3163F" w:rsidRDefault="0041547B" w:rsidP="00F55EAF">
            <w:pPr>
              <w:pStyle w:val="rowtabella0"/>
              <w:rPr>
                <w:color w:val="002060"/>
              </w:rPr>
            </w:pPr>
            <w:r w:rsidRPr="00E3163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9FED" w14:textId="77777777" w:rsidR="0041547B" w:rsidRPr="00E3163F" w:rsidRDefault="0041547B" w:rsidP="00F55EAF">
            <w:pPr>
              <w:pStyle w:val="rowtabella0"/>
              <w:jc w:val="center"/>
              <w:rPr>
                <w:color w:val="002060"/>
              </w:rPr>
            </w:pPr>
            <w:r w:rsidRPr="00E3163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1CF7"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E0FB7" w14:textId="77777777" w:rsidR="0041547B" w:rsidRPr="00E3163F" w:rsidRDefault="0041547B" w:rsidP="00F55EAF">
            <w:pPr>
              <w:pStyle w:val="rowtabella0"/>
              <w:jc w:val="center"/>
              <w:rPr>
                <w:color w:val="002060"/>
              </w:rPr>
            </w:pPr>
            <w:r w:rsidRPr="00E3163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AD1A"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6C58B"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2C27" w14:textId="77777777" w:rsidR="0041547B" w:rsidRPr="00E3163F" w:rsidRDefault="0041547B" w:rsidP="00F55EAF">
            <w:pPr>
              <w:pStyle w:val="rowtabella0"/>
              <w:jc w:val="center"/>
              <w:rPr>
                <w:color w:val="002060"/>
              </w:rPr>
            </w:pPr>
            <w:r w:rsidRPr="00E3163F">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B905" w14:textId="77777777" w:rsidR="0041547B" w:rsidRPr="00E3163F" w:rsidRDefault="0041547B" w:rsidP="00F55EAF">
            <w:pPr>
              <w:pStyle w:val="rowtabella0"/>
              <w:jc w:val="center"/>
              <w:rPr>
                <w:color w:val="002060"/>
              </w:rPr>
            </w:pPr>
            <w:r w:rsidRPr="00E3163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E189" w14:textId="77777777" w:rsidR="0041547B" w:rsidRPr="00E3163F" w:rsidRDefault="0041547B" w:rsidP="00F55EAF">
            <w:pPr>
              <w:pStyle w:val="rowtabella0"/>
              <w:jc w:val="center"/>
              <w:rPr>
                <w:color w:val="002060"/>
              </w:rPr>
            </w:pPr>
            <w:r w:rsidRPr="00E3163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341E" w14:textId="77777777" w:rsidR="0041547B" w:rsidRPr="00E3163F" w:rsidRDefault="0041547B" w:rsidP="00F55EAF">
            <w:pPr>
              <w:pStyle w:val="rowtabella0"/>
              <w:jc w:val="center"/>
              <w:rPr>
                <w:color w:val="002060"/>
              </w:rPr>
            </w:pPr>
            <w:r w:rsidRPr="00E3163F">
              <w:rPr>
                <w:color w:val="002060"/>
              </w:rPr>
              <w:t>0</w:t>
            </w:r>
          </w:p>
        </w:tc>
      </w:tr>
      <w:tr w:rsidR="0041547B" w:rsidRPr="00E3163F" w14:paraId="25B7D8A2"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A37B7" w14:textId="77777777" w:rsidR="0041547B" w:rsidRPr="00E3163F" w:rsidRDefault="0041547B" w:rsidP="00F55EAF">
            <w:pPr>
              <w:pStyle w:val="rowtabella0"/>
              <w:rPr>
                <w:color w:val="002060"/>
              </w:rPr>
            </w:pPr>
            <w:r w:rsidRPr="00E3163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72A0" w14:textId="77777777" w:rsidR="0041547B" w:rsidRPr="00E3163F" w:rsidRDefault="0041547B" w:rsidP="00F55EAF">
            <w:pPr>
              <w:pStyle w:val="rowtabella0"/>
              <w:jc w:val="center"/>
              <w:rPr>
                <w:color w:val="002060"/>
              </w:rPr>
            </w:pPr>
            <w:r w:rsidRPr="00E3163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2371"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66C30"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2183"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F81A6"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75BB" w14:textId="77777777" w:rsidR="0041547B" w:rsidRPr="00E3163F" w:rsidRDefault="0041547B" w:rsidP="00F55EAF">
            <w:pPr>
              <w:pStyle w:val="rowtabella0"/>
              <w:jc w:val="center"/>
              <w:rPr>
                <w:color w:val="002060"/>
              </w:rPr>
            </w:pPr>
            <w:r w:rsidRPr="00E3163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31CB" w14:textId="77777777" w:rsidR="0041547B" w:rsidRPr="00E3163F" w:rsidRDefault="0041547B" w:rsidP="00F55EAF">
            <w:pPr>
              <w:pStyle w:val="rowtabella0"/>
              <w:jc w:val="center"/>
              <w:rPr>
                <w:color w:val="002060"/>
              </w:rPr>
            </w:pPr>
            <w:r w:rsidRPr="00E3163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50EB2" w14:textId="77777777" w:rsidR="0041547B" w:rsidRPr="00E3163F" w:rsidRDefault="0041547B" w:rsidP="00F55EAF">
            <w:pPr>
              <w:pStyle w:val="rowtabella0"/>
              <w:jc w:val="center"/>
              <w:rPr>
                <w:color w:val="002060"/>
              </w:rPr>
            </w:pPr>
            <w:r w:rsidRPr="00E3163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73E5" w14:textId="77777777" w:rsidR="0041547B" w:rsidRPr="00E3163F" w:rsidRDefault="0041547B" w:rsidP="00F55EAF">
            <w:pPr>
              <w:pStyle w:val="rowtabella0"/>
              <w:jc w:val="center"/>
              <w:rPr>
                <w:color w:val="002060"/>
              </w:rPr>
            </w:pPr>
            <w:r w:rsidRPr="00E3163F">
              <w:rPr>
                <w:color w:val="002060"/>
              </w:rPr>
              <w:t>0</w:t>
            </w:r>
          </w:p>
        </w:tc>
      </w:tr>
      <w:tr w:rsidR="0041547B" w:rsidRPr="00E3163F" w14:paraId="661F24E0"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E7A6C" w14:textId="77777777" w:rsidR="0041547B" w:rsidRPr="00E3163F" w:rsidRDefault="0041547B" w:rsidP="00F55EAF">
            <w:pPr>
              <w:pStyle w:val="rowtabella0"/>
              <w:rPr>
                <w:color w:val="002060"/>
              </w:rPr>
            </w:pPr>
            <w:r w:rsidRPr="00E3163F">
              <w:rPr>
                <w:color w:val="002060"/>
              </w:rPr>
              <w:t xml:space="preserve">A.S.D. </w:t>
            </w:r>
            <w:proofErr w:type="gramStart"/>
            <w:r w:rsidRPr="00E3163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4438" w14:textId="77777777" w:rsidR="0041547B" w:rsidRPr="00E3163F" w:rsidRDefault="0041547B" w:rsidP="00F55EAF">
            <w:pPr>
              <w:pStyle w:val="rowtabella0"/>
              <w:jc w:val="center"/>
              <w:rPr>
                <w:color w:val="002060"/>
              </w:rPr>
            </w:pPr>
            <w:r w:rsidRPr="00E3163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0105"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ED37" w14:textId="77777777" w:rsidR="0041547B" w:rsidRPr="00E3163F" w:rsidRDefault="0041547B" w:rsidP="00F55EAF">
            <w:pPr>
              <w:pStyle w:val="rowtabella0"/>
              <w:jc w:val="center"/>
              <w:rPr>
                <w:color w:val="002060"/>
              </w:rPr>
            </w:pPr>
            <w:r w:rsidRPr="00E3163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D2D00"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208E"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D356" w14:textId="77777777" w:rsidR="0041547B" w:rsidRPr="00E3163F" w:rsidRDefault="0041547B" w:rsidP="00F55EAF">
            <w:pPr>
              <w:pStyle w:val="rowtabella0"/>
              <w:jc w:val="center"/>
              <w:rPr>
                <w:color w:val="002060"/>
              </w:rPr>
            </w:pPr>
            <w:r w:rsidRPr="00E3163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455C" w14:textId="77777777" w:rsidR="0041547B" w:rsidRPr="00E3163F" w:rsidRDefault="0041547B" w:rsidP="00F55EAF">
            <w:pPr>
              <w:pStyle w:val="rowtabella0"/>
              <w:jc w:val="center"/>
              <w:rPr>
                <w:color w:val="002060"/>
              </w:rPr>
            </w:pPr>
            <w:r w:rsidRPr="00E3163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C053" w14:textId="77777777" w:rsidR="0041547B" w:rsidRPr="00E3163F" w:rsidRDefault="0041547B" w:rsidP="00F55EAF">
            <w:pPr>
              <w:pStyle w:val="rowtabella0"/>
              <w:jc w:val="center"/>
              <w:rPr>
                <w:color w:val="002060"/>
              </w:rPr>
            </w:pPr>
            <w:r w:rsidRPr="00E3163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90B30" w14:textId="77777777" w:rsidR="0041547B" w:rsidRPr="00E3163F" w:rsidRDefault="0041547B" w:rsidP="00F55EAF">
            <w:pPr>
              <w:pStyle w:val="rowtabella0"/>
              <w:jc w:val="center"/>
              <w:rPr>
                <w:color w:val="002060"/>
              </w:rPr>
            </w:pPr>
            <w:r w:rsidRPr="00E3163F">
              <w:rPr>
                <w:color w:val="002060"/>
              </w:rPr>
              <w:t>0</w:t>
            </w:r>
          </w:p>
        </w:tc>
      </w:tr>
      <w:tr w:rsidR="0041547B" w:rsidRPr="00E3163F" w14:paraId="241B5A42"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D689B4" w14:textId="77777777" w:rsidR="0041547B" w:rsidRPr="00E3163F" w:rsidRDefault="0041547B" w:rsidP="00F55EAF">
            <w:pPr>
              <w:pStyle w:val="rowtabella0"/>
              <w:rPr>
                <w:color w:val="002060"/>
              </w:rPr>
            </w:pPr>
            <w:r w:rsidRPr="00E3163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A08B" w14:textId="77777777" w:rsidR="0041547B" w:rsidRPr="00E3163F" w:rsidRDefault="0041547B" w:rsidP="00F55EAF">
            <w:pPr>
              <w:pStyle w:val="rowtabella0"/>
              <w:jc w:val="center"/>
              <w:rPr>
                <w:color w:val="002060"/>
              </w:rPr>
            </w:pPr>
            <w:r w:rsidRPr="00E3163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4F2C0"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8C10" w14:textId="77777777" w:rsidR="0041547B" w:rsidRPr="00E3163F" w:rsidRDefault="0041547B" w:rsidP="00F55EAF">
            <w:pPr>
              <w:pStyle w:val="rowtabella0"/>
              <w:jc w:val="center"/>
              <w:rPr>
                <w:color w:val="002060"/>
              </w:rPr>
            </w:pPr>
            <w:r w:rsidRPr="00E3163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1343"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B5D4"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3A3D" w14:textId="77777777" w:rsidR="0041547B" w:rsidRPr="00E3163F" w:rsidRDefault="0041547B" w:rsidP="00F55EAF">
            <w:pPr>
              <w:pStyle w:val="rowtabella0"/>
              <w:jc w:val="center"/>
              <w:rPr>
                <w:color w:val="002060"/>
              </w:rPr>
            </w:pPr>
            <w:r w:rsidRPr="00E3163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2726" w14:textId="77777777" w:rsidR="0041547B" w:rsidRPr="00E3163F" w:rsidRDefault="0041547B" w:rsidP="00F55EAF">
            <w:pPr>
              <w:pStyle w:val="rowtabella0"/>
              <w:jc w:val="center"/>
              <w:rPr>
                <w:color w:val="002060"/>
              </w:rPr>
            </w:pPr>
            <w:r w:rsidRPr="00E3163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D9B5" w14:textId="77777777" w:rsidR="0041547B" w:rsidRPr="00E3163F" w:rsidRDefault="0041547B" w:rsidP="00F55EAF">
            <w:pPr>
              <w:pStyle w:val="rowtabella0"/>
              <w:jc w:val="center"/>
              <w:rPr>
                <w:color w:val="002060"/>
              </w:rPr>
            </w:pPr>
            <w:r w:rsidRPr="00E3163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3ED17" w14:textId="77777777" w:rsidR="0041547B" w:rsidRPr="00E3163F" w:rsidRDefault="0041547B" w:rsidP="00F55EAF">
            <w:pPr>
              <w:pStyle w:val="rowtabella0"/>
              <w:jc w:val="center"/>
              <w:rPr>
                <w:color w:val="002060"/>
              </w:rPr>
            </w:pPr>
            <w:r w:rsidRPr="00E3163F">
              <w:rPr>
                <w:color w:val="002060"/>
              </w:rPr>
              <w:t>0</w:t>
            </w:r>
          </w:p>
        </w:tc>
      </w:tr>
      <w:tr w:rsidR="0041547B" w:rsidRPr="00E3163F" w14:paraId="72268319"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253B8" w14:textId="77777777" w:rsidR="0041547B" w:rsidRPr="00E3163F" w:rsidRDefault="0041547B" w:rsidP="00F55EAF">
            <w:pPr>
              <w:pStyle w:val="rowtabella0"/>
              <w:rPr>
                <w:color w:val="002060"/>
              </w:rPr>
            </w:pPr>
            <w:r w:rsidRPr="00E3163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8717" w14:textId="77777777" w:rsidR="0041547B" w:rsidRPr="00E3163F" w:rsidRDefault="0041547B" w:rsidP="00F55EAF">
            <w:pPr>
              <w:pStyle w:val="rowtabella0"/>
              <w:jc w:val="center"/>
              <w:rPr>
                <w:color w:val="002060"/>
              </w:rPr>
            </w:pPr>
            <w:r w:rsidRPr="00E3163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87F9"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36CB"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F3B3"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9C75D" w14:textId="77777777" w:rsidR="0041547B" w:rsidRPr="00E3163F" w:rsidRDefault="0041547B" w:rsidP="00F55EAF">
            <w:pPr>
              <w:pStyle w:val="rowtabella0"/>
              <w:jc w:val="center"/>
              <w:rPr>
                <w:color w:val="002060"/>
              </w:rPr>
            </w:pPr>
            <w:r w:rsidRPr="00E3163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1EA25" w14:textId="77777777" w:rsidR="0041547B" w:rsidRPr="00E3163F" w:rsidRDefault="0041547B" w:rsidP="00F55EAF">
            <w:pPr>
              <w:pStyle w:val="rowtabella0"/>
              <w:jc w:val="center"/>
              <w:rPr>
                <w:color w:val="002060"/>
              </w:rPr>
            </w:pPr>
            <w:r w:rsidRPr="00E3163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3920" w14:textId="77777777" w:rsidR="0041547B" w:rsidRPr="00E3163F" w:rsidRDefault="0041547B" w:rsidP="00F55EAF">
            <w:pPr>
              <w:pStyle w:val="rowtabella0"/>
              <w:jc w:val="center"/>
              <w:rPr>
                <w:color w:val="002060"/>
              </w:rPr>
            </w:pPr>
            <w:r w:rsidRPr="00E3163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567F"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EFFC2" w14:textId="77777777" w:rsidR="0041547B" w:rsidRPr="00E3163F" w:rsidRDefault="0041547B" w:rsidP="00F55EAF">
            <w:pPr>
              <w:pStyle w:val="rowtabella0"/>
              <w:jc w:val="center"/>
              <w:rPr>
                <w:color w:val="002060"/>
              </w:rPr>
            </w:pPr>
            <w:r w:rsidRPr="00E3163F">
              <w:rPr>
                <w:color w:val="002060"/>
              </w:rPr>
              <w:t>0</w:t>
            </w:r>
          </w:p>
        </w:tc>
      </w:tr>
      <w:tr w:rsidR="0041547B" w:rsidRPr="00E3163F" w14:paraId="3477FF19"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05D2D" w14:textId="77777777" w:rsidR="0041547B" w:rsidRPr="00E3163F" w:rsidRDefault="0041547B" w:rsidP="00F55EAF">
            <w:pPr>
              <w:pStyle w:val="rowtabella0"/>
              <w:rPr>
                <w:color w:val="002060"/>
              </w:rPr>
            </w:pPr>
            <w:r w:rsidRPr="00E3163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745E" w14:textId="77777777" w:rsidR="0041547B" w:rsidRPr="00E3163F" w:rsidRDefault="0041547B" w:rsidP="00F55EAF">
            <w:pPr>
              <w:pStyle w:val="rowtabella0"/>
              <w:jc w:val="center"/>
              <w:rPr>
                <w:color w:val="002060"/>
              </w:rPr>
            </w:pPr>
            <w:r w:rsidRPr="00E3163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1F02"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2F92"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D573"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6C5A"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8ECA" w14:textId="77777777" w:rsidR="0041547B" w:rsidRPr="00E3163F" w:rsidRDefault="0041547B" w:rsidP="00F55EAF">
            <w:pPr>
              <w:pStyle w:val="rowtabella0"/>
              <w:jc w:val="center"/>
              <w:rPr>
                <w:color w:val="002060"/>
              </w:rPr>
            </w:pPr>
            <w:r w:rsidRPr="00E3163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FA9E9" w14:textId="77777777" w:rsidR="0041547B" w:rsidRPr="00E3163F" w:rsidRDefault="0041547B" w:rsidP="00F55EAF">
            <w:pPr>
              <w:pStyle w:val="rowtabella0"/>
              <w:jc w:val="center"/>
              <w:rPr>
                <w:color w:val="002060"/>
              </w:rPr>
            </w:pPr>
            <w:r w:rsidRPr="00E3163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610E8"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7623" w14:textId="77777777" w:rsidR="0041547B" w:rsidRPr="00E3163F" w:rsidRDefault="0041547B" w:rsidP="00F55EAF">
            <w:pPr>
              <w:pStyle w:val="rowtabella0"/>
              <w:jc w:val="center"/>
              <w:rPr>
                <w:color w:val="002060"/>
              </w:rPr>
            </w:pPr>
            <w:r w:rsidRPr="00E3163F">
              <w:rPr>
                <w:color w:val="002060"/>
              </w:rPr>
              <w:t>0</w:t>
            </w:r>
          </w:p>
        </w:tc>
      </w:tr>
      <w:tr w:rsidR="0041547B" w:rsidRPr="00E3163F" w14:paraId="389D28EB"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22883" w14:textId="77777777" w:rsidR="0041547B" w:rsidRPr="00E3163F" w:rsidRDefault="0041547B" w:rsidP="00F55EAF">
            <w:pPr>
              <w:pStyle w:val="rowtabella0"/>
              <w:rPr>
                <w:color w:val="002060"/>
              </w:rPr>
            </w:pPr>
            <w:r w:rsidRPr="00E3163F">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1FE6" w14:textId="77777777" w:rsidR="0041547B" w:rsidRPr="00E3163F" w:rsidRDefault="0041547B" w:rsidP="00F55EAF">
            <w:pPr>
              <w:pStyle w:val="rowtabella0"/>
              <w:jc w:val="center"/>
              <w:rPr>
                <w:color w:val="002060"/>
              </w:rPr>
            </w:pPr>
            <w:r w:rsidRPr="00E3163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B390"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82A4" w14:textId="77777777" w:rsidR="0041547B" w:rsidRPr="00E3163F" w:rsidRDefault="0041547B" w:rsidP="00F55EAF">
            <w:pPr>
              <w:pStyle w:val="rowtabella0"/>
              <w:jc w:val="center"/>
              <w:rPr>
                <w:color w:val="002060"/>
              </w:rPr>
            </w:pPr>
            <w:r w:rsidRPr="00E3163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293A3"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6A7AF"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CBC1" w14:textId="77777777" w:rsidR="0041547B" w:rsidRPr="00E3163F" w:rsidRDefault="0041547B" w:rsidP="00F55EAF">
            <w:pPr>
              <w:pStyle w:val="rowtabella0"/>
              <w:jc w:val="center"/>
              <w:rPr>
                <w:color w:val="002060"/>
              </w:rPr>
            </w:pPr>
            <w:r w:rsidRPr="00E3163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6329" w14:textId="77777777" w:rsidR="0041547B" w:rsidRPr="00E3163F" w:rsidRDefault="0041547B" w:rsidP="00F55EAF">
            <w:pPr>
              <w:pStyle w:val="rowtabella0"/>
              <w:jc w:val="center"/>
              <w:rPr>
                <w:color w:val="002060"/>
              </w:rPr>
            </w:pPr>
            <w:r w:rsidRPr="00E3163F">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CF0A3" w14:textId="77777777" w:rsidR="0041547B" w:rsidRPr="00E3163F" w:rsidRDefault="0041547B" w:rsidP="00F55EAF">
            <w:pPr>
              <w:pStyle w:val="rowtabella0"/>
              <w:jc w:val="center"/>
              <w:rPr>
                <w:color w:val="002060"/>
              </w:rPr>
            </w:pPr>
            <w:r w:rsidRPr="00E3163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87C4" w14:textId="77777777" w:rsidR="0041547B" w:rsidRPr="00E3163F" w:rsidRDefault="0041547B" w:rsidP="00F55EAF">
            <w:pPr>
              <w:pStyle w:val="rowtabella0"/>
              <w:jc w:val="center"/>
              <w:rPr>
                <w:color w:val="002060"/>
              </w:rPr>
            </w:pPr>
            <w:r w:rsidRPr="00E3163F">
              <w:rPr>
                <w:color w:val="002060"/>
              </w:rPr>
              <w:t>0</w:t>
            </w:r>
          </w:p>
        </w:tc>
      </w:tr>
      <w:tr w:rsidR="0041547B" w:rsidRPr="00E3163F" w14:paraId="38BAD5B2"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79A7D" w14:textId="77777777" w:rsidR="0041547B" w:rsidRPr="00E3163F" w:rsidRDefault="0041547B" w:rsidP="00F55EAF">
            <w:pPr>
              <w:pStyle w:val="rowtabella0"/>
              <w:rPr>
                <w:color w:val="002060"/>
              </w:rPr>
            </w:pPr>
            <w:r w:rsidRPr="00E3163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E5C16" w14:textId="77777777" w:rsidR="0041547B" w:rsidRPr="00E3163F" w:rsidRDefault="0041547B" w:rsidP="00F55EAF">
            <w:pPr>
              <w:pStyle w:val="rowtabella0"/>
              <w:jc w:val="center"/>
              <w:rPr>
                <w:color w:val="002060"/>
              </w:rPr>
            </w:pPr>
            <w:r w:rsidRPr="00E3163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BE6A"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CB7D"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5239"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506A" w14:textId="77777777" w:rsidR="0041547B" w:rsidRPr="00E3163F" w:rsidRDefault="0041547B" w:rsidP="00F55EAF">
            <w:pPr>
              <w:pStyle w:val="rowtabella0"/>
              <w:jc w:val="center"/>
              <w:rPr>
                <w:color w:val="002060"/>
              </w:rPr>
            </w:pPr>
            <w:r w:rsidRPr="00E3163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7C827" w14:textId="77777777" w:rsidR="0041547B" w:rsidRPr="00E3163F" w:rsidRDefault="0041547B" w:rsidP="00F55EAF">
            <w:pPr>
              <w:pStyle w:val="rowtabella0"/>
              <w:jc w:val="center"/>
              <w:rPr>
                <w:color w:val="002060"/>
              </w:rPr>
            </w:pPr>
            <w:r w:rsidRPr="00E3163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4B3F" w14:textId="77777777" w:rsidR="0041547B" w:rsidRPr="00E3163F" w:rsidRDefault="0041547B" w:rsidP="00F55EAF">
            <w:pPr>
              <w:pStyle w:val="rowtabella0"/>
              <w:jc w:val="center"/>
              <w:rPr>
                <w:color w:val="002060"/>
              </w:rPr>
            </w:pPr>
            <w:r w:rsidRPr="00E3163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189E1" w14:textId="77777777" w:rsidR="0041547B" w:rsidRPr="00E3163F" w:rsidRDefault="0041547B" w:rsidP="00F55EAF">
            <w:pPr>
              <w:pStyle w:val="rowtabella0"/>
              <w:jc w:val="center"/>
              <w:rPr>
                <w:color w:val="002060"/>
              </w:rPr>
            </w:pPr>
            <w:r w:rsidRPr="00E3163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35FD" w14:textId="77777777" w:rsidR="0041547B" w:rsidRPr="00E3163F" w:rsidRDefault="0041547B" w:rsidP="00F55EAF">
            <w:pPr>
              <w:pStyle w:val="rowtabella0"/>
              <w:jc w:val="center"/>
              <w:rPr>
                <w:color w:val="002060"/>
              </w:rPr>
            </w:pPr>
            <w:r w:rsidRPr="00E3163F">
              <w:rPr>
                <w:color w:val="002060"/>
              </w:rPr>
              <w:t>0</w:t>
            </w:r>
          </w:p>
        </w:tc>
      </w:tr>
      <w:tr w:rsidR="0041547B" w:rsidRPr="00E3163F" w14:paraId="79E52DCD"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A4DCA3" w14:textId="77777777" w:rsidR="0041547B" w:rsidRPr="00E3163F" w:rsidRDefault="0041547B" w:rsidP="00F55EAF">
            <w:pPr>
              <w:pStyle w:val="rowtabella0"/>
              <w:rPr>
                <w:color w:val="002060"/>
              </w:rPr>
            </w:pPr>
            <w:r w:rsidRPr="00E3163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1444A" w14:textId="77777777" w:rsidR="0041547B" w:rsidRPr="00E3163F" w:rsidRDefault="0041547B" w:rsidP="00F55EAF">
            <w:pPr>
              <w:pStyle w:val="rowtabella0"/>
              <w:jc w:val="center"/>
              <w:rPr>
                <w:color w:val="002060"/>
              </w:rPr>
            </w:pPr>
            <w:r w:rsidRPr="00E3163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59416"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FB96"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6A367"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76E33" w14:textId="77777777" w:rsidR="0041547B" w:rsidRPr="00E3163F" w:rsidRDefault="0041547B" w:rsidP="00F55EAF">
            <w:pPr>
              <w:pStyle w:val="rowtabella0"/>
              <w:jc w:val="center"/>
              <w:rPr>
                <w:color w:val="002060"/>
              </w:rPr>
            </w:pPr>
            <w:r w:rsidRPr="00E3163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74D1" w14:textId="77777777" w:rsidR="0041547B" w:rsidRPr="00E3163F" w:rsidRDefault="0041547B" w:rsidP="00F55EAF">
            <w:pPr>
              <w:pStyle w:val="rowtabella0"/>
              <w:jc w:val="center"/>
              <w:rPr>
                <w:color w:val="002060"/>
              </w:rPr>
            </w:pPr>
            <w:r w:rsidRPr="00E3163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D4B0B" w14:textId="77777777" w:rsidR="0041547B" w:rsidRPr="00E3163F" w:rsidRDefault="0041547B" w:rsidP="00F55EAF">
            <w:pPr>
              <w:pStyle w:val="rowtabella0"/>
              <w:jc w:val="center"/>
              <w:rPr>
                <w:color w:val="002060"/>
              </w:rPr>
            </w:pPr>
            <w:r w:rsidRPr="00E3163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CC05" w14:textId="77777777" w:rsidR="0041547B" w:rsidRPr="00E3163F" w:rsidRDefault="0041547B" w:rsidP="00F55EAF">
            <w:pPr>
              <w:pStyle w:val="rowtabella0"/>
              <w:jc w:val="center"/>
              <w:rPr>
                <w:color w:val="002060"/>
              </w:rPr>
            </w:pPr>
            <w:r w:rsidRPr="00E3163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3D2A7" w14:textId="77777777" w:rsidR="0041547B" w:rsidRPr="00E3163F" w:rsidRDefault="0041547B" w:rsidP="00F55EAF">
            <w:pPr>
              <w:pStyle w:val="rowtabella0"/>
              <w:jc w:val="center"/>
              <w:rPr>
                <w:color w:val="002060"/>
              </w:rPr>
            </w:pPr>
            <w:r w:rsidRPr="00E3163F">
              <w:rPr>
                <w:color w:val="002060"/>
              </w:rPr>
              <w:t>0</w:t>
            </w:r>
          </w:p>
        </w:tc>
      </w:tr>
    </w:tbl>
    <w:p w14:paraId="5E6E56DE" w14:textId="77777777" w:rsidR="0041547B" w:rsidRPr="00DF2460" w:rsidRDefault="0041547B" w:rsidP="00DF25FC">
      <w:pPr>
        <w:pStyle w:val="LndNormale1"/>
        <w:rPr>
          <w:color w:val="002060"/>
        </w:rPr>
      </w:pPr>
    </w:p>
    <w:p w14:paraId="590AF3A5" w14:textId="77777777" w:rsidR="00DF25FC" w:rsidRDefault="00DF25FC" w:rsidP="00DC0676">
      <w:pPr>
        <w:pStyle w:val="breakline"/>
        <w:rPr>
          <w:color w:val="002060"/>
        </w:rPr>
      </w:pPr>
    </w:p>
    <w:p w14:paraId="468B25B4" w14:textId="77777777" w:rsidR="00DF25FC" w:rsidRPr="00E15E32" w:rsidRDefault="00DF25FC" w:rsidP="00DF25FC">
      <w:pPr>
        <w:pStyle w:val="TITOLOCAMPIONATO"/>
        <w:shd w:val="clear" w:color="auto" w:fill="CCCCCC"/>
        <w:spacing w:before="0" w:beforeAutospacing="0" w:after="0" w:afterAutospacing="0"/>
        <w:rPr>
          <w:color w:val="002060"/>
        </w:rPr>
      </w:pPr>
      <w:r w:rsidRPr="00E15E32">
        <w:rPr>
          <w:color w:val="002060"/>
        </w:rPr>
        <w:t>UNDER 17 CALCIO A 5 REGIONALE</w:t>
      </w:r>
    </w:p>
    <w:p w14:paraId="63324ECB" w14:textId="67F84B74" w:rsidR="00DF25FC" w:rsidRPr="00E15E32" w:rsidRDefault="00571BA9" w:rsidP="00DF25FC">
      <w:pPr>
        <w:pStyle w:val="TITOLOPRINC"/>
        <w:spacing w:before="0" w:beforeAutospacing="0" w:after="0" w:afterAutospacing="0"/>
        <w:rPr>
          <w:color w:val="002060"/>
        </w:rPr>
      </w:pPr>
      <w:r>
        <w:rPr>
          <w:color w:val="002060"/>
        </w:rPr>
        <w:t>SECONDA FASE</w:t>
      </w:r>
    </w:p>
    <w:p w14:paraId="1C05AADF" w14:textId="77777777" w:rsidR="00DF25FC" w:rsidRDefault="00DF25FC" w:rsidP="00DF25FC">
      <w:pPr>
        <w:pStyle w:val="LndNormale1"/>
        <w:jc w:val="left"/>
        <w:rPr>
          <w:b/>
          <w:color w:val="002060"/>
          <w:sz w:val="24"/>
          <w:u w:val="single"/>
        </w:rPr>
      </w:pPr>
    </w:p>
    <w:p w14:paraId="726B3E55" w14:textId="77777777" w:rsidR="00571BA9" w:rsidRDefault="00571BA9" w:rsidP="00571BA9">
      <w:pPr>
        <w:pStyle w:val="titoloprinc0"/>
        <w:jc w:val="both"/>
        <w:rPr>
          <w:b w:val="0"/>
          <w:bCs w:val="0"/>
          <w:color w:val="002060"/>
          <w:sz w:val="22"/>
          <w:szCs w:val="22"/>
        </w:rPr>
      </w:pPr>
      <w:r>
        <w:rPr>
          <w:b w:val="0"/>
          <w:bCs w:val="0"/>
          <w:color w:val="002060"/>
          <w:sz w:val="22"/>
          <w:szCs w:val="22"/>
        </w:rPr>
        <w:t>Il Comitato Regionale Marche</w:t>
      </w:r>
    </w:p>
    <w:p w14:paraId="17433CA4" w14:textId="2F763234" w:rsidR="00571BA9" w:rsidRDefault="00571BA9" w:rsidP="00571BA9">
      <w:pPr>
        <w:pStyle w:val="titoloprinc0"/>
        <w:numPr>
          <w:ilvl w:val="0"/>
          <w:numId w:val="19"/>
        </w:numPr>
        <w:jc w:val="both"/>
        <w:rPr>
          <w:b w:val="0"/>
          <w:bCs w:val="0"/>
          <w:color w:val="002060"/>
          <w:sz w:val="22"/>
          <w:szCs w:val="22"/>
        </w:rPr>
      </w:pPr>
      <w:r>
        <w:rPr>
          <w:b w:val="0"/>
          <w:bCs w:val="0"/>
          <w:color w:val="002060"/>
          <w:sz w:val="22"/>
          <w:szCs w:val="22"/>
        </w:rPr>
        <w:t>preso atto della rinuncia della Società PAGLIARE a partecipare alla Seconda Fase del Campionato Regionale</w:t>
      </w:r>
      <w:r w:rsidR="00F420BD">
        <w:rPr>
          <w:b w:val="0"/>
          <w:bCs w:val="0"/>
          <w:color w:val="002060"/>
          <w:sz w:val="22"/>
          <w:szCs w:val="22"/>
        </w:rPr>
        <w:t xml:space="preserve"> Calcio a Cinque</w:t>
      </w:r>
      <w:r>
        <w:rPr>
          <w:b w:val="0"/>
          <w:bCs w:val="0"/>
          <w:color w:val="002060"/>
          <w:sz w:val="22"/>
          <w:szCs w:val="22"/>
        </w:rPr>
        <w:t xml:space="preserve"> Under 17</w:t>
      </w:r>
      <w:r w:rsidR="00F420BD">
        <w:rPr>
          <w:b w:val="0"/>
          <w:bCs w:val="0"/>
          <w:color w:val="002060"/>
          <w:sz w:val="22"/>
          <w:szCs w:val="22"/>
        </w:rPr>
        <w:t>;</w:t>
      </w:r>
    </w:p>
    <w:p w14:paraId="5C9F7C4F" w14:textId="31600059" w:rsidR="00571BA9" w:rsidRDefault="00571BA9" w:rsidP="00571BA9">
      <w:pPr>
        <w:pStyle w:val="titoloprinc0"/>
        <w:numPr>
          <w:ilvl w:val="0"/>
          <w:numId w:val="19"/>
        </w:numPr>
        <w:jc w:val="both"/>
        <w:rPr>
          <w:b w:val="0"/>
          <w:bCs w:val="0"/>
          <w:color w:val="002060"/>
          <w:sz w:val="22"/>
          <w:szCs w:val="22"/>
        </w:rPr>
      </w:pPr>
      <w:r w:rsidRPr="00F420BD">
        <w:rPr>
          <w:b w:val="0"/>
          <w:bCs w:val="0"/>
          <w:color w:val="002060"/>
          <w:sz w:val="22"/>
          <w:szCs w:val="22"/>
        </w:rPr>
        <w:t>considerato che il format del Campionato Regionale Calcio a Cinque Under 1</w:t>
      </w:r>
      <w:r w:rsidR="00F420BD">
        <w:rPr>
          <w:b w:val="0"/>
          <w:bCs w:val="0"/>
          <w:color w:val="002060"/>
          <w:sz w:val="22"/>
          <w:szCs w:val="22"/>
        </w:rPr>
        <w:t>7</w:t>
      </w:r>
      <w:r w:rsidRPr="00F420BD">
        <w:rPr>
          <w:b w:val="0"/>
          <w:bCs w:val="0"/>
          <w:color w:val="002060"/>
          <w:sz w:val="22"/>
          <w:szCs w:val="22"/>
        </w:rPr>
        <w:t xml:space="preserve"> </w:t>
      </w:r>
      <w:r w:rsidR="00F420BD">
        <w:rPr>
          <w:b w:val="0"/>
          <w:bCs w:val="0"/>
          <w:color w:val="002060"/>
          <w:sz w:val="22"/>
          <w:szCs w:val="22"/>
        </w:rPr>
        <w:t>prevedeva che a</w:t>
      </w:r>
      <w:r w:rsidR="00F420BD" w:rsidRPr="00F420BD">
        <w:rPr>
          <w:b w:val="0"/>
          <w:bCs w:val="0"/>
          <w:color w:val="002060"/>
          <w:sz w:val="22"/>
          <w:szCs w:val="22"/>
        </w:rPr>
        <w:t>l termine dei gironi della prima fase le prime due squadre classificate di ciascun girone prenderanno parte al girone "Gold" che sarà composto da n° 6 squadre.</w:t>
      </w:r>
      <w:r w:rsidR="00F420BD">
        <w:rPr>
          <w:b w:val="0"/>
          <w:bCs w:val="0"/>
          <w:color w:val="002060"/>
          <w:sz w:val="22"/>
          <w:szCs w:val="22"/>
        </w:rPr>
        <w:t xml:space="preserve"> </w:t>
      </w:r>
      <w:r w:rsidR="00F420BD" w:rsidRPr="00F420BD">
        <w:rPr>
          <w:b w:val="0"/>
          <w:bCs w:val="0"/>
          <w:color w:val="002060"/>
          <w:sz w:val="22"/>
          <w:szCs w:val="22"/>
        </w:rPr>
        <w:t>Le restanti 2</w:t>
      </w:r>
      <w:r w:rsidR="00F420BD">
        <w:rPr>
          <w:b w:val="0"/>
          <w:bCs w:val="0"/>
          <w:color w:val="002060"/>
          <w:sz w:val="22"/>
          <w:szCs w:val="22"/>
        </w:rPr>
        <w:t>2</w:t>
      </w:r>
      <w:r w:rsidR="00F420BD" w:rsidRPr="00F420BD">
        <w:rPr>
          <w:b w:val="0"/>
          <w:bCs w:val="0"/>
          <w:color w:val="002060"/>
          <w:sz w:val="22"/>
          <w:szCs w:val="22"/>
        </w:rPr>
        <w:t xml:space="preserve"> squadre saranno inserite in n° 4 gironi "Silver" di cui </w:t>
      </w:r>
      <w:r w:rsidR="00F420BD">
        <w:rPr>
          <w:b w:val="0"/>
          <w:bCs w:val="0"/>
          <w:color w:val="002060"/>
          <w:sz w:val="22"/>
          <w:szCs w:val="22"/>
        </w:rPr>
        <w:t>due</w:t>
      </w:r>
      <w:r w:rsidR="00F420BD" w:rsidRPr="00F420BD">
        <w:rPr>
          <w:b w:val="0"/>
          <w:bCs w:val="0"/>
          <w:color w:val="002060"/>
          <w:sz w:val="22"/>
          <w:szCs w:val="22"/>
        </w:rPr>
        <w:t xml:space="preserve"> composti da n° 6 squadre </w:t>
      </w:r>
      <w:r w:rsidR="00F420BD">
        <w:rPr>
          <w:b w:val="0"/>
          <w:bCs w:val="0"/>
          <w:color w:val="002060"/>
          <w:sz w:val="22"/>
          <w:szCs w:val="22"/>
        </w:rPr>
        <w:t>e due</w:t>
      </w:r>
      <w:r w:rsidR="00F420BD" w:rsidRPr="00F420BD">
        <w:rPr>
          <w:b w:val="0"/>
          <w:bCs w:val="0"/>
          <w:color w:val="002060"/>
          <w:sz w:val="22"/>
          <w:szCs w:val="22"/>
        </w:rPr>
        <w:t xml:space="preserve"> compost</w:t>
      </w:r>
      <w:r w:rsidR="00F420BD">
        <w:rPr>
          <w:b w:val="0"/>
          <w:bCs w:val="0"/>
          <w:color w:val="002060"/>
          <w:sz w:val="22"/>
          <w:szCs w:val="22"/>
        </w:rPr>
        <w:t>i</w:t>
      </w:r>
      <w:r w:rsidR="00F420BD" w:rsidRPr="00F420BD">
        <w:rPr>
          <w:b w:val="0"/>
          <w:bCs w:val="0"/>
          <w:color w:val="002060"/>
          <w:sz w:val="22"/>
          <w:szCs w:val="22"/>
        </w:rPr>
        <w:t xml:space="preserve"> da n° 5 squadre. </w:t>
      </w:r>
    </w:p>
    <w:p w14:paraId="678EEAE9" w14:textId="77777777" w:rsidR="00F420BD" w:rsidRPr="00F420BD" w:rsidRDefault="00F420BD" w:rsidP="00F420BD">
      <w:pPr>
        <w:pStyle w:val="titoloprinc0"/>
        <w:ind w:left="720"/>
        <w:jc w:val="both"/>
        <w:rPr>
          <w:b w:val="0"/>
          <w:bCs w:val="0"/>
          <w:color w:val="002060"/>
          <w:sz w:val="22"/>
          <w:szCs w:val="22"/>
        </w:rPr>
      </w:pPr>
    </w:p>
    <w:p w14:paraId="6D70D902" w14:textId="77777777" w:rsidR="00571BA9" w:rsidRPr="005958E3" w:rsidRDefault="00571BA9" w:rsidP="00571BA9">
      <w:pPr>
        <w:pStyle w:val="titoloprinc0"/>
        <w:rPr>
          <w:color w:val="002060"/>
          <w:sz w:val="22"/>
          <w:szCs w:val="22"/>
        </w:rPr>
      </w:pPr>
      <w:r w:rsidRPr="005958E3">
        <w:rPr>
          <w:color w:val="002060"/>
          <w:sz w:val="22"/>
          <w:szCs w:val="22"/>
        </w:rPr>
        <w:t>D E L I B E R A</w:t>
      </w:r>
    </w:p>
    <w:p w14:paraId="1D421AAA" w14:textId="77777777" w:rsidR="00571BA9" w:rsidRDefault="00571BA9" w:rsidP="00571BA9">
      <w:pPr>
        <w:pStyle w:val="titoloprinc0"/>
        <w:jc w:val="both"/>
        <w:rPr>
          <w:b w:val="0"/>
          <w:bCs w:val="0"/>
          <w:color w:val="002060"/>
          <w:sz w:val="22"/>
          <w:szCs w:val="22"/>
        </w:rPr>
      </w:pPr>
    </w:p>
    <w:p w14:paraId="4FB78716" w14:textId="43A1EC1B" w:rsidR="00571BA9" w:rsidRDefault="00571BA9" w:rsidP="00571BA9">
      <w:pPr>
        <w:pStyle w:val="titoloprinc0"/>
        <w:numPr>
          <w:ilvl w:val="0"/>
          <w:numId w:val="19"/>
        </w:numPr>
        <w:jc w:val="both"/>
        <w:rPr>
          <w:b w:val="0"/>
          <w:bCs w:val="0"/>
          <w:color w:val="002060"/>
          <w:sz w:val="22"/>
          <w:szCs w:val="22"/>
        </w:rPr>
      </w:pPr>
      <w:r>
        <w:rPr>
          <w:b w:val="0"/>
          <w:bCs w:val="0"/>
          <w:color w:val="002060"/>
          <w:sz w:val="22"/>
          <w:szCs w:val="22"/>
        </w:rPr>
        <w:t>di confermare il format del Campionato Regionale Calcio a Cinque Under 1</w:t>
      </w:r>
      <w:r w:rsidR="00F420BD">
        <w:rPr>
          <w:b w:val="0"/>
          <w:bCs w:val="0"/>
          <w:color w:val="002060"/>
          <w:sz w:val="22"/>
          <w:szCs w:val="22"/>
        </w:rPr>
        <w:t>7</w:t>
      </w:r>
      <w:r>
        <w:rPr>
          <w:b w:val="0"/>
          <w:bCs w:val="0"/>
          <w:color w:val="002060"/>
          <w:sz w:val="22"/>
          <w:szCs w:val="22"/>
        </w:rPr>
        <w:t xml:space="preserve"> </w:t>
      </w:r>
      <w:r w:rsidR="00F420BD">
        <w:rPr>
          <w:b w:val="0"/>
          <w:bCs w:val="0"/>
          <w:color w:val="002060"/>
          <w:sz w:val="22"/>
          <w:szCs w:val="22"/>
        </w:rPr>
        <w:t>per quanto riguarda il girone “Gold”;</w:t>
      </w:r>
    </w:p>
    <w:p w14:paraId="0BCCD6A3" w14:textId="3FC1C3FB" w:rsidR="00F420BD" w:rsidRPr="00F420BD" w:rsidRDefault="00F420BD" w:rsidP="00F420BD">
      <w:pPr>
        <w:pStyle w:val="titoloprinc0"/>
        <w:numPr>
          <w:ilvl w:val="0"/>
          <w:numId w:val="19"/>
        </w:numPr>
        <w:jc w:val="both"/>
        <w:rPr>
          <w:b w:val="0"/>
          <w:bCs w:val="0"/>
          <w:color w:val="002060"/>
          <w:sz w:val="22"/>
          <w:szCs w:val="22"/>
        </w:rPr>
      </w:pPr>
      <w:r>
        <w:rPr>
          <w:b w:val="0"/>
          <w:bCs w:val="0"/>
          <w:color w:val="002060"/>
          <w:sz w:val="22"/>
          <w:szCs w:val="22"/>
        </w:rPr>
        <w:t xml:space="preserve">di rimodulare la composizione dei 4 gironi “Silver” di cui uno composto da n° 6 squadre e tre composti da n° 5 squadre. </w:t>
      </w:r>
    </w:p>
    <w:p w14:paraId="437B7604" w14:textId="77777777" w:rsidR="00571BA9" w:rsidRPr="00E15E32" w:rsidRDefault="00571BA9" w:rsidP="00DF25FC">
      <w:pPr>
        <w:pStyle w:val="LndNormale1"/>
        <w:jc w:val="left"/>
        <w:rPr>
          <w:b/>
          <w:color w:val="002060"/>
          <w:sz w:val="24"/>
          <w:u w:val="single"/>
        </w:rPr>
      </w:pPr>
    </w:p>
    <w:p w14:paraId="5D1FD557" w14:textId="77777777" w:rsidR="00DF25FC" w:rsidRDefault="00DF25FC" w:rsidP="00DF25FC">
      <w:pPr>
        <w:pStyle w:val="Corpodeltesto21"/>
        <w:rPr>
          <w:rFonts w:ascii="Arial" w:hAnsi="Arial" w:cs="Arial"/>
          <w:color w:val="002060"/>
          <w:sz w:val="22"/>
        </w:rPr>
      </w:pPr>
    </w:p>
    <w:p w14:paraId="50EDF1D6" w14:textId="77777777" w:rsidR="00F420BD" w:rsidRDefault="00F420BD" w:rsidP="00F420BD">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GOLD</w:t>
      </w:r>
      <w:r w:rsidRPr="00E762DC">
        <w:rPr>
          <w:rFonts w:ascii="Arial" w:hAnsi="Arial" w:cs="Arial"/>
          <w:b/>
          <w:color w:val="002060"/>
          <w:sz w:val="22"/>
        </w:rPr>
        <w:t>"</w:t>
      </w:r>
    </w:p>
    <w:p w14:paraId="23C33095" w14:textId="77777777" w:rsidR="00ED1D65" w:rsidRPr="001D213B" w:rsidRDefault="00ED1D65" w:rsidP="00ED1D65">
      <w:pPr>
        <w:pStyle w:val="LndNormale1"/>
        <w:rPr>
          <w:color w:val="002060"/>
        </w:rPr>
      </w:pPr>
      <w:r w:rsidRPr="001D213B">
        <w:rPr>
          <w:color w:val="002060"/>
        </w:rPr>
        <w:t xml:space="preserve">943510  </w:t>
      </w:r>
      <w:r>
        <w:rPr>
          <w:color w:val="002060"/>
        </w:rPr>
        <w:tab/>
      </w:r>
      <w:r w:rsidRPr="001D213B">
        <w:rPr>
          <w:color w:val="002060"/>
        </w:rPr>
        <w:t xml:space="preserve">A.S.D. </w:t>
      </w:r>
      <w:r>
        <w:rPr>
          <w:color w:val="002060"/>
        </w:rPr>
        <w:tab/>
      </w:r>
      <w:r w:rsidRPr="001D213B">
        <w:rPr>
          <w:color w:val="002060"/>
        </w:rPr>
        <w:t xml:space="preserve">ACSS MONDOLFO C5         </w:t>
      </w:r>
    </w:p>
    <w:p w14:paraId="2AC30E06" w14:textId="77777777" w:rsidR="00ED1D65" w:rsidRPr="00513E89" w:rsidRDefault="00ED1D65" w:rsidP="00ED1D65">
      <w:pPr>
        <w:pStyle w:val="LndNormale1"/>
        <w:rPr>
          <w:color w:val="002060"/>
        </w:rPr>
      </w:pPr>
      <w:r w:rsidRPr="00ED1D65">
        <w:rPr>
          <w:color w:val="002060"/>
        </w:rPr>
        <w:t xml:space="preserve">700443  </w:t>
      </w:r>
      <w:r w:rsidRPr="00ED1D65">
        <w:rPr>
          <w:color w:val="002060"/>
        </w:rPr>
        <w:tab/>
        <w:t xml:space="preserve">A.S.   </w:t>
      </w:r>
      <w:r w:rsidRPr="00ED1D65">
        <w:rPr>
          <w:color w:val="002060"/>
        </w:rPr>
        <w:tab/>
      </w:r>
      <w:r w:rsidRPr="00513E89">
        <w:rPr>
          <w:color w:val="002060"/>
        </w:rPr>
        <w:t xml:space="preserve">BULDOG T.N.T. LUCREZIA   </w:t>
      </w:r>
    </w:p>
    <w:p w14:paraId="7BC120C2" w14:textId="77777777" w:rsidR="00ED1D65" w:rsidRPr="001D213B" w:rsidRDefault="00ED1D65" w:rsidP="00ED1D65">
      <w:pPr>
        <w:pStyle w:val="LndNormale1"/>
        <w:rPr>
          <w:color w:val="002060"/>
        </w:rPr>
      </w:pPr>
      <w:r w:rsidRPr="001D213B">
        <w:rPr>
          <w:color w:val="002060"/>
        </w:rPr>
        <w:t xml:space="preserve">700092         </w:t>
      </w:r>
      <w:r>
        <w:rPr>
          <w:color w:val="002060"/>
        </w:rPr>
        <w:tab/>
      </w:r>
      <w:r>
        <w:rPr>
          <w:color w:val="002060"/>
        </w:rPr>
        <w:tab/>
      </w:r>
      <w:r w:rsidRPr="001D213B">
        <w:rPr>
          <w:color w:val="002060"/>
        </w:rPr>
        <w:t xml:space="preserve">C.U.S. ANCONA            </w:t>
      </w:r>
    </w:p>
    <w:p w14:paraId="56E1F471" w14:textId="77777777" w:rsidR="00ED1D65" w:rsidRPr="001D213B" w:rsidRDefault="00ED1D65" w:rsidP="00ED1D65">
      <w:pPr>
        <w:pStyle w:val="LndNormale1"/>
        <w:rPr>
          <w:color w:val="002060"/>
        </w:rPr>
      </w:pPr>
      <w:r w:rsidRPr="001D213B">
        <w:rPr>
          <w:color w:val="002060"/>
        </w:rPr>
        <w:t xml:space="preserve">930993  </w:t>
      </w:r>
      <w:r>
        <w:rPr>
          <w:color w:val="002060"/>
        </w:rPr>
        <w:tab/>
      </w:r>
      <w:r w:rsidRPr="001D213B">
        <w:rPr>
          <w:color w:val="002060"/>
        </w:rPr>
        <w:t>A.S.D. FUTSAL VIRE GEOSISTEM ASD</w:t>
      </w:r>
    </w:p>
    <w:p w14:paraId="78BB3047" w14:textId="77777777" w:rsidR="00ED1D65" w:rsidRPr="001D213B" w:rsidRDefault="00ED1D65" w:rsidP="00ED1D65">
      <w:pPr>
        <w:pStyle w:val="LndNormale1"/>
        <w:rPr>
          <w:color w:val="002060"/>
        </w:rPr>
      </w:pPr>
      <w:r w:rsidRPr="001D213B">
        <w:rPr>
          <w:color w:val="002060"/>
        </w:rPr>
        <w:t xml:space="preserve">700598  </w:t>
      </w:r>
      <w:r>
        <w:rPr>
          <w:color w:val="002060"/>
        </w:rPr>
        <w:tab/>
      </w:r>
      <w:r w:rsidRPr="001D213B">
        <w:rPr>
          <w:color w:val="002060"/>
        </w:rPr>
        <w:t xml:space="preserve">ASD    REAL SAN GIORGIO         </w:t>
      </w:r>
    </w:p>
    <w:p w14:paraId="3FF9EB1D" w14:textId="77777777" w:rsidR="00ED1D65" w:rsidRDefault="00ED1D65" w:rsidP="00ED1D65">
      <w:pPr>
        <w:pStyle w:val="LndNormale1"/>
        <w:rPr>
          <w:color w:val="002060"/>
        </w:rPr>
      </w:pPr>
      <w:r w:rsidRPr="001D213B">
        <w:rPr>
          <w:color w:val="002060"/>
        </w:rPr>
        <w:t xml:space="preserve">77579  </w:t>
      </w:r>
      <w:r>
        <w:rPr>
          <w:color w:val="002060"/>
        </w:rPr>
        <w:tab/>
      </w:r>
      <w:r w:rsidRPr="001D213B">
        <w:rPr>
          <w:color w:val="002060"/>
        </w:rPr>
        <w:t xml:space="preserve">A.S.D. RECANATI CALCIO A 5      </w:t>
      </w:r>
    </w:p>
    <w:p w14:paraId="2AAB3714" w14:textId="77777777" w:rsidR="00F420BD" w:rsidRDefault="00F420BD" w:rsidP="00F420BD">
      <w:pPr>
        <w:pStyle w:val="Corpodeltesto21"/>
        <w:rPr>
          <w:rFonts w:ascii="Arial" w:hAnsi="Arial" w:cs="Arial"/>
          <w:b/>
          <w:color w:val="002060"/>
          <w:sz w:val="22"/>
        </w:rPr>
      </w:pPr>
    </w:p>
    <w:p w14:paraId="056CBD2E" w14:textId="77777777" w:rsidR="00F420BD" w:rsidRDefault="00F420BD" w:rsidP="00F420BD">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 – A</w:t>
      </w:r>
      <w:r w:rsidRPr="00E762DC">
        <w:rPr>
          <w:rFonts w:ascii="Arial" w:hAnsi="Arial" w:cs="Arial"/>
          <w:b/>
          <w:color w:val="002060"/>
          <w:sz w:val="22"/>
        </w:rPr>
        <w:t>"</w:t>
      </w:r>
    </w:p>
    <w:p w14:paraId="226208E2" w14:textId="77777777" w:rsidR="00ED1D65" w:rsidRPr="001D213B" w:rsidRDefault="00ED1D65" w:rsidP="00ED1D65">
      <w:pPr>
        <w:pStyle w:val="LndNormale1"/>
        <w:rPr>
          <w:color w:val="002060"/>
        </w:rPr>
      </w:pPr>
      <w:r w:rsidRPr="001D213B">
        <w:rPr>
          <w:color w:val="002060"/>
        </w:rPr>
        <w:t xml:space="preserve">914654  </w:t>
      </w:r>
      <w:r>
        <w:rPr>
          <w:color w:val="002060"/>
        </w:rPr>
        <w:tab/>
      </w:r>
      <w:r w:rsidRPr="001D213B">
        <w:rPr>
          <w:color w:val="002060"/>
        </w:rPr>
        <w:t xml:space="preserve">A.S.D. ETA BETA F.C. FANO       </w:t>
      </w:r>
    </w:p>
    <w:p w14:paraId="25FB8B43" w14:textId="77777777" w:rsidR="00ED1D65" w:rsidRPr="001D213B" w:rsidRDefault="00ED1D65" w:rsidP="00ED1D65">
      <w:pPr>
        <w:pStyle w:val="LndNormale1"/>
        <w:rPr>
          <w:color w:val="002060"/>
        </w:rPr>
      </w:pPr>
      <w:r w:rsidRPr="001D213B">
        <w:rPr>
          <w:color w:val="002060"/>
        </w:rPr>
        <w:t xml:space="preserve">945260  </w:t>
      </w:r>
      <w:r>
        <w:rPr>
          <w:color w:val="002060"/>
        </w:rPr>
        <w:tab/>
      </w:r>
      <w:r w:rsidRPr="001D213B">
        <w:rPr>
          <w:color w:val="002060"/>
        </w:rPr>
        <w:t xml:space="preserve">A.S.D. FFJ CALCIO A 5           </w:t>
      </w:r>
    </w:p>
    <w:p w14:paraId="3E1A55EB" w14:textId="77777777" w:rsidR="00ED1D65" w:rsidRPr="001D213B" w:rsidRDefault="00ED1D65" w:rsidP="00ED1D65">
      <w:pPr>
        <w:pStyle w:val="LndNormale1"/>
        <w:rPr>
          <w:color w:val="002060"/>
        </w:rPr>
      </w:pPr>
      <w:r w:rsidRPr="001D213B">
        <w:rPr>
          <w:color w:val="002060"/>
        </w:rPr>
        <w:t xml:space="preserve">700364  </w:t>
      </w:r>
      <w:r>
        <w:rPr>
          <w:color w:val="002060"/>
        </w:rPr>
        <w:tab/>
      </w:r>
      <w:r w:rsidRPr="001D213B">
        <w:rPr>
          <w:color w:val="002060"/>
        </w:rPr>
        <w:t xml:space="preserve">SSDARL ITALSERVICE C5           </w:t>
      </w:r>
    </w:p>
    <w:p w14:paraId="135EE447" w14:textId="77777777" w:rsidR="00ED1D65" w:rsidRPr="001D213B" w:rsidRDefault="00ED1D65" w:rsidP="00ED1D65">
      <w:pPr>
        <w:pStyle w:val="LndNormale1"/>
        <w:rPr>
          <w:color w:val="002060"/>
        </w:rPr>
      </w:pPr>
      <w:r w:rsidRPr="001D213B">
        <w:rPr>
          <w:color w:val="002060"/>
        </w:rPr>
        <w:lastRenderedPageBreak/>
        <w:t xml:space="preserve">919710  </w:t>
      </w:r>
      <w:r>
        <w:rPr>
          <w:color w:val="002060"/>
        </w:rPr>
        <w:tab/>
      </w:r>
      <w:r w:rsidRPr="001D213B">
        <w:rPr>
          <w:color w:val="002060"/>
        </w:rPr>
        <w:t>A.S.D. POL.CAGLI SPORT ASSOCIATI</w:t>
      </w:r>
    </w:p>
    <w:p w14:paraId="3A682B58" w14:textId="77777777" w:rsidR="00ED1D65" w:rsidRPr="00513E89" w:rsidRDefault="00ED1D65" w:rsidP="00ED1D65">
      <w:pPr>
        <w:pStyle w:val="LndNormale1"/>
        <w:rPr>
          <w:color w:val="002060"/>
        </w:rPr>
      </w:pPr>
      <w:r w:rsidRPr="00513E89">
        <w:rPr>
          <w:color w:val="002060"/>
        </w:rPr>
        <w:t xml:space="preserve">922701  </w:t>
      </w:r>
      <w:r w:rsidRPr="00513E89">
        <w:rPr>
          <w:color w:val="002060"/>
        </w:rPr>
        <w:tab/>
        <w:t xml:space="preserve">A.S.D. U.S. FORTUNA FANO        </w:t>
      </w:r>
    </w:p>
    <w:p w14:paraId="37A2490E" w14:textId="77777777" w:rsidR="00F420BD" w:rsidRDefault="00F420BD" w:rsidP="00F420BD">
      <w:pPr>
        <w:pStyle w:val="Corpodeltesto21"/>
        <w:rPr>
          <w:rFonts w:ascii="Arial" w:hAnsi="Arial" w:cs="Arial"/>
          <w:b/>
          <w:color w:val="002060"/>
          <w:sz w:val="22"/>
        </w:rPr>
      </w:pPr>
    </w:p>
    <w:p w14:paraId="67D97287" w14:textId="77777777" w:rsidR="00F420BD" w:rsidRDefault="00F420BD" w:rsidP="00F420BD">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 – B</w:t>
      </w:r>
      <w:r w:rsidRPr="00E762DC">
        <w:rPr>
          <w:rFonts w:ascii="Arial" w:hAnsi="Arial" w:cs="Arial"/>
          <w:b/>
          <w:color w:val="002060"/>
          <w:sz w:val="22"/>
        </w:rPr>
        <w:t>"</w:t>
      </w:r>
    </w:p>
    <w:p w14:paraId="2951E0F1" w14:textId="77777777" w:rsidR="00ED1D65" w:rsidRPr="00ED1D65" w:rsidRDefault="00ED1D65" w:rsidP="00ED1D65">
      <w:pPr>
        <w:pStyle w:val="LndNormale1"/>
        <w:rPr>
          <w:color w:val="002060"/>
        </w:rPr>
      </w:pPr>
      <w:r w:rsidRPr="00513E89">
        <w:rPr>
          <w:color w:val="002060"/>
        </w:rPr>
        <w:t xml:space="preserve">700592  </w:t>
      </w:r>
      <w:r w:rsidRPr="00513E89">
        <w:rPr>
          <w:color w:val="002060"/>
        </w:rPr>
        <w:tab/>
        <w:t xml:space="preserve">G.S.   </w:t>
      </w:r>
      <w:r w:rsidRPr="00513E89">
        <w:rPr>
          <w:color w:val="002060"/>
        </w:rPr>
        <w:tab/>
      </w:r>
      <w:r w:rsidRPr="00ED1D65">
        <w:rPr>
          <w:color w:val="002060"/>
        </w:rPr>
        <w:t xml:space="preserve">AUDAX 1970 S.ANGELO      </w:t>
      </w:r>
    </w:p>
    <w:p w14:paraId="25DEF2CB" w14:textId="77777777" w:rsidR="00ED1D65" w:rsidRPr="001D213B" w:rsidRDefault="00ED1D65" w:rsidP="00ED1D65">
      <w:pPr>
        <w:pStyle w:val="LndNormale1"/>
        <w:rPr>
          <w:color w:val="002060"/>
        </w:rPr>
      </w:pPr>
      <w:r w:rsidRPr="001D213B">
        <w:rPr>
          <w:color w:val="002060"/>
        </w:rPr>
        <w:t xml:space="preserve">184684  </w:t>
      </w:r>
      <w:r>
        <w:rPr>
          <w:color w:val="002060"/>
        </w:rPr>
        <w:tab/>
      </w:r>
      <w:r w:rsidRPr="001D213B">
        <w:rPr>
          <w:color w:val="002060"/>
        </w:rPr>
        <w:t xml:space="preserve">sq.B   </w:t>
      </w:r>
      <w:r>
        <w:rPr>
          <w:color w:val="002060"/>
        </w:rPr>
        <w:tab/>
      </w:r>
      <w:r w:rsidRPr="001D213B">
        <w:rPr>
          <w:color w:val="002060"/>
        </w:rPr>
        <w:t>C.U.S. ANCONA        sq.B</w:t>
      </w:r>
      <w:r>
        <w:rPr>
          <w:color w:val="002060"/>
        </w:rPr>
        <w:tab/>
      </w:r>
      <w:r>
        <w:rPr>
          <w:color w:val="002060"/>
        </w:rPr>
        <w:tab/>
      </w:r>
      <w:r>
        <w:rPr>
          <w:color w:val="002060"/>
        </w:rPr>
        <w:tab/>
      </w:r>
      <w:r>
        <w:rPr>
          <w:color w:val="002060"/>
        </w:rPr>
        <w:tab/>
      </w:r>
      <w:r w:rsidRPr="00044BBA">
        <w:rPr>
          <w:rFonts w:eastAsia="Lucida Sans Unicode"/>
          <w:bCs/>
          <w:i/>
          <w:iCs/>
          <w:noProof w:val="0"/>
          <w:color w:val="002060"/>
          <w:kern w:val="1"/>
          <w:lang w:eastAsia="it-IT"/>
        </w:rPr>
        <w:t>(fuori classifica)</w:t>
      </w:r>
    </w:p>
    <w:p w14:paraId="484AD0EB" w14:textId="77777777" w:rsidR="001230F6" w:rsidRPr="001D213B" w:rsidRDefault="001230F6" w:rsidP="001230F6">
      <w:pPr>
        <w:pStyle w:val="LndNormale1"/>
        <w:rPr>
          <w:color w:val="002060"/>
        </w:rPr>
      </w:pPr>
      <w:r w:rsidRPr="001D213B">
        <w:rPr>
          <w:color w:val="002060"/>
        </w:rPr>
        <w:t xml:space="preserve">700235  </w:t>
      </w:r>
      <w:r>
        <w:rPr>
          <w:color w:val="002060"/>
        </w:rPr>
        <w:tab/>
      </w:r>
      <w:r w:rsidRPr="001D213B">
        <w:rPr>
          <w:color w:val="002060"/>
        </w:rPr>
        <w:t xml:space="preserve">A.S.D. CALCIO A 5 CORINALDO     </w:t>
      </w:r>
    </w:p>
    <w:p w14:paraId="50D22AA5" w14:textId="77777777" w:rsidR="001230F6" w:rsidRPr="001D213B" w:rsidRDefault="001230F6" w:rsidP="001230F6">
      <w:pPr>
        <w:pStyle w:val="LndNormale1"/>
        <w:rPr>
          <w:color w:val="002060"/>
          <w:lang w:val="es-ES"/>
        </w:rPr>
      </w:pPr>
      <w:r w:rsidRPr="001230F6">
        <w:rPr>
          <w:color w:val="002060"/>
          <w:lang w:val="es-ES"/>
        </w:rPr>
        <w:t xml:space="preserve">938107  </w:t>
      </w:r>
      <w:r w:rsidRPr="001230F6">
        <w:rPr>
          <w:color w:val="002060"/>
          <w:lang w:val="es-ES"/>
        </w:rPr>
        <w:tab/>
        <w:t xml:space="preserve">A.S.   </w:t>
      </w:r>
      <w:r w:rsidRPr="001230F6">
        <w:rPr>
          <w:color w:val="002060"/>
          <w:lang w:val="es-ES"/>
        </w:rPr>
        <w:tab/>
      </w:r>
      <w:r w:rsidRPr="001D213B">
        <w:rPr>
          <w:color w:val="002060"/>
          <w:lang w:val="es-ES"/>
        </w:rPr>
        <w:t xml:space="preserve">JESINA S.R.L.            </w:t>
      </w:r>
    </w:p>
    <w:p w14:paraId="29BACCA4" w14:textId="77777777" w:rsidR="001230F6" w:rsidRPr="001D213B" w:rsidRDefault="001230F6" w:rsidP="001230F6">
      <w:pPr>
        <w:pStyle w:val="LndNormale1"/>
        <w:rPr>
          <w:color w:val="002060"/>
          <w:lang w:val="es-ES"/>
        </w:rPr>
      </w:pPr>
      <w:r w:rsidRPr="001D213B">
        <w:rPr>
          <w:color w:val="002060"/>
          <w:lang w:val="es-ES"/>
        </w:rPr>
        <w:t xml:space="preserve">933841  </w:t>
      </w:r>
      <w:r>
        <w:rPr>
          <w:color w:val="002060"/>
          <w:lang w:val="es-ES"/>
        </w:rPr>
        <w:tab/>
      </w:r>
      <w:r w:rsidRPr="001D213B">
        <w:rPr>
          <w:color w:val="002060"/>
          <w:lang w:val="es-ES"/>
        </w:rPr>
        <w:t xml:space="preserve">A.S.D. OSIMO FIVE               </w:t>
      </w:r>
    </w:p>
    <w:p w14:paraId="7E497B1A" w14:textId="77777777" w:rsidR="001230F6" w:rsidRPr="001D213B" w:rsidRDefault="001230F6" w:rsidP="001230F6">
      <w:pPr>
        <w:pStyle w:val="LndNormale1"/>
        <w:rPr>
          <w:color w:val="002060"/>
          <w:lang w:val="es-ES"/>
        </w:rPr>
      </w:pPr>
      <w:r w:rsidRPr="001D213B">
        <w:rPr>
          <w:color w:val="002060"/>
          <w:lang w:val="es-ES"/>
        </w:rPr>
        <w:t xml:space="preserve">949430  </w:t>
      </w:r>
      <w:r>
        <w:rPr>
          <w:color w:val="002060"/>
          <w:lang w:val="es-ES"/>
        </w:rPr>
        <w:tab/>
      </w:r>
      <w:r w:rsidRPr="001D213B">
        <w:rPr>
          <w:color w:val="002060"/>
          <w:lang w:val="es-ES"/>
        </w:rPr>
        <w:t xml:space="preserve">A.S.D. POLVERIGI C/5            </w:t>
      </w:r>
    </w:p>
    <w:p w14:paraId="1C0B9A15" w14:textId="77777777" w:rsidR="00F420BD" w:rsidRDefault="00F420BD" w:rsidP="00F420BD">
      <w:pPr>
        <w:pStyle w:val="Corpodeltesto21"/>
        <w:rPr>
          <w:rFonts w:ascii="Arial" w:hAnsi="Arial" w:cs="Arial"/>
          <w:b/>
          <w:color w:val="002060"/>
          <w:sz w:val="22"/>
        </w:rPr>
      </w:pPr>
    </w:p>
    <w:p w14:paraId="0422E6D5" w14:textId="77777777" w:rsidR="00F420BD" w:rsidRDefault="00F420BD" w:rsidP="00F420BD">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 – C</w:t>
      </w:r>
      <w:r w:rsidRPr="00E762DC">
        <w:rPr>
          <w:rFonts w:ascii="Arial" w:hAnsi="Arial" w:cs="Arial"/>
          <w:b/>
          <w:color w:val="002060"/>
          <w:sz w:val="22"/>
        </w:rPr>
        <w:t>"</w:t>
      </w:r>
    </w:p>
    <w:p w14:paraId="1F516FD9" w14:textId="77777777" w:rsidR="001230F6" w:rsidRPr="001D213B" w:rsidRDefault="001230F6" w:rsidP="001230F6">
      <w:pPr>
        <w:pStyle w:val="LndNormale1"/>
        <w:rPr>
          <w:color w:val="002060"/>
        </w:rPr>
      </w:pPr>
      <w:r w:rsidRPr="001D213B">
        <w:rPr>
          <w:color w:val="002060"/>
        </w:rPr>
        <w:t xml:space="preserve">700208  </w:t>
      </w:r>
      <w:r>
        <w:rPr>
          <w:color w:val="002060"/>
        </w:rPr>
        <w:tab/>
      </w:r>
      <w:r w:rsidRPr="001D213B">
        <w:rPr>
          <w:color w:val="002060"/>
        </w:rPr>
        <w:t>A.S.D. C.U.S. MACERATA CALCIO A5</w:t>
      </w:r>
    </w:p>
    <w:p w14:paraId="0794B6C8" w14:textId="77777777" w:rsidR="001230F6" w:rsidRPr="001D213B" w:rsidRDefault="001230F6" w:rsidP="001230F6">
      <w:pPr>
        <w:pStyle w:val="LndNormale1"/>
        <w:rPr>
          <w:color w:val="002060"/>
        </w:rPr>
      </w:pPr>
      <w:r w:rsidRPr="001D213B">
        <w:rPr>
          <w:color w:val="002060"/>
        </w:rPr>
        <w:t xml:space="preserve">80699  </w:t>
      </w:r>
      <w:r>
        <w:rPr>
          <w:color w:val="002060"/>
        </w:rPr>
        <w:tab/>
      </w:r>
      <w:r w:rsidRPr="001D213B">
        <w:rPr>
          <w:color w:val="002060"/>
        </w:rPr>
        <w:t xml:space="preserve">A.S.D. CANTINE RIUNITE CSI      </w:t>
      </w:r>
    </w:p>
    <w:p w14:paraId="6F34C57C" w14:textId="77777777" w:rsidR="001230F6" w:rsidRPr="001D213B" w:rsidRDefault="001230F6" w:rsidP="001230F6">
      <w:pPr>
        <w:pStyle w:val="LndNormale1"/>
        <w:rPr>
          <w:color w:val="002060"/>
        </w:rPr>
      </w:pPr>
      <w:r w:rsidRPr="001D213B">
        <w:rPr>
          <w:color w:val="002060"/>
        </w:rPr>
        <w:t xml:space="preserve">934477  </w:t>
      </w:r>
      <w:r>
        <w:rPr>
          <w:color w:val="002060"/>
        </w:rPr>
        <w:tab/>
      </w:r>
      <w:r w:rsidRPr="001D213B">
        <w:rPr>
          <w:color w:val="002060"/>
        </w:rPr>
        <w:t xml:space="preserve">A.P.D. CERRETO D ESI C5 A.S.D.  </w:t>
      </w:r>
    </w:p>
    <w:p w14:paraId="5689140A" w14:textId="77777777" w:rsidR="001230F6" w:rsidRPr="001D213B" w:rsidRDefault="001230F6" w:rsidP="001230F6">
      <w:pPr>
        <w:pStyle w:val="LndNormale1"/>
        <w:rPr>
          <w:color w:val="002060"/>
        </w:rPr>
      </w:pPr>
      <w:r w:rsidRPr="001D213B">
        <w:rPr>
          <w:color w:val="002060"/>
        </w:rPr>
        <w:t xml:space="preserve">917678  </w:t>
      </w:r>
      <w:r>
        <w:rPr>
          <w:color w:val="002060"/>
        </w:rPr>
        <w:tab/>
      </w:r>
      <w:r w:rsidRPr="001D213B">
        <w:rPr>
          <w:color w:val="002060"/>
        </w:rPr>
        <w:t xml:space="preserve">A.S.D. GROTTACCIA 2005          </w:t>
      </w:r>
    </w:p>
    <w:p w14:paraId="63D2B659" w14:textId="77777777" w:rsidR="001230F6" w:rsidRPr="001230F6" w:rsidRDefault="001230F6" w:rsidP="001230F6">
      <w:pPr>
        <w:pStyle w:val="LndNormale1"/>
        <w:rPr>
          <w:color w:val="002060"/>
        </w:rPr>
      </w:pPr>
      <w:r w:rsidRPr="001230F6">
        <w:rPr>
          <w:color w:val="002060"/>
        </w:rPr>
        <w:t xml:space="preserve">917673  </w:t>
      </w:r>
      <w:r w:rsidRPr="001230F6">
        <w:rPr>
          <w:color w:val="002060"/>
        </w:rPr>
        <w:tab/>
        <w:t xml:space="preserve">A.S.D. REAL FABRIANO            </w:t>
      </w:r>
    </w:p>
    <w:p w14:paraId="7D4EBE78" w14:textId="77777777" w:rsidR="00F420BD" w:rsidRDefault="00F420BD" w:rsidP="00DF25FC">
      <w:pPr>
        <w:pStyle w:val="Corpodeltesto21"/>
        <w:rPr>
          <w:rFonts w:ascii="Arial" w:hAnsi="Arial" w:cs="Arial"/>
          <w:color w:val="002060"/>
          <w:sz w:val="22"/>
        </w:rPr>
      </w:pPr>
    </w:p>
    <w:p w14:paraId="09153628" w14:textId="25AA51B2" w:rsidR="00F420BD" w:rsidRPr="001230F6" w:rsidRDefault="00F420BD" w:rsidP="00DF25FC">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 – D</w:t>
      </w:r>
      <w:r w:rsidRPr="00E762DC">
        <w:rPr>
          <w:rFonts w:ascii="Arial" w:hAnsi="Arial" w:cs="Arial"/>
          <w:b/>
          <w:color w:val="002060"/>
          <w:sz w:val="22"/>
        </w:rPr>
        <w:t>"</w:t>
      </w:r>
    </w:p>
    <w:p w14:paraId="4C587810" w14:textId="77777777" w:rsidR="00ED1D65" w:rsidRPr="001D213B" w:rsidRDefault="00ED1D65" w:rsidP="00ED1D65">
      <w:pPr>
        <w:pStyle w:val="LndNormale1"/>
        <w:rPr>
          <w:color w:val="002060"/>
        </w:rPr>
      </w:pPr>
      <w:r w:rsidRPr="001D213B">
        <w:rPr>
          <w:color w:val="002060"/>
        </w:rPr>
        <w:t xml:space="preserve">700579  </w:t>
      </w:r>
      <w:r>
        <w:rPr>
          <w:color w:val="002060"/>
        </w:rPr>
        <w:tab/>
      </w:r>
      <w:r w:rsidRPr="001D213B">
        <w:rPr>
          <w:color w:val="002060"/>
        </w:rPr>
        <w:t>A.S.D. ACLI AUDAX MONTECOSARO C5</w:t>
      </w:r>
    </w:p>
    <w:p w14:paraId="7C20BE75" w14:textId="77777777" w:rsidR="00ED1D65" w:rsidRPr="001D213B" w:rsidRDefault="00ED1D65" w:rsidP="00ED1D65">
      <w:pPr>
        <w:pStyle w:val="LndNormale1"/>
        <w:rPr>
          <w:color w:val="002060"/>
        </w:rPr>
      </w:pPr>
      <w:r w:rsidRPr="001D213B">
        <w:rPr>
          <w:color w:val="002060"/>
        </w:rPr>
        <w:t xml:space="preserve">936188  </w:t>
      </w:r>
      <w:r>
        <w:rPr>
          <w:color w:val="002060"/>
        </w:rPr>
        <w:tab/>
      </w:r>
      <w:r w:rsidRPr="001D213B">
        <w:rPr>
          <w:color w:val="002060"/>
        </w:rPr>
        <w:t xml:space="preserve">SSDARL FIGHT BULLS CORRIDONIA   </w:t>
      </w:r>
    </w:p>
    <w:p w14:paraId="11CA2E8D" w14:textId="77777777" w:rsidR="00ED1D65" w:rsidRPr="001D213B" w:rsidRDefault="00ED1D65" w:rsidP="00ED1D65">
      <w:pPr>
        <w:pStyle w:val="LndNormale1"/>
        <w:rPr>
          <w:color w:val="002060"/>
        </w:rPr>
      </w:pPr>
      <w:r w:rsidRPr="001D213B">
        <w:rPr>
          <w:color w:val="002060"/>
        </w:rPr>
        <w:t xml:space="preserve">964436  </w:t>
      </w:r>
      <w:r>
        <w:rPr>
          <w:color w:val="002060"/>
        </w:rPr>
        <w:tab/>
      </w:r>
      <w:r w:rsidRPr="001D213B">
        <w:rPr>
          <w:color w:val="002060"/>
        </w:rPr>
        <w:t>A.S.D. POLISPORTIVA RIPATRANSONE</w:t>
      </w:r>
    </w:p>
    <w:p w14:paraId="09952717" w14:textId="77777777" w:rsidR="00ED1D65" w:rsidRPr="001D213B" w:rsidRDefault="00ED1D65" w:rsidP="00ED1D65">
      <w:pPr>
        <w:pStyle w:val="LndNormale1"/>
        <w:rPr>
          <w:color w:val="002060"/>
        </w:rPr>
      </w:pPr>
      <w:r w:rsidRPr="001D213B">
        <w:rPr>
          <w:color w:val="002060"/>
        </w:rPr>
        <w:t xml:space="preserve">936126  </w:t>
      </w:r>
      <w:r>
        <w:rPr>
          <w:color w:val="002060"/>
        </w:rPr>
        <w:tab/>
      </w:r>
      <w:r w:rsidRPr="001D213B">
        <w:rPr>
          <w:color w:val="002060"/>
        </w:rPr>
        <w:t xml:space="preserve">A.S.D. SPORTING GROTTAMMARE     </w:t>
      </w:r>
    </w:p>
    <w:p w14:paraId="201BA60F" w14:textId="120CD995" w:rsidR="00ED1D65" w:rsidRPr="001230F6" w:rsidRDefault="00ED1D65" w:rsidP="001230F6">
      <w:pPr>
        <w:pStyle w:val="LndNormale1"/>
        <w:rPr>
          <w:color w:val="002060"/>
        </w:rPr>
      </w:pPr>
      <w:r w:rsidRPr="001D213B">
        <w:rPr>
          <w:color w:val="002060"/>
        </w:rPr>
        <w:t xml:space="preserve">204353  </w:t>
      </w:r>
      <w:r>
        <w:rPr>
          <w:color w:val="002060"/>
        </w:rPr>
        <w:tab/>
      </w:r>
      <w:r w:rsidRPr="001D213B">
        <w:rPr>
          <w:color w:val="002060"/>
        </w:rPr>
        <w:t xml:space="preserve">A.S.D. U.MANDOLESI              </w:t>
      </w:r>
    </w:p>
    <w:p w14:paraId="12258AF6" w14:textId="77777777" w:rsidR="00DF25FC" w:rsidRPr="00FA4D1D" w:rsidRDefault="00DF25FC" w:rsidP="00DF25FC">
      <w:pPr>
        <w:pStyle w:val="LndNormale1"/>
        <w:rPr>
          <w:highlight w:val="yellow"/>
        </w:rPr>
      </w:pPr>
    </w:p>
    <w:p w14:paraId="220EE9B5" w14:textId="77777777" w:rsidR="00F420BD" w:rsidRPr="00E762DC" w:rsidRDefault="00F420BD" w:rsidP="00F420BD">
      <w:pPr>
        <w:pStyle w:val="LndNormale1"/>
        <w:rPr>
          <w:b/>
          <w:color w:val="002060"/>
          <w:sz w:val="24"/>
        </w:rPr>
      </w:pPr>
      <w:r w:rsidRPr="00E762DC">
        <w:rPr>
          <w:b/>
          <w:color w:val="002060"/>
          <w:sz w:val="24"/>
        </w:rPr>
        <w:t>CALENDARIO</w:t>
      </w:r>
    </w:p>
    <w:p w14:paraId="312881F9" w14:textId="7949ED88" w:rsidR="00F420BD" w:rsidRPr="00E762DC" w:rsidRDefault="00F420BD" w:rsidP="00F420BD">
      <w:pPr>
        <w:pStyle w:val="LndNormale1"/>
        <w:rPr>
          <w:b/>
          <w:color w:val="002060"/>
        </w:rPr>
      </w:pPr>
      <w:r w:rsidRPr="00E762DC">
        <w:rPr>
          <w:b/>
          <w:color w:val="002060"/>
        </w:rPr>
        <w:t>Si allegano al presente Comunicato Ufficiale i calendari del Campionato Regionale Calcio a Cinque Under 1</w:t>
      </w:r>
      <w:r>
        <w:rPr>
          <w:b/>
          <w:color w:val="002060"/>
        </w:rPr>
        <w:t>7</w:t>
      </w:r>
      <w:r w:rsidRPr="00E762DC">
        <w:rPr>
          <w:b/>
          <w:color w:val="002060"/>
        </w:rPr>
        <w:t xml:space="preserve"> </w:t>
      </w:r>
      <w:r w:rsidRPr="00B05739">
        <w:rPr>
          <w:b/>
          <w:color w:val="002060"/>
        </w:rPr>
        <w:t>"</w:t>
      </w:r>
      <w:r>
        <w:rPr>
          <w:b/>
          <w:color w:val="002060"/>
        </w:rPr>
        <w:t>Gold</w:t>
      </w:r>
      <w:r w:rsidRPr="00B05739">
        <w:rPr>
          <w:b/>
          <w:color w:val="002060"/>
        </w:rPr>
        <w:t>"</w:t>
      </w:r>
      <w:r>
        <w:rPr>
          <w:b/>
          <w:color w:val="002060"/>
        </w:rPr>
        <w:t xml:space="preserve">, </w:t>
      </w:r>
      <w:r w:rsidRPr="00B05739">
        <w:rPr>
          <w:b/>
          <w:color w:val="002060"/>
        </w:rPr>
        <w:t>"</w:t>
      </w:r>
      <w:r>
        <w:rPr>
          <w:b/>
          <w:color w:val="002060"/>
        </w:rPr>
        <w:t xml:space="preserve">Silver – </w:t>
      </w:r>
      <w:r w:rsidRPr="00B05739">
        <w:rPr>
          <w:b/>
          <w:color w:val="002060"/>
        </w:rPr>
        <w:t>A"</w:t>
      </w:r>
      <w:r>
        <w:rPr>
          <w:b/>
          <w:color w:val="002060"/>
        </w:rPr>
        <w:t xml:space="preserve">, </w:t>
      </w:r>
      <w:r w:rsidRPr="00B05739">
        <w:rPr>
          <w:b/>
          <w:color w:val="002060"/>
        </w:rPr>
        <w:t>"</w:t>
      </w:r>
      <w:r>
        <w:rPr>
          <w:b/>
          <w:color w:val="002060"/>
        </w:rPr>
        <w:t xml:space="preserve">Silver – </w:t>
      </w:r>
      <w:r w:rsidRPr="00B05739">
        <w:rPr>
          <w:b/>
          <w:color w:val="002060"/>
        </w:rPr>
        <w:t>B"</w:t>
      </w:r>
      <w:r>
        <w:rPr>
          <w:b/>
          <w:color w:val="002060"/>
        </w:rPr>
        <w:t xml:space="preserve">, </w:t>
      </w:r>
      <w:r w:rsidRPr="00B05739">
        <w:rPr>
          <w:b/>
          <w:color w:val="002060"/>
        </w:rPr>
        <w:t>"</w:t>
      </w:r>
      <w:r>
        <w:rPr>
          <w:b/>
          <w:color w:val="002060"/>
        </w:rPr>
        <w:t>Silver – C</w:t>
      </w:r>
      <w:r w:rsidRPr="00B05739">
        <w:rPr>
          <w:b/>
          <w:color w:val="002060"/>
        </w:rPr>
        <w:t xml:space="preserve">" </w:t>
      </w:r>
      <w:r>
        <w:rPr>
          <w:b/>
          <w:color w:val="002060"/>
        </w:rPr>
        <w:t xml:space="preserve">e </w:t>
      </w:r>
      <w:r w:rsidRPr="00B05739">
        <w:rPr>
          <w:b/>
          <w:color w:val="002060"/>
        </w:rPr>
        <w:t>"</w:t>
      </w:r>
      <w:r>
        <w:rPr>
          <w:b/>
          <w:color w:val="002060"/>
        </w:rPr>
        <w:t>Silver – D</w:t>
      </w:r>
      <w:r w:rsidRPr="00B05739">
        <w:rPr>
          <w:b/>
          <w:color w:val="002060"/>
        </w:rPr>
        <w:t xml:space="preserve">" </w:t>
      </w:r>
      <w:r w:rsidRPr="00E762DC">
        <w:rPr>
          <w:b/>
          <w:color w:val="002060"/>
        </w:rPr>
        <w:t>corredati da relativi indirizzario ed anagrafica.</w:t>
      </w:r>
    </w:p>
    <w:p w14:paraId="7A0EF04A" w14:textId="77777777" w:rsidR="00F420BD" w:rsidRPr="00E762DC" w:rsidRDefault="00F420BD" w:rsidP="00F420BD">
      <w:pPr>
        <w:pStyle w:val="LndNormale1"/>
        <w:rPr>
          <w:color w:val="002060"/>
        </w:rPr>
      </w:pPr>
    </w:p>
    <w:p w14:paraId="2A2547FC" w14:textId="77777777" w:rsidR="00F420BD" w:rsidRPr="00E762DC" w:rsidRDefault="00F420BD" w:rsidP="00F420BD">
      <w:pPr>
        <w:pStyle w:val="LndNormale1"/>
        <w:rPr>
          <w:b/>
          <w:color w:val="002060"/>
          <w:sz w:val="24"/>
        </w:rPr>
      </w:pPr>
      <w:r w:rsidRPr="00E762DC">
        <w:rPr>
          <w:b/>
          <w:color w:val="002060"/>
          <w:sz w:val="24"/>
        </w:rPr>
        <w:t>MANCATE ALTERNANZE</w:t>
      </w:r>
    </w:p>
    <w:p w14:paraId="7347672F" w14:textId="77777777" w:rsidR="00F420BD" w:rsidRPr="00E762DC" w:rsidRDefault="00F420BD" w:rsidP="00F420BD">
      <w:pPr>
        <w:pStyle w:val="LndNormale1"/>
        <w:rPr>
          <w:color w:val="002060"/>
        </w:rPr>
      </w:pPr>
      <w:r w:rsidRPr="00E762DC">
        <w:rPr>
          <w:color w:val="002060"/>
        </w:rPr>
        <w:t>In calce ai calendari sono segnalate le gare per le quali non è stato possibile trovare le alternanze richieste.</w:t>
      </w:r>
    </w:p>
    <w:p w14:paraId="154E71B5" w14:textId="77777777" w:rsidR="00F420BD" w:rsidRPr="00E762DC" w:rsidRDefault="00F420BD" w:rsidP="00F420BD">
      <w:pPr>
        <w:pStyle w:val="LndNormale1"/>
        <w:rPr>
          <w:color w:val="002060"/>
          <w:u w:val="single"/>
        </w:rPr>
      </w:pPr>
      <w:r w:rsidRPr="00FA4D1D">
        <w:rPr>
          <w:color w:val="002060"/>
          <w:highlight w:val="yellow"/>
          <w:u w:val="single"/>
        </w:rPr>
        <w:t xml:space="preserve">Le </w:t>
      </w:r>
      <w:r w:rsidRPr="00FA4D1D">
        <w:rPr>
          <w:b/>
          <w:color w:val="002060"/>
          <w:highlight w:val="yellow"/>
          <w:u w:val="single"/>
        </w:rPr>
        <w:t>Società ospitanti</w:t>
      </w:r>
      <w:r w:rsidRPr="00FA4D1D">
        <w:rPr>
          <w:color w:val="002060"/>
          <w:highlight w:val="yellow"/>
          <w:u w:val="single"/>
        </w:rPr>
        <w:t xml:space="preserve"> interessate possono variare il giorno e/o l’orario di gara senza la dichiarazione di consenso della squadra avversaria purché all’interno delle fasce di seguito indicate </w:t>
      </w:r>
      <w:r w:rsidRPr="00FA4D1D">
        <w:rPr>
          <w:b/>
          <w:color w:val="002060"/>
          <w:highlight w:val="yellow"/>
          <w:u w:val="single"/>
        </w:rPr>
        <w:t xml:space="preserve">entro GIOVEDI’ </w:t>
      </w:r>
      <w:r>
        <w:rPr>
          <w:b/>
          <w:color w:val="002060"/>
          <w:highlight w:val="yellow"/>
          <w:u w:val="single"/>
        </w:rPr>
        <w:t>12/02</w:t>
      </w:r>
      <w:r w:rsidRPr="00FA4D1D">
        <w:rPr>
          <w:b/>
          <w:color w:val="002060"/>
          <w:highlight w:val="yellow"/>
          <w:u w:val="single"/>
        </w:rPr>
        <w:t>/202</w:t>
      </w:r>
      <w:r>
        <w:rPr>
          <w:b/>
          <w:color w:val="002060"/>
          <w:highlight w:val="yellow"/>
          <w:u w:val="single"/>
        </w:rPr>
        <w:t>6</w:t>
      </w:r>
      <w:r w:rsidRPr="00FA4D1D">
        <w:rPr>
          <w:color w:val="002060"/>
          <w:highlight w:val="yellow"/>
          <w:u w:val="single"/>
        </w:rPr>
        <w:t>.</w:t>
      </w:r>
    </w:p>
    <w:p w14:paraId="658718D1" w14:textId="77777777" w:rsidR="00DF25FC" w:rsidRPr="00FA4D1D" w:rsidRDefault="00DF25FC" w:rsidP="00DF25FC">
      <w:pPr>
        <w:pStyle w:val="LndNormale1"/>
        <w:rPr>
          <w:color w:val="002060"/>
          <w:highlight w:val="yellow"/>
        </w:rPr>
      </w:pPr>
    </w:p>
    <w:p w14:paraId="0AD00842" w14:textId="77777777" w:rsidR="00DF25FC" w:rsidRPr="00E15E32" w:rsidRDefault="00DF25FC" w:rsidP="00DF25FC">
      <w:pPr>
        <w:pStyle w:val="LndNormale1"/>
        <w:rPr>
          <w:b/>
          <w:color w:val="002060"/>
          <w:sz w:val="24"/>
        </w:rPr>
      </w:pPr>
      <w:r w:rsidRPr="00E15E32">
        <w:rPr>
          <w:b/>
          <w:color w:val="002060"/>
          <w:sz w:val="24"/>
        </w:rPr>
        <w:t>FORMAT CAMPIONATO</w:t>
      </w:r>
    </w:p>
    <w:p w14:paraId="69D988E4" w14:textId="77777777" w:rsidR="00DF25FC" w:rsidRPr="00E15E32" w:rsidRDefault="00DF25FC" w:rsidP="00DF25FC">
      <w:pPr>
        <w:pStyle w:val="LndNormale1"/>
        <w:rPr>
          <w:color w:val="002060"/>
        </w:rPr>
      </w:pPr>
      <w:r w:rsidRPr="00E15E32">
        <w:rPr>
          <w:color w:val="002060"/>
        </w:rPr>
        <w:t>Il Campionato Regionale Calcio a Cinque Under 17 avrà il seguente svolgimento:</w:t>
      </w:r>
    </w:p>
    <w:p w14:paraId="59658684" w14:textId="77777777" w:rsidR="00DF25FC" w:rsidRPr="00E15E32" w:rsidRDefault="00DF25FC" w:rsidP="00DF25FC">
      <w:pPr>
        <w:pStyle w:val="LndNormale1"/>
        <w:rPr>
          <w:color w:val="002060"/>
        </w:rPr>
      </w:pPr>
    </w:p>
    <w:p w14:paraId="01205999" w14:textId="77777777" w:rsidR="00DF25FC" w:rsidRPr="00954ABB" w:rsidRDefault="00DF25FC" w:rsidP="00DF25FC">
      <w:pPr>
        <w:pStyle w:val="LndNormale1"/>
        <w:rPr>
          <w:b/>
          <w:i/>
          <w:color w:val="002060"/>
        </w:rPr>
      </w:pPr>
      <w:r w:rsidRPr="00954ABB">
        <w:rPr>
          <w:b/>
          <w:i/>
          <w:color w:val="002060"/>
        </w:rPr>
        <w:t>Girone "Gold"</w:t>
      </w:r>
    </w:p>
    <w:p w14:paraId="5119F7C8" w14:textId="77777777" w:rsidR="00DF25FC" w:rsidRPr="00954ABB" w:rsidRDefault="00DF25FC" w:rsidP="00DF25FC">
      <w:pPr>
        <w:pStyle w:val="LndNormale1"/>
        <w:rPr>
          <w:color w:val="002060"/>
        </w:rPr>
      </w:pPr>
      <w:r w:rsidRPr="00954ABB">
        <w:rPr>
          <w:color w:val="002060"/>
        </w:rPr>
        <w:t>- Girone solo andata dal 1</w:t>
      </w:r>
      <w:r>
        <w:rPr>
          <w:color w:val="002060"/>
        </w:rPr>
        <w:t>4</w:t>
      </w:r>
      <w:r w:rsidRPr="00954ABB">
        <w:rPr>
          <w:color w:val="002060"/>
        </w:rPr>
        <w:t>/0</w:t>
      </w:r>
      <w:r>
        <w:rPr>
          <w:color w:val="002060"/>
        </w:rPr>
        <w:t>2</w:t>
      </w:r>
      <w:r w:rsidRPr="00954ABB">
        <w:rPr>
          <w:color w:val="002060"/>
        </w:rPr>
        <w:t>/202</w:t>
      </w:r>
      <w:r>
        <w:rPr>
          <w:color w:val="002060"/>
        </w:rPr>
        <w:t>6</w:t>
      </w:r>
      <w:r w:rsidRPr="00954ABB">
        <w:rPr>
          <w:color w:val="002060"/>
        </w:rPr>
        <w:t xml:space="preserve"> al </w:t>
      </w:r>
      <w:r>
        <w:rPr>
          <w:color w:val="002060"/>
        </w:rPr>
        <w:t>14</w:t>
      </w:r>
      <w:r w:rsidRPr="00954ABB">
        <w:rPr>
          <w:color w:val="002060"/>
        </w:rPr>
        <w:t>/03/202</w:t>
      </w:r>
      <w:r>
        <w:rPr>
          <w:color w:val="002060"/>
        </w:rPr>
        <w:t>6</w:t>
      </w:r>
      <w:r w:rsidRPr="00954ABB">
        <w:rPr>
          <w:color w:val="002060"/>
        </w:rPr>
        <w:t>.</w:t>
      </w:r>
    </w:p>
    <w:p w14:paraId="6C43A324" w14:textId="77777777" w:rsidR="00DF25FC" w:rsidRPr="00954ABB" w:rsidRDefault="00DF25FC" w:rsidP="00DF25FC">
      <w:pPr>
        <w:pStyle w:val="LndNormale1"/>
        <w:rPr>
          <w:color w:val="002060"/>
        </w:rPr>
      </w:pPr>
    </w:p>
    <w:p w14:paraId="79D693F6" w14:textId="77777777" w:rsidR="00DF25FC" w:rsidRPr="00954ABB" w:rsidRDefault="00DF25FC" w:rsidP="00DF25FC">
      <w:pPr>
        <w:pStyle w:val="LndNormale1"/>
        <w:rPr>
          <w:color w:val="002060"/>
        </w:rPr>
      </w:pPr>
      <w:r w:rsidRPr="00954ABB">
        <w:rPr>
          <w:color w:val="002060"/>
        </w:rPr>
        <w:t xml:space="preserve">Al termine del girone "Gold" le prime </w:t>
      </w:r>
      <w:r>
        <w:rPr>
          <w:color w:val="002060"/>
        </w:rPr>
        <w:t>quattro</w:t>
      </w:r>
      <w:r w:rsidRPr="00954ABB">
        <w:rPr>
          <w:color w:val="002060"/>
        </w:rPr>
        <w:t xml:space="preserve"> squadre classificate accederanno direttamente ai Quarti di Finale mentre le squadre classificate </w:t>
      </w:r>
      <w:r>
        <w:rPr>
          <w:color w:val="002060"/>
        </w:rPr>
        <w:t>a</w:t>
      </w:r>
      <w:r w:rsidRPr="00954ABB">
        <w:rPr>
          <w:color w:val="002060"/>
        </w:rPr>
        <w:t xml:space="preserve">l </w:t>
      </w:r>
      <w:r>
        <w:rPr>
          <w:color w:val="002060"/>
        </w:rPr>
        <w:t>quinto e al sesto</w:t>
      </w:r>
      <w:r w:rsidRPr="00954ABB">
        <w:rPr>
          <w:color w:val="002060"/>
        </w:rPr>
        <w:t xml:space="preserve"> posto accederanno agli Ottavi di Finale.</w:t>
      </w:r>
    </w:p>
    <w:p w14:paraId="37F7362F" w14:textId="77777777" w:rsidR="00DF25FC" w:rsidRPr="00954ABB" w:rsidRDefault="00DF25FC" w:rsidP="00DF25FC">
      <w:pPr>
        <w:pStyle w:val="LndNormale1"/>
        <w:rPr>
          <w:color w:val="002060"/>
        </w:rPr>
      </w:pPr>
    </w:p>
    <w:p w14:paraId="21E67F9E" w14:textId="77777777" w:rsidR="00DF25FC" w:rsidRPr="00954ABB" w:rsidRDefault="00DF25FC" w:rsidP="00DF25FC">
      <w:pPr>
        <w:pStyle w:val="LndNormale1"/>
        <w:rPr>
          <w:color w:val="002060"/>
        </w:rPr>
      </w:pPr>
      <w:r w:rsidRPr="00954ABB">
        <w:rPr>
          <w:color w:val="002060"/>
        </w:rPr>
        <w:t>Per la classifica del girone “Gold” si terrà conto:</w:t>
      </w:r>
    </w:p>
    <w:p w14:paraId="22BAA25F" w14:textId="77777777" w:rsidR="00DF25FC" w:rsidRPr="00954ABB" w:rsidRDefault="00DF25FC" w:rsidP="00DF25FC">
      <w:pPr>
        <w:pStyle w:val="LndNormale1"/>
        <w:rPr>
          <w:color w:val="002060"/>
        </w:rPr>
      </w:pPr>
      <w:r w:rsidRPr="00954ABB">
        <w:rPr>
          <w:color w:val="002060"/>
        </w:rPr>
        <w:t>a) dei punti ottenuti negli incontri disputati;</w:t>
      </w:r>
    </w:p>
    <w:p w14:paraId="6CF3E569" w14:textId="77777777" w:rsidR="00DF25FC" w:rsidRPr="00954ABB" w:rsidRDefault="00DF25FC" w:rsidP="00DF25FC">
      <w:pPr>
        <w:pStyle w:val="LndNormale1"/>
        <w:rPr>
          <w:color w:val="002060"/>
        </w:rPr>
      </w:pPr>
      <w:r w:rsidRPr="00954ABB">
        <w:rPr>
          <w:color w:val="002060"/>
        </w:rPr>
        <w:t>b) della migliore differenza reti;</w:t>
      </w:r>
    </w:p>
    <w:p w14:paraId="63B4D13F" w14:textId="77777777" w:rsidR="00DF25FC" w:rsidRPr="00954ABB" w:rsidRDefault="00DF25FC" w:rsidP="00DF25FC">
      <w:pPr>
        <w:pStyle w:val="LndNormale1"/>
        <w:rPr>
          <w:color w:val="002060"/>
        </w:rPr>
      </w:pPr>
      <w:r w:rsidRPr="00954ABB">
        <w:rPr>
          <w:color w:val="002060"/>
        </w:rPr>
        <w:t>c) del maggior numero di gare disputate in trasferta;</w:t>
      </w:r>
    </w:p>
    <w:p w14:paraId="2ACC5181" w14:textId="77777777" w:rsidR="00DF25FC" w:rsidRPr="00954ABB" w:rsidRDefault="00DF25FC" w:rsidP="00DF25FC">
      <w:pPr>
        <w:pStyle w:val="LndNormale1"/>
        <w:rPr>
          <w:color w:val="002060"/>
        </w:rPr>
      </w:pPr>
      <w:r w:rsidRPr="00954ABB">
        <w:rPr>
          <w:color w:val="002060"/>
        </w:rPr>
        <w:t>d) del maggior numero di reti segnate;</w:t>
      </w:r>
    </w:p>
    <w:p w14:paraId="7B5F7FC0" w14:textId="77777777" w:rsidR="00DF25FC" w:rsidRPr="00954ABB" w:rsidRDefault="00DF25FC" w:rsidP="00DF25FC">
      <w:pPr>
        <w:pStyle w:val="LndNormale1"/>
        <w:rPr>
          <w:color w:val="002060"/>
        </w:rPr>
      </w:pPr>
      <w:r w:rsidRPr="00954ABB">
        <w:rPr>
          <w:color w:val="002060"/>
        </w:rPr>
        <w:t>e) del miglior piazzamento nella Coppa Disciplina;</w:t>
      </w:r>
    </w:p>
    <w:p w14:paraId="19B4EA4E" w14:textId="77777777" w:rsidR="00DF25FC" w:rsidRPr="00954ABB" w:rsidRDefault="00DF25FC" w:rsidP="00DF25FC">
      <w:pPr>
        <w:pStyle w:val="LndNormale1"/>
        <w:rPr>
          <w:color w:val="002060"/>
        </w:rPr>
      </w:pPr>
      <w:r w:rsidRPr="00954ABB">
        <w:rPr>
          <w:color w:val="002060"/>
        </w:rPr>
        <w:t>f) dell’anzianità di affiliazione societaria alla F.I.G.C.</w:t>
      </w:r>
    </w:p>
    <w:p w14:paraId="4C8D680F" w14:textId="77777777" w:rsidR="00DF25FC" w:rsidRPr="00FA4D1D" w:rsidRDefault="00DF25FC" w:rsidP="00DF25FC">
      <w:pPr>
        <w:pStyle w:val="LndNormale1"/>
        <w:rPr>
          <w:color w:val="002060"/>
          <w:highlight w:val="yellow"/>
        </w:rPr>
      </w:pPr>
    </w:p>
    <w:p w14:paraId="67DDEA5A" w14:textId="77777777" w:rsidR="00DF25FC" w:rsidRPr="00954ABB" w:rsidRDefault="00DF25FC" w:rsidP="00DF25FC">
      <w:pPr>
        <w:pStyle w:val="LndNormale1"/>
        <w:rPr>
          <w:b/>
          <w:i/>
          <w:color w:val="002060"/>
        </w:rPr>
      </w:pPr>
      <w:r w:rsidRPr="00954ABB">
        <w:rPr>
          <w:b/>
          <w:i/>
          <w:color w:val="002060"/>
        </w:rPr>
        <w:t xml:space="preserve">Gironi "Silver" </w:t>
      </w:r>
    </w:p>
    <w:p w14:paraId="477475E8" w14:textId="77777777" w:rsidR="00DF25FC" w:rsidRPr="00954ABB" w:rsidRDefault="00DF25FC" w:rsidP="00DF25FC">
      <w:pPr>
        <w:pStyle w:val="LndNormale1"/>
        <w:rPr>
          <w:color w:val="002060"/>
        </w:rPr>
      </w:pPr>
      <w:r w:rsidRPr="00954ABB">
        <w:rPr>
          <w:color w:val="002060"/>
        </w:rPr>
        <w:lastRenderedPageBreak/>
        <w:t>- Girone solo andata dal 1</w:t>
      </w:r>
      <w:r>
        <w:rPr>
          <w:color w:val="002060"/>
        </w:rPr>
        <w:t>4</w:t>
      </w:r>
      <w:r w:rsidRPr="00954ABB">
        <w:rPr>
          <w:color w:val="002060"/>
        </w:rPr>
        <w:t>/0</w:t>
      </w:r>
      <w:r>
        <w:rPr>
          <w:color w:val="002060"/>
        </w:rPr>
        <w:t>2</w:t>
      </w:r>
      <w:r w:rsidRPr="00954ABB">
        <w:rPr>
          <w:color w:val="002060"/>
        </w:rPr>
        <w:t>/202</w:t>
      </w:r>
      <w:r>
        <w:rPr>
          <w:color w:val="002060"/>
        </w:rPr>
        <w:t>6</w:t>
      </w:r>
      <w:r w:rsidRPr="00954ABB">
        <w:rPr>
          <w:color w:val="002060"/>
        </w:rPr>
        <w:t xml:space="preserve"> al </w:t>
      </w:r>
      <w:r>
        <w:rPr>
          <w:color w:val="002060"/>
        </w:rPr>
        <w:t>14</w:t>
      </w:r>
      <w:r w:rsidRPr="00954ABB">
        <w:rPr>
          <w:color w:val="002060"/>
        </w:rPr>
        <w:t>/03/202</w:t>
      </w:r>
      <w:r>
        <w:rPr>
          <w:color w:val="002060"/>
        </w:rPr>
        <w:t>6</w:t>
      </w:r>
      <w:r w:rsidRPr="00954ABB">
        <w:rPr>
          <w:color w:val="002060"/>
        </w:rPr>
        <w:t>.</w:t>
      </w:r>
    </w:p>
    <w:p w14:paraId="59DC1EBF" w14:textId="77777777" w:rsidR="00DF25FC" w:rsidRPr="00954ABB" w:rsidRDefault="00DF25FC" w:rsidP="00DF25FC">
      <w:pPr>
        <w:pStyle w:val="LndNormale1"/>
        <w:rPr>
          <w:color w:val="002060"/>
        </w:rPr>
      </w:pPr>
    </w:p>
    <w:p w14:paraId="6C945A94" w14:textId="77777777" w:rsidR="00DF25FC" w:rsidRPr="00954ABB" w:rsidRDefault="00DF25FC" w:rsidP="00DF25FC">
      <w:pPr>
        <w:pStyle w:val="LndNormale1"/>
        <w:rPr>
          <w:color w:val="002060"/>
        </w:rPr>
      </w:pPr>
      <w:r w:rsidRPr="00954ABB">
        <w:rPr>
          <w:color w:val="002060"/>
        </w:rPr>
        <w:t xml:space="preserve">Al termine dei </w:t>
      </w:r>
      <w:r>
        <w:rPr>
          <w:color w:val="002060"/>
        </w:rPr>
        <w:t>quattro</w:t>
      </w:r>
      <w:r w:rsidRPr="00954ABB">
        <w:rPr>
          <w:color w:val="002060"/>
        </w:rPr>
        <w:t xml:space="preserve"> gironi "Silver" le prime quattro squadre classificate in ciascun girone</w:t>
      </w:r>
      <w:r>
        <w:rPr>
          <w:color w:val="002060"/>
        </w:rPr>
        <w:t xml:space="preserve"> e le due migliori seconde classificate</w:t>
      </w:r>
      <w:r w:rsidRPr="00954ABB">
        <w:rPr>
          <w:color w:val="002060"/>
        </w:rPr>
        <w:t xml:space="preserve"> accederanno </w:t>
      </w:r>
      <w:r>
        <w:rPr>
          <w:color w:val="002060"/>
        </w:rPr>
        <w:t>agli</w:t>
      </w:r>
      <w:r w:rsidRPr="00954ABB">
        <w:rPr>
          <w:color w:val="002060"/>
        </w:rPr>
        <w:t xml:space="preserve"> Ottavi di Finale</w:t>
      </w:r>
      <w:r>
        <w:rPr>
          <w:color w:val="002060"/>
        </w:rPr>
        <w:t xml:space="preserve"> </w:t>
      </w:r>
      <w:r w:rsidRPr="00C02215">
        <w:rPr>
          <w:color w:val="002060"/>
        </w:rPr>
        <w:t>(per determinare la graduatoria delle seconde classificate dei gironi “Silver” si terrà conto del rapporto punti/gare disputate)</w:t>
      </w:r>
      <w:r w:rsidRPr="00954ABB">
        <w:rPr>
          <w:color w:val="002060"/>
        </w:rPr>
        <w:t>.</w:t>
      </w:r>
    </w:p>
    <w:p w14:paraId="1263CDC3" w14:textId="77777777" w:rsidR="00DF25FC" w:rsidRPr="00954ABB" w:rsidRDefault="00DF25FC" w:rsidP="00DF25FC">
      <w:pPr>
        <w:pStyle w:val="LndNormale1"/>
        <w:rPr>
          <w:color w:val="002060"/>
        </w:rPr>
      </w:pPr>
    </w:p>
    <w:p w14:paraId="19D97E32" w14:textId="77777777" w:rsidR="00DF25FC" w:rsidRPr="00954ABB" w:rsidRDefault="00DF25FC" w:rsidP="00DF25FC">
      <w:pPr>
        <w:pStyle w:val="LndNormale1"/>
        <w:rPr>
          <w:color w:val="002060"/>
        </w:rPr>
      </w:pPr>
      <w:r w:rsidRPr="00954ABB">
        <w:rPr>
          <w:color w:val="002060"/>
        </w:rPr>
        <w:t>Per la classifica del girone “Silver” si terrà conto:</w:t>
      </w:r>
    </w:p>
    <w:p w14:paraId="47CAFB29" w14:textId="77777777" w:rsidR="00DF25FC" w:rsidRPr="00954ABB" w:rsidRDefault="00DF25FC" w:rsidP="00DF25FC">
      <w:pPr>
        <w:pStyle w:val="LndNormale1"/>
        <w:rPr>
          <w:color w:val="002060"/>
        </w:rPr>
      </w:pPr>
      <w:r w:rsidRPr="00954ABB">
        <w:rPr>
          <w:color w:val="002060"/>
        </w:rPr>
        <w:t>a) dei punti ottenuti negli incontri disputati;</w:t>
      </w:r>
    </w:p>
    <w:p w14:paraId="51123A2C" w14:textId="77777777" w:rsidR="00DF25FC" w:rsidRPr="00954ABB" w:rsidRDefault="00DF25FC" w:rsidP="00DF25FC">
      <w:pPr>
        <w:pStyle w:val="LndNormale1"/>
        <w:rPr>
          <w:color w:val="002060"/>
        </w:rPr>
      </w:pPr>
      <w:r w:rsidRPr="00954ABB">
        <w:rPr>
          <w:color w:val="002060"/>
        </w:rPr>
        <w:t>b) della migliore differenza reti;</w:t>
      </w:r>
    </w:p>
    <w:p w14:paraId="434E8180" w14:textId="77777777" w:rsidR="00DF25FC" w:rsidRPr="00954ABB" w:rsidRDefault="00DF25FC" w:rsidP="00DF25FC">
      <w:pPr>
        <w:pStyle w:val="LndNormale1"/>
        <w:rPr>
          <w:color w:val="002060"/>
        </w:rPr>
      </w:pPr>
      <w:r w:rsidRPr="00954ABB">
        <w:rPr>
          <w:color w:val="002060"/>
        </w:rPr>
        <w:t>c) del maggior numero di gare disputate in trasferta;</w:t>
      </w:r>
    </w:p>
    <w:p w14:paraId="35CAEB56" w14:textId="77777777" w:rsidR="00DF25FC" w:rsidRPr="00954ABB" w:rsidRDefault="00DF25FC" w:rsidP="00DF25FC">
      <w:pPr>
        <w:pStyle w:val="LndNormale1"/>
        <w:rPr>
          <w:color w:val="002060"/>
        </w:rPr>
      </w:pPr>
      <w:r w:rsidRPr="00954ABB">
        <w:rPr>
          <w:color w:val="002060"/>
        </w:rPr>
        <w:t>d) del maggior numero di reti segnate;</w:t>
      </w:r>
    </w:p>
    <w:p w14:paraId="44B301EE" w14:textId="77777777" w:rsidR="00DF25FC" w:rsidRPr="00954ABB" w:rsidRDefault="00DF25FC" w:rsidP="00DF25FC">
      <w:pPr>
        <w:pStyle w:val="LndNormale1"/>
        <w:rPr>
          <w:color w:val="002060"/>
        </w:rPr>
      </w:pPr>
      <w:r w:rsidRPr="00954ABB">
        <w:rPr>
          <w:color w:val="002060"/>
        </w:rPr>
        <w:t>e) del miglior piazzamento nella Coppa Disciplina;</w:t>
      </w:r>
    </w:p>
    <w:p w14:paraId="225DF070" w14:textId="77777777" w:rsidR="00DF25FC" w:rsidRPr="00954ABB" w:rsidRDefault="00DF25FC" w:rsidP="00DF25FC">
      <w:pPr>
        <w:pStyle w:val="LndNormale1"/>
        <w:rPr>
          <w:color w:val="002060"/>
        </w:rPr>
      </w:pPr>
      <w:r w:rsidRPr="00954ABB">
        <w:rPr>
          <w:color w:val="002060"/>
        </w:rPr>
        <w:t>f) dell’anzianità di affiliazione societaria alla F.I.G.C.</w:t>
      </w:r>
    </w:p>
    <w:p w14:paraId="08DDBE86" w14:textId="77777777" w:rsidR="00DF25FC" w:rsidRDefault="00DF25FC" w:rsidP="00DF25FC">
      <w:pPr>
        <w:pStyle w:val="Corpodeltesto21"/>
        <w:rPr>
          <w:rFonts w:ascii="Arial" w:hAnsi="Arial" w:cs="Arial"/>
          <w:color w:val="002060"/>
          <w:sz w:val="22"/>
        </w:rPr>
      </w:pPr>
    </w:p>
    <w:p w14:paraId="3DE2D93F" w14:textId="77777777" w:rsidR="00DF25FC" w:rsidRPr="00E762DC" w:rsidRDefault="00DF25FC" w:rsidP="00DF25FC">
      <w:pPr>
        <w:pStyle w:val="LndNormale1"/>
        <w:rPr>
          <w:b/>
          <w:i/>
          <w:color w:val="002060"/>
        </w:rPr>
      </w:pPr>
      <w:r>
        <w:rPr>
          <w:b/>
          <w:i/>
          <w:color w:val="002060"/>
        </w:rPr>
        <w:t>Ottavi</w:t>
      </w:r>
      <w:r w:rsidRPr="00E762DC">
        <w:rPr>
          <w:b/>
          <w:i/>
          <w:color w:val="002060"/>
        </w:rPr>
        <w:t xml:space="preserve"> di Finale (gara unica </w:t>
      </w:r>
      <w:r>
        <w:rPr>
          <w:b/>
          <w:i/>
          <w:color w:val="002060"/>
        </w:rPr>
        <w:t>21</w:t>
      </w:r>
      <w:r w:rsidRPr="00E762DC">
        <w:rPr>
          <w:b/>
          <w:i/>
          <w:color w:val="002060"/>
        </w:rPr>
        <w:t>/0</w:t>
      </w:r>
      <w:r>
        <w:rPr>
          <w:b/>
          <w:i/>
          <w:color w:val="002060"/>
        </w:rPr>
        <w:t>3</w:t>
      </w:r>
      <w:r w:rsidRPr="00E762DC">
        <w:rPr>
          <w:b/>
          <w:i/>
          <w:color w:val="002060"/>
        </w:rPr>
        <w:t>/202</w:t>
      </w:r>
      <w:r>
        <w:rPr>
          <w:b/>
          <w:i/>
          <w:color w:val="002060"/>
        </w:rPr>
        <w:t>6</w:t>
      </w:r>
      <w:r w:rsidRPr="00E762DC">
        <w:rPr>
          <w:b/>
          <w:i/>
          <w:color w:val="002060"/>
        </w:rPr>
        <w:t>)</w:t>
      </w:r>
    </w:p>
    <w:p w14:paraId="42B51310" w14:textId="77777777" w:rsidR="00DF25FC" w:rsidRPr="00E762DC" w:rsidRDefault="00DF25FC" w:rsidP="00DF25FC">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w:t>
      </w:r>
      <w:r>
        <w:rPr>
          <w:rFonts w:ascii="Arial" w:hAnsi="Arial" w:cs="Arial"/>
          <w:color w:val="002060"/>
          <w:sz w:val="22"/>
        </w:rPr>
        <w:t xml:space="preserve">e del girone “Gold” classificatesi al quinto e sesto posto e le 6 squadre qualificate dai gironi “Silver” </w:t>
      </w:r>
      <w:r w:rsidRPr="00E762DC">
        <w:rPr>
          <w:rFonts w:ascii="Arial" w:hAnsi="Arial" w:cs="Arial"/>
          <w:color w:val="002060"/>
          <w:sz w:val="22"/>
        </w:rPr>
        <w:t xml:space="preserve">disputeranno </w:t>
      </w:r>
      <w:r>
        <w:rPr>
          <w:rFonts w:ascii="Arial" w:hAnsi="Arial" w:cs="Arial"/>
          <w:color w:val="002060"/>
          <w:sz w:val="22"/>
        </w:rPr>
        <w:t>gli Ottavi di Finale</w:t>
      </w:r>
      <w:r w:rsidRPr="00E762DC">
        <w:rPr>
          <w:rFonts w:ascii="Arial" w:hAnsi="Arial" w:cs="Arial"/>
          <w:color w:val="002060"/>
          <w:sz w:val="22"/>
        </w:rPr>
        <w:t xml:space="preserve"> in gara unica </w:t>
      </w:r>
      <w:r>
        <w:rPr>
          <w:rFonts w:ascii="Arial" w:hAnsi="Arial" w:cs="Arial"/>
          <w:color w:val="002060"/>
          <w:sz w:val="22"/>
        </w:rPr>
        <w:t>in casa della squadra meglio classificata al termine della seconda fase</w:t>
      </w:r>
      <w:r w:rsidRPr="00E762DC">
        <w:rPr>
          <w:rFonts w:ascii="Arial" w:hAnsi="Arial" w:cs="Arial"/>
          <w:color w:val="002060"/>
          <w:sz w:val="22"/>
        </w:rPr>
        <w:t>:</w:t>
      </w:r>
    </w:p>
    <w:p w14:paraId="37A92A19" w14:textId="77777777" w:rsidR="00DF25FC" w:rsidRPr="00E762DC" w:rsidRDefault="00DF25FC" w:rsidP="00DF25FC">
      <w:pPr>
        <w:pStyle w:val="Corpodeltesto21"/>
        <w:rPr>
          <w:rFonts w:ascii="Arial" w:hAnsi="Arial" w:cs="Arial"/>
          <w:color w:val="002060"/>
          <w:sz w:val="22"/>
        </w:rPr>
      </w:pPr>
    </w:p>
    <w:p w14:paraId="6FC0E063" w14:textId="77777777" w:rsidR="00DF25FC" w:rsidRPr="00E762DC" w:rsidRDefault="00DF25FC" w:rsidP="00DF25F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556D37F7" w14:textId="77777777" w:rsidR="00DF25FC" w:rsidRDefault="00DF25FC" w:rsidP="00DF25F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5A08DE43" w14:textId="77777777" w:rsidR="00DF25FC" w:rsidRPr="00E762DC" w:rsidRDefault="00DF25FC" w:rsidP="00DF25F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2143A0E2" w14:textId="77777777" w:rsidR="00DF25FC" w:rsidRDefault="00DF25FC" w:rsidP="00DF25F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3A7FD133" w14:textId="77777777" w:rsidR="00DF25FC" w:rsidRPr="00E762DC" w:rsidRDefault="00DF25FC" w:rsidP="00DF25FC">
      <w:pPr>
        <w:pStyle w:val="Corpodeltesto21"/>
        <w:rPr>
          <w:rFonts w:ascii="Arial" w:hAnsi="Arial" w:cs="Arial"/>
          <w:color w:val="002060"/>
          <w:sz w:val="22"/>
        </w:rPr>
      </w:pPr>
    </w:p>
    <w:p w14:paraId="548955DC" w14:textId="77777777" w:rsidR="00DF25FC" w:rsidRPr="00FF270F" w:rsidRDefault="00DF25FC" w:rsidP="00DF25FC">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33AFCBF0" w14:textId="77777777" w:rsidR="00DF25FC" w:rsidRPr="00FF270F" w:rsidRDefault="00DF25FC" w:rsidP="00DF25FC">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7A2F890E" w14:textId="77777777" w:rsidR="00DF25FC" w:rsidRPr="001E6A72" w:rsidRDefault="00DF25FC" w:rsidP="00DF25FC">
      <w:pPr>
        <w:pStyle w:val="Corpodeltesto21"/>
        <w:rPr>
          <w:rFonts w:ascii="Arial" w:hAnsi="Arial" w:cs="Arial"/>
          <w:color w:val="002060"/>
          <w:sz w:val="22"/>
        </w:rPr>
      </w:pPr>
    </w:p>
    <w:p w14:paraId="0CA9DA3F" w14:textId="77777777" w:rsidR="00DF25FC" w:rsidRPr="004F0082" w:rsidRDefault="00DF25FC" w:rsidP="00DF25FC">
      <w:pPr>
        <w:pStyle w:val="LndNormale1"/>
        <w:rPr>
          <w:b/>
          <w:i/>
          <w:color w:val="002060"/>
        </w:rPr>
      </w:pPr>
      <w:r w:rsidRPr="004F0082">
        <w:rPr>
          <w:b/>
          <w:i/>
          <w:color w:val="002060"/>
        </w:rPr>
        <w:t xml:space="preserve">Quarti di Finale (gara unica </w:t>
      </w:r>
      <w:r>
        <w:rPr>
          <w:b/>
          <w:i/>
          <w:color w:val="002060"/>
        </w:rPr>
        <w:t>11</w:t>
      </w:r>
      <w:r w:rsidRPr="004F0082">
        <w:rPr>
          <w:b/>
          <w:i/>
          <w:color w:val="002060"/>
        </w:rPr>
        <w:t>/0</w:t>
      </w:r>
      <w:r>
        <w:rPr>
          <w:b/>
          <w:i/>
          <w:color w:val="002060"/>
        </w:rPr>
        <w:t>4</w:t>
      </w:r>
      <w:r w:rsidRPr="004F0082">
        <w:rPr>
          <w:b/>
          <w:i/>
          <w:color w:val="002060"/>
        </w:rPr>
        <w:t>/2025)</w:t>
      </w:r>
    </w:p>
    <w:p w14:paraId="6B26559C" w14:textId="77777777" w:rsidR="00DF25FC" w:rsidRPr="004F0082" w:rsidRDefault="00DF25FC" w:rsidP="00DF25FC">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4</w:t>
      </w:r>
      <w:r w:rsidRPr="004F0082">
        <w:rPr>
          <w:rFonts w:ascii="Arial" w:hAnsi="Arial" w:cs="Arial"/>
          <w:color w:val="002060"/>
          <w:sz w:val="22"/>
        </w:rPr>
        <w:t xml:space="preserve"> squadre qualificate del girone “Gold”</w:t>
      </w:r>
      <w:r>
        <w:rPr>
          <w:rFonts w:ascii="Arial" w:hAnsi="Arial" w:cs="Arial"/>
          <w:color w:val="002060"/>
          <w:sz w:val="22"/>
        </w:rPr>
        <w:t xml:space="preserve"> (1^, 2^, 3^ e 4^ classificata)</w:t>
      </w:r>
      <w:r w:rsidRPr="004F0082">
        <w:rPr>
          <w:rFonts w:ascii="Arial" w:hAnsi="Arial" w:cs="Arial"/>
          <w:color w:val="002060"/>
          <w:sz w:val="22"/>
        </w:rPr>
        <w:t xml:space="preserve"> e le </w:t>
      </w:r>
      <w:r>
        <w:rPr>
          <w:rFonts w:ascii="Arial" w:hAnsi="Arial" w:cs="Arial"/>
          <w:color w:val="002060"/>
          <w:sz w:val="22"/>
        </w:rPr>
        <w:t>4</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38AF40C0" w14:textId="77777777" w:rsidR="00DF25FC" w:rsidRPr="004F0082" w:rsidRDefault="00DF25FC" w:rsidP="00DF25FC">
      <w:pPr>
        <w:pStyle w:val="Corpodeltesto21"/>
        <w:rPr>
          <w:rFonts w:ascii="Arial" w:hAnsi="Arial" w:cs="Arial"/>
          <w:color w:val="002060"/>
          <w:sz w:val="22"/>
        </w:rPr>
      </w:pPr>
    </w:p>
    <w:p w14:paraId="3653E1FD" w14:textId="77777777" w:rsidR="00DF25FC" w:rsidRPr="004F0082" w:rsidRDefault="00DF25FC" w:rsidP="00DF25FC">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4B117163" w14:textId="77777777" w:rsidR="00DF25FC" w:rsidRPr="004F0082" w:rsidRDefault="00DF25FC" w:rsidP="00DF25FC">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7737D1EE" w14:textId="77777777" w:rsidR="00DF25FC" w:rsidRPr="004F0082" w:rsidRDefault="00DF25FC" w:rsidP="00DF25FC">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337D980A" w14:textId="77777777" w:rsidR="00DF25FC" w:rsidRPr="004F0082" w:rsidRDefault="00DF25FC" w:rsidP="00DF25FC">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743E85C8" w14:textId="77777777" w:rsidR="00DF25FC" w:rsidRPr="004F0082" w:rsidRDefault="00DF25FC" w:rsidP="00DF25FC">
      <w:pPr>
        <w:pStyle w:val="Corpodeltesto21"/>
        <w:rPr>
          <w:rFonts w:ascii="Arial" w:hAnsi="Arial" w:cs="Arial"/>
          <w:color w:val="002060"/>
          <w:sz w:val="22"/>
        </w:rPr>
      </w:pPr>
    </w:p>
    <w:p w14:paraId="1D9F34CE" w14:textId="77777777" w:rsidR="00DF25FC" w:rsidRPr="004F0082" w:rsidRDefault="00DF25FC" w:rsidP="00DF25FC">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7FB99315" w14:textId="77777777" w:rsidR="00DF25FC" w:rsidRPr="004F0082" w:rsidRDefault="00DF25FC" w:rsidP="00DF25FC">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0D4C7B14" w14:textId="77777777" w:rsidR="00DF25FC" w:rsidRPr="00FA4D1D" w:rsidRDefault="00DF25FC" w:rsidP="00DF25FC">
      <w:pPr>
        <w:pStyle w:val="Corpodeltesto21"/>
        <w:rPr>
          <w:color w:val="002060"/>
          <w:szCs w:val="22"/>
          <w:highlight w:val="yellow"/>
        </w:rPr>
      </w:pPr>
    </w:p>
    <w:p w14:paraId="4A1A57DA" w14:textId="77777777" w:rsidR="00DF25FC" w:rsidRPr="00E762DC" w:rsidRDefault="00DF25FC" w:rsidP="00DF25FC">
      <w:pPr>
        <w:pStyle w:val="LndNormale1"/>
        <w:rPr>
          <w:b/>
          <w:i/>
          <w:color w:val="002060"/>
        </w:rPr>
      </w:pPr>
      <w:r>
        <w:rPr>
          <w:b/>
          <w:i/>
          <w:color w:val="002060"/>
        </w:rPr>
        <w:t>Semifinali (gara unica 18/04/2026)</w:t>
      </w:r>
    </w:p>
    <w:p w14:paraId="6FA918C4" w14:textId="77777777" w:rsidR="00DF25FC" w:rsidRPr="0033664C" w:rsidRDefault="00DF25FC" w:rsidP="00DF25FC">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4527F77C" w14:textId="77777777" w:rsidR="00DF25FC" w:rsidRPr="0033664C" w:rsidRDefault="00DF25FC" w:rsidP="00DF25FC">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294E399F" w14:textId="77777777" w:rsidR="00DF25FC" w:rsidRPr="0033664C" w:rsidRDefault="00DF25FC" w:rsidP="00DF25FC">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39055FFB" w14:textId="77777777" w:rsidR="00DF25FC" w:rsidRPr="0034028A" w:rsidRDefault="00DF25FC" w:rsidP="00DF25FC">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1E3FE425" w14:textId="77777777" w:rsidR="00DF25FC" w:rsidRPr="0034028A" w:rsidRDefault="00DF25FC" w:rsidP="00DF25FC">
      <w:pPr>
        <w:pStyle w:val="Corpodeltesto21"/>
        <w:rPr>
          <w:color w:val="002060"/>
          <w:szCs w:val="22"/>
        </w:rPr>
      </w:pPr>
    </w:p>
    <w:p w14:paraId="14202F9E" w14:textId="77777777" w:rsidR="00DF25FC" w:rsidRPr="0034028A" w:rsidRDefault="00DF25FC" w:rsidP="00DF25FC">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31CF8183" w14:textId="77777777" w:rsidR="00DF25FC" w:rsidRPr="0034028A" w:rsidRDefault="00DF25FC" w:rsidP="00DF25FC">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00A85284" w14:textId="77777777" w:rsidR="00DF25FC" w:rsidRPr="004F0082" w:rsidRDefault="00DF25FC" w:rsidP="00DF25FC">
      <w:pPr>
        <w:pStyle w:val="Corpodeltesto21"/>
        <w:rPr>
          <w:rFonts w:ascii="Arial" w:hAnsi="Arial" w:cs="Arial"/>
          <w:color w:val="002060"/>
          <w:sz w:val="22"/>
        </w:rPr>
      </w:pPr>
    </w:p>
    <w:p w14:paraId="54722FD9" w14:textId="77777777" w:rsidR="00DF25FC" w:rsidRPr="0033664C" w:rsidRDefault="00DF25FC" w:rsidP="00DF25FC">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(0</w:t>
      </w:r>
      <w:r>
        <w:rPr>
          <w:rFonts w:ascii="Arial" w:hAnsi="Arial" w:cs="Arial"/>
          <w:b/>
          <w:bCs/>
          <w:i/>
          <w:iCs/>
          <w:color w:val="002060"/>
          <w:sz w:val="22"/>
          <w:szCs w:val="22"/>
        </w:rPr>
        <w:t>5</w:t>
      </w:r>
      <w:r w:rsidRPr="0033664C">
        <w:rPr>
          <w:rFonts w:ascii="Arial" w:hAnsi="Arial" w:cs="Arial"/>
          <w:b/>
          <w:bCs/>
          <w:i/>
          <w:iCs/>
          <w:color w:val="002060"/>
          <w:sz w:val="22"/>
          <w:szCs w:val="22"/>
        </w:rPr>
        <w:t>/05/2026)</w:t>
      </w:r>
    </w:p>
    <w:p w14:paraId="3BA283E1" w14:textId="77777777" w:rsidR="00DF25FC" w:rsidRPr="0033664C" w:rsidRDefault="00DF25FC" w:rsidP="00DF25FC">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64AA3131" w14:textId="77777777" w:rsidR="00DF25FC" w:rsidRPr="0033664C" w:rsidRDefault="00DF25FC" w:rsidP="00DF25FC">
      <w:pPr>
        <w:pStyle w:val="Corpodeltesto21"/>
        <w:rPr>
          <w:rFonts w:ascii="Arial" w:hAnsi="Arial" w:cs="Arial"/>
          <w:b/>
          <w:bCs/>
          <w:i/>
          <w:iCs/>
          <w:color w:val="002060"/>
          <w:sz w:val="22"/>
          <w:szCs w:val="22"/>
        </w:rPr>
      </w:pPr>
    </w:p>
    <w:p w14:paraId="702E1890" w14:textId="77777777" w:rsidR="00DF25FC" w:rsidRPr="004F0082" w:rsidRDefault="00DF25FC" w:rsidP="00DF25FC">
      <w:pPr>
        <w:pStyle w:val="Corpodeltesto21"/>
        <w:rPr>
          <w:color w:val="002060"/>
          <w:szCs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3713E81" w14:textId="77777777" w:rsidR="00DF25FC" w:rsidRPr="004F0082" w:rsidRDefault="00DF25FC" w:rsidP="00DF25FC">
      <w:pPr>
        <w:pStyle w:val="LndNormale1"/>
        <w:rPr>
          <w:b/>
          <w:color w:val="002060"/>
          <w:sz w:val="24"/>
        </w:rPr>
      </w:pPr>
    </w:p>
    <w:p w14:paraId="1DB12FD2" w14:textId="77777777" w:rsidR="00DF25FC" w:rsidRPr="001533B8" w:rsidRDefault="00DF25FC" w:rsidP="00DF25FC">
      <w:pPr>
        <w:pStyle w:val="LndNormale1"/>
        <w:rPr>
          <w:b/>
          <w:color w:val="002060"/>
          <w:sz w:val="24"/>
        </w:rPr>
      </w:pPr>
      <w:r w:rsidRPr="001533B8">
        <w:rPr>
          <w:b/>
          <w:color w:val="002060"/>
          <w:sz w:val="24"/>
        </w:rPr>
        <w:t>ORARIO INIZIO GARE</w:t>
      </w:r>
    </w:p>
    <w:p w14:paraId="31843E9E" w14:textId="77777777" w:rsidR="00DF25FC" w:rsidRPr="001533B8" w:rsidRDefault="00DF25FC" w:rsidP="00DF25FC">
      <w:pPr>
        <w:pStyle w:val="LndNormale1"/>
        <w:numPr>
          <w:ilvl w:val="0"/>
          <w:numId w:val="18"/>
        </w:numPr>
        <w:ind w:left="720"/>
        <w:rPr>
          <w:color w:val="002060"/>
        </w:rPr>
      </w:pPr>
      <w:r w:rsidRPr="001533B8">
        <w:rPr>
          <w:b/>
          <w:color w:val="002060"/>
        </w:rPr>
        <w:t>SABATO</w:t>
      </w:r>
      <w:r w:rsidRPr="001533B8">
        <w:rPr>
          <w:color w:val="002060"/>
        </w:rPr>
        <w:t xml:space="preserve"> </w:t>
      </w:r>
      <w:r w:rsidRPr="001533B8">
        <w:rPr>
          <w:color w:val="002060"/>
        </w:rPr>
        <w:tab/>
      </w:r>
      <w:r w:rsidRPr="001533B8">
        <w:rPr>
          <w:b/>
          <w:color w:val="002060"/>
        </w:rPr>
        <w:t>dalle ore 15:30 alle ore 19:00</w:t>
      </w:r>
    </w:p>
    <w:p w14:paraId="3962F722" w14:textId="77777777" w:rsidR="00DF25FC" w:rsidRPr="001533B8" w:rsidRDefault="00DF25FC" w:rsidP="00DF25FC">
      <w:pPr>
        <w:pStyle w:val="LndNormale1"/>
        <w:numPr>
          <w:ilvl w:val="0"/>
          <w:numId w:val="18"/>
        </w:numPr>
        <w:ind w:left="720"/>
        <w:rPr>
          <w:color w:val="002060"/>
        </w:rPr>
      </w:pPr>
      <w:r w:rsidRPr="001533B8">
        <w:rPr>
          <w:b/>
          <w:color w:val="002060"/>
        </w:rPr>
        <w:t>DOMENICA</w:t>
      </w:r>
      <w:r w:rsidRPr="001533B8">
        <w:rPr>
          <w:b/>
          <w:color w:val="002060"/>
        </w:rPr>
        <w:tab/>
        <w:t>dalle ore 10:00 alle ore 12:00; dalle ore 15:00 alle ore 19:00</w:t>
      </w:r>
    </w:p>
    <w:p w14:paraId="24AFB4FC" w14:textId="77777777" w:rsidR="00DF25FC" w:rsidRPr="001533B8" w:rsidRDefault="00DF25FC" w:rsidP="00DF25FC">
      <w:pPr>
        <w:pStyle w:val="LndNormale1"/>
        <w:rPr>
          <w:color w:val="002060"/>
        </w:rPr>
      </w:pPr>
    </w:p>
    <w:p w14:paraId="03BEF507" w14:textId="77777777" w:rsidR="00DF25FC" w:rsidRDefault="00DF25FC" w:rsidP="00DF25FC">
      <w:pPr>
        <w:pStyle w:val="LndNormale1"/>
        <w:rPr>
          <w:b/>
          <w:color w:val="002060"/>
        </w:rPr>
      </w:pPr>
      <w:r w:rsidRPr="001533B8">
        <w:rPr>
          <w:color w:val="002060"/>
        </w:rPr>
        <w:t xml:space="preserve">Nel caso di utilizzo di un </w:t>
      </w:r>
      <w:r w:rsidRPr="001533B8">
        <w:rPr>
          <w:b/>
          <w:color w:val="002060"/>
        </w:rPr>
        <w:t>impianto all'aperto</w:t>
      </w:r>
      <w:r w:rsidRPr="001533B8">
        <w:rPr>
          <w:color w:val="002060"/>
        </w:rPr>
        <w:t xml:space="preserve"> alla Società è fatto </w:t>
      </w:r>
      <w:r w:rsidRPr="001533B8">
        <w:rPr>
          <w:b/>
          <w:color w:val="002060"/>
        </w:rPr>
        <w:t>obbligo</w:t>
      </w:r>
      <w:r w:rsidRPr="001533B8">
        <w:rPr>
          <w:color w:val="002060"/>
        </w:rPr>
        <w:t xml:space="preserve"> di disputare le gare interne entro le  </w:t>
      </w:r>
      <w:r w:rsidRPr="001533B8">
        <w:rPr>
          <w:b/>
          <w:color w:val="002060"/>
        </w:rPr>
        <w:t>ore 16:00</w:t>
      </w:r>
      <w:r w:rsidRPr="001533B8">
        <w:rPr>
          <w:bCs/>
          <w:color w:val="002060"/>
        </w:rPr>
        <w:t>.</w:t>
      </w:r>
      <w:r w:rsidRPr="001533B8">
        <w:rPr>
          <w:b/>
          <w:color w:val="002060"/>
        </w:rPr>
        <w:t xml:space="preserve"> </w:t>
      </w:r>
    </w:p>
    <w:p w14:paraId="5D7FD020" w14:textId="77777777" w:rsidR="0041547B" w:rsidRDefault="0041547B" w:rsidP="00DF25FC">
      <w:pPr>
        <w:pStyle w:val="LndNormale1"/>
        <w:rPr>
          <w:b/>
          <w:color w:val="002060"/>
        </w:rPr>
      </w:pPr>
    </w:p>
    <w:p w14:paraId="2C0674EF" w14:textId="77777777" w:rsidR="0041547B" w:rsidRPr="00915017" w:rsidRDefault="0041547B" w:rsidP="0041547B">
      <w:pPr>
        <w:pStyle w:val="titoloprinc0"/>
        <w:rPr>
          <w:color w:val="002060"/>
        </w:rPr>
      </w:pPr>
      <w:r w:rsidRPr="00915017">
        <w:rPr>
          <w:color w:val="002060"/>
        </w:rPr>
        <w:t>RISULTATI</w:t>
      </w:r>
    </w:p>
    <w:p w14:paraId="0EC0BA10" w14:textId="77777777" w:rsidR="0041547B" w:rsidRPr="00915017" w:rsidRDefault="0041547B" w:rsidP="0041547B">
      <w:pPr>
        <w:pStyle w:val="breakline"/>
        <w:rPr>
          <w:color w:val="002060"/>
        </w:rPr>
      </w:pPr>
    </w:p>
    <w:p w14:paraId="12AEA4FF" w14:textId="77777777" w:rsidR="0041547B" w:rsidRPr="00915017" w:rsidRDefault="0041547B" w:rsidP="0041547B">
      <w:pPr>
        <w:pStyle w:val="sottotitolocampionato10"/>
        <w:rPr>
          <w:color w:val="002060"/>
        </w:rPr>
      </w:pPr>
      <w:r w:rsidRPr="00915017">
        <w:rPr>
          <w:color w:val="002060"/>
        </w:rPr>
        <w:t>RISULTATI UFFICIALI GARE DEL 07/02/2026</w:t>
      </w:r>
    </w:p>
    <w:p w14:paraId="50FC926B" w14:textId="77777777" w:rsidR="0041547B" w:rsidRPr="0041547B" w:rsidRDefault="0041547B" w:rsidP="0041547B">
      <w:pPr>
        <w:pStyle w:val="sottotitolocampionato20"/>
        <w:spacing w:before="0" w:beforeAutospacing="0" w:after="0" w:afterAutospacing="0"/>
        <w:rPr>
          <w:rFonts w:ascii="Arial" w:hAnsi="Arial" w:cs="Arial"/>
          <w:color w:val="002060"/>
          <w:sz w:val="20"/>
          <w:szCs w:val="20"/>
        </w:rPr>
      </w:pPr>
      <w:r w:rsidRPr="0041547B">
        <w:rPr>
          <w:rFonts w:ascii="Arial" w:hAnsi="Arial" w:cs="Arial"/>
          <w:color w:val="002060"/>
          <w:sz w:val="20"/>
          <w:szCs w:val="20"/>
        </w:rPr>
        <w:t>Si trascrivono qui di seguito i risultati ufficiali delle gare disputate</w:t>
      </w:r>
    </w:p>
    <w:p w14:paraId="0489ED2A" w14:textId="77777777" w:rsidR="0041547B" w:rsidRPr="00915017" w:rsidRDefault="0041547B" w:rsidP="0041547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547B" w:rsidRPr="00915017" w14:paraId="2DFD255D" w14:textId="77777777" w:rsidTr="00F55E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47B" w:rsidRPr="00915017" w14:paraId="7952411D" w14:textId="77777777" w:rsidTr="00F55E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C1304" w14:textId="77777777" w:rsidR="0041547B" w:rsidRPr="00915017" w:rsidRDefault="0041547B" w:rsidP="00F55EAF">
                  <w:pPr>
                    <w:pStyle w:val="headertabella0"/>
                    <w:rPr>
                      <w:color w:val="002060"/>
                    </w:rPr>
                  </w:pPr>
                  <w:r w:rsidRPr="00915017">
                    <w:rPr>
                      <w:color w:val="002060"/>
                    </w:rPr>
                    <w:t>GIRONE A - 9 Giornata - R</w:t>
                  </w:r>
                </w:p>
              </w:tc>
            </w:tr>
            <w:tr w:rsidR="0041547B" w:rsidRPr="00915017" w14:paraId="13493006" w14:textId="77777777" w:rsidTr="00F55E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98EC5F" w14:textId="77777777" w:rsidR="0041547B" w:rsidRPr="00915017" w:rsidRDefault="0041547B" w:rsidP="00F55EAF">
                  <w:pPr>
                    <w:pStyle w:val="rowtabella0"/>
                    <w:rPr>
                      <w:color w:val="002060"/>
                    </w:rPr>
                  </w:pPr>
                  <w:r w:rsidRPr="00915017">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0D5A5" w14:textId="77777777" w:rsidR="0041547B" w:rsidRPr="00915017" w:rsidRDefault="0041547B" w:rsidP="00F55EAF">
                  <w:pPr>
                    <w:pStyle w:val="rowtabella0"/>
                    <w:rPr>
                      <w:color w:val="002060"/>
                    </w:rPr>
                  </w:pPr>
                  <w:r w:rsidRPr="00915017">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112AE" w14:textId="77777777" w:rsidR="0041547B" w:rsidRPr="00915017" w:rsidRDefault="0041547B" w:rsidP="00F55EAF">
                  <w:pPr>
                    <w:pStyle w:val="rowtabella0"/>
                    <w:jc w:val="center"/>
                    <w:rPr>
                      <w:color w:val="002060"/>
                    </w:rPr>
                  </w:pPr>
                  <w:r w:rsidRPr="00915017">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65AE0" w14:textId="77777777" w:rsidR="0041547B" w:rsidRPr="00915017" w:rsidRDefault="0041547B" w:rsidP="00F55EAF">
                  <w:pPr>
                    <w:pStyle w:val="rowtabella0"/>
                    <w:jc w:val="center"/>
                    <w:rPr>
                      <w:color w:val="002060"/>
                    </w:rPr>
                  </w:pPr>
                  <w:r w:rsidRPr="00915017">
                    <w:rPr>
                      <w:color w:val="002060"/>
                    </w:rPr>
                    <w:t> </w:t>
                  </w:r>
                </w:p>
              </w:tc>
            </w:tr>
            <w:tr w:rsidR="0041547B" w:rsidRPr="00915017" w14:paraId="21F760D5"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C41857" w14:textId="77777777" w:rsidR="0041547B" w:rsidRPr="00915017" w:rsidRDefault="0041547B" w:rsidP="00F55EAF">
                  <w:pPr>
                    <w:pStyle w:val="rowtabella0"/>
                    <w:rPr>
                      <w:color w:val="002060"/>
                    </w:rPr>
                  </w:pPr>
                  <w:r w:rsidRPr="00915017">
                    <w:rPr>
                      <w:color w:val="002060"/>
                    </w:rPr>
                    <w:t>(1) ETA BETA F.C.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E6AA5A" w14:textId="77777777" w:rsidR="0041547B" w:rsidRPr="00915017" w:rsidRDefault="0041547B" w:rsidP="00F55EAF">
                  <w:pPr>
                    <w:pStyle w:val="rowtabella0"/>
                    <w:rPr>
                      <w:color w:val="002060"/>
                    </w:rPr>
                  </w:pPr>
                  <w:r w:rsidRPr="00915017">
                    <w:rPr>
                      <w:color w:val="002060"/>
                    </w:rPr>
                    <w:t xml:space="preserve">- AUDAX 1970 </w:t>
                  </w:r>
                  <w:proofErr w:type="gramStart"/>
                  <w:r w:rsidRPr="00915017">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223C81" w14:textId="77777777" w:rsidR="0041547B" w:rsidRPr="00915017" w:rsidRDefault="0041547B" w:rsidP="00F55EAF">
                  <w:pPr>
                    <w:pStyle w:val="rowtabella0"/>
                    <w:jc w:val="center"/>
                    <w:rPr>
                      <w:color w:val="002060"/>
                    </w:rPr>
                  </w:pPr>
                  <w:r w:rsidRPr="00915017">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77D371" w14:textId="77777777" w:rsidR="0041547B" w:rsidRPr="00915017" w:rsidRDefault="0041547B" w:rsidP="00F55EAF">
                  <w:pPr>
                    <w:pStyle w:val="rowtabella0"/>
                    <w:jc w:val="center"/>
                    <w:rPr>
                      <w:color w:val="002060"/>
                    </w:rPr>
                  </w:pPr>
                  <w:r w:rsidRPr="00915017">
                    <w:rPr>
                      <w:color w:val="002060"/>
                    </w:rPr>
                    <w:t> </w:t>
                  </w:r>
                </w:p>
              </w:tc>
            </w:tr>
            <w:tr w:rsidR="0041547B" w:rsidRPr="00915017" w14:paraId="1E4772E4"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4A897F" w14:textId="77777777" w:rsidR="0041547B" w:rsidRPr="00915017" w:rsidRDefault="0041547B" w:rsidP="00F55EAF">
                  <w:pPr>
                    <w:pStyle w:val="rowtabella0"/>
                    <w:rPr>
                      <w:color w:val="002060"/>
                    </w:rPr>
                  </w:pPr>
                  <w:r w:rsidRPr="00915017">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8996DF" w14:textId="77777777" w:rsidR="0041547B" w:rsidRPr="00915017" w:rsidRDefault="0041547B" w:rsidP="00F55EAF">
                  <w:pPr>
                    <w:pStyle w:val="rowtabella0"/>
                    <w:rPr>
                      <w:color w:val="002060"/>
                    </w:rPr>
                  </w:pPr>
                  <w:r w:rsidRPr="00915017">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6D924D" w14:textId="77777777" w:rsidR="0041547B" w:rsidRPr="00915017" w:rsidRDefault="0041547B" w:rsidP="00F55EAF">
                  <w:pPr>
                    <w:pStyle w:val="rowtabella0"/>
                    <w:jc w:val="center"/>
                    <w:rPr>
                      <w:color w:val="002060"/>
                    </w:rPr>
                  </w:pPr>
                  <w:r w:rsidRPr="0091501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924AAD" w14:textId="77777777" w:rsidR="0041547B" w:rsidRPr="00915017" w:rsidRDefault="0041547B" w:rsidP="00F55EAF">
                  <w:pPr>
                    <w:pStyle w:val="rowtabella0"/>
                    <w:jc w:val="center"/>
                    <w:rPr>
                      <w:color w:val="002060"/>
                    </w:rPr>
                  </w:pPr>
                  <w:r w:rsidRPr="00915017">
                    <w:rPr>
                      <w:color w:val="002060"/>
                    </w:rPr>
                    <w:t> </w:t>
                  </w:r>
                </w:p>
              </w:tc>
            </w:tr>
            <w:tr w:rsidR="0041547B" w:rsidRPr="00915017" w14:paraId="4E64B931" w14:textId="77777777" w:rsidTr="00F55E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0F5677" w14:textId="77777777" w:rsidR="0041547B" w:rsidRPr="00915017" w:rsidRDefault="0041547B" w:rsidP="00F55EAF">
                  <w:pPr>
                    <w:pStyle w:val="rowtabella0"/>
                    <w:rPr>
                      <w:color w:val="002060"/>
                    </w:rPr>
                  </w:pPr>
                  <w:r w:rsidRPr="00915017">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4F192" w14:textId="77777777" w:rsidR="0041547B" w:rsidRPr="00915017" w:rsidRDefault="0041547B" w:rsidP="00F55EAF">
                  <w:pPr>
                    <w:pStyle w:val="rowtabella0"/>
                    <w:rPr>
                      <w:color w:val="002060"/>
                    </w:rPr>
                  </w:pPr>
                  <w:r w:rsidRPr="00915017">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41573" w14:textId="77777777" w:rsidR="0041547B" w:rsidRPr="00915017" w:rsidRDefault="0041547B" w:rsidP="00F55EAF">
                  <w:pPr>
                    <w:pStyle w:val="rowtabella0"/>
                    <w:jc w:val="center"/>
                    <w:rPr>
                      <w:color w:val="002060"/>
                    </w:rPr>
                  </w:pPr>
                  <w:r w:rsidRPr="00915017">
                    <w:rPr>
                      <w:color w:val="002060"/>
                    </w:rPr>
                    <w:t>3 - 15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7CB73" w14:textId="77777777" w:rsidR="0041547B" w:rsidRPr="00915017" w:rsidRDefault="0041547B" w:rsidP="00F55EAF">
                  <w:pPr>
                    <w:pStyle w:val="rowtabella0"/>
                    <w:jc w:val="center"/>
                    <w:rPr>
                      <w:color w:val="002060"/>
                    </w:rPr>
                  </w:pPr>
                  <w:r w:rsidRPr="00915017">
                    <w:rPr>
                      <w:color w:val="002060"/>
                    </w:rPr>
                    <w:t> </w:t>
                  </w:r>
                </w:p>
              </w:tc>
            </w:tr>
            <w:tr w:rsidR="0041547B" w:rsidRPr="00915017" w14:paraId="632EBEF2" w14:textId="77777777" w:rsidTr="00F55EAF">
              <w:tc>
                <w:tcPr>
                  <w:tcW w:w="4700" w:type="dxa"/>
                  <w:gridSpan w:val="4"/>
                  <w:tcBorders>
                    <w:top w:val="nil"/>
                    <w:left w:val="nil"/>
                    <w:bottom w:val="nil"/>
                    <w:right w:val="nil"/>
                  </w:tcBorders>
                  <w:tcMar>
                    <w:top w:w="20" w:type="dxa"/>
                    <w:left w:w="20" w:type="dxa"/>
                    <w:bottom w:w="20" w:type="dxa"/>
                    <w:right w:w="20" w:type="dxa"/>
                  </w:tcMar>
                  <w:vAlign w:val="center"/>
                  <w:hideMark/>
                </w:tcPr>
                <w:p w14:paraId="09217268" w14:textId="77777777" w:rsidR="0041547B" w:rsidRPr="00915017" w:rsidRDefault="0041547B" w:rsidP="00F55EAF">
                  <w:pPr>
                    <w:pStyle w:val="rowtabella0"/>
                    <w:rPr>
                      <w:color w:val="002060"/>
                    </w:rPr>
                  </w:pPr>
                  <w:r w:rsidRPr="00915017">
                    <w:rPr>
                      <w:color w:val="002060"/>
                    </w:rPr>
                    <w:t>(1) - disputata il 08/02/2026</w:t>
                  </w:r>
                </w:p>
              </w:tc>
            </w:tr>
          </w:tbl>
          <w:p w14:paraId="1360287A" w14:textId="77777777" w:rsidR="0041547B" w:rsidRPr="00915017" w:rsidRDefault="0041547B" w:rsidP="00F55EA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47B" w:rsidRPr="00915017" w14:paraId="1C092B86" w14:textId="77777777" w:rsidTr="00F55E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D8CA3" w14:textId="77777777" w:rsidR="0041547B" w:rsidRPr="00915017" w:rsidRDefault="0041547B" w:rsidP="00F55EAF">
                  <w:pPr>
                    <w:pStyle w:val="headertabella0"/>
                    <w:rPr>
                      <w:color w:val="002060"/>
                    </w:rPr>
                  </w:pPr>
                  <w:r w:rsidRPr="00915017">
                    <w:rPr>
                      <w:color w:val="002060"/>
                    </w:rPr>
                    <w:t>GIRONE B - 9 Giornata - R</w:t>
                  </w:r>
                </w:p>
              </w:tc>
            </w:tr>
            <w:tr w:rsidR="0041547B" w:rsidRPr="00915017" w14:paraId="5E373964" w14:textId="77777777" w:rsidTr="00F55E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D77325" w14:textId="77777777" w:rsidR="0041547B" w:rsidRPr="00915017" w:rsidRDefault="0041547B" w:rsidP="00F55EAF">
                  <w:pPr>
                    <w:pStyle w:val="rowtabella0"/>
                    <w:rPr>
                      <w:color w:val="002060"/>
                    </w:rPr>
                  </w:pPr>
                  <w:r w:rsidRPr="00915017">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92683" w14:textId="77777777" w:rsidR="0041547B" w:rsidRPr="00915017" w:rsidRDefault="0041547B" w:rsidP="00F55EAF">
                  <w:pPr>
                    <w:pStyle w:val="rowtabella0"/>
                    <w:rPr>
                      <w:color w:val="002060"/>
                    </w:rPr>
                  </w:pPr>
                  <w:r w:rsidRPr="00915017">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741CA" w14:textId="77777777" w:rsidR="0041547B" w:rsidRPr="00915017" w:rsidRDefault="0041547B" w:rsidP="00F55EAF">
                  <w:pPr>
                    <w:pStyle w:val="rowtabella0"/>
                    <w:jc w:val="center"/>
                    <w:rPr>
                      <w:color w:val="002060"/>
                    </w:rPr>
                  </w:pPr>
                  <w:r w:rsidRPr="00915017">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39FD3" w14:textId="77777777" w:rsidR="0041547B" w:rsidRPr="00915017" w:rsidRDefault="0041547B" w:rsidP="00F55EAF">
                  <w:pPr>
                    <w:pStyle w:val="rowtabella0"/>
                    <w:jc w:val="center"/>
                    <w:rPr>
                      <w:color w:val="002060"/>
                    </w:rPr>
                  </w:pPr>
                  <w:r w:rsidRPr="00915017">
                    <w:rPr>
                      <w:color w:val="002060"/>
                    </w:rPr>
                    <w:t> </w:t>
                  </w:r>
                </w:p>
              </w:tc>
            </w:tr>
            <w:tr w:rsidR="0041547B" w:rsidRPr="00915017" w14:paraId="28A33F46"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A1A612" w14:textId="77777777" w:rsidR="0041547B" w:rsidRPr="00915017" w:rsidRDefault="0041547B" w:rsidP="00F55EAF">
                  <w:pPr>
                    <w:pStyle w:val="rowtabella0"/>
                    <w:rPr>
                      <w:color w:val="002060"/>
                    </w:rPr>
                  </w:pPr>
                  <w:r w:rsidRPr="00915017">
                    <w:rPr>
                      <w:color w:val="002060"/>
                    </w:rPr>
                    <w:t xml:space="preserve">(1) C.U.S. ANCONA </w:t>
                  </w:r>
                  <w:proofErr w:type="spellStart"/>
                  <w:proofErr w:type="gramStart"/>
                  <w:r w:rsidRPr="00915017">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6CB3DD" w14:textId="77777777" w:rsidR="0041547B" w:rsidRPr="00915017" w:rsidRDefault="0041547B" w:rsidP="00F55EAF">
                  <w:pPr>
                    <w:pStyle w:val="rowtabella0"/>
                    <w:rPr>
                      <w:color w:val="002060"/>
                    </w:rPr>
                  </w:pPr>
                  <w:r w:rsidRPr="00915017">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3D0F62" w14:textId="77777777" w:rsidR="0041547B" w:rsidRPr="00915017" w:rsidRDefault="0041547B" w:rsidP="00F55EAF">
                  <w:pPr>
                    <w:pStyle w:val="rowtabella0"/>
                    <w:jc w:val="center"/>
                    <w:rPr>
                      <w:color w:val="002060"/>
                    </w:rPr>
                  </w:pPr>
                  <w:r w:rsidRPr="0091501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84043D" w14:textId="77777777" w:rsidR="0041547B" w:rsidRPr="00915017" w:rsidRDefault="0041547B" w:rsidP="00F55EAF">
                  <w:pPr>
                    <w:pStyle w:val="rowtabella0"/>
                    <w:jc w:val="center"/>
                    <w:rPr>
                      <w:color w:val="002060"/>
                    </w:rPr>
                  </w:pPr>
                  <w:r w:rsidRPr="00915017">
                    <w:rPr>
                      <w:color w:val="002060"/>
                    </w:rPr>
                    <w:t> </w:t>
                  </w:r>
                </w:p>
              </w:tc>
            </w:tr>
            <w:tr w:rsidR="0041547B" w:rsidRPr="00915017" w14:paraId="09F58F59"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BF333A" w14:textId="77777777" w:rsidR="0041547B" w:rsidRPr="00915017" w:rsidRDefault="0041547B" w:rsidP="00F55EAF">
                  <w:pPr>
                    <w:pStyle w:val="rowtabella0"/>
                    <w:rPr>
                      <w:color w:val="002060"/>
                    </w:rPr>
                  </w:pPr>
                  <w:r w:rsidRPr="00915017">
                    <w:rPr>
                      <w:color w:val="002060"/>
                    </w:rPr>
                    <w:t>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1D06E5" w14:textId="77777777" w:rsidR="0041547B" w:rsidRPr="00915017" w:rsidRDefault="0041547B" w:rsidP="00F55EAF">
                  <w:pPr>
                    <w:pStyle w:val="rowtabella0"/>
                    <w:rPr>
                      <w:color w:val="002060"/>
                    </w:rPr>
                  </w:pPr>
                  <w:r w:rsidRPr="00915017">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9E5C55" w14:textId="77777777" w:rsidR="0041547B" w:rsidRPr="00915017" w:rsidRDefault="0041547B" w:rsidP="00F55EAF">
                  <w:pPr>
                    <w:pStyle w:val="rowtabella0"/>
                    <w:jc w:val="center"/>
                    <w:rPr>
                      <w:color w:val="002060"/>
                    </w:rPr>
                  </w:pPr>
                  <w:r w:rsidRPr="0091501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48D3E3" w14:textId="77777777" w:rsidR="0041547B" w:rsidRPr="00915017" w:rsidRDefault="0041547B" w:rsidP="00F55EAF">
                  <w:pPr>
                    <w:pStyle w:val="rowtabella0"/>
                    <w:jc w:val="center"/>
                    <w:rPr>
                      <w:color w:val="002060"/>
                    </w:rPr>
                  </w:pPr>
                  <w:r w:rsidRPr="00915017">
                    <w:rPr>
                      <w:color w:val="002060"/>
                    </w:rPr>
                    <w:t> </w:t>
                  </w:r>
                </w:p>
              </w:tc>
            </w:tr>
            <w:tr w:rsidR="0041547B" w:rsidRPr="00915017" w14:paraId="3218ABAE"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8901AE" w14:textId="77777777" w:rsidR="0041547B" w:rsidRPr="00915017" w:rsidRDefault="0041547B" w:rsidP="00F55EAF">
                  <w:pPr>
                    <w:pStyle w:val="rowtabella0"/>
                    <w:rPr>
                      <w:color w:val="002060"/>
                    </w:rPr>
                  </w:pPr>
                  <w:r w:rsidRPr="0091501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123A78" w14:textId="77777777" w:rsidR="0041547B" w:rsidRPr="00915017" w:rsidRDefault="0041547B" w:rsidP="00F55EAF">
                  <w:pPr>
                    <w:pStyle w:val="rowtabella0"/>
                    <w:rPr>
                      <w:color w:val="002060"/>
                    </w:rPr>
                  </w:pPr>
                  <w:r w:rsidRPr="0091501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59C14C" w14:textId="77777777" w:rsidR="0041547B" w:rsidRPr="00915017" w:rsidRDefault="0041547B" w:rsidP="00F55EAF">
                  <w:pPr>
                    <w:pStyle w:val="rowtabella0"/>
                    <w:jc w:val="center"/>
                    <w:rPr>
                      <w:color w:val="002060"/>
                    </w:rPr>
                  </w:pPr>
                  <w:r w:rsidRPr="00915017">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940D3" w14:textId="77777777" w:rsidR="0041547B" w:rsidRPr="00915017" w:rsidRDefault="0041547B" w:rsidP="00F55EAF">
                  <w:pPr>
                    <w:pStyle w:val="rowtabella0"/>
                    <w:jc w:val="center"/>
                    <w:rPr>
                      <w:color w:val="002060"/>
                    </w:rPr>
                  </w:pPr>
                  <w:r w:rsidRPr="00915017">
                    <w:rPr>
                      <w:color w:val="002060"/>
                    </w:rPr>
                    <w:t> </w:t>
                  </w:r>
                </w:p>
              </w:tc>
            </w:tr>
            <w:tr w:rsidR="0041547B" w:rsidRPr="00915017" w14:paraId="499D6C6F" w14:textId="77777777" w:rsidTr="00F55E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7F018F" w14:textId="77777777" w:rsidR="0041547B" w:rsidRPr="00915017" w:rsidRDefault="0041547B" w:rsidP="00F55EAF">
                  <w:pPr>
                    <w:pStyle w:val="rowtabella0"/>
                    <w:rPr>
                      <w:color w:val="002060"/>
                    </w:rPr>
                  </w:pPr>
                  <w:r w:rsidRPr="00915017">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BB280" w14:textId="77777777" w:rsidR="0041547B" w:rsidRPr="00915017" w:rsidRDefault="0041547B" w:rsidP="00F55EAF">
                  <w:pPr>
                    <w:pStyle w:val="rowtabella0"/>
                    <w:rPr>
                      <w:color w:val="002060"/>
                    </w:rPr>
                  </w:pPr>
                  <w:r w:rsidRPr="00915017">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BB389" w14:textId="77777777" w:rsidR="0041547B" w:rsidRPr="00915017" w:rsidRDefault="0041547B" w:rsidP="00F55EAF">
                  <w:pPr>
                    <w:pStyle w:val="rowtabella0"/>
                    <w:jc w:val="center"/>
                    <w:rPr>
                      <w:color w:val="002060"/>
                    </w:rPr>
                  </w:pPr>
                  <w:r w:rsidRPr="00915017">
                    <w:rPr>
                      <w:color w:val="002060"/>
                    </w:rPr>
                    <w:t>10 - 1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38336" w14:textId="77777777" w:rsidR="0041547B" w:rsidRPr="00915017" w:rsidRDefault="0041547B" w:rsidP="00F55EAF">
                  <w:pPr>
                    <w:pStyle w:val="rowtabella0"/>
                    <w:jc w:val="center"/>
                    <w:rPr>
                      <w:color w:val="002060"/>
                    </w:rPr>
                  </w:pPr>
                  <w:r w:rsidRPr="00915017">
                    <w:rPr>
                      <w:color w:val="002060"/>
                    </w:rPr>
                    <w:t> </w:t>
                  </w:r>
                </w:p>
              </w:tc>
            </w:tr>
            <w:tr w:rsidR="0041547B" w:rsidRPr="00915017" w14:paraId="6DAF5EA0" w14:textId="77777777" w:rsidTr="00F55EAF">
              <w:tc>
                <w:tcPr>
                  <w:tcW w:w="4700" w:type="dxa"/>
                  <w:gridSpan w:val="4"/>
                  <w:tcBorders>
                    <w:top w:val="nil"/>
                    <w:left w:val="nil"/>
                    <w:bottom w:val="nil"/>
                    <w:right w:val="nil"/>
                  </w:tcBorders>
                  <w:tcMar>
                    <w:top w:w="20" w:type="dxa"/>
                    <w:left w:w="20" w:type="dxa"/>
                    <w:bottom w:w="20" w:type="dxa"/>
                    <w:right w:w="20" w:type="dxa"/>
                  </w:tcMar>
                  <w:vAlign w:val="center"/>
                  <w:hideMark/>
                </w:tcPr>
                <w:p w14:paraId="3755B28B" w14:textId="77777777" w:rsidR="0041547B" w:rsidRPr="00915017" w:rsidRDefault="0041547B" w:rsidP="00F55EAF">
                  <w:pPr>
                    <w:pStyle w:val="rowtabella0"/>
                    <w:rPr>
                      <w:color w:val="002060"/>
                    </w:rPr>
                  </w:pPr>
                  <w:r w:rsidRPr="00915017">
                    <w:rPr>
                      <w:color w:val="002060"/>
                    </w:rPr>
                    <w:t>(1) - disputata il 08/02/2026</w:t>
                  </w:r>
                </w:p>
              </w:tc>
            </w:tr>
          </w:tbl>
          <w:p w14:paraId="7BCE220C" w14:textId="77777777" w:rsidR="0041547B" w:rsidRPr="00915017" w:rsidRDefault="0041547B" w:rsidP="00F55EAF">
            <w:pPr>
              <w:rPr>
                <w:color w:val="002060"/>
              </w:rPr>
            </w:pPr>
          </w:p>
        </w:tc>
      </w:tr>
    </w:tbl>
    <w:p w14:paraId="638F3620" w14:textId="77777777" w:rsidR="0041547B" w:rsidRPr="00915017" w:rsidRDefault="0041547B" w:rsidP="0041547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47B" w:rsidRPr="00915017" w14:paraId="4E910447" w14:textId="77777777" w:rsidTr="00F55EA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47B" w:rsidRPr="00915017" w14:paraId="4470E30F" w14:textId="77777777" w:rsidTr="00F55E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C658F" w14:textId="77777777" w:rsidR="0041547B" w:rsidRPr="00915017" w:rsidRDefault="0041547B" w:rsidP="00F55EAF">
                  <w:pPr>
                    <w:pStyle w:val="headertabella0"/>
                    <w:rPr>
                      <w:color w:val="002060"/>
                    </w:rPr>
                  </w:pPr>
                  <w:r w:rsidRPr="00915017">
                    <w:rPr>
                      <w:color w:val="002060"/>
                    </w:rPr>
                    <w:t>GIRONE C - 9 Giornata - R</w:t>
                  </w:r>
                </w:p>
              </w:tc>
            </w:tr>
            <w:tr w:rsidR="0041547B" w:rsidRPr="00915017" w14:paraId="101AD526" w14:textId="77777777" w:rsidTr="00F55E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C3948F" w14:textId="77777777" w:rsidR="0041547B" w:rsidRPr="00915017" w:rsidRDefault="0041547B" w:rsidP="00F55EAF">
                  <w:pPr>
                    <w:pStyle w:val="rowtabella0"/>
                    <w:rPr>
                      <w:color w:val="002060"/>
                    </w:rPr>
                  </w:pPr>
                  <w:r w:rsidRPr="00915017">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7112F" w14:textId="77777777" w:rsidR="0041547B" w:rsidRPr="00915017" w:rsidRDefault="0041547B" w:rsidP="00F55EAF">
                  <w:pPr>
                    <w:pStyle w:val="rowtabella0"/>
                    <w:rPr>
                      <w:color w:val="002060"/>
                    </w:rPr>
                  </w:pPr>
                  <w:r w:rsidRPr="00915017">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B0CBE" w14:textId="77777777" w:rsidR="0041547B" w:rsidRPr="00915017" w:rsidRDefault="0041547B" w:rsidP="00F55EAF">
                  <w:pPr>
                    <w:pStyle w:val="rowtabella0"/>
                    <w:jc w:val="center"/>
                    <w:rPr>
                      <w:color w:val="002060"/>
                    </w:rPr>
                  </w:pPr>
                  <w:r w:rsidRPr="00915017">
                    <w:rPr>
                      <w:color w:val="002060"/>
                    </w:rPr>
                    <w:t>1 - 26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4B89A" w14:textId="77777777" w:rsidR="0041547B" w:rsidRPr="00915017" w:rsidRDefault="0041547B" w:rsidP="00F55EAF">
                  <w:pPr>
                    <w:pStyle w:val="rowtabella0"/>
                    <w:jc w:val="center"/>
                    <w:rPr>
                      <w:color w:val="002060"/>
                    </w:rPr>
                  </w:pPr>
                  <w:r w:rsidRPr="00915017">
                    <w:rPr>
                      <w:color w:val="002060"/>
                    </w:rPr>
                    <w:t> </w:t>
                  </w:r>
                </w:p>
              </w:tc>
            </w:tr>
            <w:tr w:rsidR="0041547B" w:rsidRPr="00915017" w14:paraId="3D7313B0"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6FC72D" w14:textId="77777777" w:rsidR="0041547B" w:rsidRPr="00915017" w:rsidRDefault="0041547B" w:rsidP="00F55EAF">
                  <w:pPr>
                    <w:pStyle w:val="rowtabella0"/>
                    <w:rPr>
                      <w:color w:val="002060"/>
                    </w:rPr>
                  </w:pPr>
                  <w:r w:rsidRPr="00915017">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90848" w14:textId="77777777" w:rsidR="0041547B" w:rsidRPr="00915017" w:rsidRDefault="0041547B" w:rsidP="00F55EAF">
                  <w:pPr>
                    <w:pStyle w:val="rowtabella0"/>
                    <w:rPr>
                      <w:color w:val="002060"/>
                    </w:rPr>
                  </w:pPr>
                  <w:r w:rsidRPr="00915017">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FF5A3F" w14:textId="77777777" w:rsidR="0041547B" w:rsidRPr="00915017" w:rsidRDefault="0041547B" w:rsidP="00F55EAF">
                  <w:pPr>
                    <w:pStyle w:val="rowtabella0"/>
                    <w:jc w:val="center"/>
                    <w:rPr>
                      <w:color w:val="002060"/>
                    </w:rPr>
                  </w:pPr>
                  <w:r w:rsidRPr="00915017">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35DD2E" w14:textId="77777777" w:rsidR="0041547B" w:rsidRPr="00915017" w:rsidRDefault="0041547B" w:rsidP="00F55EAF">
                  <w:pPr>
                    <w:pStyle w:val="rowtabella0"/>
                    <w:jc w:val="center"/>
                    <w:rPr>
                      <w:color w:val="002060"/>
                    </w:rPr>
                  </w:pPr>
                  <w:r w:rsidRPr="00915017">
                    <w:rPr>
                      <w:color w:val="002060"/>
                    </w:rPr>
                    <w:t> </w:t>
                  </w:r>
                </w:p>
              </w:tc>
            </w:tr>
            <w:tr w:rsidR="0041547B" w:rsidRPr="00915017" w14:paraId="7D644DAD" w14:textId="77777777" w:rsidTr="00F55E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C728F3" w14:textId="77777777" w:rsidR="0041547B" w:rsidRPr="00915017" w:rsidRDefault="0041547B" w:rsidP="00F55EAF">
                  <w:pPr>
                    <w:pStyle w:val="rowtabella0"/>
                    <w:rPr>
                      <w:color w:val="002060"/>
                    </w:rPr>
                  </w:pPr>
                  <w:r w:rsidRPr="00915017">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7A95DF" w14:textId="77777777" w:rsidR="0041547B" w:rsidRPr="00915017" w:rsidRDefault="0041547B" w:rsidP="00F55EAF">
                  <w:pPr>
                    <w:pStyle w:val="rowtabella0"/>
                    <w:rPr>
                      <w:color w:val="002060"/>
                    </w:rPr>
                  </w:pPr>
                  <w:r w:rsidRPr="00915017">
                    <w:rPr>
                      <w:color w:val="002060"/>
                    </w:rPr>
                    <w:t>-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D44A34" w14:textId="77777777" w:rsidR="0041547B" w:rsidRPr="00915017" w:rsidRDefault="0041547B" w:rsidP="00F55EAF">
                  <w:pPr>
                    <w:pStyle w:val="rowtabella0"/>
                    <w:jc w:val="center"/>
                    <w:rPr>
                      <w:color w:val="002060"/>
                    </w:rPr>
                  </w:pPr>
                  <w:r w:rsidRPr="0091501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2F9498" w14:textId="77777777" w:rsidR="0041547B" w:rsidRPr="00915017" w:rsidRDefault="0041547B" w:rsidP="00F55EAF">
                  <w:pPr>
                    <w:pStyle w:val="rowtabella0"/>
                    <w:jc w:val="center"/>
                    <w:rPr>
                      <w:color w:val="002060"/>
                    </w:rPr>
                  </w:pPr>
                  <w:r w:rsidRPr="00915017">
                    <w:rPr>
                      <w:color w:val="002060"/>
                    </w:rPr>
                    <w:t> </w:t>
                  </w:r>
                </w:p>
              </w:tc>
            </w:tr>
            <w:tr w:rsidR="0041547B" w:rsidRPr="00915017" w14:paraId="76AD9D7C" w14:textId="77777777" w:rsidTr="00F55E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4EA79" w14:textId="77777777" w:rsidR="0041547B" w:rsidRPr="00915017" w:rsidRDefault="0041547B" w:rsidP="00F55EAF">
                  <w:pPr>
                    <w:pStyle w:val="rowtabella0"/>
                    <w:rPr>
                      <w:color w:val="002060"/>
                    </w:rPr>
                  </w:pPr>
                  <w:proofErr w:type="gramStart"/>
                  <w:r w:rsidRPr="00915017">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3EAEA" w14:textId="77777777" w:rsidR="0041547B" w:rsidRPr="00915017" w:rsidRDefault="0041547B" w:rsidP="00F55EAF">
                  <w:pPr>
                    <w:pStyle w:val="rowtabella0"/>
                    <w:rPr>
                      <w:color w:val="002060"/>
                    </w:rPr>
                  </w:pPr>
                  <w:r w:rsidRPr="00915017">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7ED5F" w14:textId="77777777" w:rsidR="0041547B" w:rsidRPr="00915017" w:rsidRDefault="0041547B" w:rsidP="00F55EAF">
                  <w:pPr>
                    <w:pStyle w:val="rowtabella0"/>
                    <w:jc w:val="center"/>
                    <w:rPr>
                      <w:color w:val="002060"/>
                    </w:rPr>
                  </w:pPr>
                  <w:r w:rsidRPr="00915017">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A3199" w14:textId="77777777" w:rsidR="0041547B" w:rsidRPr="00915017" w:rsidRDefault="0041547B" w:rsidP="00F55EAF">
                  <w:pPr>
                    <w:pStyle w:val="rowtabella0"/>
                    <w:jc w:val="center"/>
                    <w:rPr>
                      <w:color w:val="002060"/>
                    </w:rPr>
                  </w:pPr>
                  <w:r w:rsidRPr="00915017">
                    <w:rPr>
                      <w:color w:val="002060"/>
                    </w:rPr>
                    <w:t> </w:t>
                  </w:r>
                </w:p>
              </w:tc>
            </w:tr>
            <w:tr w:rsidR="0041547B" w:rsidRPr="00915017" w14:paraId="228DDE85" w14:textId="77777777" w:rsidTr="00F55EAF">
              <w:tc>
                <w:tcPr>
                  <w:tcW w:w="4700" w:type="dxa"/>
                  <w:gridSpan w:val="4"/>
                  <w:tcBorders>
                    <w:top w:val="nil"/>
                    <w:left w:val="nil"/>
                    <w:bottom w:val="nil"/>
                    <w:right w:val="nil"/>
                  </w:tcBorders>
                  <w:tcMar>
                    <w:top w:w="20" w:type="dxa"/>
                    <w:left w:w="20" w:type="dxa"/>
                    <w:bottom w:w="20" w:type="dxa"/>
                    <w:right w:w="20" w:type="dxa"/>
                  </w:tcMar>
                  <w:vAlign w:val="center"/>
                  <w:hideMark/>
                </w:tcPr>
                <w:p w14:paraId="7D7F9541" w14:textId="77777777" w:rsidR="0041547B" w:rsidRPr="00915017" w:rsidRDefault="0041547B" w:rsidP="00F55EAF">
                  <w:pPr>
                    <w:pStyle w:val="rowtabella0"/>
                    <w:rPr>
                      <w:color w:val="002060"/>
                    </w:rPr>
                  </w:pPr>
                  <w:r w:rsidRPr="00915017">
                    <w:rPr>
                      <w:color w:val="002060"/>
                    </w:rPr>
                    <w:t>(1) - disputata il 08/02/2026</w:t>
                  </w:r>
                </w:p>
              </w:tc>
            </w:tr>
          </w:tbl>
          <w:p w14:paraId="379E4A31" w14:textId="77777777" w:rsidR="0041547B" w:rsidRPr="00915017" w:rsidRDefault="0041547B" w:rsidP="00F55EAF">
            <w:pPr>
              <w:rPr>
                <w:color w:val="002060"/>
              </w:rPr>
            </w:pPr>
          </w:p>
        </w:tc>
      </w:tr>
    </w:tbl>
    <w:p w14:paraId="2C5E06C3" w14:textId="77777777" w:rsidR="0041547B" w:rsidRPr="00915017" w:rsidRDefault="0041547B" w:rsidP="0041547B">
      <w:pPr>
        <w:pStyle w:val="breakline"/>
        <w:rPr>
          <w:rFonts w:eastAsiaTheme="minorEastAsia"/>
          <w:color w:val="002060"/>
        </w:rPr>
      </w:pPr>
    </w:p>
    <w:p w14:paraId="2E36410E" w14:textId="77777777" w:rsidR="0041547B" w:rsidRPr="00915017" w:rsidRDefault="0041547B" w:rsidP="0041547B">
      <w:pPr>
        <w:pStyle w:val="breakline"/>
        <w:rPr>
          <w:color w:val="002060"/>
        </w:rPr>
      </w:pPr>
    </w:p>
    <w:p w14:paraId="726A843C" w14:textId="77777777" w:rsidR="0041547B" w:rsidRPr="00915017" w:rsidRDefault="0041547B" w:rsidP="0041547B">
      <w:pPr>
        <w:pStyle w:val="titoloprinc0"/>
        <w:rPr>
          <w:color w:val="002060"/>
        </w:rPr>
      </w:pPr>
      <w:r w:rsidRPr="00915017">
        <w:rPr>
          <w:color w:val="002060"/>
        </w:rPr>
        <w:t>GIUDICE SPORTIVO</w:t>
      </w:r>
    </w:p>
    <w:p w14:paraId="7B5FDCF1" w14:textId="77777777" w:rsidR="0041547B" w:rsidRPr="00915017" w:rsidRDefault="0041547B" w:rsidP="0041547B">
      <w:pPr>
        <w:pStyle w:val="diffida"/>
        <w:rPr>
          <w:color w:val="002060"/>
        </w:rPr>
      </w:pPr>
      <w:r w:rsidRPr="00915017">
        <w:rPr>
          <w:color w:val="002060"/>
        </w:rPr>
        <w:t>Il Giudice Sportivo Avv. Agnese Lazzaretti, con l'assistenza del Segretario Angelo Castellana, nella seduta del 06/02/2026, ha adottato le decisioni che di seguito integralmente si riportano:</w:t>
      </w:r>
    </w:p>
    <w:p w14:paraId="27AC002A" w14:textId="77777777" w:rsidR="0041547B" w:rsidRPr="00915017" w:rsidRDefault="0041547B" w:rsidP="0041547B">
      <w:pPr>
        <w:pStyle w:val="titolo10"/>
        <w:rPr>
          <w:color w:val="002060"/>
        </w:rPr>
      </w:pPr>
      <w:r w:rsidRPr="00915017">
        <w:rPr>
          <w:color w:val="002060"/>
        </w:rPr>
        <w:t xml:space="preserve">GARE DEL 7/ 2/2026 </w:t>
      </w:r>
    </w:p>
    <w:p w14:paraId="0C8F136B" w14:textId="77777777" w:rsidR="0041547B" w:rsidRPr="00915017" w:rsidRDefault="0041547B" w:rsidP="0041547B">
      <w:pPr>
        <w:pStyle w:val="titolo7a"/>
        <w:rPr>
          <w:color w:val="002060"/>
        </w:rPr>
      </w:pPr>
      <w:r w:rsidRPr="00915017">
        <w:rPr>
          <w:color w:val="002060"/>
        </w:rPr>
        <w:t xml:space="preserve">PROVVEDIMENTI DISCIPLINARI </w:t>
      </w:r>
    </w:p>
    <w:p w14:paraId="67E8A046" w14:textId="77777777" w:rsidR="0041547B" w:rsidRPr="00915017" w:rsidRDefault="0041547B" w:rsidP="0041547B">
      <w:pPr>
        <w:pStyle w:val="titolo7b0"/>
        <w:rPr>
          <w:color w:val="002060"/>
        </w:rPr>
      </w:pPr>
      <w:r w:rsidRPr="00915017">
        <w:rPr>
          <w:color w:val="002060"/>
        </w:rPr>
        <w:t xml:space="preserve">In base alle risultanze degli atti ufficiali sono state deliberate le seguenti sanzioni disciplinari. </w:t>
      </w:r>
    </w:p>
    <w:p w14:paraId="6259844E" w14:textId="77777777" w:rsidR="0041547B" w:rsidRPr="00915017" w:rsidRDefault="0041547B" w:rsidP="0041547B">
      <w:pPr>
        <w:pStyle w:val="titolo30"/>
        <w:rPr>
          <w:color w:val="002060"/>
        </w:rPr>
      </w:pPr>
      <w:r w:rsidRPr="00915017">
        <w:rPr>
          <w:color w:val="002060"/>
        </w:rPr>
        <w:t xml:space="preserve">CALCIATORI NON ESPULSI </w:t>
      </w:r>
    </w:p>
    <w:p w14:paraId="1F358D3D" w14:textId="77777777" w:rsidR="0041547B" w:rsidRPr="00915017" w:rsidRDefault="0041547B" w:rsidP="0041547B">
      <w:pPr>
        <w:pStyle w:val="titolo20"/>
        <w:rPr>
          <w:color w:val="002060"/>
        </w:rPr>
      </w:pPr>
      <w:r w:rsidRPr="009150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29861373" w14:textId="77777777" w:rsidTr="00F55EAF">
        <w:tc>
          <w:tcPr>
            <w:tcW w:w="2200" w:type="dxa"/>
            <w:tcMar>
              <w:top w:w="20" w:type="dxa"/>
              <w:left w:w="20" w:type="dxa"/>
              <w:bottom w:w="20" w:type="dxa"/>
              <w:right w:w="20" w:type="dxa"/>
            </w:tcMar>
            <w:vAlign w:val="center"/>
            <w:hideMark/>
          </w:tcPr>
          <w:p w14:paraId="64781C06" w14:textId="77777777" w:rsidR="0041547B" w:rsidRPr="00915017" w:rsidRDefault="0041547B" w:rsidP="00F55EAF">
            <w:pPr>
              <w:pStyle w:val="movimento"/>
              <w:rPr>
                <w:color w:val="002060"/>
              </w:rPr>
            </w:pPr>
            <w:r w:rsidRPr="00915017">
              <w:rPr>
                <w:color w:val="002060"/>
              </w:rPr>
              <w:t>PERRUCCIO KEVIN</w:t>
            </w:r>
          </w:p>
        </w:tc>
        <w:tc>
          <w:tcPr>
            <w:tcW w:w="2200" w:type="dxa"/>
            <w:tcMar>
              <w:top w:w="20" w:type="dxa"/>
              <w:left w:w="20" w:type="dxa"/>
              <w:bottom w:w="20" w:type="dxa"/>
              <w:right w:w="20" w:type="dxa"/>
            </w:tcMar>
            <w:vAlign w:val="center"/>
            <w:hideMark/>
          </w:tcPr>
          <w:p w14:paraId="6ED7FB3A" w14:textId="77777777" w:rsidR="0041547B" w:rsidRPr="00915017" w:rsidRDefault="0041547B" w:rsidP="00F55EAF">
            <w:pPr>
              <w:pStyle w:val="movimento2"/>
              <w:rPr>
                <w:color w:val="002060"/>
              </w:rPr>
            </w:pPr>
            <w:r w:rsidRPr="00915017">
              <w:rPr>
                <w:color w:val="002060"/>
              </w:rPr>
              <w:t xml:space="preserve">(GROTTACCIA 2005) </w:t>
            </w:r>
          </w:p>
        </w:tc>
        <w:tc>
          <w:tcPr>
            <w:tcW w:w="800" w:type="dxa"/>
            <w:tcMar>
              <w:top w:w="20" w:type="dxa"/>
              <w:left w:w="20" w:type="dxa"/>
              <w:bottom w:w="20" w:type="dxa"/>
              <w:right w:w="20" w:type="dxa"/>
            </w:tcMar>
            <w:vAlign w:val="center"/>
            <w:hideMark/>
          </w:tcPr>
          <w:p w14:paraId="6ECDD33C"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692D85AD" w14:textId="77777777" w:rsidR="0041547B" w:rsidRPr="00915017" w:rsidRDefault="0041547B" w:rsidP="00F55EAF">
            <w:pPr>
              <w:pStyle w:val="movimento"/>
              <w:rPr>
                <w:color w:val="002060"/>
              </w:rPr>
            </w:pPr>
            <w:r w:rsidRPr="00915017">
              <w:rPr>
                <w:color w:val="002060"/>
              </w:rPr>
              <w:t>FALCONE MATTEO</w:t>
            </w:r>
          </w:p>
        </w:tc>
        <w:tc>
          <w:tcPr>
            <w:tcW w:w="2200" w:type="dxa"/>
            <w:tcMar>
              <w:top w:w="20" w:type="dxa"/>
              <w:left w:w="20" w:type="dxa"/>
              <w:bottom w:w="20" w:type="dxa"/>
              <w:right w:w="20" w:type="dxa"/>
            </w:tcMar>
            <w:vAlign w:val="center"/>
            <w:hideMark/>
          </w:tcPr>
          <w:p w14:paraId="126E38CF" w14:textId="77777777" w:rsidR="0041547B" w:rsidRPr="00915017" w:rsidRDefault="0041547B" w:rsidP="00F55EAF">
            <w:pPr>
              <w:pStyle w:val="movimento2"/>
              <w:rPr>
                <w:color w:val="002060"/>
              </w:rPr>
            </w:pPr>
            <w:r w:rsidRPr="00915017">
              <w:rPr>
                <w:color w:val="002060"/>
              </w:rPr>
              <w:t xml:space="preserve">(POLVERIGI C/5) </w:t>
            </w:r>
          </w:p>
        </w:tc>
      </w:tr>
    </w:tbl>
    <w:p w14:paraId="17A4E9BD" w14:textId="77777777" w:rsidR="0041547B" w:rsidRPr="00915017" w:rsidRDefault="0041547B" w:rsidP="0041547B">
      <w:pPr>
        <w:pStyle w:val="titolo20"/>
        <w:rPr>
          <w:rFonts w:eastAsiaTheme="minorEastAsia"/>
          <w:color w:val="002060"/>
        </w:rPr>
      </w:pPr>
      <w:r w:rsidRPr="0091501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05D8ECE8" w14:textId="77777777" w:rsidTr="00F55EAF">
        <w:tc>
          <w:tcPr>
            <w:tcW w:w="2200" w:type="dxa"/>
            <w:tcMar>
              <w:top w:w="20" w:type="dxa"/>
              <w:left w:w="20" w:type="dxa"/>
              <w:bottom w:w="20" w:type="dxa"/>
              <w:right w:w="20" w:type="dxa"/>
            </w:tcMar>
            <w:vAlign w:val="center"/>
            <w:hideMark/>
          </w:tcPr>
          <w:p w14:paraId="2CA7ABA9" w14:textId="77777777" w:rsidR="0041547B" w:rsidRPr="00915017" w:rsidRDefault="0041547B" w:rsidP="00F55EAF">
            <w:pPr>
              <w:pStyle w:val="movimento"/>
              <w:rPr>
                <w:color w:val="002060"/>
              </w:rPr>
            </w:pPr>
            <w:r w:rsidRPr="00915017">
              <w:rPr>
                <w:color w:val="002060"/>
              </w:rPr>
              <w:t>VIGNONI MATTIA</w:t>
            </w:r>
          </w:p>
        </w:tc>
        <w:tc>
          <w:tcPr>
            <w:tcW w:w="2200" w:type="dxa"/>
            <w:tcMar>
              <w:top w:w="20" w:type="dxa"/>
              <w:left w:w="20" w:type="dxa"/>
              <w:bottom w:w="20" w:type="dxa"/>
              <w:right w:w="20" w:type="dxa"/>
            </w:tcMar>
            <w:vAlign w:val="center"/>
            <w:hideMark/>
          </w:tcPr>
          <w:p w14:paraId="37714E7B" w14:textId="77777777" w:rsidR="0041547B" w:rsidRPr="00915017" w:rsidRDefault="0041547B" w:rsidP="00F55EAF">
            <w:pPr>
              <w:pStyle w:val="movimento2"/>
              <w:rPr>
                <w:color w:val="002060"/>
              </w:rPr>
            </w:pPr>
            <w:r w:rsidRPr="00915017">
              <w:rPr>
                <w:color w:val="002060"/>
              </w:rPr>
              <w:t xml:space="preserve">(POLVERIGI C/5) </w:t>
            </w:r>
          </w:p>
        </w:tc>
        <w:tc>
          <w:tcPr>
            <w:tcW w:w="800" w:type="dxa"/>
            <w:tcMar>
              <w:top w:w="20" w:type="dxa"/>
              <w:left w:w="20" w:type="dxa"/>
              <w:bottom w:w="20" w:type="dxa"/>
              <w:right w:w="20" w:type="dxa"/>
            </w:tcMar>
            <w:vAlign w:val="center"/>
            <w:hideMark/>
          </w:tcPr>
          <w:p w14:paraId="10DCA798"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7C161CB3"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7757FEDA" w14:textId="77777777" w:rsidR="0041547B" w:rsidRPr="00915017" w:rsidRDefault="0041547B" w:rsidP="00F55EAF">
            <w:pPr>
              <w:pStyle w:val="movimento2"/>
              <w:rPr>
                <w:color w:val="002060"/>
              </w:rPr>
            </w:pPr>
            <w:r w:rsidRPr="00915017">
              <w:rPr>
                <w:color w:val="002060"/>
              </w:rPr>
              <w:t> </w:t>
            </w:r>
          </w:p>
        </w:tc>
      </w:tr>
    </w:tbl>
    <w:p w14:paraId="6E052F8F" w14:textId="77777777" w:rsidR="0041547B" w:rsidRPr="00915017" w:rsidRDefault="0041547B" w:rsidP="0041547B">
      <w:pPr>
        <w:pStyle w:val="titolo20"/>
        <w:rPr>
          <w:rFonts w:eastAsiaTheme="minorEastAsia"/>
          <w:color w:val="002060"/>
        </w:rPr>
      </w:pPr>
      <w:r w:rsidRPr="009150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40E45C48" w14:textId="77777777" w:rsidTr="00F55EAF">
        <w:tc>
          <w:tcPr>
            <w:tcW w:w="2200" w:type="dxa"/>
            <w:tcMar>
              <w:top w:w="20" w:type="dxa"/>
              <w:left w:w="20" w:type="dxa"/>
              <w:bottom w:w="20" w:type="dxa"/>
              <w:right w:w="20" w:type="dxa"/>
            </w:tcMar>
            <w:vAlign w:val="center"/>
            <w:hideMark/>
          </w:tcPr>
          <w:p w14:paraId="57FE7264" w14:textId="77777777" w:rsidR="0041547B" w:rsidRPr="00915017" w:rsidRDefault="0041547B" w:rsidP="00F55EAF">
            <w:pPr>
              <w:pStyle w:val="movimento"/>
              <w:rPr>
                <w:color w:val="002060"/>
              </w:rPr>
            </w:pPr>
            <w:r w:rsidRPr="00915017">
              <w:rPr>
                <w:color w:val="002060"/>
              </w:rPr>
              <w:lastRenderedPageBreak/>
              <w:t>MERLINO MARCO</w:t>
            </w:r>
          </w:p>
        </w:tc>
        <w:tc>
          <w:tcPr>
            <w:tcW w:w="2200" w:type="dxa"/>
            <w:tcMar>
              <w:top w:w="20" w:type="dxa"/>
              <w:left w:w="20" w:type="dxa"/>
              <w:bottom w:w="20" w:type="dxa"/>
              <w:right w:w="20" w:type="dxa"/>
            </w:tcMar>
            <w:vAlign w:val="center"/>
            <w:hideMark/>
          </w:tcPr>
          <w:p w14:paraId="57774077" w14:textId="77777777" w:rsidR="0041547B" w:rsidRPr="00915017" w:rsidRDefault="0041547B" w:rsidP="00F55EAF">
            <w:pPr>
              <w:pStyle w:val="movimento2"/>
              <w:rPr>
                <w:color w:val="002060"/>
              </w:rPr>
            </w:pPr>
            <w:r w:rsidRPr="00915017">
              <w:rPr>
                <w:color w:val="002060"/>
              </w:rPr>
              <w:t xml:space="preserve">(FFJ CALCIO A 5) </w:t>
            </w:r>
          </w:p>
        </w:tc>
        <w:tc>
          <w:tcPr>
            <w:tcW w:w="800" w:type="dxa"/>
            <w:tcMar>
              <w:top w:w="20" w:type="dxa"/>
              <w:left w:w="20" w:type="dxa"/>
              <w:bottom w:w="20" w:type="dxa"/>
              <w:right w:w="20" w:type="dxa"/>
            </w:tcMar>
            <w:vAlign w:val="center"/>
            <w:hideMark/>
          </w:tcPr>
          <w:p w14:paraId="14F102C7"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7D045532"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2A455541" w14:textId="77777777" w:rsidR="0041547B" w:rsidRPr="00915017" w:rsidRDefault="0041547B" w:rsidP="00F55EAF">
            <w:pPr>
              <w:pStyle w:val="movimento2"/>
              <w:rPr>
                <w:color w:val="002060"/>
              </w:rPr>
            </w:pPr>
            <w:r w:rsidRPr="00915017">
              <w:rPr>
                <w:color w:val="002060"/>
              </w:rPr>
              <w:t> </w:t>
            </w:r>
          </w:p>
        </w:tc>
      </w:tr>
    </w:tbl>
    <w:p w14:paraId="13B4FC71" w14:textId="77777777" w:rsidR="0041547B" w:rsidRPr="00915017" w:rsidRDefault="0041547B" w:rsidP="0041547B">
      <w:pPr>
        <w:pStyle w:val="titolo20"/>
        <w:rPr>
          <w:rFonts w:eastAsiaTheme="minorEastAsia"/>
          <w:color w:val="002060"/>
        </w:rPr>
      </w:pPr>
      <w:r w:rsidRPr="009150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2B1D2999" w14:textId="77777777" w:rsidTr="00F55EAF">
        <w:tc>
          <w:tcPr>
            <w:tcW w:w="2200" w:type="dxa"/>
            <w:tcMar>
              <w:top w:w="20" w:type="dxa"/>
              <w:left w:w="20" w:type="dxa"/>
              <w:bottom w:w="20" w:type="dxa"/>
              <w:right w:w="20" w:type="dxa"/>
            </w:tcMar>
            <w:vAlign w:val="center"/>
            <w:hideMark/>
          </w:tcPr>
          <w:p w14:paraId="21453D11" w14:textId="77777777" w:rsidR="0041547B" w:rsidRPr="00915017" w:rsidRDefault="0041547B" w:rsidP="00F55EAF">
            <w:pPr>
              <w:pStyle w:val="movimento"/>
              <w:rPr>
                <w:color w:val="002060"/>
              </w:rPr>
            </w:pPr>
            <w:r w:rsidRPr="00915017">
              <w:rPr>
                <w:color w:val="002060"/>
              </w:rPr>
              <w:t>BARTAL ADAM</w:t>
            </w:r>
          </w:p>
        </w:tc>
        <w:tc>
          <w:tcPr>
            <w:tcW w:w="2200" w:type="dxa"/>
            <w:tcMar>
              <w:top w:w="20" w:type="dxa"/>
              <w:left w:w="20" w:type="dxa"/>
              <w:bottom w:w="20" w:type="dxa"/>
              <w:right w:w="20" w:type="dxa"/>
            </w:tcMar>
            <w:vAlign w:val="center"/>
            <w:hideMark/>
          </w:tcPr>
          <w:p w14:paraId="7844699F" w14:textId="77777777" w:rsidR="0041547B" w:rsidRPr="00915017" w:rsidRDefault="0041547B" w:rsidP="00F55EAF">
            <w:pPr>
              <w:pStyle w:val="movimento2"/>
              <w:rPr>
                <w:color w:val="002060"/>
              </w:rPr>
            </w:pPr>
            <w:r w:rsidRPr="00915017">
              <w:rPr>
                <w:color w:val="002060"/>
              </w:rPr>
              <w:t xml:space="preserve">(CERRETO D ESI ASD) </w:t>
            </w:r>
          </w:p>
        </w:tc>
        <w:tc>
          <w:tcPr>
            <w:tcW w:w="800" w:type="dxa"/>
            <w:tcMar>
              <w:top w:w="20" w:type="dxa"/>
              <w:left w:w="20" w:type="dxa"/>
              <w:bottom w:w="20" w:type="dxa"/>
              <w:right w:w="20" w:type="dxa"/>
            </w:tcMar>
            <w:vAlign w:val="center"/>
            <w:hideMark/>
          </w:tcPr>
          <w:p w14:paraId="7394FEA8"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35FA63A6" w14:textId="77777777" w:rsidR="0041547B" w:rsidRPr="00915017" w:rsidRDefault="0041547B" w:rsidP="00F55EAF">
            <w:pPr>
              <w:pStyle w:val="movimento"/>
              <w:rPr>
                <w:color w:val="002060"/>
              </w:rPr>
            </w:pPr>
            <w:r w:rsidRPr="00915017">
              <w:rPr>
                <w:color w:val="002060"/>
              </w:rPr>
              <w:t>RAGNETTI CHRISTIAN</w:t>
            </w:r>
          </w:p>
        </w:tc>
        <w:tc>
          <w:tcPr>
            <w:tcW w:w="2200" w:type="dxa"/>
            <w:tcMar>
              <w:top w:w="20" w:type="dxa"/>
              <w:left w:w="20" w:type="dxa"/>
              <w:bottom w:w="20" w:type="dxa"/>
              <w:right w:w="20" w:type="dxa"/>
            </w:tcMar>
            <w:vAlign w:val="center"/>
            <w:hideMark/>
          </w:tcPr>
          <w:p w14:paraId="61CDB171" w14:textId="77777777" w:rsidR="0041547B" w:rsidRPr="00915017" w:rsidRDefault="0041547B" w:rsidP="00F55EAF">
            <w:pPr>
              <w:pStyle w:val="movimento2"/>
              <w:rPr>
                <w:color w:val="002060"/>
              </w:rPr>
            </w:pPr>
            <w:r w:rsidRPr="00915017">
              <w:rPr>
                <w:color w:val="002060"/>
              </w:rPr>
              <w:t xml:space="preserve">(FFJ CALCIO A 5) </w:t>
            </w:r>
          </w:p>
        </w:tc>
      </w:tr>
    </w:tbl>
    <w:p w14:paraId="18D19B7D" w14:textId="77777777" w:rsidR="0041547B" w:rsidRPr="00915017" w:rsidRDefault="0041547B" w:rsidP="0041547B">
      <w:pPr>
        <w:pStyle w:val="titolo10"/>
        <w:rPr>
          <w:rFonts w:eastAsiaTheme="minorEastAsia"/>
          <w:color w:val="002060"/>
        </w:rPr>
      </w:pPr>
      <w:r w:rsidRPr="00915017">
        <w:rPr>
          <w:color w:val="002060"/>
        </w:rPr>
        <w:t xml:space="preserve">GARE DEL 8/ 2/2026 </w:t>
      </w:r>
    </w:p>
    <w:p w14:paraId="3C46DA22" w14:textId="77777777" w:rsidR="0041547B" w:rsidRPr="00915017" w:rsidRDefault="0041547B" w:rsidP="0041547B">
      <w:pPr>
        <w:pStyle w:val="titolo7a"/>
        <w:rPr>
          <w:color w:val="002060"/>
        </w:rPr>
      </w:pPr>
      <w:r w:rsidRPr="00915017">
        <w:rPr>
          <w:color w:val="002060"/>
        </w:rPr>
        <w:t xml:space="preserve">PROVVEDIMENTI DISCIPLINARI </w:t>
      </w:r>
    </w:p>
    <w:p w14:paraId="052B2E62" w14:textId="77777777" w:rsidR="0041547B" w:rsidRPr="00915017" w:rsidRDefault="0041547B" w:rsidP="0041547B">
      <w:pPr>
        <w:pStyle w:val="titolo7b0"/>
        <w:rPr>
          <w:color w:val="002060"/>
        </w:rPr>
      </w:pPr>
      <w:r w:rsidRPr="00915017">
        <w:rPr>
          <w:color w:val="002060"/>
        </w:rPr>
        <w:t xml:space="preserve">In base alle risultanze degli atti ufficiali sono state deliberate le seguenti sanzioni disciplinari. </w:t>
      </w:r>
    </w:p>
    <w:p w14:paraId="649F2BE2" w14:textId="77777777" w:rsidR="0041547B" w:rsidRPr="00915017" w:rsidRDefault="0041547B" w:rsidP="0041547B">
      <w:pPr>
        <w:pStyle w:val="titolo30"/>
        <w:rPr>
          <w:color w:val="002060"/>
        </w:rPr>
      </w:pPr>
      <w:r w:rsidRPr="00915017">
        <w:rPr>
          <w:color w:val="002060"/>
        </w:rPr>
        <w:t xml:space="preserve">CALCIATORI NON ESPULSI </w:t>
      </w:r>
    </w:p>
    <w:p w14:paraId="4963657A" w14:textId="77777777" w:rsidR="0041547B" w:rsidRPr="00915017" w:rsidRDefault="0041547B" w:rsidP="0041547B">
      <w:pPr>
        <w:pStyle w:val="titolo20"/>
        <w:rPr>
          <w:color w:val="002060"/>
        </w:rPr>
      </w:pPr>
      <w:r w:rsidRPr="009150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66A5C7AD" w14:textId="77777777" w:rsidTr="00F55EAF">
        <w:tc>
          <w:tcPr>
            <w:tcW w:w="2200" w:type="dxa"/>
            <w:tcMar>
              <w:top w:w="20" w:type="dxa"/>
              <w:left w:w="20" w:type="dxa"/>
              <w:bottom w:w="20" w:type="dxa"/>
              <w:right w:w="20" w:type="dxa"/>
            </w:tcMar>
            <w:vAlign w:val="center"/>
            <w:hideMark/>
          </w:tcPr>
          <w:p w14:paraId="0538D423" w14:textId="77777777" w:rsidR="0041547B" w:rsidRPr="00915017" w:rsidRDefault="0041547B" w:rsidP="00F55EAF">
            <w:pPr>
              <w:pStyle w:val="movimento"/>
              <w:rPr>
                <w:color w:val="002060"/>
              </w:rPr>
            </w:pPr>
            <w:r w:rsidRPr="00915017">
              <w:rPr>
                <w:color w:val="002060"/>
              </w:rPr>
              <w:t>TADDEI ALESSIO</w:t>
            </w:r>
          </w:p>
        </w:tc>
        <w:tc>
          <w:tcPr>
            <w:tcW w:w="2200" w:type="dxa"/>
            <w:tcMar>
              <w:top w:w="20" w:type="dxa"/>
              <w:left w:w="20" w:type="dxa"/>
              <w:bottom w:w="20" w:type="dxa"/>
              <w:right w:w="20" w:type="dxa"/>
            </w:tcMar>
            <w:vAlign w:val="center"/>
            <w:hideMark/>
          </w:tcPr>
          <w:p w14:paraId="702EFBE2" w14:textId="77777777" w:rsidR="0041547B" w:rsidRPr="00915017" w:rsidRDefault="0041547B" w:rsidP="00F55EAF">
            <w:pPr>
              <w:pStyle w:val="movimento2"/>
              <w:rPr>
                <w:color w:val="002060"/>
              </w:rPr>
            </w:pPr>
            <w:r w:rsidRPr="00915017">
              <w:rPr>
                <w:color w:val="002060"/>
              </w:rPr>
              <w:t xml:space="preserve">(JESINA S.R.L.) </w:t>
            </w:r>
          </w:p>
        </w:tc>
        <w:tc>
          <w:tcPr>
            <w:tcW w:w="800" w:type="dxa"/>
            <w:tcMar>
              <w:top w:w="20" w:type="dxa"/>
              <w:left w:w="20" w:type="dxa"/>
              <w:bottom w:w="20" w:type="dxa"/>
              <w:right w:w="20" w:type="dxa"/>
            </w:tcMar>
            <w:vAlign w:val="center"/>
            <w:hideMark/>
          </w:tcPr>
          <w:p w14:paraId="5581FDA5"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76EC762F"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687EE1B5" w14:textId="77777777" w:rsidR="0041547B" w:rsidRPr="00915017" w:rsidRDefault="0041547B" w:rsidP="00F55EAF">
            <w:pPr>
              <w:pStyle w:val="movimento2"/>
              <w:rPr>
                <w:color w:val="002060"/>
              </w:rPr>
            </w:pPr>
            <w:r w:rsidRPr="00915017">
              <w:rPr>
                <w:color w:val="002060"/>
              </w:rPr>
              <w:t> </w:t>
            </w:r>
          </w:p>
        </w:tc>
      </w:tr>
    </w:tbl>
    <w:p w14:paraId="00EA1969" w14:textId="77777777" w:rsidR="0041547B" w:rsidRPr="00915017" w:rsidRDefault="0041547B" w:rsidP="0041547B">
      <w:pPr>
        <w:pStyle w:val="titolo20"/>
        <w:rPr>
          <w:rFonts w:eastAsiaTheme="minorEastAsia"/>
          <w:color w:val="002060"/>
        </w:rPr>
      </w:pPr>
      <w:r w:rsidRPr="009150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583C5E69" w14:textId="77777777" w:rsidTr="00F55EAF">
        <w:tc>
          <w:tcPr>
            <w:tcW w:w="2200" w:type="dxa"/>
            <w:tcMar>
              <w:top w:w="20" w:type="dxa"/>
              <w:left w:w="20" w:type="dxa"/>
              <w:bottom w:w="20" w:type="dxa"/>
              <w:right w:w="20" w:type="dxa"/>
            </w:tcMar>
            <w:vAlign w:val="center"/>
            <w:hideMark/>
          </w:tcPr>
          <w:p w14:paraId="2FDD714A" w14:textId="77777777" w:rsidR="0041547B" w:rsidRPr="00915017" w:rsidRDefault="0041547B" w:rsidP="00F55EAF">
            <w:pPr>
              <w:pStyle w:val="movimento"/>
              <w:rPr>
                <w:color w:val="002060"/>
              </w:rPr>
            </w:pPr>
            <w:r w:rsidRPr="00915017">
              <w:rPr>
                <w:color w:val="002060"/>
              </w:rPr>
              <w:t>DISCEPOLI ALESSANDRO</w:t>
            </w:r>
          </w:p>
        </w:tc>
        <w:tc>
          <w:tcPr>
            <w:tcW w:w="2200" w:type="dxa"/>
            <w:tcMar>
              <w:top w:w="20" w:type="dxa"/>
              <w:left w:w="20" w:type="dxa"/>
              <w:bottom w:w="20" w:type="dxa"/>
              <w:right w:w="20" w:type="dxa"/>
            </w:tcMar>
            <w:vAlign w:val="center"/>
            <w:hideMark/>
          </w:tcPr>
          <w:p w14:paraId="5D4FFACD" w14:textId="77777777" w:rsidR="0041547B" w:rsidRPr="00915017" w:rsidRDefault="0041547B" w:rsidP="00F55EAF">
            <w:pPr>
              <w:pStyle w:val="movimento2"/>
              <w:rPr>
                <w:color w:val="002060"/>
              </w:rPr>
            </w:pPr>
            <w:r w:rsidRPr="00915017">
              <w:rPr>
                <w:color w:val="002060"/>
              </w:rPr>
              <w:t xml:space="preserve">(AUDAX 1970 </w:t>
            </w:r>
            <w:proofErr w:type="gramStart"/>
            <w:r w:rsidRPr="00915017">
              <w:rPr>
                <w:color w:val="002060"/>
              </w:rPr>
              <w:t>S.ANGELO</w:t>
            </w:r>
            <w:proofErr w:type="gramEnd"/>
            <w:r w:rsidRPr="00915017">
              <w:rPr>
                <w:color w:val="002060"/>
              </w:rPr>
              <w:t xml:space="preserve">) </w:t>
            </w:r>
          </w:p>
        </w:tc>
        <w:tc>
          <w:tcPr>
            <w:tcW w:w="800" w:type="dxa"/>
            <w:tcMar>
              <w:top w:w="20" w:type="dxa"/>
              <w:left w:w="20" w:type="dxa"/>
              <w:bottom w:w="20" w:type="dxa"/>
              <w:right w:w="20" w:type="dxa"/>
            </w:tcMar>
            <w:vAlign w:val="center"/>
            <w:hideMark/>
          </w:tcPr>
          <w:p w14:paraId="6055646C"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46FA7294" w14:textId="77777777" w:rsidR="0041547B" w:rsidRPr="00915017" w:rsidRDefault="0041547B" w:rsidP="00F55EAF">
            <w:pPr>
              <w:pStyle w:val="movimento"/>
              <w:rPr>
                <w:color w:val="002060"/>
              </w:rPr>
            </w:pPr>
            <w:r w:rsidRPr="00915017">
              <w:rPr>
                <w:color w:val="002060"/>
              </w:rPr>
              <w:t>MANTONI NICOLO</w:t>
            </w:r>
          </w:p>
        </w:tc>
        <w:tc>
          <w:tcPr>
            <w:tcW w:w="2200" w:type="dxa"/>
            <w:tcMar>
              <w:top w:w="20" w:type="dxa"/>
              <w:left w:w="20" w:type="dxa"/>
              <w:bottom w:w="20" w:type="dxa"/>
              <w:right w:w="20" w:type="dxa"/>
            </w:tcMar>
            <w:vAlign w:val="center"/>
            <w:hideMark/>
          </w:tcPr>
          <w:p w14:paraId="110A6E76" w14:textId="77777777" w:rsidR="0041547B" w:rsidRPr="00915017" w:rsidRDefault="0041547B" w:rsidP="00F55EAF">
            <w:pPr>
              <w:pStyle w:val="movimento2"/>
              <w:rPr>
                <w:color w:val="002060"/>
              </w:rPr>
            </w:pPr>
            <w:r w:rsidRPr="00915017">
              <w:rPr>
                <w:color w:val="002060"/>
              </w:rPr>
              <w:t xml:space="preserve">(AUDAX 1970 </w:t>
            </w:r>
            <w:proofErr w:type="gramStart"/>
            <w:r w:rsidRPr="00915017">
              <w:rPr>
                <w:color w:val="002060"/>
              </w:rPr>
              <w:t>S.ANGELO</w:t>
            </w:r>
            <w:proofErr w:type="gramEnd"/>
            <w:r w:rsidRPr="00915017">
              <w:rPr>
                <w:color w:val="002060"/>
              </w:rPr>
              <w:t xml:space="preserve">) </w:t>
            </w:r>
          </w:p>
        </w:tc>
      </w:tr>
      <w:tr w:rsidR="0041547B" w:rsidRPr="00915017" w14:paraId="48C7F55A" w14:textId="77777777" w:rsidTr="00F55EAF">
        <w:tc>
          <w:tcPr>
            <w:tcW w:w="2200" w:type="dxa"/>
            <w:tcMar>
              <w:top w:w="20" w:type="dxa"/>
              <w:left w:w="20" w:type="dxa"/>
              <w:bottom w:w="20" w:type="dxa"/>
              <w:right w:w="20" w:type="dxa"/>
            </w:tcMar>
            <w:vAlign w:val="center"/>
            <w:hideMark/>
          </w:tcPr>
          <w:p w14:paraId="1EFECF2B" w14:textId="77777777" w:rsidR="0041547B" w:rsidRPr="00915017" w:rsidRDefault="0041547B" w:rsidP="00F55EAF">
            <w:pPr>
              <w:pStyle w:val="movimento"/>
              <w:rPr>
                <w:color w:val="002060"/>
              </w:rPr>
            </w:pPr>
            <w:r w:rsidRPr="00915017">
              <w:rPr>
                <w:color w:val="002060"/>
              </w:rPr>
              <w:t>SERAFINI ANDREA</w:t>
            </w:r>
          </w:p>
        </w:tc>
        <w:tc>
          <w:tcPr>
            <w:tcW w:w="2200" w:type="dxa"/>
            <w:tcMar>
              <w:top w:w="20" w:type="dxa"/>
              <w:left w:w="20" w:type="dxa"/>
              <w:bottom w:w="20" w:type="dxa"/>
              <w:right w:w="20" w:type="dxa"/>
            </w:tcMar>
            <w:vAlign w:val="center"/>
            <w:hideMark/>
          </w:tcPr>
          <w:p w14:paraId="305E631D" w14:textId="77777777" w:rsidR="0041547B" w:rsidRPr="00915017" w:rsidRDefault="0041547B" w:rsidP="00F55EAF">
            <w:pPr>
              <w:pStyle w:val="movimento2"/>
              <w:rPr>
                <w:color w:val="002060"/>
              </w:rPr>
            </w:pPr>
            <w:r w:rsidRPr="00915017">
              <w:rPr>
                <w:color w:val="002060"/>
              </w:rPr>
              <w:t xml:space="preserve">(ITALSERVICE C5) </w:t>
            </w:r>
          </w:p>
        </w:tc>
        <w:tc>
          <w:tcPr>
            <w:tcW w:w="800" w:type="dxa"/>
            <w:tcMar>
              <w:top w:w="20" w:type="dxa"/>
              <w:left w:w="20" w:type="dxa"/>
              <w:bottom w:w="20" w:type="dxa"/>
              <w:right w:w="20" w:type="dxa"/>
            </w:tcMar>
            <w:vAlign w:val="center"/>
            <w:hideMark/>
          </w:tcPr>
          <w:p w14:paraId="300D15BF"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0107FB6F"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2A4589E6" w14:textId="77777777" w:rsidR="0041547B" w:rsidRPr="00915017" w:rsidRDefault="0041547B" w:rsidP="00F55EAF">
            <w:pPr>
              <w:pStyle w:val="movimento2"/>
              <w:rPr>
                <w:color w:val="002060"/>
              </w:rPr>
            </w:pPr>
            <w:r w:rsidRPr="00915017">
              <w:rPr>
                <w:color w:val="002060"/>
              </w:rPr>
              <w:t> </w:t>
            </w:r>
          </w:p>
        </w:tc>
      </w:tr>
    </w:tbl>
    <w:p w14:paraId="3A1C56E6" w14:textId="77777777" w:rsidR="0041547B" w:rsidRPr="00915017" w:rsidRDefault="0041547B" w:rsidP="0041547B">
      <w:pPr>
        <w:pStyle w:val="titolo20"/>
        <w:rPr>
          <w:rFonts w:eastAsiaTheme="minorEastAsia"/>
          <w:color w:val="002060"/>
        </w:rPr>
      </w:pPr>
      <w:r w:rsidRPr="009150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47B" w:rsidRPr="00915017" w14:paraId="1732F4F8" w14:textId="77777777" w:rsidTr="00F55EAF">
        <w:tc>
          <w:tcPr>
            <w:tcW w:w="2200" w:type="dxa"/>
            <w:tcMar>
              <w:top w:w="20" w:type="dxa"/>
              <w:left w:w="20" w:type="dxa"/>
              <w:bottom w:w="20" w:type="dxa"/>
              <w:right w:w="20" w:type="dxa"/>
            </w:tcMar>
            <w:vAlign w:val="center"/>
            <w:hideMark/>
          </w:tcPr>
          <w:p w14:paraId="6C3E8593" w14:textId="77777777" w:rsidR="0041547B" w:rsidRPr="00915017" w:rsidRDefault="0041547B" w:rsidP="00F55EAF">
            <w:pPr>
              <w:pStyle w:val="movimento"/>
              <w:rPr>
                <w:color w:val="002060"/>
              </w:rPr>
            </w:pPr>
            <w:r w:rsidRPr="00915017">
              <w:rPr>
                <w:color w:val="002060"/>
              </w:rPr>
              <w:t>SABBATINI GIOELE</w:t>
            </w:r>
          </w:p>
        </w:tc>
        <w:tc>
          <w:tcPr>
            <w:tcW w:w="2200" w:type="dxa"/>
            <w:tcMar>
              <w:top w:w="20" w:type="dxa"/>
              <w:left w:w="20" w:type="dxa"/>
              <w:bottom w:w="20" w:type="dxa"/>
              <w:right w:w="20" w:type="dxa"/>
            </w:tcMar>
            <w:vAlign w:val="center"/>
            <w:hideMark/>
          </w:tcPr>
          <w:p w14:paraId="3597584E" w14:textId="77777777" w:rsidR="0041547B" w:rsidRPr="00915017" w:rsidRDefault="0041547B" w:rsidP="00F55EAF">
            <w:pPr>
              <w:pStyle w:val="movimento2"/>
              <w:rPr>
                <w:color w:val="002060"/>
              </w:rPr>
            </w:pPr>
            <w:r w:rsidRPr="00915017">
              <w:rPr>
                <w:color w:val="002060"/>
              </w:rPr>
              <w:t xml:space="preserve">(FIGHT BULLS CORRIDONIA) </w:t>
            </w:r>
          </w:p>
        </w:tc>
        <w:tc>
          <w:tcPr>
            <w:tcW w:w="800" w:type="dxa"/>
            <w:tcMar>
              <w:top w:w="20" w:type="dxa"/>
              <w:left w:w="20" w:type="dxa"/>
              <w:bottom w:w="20" w:type="dxa"/>
              <w:right w:w="20" w:type="dxa"/>
            </w:tcMar>
            <w:vAlign w:val="center"/>
            <w:hideMark/>
          </w:tcPr>
          <w:p w14:paraId="0A238494" w14:textId="77777777" w:rsidR="0041547B" w:rsidRPr="00915017" w:rsidRDefault="0041547B" w:rsidP="00F55EAF">
            <w:pPr>
              <w:pStyle w:val="movimento"/>
              <w:rPr>
                <w:color w:val="002060"/>
              </w:rPr>
            </w:pPr>
            <w:r w:rsidRPr="00915017">
              <w:rPr>
                <w:color w:val="002060"/>
              </w:rPr>
              <w:t> </w:t>
            </w:r>
          </w:p>
        </w:tc>
        <w:tc>
          <w:tcPr>
            <w:tcW w:w="2200" w:type="dxa"/>
            <w:tcMar>
              <w:top w:w="20" w:type="dxa"/>
              <w:left w:w="20" w:type="dxa"/>
              <w:bottom w:w="20" w:type="dxa"/>
              <w:right w:w="20" w:type="dxa"/>
            </w:tcMar>
            <w:vAlign w:val="center"/>
            <w:hideMark/>
          </w:tcPr>
          <w:p w14:paraId="0FA1C5E2" w14:textId="77777777" w:rsidR="0041547B" w:rsidRPr="00915017" w:rsidRDefault="0041547B" w:rsidP="00F55EAF">
            <w:pPr>
              <w:pStyle w:val="movimento"/>
              <w:rPr>
                <w:color w:val="002060"/>
              </w:rPr>
            </w:pPr>
            <w:r w:rsidRPr="00915017">
              <w:rPr>
                <w:color w:val="002060"/>
              </w:rPr>
              <w:t>LONGONI ALESSIO</w:t>
            </w:r>
          </w:p>
        </w:tc>
        <w:tc>
          <w:tcPr>
            <w:tcW w:w="2200" w:type="dxa"/>
            <w:tcMar>
              <w:top w:w="20" w:type="dxa"/>
              <w:left w:w="20" w:type="dxa"/>
              <w:bottom w:w="20" w:type="dxa"/>
              <w:right w:w="20" w:type="dxa"/>
            </w:tcMar>
            <w:vAlign w:val="center"/>
            <w:hideMark/>
          </w:tcPr>
          <w:p w14:paraId="4C3137B5" w14:textId="77777777" w:rsidR="0041547B" w:rsidRPr="00915017" w:rsidRDefault="0041547B" w:rsidP="00F55EAF">
            <w:pPr>
              <w:pStyle w:val="movimento2"/>
              <w:rPr>
                <w:color w:val="002060"/>
              </w:rPr>
            </w:pPr>
            <w:r w:rsidRPr="00915017">
              <w:rPr>
                <w:color w:val="002060"/>
              </w:rPr>
              <w:t xml:space="preserve">(PAGLIARE) </w:t>
            </w:r>
          </w:p>
        </w:tc>
      </w:tr>
    </w:tbl>
    <w:p w14:paraId="18EC9C3F" w14:textId="77777777" w:rsidR="0041547B" w:rsidRDefault="0041547B" w:rsidP="0041547B">
      <w:pPr>
        <w:pStyle w:val="breakline"/>
        <w:rPr>
          <w:color w:val="002060"/>
        </w:rPr>
      </w:pPr>
    </w:p>
    <w:p w14:paraId="4832E1AC" w14:textId="77777777" w:rsidR="0041547B" w:rsidRPr="00AC34E4" w:rsidRDefault="0041547B" w:rsidP="0041547B">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63085395" w14:textId="77777777" w:rsidR="0041547B" w:rsidRPr="00AC34E4" w:rsidRDefault="0041547B" w:rsidP="0041547B">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517B5BA3" w14:textId="77777777" w:rsidR="0041547B" w:rsidRDefault="0041547B" w:rsidP="0041547B">
      <w:pPr>
        <w:pStyle w:val="breakline"/>
        <w:rPr>
          <w:color w:val="002060"/>
        </w:rPr>
      </w:pPr>
    </w:p>
    <w:p w14:paraId="04775442" w14:textId="77777777" w:rsidR="0041547B" w:rsidRPr="00E3163F" w:rsidRDefault="0041547B" w:rsidP="0041547B">
      <w:pPr>
        <w:pStyle w:val="titoloprinc0"/>
        <w:rPr>
          <w:color w:val="002060"/>
        </w:rPr>
      </w:pPr>
      <w:r w:rsidRPr="00E3163F">
        <w:rPr>
          <w:color w:val="002060"/>
        </w:rPr>
        <w:t>CLASSIFICA</w:t>
      </w:r>
    </w:p>
    <w:p w14:paraId="70E82BDC" w14:textId="77777777" w:rsidR="0041547B" w:rsidRPr="00E3163F" w:rsidRDefault="0041547B" w:rsidP="0041547B">
      <w:pPr>
        <w:pStyle w:val="breakline"/>
        <w:rPr>
          <w:color w:val="002060"/>
        </w:rPr>
      </w:pPr>
    </w:p>
    <w:p w14:paraId="15E7867E" w14:textId="77777777" w:rsidR="0041547B" w:rsidRPr="00E3163F" w:rsidRDefault="0041547B" w:rsidP="0041547B">
      <w:pPr>
        <w:pStyle w:val="breakline"/>
        <w:rPr>
          <w:color w:val="002060"/>
        </w:rPr>
      </w:pPr>
    </w:p>
    <w:p w14:paraId="6E1F5514" w14:textId="77777777" w:rsidR="0041547B" w:rsidRPr="00E3163F" w:rsidRDefault="0041547B" w:rsidP="0041547B">
      <w:pPr>
        <w:pStyle w:val="sottotitolocampionato10"/>
        <w:rPr>
          <w:color w:val="002060"/>
        </w:rPr>
      </w:pPr>
      <w:r w:rsidRPr="00E3163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E3163F" w14:paraId="6046652F"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FE124" w14:textId="77777777" w:rsidR="0041547B" w:rsidRPr="00E3163F" w:rsidRDefault="0041547B" w:rsidP="00F55EAF">
            <w:pPr>
              <w:pStyle w:val="headertabella0"/>
              <w:rPr>
                <w:color w:val="002060"/>
              </w:rPr>
            </w:pPr>
            <w:r w:rsidRPr="00E3163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D0C1A" w14:textId="77777777" w:rsidR="0041547B" w:rsidRPr="00E3163F" w:rsidRDefault="0041547B" w:rsidP="00F55EAF">
            <w:pPr>
              <w:pStyle w:val="headertabella0"/>
              <w:rPr>
                <w:color w:val="002060"/>
              </w:rPr>
            </w:pPr>
            <w:r w:rsidRPr="00E3163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61C1B" w14:textId="77777777" w:rsidR="0041547B" w:rsidRPr="00E3163F" w:rsidRDefault="0041547B" w:rsidP="00F55EAF">
            <w:pPr>
              <w:pStyle w:val="headertabella0"/>
              <w:rPr>
                <w:color w:val="002060"/>
              </w:rPr>
            </w:pPr>
            <w:r w:rsidRPr="00E3163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12FC5" w14:textId="77777777" w:rsidR="0041547B" w:rsidRPr="00E3163F" w:rsidRDefault="0041547B" w:rsidP="00F55EAF">
            <w:pPr>
              <w:pStyle w:val="headertabella0"/>
              <w:rPr>
                <w:color w:val="002060"/>
              </w:rPr>
            </w:pPr>
            <w:r w:rsidRPr="00E3163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26AFE" w14:textId="77777777" w:rsidR="0041547B" w:rsidRPr="00E3163F" w:rsidRDefault="0041547B" w:rsidP="00F55EAF">
            <w:pPr>
              <w:pStyle w:val="headertabella0"/>
              <w:rPr>
                <w:color w:val="002060"/>
              </w:rPr>
            </w:pPr>
            <w:r w:rsidRPr="00E3163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F3E42" w14:textId="77777777" w:rsidR="0041547B" w:rsidRPr="00E3163F" w:rsidRDefault="0041547B" w:rsidP="00F55EAF">
            <w:pPr>
              <w:pStyle w:val="headertabella0"/>
              <w:rPr>
                <w:color w:val="002060"/>
              </w:rPr>
            </w:pPr>
            <w:r w:rsidRPr="00E3163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4355B" w14:textId="77777777" w:rsidR="0041547B" w:rsidRPr="00E3163F" w:rsidRDefault="0041547B" w:rsidP="00F55EAF">
            <w:pPr>
              <w:pStyle w:val="headertabella0"/>
              <w:rPr>
                <w:color w:val="002060"/>
              </w:rPr>
            </w:pPr>
            <w:r w:rsidRPr="00E3163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B38E" w14:textId="77777777" w:rsidR="0041547B" w:rsidRPr="00E3163F" w:rsidRDefault="0041547B" w:rsidP="00F55EAF">
            <w:pPr>
              <w:pStyle w:val="headertabella0"/>
              <w:rPr>
                <w:color w:val="002060"/>
              </w:rPr>
            </w:pPr>
            <w:r w:rsidRPr="00E3163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84412" w14:textId="77777777" w:rsidR="0041547B" w:rsidRPr="00E3163F" w:rsidRDefault="0041547B" w:rsidP="00F55EAF">
            <w:pPr>
              <w:pStyle w:val="headertabella0"/>
              <w:rPr>
                <w:color w:val="002060"/>
              </w:rPr>
            </w:pPr>
            <w:r w:rsidRPr="00E3163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85F8C" w14:textId="77777777" w:rsidR="0041547B" w:rsidRPr="00E3163F" w:rsidRDefault="0041547B" w:rsidP="00F55EAF">
            <w:pPr>
              <w:pStyle w:val="headertabella0"/>
              <w:rPr>
                <w:color w:val="002060"/>
              </w:rPr>
            </w:pPr>
            <w:r w:rsidRPr="00E3163F">
              <w:rPr>
                <w:color w:val="002060"/>
              </w:rPr>
              <w:t>PE</w:t>
            </w:r>
          </w:p>
        </w:tc>
      </w:tr>
      <w:tr w:rsidR="0041547B" w:rsidRPr="00E3163F" w14:paraId="54ECC654"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A4A86D" w14:textId="77777777" w:rsidR="0041547B" w:rsidRPr="00E3163F" w:rsidRDefault="0041547B" w:rsidP="00F55EAF">
            <w:pPr>
              <w:pStyle w:val="rowtabella0"/>
              <w:rPr>
                <w:color w:val="002060"/>
              </w:rPr>
            </w:pPr>
            <w:r w:rsidRPr="00E3163F">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03BC" w14:textId="77777777" w:rsidR="0041547B" w:rsidRPr="00E3163F" w:rsidRDefault="0041547B" w:rsidP="00F55EAF">
            <w:pPr>
              <w:pStyle w:val="rowtabella0"/>
              <w:jc w:val="center"/>
              <w:rPr>
                <w:color w:val="002060"/>
              </w:rPr>
            </w:pPr>
            <w:r w:rsidRPr="00E3163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22E99"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25B41" w14:textId="77777777" w:rsidR="0041547B" w:rsidRPr="00E3163F" w:rsidRDefault="0041547B" w:rsidP="00F55EAF">
            <w:pPr>
              <w:pStyle w:val="rowtabella0"/>
              <w:jc w:val="center"/>
              <w:rPr>
                <w:color w:val="002060"/>
              </w:rPr>
            </w:pPr>
            <w:r w:rsidRPr="00E3163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A4E2"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2486"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3240" w14:textId="77777777" w:rsidR="0041547B" w:rsidRPr="00E3163F" w:rsidRDefault="0041547B" w:rsidP="00F55EAF">
            <w:pPr>
              <w:pStyle w:val="rowtabella0"/>
              <w:jc w:val="center"/>
              <w:rPr>
                <w:color w:val="002060"/>
              </w:rPr>
            </w:pPr>
            <w:r w:rsidRPr="00E3163F">
              <w:rPr>
                <w:color w:val="002060"/>
              </w:rPr>
              <w:t>181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3879C" w14:textId="77777777" w:rsidR="0041547B" w:rsidRPr="00E3163F" w:rsidRDefault="0041547B" w:rsidP="00F55EAF">
            <w:pPr>
              <w:pStyle w:val="rowtabella0"/>
              <w:jc w:val="center"/>
              <w:rPr>
                <w:color w:val="002060"/>
              </w:rPr>
            </w:pPr>
            <w:r w:rsidRPr="00E3163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34A8" w14:textId="77777777" w:rsidR="0041547B" w:rsidRPr="00E3163F" w:rsidRDefault="0041547B" w:rsidP="00F55EAF">
            <w:pPr>
              <w:pStyle w:val="rowtabella0"/>
              <w:jc w:val="center"/>
              <w:rPr>
                <w:color w:val="002060"/>
              </w:rPr>
            </w:pPr>
            <w:r w:rsidRPr="00E3163F">
              <w:rPr>
                <w:color w:val="002060"/>
              </w:rPr>
              <w:t>162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C15C" w14:textId="77777777" w:rsidR="0041547B" w:rsidRPr="00E3163F" w:rsidRDefault="0041547B" w:rsidP="00F55EAF">
            <w:pPr>
              <w:pStyle w:val="rowtabella0"/>
              <w:jc w:val="center"/>
              <w:rPr>
                <w:color w:val="002060"/>
              </w:rPr>
            </w:pPr>
            <w:r w:rsidRPr="00E3163F">
              <w:rPr>
                <w:color w:val="002060"/>
              </w:rPr>
              <w:t>0</w:t>
            </w:r>
          </w:p>
        </w:tc>
      </w:tr>
      <w:tr w:rsidR="0041547B" w:rsidRPr="00E3163F" w14:paraId="25590171"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81718A" w14:textId="77777777" w:rsidR="0041547B" w:rsidRPr="00E3163F" w:rsidRDefault="0041547B" w:rsidP="00F55EAF">
            <w:pPr>
              <w:pStyle w:val="rowtabella0"/>
              <w:rPr>
                <w:color w:val="002060"/>
              </w:rPr>
            </w:pPr>
            <w:r w:rsidRPr="00E3163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799F" w14:textId="77777777" w:rsidR="0041547B" w:rsidRPr="00E3163F" w:rsidRDefault="0041547B" w:rsidP="00F55EAF">
            <w:pPr>
              <w:pStyle w:val="rowtabella0"/>
              <w:jc w:val="center"/>
              <w:rPr>
                <w:color w:val="002060"/>
              </w:rPr>
            </w:pPr>
            <w:r w:rsidRPr="00E3163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FB556"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5F5C" w14:textId="77777777" w:rsidR="0041547B" w:rsidRPr="00E3163F" w:rsidRDefault="0041547B" w:rsidP="00F55EAF">
            <w:pPr>
              <w:pStyle w:val="rowtabella0"/>
              <w:jc w:val="center"/>
              <w:rPr>
                <w:color w:val="002060"/>
              </w:rPr>
            </w:pPr>
            <w:r w:rsidRPr="00E3163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3252"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E7530"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A6F5" w14:textId="77777777" w:rsidR="0041547B" w:rsidRPr="00E3163F" w:rsidRDefault="0041547B" w:rsidP="00F55EAF">
            <w:pPr>
              <w:pStyle w:val="rowtabella0"/>
              <w:jc w:val="center"/>
              <w:rPr>
                <w:color w:val="002060"/>
              </w:rPr>
            </w:pPr>
            <w:r w:rsidRPr="00E3163F">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A380" w14:textId="77777777" w:rsidR="0041547B" w:rsidRPr="00E3163F" w:rsidRDefault="0041547B" w:rsidP="00F55EAF">
            <w:pPr>
              <w:pStyle w:val="rowtabella0"/>
              <w:jc w:val="center"/>
              <w:rPr>
                <w:color w:val="002060"/>
              </w:rPr>
            </w:pPr>
            <w:r w:rsidRPr="00E3163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3C92" w14:textId="77777777" w:rsidR="0041547B" w:rsidRPr="00E3163F" w:rsidRDefault="0041547B" w:rsidP="00F55EAF">
            <w:pPr>
              <w:pStyle w:val="rowtabella0"/>
              <w:jc w:val="center"/>
              <w:rPr>
                <w:color w:val="002060"/>
              </w:rPr>
            </w:pPr>
            <w:r w:rsidRPr="00E3163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6E87" w14:textId="77777777" w:rsidR="0041547B" w:rsidRPr="00E3163F" w:rsidRDefault="0041547B" w:rsidP="00F55EAF">
            <w:pPr>
              <w:pStyle w:val="rowtabella0"/>
              <w:jc w:val="center"/>
              <w:rPr>
                <w:color w:val="002060"/>
              </w:rPr>
            </w:pPr>
            <w:r w:rsidRPr="00E3163F">
              <w:rPr>
                <w:color w:val="002060"/>
              </w:rPr>
              <w:t>0</w:t>
            </w:r>
          </w:p>
        </w:tc>
      </w:tr>
      <w:tr w:rsidR="0041547B" w:rsidRPr="00E3163F" w14:paraId="5F315D68"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92211" w14:textId="77777777" w:rsidR="0041547B" w:rsidRPr="00E3163F" w:rsidRDefault="0041547B" w:rsidP="00F55EAF">
            <w:pPr>
              <w:pStyle w:val="rowtabella0"/>
              <w:rPr>
                <w:color w:val="002060"/>
              </w:rPr>
            </w:pPr>
            <w:r w:rsidRPr="00E3163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D419" w14:textId="77777777" w:rsidR="0041547B" w:rsidRPr="00E3163F" w:rsidRDefault="0041547B" w:rsidP="00F55EAF">
            <w:pPr>
              <w:pStyle w:val="rowtabella0"/>
              <w:jc w:val="center"/>
              <w:rPr>
                <w:color w:val="002060"/>
              </w:rPr>
            </w:pPr>
            <w:r w:rsidRPr="00E3163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8878"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D1EB7"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01204"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24DA"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B3B6" w14:textId="77777777" w:rsidR="0041547B" w:rsidRPr="00E3163F" w:rsidRDefault="0041547B" w:rsidP="00F55EAF">
            <w:pPr>
              <w:pStyle w:val="rowtabella0"/>
              <w:jc w:val="center"/>
              <w:rPr>
                <w:color w:val="002060"/>
              </w:rPr>
            </w:pPr>
            <w:r w:rsidRPr="00E3163F">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11E7" w14:textId="77777777" w:rsidR="0041547B" w:rsidRPr="00E3163F" w:rsidRDefault="0041547B" w:rsidP="00F55EAF">
            <w:pPr>
              <w:pStyle w:val="rowtabella0"/>
              <w:jc w:val="center"/>
              <w:rPr>
                <w:color w:val="002060"/>
              </w:rPr>
            </w:pPr>
            <w:r w:rsidRPr="00E3163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9B05" w14:textId="77777777" w:rsidR="0041547B" w:rsidRPr="00E3163F" w:rsidRDefault="0041547B" w:rsidP="00F55EAF">
            <w:pPr>
              <w:pStyle w:val="rowtabella0"/>
              <w:jc w:val="center"/>
              <w:rPr>
                <w:color w:val="002060"/>
              </w:rPr>
            </w:pPr>
            <w:r w:rsidRPr="00E3163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C8F5" w14:textId="77777777" w:rsidR="0041547B" w:rsidRPr="00E3163F" w:rsidRDefault="0041547B" w:rsidP="00F55EAF">
            <w:pPr>
              <w:pStyle w:val="rowtabella0"/>
              <w:jc w:val="center"/>
              <w:rPr>
                <w:color w:val="002060"/>
              </w:rPr>
            </w:pPr>
            <w:r w:rsidRPr="00E3163F">
              <w:rPr>
                <w:color w:val="002060"/>
              </w:rPr>
              <w:t>0</w:t>
            </w:r>
          </w:p>
        </w:tc>
      </w:tr>
      <w:tr w:rsidR="0041547B" w:rsidRPr="00E3163F" w14:paraId="1905CE4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9491C" w14:textId="77777777" w:rsidR="0041547B" w:rsidRPr="00E3163F" w:rsidRDefault="0041547B" w:rsidP="00F55EAF">
            <w:pPr>
              <w:pStyle w:val="rowtabella0"/>
              <w:rPr>
                <w:color w:val="002060"/>
              </w:rPr>
            </w:pPr>
            <w:r w:rsidRPr="00E3163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60FB" w14:textId="77777777" w:rsidR="0041547B" w:rsidRPr="00E3163F" w:rsidRDefault="0041547B" w:rsidP="00F55EAF">
            <w:pPr>
              <w:pStyle w:val="rowtabella0"/>
              <w:jc w:val="center"/>
              <w:rPr>
                <w:color w:val="002060"/>
              </w:rPr>
            </w:pPr>
            <w:r w:rsidRPr="00E3163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364A9"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7B51"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96B0"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A3A0" w14:textId="77777777" w:rsidR="0041547B" w:rsidRPr="00E3163F" w:rsidRDefault="0041547B" w:rsidP="00F55EAF">
            <w:pPr>
              <w:pStyle w:val="rowtabella0"/>
              <w:jc w:val="center"/>
              <w:rPr>
                <w:color w:val="002060"/>
              </w:rPr>
            </w:pPr>
            <w:r w:rsidRPr="00E3163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E1C0" w14:textId="77777777" w:rsidR="0041547B" w:rsidRPr="00E3163F" w:rsidRDefault="0041547B" w:rsidP="00F55EAF">
            <w:pPr>
              <w:pStyle w:val="rowtabella0"/>
              <w:jc w:val="center"/>
              <w:rPr>
                <w:color w:val="002060"/>
              </w:rPr>
            </w:pPr>
            <w:r w:rsidRPr="00E3163F">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7E87" w14:textId="77777777" w:rsidR="0041547B" w:rsidRPr="00E3163F" w:rsidRDefault="0041547B" w:rsidP="00F55EAF">
            <w:pPr>
              <w:pStyle w:val="rowtabella0"/>
              <w:jc w:val="center"/>
              <w:rPr>
                <w:color w:val="002060"/>
              </w:rPr>
            </w:pPr>
            <w:r w:rsidRPr="00E3163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A03F2" w14:textId="77777777" w:rsidR="0041547B" w:rsidRPr="00E3163F" w:rsidRDefault="0041547B" w:rsidP="00F55EAF">
            <w:pPr>
              <w:pStyle w:val="rowtabella0"/>
              <w:jc w:val="center"/>
              <w:rPr>
                <w:color w:val="002060"/>
              </w:rPr>
            </w:pPr>
            <w:r w:rsidRPr="00E3163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1AFB" w14:textId="77777777" w:rsidR="0041547B" w:rsidRPr="00E3163F" w:rsidRDefault="0041547B" w:rsidP="00F55EAF">
            <w:pPr>
              <w:pStyle w:val="rowtabella0"/>
              <w:jc w:val="center"/>
              <w:rPr>
                <w:color w:val="002060"/>
              </w:rPr>
            </w:pPr>
            <w:r w:rsidRPr="00E3163F">
              <w:rPr>
                <w:color w:val="002060"/>
              </w:rPr>
              <w:t>0</w:t>
            </w:r>
          </w:p>
        </w:tc>
      </w:tr>
      <w:tr w:rsidR="0041547B" w:rsidRPr="00E3163F" w14:paraId="5C062B0F"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C73687" w14:textId="77777777" w:rsidR="0041547B" w:rsidRPr="00E3163F" w:rsidRDefault="0041547B" w:rsidP="00F55EAF">
            <w:pPr>
              <w:pStyle w:val="rowtabella0"/>
              <w:rPr>
                <w:color w:val="002060"/>
              </w:rPr>
            </w:pPr>
            <w:r w:rsidRPr="00E3163F">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381C5" w14:textId="77777777" w:rsidR="0041547B" w:rsidRPr="00E3163F" w:rsidRDefault="0041547B" w:rsidP="00F55EAF">
            <w:pPr>
              <w:pStyle w:val="rowtabella0"/>
              <w:jc w:val="center"/>
              <w:rPr>
                <w:color w:val="002060"/>
              </w:rPr>
            </w:pPr>
            <w:r w:rsidRPr="00E3163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1E8C"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B6FE"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ED10"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60E6" w14:textId="77777777" w:rsidR="0041547B" w:rsidRPr="00E3163F" w:rsidRDefault="0041547B" w:rsidP="00F55EAF">
            <w:pPr>
              <w:pStyle w:val="rowtabella0"/>
              <w:jc w:val="center"/>
              <w:rPr>
                <w:color w:val="002060"/>
              </w:rPr>
            </w:pPr>
            <w:r w:rsidRPr="00E3163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021E" w14:textId="77777777" w:rsidR="0041547B" w:rsidRPr="00E3163F" w:rsidRDefault="0041547B" w:rsidP="00F55EAF">
            <w:pPr>
              <w:pStyle w:val="rowtabella0"/>
              <w:jc w:val="center"/>
              <w:rPr>
                <w:color w:val="002060"/>
              </w:rPr>
            </w:pPr>
            <w:r w:rsidRPr="00E3163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F2F7" w14:textId="77777777" w:rsidR="0041547B" w:rsidRPr="00E3163F" w:rsidRDefault="0041547B" w:rsidP="00F55EAF">
            <w:pPr>
              <w:pStyle w:val="rowtabella0"/>
              <w:jc w:val="center"/>
              <w:rPr>
                <w:color w:val="002060"/>
              </w:rPr>
            </w:pPr>
            <w:r w:rsidRPr="00E3163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DE52B" w14:textId="77777777" w:rsidR="0041547B" w:rsidRPr="00E3163F" w:rsidRDefault="0041547B" w:rsidP="00F55EAF">
            <w:pPr>
              <w:pStyle w:val="rowtabella0"/>
              <w:jc w:val="center"/>
              <w:rPr>
                <w:color w:val="002060"/>
              </w:rPr>
            </w:pPr>
            <w:r w:rsidRPr="00E3163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D6AC7" w14:textId="77777777" w:rsidR="0041547B" w:rsidRPr="00E3163F" w:rsidRDefault="0041547B" w:rsidP="00F55EAF">
            <w:pPr>
              <w:pStyle w:val="rowtabella0"/>
              <w:jc w:val="center"/>
              <w:rPr>
                <w:color w:val="002060"/>
              </w:rPr>
            </w:pPr>
            <w:r w:rsidRPr="00E3163F">
              <w:rPr>
                <w:color w:val="002060"/>
              </w:rPr>
              <w:t>0</w:t>
            </w:r>
          </w:p>
        </w:tc>
      </w:tr>
      <w:tr w:rsidR="0041547B" w:rsidRPr="00E3163F" w14:paraId="1F119E42"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EC553" w14:textId="77777777" w:rsidR="0041547B" w:rsidRPr="00E3163F" w:rsidRDefault="0041547B" w:rsidP="00F55EAF">
            <w:pPr>
              <w:pStyle w:val="rowtabella0"/>
              <w:rPr>
                <w:color w:val="002060"/>
                <w:lang w:val="es-ES"/>
              </w:rPr>
            </w:pPr>
            <w:r w:rsidRPr="00E3163F">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EA0E" w14:textId="77777777" w:rsidR="0041547B" w:rsidRPr="00E3163F" w:rsidRDefault="0041547B" w:rsidP="00F55EAF">
            <w:pPr>
              <w:pStyle w:val="rowtabella0"/>
              <w:jc w:val="center"/>
              <w:rPr>
                <w:color w:val="002060"/>
              </w:rPr>
            </w:pPr>
            <w:r w:rsidRPr="00E3163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3D9F4"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2854"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0EB50"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633D" w14:textId="77777777" w:rsidR="0041547B" w:rsidRPr="00E3163F" w:rsidRDefault="0041547B" w:rsidP="00F55EAF">
            <w:pPr>
              <w:pStyle w:val="rowtabella0"/>
              <w:jc w:val="center"/>
              <w:rPr>
                <w:color w:val="002060"/>
              </w:rPr>
            </w:pPr>
            <w:r w:rsidRPr="00E3163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BC259" w14:textId="77777777" w:rsidR="0041547B" w:rsidRPr="00E3163F" w:rsidRDefault="0041547B" w:rsidP="00F55EAF">
            <w:pPr>
              <w:pStyle w:val="rowtabella0"/>
              <w:jc w:val="center"/>
              <w:rPr>
                <w:color w:val="002060"/>
              </w:rPr>
            </w:pPr>
            <w:r w:rsidRPr="00E3163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AA19" w14:textId="77777777" w:rsidR="0041547B" w:rsidRPr="00E3163F" w:rsidRDefault="0041547B" w:rsidP="00F55EAF">
            <w:pPr>
              <w:pStyle w:val="rowtabella0"/>
              <w:jc w:val="center"/>
              <w:rPr>
                <w:color w:val="002060"/>
              </w:rPr>
            </w:pPr>
            <w:r w:rsidRPr="00E3163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4BC9" w14:textId="77777777" w:rsidR="0041547B" w:rsidRPr="00E3163F" w:rsidRDefault="0041547B" w:rsidP="00F55EAF">
            <w:pPr>
              <w:pStyle w:val="rowtabella0"/>
              <w:jc w:val="center"/>
              <w:rPr>
                <w:color w:val="002060"/>
              </w:rPr>
            </w:pPr>
            <w:r w:rsidRPr="00E3163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3B87" w14:textId="77777777" w:rsidR="0041547B" w:rsidRPr="00E3163F" w:rsidRDefault="0041547B" w:rsidP="00F55EAF">
            <w:pPr>
              <w:pStyle w:val="rowtabella0"/>
              <w:jc w:val="center"/>
              <w:rPr>
                <w:color w:val="002060"/>
              </w:rPr>
            </w:pPr>
            <w:r w:rsidRPr="00E3163F">
              <w:rPr>
                <w:color w:val="002060"/>
              </w:rPr>
              <w:t>0</w:t>
            </w:r>
          </w:p>
        </w:tc>
      </w:tr>
      <w:tr w:rsidR="0041547B" w:rsidRPr="00E3163F" w14:paraId="1B531845"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11941" w14:textId="77777777" w:rsidR="0041547B" w:rsidRPr="00E3163F" w:rsidRDefault="0041547B" w:rsidP="00F55EAF">
            <w:pPr>
              <w:pStyle w:val="rowtabella0"/>
              <w:rPr>
                <w:color w:val="002060"/>
              </w:rPr>
            </w:pPr>
            <w:r w:rsidRPr="00E3163F">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28CD6" w14:textId="77777777" w:rsidR="0041547B" w:rsidRPr="00E3163F" w:rsidRDefault="0041547B" w:rsidP="00F55EAF">
            <w:pPr>
              <w:pStyle w:val="rowtabella0"/>
              <w:jc w:val="center"/>
              <w:rPr>
                <w:color w:val="002060"/>
              </w:rPr>
            </w:pPr>
            <w:r w:rsidRPr="00E3163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A663"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2118"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7CC0"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7BDD" w14:textId="77777777" w:rsidR="0041547B" w:rsidRPr="00E3163F" w:rsidRDefault="0041547B" w:rsidP="00F55EAF">
            <w:pPr>
              <w:pStyle w:val="rowtabella0"/>
              <w:jc w:val="center"/>
              <w:rPr>
                <w:color w:val="002060"/>
              </w:rPr>
            </w:pPr>
            <w:r w:rsidRPr="00E3163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83E8" w14:textId="77777777" w:rsidR="0041547B" w:rsidRPr="00E3163F" w:rsidRDefault="0041547B" w:rsidP="00F55EAF">
            <w:pPr>
              <w:pStyle w:val="rowtabella0"/>
              <w:jc w:val="center"/>
              <w:rPr>
                <w:color w:val="002060"/>
              </w:rPr>
            </w:pPr>
            <w:r w:rsidRPr="00E3163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4514" w14:textId="77777777" w:rsidR="0041547B" w:rsidRPr="00E3163F" w:rsidRDefault="0041547B" w:rsidP="00F55EAF">
            <w:pPr>
              <w:pStyle w:val="rowtabella0"/>
              <w:jc w:val="center"/>
              <w:rPr>
                <w:color w:val="002060"/>
              </w:rPr>
            </w:pPr>
            <w:r w:rsidRPr="00E3163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CFC63" w14:textId="77777777" w:rsidR="0041547B" w:rsidRPr="00E3163F" w:rsidRDefault="0041547B" w:rsidP="00F55EAF">
            <w:pPr>
              <w:pStyle w:val="rowtabella0"/>
              <w:jc w:val="center"/>
              <w:rPr>
                <w:color w:val="002060"/>
              </w:rPr>
            </w:pPr>
            <w:r w:rsidRPr="00E3163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B4000" w14:textId="77777777" w:rsidR="0041547B" w:rsidRPr="00E3163F" w:rsidRDefault="0041547B" w:rsidP="00F55EAF">
            <w:pPr>
              <w:pStyle w:val="rowtabella0"/>
              <w:jc w:val="center"/>
              <w:rPr>
                <w:color w:val="002060"/>
              </w:rPr>
            </w:pPr>
            <w:r w:rsidRPr="00E3163F">
              <w:rPr>
                <w:color w:val="002060"/>
              </w:rPr>
              <w:t>0</w:t>
            </w:r>
          </w:p>
        </w:tc>
      </w:tr>
      <w:tr w:rsidR="0041547B" w:rsidRPr="00E3163F" w14:paraId="4BA8FC8B"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6C17E" w14:textId="77777777" w:rsidR="0041547B" w:rsidRPr="00E3163F" w:rsidRDefault="0041547B" w:rsidP="00F55EAF">
            <w:pPr>
              <w:pStyle w:val="rowtabella0"/>
              <w:rPr>
                <w:color w:val="002060"/>
              </w:rPr>
            </w:pPr>
            <w:r w:rsidRPr="00E3163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9E1FB" w14:textId="77777777" w:rsidR="0041547B" w:rsidRPr="00E3163F" w:rsidRDefault="0041547B" w:rsidP="00F55EAF">
            <w:pPr>
              <w:pStyle w:val="rowtabella0"/>
              <w:jc w:val="center"/>
              <w:rPr>
                <w:color w:val="002060"/>
              </w:rPr>
            </w:pPr>
            <w:r w:rsidRPr="00E3163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208A"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03D7A"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34803"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E7B01" w14:textId="77777777" w:rsidR="0041547B" w:rsidRPr="00E3163F" w:rsidRDefault="0041547B" w:rsidP="00F55EAF">
            <w:pPr>
              <w:pStyle w:val="rowtabella0"/>
              <w:jc w:val="center"/>
              <w:rPr>
                <w:color w:val="002060"/>
              </w:rPr>
            </w:pPr>
            <w:r w:rsidRPr="00E3163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75A8" w14:textId="77777777" w:rsidR="0041547B" w:rsidRPr="00E3163F" w:rsidRDefault="0041547B" w:rsidP="00F55EAF">
            <w:pPr>
              <w:pStyle w:val="rowtabella0"/>
              <w:jc w:val="center"/>
              <w:rPr>
                <w:color w:val="002060"/>
              </w:rPr>
            </w:pPr>
            <w:r w:rsidRPr="00E3163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B92E3" w14:textId="77777777" w:rsidR="0041547B" w:rsidRPr="00E3163F" w:rsidRDefault="0041547B" w:rsidP="00F55EAF">
            <w:pPr>
              <w:pStyle w:val="rowtabella0"/>
              <w:jc w:val="center"/>
              <w:rPr>
                <w:color w:val="002060"/>
              </w:rPr>
            </w:pPr>
            <w:r w:rsidRPr="00E3163F">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D4D3" w14:textId="77777777" w:rsidR="0041547B" w:rsidRPr="00E3163F" w:rsidRDefault="0041547B" w:rsidP="00F55EAF">
            <w:pPr>
              <w:pStyle w:val="rowtabella0"/>
              <w:jc w:val="center"/>
              <w:rPr>
                <w:color w:val="002060"/>
              </w:rPr>
            </w:pPr>
            <w:r w:rsidRPr="00E3163F">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6BA2" w14:textId="77777777" w:rsidR="0041547B" w:rsidRPr="00E3163F" w:rsidRDefault="0041547B" w:rsidP="00F55EAF">
            <w:pPr>
              <w:pStyle w:val="rowtabella0"/>
              <w:jc w:val="center"/>
              <w:rPr>
                <w:color w:val="002060"/>
              </w:rPr>
            </w:pPr>
            <w:r w:rsidRPr="00E3163F">
              <w:rPr>
                <w:color w:val="002060"/>
              </w:rPr>
              <w:t>1</w:t>
            </w:r>
          </w:p>
        </w:tc>
      </w:tr>
      <w:tr w:rsidR="0041547B" w:rsidRPr="00E3163F" w14:paraId="7C9F039B"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ED4068" w14:textId="77777777" w:rsidR="0041547B" w:rsidRPr="00E3163F" w:rsidRDefault="0041547B" w:rsidP="00F55EAF">
            <w:pPr>
              <w:pStyle w:val="rowtabella0"/>
              <w:rPr>
                <w:color w:val="002060"/>
              </w:rPr>
            </w:pPr>
            <w:r w:rsidRPr="00E3163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C9C71"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598A"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EFB4"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DADCC"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14A0C" w14:textId="77777777" w:rsidR="0041547B" w:rsidRPr="00E3163F" w:rsidRDefault="0041547B" w:rsidP="00F55EAF">
            <w:pPr>
              <w:pStyle w:val="rowtabella0"/>
              <w:jc w:val="center"/>
              <w:rPr>
                <w:color w:val="002060"/>
              </w:rPr>
            </w:pPr>
            <w:r w:rsidRPr="00E3163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26728" w14:textId="77777777" w:rsidR="0041547B" w:rsidRPr="00E3163F" w:rsidRDefault="0041547B" w:rsidP="00F55EAF">
            <w:pPr>
              <w:pStyle w:val="rowtabella0"/>
              <w:jc w:val="center"/>
              <w:rPr>
                <w:color w:val="002060"/>
              </w:rPr>
            </w:pPr>
            <w:r w:rsidRPr="00E3163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373B" w14:textId="77777777" w:rsidR="0041547B" w:rsidRPr="00E3163F" w:rsidRDefault="0041547B" w:rsidP="00F55EAF">
            <w:pPr>
              <w:pStyle w:val="rowtabella0"/>
              <w:jc w:val="center"/>
              <w:rPr>
                <w:color w:val="002060"/>
              </w:rPr>
            </w:pPr>
            <w:r w:rsidRPr="00E3163F">
              <w:rPr>
                <w:color w:val="002060"/>
              </w:rPr>
              <w:t>244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BA22" w14:textId="77777777" w:rsidR="0041547B" w:rsidRPr="00E3163F" w:rsidRDefault="0041547B" w:rsidP="00F55EAF">
            <w:pPr>
              <w:pStyle w:val="rowtabella0"/>
              <w:jc w:val="center"/>
              <w:rPr>
                <w:color w:val="002060"/>
              </w:rPr>
            </w:pPr>
            <w:r w:rsidRPr="00E3163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932D" w14:textId="77777777" w:rsidR="0041547B" w:rsidRPr="00E3163F" w:rsidRDefault="0041547B" w:rsidP="00F55EAF">
            <w:pPr>
              <w:pStyle w:val="rowtabella0"/>
              <w:jc w:val="center"/>
              <w:rPr>
                <w:color w:val="002060"/>
              </w:rPr>
            </w:pPr>
            <w:r w:rsidRPr="00E3163F">
              <w:rPr>
                <w:color w:val="002060"/>
              </w:rPr>
              <w:t>0</w:t>
            </w:r>
          </w:p>
        </w:tc>
      </w:tr>
    </w:tbl>
    <w:p w14:paraId="7B5A3E7A" w14:textId="77777777" w:rsidR="0041547B" w:rsidRPr="00E3163F" w:rsidRDefault="0041547B" w:rsidP="0041547B">
      <w:pPr>
        <w:pStyle w:val="breakline"/>
        <w:rPr>
          <w:color w:val="002060"/>
        </w:rPr>
      </w:pPr>
    </w:p>
    <w:p w14:paraId="501BC12F" w14:textId="77777777" w:rsidR="0041547B" w:rsidRPr="00E3163F" w:rsidRDefault="0041547B" w:rsidP="0041547B">
      <w:pPr>
        <w:pStyle w:val="breakline"/>
        <w:rPr>
          <w:color w:val="002060"/>
        </w:rPr>
      </w:pPr>
    </w:p>
    <w:p w14:paraId="53CF1372" w14:textId="77777777" w:rsidR="0041547B" w:rsidRPr="00E3163F" w:rsidRDefault="0041547B" w:rsidP="0041547B">
      <w:pPr>
        <w:pStyle w:val="sottotitolocampionato10"/>
        <w:rPr>
          <w:color w:val="002060"/>
        </w:rPr>
      </w:pPr>
      <w:r w:rsidRPr="00E3163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E3163F" w14:paraId="7CA6AC69"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9E16B" w14:textId="77777777" w:rsidR="0041547B" w:rsidRPr="00E3163F" w:rsidRDefault="0041547B" w:rsidP="00F55EAF">
            <w:pPr>
              <w:pStyle w:val="headertabella0"/>
              <w:rPr>
                <w:color w:val="002060"/>
              </w:rPr>
            </w:pPr>
            <w:r w:rsidRPr="00E3163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99A04" w14:textId="77777777" w:rsidR="0041547B" w:rsidRPr="00E3163F" w:rsidRDefault="0041547B" w:rsidP="00F55EAF">
            <w:pPr>
              <w:pStyle w:val="headertabella0"/>
              <w:rPr>
                <w:color w:val="002060"/>
              </w:rPr>
            </w:pPr>
            <w:r w:rsidRPr="00E3163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6649E" w14:textId="77777777" w:rsidR="0041547B" w:rsidRPr="00E3163F" w:rsidRDefault="0041547B" w:rsidP="00F55EAF">
            <w:pPr>
              <w:pStyle w:val="headertabella0"/>
              <w:rPr>
                <w:color w:val="002060"/>
              </w:rPr>
            </w:pPr>
            <w:r w:rsidRPr="00E3163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EE116" w14:textId="77777777" w:rsidR="0041547B" w:rsidRPr="00E3163F" w:rsidRDefault="0041547B" w:rsidP="00F55EAF">
            <w:pPr>
              <w:pStyle w:val="headertabella0"/>
              <w:rPr>
                <w:color w:val="002060"/>
              </w:rPr>
            </w:pPr>
            <w:r w:rsidRPr="00E3163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DBABE" w14:textId="77777777" w:rsidR="0041547B" w:rsidRPr="00E3163F" w:rsidRDefault="0041547B" w:rsidP="00F55EAF">
            <w:pPr>
              <w:pStyle w:val="headertabella0"/>
              <w:rPr>
                <w:color w:val="002060"/>
              </w:rPr>
            </w:pPr>
            <w:r w:rsidRPr="00E3163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1FC3E" w14:textId="77777777" w:rsidR="0041547B" w:rsidRPr="00E3163F" w:rsidRDefault="0041547B" w:rsidP="00F55EAF">
            <w:pPr>
              <w:pStyle w:val="headertabella0"/>
              <w:rPr>
                <w:color w:val="002060"/>
              </w:rPr>
            </w:pPr>
            <w:r w:rsidRPr="00E3163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69B9C" w14:textId="77777777" w:rsidR="0041547B" w:rsidRPr="00E3163F" w:rsidRDefault="0041547B" w:rsidP="00F55EAF">
            <w:pPr>
              <w:pStyle w:val="headertabella0"/>
              <w:rPr>
                <w:color w:val="002060"/>
              </w:rPr>
            </w:pPr>
            <w:r w:rsidRPr="00E3163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C7549" w14:textId="77777777" w:rsidR="0041547B" w:rsidRPr="00E3163F" w:rsidRDefault="0041547B" w:rsidP="00F55EAF">
            <w:pPr>
              <w:pStyle w:val="headertabella0"/>
              <w:rPr>
                <w:color w:val="002060"/>
              </w:rPr>
            </w:pPr>
            <w:r w:rsidRPr="00E3163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C1B2D" w14:textId="77777777" w:rsidR="0041547B" w:rsidRPr="00E3163F" w:rsidRDefault="0041547B" w:rsidP="00F55EAF">
            <w:pPr>
              <w:pStyle w:val="headertabella0"/>
              <w:rPr>
                <w:color w:val="002060"/>
              </w:rPr>
            </w:pPr>
            <w:r w:rsidRPr="00E3163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B8D3F" w14:textId="77777777" w:rsidR="0041547B" w:rsidRPr="00E3163F" w:rsidRDefault="0041547B" w:rsidP="00F55EAF">
            <w:pPr>
              <w:pStyle w:val="headertabella0"/>
              <w:rPr>
                <w:color w:val="002060"/>
              </w:rPr>
            </w:pPr>
            <w:r w:rsidRPr="00E3163F">
              <w:rPr>
                <w:color w:val="002060"/>
              </w:rPr>
              <w:t>PE</w:t>
            </w:r>
          </w:p>
        </w:tc>
      </w:tr>
      <w:tr w:rsidR="0041547B" w:rsidRPr="00E3163F" w14:paraId="7F665B1E"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31222C" w14:textId="77777777" w:rsidR="0041547B" w:rsidRPr="00E3163F" w:rsidRDefault="0041547B" w:rsidP="00F55EAF">
            <w:pPr>
              <w:pStyle w:val="rowtabella0"/>
              <w:rPr>
                <w:color w:val="002060"/>
              </w:rPr>
            </w:pPr>
            <w:r w:rsidRPr="00E3163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8A65B" w14:textId="77777777" w:rsidR="0041547B" w:rsidRPr="00E3163F" w:rsidRDefault="0041547B" w:rsidP="00F55EAF">
            <w:pPr>
              <w:pStyle w:val="rowtabella0"/>
              <w:jc w:val="center"/>
              <w:rPr>
                <w:color w:val="002060"/>
              </w:rPr>
            </w:pPr>
            <w:r w:rsidRPr="00E3163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2EFFE"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8B5D" w14:textId="77777777" w:rsidR="0041547B" w:rsidRPr="00E3163F" w:rsidRDefault="0041547B" w:rsidP="00F55EAF">
            <w:pPr>
              <w:pStyle w:val="rowtabella0"/>
              <w:jc w:val="center"/>
              <w:rPr>
                <w:color w:val="002060"/>
              </w:rPr>
            </w:pPr>
            <w:r w:rsidRPr="00E3163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2914"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E13F"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A06D4" w14:textId="77777777" w:rsidR="0041547B" w:rsidRPr="00E3163F" w:rsidRDefault="0041547B" w:rsidP="00F55EAF">
            <w:pPr>
              <w:pStyle w:val="rowtabella0"/>
              <w:jc w:val="center"/>
              <w:rPr>
                <w:color w:val="002060"/>
              </w:rPr>
            </w:pPr>
            <w:r w:rsidRPr="00E3163F">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BDCC" w14:textId="77777777" w:rsidR="0041547B" w:rsidRPr="00E3163F" w:rsidRDefault="0041547B" w:rsidP="00F55EAF">
            <w:pPr>
              <w:pStyle w:val="rowtabella0"/>
              <w:jc w:val="center"/>
              <w:rPr>
                <w:color w:val="002060"/>
              </w:rPr>
            </w:pPr>
            <w:r w:rsidRPr="00E3163F">
              <w:rPr>
                <w:color w:val="002060"/>
              </w:rPr>
              <w:t>2</w:t>
            </w: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F939" w14:textId="77777777" w:rsidR="0041547B" w:rsidRPr="00E3163F" w:rsidRDefault="0041547B" w:rsidP="00F55EAF">
            <w:pPr>
              <w:pStyle w:val="rowtabella0"/>
              <w:jc w:val="center"/>
              <w:rPr>
                <w:color w:val="002060"/>
              </w:rPr>
            </w:pPr>
            <w:r>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2EFCD" w14:textId="77777777" w:rsidR="0041547B" w:rsidRPr="00E3163F" w:rsidRDefault="0041547B" w:rsidP="00F55EAF">
            <w:pPr>
              <w:pStyle w:val="rowtabella0"/>
              <w:jc w:val="center"/>
              <w:rPr>
                <w:color w:val="002060"/>
              </w:rPr>
            </w:pPr>
            <w:r w:rsidRPr="00E3163F">
              <w:rPr>
                <w:color w:val="002060"/>
              </w:rPr>
              <w:t>0</w:t>
            </w:r>
          </w:p>
        </w:tc>
      </w:tr>
      <w:tr w:rsidR="0041547B" w:rsidRPr="00E3163F" w14:paraId="6019CDB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29153" w14:textId="77777777" w:rsidR="0041547B" w:rsidRPr="00E3163F" w:rsidRDefault="0041547B" w:rsidP="00F55EAF">
            <w:pPr>
              <w:pStyle w:val="rowtabella0"/>
              <w:rPr>
                <w:color w:val="002060"/>
              </w:rPr>
            </w:pPr>
            <w:r w:rsidRPr="00E3163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E7B6" w14:textId="77777777" w:rsidR="0041547B" w:rsidRPr="00E3163F" w:rsidRDefault="0041547B" w:rsidP="00F55EAF">
            <w:pPr>
              <w:pStyle w:val="rowtabella0"/>
              <w:jc w:val="center"/>
              <w:rPr>
                <w:color w:val="002060"/>
              </w:rPr>
            </w:pPr>
            <w:r w:rsidRPr="00E3163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DA54"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9E9B"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9532"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86CA" w14:textId="77777777" w:rsidR="0041547B" w:rsidRPr="00E3163F" w:rsidRDefault="0041547B" w:rsidP="00F55EAF">
            <w:pPr>
              <w:pStyle w:val="rowtabella0"/>
              <w:jc w:val="center"/>
              <w:rPr>
                <w:color w:val="002060"/>
              </w:rPr>
            </w:pPr>
            <w:r w:rsidRPr="00E3163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D53E" w14:textId="77777777" w:rsidR="0041547B" w:rsidRPr="00E3163F" w:rsidRDefault="0041547B" w:rsidP="00F55EAF">
            <w:pPr>
              <w:pStyle w:val="rowtabella0"/>
              <w:jc w:val="center"/>
              <w:rPr>
                <w:color w:val="002060"/>
              </w:rPr>
            </w:pPr>
            <w:r w:rsidRPr="00E3163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B678A" w14:textId="77777777" w:rsidR="0041547B" w:rsidRPr="00E3163F" w:rsidRDefault="0041547B" w:rsidP="00F55EAF">
            <w:pPr>
              <w:pStyle w:val="rowtabella0"/>
              <w:jc w:val="center"/>
              <w:rPr>
                <w:color w:val="002060"/>
              </w:rPr>
            </w:pPr>
            <w:r w:rsidRPr="00E3163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05ED" w14:textId="77777777" w:rsidR="0041547B" w:rsidRPr="00E3163F" w:rsidRDefault="0041547B" w:rsidP="00F55EAF">
            <w:pPr>
              <w:pStyle w:val="rowtabella0"/>
              <w:jc w:val="center"/>
              <w:rPr>
                <w:color w:val="002060"/>
              </w:rPr>
            </w:pPr>
            <w:r w:rsidRPr="00E3163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04B6A" w14:textId="77777777" w:rsidR="0041547B" w:rsidRPr="00E3163F" w:rsidRDefault="0041547B" w:rsidP="00F55EAF">
            <w:pPr>
              <w:pStyle w:val="rowtabella0"/>
              <w:jc w:val="center"/>
              <w:rPr>
                <w:color w:val="002060"/>
              </w:rPr>
            </w:pPr>
            <w:r w:rsidRPr="00E3163F">
              <w:rPr>
                <w:color w:val="002060"/>
              </w:rPr>
              <w:t>0</w:t>
            </w:r>
          </w:p>
        </w:tc>
      </w:tr>
      <w:tr w:rsidR="0041547B" w:rsidRPr="00E3163F" w14:paraId="2AF0C63D"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F5C5C3" w14:textId="77777777" w:rsidR="0041547B" w:rsidRPr="00E3163F" w:rsidRDefault="0041547B" w:rsidP="00F55EAF">
            <w:pPr>
              <w:pStyle w:val="rowtabella0"/>
              <w:rPr>
                <w:color w:val="002060"/>
              </w:rPr>
            </w:pPr>
            <w:r w:rsidRPr="00E3163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B356" w14:textId="77777777" w:rsidR="0041547B" w:rsidRPr="00E3163F" w:rsidRDefault="0041547B" w:rsidP="00F55EAF">
            <w:pPr>
              <w:pStyle w:val="rowtabella0"/>
              <w:jc w:val="center"/>
              <w:rPr>
                <w:color w:val="002060"/>
              </w:rPr>
            </w:pPr>
            <w:r w:rsidRPr="00E3163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E0DC"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AF9A4"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D861" w14:textId="77777777" w:rsidR="0041547B" w:rsidRPr="00E3163F" w:rsidRDefault="0041547B" w:rsidP="00F55EAF">
            <w:pPr>
              <w:pStyle w:val="rowtabella0"/>
              <w:jc w:val="center"/>
              <w:rPr>
                <w:color w:val="002060"/>
              </w:rPr>
            </w:pPr>
            <w:r w:rsidRPr="00E3163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D15F" w14:textId="77777777" w:rsidR="0041547B" w:rsidRPr="00E3163F" w:rsidRDefault="0041547B" w:rsidP="00F55EAF">
            <w:pPr>
              <w:pStyle w:val="rowtabella0"/>
              <w:jc w:val="center"/>
              <w:rPr>
                <w:color w:val="002060"/>
              </w:rPr>
            </w:pPr>
            <w:r w:rsidRPr="00E3163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120B0" w14:textId="77777777" w:rsidR="0041547B" w:rsidRPr="00E3163F" w:rsidRDefault="0041547B" w:rsidP="00F55EAF">
            <w:pPr>
              <w:pStyle w:val="rowtabella0"/>
              <w:jc w:val="center"/>
              <w:rPr>
                <w:color w:val="002060"/>
              </w:rPr>
            </w:pPr>
            <w:r w:rsidRPr="00E3163F">
              <w:rPr>
                <w:color w:val="002060"/>
              </w:rPr>
              <w:t>5</w:t>
            </w: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FC2C7" w14:textId="77777777" w:rsidR="0041547B" w:rsidRPr="00E3163F" w:rsidRDefault="0041547B" w:rsidP="00F55EAF">
            <w:pPr>
              <w:pStyle w:val="rowtabella0"/>
              <w:jc w:val="center"/>
              <w:rPr>
                <w:color w:val="002060"/>
              </w:rPr>
            </w:pPr>
            <w:r w:rsidRPr="00E3163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00AC" w14:textId="77777777" w:rsidR="0041547B" w:rsidRPr="00E3163F" w:rsidRDefault="0041547B" w:rsidP="00F55EAF">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78B0" w14:textId="77777777" w:rsidR="0041547B" w:rsidRPr="00E3163F" w:rsidRDefault="0041547B" w:rsidP="00F55EAF">
            <w:pPr>
              <w:pStyle w:val="rowtabella0"/>
              <w:jc w:val="center"/>
              <w:rPr>
                <w:color w:val="002060"/>
              </w:rPr>
            </w:pPr>
            <w:r w:rsidRPr="00E3163F">
              <w:rPr>
                <w:color w:val="002060"/>
              </w:rPr>
              <w:t>0</w:t>
            </w:r>
          </w:p>
        </w:tc>
      </w:tr>
      <w:tr w:rsidR="0041547B" w:rsidRPr="00E3163F" w14:paraId="682FF50C"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1E4E1" w14:textId="77777777" w:rsidR="0041547B" w:rsidRPr="00E3163F" w:rsidRDefault="0041547B" w:rsidP="00F55EAF">
            <w:pPr>
              <w:pStyle w:val="rowtabella0"/>
              <w:rPr>
                <w:color w:val="002060"/>
              </w:rPr>
            </w:pPr>
            <w:r w:rsidRPr="00E3163F">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79F5" w14:textId="77777777" w:rsidR="0041547B" w:rsidRPr="00E3163F" w:rsidRDefault="0041547B" w:rsidP="00F55EAF">
            <w:pPr>
              <w:pStyle w:val="rowtabella0"/>
              <w:jc w:val="center"/>
              <w:rPr>
                <w:color w:val="002060"/>
              </w:rPr>
            </w:pPr>
            <w:r w:rsidRPr="00E3163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8D57"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F435" w14:textId="77777777" w:rsidR="0041547B" w:rsidRPr="00E3163F" w:rsidRDefault="0041547B" w:rsidP="00F55EAF">
            <w:pPr>
              <w:pStyle w:val="rowtabella0"/>
              <w:jc w:val="center"/>
              <w:rPr>
                <w:color w:val="002060"/>
              </w:rPr>
            </w:pPr>
            <w:r w:rsidRPr="00E3163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7888"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CED19"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9CF1" w14:textId="77777777" w:rsidR="0041547B" w:rsidRPr="00E3163F" w:rsidRDefault="0041547B" w:rsidP="00F55EAF">
            <w:pPr>
              <w:pStyle w:val="rowtabella0"/>
              <w:jc w:val="center"/>
              <w:rPr>
                <w:color w:val="002060"/>
              </w:rPr>
            </w:pPr>
            <w:r w:rsidRPr="00E3163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1A09E" w14:textId="77777777" w:rsidR="0041547B" w:rsidRPr="00E3163F" w:rsidRDefault="0041547B" w:rsidP="00F55EAF">
            <w:pPr>
              <w:pStyle w:val="rowtabella0"/>
              <w:jc w:val="center"/>
              <w:rPr>
                <w:color w:val="002060"/>
              </w:rPr>
            </w:pPr>
            <w:r w:rsidRPr="00E3163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BA9C9" w14:textId="77777777" w:rsidR="0041547B" w:rsidRPr="00E3163F" w:rsidRDefault="0041547B" w:rsidP="00F55EAF">
            <w:pPr>
              <w:pStyle w:val="rowtabella0"/>
              <w:jc w:val="center"/>
              <w:rPr>
                <w:color w:val="002060"/>
              </w:rPr>
            </w:pPr>
            <w:r w:rsidRPr="00E3163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5C70" w14:textId="77777777" w:rsidR="0041547B" w:rsidRPr="00E3163F" w:rsidRDefault="0041547B" w:rsidP="00F55EAF">
            <w:pPr>
              <w:pStyle w:val="rowtabella0"/>
              <w:jc w:val="center"/>
              <w:rPr>
                <w:color w:val="002060"/>
              </w:rPr>
            </w:pPr>
            <w:r w:rsidRPr="00E3163F">
              <w:rPr>
                <w:color w:val="002060"/>
              </w:rPr>
              <w:t>0</w:t>
            </w:r>
          </w:p>
        </w:tc>
      </w:tr>
      <w:tr w:rsidR="0041547B" w:rsidRPr="00E3163F" w14:paraId="2B4471B2"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8CEB0" w14:textId="77777777" w:rsidR="0041547B" w:rsidRPr="00E3163F" w:rsidRDefault="0041547B" w:rsidP="00F55EAF">
            <w:pPr>
              <w:pStyle w:val="rowtabella0"/>
              <w:rPr>
                <w:color w:val="002060"/>
                <w:lang w:val="es-ES"/>
              </w:rPr>
            </w:pPr>
            <w:r w:rsidRPr="00E3163F">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FD0C" w14:textId="77777777" w:rsidR="0041547B" w:rsidRPr="00E3163F" w:rsidRDefault="0041547B" w:rsidP="00F55EAF">
            <w:pPr>
              <w:pStyle w:val="rowtabella0"/>
              <w:jc w:val="center"/>
              <w:rPr>
                <w:color w:val="002060"/>
              </w:rPr>
            </w:pPr>
            <w:r w:rsidRPr="00E3163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774C"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A7274"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AFCC"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EF11" w14:textId="77777777" w:rsidR="0041547B" w:rsidRPr="00E3163F" w:rsidRDefault="0041547B" w:rsidP="00F55EAF">
            <w:pPr>
              <w:pStyle w:val="rowtabella0"/>
              <w:jc w:val="center"/>
              <w:rPr>
                <w:color w:val="002060"/>
              </w:rPr>
            </w:pPr>
            <w:r w:rsidRPr="00E3163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11D5D" w14:textId="77777777" w:rsidR="0041547B" w:rsidRPr="00E3163F" w:rsidRDefault="0041547B" w:rsidP="00F55EAF">
            <w:pPr>
              <w:pStyle w:val="rowtabella0"/>
              <w:jc w:val="center"/>
              <w:rPr>
                <w:color w:val="002060"/>
              </w:rPr>
            </w:pPr>
            <w:r w:rsidRPr="00E3163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6FD8" w14:textId="77777777" w:rsidR="0041547B" w:rsidRPr="00E3163F" w:rsidRDefault="0041547B" w:rsidP="00F55EAF">
            <w:pPr>
              <w:pStyle w:val="rowtabella0"/>
              <w:jc w:val="center"/>
              <w:rPr>
                <w:color w:val="002060"/>
              </w:rPr>
            </w:pPr>
            <w:r w:rsidRPr="00E3163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A370" w14:textId="77777777" w:rsidR="0041547B" w:rsidRPr="00E3163F" w:rsidRDefault="0041547B" w:rsidP="00F55EAF">
            <w:pPr>
              <w:pStyle w:val="rowtabella0"/>
              <w:jc w:val="center"/>
              <w:rPr>
                <w:color w:val="002060"/>
              </w:rPr>
            </w:pPr>
            <w:r w:rsidRPr="00E3163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BDBA" w14:textId="77777777" w:rsidR="0041547B" w:rsidRPr="00E3163F" w:rsidRDefault="0041547B" w:rsidP="00F55EAF">
            <w:pPr>
              <w:pStyle w:val="rowtabella0"/>
              <w:jc w:val="center"/>
              <w:rPr>
                <w:color w:val="002060"/>
              </w:rPr>
            </w:pPr>
            <w:r w:rsidRPr="00E3163F">
              <w:rPr>
                <w:color w:val="002060"/>
              </w:rPr>
              <w:t>0</w:t>
            </w:r>
          </w:p>
        </w:tc>
      </w:tr>
      <w:tr w:rsidR="0041547B" w:rsidRPr="00E3163F" w14:paraId="6975D9EA"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A8D6E" w14:textId="77777777" w:rsidR="0041547B" w:rsidRPr="00E3163F" w:rsidRDefault="0041547B" w:rsidP="00F55EAF">
            <w:pPr>
              <w:pStyle w:val="rowtabella0"/>
              <w:rPr>
                <w:color w:val="002060"/>
              </w:rPr>
            </w:pPr>
            <w:r w:rsidRPr="00E3163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B803" w14:textId="77777777" w:rsidR="0041547B" w:rsidRPr="00E3163F" w:rsidRDefault="0041547B" w:rsidP="00F55EAF">
            <w:pPr>
              <w:pStyle w:val="rowtabella0"/>
              <w:jc w:val="center"/>
              <w:rPr>
                <w:color w:val="002060"/>
              </w:rPr>
            </w:pPr>
            <w:r w:rsidRPr="00E3163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01917"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6492" w14:textId="77777777" w:rsidR="0041547B" w:rsidRPr="00E3163F" w:rsidRDefault="0041547B" w:rsidP="00F55EAF">
            <w:pPr>
              <w:pStyle w:val="rowtabella0"/>
              <w:jc w:val="center"/>
              <w:rPr>
                <w:color w:val="002060"/>
              </w:rPr>
            </w:pPr>
            <w:r w:rsidRPr="00E3163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1E704" w14:textId="77777777" w:rsidR="0041547B" w:rsidRPr="00E3163F" w:rsidRDefault="0041547B" w:rsidP="00F55EAF">
            <w:pPr>
              <w:pStyle w:val="rowtabella0"/>
              <w:jc w:val="center"/>
              <w:rPr>
                <w:color w:val="002060"/>
              </w:rPr>
            </w:pPr>
            <w:r w:rsidRPr="00E3163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86436"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4AB3" w14:textId="77777777" w:rsidR="0041547B" w:rsidRPr="00E3163F" w:rsidRDefault="0041547B" w:rsidP="00F55EAF">
            <w:pPr>
              <w:pStyle w:val="rowtabella0"/>
              <w:jc w:val="center"/>
              <w:rPr>
                <w:color w:val="002060"/>
              </w:rPr>
            </w:pPr>
            <w:r w:rsidRPr="00E3163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A21F" w14:textId="77777777" w:rsidR="0041547B" w:rsidRPr="00E3163F" w:rsidRDefault="0041547B" w:rsidP="00F55EAF">
            <w:pPr>
              <w:pStyle w:val="rowtabella0"/>
              <w:jc w:val="center"/>
              <w:rPr>
                <w:color w:val="002060"/>
              </w:rPr>
            </w:pPr>
            <w:r w:rsidRPr="00E3163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6B15" w14:textId="77777777" w:rsidR="0041547B" w:rsidRPr="00E3163F" w:rsidRDefault="0041547B" w:rsidP="00F55EAF">
            <w:pPr>
              <w:pStyle w:val="rowtabella0"/>
              <w:jc w:val="center"/>
              <w:rPr>
                <w:color w:val="002060"/>
              </w:rPr>
            </w:pPr>
            <w:r w:rsidRPr="00E3163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ED28" w14:textId="77777777" w:rsidR="0041547B" w:rsidRPr="00E3163F" w:rsidRDefault="0041547B" w:rsidP="00F55EAF">
            <w:pPr>
              <w:pStyle w:val="rowtabella0"/>
              <w:jc w:val="center"/>
              <w:rPr>
                <w:color w:val="002060"/>
              </w:rPr>
            </w:pPr>
            <w:r w:rsidRPr="00E3163F">
              <w:rPr>
                <w:color w:val="002060"/>
              </w:rPr>
              <w:t>0</w:t>
            </w:r>
          </w:p>
        </w:tc>
      </w:tr>
      <w:tr w:rsidR="0041547B" w:rsidRPr="00E3163F" w14:paraId="428226C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5E3A9" w14:textId="77777777" w:rsidR="0041547B" w:rsidRPr="00E3163F" w:rsidRDefault="0041547B" w:rsidP="00F55EAF">
            <w:pPr>
              <w:pStyle w:val="rowtabella0"/>
              <w:rPr>
                <w:color w:val="002060"/>
              </w:rPr>
            </w:pPr>
            <w:r w:rsidRPr="00E3163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BBAF"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C1AFD"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43C2" w14:textId="77777777" w:rsidR="0041547B" w:rsidRPr="00E3163F" w:rsidRDefault="0041547B" w:rsidP="00F55EAF">
            <w:pPr>
              <w:pStyle w:val="rowtabella0"/>
              <w:jc w:val="center"/>
              <w:rPr>
                <w:color w:val="002060"/>
              </w:rPr>
            </w:pPr>
            <w:r w:rsidRPr="00E3163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603D" w14:textId="77777777" w:rsidR="0041547B" w:rsidRPr="00E3163F" w:rsidRDefault="0041547B" w:rsidP="00F55EAF">
            <w:pPr>
              <w:pStyle w:val="rowtabella0"/>
              <w:jc w:val="center"/>
              <w:rPr>
                <w:color w:val="002060"/>
              </w:rPr>
            </w:pPr>
            <w:r w:rsidRPr="00E3163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DA2D" w14:textId="77777777" w:rsidR="0041547B" w:rsidRPr="00E3163F" w:rsidRDefault="0041547B" w:rsidP="00F55EAF">
            <w:pPr>
              <w:pStyle w:val="rowtabella0"/>
              <w:jc w:val="center"/>
              <w:rPr>
                <w:color w:val="002060"/>
              </w:rPr>
            </w:pPr>
            <w:r w:rsidRPr="00E3163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DE45" w14:textId="77777777" w:rsidR="0041547B" w:rsidRPr="00E3163F" w:rsidRDefault="0041547B" w:rsidP="00F55EAF">
            <w:pPr>
              <w:pStyle w:val="rowtabella0"/>
              <w:jc w:val="center"/>
              <w:rPr>
                <w:color w:val="002060"/>
              </w:rPr>
            </w:pPr>
            <w:r w:rsidRPr="00E3163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C273" w14:textId="77777777" w:rsidR="0041547B" w:rsidRPr="00E3163F" w:rsidRDefault="0041547B" w:rsidP="00F55EAF">
            <w:pPr>
              <w:pStyle w:val="rowtabella0"/>
              <w:jc w:val="center"/>
              <w:rPr>
                <w:color w:val="002060"/>
              </w:rPr>
            </w:pPr>
            <w:r w:rsidRPr="00E3163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D9742" w14:textId="77777777" w:rsidR="0041547B" w:rsidRPr="00E3163F" w:rsidRDefault="0041547B" w:rsidP="00F55EAF">
            <w:pPr>
              <w:pStyle w:val="rowtabella0"/>
              <w:jc w:val="center"/>
              <w:rPr>
                <w:color w:val="002060"/>
              </w:rPr>
            </w:pPr>
            <w:r w:rsidRPr="00E3163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A4E1" w14:textId="77777777" w:rsidR="0041547B" w:rsidRPr="00E3163F" w:rsidRDefault="0041547B" w:rsidP="00F55EAF">
            <w:pPr>
              <w:pStyle w:val="rowtabella0"/>
              <w:jc w:val="center"/>
              <w:rPr>
                <w:color w:val="002060"/>
              </w:rPr>
            </w:pPr>
            <w:r w:rsidRPr="00E3163F">
              <w:rPr>
                <w:color w:val="002060"/>
              </w:rPr>
              <w:t>0</w:t>
            </w:r>
          </w:p>
        </w:tc>
      </w:tr>
      <w:tr w:rsidR="0041547B" w:rsidRPr="00E3163F" w14:paraId="0490D320"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66E5F" w14:textId="77777777" w:rsidR="0041547B" w:rsidRPr="00E3163F" w:rsidRDefault="0041547B" w:rsidP="00F55EAF">
            <w:pPr>
              <w:pStyle w:val="rowtabella0"/>
              <w:rPr>
                <w:color w:val="002060"/>
              </w:rPr>
            </w:pPr>
            <w:r w:rsidRPr="00E3163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4F053"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9ABC"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0FE6F"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9D9A"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D60B"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2736" w14:textId="77777777" w:rsidR="0041547B" w:rsidRPr="00E3163F" w:rsidRDefault="0041547B" w:rsidP="00F55EAF">
            <w:pPr>
              <w:pStyle w:val="rowtabella0"/>
              <w:jc w:val="center"/>
              <w:rPr>
                <w:color w:val="002060"/>
              </w:rPr>
            </w:pPr>
            <w:r w:rsidRPr="00E3163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F379" w14:textId="77777777" w:rsidR="0041547B" w:rsidRPr="00E3163F" w:rsidRDefault="0041547B" w:rsidP="00F55EAF">
            <w:pPr>
              <w:pStyle w:val="rowtabella0"/>
              <w:jc w:val="center"/>
              <w:rPr>
                <w:color w:val="002060"/>
              </w:rPr>
            </w:pPr>
            <w:r w:rsidRPr="00E3163F">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2CEA" w14:textId="77777777" w:rsidR="0041547B" w:rsidRPr="00E3163F" w:rsidRDefault="0041547B" w:rsidP="00F55EAF">
            <w:pPr>
              <w:pStyle w:val="rowtabella0"/>
              <w:jc w:val="center"/>
              <w:rPr>
                <w:color w:val="002060"/>
              </w:rPr>
            </w:pPr>
            <w:r w:rsidRPr="00E3163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038C" w14:textId="77777777" w:rsidR="0041547B" w:rsidRPr="00E3163F" w:rsidRDefault="0041547B" w:rsidP="00F55EAF">
            <w:pPr>
              <w:pStyle w:val="rowtabella0"/>
              <w:jc w:val="center"/>
              <w:rPr>
                <w:color w:val="002060"/>
              </w:rPr>
            </w:pPr>
            <w:r w:rsidRPr="00E3163F">
              <w:rPr>
                <w:color w:val="002060"/>
              </w:rPr>
              <w:t>0</w:t>
            </w:r>
          </w:p>
        </w:tc>
      </w:tr>
      <w:tr w:rsidR="0041547B" w:rsidRPr="00E3163F" w14:paraId="13C98CE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02E1E" w14:textId="77777777" w:rsidR="0041547B" w:rsidRPr="00E3163F" w:rsidRDefault="0041547B" w:rsidP="00F55EAF">
            <w:pPr>
              <w:pStyle w:val="rowtabella0"/>
              <w:rPr>
                <w:color w:val="002060"/>
                <w:lang w:val="es-ES"/>
              </w:rPr>
            </w:pPr>
            <w:r w:rsidRPr="00E3163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1747" w14:textId="77777777" w:rsidR="0041547B" w:rsidRPr="00E3163F" w:rsidRDefault="0041547B" w:rsidP="00F55EAF">
            <w:pPr>
              <w:pStyle w:val="rowtabella0"/>
              <w:jc w:val="center"/>
              <w:rPr>
                <w:color w:val="002060"/>
              </w:rPr>
            </w:pPr>
            <w:r w:rsidRPr="00E3163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EB98"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CFCE"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1E468"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4A10" w14:textId="77777777" w:rsidR="0041547B" w:rsidRPr="00E3163F" w:rsidRDefault="0041547B" w:rsidP="00F55EAF">
            <w:pPr>
              <w:pStyle w:val="rowtabella0"/>
              <w:jc w:val="center"/>
              <w:rPr>
                <w:color w:val="002060"/>
              </w:rPr>
            </w:pPr>
            <w:r w:rsidRPr="00E3163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3150" w14:textId="77777777" w:rsidR="0041547B" w:rsidRPr="00E3163F" w:rsidRDefault="0041547B" w:rsidP="00F55EAF">
            <w:pPr>
              <w:pStyle w:val="rowtabella0"/>
              <w:jc w:val="center"/>
              <w:rPr>
                <w:color w:val="002060"/>
              </w:rPr>
            </w:pPr>
            <w:r w:rsidRPr="00E3163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9A4F" w14:textId="77777777" w:rsidR="0041547B" w:rsidRPr="00E3163F" w:rsidRDefault="0041547B" w:rsidP="00F55EAF">
            <w:pPr>
              <w:pStyle w:val="rowtabella0"/>
              <w:jc w:val="center"/>
              <w:rPr>
                <w:color w:val="002060"/>
              </w:rPr>
            </w:pPr>
            <w:r w:rsidRPr="00E3163F">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B725" w14:textId="77777777" w:rsidR="0041547B" w:rsidRPr="00E3163F" w:rsidRDefault="0041547B" w:rsidP="00F55EAF">
            <w:pPr>
              <w:pStyle w:val="rowtabella0"/>
              <w:jc w:val="center"/>
              <w:rPr>
                <w:color w:val="002060"/>
              </w:rPr>
            </w:pPr>
            <w:r w:rsidRPr="00E3163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CD663" w14:textId="77777777" w:rsidR="0041547B" w:rsidRPr="00E3163F" w:rsidRDefault="0041547B" w:rsidP="00F55EAF">
            <w:pPr>
              <w:pStyle w:val="rowtabella0"/>
              <w:jc w:val="center"/>
              <w:rPr>
                <w:color w:val="002060"/>
              </w:rPr>
            </w:pPr>
            <w:r w:rsidRPr="00E3163F">
              <w:rPr>
                <w:color w:val="002060"/>
              </w:rPr>
              <w:t>0</w:t>
            </w:r>
          </w:p>
        </w:tc>
      </w:tr>
      <w:tr w:rsidR="0041547B" w:rsidRPr="00E3163F" w14:paraId="0BF40F8B"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2F33FD" w14:textId="77777777" w:rsidR="0041547B" w:rsidRPr="00E3163F" w:rsidRDefault="0041547B" w:rsidP="00F55EAF">
            <w:pPr>
              <w:pStyle w:val="rowtabella0"/>
              <w:rPr>
                <w:color w:val="002060"/>
              </w:rPr>
            </w:pPr>
            <w:proofErr w:type="spellStart"/>
            <w:proofErr w:type="gramStart"/>
            <w:r w:rsidRPr="00E3163F">
              <w:rPr>
                <w:color w:val="002060"/>
              </w:rPr>
              <w:t>sq.B</w:t>
            </w:r>
            <w:proofErr w:type="spellEnd"/>
            <w:proofErr w:type="gramEnd"/>
            <w:r w:rsidRPr="00E3163F">
              <w:rPr>
                <w:color w:val="002060"/>
              </w:rPr>
              <w:t xml:space="preserve"> C.U.S. ANCONA </w:t>
            </w:r>
            <w:proofErr w:type="spellStart"/>
            <w:proofErr w:type="gramStart"/>
            <w:r w:rsidRPr="00E3163F">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41FB"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288D" w14:textId="77777777" w:rsidR="0041547B" w:rsidRPr="00E3163F" w:rsidRDefault="0041547B" w:rsidP="00F55EAF">
            <w:pPr>
              <w:pStyle w:val="rowtabella0"/>
              <w:jc w:val="center"/>
              <w:rPr>
                <w:color w:val="002060"/>
              </w:rPr>
            </w:pPr>
            <w:r w:rsidRPr="00E3163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A986B"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09A0"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2747"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B94DA"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42AB"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5AF0"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613B" w14:textId="77777777" w:rsidR="0041547B" w:rsidRPr="00E3163F" w:rsidRDefault="0041547B" w:rsidP="00F55EAF">
            <w:pPr>
              <w:pStyle w:val="rowtabella0"/>
              <w:jc w:val="center"/>
              <w:rPr>
                <w:color w:val="002060"/>
              </w:rPr>
            </w:pPr>
            <w:r w:rsidRPr="00E3163F">
              <w:rPr>
                <w:color w:val="002060"/>
              </w:rPr>
              <w:t>0</w:t>
            </w:r>
          </w:p>
        </w:tc>
      </w:tr>
    </w:tbl>
    <w:p w14:paraId="2D050BC2" w14:textId="77777777" w:rsidR="0041547B" w:rsidRPr="00E3163F" w:rsidRDefault="0041547B" w:rsidP="0041547B">
      <w:pPr>
        <w:pStyle w:val="breakline"/>
        <w:rPr>
          <w:color w:val="002060"/>
        </w:rPr>
      </w:pPr>
    </w:p>
    <w:p w14:paraId="35A0D729" w14:textId="77777777" w:rsidR="0041547B" w:rsidRPr="00E3163F" w:rsidRDefault="0041547B" w:rsidP="0041547B">
      <w:pPr>
        <w:pStyle w:val="breakline"/>
        <w:rPr>
          <w:color w:val="002060"/>
        </w:rPr>
      </w:pPr>
    </w:p>
    <w:p w14:paraId="766B16E2" w14:textId="77777777" w:rsidR="0041547B" w:rsidRPr="00E3163F" w:rsidRDefault="0041547B" w:rsidP="0041547B">
      <w:pPr>
        <w:pStyle w:val="sottotitolocampionato10"/>
        <w:rPr>
          <w:color w:val="002060"/>
        </w:rPr>
      </w:pPr>
      <w:r w:rsidRPr="00E3163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47B" w:rsidRPr="00E3163F" w14:paraId="505D975B" w14:textId="77777777" w:rsidTr="00F55EA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9D7E3" w14:textId="77777777" w:rsidR="0041547B" w:rsidRPr="00E3163F" w:rsidRDefault="0041547B" w:rsidP="00F55EAF">
            <w:pPr>
              <w:pStyle w:val="headertabella0"/>
              <w:rPr>
                <w:color w:val="002060"/>
              </w:rPr>
            </w:pPr>
            <w:r w:rsidRPr="00E3163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BD5A3" w14:textId="77777777" w:rsidR="0041547B" w:rsidRPr="00E3163F" w:rsidRDefault="0041547B" w:rsidP="00F55EAF">
            <w:pPr>
              <w:pStyle w:val="headertabella0"/>
              <w:rPr>
                <w:color w:val="002060"/>
              </w:rPr>
            </w:pPr>
            <w:r w:rsidRPr="00E3163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FB491" w14:textId="77777777" w:rsidR="0041547B" w:rsidRPr="00E3163F" w:rsidRDefault="0041547B" w:rsidP="00F55EAF">
            <w:pPr>
              <w:pStyle w:val="headertabella0"/>
              <w:rPr>
                <w:color w:val="002060"/>
              </w:rPr>
            </w:pPr>
            <w:r w:rsidRPr="00E3163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EFD2A" w14:textId="77777777" w:rsidR="0041547B" w:rsidRPr="00E3163F" w:rsidRDefault="0041547B" w:rsidP="00F55EAF">
            <w:pPr>
              <w:pStyle w:val="headertabella0"/>
              <w:rPr>
                <w:color w:val="002060"/>
              </w:rPr>
            </w:pPr>
            <w:r w:rsidRPr="00E3163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2E99C" w14:textId="77777777" w:rsidR="0041547B" w:rsidRPr="00E3163F" w:rsidRDefault="0041547B" w:rsidP="00F55EAF">
            <w:pPr>
              <w:pStyle w:val="headertabella0"/>
              <w:rPr>
                <w:color w:val="002060"/>
              </w:rPr>
            </w:pPr>
            <w:r w:rsidRPr="00E3163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8C5BD" w14:textId="77777777" w:rsidR="0041547B" w:rsidRPr="00E3163F" w:rsidRDefault="0041547B" w:rsidP="00F55EAF">
            <w:pPr>
              <w:pStyle w:val="headertabella0"/>
              <w:rPr>
                <w:color w:val="002060"/>
              </w:rPr>
            </w:pPr>
            <w:r w:rsidRPr="00E3163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6A2BF" w14:textId="77777777" w:rsidR="0041547B" w:rsidRPr="00E3163F" w:rsidRDefault="0041547B" w:rsidP="00F55EAF">
            <w:pPr>
              <w:pStyle w:val="headertabella0"/>
              <w:rPr>
                <w:color w:val="002060"/>
              </w:rPr>
            </w:pPr>
            <w:r w:rsidRPr="00E3163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E7757" w14:textId="77777777" w:rsidR="0041547B" w:rsidRPr="00E3163F" w:rsidRDefault="0041547B" w:rsidP="00F55EAF">
            <w:pPr>
              <w:pStyle w:val="headertabella0"/>
              <w:rPr>
                <w:color w:val="002060"/>
              </w:rPr>
            </w:pPr>
            <w:r w:rsidRPr="00E3163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52B7C" w14:textId="77777777" w:rsidR="0041547B" w:rsidRPr="00E3163F" w:rsidRDefault="0041547B" w:rsidP="00F55EAF">
            <w:pPr>
              <w:pStyle w:val="headertabella0"/>
              <w:rPr>
                <w:color w:val="002060"/>
              </w:rPr>
            </w:pPr>
            <w:r w:rsidRPr="00E3163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1F695" w14:textId="77777777" w:rsidR="0041547B" w:rsidRPr="00E3163F" w:rsidRDefault="0041547B" w:rsidP="00F55EAF">
            <w:pPr>
              <w:pStyle w:val="headertabella0"/>
              <w:rPr>
                <w:color w:val="002060"/>
              </w:rPr>
            </w:pPr>
            <w:r w:rsidRPr="00E3163F">
              <w:rPr>
                <w:color w:val="002060"/>
              </w:rPr>
              <w:t>PE</w:t>
            </w:r>
          </w:p>
        </w:tc>
      </w:tr>
      <w:tr w:rsidR="0041547B" w:rsidRPr="00E3163F" w14:paraId="22D5976D" w14:textId="77777777" w:rsidTr="00F55EA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84672F" w14:textId="77777777" w:rsidR="0041547B" w:rsidRPr="00E3163F" w:rsidRDefault="0041547B" w:rsidP="00F55EAF">
            <w:pPr>
              <w:pStyle w:val="rowtabella0"/>
              <w:rPr>
                <w:color w:val="002060"/>
              </w:rPr>
            </w:pPr>
            <w:r w:rsidRPr="00E3163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49D8" w14:textId="77777777" w:rsidR="0041547B" w:rsidRPr="00E3163F" w:rsidRDefault="0041547B" w:rsidP="00F55EAF">
            <w:pPr>
              <w:pStyle w:val="rowtabella0"/>
              <w:jc w:val="center"/>
              <w:rPr>
                <w:color w:val="002060"/>
              </w:rPr>
            </w:pPr>
            <w:r w:rsidRPr="00E3163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8C027"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8C76" w14:textId="77777777" w:rsidR="0041547B" w:rsidRPr="00E3163F" w:rsidRDefault="0041547B" w:rsidP="00F55EAF">
            <w:pPr>
              <w:pStyle w:val="rowtabella0"/>
              <w:jc w:val="center"/>
              <w:rPr>
                <w:color w:val="002060"/>
              </w:rPr>
            </w:pPr>
            <w:r w:rsidRPr="00E3163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3AC0"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8DD9"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19D38" w14:textId="77777777" w:rsidR="0041547B" w:rsidRPr="00E3163F" w:rsidRDefault="0041547B" w:rsidP="00F55EAF">
            <w:pPr>
              <w:pStyle w:val="rowtabella0"/>
              <w:jc w:val="center"/>
              <w:rPr>
                <w:color w:val="002060"/>
              </w:rPr>
            </w:pPr>
            <w:r w:rsidRPr="00E3163F">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2996" w14:textId="77777777" w:rsidR="0041547B" w:rsidRPr="00E3163F" w:rsidRDefault="0041547B" w:rsidP="00F55EAF">
            <w:pPr>
              <w:pStyle w:val="rowtabella0"/>
              <w:jc w:val="center"/>
              <w:rPr>
                <w:color w:val="002060"/>
              </w:rPr>
            </w:pPr>
            <w:r w:rsidRPr="00E3163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D3AD5" w14:textId="77777777" w:rsidR="0041547B" w:rsidRPr="00E3163F" w:rsidRDefault="0041547B" w:rsidP="00F55EAF">
            <w:pPr>
              <w:pStyle w:val="rowtabella0"/>
              <w:jc w:val="center"/>
              <w:rPr>
                <w:color w:val="002060"/>
              </w:rPr>
            </w:pPr>
            <w:r w:rsidRPr="00E3163F">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C0F6" w14:textId="77777777" w:rsidR="0041547B" w:rsidRPr="00E3163F" w:rsidRDefault="0041547B" w:rsidP="00F55EAF">
            <w:pPr>
              <w:pStyle w:val="rowtabella0"/>
              <w:jc w:val="center"/>
              <w:rPr>
                <w:color w:val="002060"/>
              </w:rPr>
            </w:pPr>
            <w:r w:rsidRPr="00E3163F">
              <w:rPr>
                <w:color w:val="002060"/>
              </w:rPr>
              <w:t>0</w:t>
            </w:r>
          </w:p>
        </w:tc>
      </w:tr>
      <w:tr w:rsidR="0041547B" w:rsidRPr="00E3163F" w14:paraId="00583843"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F0663" w14:textId="77777777" w:rsidR="0041547B" w:rsidRPr="00E3163F" w:rsidRDefault="0041547B" w:rsidP="00F55EAF">
            <w:pPr>
              <w:pStyle w:val="rowtabella0"/>
              <w:rPr>
                <w:color w:val="002060"/>
              </w:rPr>
            </w:pPr>
            <w:r w:rsidRPr="00E3163F">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0357" w14:textId="77777777" w:rsidR="0041547B" w:rsidRPr="00E3163F" w:rsidRDefault="0041547B" w:rsidP="00F55EAF">
            <w:pPr>
              <w:pStyle w:val="rowtabella0"/>
              <w:jc w:val="center"/>
              <w:rPr>
                <w:color w:val="002060"/>
              </w:rPr>
            </w:pPr>
            <w:r w:rsidRPr="00E3163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18B6"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04EB" w14:textId="77777777" w:rsidR="0041547B" w:rsidRPr="00E3163F" w:rsidRDefault="0041547B" w:rsidP="00F55EAF">
            <w:pPr>
              <w:pStyle w:val="rowtabella0"/>
              <w:jc w:val="center"/>
              <w:rPr>
                <w:color w:val="002060"/>
              </w:rPr>
            </w:pPr>
            <w:r w:rsidRPr="00E3163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5627"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0B82"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3F16" w14:textId="77777777" w:rsidR="0041547B" w:rsidRPr="00E3163F" w:rsidRDefault="0041547B" w:rsidP="00F55EAF">
            <w:pPr>
              <w:pStyle w:val="rowtabella0"/>
              <w:jc w:val="center"/>
              <w:rPr>
                <w:color w:val="002060"/>
              </w:rPr>
            </w:pPr>
            <w:r w:rsidRPr="00E3163F">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0610" w14:textId="77777777" w:rsidR="0041547B" w:rsidRPr="00E3163F" w:rsidRDefault="0041547B" w:rsidP="00F55EAF">
            <w:pPr>
              <w:pStyle w:val="rowtabella0"/>
              <w:jc w:val="center"/>
              <w:rPr>
                <w:color w:val="002060"/>
              </w:rPr>
            </w:pPr>
            <w:r w:rsidRPr="00E3163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49D6" w14:textId="77777777" w:rsidR="0041547B" w:rsidRPr="00E3163F" w:rsidRDefault="0041547B" w:rsidP="00F55EAF">
            <w:pPr>
              <w:pStyle w:val="rowtabella0"/>
              <w:jc w:val="center"/>
              <w:rPr>
                <w:color w:val="002060"/>
              </w:rPr>
            </w:pPr>
            <w:r w:rsidRPr="00E3163F">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6F29" w14:textId="77777777" w:rsidR="0041547B" w:rsidRPr="00E3163F" w:rsidRDefault="0041547B" w:rsidP="00F55EAF">
            <w:pPr>
              <w:pStyle w:val="rowtabella0"/>
              <w:jc w:val="center"/>
              <w:rPr>
                <w:color w:val="002060"/>
              </w:rPr>
            </w:pPr>
            <w:r w:rsidRPr="00E3163F">
              <w:rPr>
                <w:color w:val="002060"/>
              </w:rPr>
              <w:t>0</w:t>
            </w:r>
          </w:p>
        </w:tc>
      </w:tr>
      <w:tr w:rsidR="0041547B" w:rsidRPr="00E3163F" w14:paraId="6A114717"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316F0" w14:textId="77777777" w:rsidR="0041547B" w:rsidRPr="00E3163F" w:rsidRDefault="0041547B" w:rsidP="00F55EAF">
            <w:pPr>
              <w:pStyle w:val="rowtabella0"/>
              <w:rPr>
                <w:color w:val="002060"/>
              </w:rPr>
            </w:pPr>
            <w:r w:rsidRPr="00E3163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E2AA" w14:textId="77777777" w:rsidR="0041547B" w:rsidRPr="00E3163F" w:rsidRDefault="0041547B" w:rsidP="00F55EAF">
            <w:pPr>
              <w:pStyle w:val="rowtabella0"/>
              <w:jc w:val="center"/>
              <w:rPr>
                <w:color w:val="002060"/>
              </w:rPr>
            </w:pPr>
            <w:r w:rsidRPr="00E3163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3DB8"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8AE5" w14:textId="77777777" w:rsidR="0041547B" w:rsidRPr="00E3163F" w:rsidRDefault="0041547B" w:rsidP="00F55EAF">
            <w:pPr>
              <w:pStyle w:val="rowtabella0"/>
              <w:jc w:val="center"/>
              <w:rPr>
                <w:color w:val="002060"/>
              </w:rPr>
            </w:pPr>
            <w:r w:rsidRPr="00E3163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4A5E"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F222"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D11B" w14:textId="77777777" w:rsidR="0041547B" w:rsidRPr="00E3163F" w:rsidRDefault="0041547B" w:rsidP="00F55EAF">
            <w:pPr>
              <w:pStyle w:val="rowtabella0"/>
              <w:jc w:val="center"/>
              <w:rPr>
                <w:color w:val="002060"/>
              </w:rPr>
            </w:pPr>
            <w:r w:rsidRPr="00E3163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A89D" w14:textId="77777777" w:rsidR="0041547B" w:rsidRPr="00E3163F" w:rsidRDefault="0041547B" w:rsidP="00F55EAF">
            <w:pPr>
              <w:pStyle w:val="rowtabella0"/>
              <w:jc w:val="center"/>
              <w:rPr>
                <w:color w:val="002060"/>
              </w:rPr>
            </w:pPr>
            <w:r w:rsidRPr="00E3163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6487" w14:textId="77777777" w:rsidR="0041547B" w:rsidRPr="00E3163F" w:rsidRDefault="0041547B" w:rsidP="00F55EAF">
            <w:pPr>
              <w:pStyle w:val="rowtabella0"/>
              <w:jc w:val="center"/>
              <w:rPr>
                <w:color w:val="002060"/>
              </w:rPr>
            </w:pPr>
            <w:r w:rsidRPr="00E3163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728C" w14:textId="77777777" w:rsidR="0041547B" w:rsidRPr="00E3163F" w:rsidRDefault="0041547B" w:rsidP="00F55EAF">
            <w:pPr>
              <w:pStyle w:val="rowtabella0"/>
              <w:jc w:val="center"/>
              <w:rPr>
                <w:color w:val="002060"/>
              </w:rPr>
            </w:pPr>
            <w:r w:rsidRPr="00E3163F">
              <w:rPr>
                <w:color w:val="002060"/>
              </w:rPr>
              <w:t>0</w:t>
            </w:r>
          </w:p>
        </w:tc>
      </w:tr>
      <w:tr w:rsidR="0041547B" w:rsidRPr="00E3163F" w14:paraId="19BB6721"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11C37" w14:textId="77777777" w:rsidR="0041547B" w:rsidRPr="00E3163F" w:rsidRDefault="0041547B" w:rsidP="00F55EAF">
            <w:pPr>
              <w:pStyle w:val="rowtabella0"/>
              <w:rPr>
                <w:color w:val="002060"/>
              </w:rPr>
            </w:pPr>
            <w:r w:rsidRPr="00E3163F">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422B" w14:textId="77777777" w:rsidR="0041547B" w:rsidRPr="00E3163F" w:rsidRDefault="0041547B" w:rsidP="00F55EAF">
            <w:pPr>
              <w:pStyle w:val="rowtabella0"/>
              <w:jc w:val="center"/>
              <w:rPr>
                <w:color w:val="002060"/>
              </w:rPr>
            </w:pPr>
            <w:r w:rsidRPr="00E3163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63CE"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BD2A" w14:textId="77777777" w:rsidR="0041547B" w:rsidRPr="00E3163F" w:rsidRDefault="0041547B" w:rsidP="00F55EAF">
            <w:pPr>
              <w:pStyle w:val="rowtabella0"/>
              <w:jc w:val="center"/>
              <w:rPr>
                <w:color w:val="002060"/>
              </w:rPr>
            </w:pPr>
            <w:r w:rsidRPr="00E3163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5BA3D"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A907"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F368D" w14:textId="77777777" w:rsidR="0041547B" w:rsidRPr="00E3163F" w:rsidRDefault="0041547B" w:rsidP="00F55EAF">
            <w:pPr>
              <w:pStyle w:val="rowtabella0"/>
              <w:jc w:val="center"/>
              <w:rPr>
                <w:color w:val="002060"/>
              </w:rPr>
            </w:pPr>
            <w:r w:rsidRPr="00E3163F">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CA43A" w14:textId="77777777" w:rsidR="0041547B" w:rsidRPr="00E3163F" w:rsidRDefault="0041547B" w:rsidP="00F55EAF">
            <w:pPr>
              <w:pStyle w:val="rowtabella0"/>
              <w:jc w:val="center"/>
              <w:rPr>
                <w:color w:val="002060"/>
              </w:rPr>
            </w:pPr>
            <w:r w:rsidRPr="00E3163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51936" w14:textId="77777777" w:rsidR="0041547B" w:rsidRPr="00E3163F" w:rsidRDefault="0041547B" w:rsidP="00F55EAF">
            <w:pPr>
              <w:pStyle w:val="rowtabella0"/>
              <w:jc w:val="center"/>
              <w:rPr>
                <w:color w:val="002060"/>
              </w:rPr>
            </w:pPr>
            <w:r w:rsidRPr="00E3163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2C26" w14:textId="77777777" w:rsidR="0041547B" w:rsidRPr="00E3163F" w:rsidRDefault="0041547B" w:rsidP="00F55EAF">
            <w:pPr>
              <w:pStyle w:val="rowtabella0"/>
              <w:jc w:val="center"/>
              <w:rPr>
                <w:color w:val="002060"/>
              </w:rPr>
            </w:pPr>
            <w:r w:rsidRPr="00E3163F">
              <w:rPr>
                <w:color w:val="002060"/>
              </w:rPr>
              <w:t>0</w:t>
            </w:r>
          </w:p>
        </w:tc>
      </w:tr>
      <w:tr w:rsidR="0041547B" w:rsidRPr="00E3163F" w14:paraId="1F655B5A"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00EBE" w14:textId="77777777" w:rsidR="0041547B" w:rsidRPr="00E3163F" w:rsidRDefault="0041547B" w:rsidP="00F55EAF">
            <w:pPr>
              <w:pStyle w:val="rowtabella0"/>
              <w:rPr>
                <w:color w:val="002060"/>
              </w:rPr>
            </w:pPr>
            <w:r w:rsidRPr="00E3163F">
              <w:rPr>
                <w:color w:val="002060"/>
              </w:rPr>
              <w:t xml:space="preserve">A.S.D. </w:t>
            </w:r>
            <w:proofErr w:type="gramStart"/>
            <w:r w:rsidRPr="00E3163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59E0" w14:textId="77777777" w:rsidR="0041547B" w:rsidRPr="00E3163F" w:rsidRDefault="0041547B" w:rsidP="00F55EAF">
            <w:pPr>
              <w:pStyle w:val="rowtabella0"/>
              <w:jc w:val="center"/>
              <w:rPr>
                <w:color w:val="002060"/>
              </w:rPr>
            </w:pPr>
            <w:r w:rsidRPr="00E3163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ED1D2"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516A" w14:textId="77777777" w:rsidR="0041547B" w:rsidRPr="00E3163F" w:rsidRDefault="0041547B" w:rsidP="00F55EAF">
            <w:pPr>
              <w:pStyle w:val="rowtabella0"/>
              <w:jc w:val="center"/>
              <w:rPr>
                <w:color w:val="002060"/>
              </w:rPr>
            </w:pPr>
            <w:r w:rsidRPr="00E3163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4071B"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681B" w14:textId="77777777" w:rsidR="0041547B" w:rsidRPr="00E3163F" w:rsidRDefault="0041547B" w:rsidP="00F55EAF">
            <w:pPr>
              <w:pStyle w:val="rowtabella0"/>
              <w:jc w:val="center"/>
              <w:rPr>
                <w:color w:val="002060"/>
              </w:rPr>
            </w:pPr>
            <w:r w:rsidRPr="00E3163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B0B8" w14:textId="77777777" w:rsidR="0041547B" w:rsidRPr="00E3163F" w:rsidRDefault="0041547B" w:rsidP="00F55EAF">
            <w:pPr>
              <w:pStyle w:val="rowtabella0"/>
              <w:jc w:val="center"/>
              <w:rPr>
                <w:color w:val="002060"/>
              </w:rPr>
            </w:pPr>
            <w:r w:rsidRPr="00E3163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65AD" w14:textId="77777777" w:rsidR="0041547B" w:rsidRPr="00E3163F" w:rsidRDefault="0041547B" w:rsidP="00F55EAF">
            <w:pPr>
              <w:pStyle w:val="rowtabella0"/>
              <w:jc w:val="center"/>
              <w:rPr>
                <w:color w:val="002060"/>
              </w:rPr>
            </w:pPr>
            <w:r w:rsidRPr="00E3163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67BB" w14:textId="77777777" w:rsidR="0041547B" w:rsidRPr="00E3163F" w:rsidRDefault="0041547B" w:rsidP="00F55EAF">
            <w:pPr>
              <w:pStyle w:val="rowtabella0"/>
              <w:jc w:val="center"/>
              <w:rPr>
                <w:color w:val="002060"/>
              </w:rPr>
            </w:pPr>
            <w:r w:rsidRPr="00E3163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2827" w14:textId="77777777" w:rsidR="0041547B" w:rsidRPr="00E3163F" w:rsidRDefault="0041547B" w:rsidP="00F55EAF">
            <w:pPr>
              <w:pStyle w:val="rowtabella0"/>
              <w:jc w:val="center"/>
              <w:rPr>
                <w:color w:val="002060"/>
              </w:rPr>
            </w:pPr>
            <w:r w:rsidRPr="00E3163F">
              <w:rPr>
                <w:color w:val="002060"/>
              </w:rPr>
              <w:t>0</w:t>
            </w:r>
          </w:p>
        </w:tc>
      </w:tr>
      <w:tr w:rsidR="0041547B" w:rsidRPr="00E3163F" w14:paraId="7E00829E"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E56DA" w14:textId="77777777" w:rsidR="0041547B" w:rsidRPr="00E3163F" w:rsidRDefault="0041547B" w:rsidP="00F55EAF">
            <w:pPr>
              <w:pStyle w:val="rowtabella0"/>
              <w:rPr>
                <w:color w:val="002060"/>
              </w:rPr>
            </w:pPr>
            <w:r w:rsidRPr="00E3163F">
              <w:rPr>
                <w:color w:val="002060"/>
              </w:rPr>
              <w:lastRenderedPageBreak/>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A3CA" w14:textId="77777777" w:rsidR="0041547B" w:rsidRPr="00E3163F" w:rsidRDefault="0041547B" w:rsidP="00F55EAF">
            <w:pPr>
              <w:pStyle w:val="rowtabella0"/>
              <w:jc w:val="center"/>
              <w:rPr>
                <w:color w:val="002060"/>
              </w:rPr>
            </w:pPr>
            <w:r w:rsidRPr="00E3163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57DF"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D788" w14:textId="77777777" w:rsidR="0041547B" w:rsidRPr="00E3163F" w:rsidRDefault="0041547B" w:rsidP="00F55EAF">
            <w:pPr>
              <w:pStyle w:val="rowtabella0"/>
              <w:jc w:val="center"/>
              <w:rPr>
                <w:color w:val="002060"/>
              </w:rPr>
            </w:pPr>
            <w:r w:rsidRPr="00E3163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6E3A"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35740"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0438" w14:textId="77777777" w:rsidR="0041547B" w:rsidRPr="00E3163F" w:rsidRDefault="0041547B" w:rsidP="00F55EAF">
            <w:pPr>
              <w:pStyle w:val="rowtabella0"/>
              <w:jc w:val="center"/>
              <w:rPr>
                <w:color w:val="002060"/>
              </w:rPr>
            </w:pPr>
            <w:r w:rsidRPr="00E3163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CD9B" w14:textId="77777777" w:rsidR="0041547B" w:rsidRPr="00E3163F" w:rsidRDefault="0041547B" w:rsidP="00F55EAF">
            <w:pPr>
              <w:pStyle w:val="rowtabella0"/>
              <w:jc w:val="center"/>
              <w:rPr>
                <w:color w:val="002060"/>
              </w:rPr>
            </w:pPr>
            <w:r w:rsidRPr="00E3163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1977C" w14:textId="77777777" w:rsidR="0041547B" w:rsidRPr="00E3163F" w:rsidRDefault="0041547B" w:rsidP="00F55EAF">
            <w:pPr>
              <w:pStyle w:val="rowtabella0"/>
              <w:jc w:val="center"/>
              <w:rPr>
                <w:color w:val="002060"/>
              </w:rPr>
            </w:pPr>
            <w:r w:rsidRPr="00E3163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6AA1" w14:textId="77777777" w:rsidR="0041547B" w:rsidRPr="00E3163F" w:rsidRDefault="0041547B" w:rsidP="00F55EAF">
            <w:pPr>
              <w:pStyle w:val="rowtabella0"/>
              <w:jc w:val="center"/>
              <w:rPr>
                <w:color w:val="002060"/>
              </w:rPr>
            </w:pPr>
            <w:r w:rsidRPr="00E3163F">
              <w:rPr>
                <w:color w:val="002060"/>
              </w:rPr>
              <w:t>0</w:t>
            </w:r>
          </w:p>
        </w:tc>
      </w:tr>
      <w:tr w:rsidR="0041547B" w:rsidRPr="00E3163F" w14:paraId="7A31F4E3"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FE952" w14:textId="77777777" w:rsidR="0041547B" w:rsidRPr="00E3163F" w:rsidRDefault="0041547B" w:rsidP="00F55EAF">
            <w:pPr>
              <w:pStyle w:val="rowtabella0"/>
              <w:rPr>
                <w:color w:val="002060"/>
              </w:rPr>
            </w:pPr>
            <w:r w:rsidRPr="00E3163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EDCB" w14:textId="77777777" w:rsidR="0041547B" w:rsidRPr="00E3163F" w:rsidRDefault="0041547B" w:rsidP="00F55EAF">
            <w:pPr>
              <w:pStyle w:val="rowtabella0"/>
              <w:jc w:val="center"/>
              <w:rPr>
                <w:color w:val="002060"/>
              </w:rPr>
            </w:pPr>
            <w:r w:rsidRPr="00E3163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5A17"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F9EC" w14:textId="77777777" w:rsidR="0041547B" w:rsidRPr="00E3163F" w:rsidRDefault="0041547B" w:rsidP="00F55EAF">
            <w:pPr>
              <w:pStyle w:val="rowtabella0"/>
              <w:jc w:val="center"/>
              <w:rPr>
                <w:color w:val="002060"/>
              </w:rPr>
            </w:pPr>
            <w:r w:rsidRPr="00E3163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BD35" w14:textId="77777777" w:rsidR="0041547B" w:rsidRPr="00E3163F" w:rsidRDefault="0041547B" w:rsidP="00F55EAF">
            <w:pPr>
              <w:pStyle w:val="rowtabella0"/>
              <w:jc w:val="center"/>
              <w:rPr>
                <w:color w:val="002060"/>
              </w:rPr>
            </w:pPr>
            <w:r w:rsidRPr="00E3163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4785D" w14:textId="77777777" w:rsidR="0041547B" w:rsidRPr="00E3163F" w:rsidRDefault="0041547B" w:rsidP="00F55EAF">
            <w:pPr>
              <w:pStyle w:val="rowtabella0"/>
              <w:jc w:val="center"/>
              <w:rPr>
                <w:color w:val="002060"/>
              </w:rPr>
            </w:pPr>
            <w:r w:rsidRPr="00E3163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6705" w14:textId="77777777" w:rsidR="0041547B" w:rsidRPr="00E3163F" w:rsidRDefault="0041547B" w:rsidP="00F55EAF">
            <w:pPr>
              <w:pStyle w:val="rowtabella0"/>
              <w:jc w:val="center"/>
              <w:rPr>
                <w:color w:val="002060"/>
              </w:rPr>
            </w:pPr>
            <w:r w:rsidRPr="00E3163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FF7C" w14:textId="77777777" w:rsidR="0041547B" w:rsidRPr="00E3163F" w:rsidRDefault="0041547B" w:rsidP="00F55EAF">
            <w:pPr>
              <w:pStyle w:val="rowtabella0"/>
              <w:jc w:val="center"/>
              <w:rPr>
                <w:color w:val="002060"/>
              </w:rPr>
            </w:pPr>
            <w:r w:rsidRPr="00E3163F">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C1BA1" w14:textId="77777777" w:rsidR="0041547B" w:rsidRPr="00E3163F" w:rsidRDefault="0041547B" w:rsidP="00F55EAF">
            <w:pPr>
              <w:pStyle w:val="rowtabella0"/>
              <w:jc w:val="center"/>
              <w:rPr>
                <w:color w:val="002060"/>
              </w:rPr>
            </w:pPr>
            <w:r w:rsidRPr="00E3163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CB253" w14:textId="77777777" w:rsidR="0041547B" w:rsidRPr="00E3163F" w:rsidRDefault="0041547B" w:rsidP="00F55EAF">
            <w:pPr>
              <w:pStyle w:val="rowtabella0"/>
              <w:jc w:val="center"/>
              <w:rPr>
                <w:color w:val="002060"/>
              </w:rPr>
            </w:pPr>
            <w:r w:rsidRPr="00E3163F">
              <w:rPr>
                <w:color w:val="002060"/>
              </w:rPr>
              <w:t>0</w:t>
            </w:r>
          </w:p>
        </w:tc>
      </w:tr>
      <w:tr w:rsidR="0041547B" w:rsidRPr="00E3163F" w14:paraId="41E65130" w14:textId="77777777" w:rsidTr="00F55EA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CA764" w14:textId="77777777" w:rsidR="0041547B" w:rsidRPr="00E3163F" w:rsidRDefault="0041547B" w:rsidP="00F55EAF">
            <w:pPr>
              <w:pStyle w:val="rowtabella0"/>
              <w:rPr>
                <w:color w:val="002060"/>
              </w:rPr>
            </w:pPr>
            <w:r w:rsidRPr="00E3163F">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E9C24" w14:textId="77777777" w:rsidR="0041547B" w:rsidRPr="00E3163F" w:rsidRDefault="0041547B" w:rsidP="00F55EAF">
            <w:pPr>
              <w:pStyle w:val="rowtabella0"/>
              <w:jc w:val="center"/>
              <w:rPr>
                <w:color w:val="002060"/>
              </w:rPr>
            </w:pPr>
            <w:r w:rsidRPr="00E3163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F1BC"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E9F45"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226F"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2ECA5" w14:textId="77777777" w:rsidR="0041547B" w:rsidRPr="00E3163F" w:rsidRDefault="0041547B" w:rsidP="00F55EAF">
            <w:pPr>
              <w:pStyle w:val="rowtabella0"/>
              <w:jc w:val="center"/>
              <w:rPr>
                <w:color w:val="002060"/>
              </w:rPr>
            </w:pPr>
            <w:r w:rsidRPr="00E3163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3436" w14:textId="77777777" w:rsidR="0041547B" w:rsidRPr="00E3163F" w:rsidRDefault="0041547B" w:rsidP="00F55EAF">
            <w:pPr>
              <w:pStyle w:val="rowtabella0"/>
              <w:jc w:val="center"/>
              <w:rPr>
                <w:color w:val="002060"/>
              </w:rPr>
            </w:pPr>
            <w:r w:rsidRPr="00E3163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8ACEC" w14:textId="77777777" w:rsidR="0041547B" w:rsidRPr="00E3163F" w:rsidRDefault="0041547B" w:rsidP="00F55EAF">
            <w:pPr>
              <w:pStyle w:val="rowtabella0"/>
              <w:jc w:val="center"/>
              <w:rPr>
                <w:color w:val="002060"/>
              </w:rPr>
            </w:pPr>
            <w:r w:rsidRPr="00E3163F">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EA124" w14:textId="77777777" w:rsidR="0041547B" w:rsidRPr="00E3163F" w:rsidRDefault="0041547B" w:rsidP="00F55EAF">
            <w:pPr>
              <w:pStyle w:val="rowtabella0"/>
              <w:jc w:val="center"/>
              <w:rPr>
                <w:color w:val="002060"/>
              </w:rPr>
            </w:pPr>
            <w:r w:rsidRPr="00E3163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BFE3" w14:textId="77777777" w:rsidR="0041547B" w:rsidRPr="00E3163F" w:rsidRDefault="0041547B" w:rsidP="00F55EAF">
            <w:pPr>
              <w:pStyle w:val="rowtabella0"/>
              <w:jc w:val="center"/>
              <w:rPr>
                <w:color w:val="002060"/>
              </w:rPr>
            </w:pPr>
            <w:r w:rsidRPr="00E3163F">
              <w:rPr>
                <w:color w:val="002060"/>
              </w:rPr>
              <w:t>1</w:t>
            </w:r>
          </w:p>
        </w:tc>
      </w:tr>
      <w:tr w:rsidR="0041547B" w:rsidRPr="00E3163F" w14:paraId="1C4444B4" w14:textId="77777777" w:rsidTr="00F55EA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C58397" w14:textId="77777777" w:rsidR="0041547B" w:rsidRPr="00E3163F" w:rsidRDefault="0041547B" w:rsidP="00F55EAF">
            <w:pPr>
              <w:pStyle w:val="rowtabella0"/>
              <w:rPr>
                <w:color w:val="002060"/>
              </w:rPr>
            </w:pPr>
            <w:r w:rsidRPr="00E3163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619F0" w14:textId="77777777" w:rsidR="0041547B" w:rsidRPr="00E3163F" w:rsidRDefault="0041547B" w:rsidP="00F55EAF">
            <w:pPr>
              <w:pStyle w:val="rowtabella0"/>
              <w:jc w:val="center"/>
              <w:rPr>
                <w:color w:val="002060"/>
              </w:rPr>
            </w:pPr>
            <w:r w:rsidRPr="00E3163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DD1C" w14:textId="77777777" w:rsidR="0041547B" w:rsidRPr="00E3163F" w:rsidRDefault="0041547B" w:rsidP="00F55EAF">
            <w:pPr>
              <w:pStyle w:val="rowtabella0"/>
              <w:jc w:val="center"/>
              <w:rPr>
                <w:color w:val="002060"/>
              </w:rPr>
            </w:pPr>
            <w:r w:rsidRPr="00E3163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5B9B" w14:textId="77777777" w:rsidR="0041547B" w:rsidRPr="00E3163F" w:rsidRDefault="0041547B" w:rsidP="00F55EAF">
            <w:pPr>
              <w:pStyle w:val="rowtabella0"/>
              <w:jc w:val="center"/>
              <w:rPr>
                <w:color w:val="002060"/>
              </w:rPr>
            </w:pPr>
            <w:r w:rsidRPr="00E3163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1A62" w14:textId="77777777" w:rsidR="0041547B" w:rsidRPr="00E3163F" w:rsidRDefault="0041547B" w:rsidP="00F55EAF">
            <w:pPr>
              <w:pStyle w:val="rowtabella0"/>
              <w:jc w:val="center"/>
              <w:rPr>
                <w:color w:val="002060"/>
              </w:rPr>
            </w:pPr>
            <w:r w:rsidRPr="00E3163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E99C" w14:textId="77777777" w:rsidR="0041547B" w:rsidRPr="00E3163F" w:rsidRDefault="0041547B" w:rsidP="00F55EAF">
            <w:pPr>
              <w:pStyle w:val="rowtabella0"/>
              <w:jc w:val="center"/>
              <w:rPr>
                <w:color w:val="002060"/>
              </w:rPr>
            </w:pPr>
            <w:r w:rsidRPr="00E3163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CE81" w14:textId="77777777" w:rsidR="0041547B" w:rsidRPr="00E3163F" w:rsidRDefault="0041547B" w:rsidP="00F55EAF">
            <w:pPr>
              <w:pStyle w:val="rowtabella0"/>
              <w:jc w:val="center"/>
              <w:rPr>
                <w:color w:val="002060"/>
              </w:rPr>
            </w:pPr>
            <w:r w:rsidRPr="00E3163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F39E" w14:textId="77777777" w:rsidR="0041547B" w:rsidRPr="00E3163F" w:rsidRDefault="0041547B" w:rsidP="00F55EAF">
            <w:pPr>
              <w:pStyle w:val="rowtabella0"/>
              <w:jc w:val="center"/>
              <w:rPr>
                <w:color w:val="002060"/>
              </w:rPr>
            </w:pPr>
            <w:r w:rsidRPr="00E3163F">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DC8C" w14:textId="77777777" w:rsidR="0041547B" w:rsidRPr="00E3163F" w:rsidRDefault="0041547B" w:rsidP="00F55EAF">
            <w:pPr>
              <w:pStyle w:val="rowtabella0"/>
              <w:jc w:val="center"/>
              <w:rPr>
                <w:color w:val="002060"/>
              </w:rPr>
            </w:pPr>
            <w:r w:rsidRPr="00E3163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D347" w14:textId="77777777" w:rsidR="0041547B" w:rsidRPr="00E3163F" w:rsidRDefault="0041547B" w:rsidP="00F55EAF">
            <w:pPr>
              <w:pStyle w:val="rowtabella0"/>
              <w:jc w:val="center"/>
              <w:rPr>
                <w:color w:val="002060"/>
              </w:rPr>
            </w:pPr>
            <w:r w:rsidRPr="00E3163F">
              <w:rPr>
                <w:color w:val="002060"/>
              </w:rPr>
              <w:t>0</w:t>
            </w:r>
          </w:p>
        </w:tc>
      </w:tr>
    </w:tbl>
    <w:p w14:paraId="04AAEB03" w14:textId="77777777" w:rsidR="0041547B" w:rsidRPr="001533B8" w:rsidRDefault="0041547B" w:rsidP="00DF25FC">
      <w:pPr>
        <w:pStyle w:val="LndNormale1"/>
        <w:rPr>
          <w:color w:val="002060"/>
        </w:rPr>
      </w:pPr>
    </w:p>
    <w:p w14:paraId="55056ECB" w14:textId="77777777" w:rsidR="002A0BC0" w:rsidRDefault="002A0BC0" w:rsidP="002A0BC0">
      <w:pPr>
        <w:pStyle w:val="breakline"/>
        <w:rPr>
          <w:color w:val="002060"/>
        </w:rPr>
      </w:pPr>
    </w:p>
    <w:p w14:paraId="06A69F39" w14:textId="77777777" w:rsidR="002A0BC0" w:rsidRPr="00827682" w:rsidRDefault="002A0BC0" w:rsidP="002A0BC0">
      <w:pPr>
        <w:pStyle w:val="breakline"/>
        <w:rPr>
          <w:rFonts w:eastAsiaTheme="minorEastAsia"/>
          <w:color w:val="002060"/>
        </w:rPr>
      </w:pPr>
    </w:p>
    <w:p w14:paraId="7E1F8C93" w14:textId="77777777" w:rsidR="002A0BC0" w:rsidRPr="00827682" w:rsidRDefault="002A0BC0" w:rsidP="002A0BC0">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78E87BCC"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560F61">
        <w:rPr>
          <w:rFonts w:ascii="Arial" w:hAnsi="Arial" w:cs="Arial"/>
          <w:b/>
          <w:bCs/>
          <w:color w:val="002060"/>
        </w:rPr>
        <w:t>23</w:t>
      </w:r>
      <w:r w:rsidR="00C84A67">
        <w:rPr>
          <w:rFonts w:ascii="Arial" w:hAnsi="Arial" w:cs="Arial"/>
          <w:b/>
          <w:bCs/>
          <w:color w:val="002060"/>
        </w:rPr>
        <w:t xml:space="preserve"> </w:t>
      </w:r>
      <w:r w:rsidR="00BB6150">
        <w:rPr>
          <w:rFonts w:ascii="Arial" w:hAnsi="Arial" w:cs="Arial"/>
          <w:b/>
          <w:bCs/>
          <w:color w:val="002060"/>
        </w:rPr>
        <w:t>febbraio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6D64E599"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560F61">
        <w:rPr>
          <w:b/>
          <w:color w:val="002060"/>
          <w:u w:val="single"/>
        </w:rPr>
        <w:t>09</w:t>
      </w:r>
      <w:r w:rsidR="003D6BA1">
        <w:rPr>
          <w:b/>
          <w:color w:val="002060"/>
          <w:u w:val="single"/>
        </w:rPr>
        <w:t>/</w:t>
      </w:r>
      <w:r w:rsidR="00F3715D">
        <w:rPr>
          <w:b/>
          <w:color w:val="002060"/>
          <w:u w:val="single"/>
        </w:rPr>
        <w:t>0</w:t>
      </w:r>
      <w:r w:rsidR="00C84A6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542D9" w14:textId="77777777" w:rsidR="0000347C" w:rsidRDefault="0000347C">
      <w:r>
        <w:separator/>
      </w:r>
    </w:p>
  </w:endnote>
  <w:endnote w:type="continuationSeparator" w:id="0">
    <w:p w14:paraId="5067AA14" w14:textId="77777777" w:rsidR="0000347C" w:rsidRDefault="00003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7C2117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60F61">
      <w:rPr>
        <w:rStyle w:val="Numeropagina"/>
        <w:rFonts w:ascii="Arial" w:hAnsi="Arial" w:cs="Arial"/>
        <w:color w:val="002060"/>
      </w:rPr>
      <w:t>80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64210" w14:textId="77777777" w:rsidR="0000347C" w:rsidRDefault="0000347C">
      <w:r>
        <w:separator/>
      </w:r>
    </w:p>
  </w:footnote>
  <w:footnote w:type="continuationSeparator" w:id="0">
    <w:p w14:paraId="0C0F2DFD" w14:textId="77777777" w:rsidR="0000347C" w:rsidRDefault="00003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3177"/>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62"/>
    <w:rsid w:val="00723CA3"/>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3CF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4B40"/>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237</TotalTime>
  <Pages>1</Pages>
  <Words>5742</Words>
  <Characters>32731</Characters>
  <Application>Microsoft Office Word</Application>
  <DocSecurity>0</DocSecurity>
  <Lines>272</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38397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2026-02-09T12:57:00Z</cp:lastPrinted>
  <dcterms:created xsi:type="dcterms:W3CDTF">2026-02-06T10:02:00Z</dcterms:created>
  <dcterms:modified xsi:type="dcterms:W3CDTF">2026-02-09T12:57:00Z</dcterms:modified>
</cp:coreProperties>
</file>