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5311F7F7"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60F61">
              <w:rPr>
                <w:rFonts w:ascii="Arial" w:hAnsi="Arial" w:cs="Arial"/>
                <w:color w:val="002060"/>
                <w:sz w:val="40"/>
                <w:szCs w:val="40"/>
              </w:rPr>
              <w:t>8</w:t>
            </w:r>
            <w:r w:rsidR="00EE3BCA">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EE3BCA">
              <w:rPr>
                <w:rFonts w:ascii="Arial" w:hAnsi="Arial" w:cs="Arial"/>
                <w:color w:val="002060"/>
                <w:sz w:val="40"/>
                <w:szCs w:val="40"/>
              </w:rPr>
              <w:t>11</w:t>
            </w:r>
            <w:r w:rsidR="00580BE5">
              <w:rPr>
                <w:rFonts w:ascii="Arial" w:hAnsi="Arial" w:cs="Arial"/>
                <w:color w:val="002060"/>
                <w:sz w:val="40"/>
                <w:szCs w:val="40"/>
              </w:rPr>
              <w:t>/</w:t>
            </w:r>
            <w:r w:rsidR="00F3715D">
              <w:rPr>
                <w:rFonts w:ascii="Arial" w:hAnsi="Arial" w:cs="Arial"/>
                <w:color w:val="002060"/>
                <w:sz w:val="40"/>
                <w:szCs w:val="40"/>
              </w:rPr>
              <w:t>0</w:t>
            </w:r>
            <w:r w:rsidR="00C84A67">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525DE2F"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044551">
          <w:rPr>
            <w:noProof/>
            <w:webHidden/>
          </w:rPr>
          <w:t>1</w:t>
        </w:r>
        <w:r w:rsidR="00AC19D9" w:rsidRPr="00DE1EF7">
          <w:rPr>
            <w:noProof/>
            <w:webHidden/>
          </w:rPr>
          <w:fldChar w:fldCharType="end"/>
        </w:r>
      </w:hyperlink>
    </w:p>
    <w:p w14:paraId="112EDB38" w14:textId="625A80CF"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044551">
          <w:rPr>
            <w:noProof/>
            <w:webHidden/>
          </w:rPr>
          <w:t>1</w:t>
        </w:r>
        <w:r w:rsidRPr="00DE1EF7">
          <w:rPr>
            <w:noProof/>
            <w:webHidden/>
          </w:rPr>
          <w:fldChar w:fldCharType="end"/>
        </w:r>
      </w:hyperlink>
    </w:p>
    <w:p w14:paraId="4D9CAD43" w14:textId="0A5B69A1"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044551">
          <w:rPr>
            <w:noProof/>
            <w:webHidden/>
          </w:rPr>
          <w:t>1</w:t>
        </w:r>
        <w:r w:rsidRPr="00DE1EF7">
          <w:rPr>
            <w:noProof/>
            <w:webHidden/>
          </w:rPr>
          <w:fldChar w:fldCharType="end"/>
        </w:r>
      </w:hyperlink>
    </w:p>
    <w:p w14:paraId="0EAFCCD8" w14:textId="674849B5"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044551">
          <w:rPr>
            <w:noProof/>
            <w:webHidden/>
          </w:rPr>
          <w:t>1</w:t>
        </w:r>
        <w:r w:rsidRPr="00DE1EF7">
          <w:rPr>
            <w:noProof/>
            <w:webHidden/>
          </w:rPr>
          <w:fldChar w:fldCharType="end"/>
        </w:r>
      </w:hyperlink>
    </w:p>
    <w:p w14:paraId="0952245B" w14:textId="56398863"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044551">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102C709" w14:textId="77777777" w:rsidR="000E016E" w:rsidRDefault="000E016E" w:rsidP="00CE2EDF">
      <w:pPr>
        <w:tabs>
          <w:tab w:val="left" w:pos="3225"/>
        </w:tabs>
        <w:rPr>
          <w:rFonts w:ascii="Arial" w:hAnsi="Arial" w:cs="Arial"/>
          <w:color w:val="002060"/>
          <w:sz w:val="22"/>
          <w:szCs w:val="22"/>
        </w:rPr>
      </w:pPr>
    </w:p>
    <w:p w14:paraId="68834FA2" w14:textId="77777777" w:rsidR="00C352F8" w:rsidRPr="00C352F8" w:rsidRDefault="00C352F8" w:rsidP="00C352F8">
      <w:pPr>
        <w:pStyle w:val="LndNormale1"/>
        <w:rPr>
          <w:b/>
          <w:color w:val="002060"/>
          <w:sz w:val="28"/>
          <w:szCs w:val="28"/>
        </w:rPr>
      </w:pPr>
      <w:r w:rsidRPr="00C352F8">
        <w:rPr>
          <w:b/>
          <w:color w:val="002060"/>
          <w:sz w:val="28"/>
          <w:szCs w:val="28"/>
        </w:rPr>
        <w:t>CIRCOLARE N. 31 DEL 09.02.2026</w:t>
      </w:r>
    </w:p>
    <w:p w14:paraId="3DD6944B" w14:textId="77777777" w:rsidR="00C352F8" w:rsidRDefault="00C352F8" w:rsidP="00C352F8">
      <w:pPr>
        <w:pStyle w:val="LndNormale1"/>
        <w:rPr>
          <w:color w:val="002060"/>
        </w:rPr>
      </w:pPr>
    </w:p>
    <w:p w14:paraId="1092F3D7" w14:textId="57A3B153" w:rsidR="00C352F8" w:rsidRPr="00C352F8" w:rsidRDefault="00C352F8" w:rsidP="00C352F8">
      <w:pPr>
        <w:pStyle w:val="LndNormale1"/>
        <w:rPr>
          <w:color w:val="002060"/>
        </w:rPr>
      </w:pPr>
      <w:r w:rsidRPr="00C352F8">
        <w:rPr>
          <w:color w:val="002060"/>
        </w:rPr>
        <w:t>Si pubblica, per opportuna conoscenza copa della Circolare n. 5-2026 elaboirata dal Centro Studi Tributari della L.N.D. avente per oggetto:</w:t>
      </w:r>
    </w:p>
    <w:p w14:paraId="70A1277D" w14:textId="77777777" w:rsidR="00C352F8" w:rsidRPr="00C352F8" w:rsidRDefault="00C352F8" w:rsidP="00C352F8">
      <w:pPr>
        <w:pStyle w:val="Nessunaspaziatura"/>
        <w:jc w:val="both"/>
        <w:rPr>
          <w:rFonts w:ascii="Arial" w:hAnsi="Arial" w:cs="Arial"/>
          <w:b/>
          <w:i/>
          <w:color w:val="002060"/>
        </w:rPr>
      </w:pPr>
      <w:r w:rsidRPr="00C352F8">
        <w:rPr>
          <w:rFonts w:ascii="Arial" w:hAnsi="Arial" w:cs="Arial"/>
          <w:b/>
          <w:i/>
          <w:color w:val="002060"/>
        </w:rPr>
        <w:t xml:space="preserve">“Nuova disciplina del calcolo dell’IVA nelle operazioni presuntive” </w:t>
      </w:r>
    </w:p>
    <w:p w14:paraId="249E5082" w14:textId="77777777" w:rsidR="00C352F8" w:rsidRDefault="00C352F8" w:rsidP="00CE2EDF">
      <w:pPr>
        <w:tabs>
          <w:tab w:val="left" w:pos="3225"/>
        </w:tabs>
        <w:rPr>
          <w:rFonts w:ascii="Arial" w:hAnsi="Arial" w:cs="Arial"/>
          <w:color w:val="002060"/>
          <w:sz w:val="22"/>
          <w:szCs w:val="22"/>
        </w:rPr>
      </w:pPr>
    </w:p>
    <w:p w14:paraId="6C65BC3D" w14:textId="77777777" w:rsidR="00C352F8" w:rsidRPr="00C352F8" w:rsidRDefault="00C352F8"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6B042B67" w14:textId="77777777" w:rsidR="00972750" w:rsidRPr="00261301" w:rsidRDefault="00972750" w:rsidP="00972750">
      <w:pPr>
        <w:rPr>
          <w:rFonts w:ascii="Arial" w:hAnsi="Arial" w:cs="Arial"/>
          <w:b/>
          <w:color w:val="002060"/>
          <w:sz w:val="28"/>
          <w:szCs w:val="28"/>
        </w:rPr>
      </w:pPr>
      <w:r w:rsidRPr="00261301">
        <w:rPr>
          <w:rFonts w:ascii="Arial" w:hAnsi="Arial" w:cs="Arial"/>
          <w:b/>
          <w:color w:val="002060"/>
          <w:sz w:val="28"/>
          <w:szCs w:val="28"/>
        </w:rPr>
        <w:t>FASE NAZIONALE COPPA ITALIA VINCENTI COPPA REGIONALE MASCHILE</w:t>
      </w:r>
    </w:p>
    <w:p w14:paraId="1A01F78C" w14:textId="77777777" w:rsidR="00972750" w:rsidRPr="00261301" w:rsidRDefault="00972750" w:rsidP="00972750">
      <w:pPr>
        <w:rPr>
          <w:rFonts w:ascii="Arial" w:hAnsi="Arial" w:cs="Arial"/>
          <w:color w:val="002060"/>
          <w:sz w:val="22"/>
          <w:szCs w:val="22"/>
        </w:rPr>
      </w:pPr>
    </w:p>
    <w:p w14:paraId="58826357" w14:textId="0AFFDD4C" w:rsidR="00972750" w:rsidRPr="00261301" w:rsidRDefault="00972750" w:rsidP="00972750">
      <w:pPr>
        <w:pStyle w:val="LndNormale1"/>
        <w:rPr>
          <w:rFonts w:cs="Arial"/>
          <w:b/>
          <w:bCs/>
          <w:i/>
          <w:iCs/>
          <w:color w:val="002060"/>
          <w:szCs w:val="22"/>
        </w:rPr>
      </w:pPr>
      <w:r w:rsidRPr="00261301">
        <w:rPr>
          <w:b/>
          <w:bCs/>
          <w:i/>
          <w:iCs/>
          <w:color w:val="002060"/>
          <w:szCs w:val="22"/>
        </w:rPr>
        <w:t xml:space="preserve">Stralcio C.U. n° </w:t>
      </w:r>
      <w:r w:rsidR="00261301">
        <w:rPr>
          <w:b/>
          <w:bCs/>
          <w:i/>
          <w:iCs/>
          <w:color w:val="002060"/>
          <w:szCs w:val="22"/>
        </w:rPr>
        <w:t>565</w:t>
      </w:r>
      <w:r w:rsidRPr="00261301">
        <w:rPr>
          <w:b/>
          <w:bCs/>
          <w:i/>
          <w:iCs/>
          <w:color w:val="002060"/>
          <w:szCs w:val="22"/>
        </w:rPr>
        <w:t xml:space="preserve"> del </w:t>
      </w:r>
      <w:r w:rsidR="00261301">
        <w:rPr>
          <w:b/>
          <w:bCs/>
          <w:i/>
          <w:iCs/>
          <w:color w:val="002060"/>
          <w:szCs w:val="22"/>
        </w:rPr>
        <w:t>29</w:t>
      </w:r>
      <w:r w:rsidRPr="00261301">
        <w:rPr>
          <w:b/>
          <w:bCs/>
          <w:i/>
          <w:iCs/>
          <w:color w:val="002060"/>
          <w:szCs w:val="22"/>
        </w:rPr>
        <w:t>/0</w:t>
      </w:r>
      <w:r w:rsidR="00261301">
        <w:rPr>
          <w:b/>
          <w:bCs/>
          <w:i/>
          <w:iCs/>
          <w:color w:val="002060"/>
          <w:szCs w:val="22"/>
        </w:rPr>
        <w:t>1</w:t>
      </w:r>
      <w:r w:rsidRPr="00261301">
        <w:rPr>
          <w:b/>
          <w:bCs/>
          <w:i/>
          <w:iCs/>
          <w:color w:val="002060"/>
          <w:szCs w:val="22"/>
        </w:rPr>
        <w:t>/202</w:t>
      </w:r>
      <w:r w:rsidR="00261301" w:rsidRPr="00261301">
        <w:rPr>
          <w:b/>
          <w:bCs/>
          <w:i/>
          <w:iCs/>
          <w:color w:val="002060"/>
          <w:szCs w:val="22"/>
        </w:rPr>
        <w:t>6</w:t>
      </w:r>
    </w:p>
    <w:p w14:paraId="1D29E443" w14:textId="77777777" w:rsidR="00972750" w:rsidRPr="00261301" w:rsidRDefault="00972750" w:rsidP="00972750">
      <w:pPr>
        <w:pStyle w:val="LndNormale1"/>
        <w:rPr>
          <w:color w:val="002060"/>
        </w:rPr>
      </w:pPr>
    </w:p>
    <w:p w14:paraId="6B26A824" w14:textId="77777777" w:rsidR="00972750" w:rsidRPr="00261301" w:rsidRDefault="00972750" w:rsidP="00972750">
      <w:pPr>
        <w:pStyle w:val="LndNormale1"/>
        <w:rPr>
          <w:color w:val="002060"/>
        </w:rPr>
      </w:pPr>
      <w:r w:rsidRPr="00261301">
        <w:rPr>
          <w:color w:val="002060"/>
        </w:rPr>
        <w:t>…omissis…</w:t>
      </w:r>
    </w:p>
    <w:p w14:paraId="450D6A0F" w14:textId="77777777" w:rsidR="00972750" w:rsidRPr="00261301" w:rsidRDefault="00972750" w:rsidP="00972750">
      <w:pPr>
        <w:pStyle w:val="LndNormale1"/>
        <w:rPr>
          <w:color w:val="002060"/>
        </w:rPr>
      </w:pPr>
    </w:p>
    <w:p w14:paraId="2EAA9A64" w14:textId="77777777" w:rsidR="00972750" w:rsidRPr="00261301" w:rsidRDefault="00972750" w:rsidP="00972750">
      <w:pPr>
        <w:pStyle w:val="LndNormale1"/>
        <w:rPr>
          <w:b/>
          <w:bCs/>
          <w:color w:val="002060"/>
        </w:rPr>
      </w:pPr>
      <w:r w:rsidRPr="00261301">
        <w:rPr>
          <w:b/>
          <w:bCs/>
          <w:color w:val="002060"/>
        </w:rPr>
        <w:lastRenderedPageBreak/>
        <w:t>RISULTATI GARE</w:t>
      </w:r>
    </w:p>
    <w:p w14:paraId="61F1B91B" w14:textId="77777777" w:rsidR="00972750" w:rsidRPr="00261301" w:rsidRDefault="00972750" w:rsidP="00972750">
      <w:pPr>
        <w:pStyle w:val="LndNormale1"/>
        <w:rPr>
          <w:color w:val="002060"/>
        </w:rPr>
      </w:pPr>
    </w:p>
    <w:p w14:paraId="1157254A" w14:textId="15E7FB92" w:rsidR="00972750" w:rsidRPr="00261301" w:rsidRDefault="00972750" w:rsidP="00972750">
      <w:pPr>
        <w:pStyle w:val="LndNormale1"/>
        <w:rPr>
          <w:color w:val="002060"/>
        </w:rPr>
      </w:pPr>
      <w:r w:rsidRPr="00261301">
        <w:rPr>
          <w:color w:val="002060"/>
        </w:rPr>
        <w:t xml:space="preserve">GIRONE </w:t>
      </w:r>
      <w:r w:rsidR="00261301" w:rsidRPr="00261301">
        <w:rPr>
          <w:color w:val="002060"/>
        </w:rPr>
        <w:t>TD</w:t>
      </w:r>
    </w:p>
    <w:p w14:paraId="573E519C" w14:textId="5F126D76" w:rsidR="00972750" w:rsidRPr="00261301" w:rsidRDefault="00261301" w:rsidP="00972750">
      <w:pPr>
        <w:pStyle w:val="LndNormale1"/>
        <w:rPr>
          <w:color w:val="002060"/>
        </w:rPr>
      </w:pPr>
      <w:r>
        <w:rPr>
          <w:color w:val="002060"/>
        </w:rPr>
        <w:t>27</w:t>
      </w:r>
      <w:r w:rsidR="00972750" w:rsidRPr="00261301">
        <w:rPr>
          <w:color w:val="002060"/>
        </w:rPr>
        <w:t>/0</w:t>
      </w:r>
      <w:r>
        <w:rPr>
          <w:color w:val="002060"/>
        </w:rPr>
        <w:t>1</w:t>
      </w:r>
      <w:r w:rsidR="00972750" w:rsidRPr="00261301">
        <w:rPr>
          <w:color w:val="002060"/>
        </w:rPr>
        <w:t>/2</w:t>
      </w:r>
      <w:r w:rsidRPr="00261301">
        <w:rPr>
          <w:color w:val="002060"/>
        </w:rPr>
        <w:t>6</w:t>
      </w:r>
      <w:r w:rsidR="00972750" w:rsidRPr="00261301">
        <w:rPr>
          <w:color w:val="002060"/>
        </w:rPr>
        <w:tab/>
      </w:r>
      <w:r>
        <w:rPr>
          <w:color w:val="002060"/>
        </w:rPr>
        <w:t>1</w:t>
      </w:r>
      <w:r w:rsidR="00972750" w:rsidRPr="00261301">
        <w:rPr>
          <w:color w:val="002060"/>
        </w:rPr>
        <w:t>/</w:t>
      </w:r>
      <w:r w:rsidRPr="00261301">
        <w:rPr>
          <w:color w:val="002060"/>
        </w:rPr>
        <w:t>A</w:t>
      </w:r>
      <w:r w:rsidR="00972750" w:rsidRPr="00261301">
        <w:rPr>
          <w:color w:val="002060"/>
        </w:rPr>
        <w:tab/>
      </w:r>
      <w:r>
        <w:rPr>
          <w:color w:val="002060"/>
        </w:rPr>
        <w:t>MIGLIANISPORT</w:t>
      </w:r>
      <w:r>
        <w:rPr>
          <w:color w:val="002060"/>
        </w:rPr>
        <w:tab/>
      </w:r>
      <w:r>
        <w:rPr>
          <w:color w:val="002060"/>
        </w:rPr>
        <w:tab/>
      </w:r>
      <w:r>
        <w:rPr>
          <w:color w:val="002060"/>
        </w:rPr>
        <w:tab/>
        <w:t>MONTELEONE</w:t>
      </w:r>
      <w:r>
        <w:rPr>
          <w:color w:val="002060"/>
        </w:rPr>
        <w:tab/>
      </w:r>
      <w:r w:rsidR="00972750" w:rsidRPr="00261301">
        <w:rPr>
          <w:color w:val="002060"/>
        </w:rPr>
        <w:tab/>
      </w:r>
      <w:r w:rsidR="00972750" w:rsidRPr="00261301">
        <w:rPr>
          <w:color w:val="002060"/>
        </w:rPr>
        <w:tab/>
      </w:r>
      <w:r>
        <w:rPr>
          <w:color w:val="002060"/>
        </w:rPr>
        <w:t>5</w:t>
      </w:r>
      <w:r w:rsidRPr="00261301">
        <w:rPr>
          <w:color w:val="002060"/>
        </w:rPr>
        <w:t xml:space="preserve"> – </w:t>
      </w:r>
      <w:r>
        <w:rPr>
          <w:color w:val="002060"/>
        </w:rPr>
        <w:t>4</w:t>
      </w:r>
    </w:p>
    <w:p w14:paraId="0CCDC3B0" w14:textId="77777777" w:rsidR="00972750" w:rsidRPr="00261301" w:rsidRDefault="00972750" w:rsidP="00972750">
      <w:pPr>
        <w:pStyle w:val="LndNormale1"/>
        <w:rPr>
          <w:color w:val="002060"/>
        </w:rPr>
      </w:pPr>
    </w:p>
    <w:p w14:paraId="4CD8EDA2" w14:textId="77777777" w:rsidR="00972750" w:rsidRPr="00261301" w:rsidRDefault="00972750" w:rsidP="00972750">
      <w:pPr>
        <w:pStyle w:val="LndNormale1"/>
        <w:rPr>
          <w:color w:val="002060"/>
        </w:rPr>
      </w:pPr>
      <w:r w:rsidRPr="00261301">
        <w:rPr>
          <w:color w:val="002060"/>
        </w:rPr>
        <w:t>…omissis…</w:t>
      </w:r>
    </w:p>
    <w:p w14:paraId="3921509F" w14:textId="77777777" w:rsidR="00972750" w:rsidRDefault="00972750" w:rsidP="00972750">
      <w:pPr>
        <w:pStyle w:val="LndNormale1"/>
        <w:rPr>
          <w:color w:val="002060"/>
        </w:rPr>
      </w:pPr>
    </w:p>
    <w:p w14:paraId="1F9E8083" w14:textId="77777777" w:rsidR="00261301" w:rsidRPr="00261301" w:rsidRDefault="00261301" w:rsidP="00261301">
      <w:pPr>
        <w:pStyle w:val="LndNormale1"/>
        <w:rPr>
          <w:rFonts w:cs="Arial"/>
          <w:b/>
          <w:bCs/>
          <w:i/>
          <w:iCs/>
          <w:color w:val="002060"/>
          <w:szCs w:val="22"/>
        </w:rPr>
      </w:pPr>
      <w:r w:rsidRPr="00261301">
        <w:rPr>
          <w:b/>
          <w:bCs/>
          <w:i/>
          <w:iCs/>
          <w:color w:val="002060"/>
          <w:szCs w:val="22"/>
        </w:rPr>
        <w:t>Stralcio C.U. n° 601 del 05/02/2026</w:t>
      </w:r>
    </w:p>
    <w:p w14:paraId="1EB4E5A1" w14:textId="77777777" w:rsidR="00261301" w:rsidRPr="00261301" w:rsidRDefault="00261301" w:rsidP="00261301">
      <w:pPr>
        <w:pStyle w:val="LndNormale1"/>
        <w:rPr>
          <w:color w:val="002060"/>
        </w:rPr>
      </w:pPr>
    </w:p>
    <w:p w14:paraId="1CDA0245" w14:textId="77777777" w:rsidR="00261301" w:rsidRPr="00261301" w:rsidRDefault="00261301" w:rsidP="00261301">
      <w:pPr>
        <w:pStyle w:val="LndNormale1"/>
        <w:rPr>
          <w:color w:val="002060"/>
        </w:rPr>
      </w:pPr>
      <w:r w:rsidRPr="00261301">
        <w:rPr>
          <w:color w:val="002060"/>
        </w:rPr>
        <w:t>…omissis…</w:t>
      </w:r>
    </w:p>
    <w:p w14:paraId="7295CE0E" w14:textId="77777777" w:rsidR="00261301" w:rsidRPr="00261301" w:rsidRDefault="00261301" w:rsidP="00261301">
      <w:pPr>
        <w:pStyle w:val="LndNormale1"/>
        <w:rPr>
          <w:color w:val="002060"/>
        </w:rPr>
      </w:pPr>
    </w:p>
    <w:p w14:paraId="780EE9BE" w14:textId="77777777" w:rsidR="00261301" w:rsidRPr="00261301" w:rsidRDefault="00261301" w:rsidP="00261301">
      <w:pPr>
        <w:pStyle w:val="LndNormale1"/>
        <w:rPr>
          <w:b/>
          <w:bCs/>
          <w:color w:val="002060"/>
        </w:rPr>
      </w:pPr>
      <w:r w:rsidRPr="00261301">
        <w:rPr>
          <w:b/>
          <w:bCs/>
          <w:color w:val="002060"/>
        </w:rPr>
        <w:t>RISULTATI GARE</w:t>
      </w:r>
    </w:p>
    <w:p w14:paraId="6F2A0532" w14:textId="77777777" w:rsidR="00261301" w:rsidRPr="00261301" w:rsidRDefault="00261301" w:rsidP="00261301">
      <w:pPr>
        <w:pStyle w:val="LndNormale1"/>
        <w:rPr>
          <w:color w:val="002060"/>
        </w:rPr>
      </w:pPr>
    </w:p>
    <w:p w14:paraId="3A165403" w14:textId="77777777" w:rsidR="00261301" w:rsidRPr="00261301" w:rsidRDefault="00261301" w:rsidP="00261301">
      <w:pPr>
        <w:pStyle w:val="LndNormale1"/>
        <w:rPr>
          <w:color w:val="002060"/>
        </w:rPr>
      </w:pPr>
      <w:r w:rsidRPr="00261301">
        <w:rPr>
          <w:color w:val="002060"/>
        </w:rPr>
        <w:t>GIRONE TD</w:t>
      </w:r>
    </w:p>
    <w:p w14:paraId="05A1D2E2" w14:textId="77777777" w:rsidR="00261301" w:rsidRPr="00261301" w:rsidRDefault="00261301" w:rsidP="00261301">
      <w:pPr>
        <w:pStyle w:val="LndNormale1"/>
        <w:rPr>
          <w:color w:val="002060"/>
        </w:rPr>
      </w:pPr>
      <w:r w:rsidRPr="00261301">
        <w:rPr>
          <w:color w:val="002060"/>
        </w:rPr>
        <w:t>03/02/26</w:t>
      </w:r>
      <w:r w:rsidRPr="00261301">
        <w:rPr>
          <w:color w:val="002060"/>
        </w:rPr>
        <w:tab/>
        <w:t>2/A</w:t>
      </w:r>
      <w:r w:rsidRPr="00261301">
        <w:rPr>
          <w:color w:val="002060"/>
        </w:rPr>
        <w:tab/>
        <w:t>MONTELEONE</w:t>
      </w:r>
      <w:r w:rsidRPr="00261301">
        <w:rPr>
          <w:color w:val="002060"/>
        </w:rPr>
        <w:tab/>
      </w:r>
      <w:r w:rsidRPr="00261301">
        <w:rPr>
          <w:color w:val="002060"/>
        </w:rPr>
        <w:tab/>
      </w:r>
      <w:r w:rsidRPr="00261301">
        <w:rPr>
          <w:color w:val="002060"/>
        </w:rPr>
        <w:tab/>
        <w:t>CERRETO D’ESI ASD</w:t>
      </w:r>
      <w:r w:rsidRPr="00261301">
        <w:rPr>
          <w:color w:val="002060"/>
        </w:rPr>
        <w:tab/>
      </w:r>
      <w:r w:rsidRPr="00261301">
        <w:rPr>
          <w:color w:val="002060"/>
        </w:rPr>
        <w:tab/>
        <w:t>4 – 11</w:t>
      </w:r>
    </w:p>
    <w:p w14:paraId="2C23C8C6" w14:textId="77777777" w:rsidR="00261301" w:rsidRPr="00261301" w:rsidRDefault="00261301" w:rsidP="00261301">
      <w:pPr>
        <w:pStyle w:val="LndNormale1"/>
        <w:rPr>
          <w:color w:val="002060"/>
        </w:rPr>
      </w:pPr>
    </w:p>
    <w:p w14:paraId="73DA0EE5" w14:textId="77777777" w:rsidR="00261301" w:rsidRPr="00261301" w:rsidRDefault="00261301" w:rsidP="00261301">
      <w:pPr>
        <w:pStyle w:val="LndNormale1"/>
        <w:rPr>
          <w:color w:val="002060"/>
        </w:rPr>
      </w:pPr>
      <w:r w:rsidRPr="00261301">
        <w:rPr>
          <w:color w:val="002060"/>
        </w:rPr>
        <w:t>…omissis…</w:t>
      </w:r>
    </w:p>
    <w:p w14:paraId="5DA1B4B6" w14:textId="77777777" w:rsidR="00261301" w:rsidRPr="00261301" w:rsidRDefault="00261301" w:rsidP="00972750">
      <w:pPr>
        <w:pStyle w:val="LndNormale1"/>
        <w:rPr>
          <w:color w:val="002060"/>
        </w:rPr>
      </w:pPr>
    </w:p>
    <w:p w14:paraId="4E1EA566" w14:textId="77777777" w:rsidR="00972750" w:rsidRPr="00972750" w:rsidRDefault="00972750" w:rsidP="00972750">
      <w:pPr>
        <w:pStyle w:val="LndNormale1"/>
        <w:rPr>
          <w:color w:val="002060"/>
        </w:rPr>
      </w:pPr>
    </w:p>
    <w:p w14:paraId="08BC1865" w14:textId="77777777" w:rsidR="00972750" w:rsidRPr="00972750" w:rsidRDefault="00972750" w:rsidP="00972750">
      <w:pPr>
        <w:rPr>
          <w:rFonts w:ascii="Arial" w:hAnsi="Arial" w:cs="Arial"/>
          <w:b/>
          <w:color w:val="002060"/>
          <w:sz w:val="28"/>
          <w:szCs w:val="28"/>
        </w:rPr>
      </w:pPr>
      <w:r w:rsidRPr="00972750">
        <w:rPr>
          <w:rFonts w:ascii="Arial" w:hAnsi="Arial" w:cs="Arial"/>
          <w:b/>
          <w:color w:val="002060"/>
          <w:sz w:val="28"/>
          <w:szCs w:val="28"/>
        </w:rPr>
        <w:t>FASE NAZIONALE COPPA ITALIA VINCENTI COPPA REGIONALE FEMMINILE</w:t>
      </w:r>
    </w:p>
    <w:p w14:paraId="3300821B" w14:textId="77777777" w:rsidR="00972750" w:rsidRPr="00972750" w:rsidRDefault="00972750" w:rsidP="00972750">
      <w:pPr>
        <w:rPr>
          <w:rFonts w:ascii="Arial" w:hAnsi="Arial" w:cs="Arial"/>
          <w:color w:val="002060"/>
          <w:sz w:val="22"/>
          <w:szCs w:val="22"/>
        </w:rPr>
      </w:pPr>
    </w:p>
    <w:p w14:paraId="358C0E1E" w14:textId="7B102FB4" w:rsidR="00972750" w:rsidRPr="00972750" w:rsidRDefault="00972750" w:rsidP="00972750">
      <w:pPr>
        <w:pStyle w:val="LndNormale1"/>
        <w:rPr>
          <w:rFonts w:cs="Arial"/>
          <w:b/>
          <w:bCs/>
          <w:i/>
          <w:iCs/>
          <w:color w:val="002060"/>
          <w:szCs w:val="22"/>
        </w:rPr>
      </w:pPr>
      <w:r w:rsidRPr="00972750">
        <w:rPr>
          <w:b/>
          <w:bCs/>
          <w:i/>
          <w:iCs/>
          <w:color w:val="002060"/>
          <w:szCs w:val="22"/>
        </w:rPr>
        <w:t>Stralcio C.U. n° 602 del 05/02/2026</w:t>
      </w:r>
    </w:p>
    <w:p w14:paraId="5906533D" w14:textId="77777777" w:rsidR="00972750" w:rsidRPr="00972750" w:rsidRDefault="00972750" w:rsidP="00972750">
      <w:pPr>
        <w:pStyle w:val="LndNormale1"/>
        <w:rPr>
          <w:color w:val="002060"/>
        </w:rPr>
      </w:pPr>
    </w:p>
    <w:p w14:paraId="62B429CB" w14:textId="77777777" w:rsidR="00972750" w:rsidRPr="00972750" w:rsidRDefault="00972750" w:rsidP="00972750">
      <w:pPr>
        <w:pStyle w:val="LndNormale1"/>
        <w:rPr>
          <w:color w:val="002060"/>
        </w:rPr>
      </w:pPr>
      <w:r w:rsidRPr="00972750">
        <w:rPr>
          <w:color w:val="002060"/>
        </w:rPr>
        <w:t>…omissis…</w:t>
      </w:r>
    </w:p>
    <w:p w14:paraId="34B43A65" w14:textId="77777777" w:rsidR="00972750" w:rsidRPr="00972750" w:rsidRDefault="00972750" w:rsidP="00972750">
      <w:pPr>
        <w:pStyle w:val="LndNormale1"/>
        <w:rPr>
          <w:color w:val="002060"/>
        </w:rPr>
      </w:pPr>
    </w:p>
    <w:p w14:paraId="013112E1" w14:textId="77777777" w:rsidR="00972750" w:rsidRPr="00972750" w:rsidRDefault="00972750" w:rsidP="00972750">
      <w:pPr>
        <w:pStyle w:val="LndNormale1"/>
        <w:rPr>
          <w:b/>
          <w:bCs/>
          <w:color w:val="002060"/>
        </w:rPr>
      </w:pPr>
      <w:r w:rsidRPr="00972750">
        <w:rPr>
          <w:b/>
          <w:bCs/>
          <w:color w:val="002060"/>
        </w:rPr>
        <w:t>RISULTATI GARE</w:t>
      </w:r>
    </w:p>
    <w:p w14:paraId="52AE0194" w14:textId="77777777" w:rsidR="00972750" w:rsidRPr="00972750" w:rsidRDefault="00972750" w:rsidP="00972750">
      <w:pPr>
        <w:pStyle w:val="LndNormale1"/>
        <w:rPr>
          <w:color w:val="002060"/>
        </w:rPr>
      </w:pPr>
    </w:p>
    <w:p w14:paraId="787F5B50" w14:textId="7DFD79F1" w:rsidR="00972750" w:rsidRPr="00972750" w:rsidRDefault="00972750" w:rsidP="00972750">
      <w:pPr>
        <w:pStyle w:val="LndNormale1"/>
        <w:rPr>
          <w:color w:val="002060"/>
        </w:rPr>
      </w:pPr>
      <w:r w:rsidRPr="00972750">
        <w:rPr>
          <w:color w:val="002060"/>
        </w:rPr>
        <w:t>GIRONE AC</w:t>
      </w:r>
    </w:p>
    <w:p w14:paraId="48DEFB7B" w14:textId="53B9DD3D" w:rsidR="00972750" w:rsidRPr="00972750" w:rsidRDefault="00972750" w:rsidP="00972750">
      <w:pPr>
        <w:pStyle w:val="LndNormale1"/>
        <w:rPr>
          <w:color w:val="002060"/>
        </w:rPr>
      </w:pPr>
      <w:r w:rsidRPr="00972750">
        <w:rPr>
          <w:color w:val="002060"/>
        </w:rPr>
        <w:t>28/01/26</w:t>
      </w:r>
      <w:r w:rsidRPr="00972750">
        <w:rPr>
          <w:color w:val="002060"/>
        </w:rPr>
        <w:tab/>
        <w:t>1/A</w:t>
      </w:r>
      <w:r w:rsidRPr="00972750">
        <w:rPr>
          <w:color w:val="002060"/>
        </w:rPr>
        <w:tab/>
        <w:t>MEDIOLANUM MARTINSICURO</w:t>
      </w:r>
      <w:r w:rsidRPr="00972750">
        <w:rPr>
          <w:color w:val="002060"/>
        </w:rPr>
        <w:tab/>
        <w:t>TRODI</w:t>
      </w:r>
      <w:r w:rsidR="00261301">
        <w:rPr>
          <w:color w:val="002060"/>
        </w:rPr>
        <w:t>C</w:t>
      </w:r>
      <w:r w:rsidRPr="00972750">
        <w:rPr>
          <w:color w:val="002060"/>
        </w:rPr>
        <w:t>A FUSTAL</w:t>
      </w:r>
      <w:r w:rsidRPr="00972750">
        <w:rPr>
          <w:color w:val="002060"/>
        </w:rPr>
        <w:tab/>
      </w:r>
      <w:r w:rsidRPr="00972750">
        <w:rPr>
          <w:color w:val="002060"/>
        </w:rPr>
        <w:tab/>
      </w:r>
      <w:r w:rsidRPr="00972750">
        <w:rPr>
          <w:color w:val="002060"/>
        </w:rPr>
        <w:tab/>
        <w:t>2 – 1</w:t>
      </w:r>
    </w:p>
    <w:p w14:paraId="2D627B6C" w14:textId="77777777" w:rsidR="00972750" w:rsidRPr="00972750" w:rsidRDefault="00972750" w:rsidP="00972750">
      <w:pPr>
        <w:pStyle w:val="LndNormale1"/>
        <w:rPr>
          <w:color w:val="002060"/>
        </w:rPr>
      </w:pPr>
    </w:p>
    <w:p w14:paraId="36259AA1" w14:textId="77777777" w:rsidR="00972750" w:rsidRDefault="00972750" w:rsidP="00972750">
      <w:pPr>
        <w:pStyle w:val="LndNormale1"/>
        <w:rPr>
          <w:color w:val="002060"/>
        </w:rPr>
      </w:pPr>
      <w:r w:rsidRPr="00972750">
        <w:rPr>
          <w:color w:val="002060"/>
        </w:rPr>
        <w:t>…omissis…</w:t>
      </w:r>
    </w:p>
    <w:p w14:paraId="66F1F300" w14:textId="77777777" w:rsidR="00972750" w:rsidRDefault="00972750" w:rsidP="002846DD">
      <w:pPr>
        <w:pStyle w:val="LndNormale1"/>
        <w:rPr>
          <w:color w:val="002060"/>
        </w:rPr>
      </w:pPr>
    </w:p>
    <w:p w14:paraId="083E150B" w14:textId="77777777" w:rsidR="00972750" w:rsidRDefault="0097275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29E5E28F" w14:textId="77777777" w:rsidR="00387589" w:rsidRDefault="00387589"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lastRenderedPageBreak/>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Default="00387589" w:rsidP="00387589">
      <w:pPr>
        <w:rPr>
          <w:rFonts w:ascii="Arial" w:hAnsi="Arial" w:cs="Arial"/>
          <w:color w:val="002060"/>
          <w:sz w:val="22"/>
          <w:szCs w:val="22"/>
        </w:rPr>
      </w:pPr>
    </w:p>
    <w:p w14:paraId="79EB78DF" w14:textId="77777777" w:rsidR="002A0BC0" w:rsidRPr="00F20898" w:rsidRDefault="002A0BC0"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0"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lastRenderedPageBreak/>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Default="00387589" w:rsidP="0047674B">
      <w:pPr>
        <w:pStyle w:val="LndNormale1"/>
        <w:rPr>
          <w:rFonts w:cs="Arial"/>
          <w:color w:val="002060"/>
          <w:szCs w:val="22"/>
        </w:rPr>
      </w:pPr>
    </w:p>
    <w:p w14:paraId="08E78304" w14:textId="77777777" w:rsidR="005A79A9" w:rsidRDefault="005A79A9" w:rsidP="0047674B">
      <w:pPr>
        <w:pStyle w:val="LndNormale1"/>
        <w:rPr>
          <w:rFonts w:cs="Arial"/>
          <w:color w:val="002060"/>
          <w:szCs w:val="22"/>
        </w:rPr>
      </w:pPr>
    </w:p>
    <w:p w14:paraId="46F006AB" w14:textId="0BC19560" w:rsidR="005A79A9" w:rsidRPr="00B774C7" w:rsidRDefault="005A79A9" w:rsidP="005A79A9">
      <w:pPr>
        <w:pStyle w:val="Default"/>
        <w:jc w:val="both"/>
        <w:rPr>
          <w:rFonts w:ascii="Arial" w:hAnsi="Arial" w:cs="Arial"/>
          <w:b/>
          <w:color w:val="002060"/>
          <w:sz w:val="28"/>
          <w:szCs w:val="28"/>
        </w:rPr>
      </w:pPr>
      <w:bookmarkStart w:id="6" w:name="_Hlk113435821"/>
      <w:r>
        <w:rPr>
          <w:rFonts w:ascii="Arial" w:hAnsi="Arial" w:cs="Arial"/>
          <w:b/>
          <w:bCs/>
          <w:color w:val="002060"/>
          <w:sz w:val="28"/>
          <w:szCs w:val="28"/>
        </w:rPr>
        <w:t>RIAPERTURA ISCRIZIONI CAMPIONATO</w:t>
      </w:r>
      <w:r w:rsidRPr="00B774C7">
        <w:rPr>
          <w:rFonts w:ascii="Arial" w:hAnsi="Arial" w:cs="Arial"/>
          <w:b/>
          <w:bCs/>
          <w:color w:val="002060"/>
          <w:sz w:val="28"/>
          <w:szCs w:val="28"/>
        </w:rPr>
        <w:t xml:space="preserve"> </w:t>
      </w:r>
      <w:r>
        <w:rPr>
          <w:rFonts w:ascii="Arial" w:hAnsi="Arial" w:cs="Arial"/>
          <w:b/>
          <w:bCs/>
          <w:color w:val="002060"/>
          <w:sz w:val="28"/>
          <w:szCs w:val="28"/>
        </w:rPr>
        <w:t xml:space="preserve">REGIONALE </w:t>
      </w:r>
      <w:r w:rsidRPr="00B774C7">
        <w:rPr>
          <w:rFonts w:ascii="Arial" w:hAnsi="Arial" w:cs="Arial"/>
          <w:b/>
          <w:bCs/>
          <w:color w:val="002060"/>
          <w:sz w:val="28"/>
          <w:szCs w:val="28"/>
        </w:rPr>
        <w:t>CALCIO A CINQUE</w:t>
      </w:r>
      <w:r>
        <w:rPr>
          <w:rFonts w:ascii="Arial" w:hAnsi="Arial" w:cs="Arial"/>
          <w:b/>
          <w:bCs/>
          <w:color w:val="002060"/>
          <w:sz w:val="28"/>
          <w:szCs w:val="28"/>
        </w:rPr>
        <w:t xml:space="preserve"> UNDER 15 FEMMINILE</w:t>
      </w:r>
    </w:p>
    <w:p w14:paraId="013CAD0F" w14:textId="77777777" w:rsidR="005A79A9" w:rsidRPr="006C6F07" w:rsidRDefault="005A79A9" w:rsidP="005A79A9">
      <w:pPr>
        <w:rPr>
          <w:rFonts w:ascii="Arial" w:hAnsi="Arial" w:cs="Arial"/>
          <w:color w:val="002060"/>
          <w:sz w:val="22"/>
          <w:szCs w:val="22"/>
        </w:rPr>
      </w:pPr>
    </w:p>
    <w:p w14:paraId="0FC7D140" w14:textId="48692C48" w:rsidR="005A79A9" w:rsidRPr="006C6F07" w:rsidRDefault="005A79A9" w:rsidP="005A79A9">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Pr>
          <w:rFonts w:cs="Arial"/>
          <w:b/>
          <w:color w:val="002060"/>
          <w:sz w:val="22"/>
          <w:szCs w:val="22"/>
        </w:rPr>
        <w:t>ria</w:t>
      </w:r>
      <w:r w:rsidRPr="00CC3901">
        <w:rPr>
          <w:rFonts w:cs="Arial"/>
          <w:b/>
          <w:color w:val="002060"/>
          <w:sz w:val="22"/>
          <w:szCs w:val="22"/>
        </w:rPr>
        <w:t>perte</w:t>
      </w:r>
      <w:r>
        <w:rPr>
          <w:rFonts w:cs="Arial"/>
          <w:b/>
          <w:color w:val="002060"/>
          <w:sz w:val="22"/>
          <w:szCs w:val="22"/>
        </w:rPr>
        <w:t xml:space="preserve"> </w:t>
      </w:r>
      <w:r w:rsidRPr="006C6F07">
        <w:rPr>
          <w:rFonts w:cs="Arial"/>
          <w:color w:val="002060"/>
          <w:sz w:val="22"/>
          <w:szCs w:val="22"/>
        </w:rPr>
        <w:t xml:space="preserve">le domande di iscrizione </w:t>
      </w:r>
      <w:r>
        <w:rPr>
          <w:rFonts w:cs="Arial"/>
          <w:color w:val="002060"/>
          <w:sz w:val="22"/>
          <w:szCs w:val="22"/>
        </w:rPr>
        <w:t>al campionato in epigrafe</w:t>
      </w:r>
      <w:r w:rsidRPr="006C6F07">
        <w:rPr>
          <w:rFonts w:cs="Arial"/>
          <w:color w:val="002060"/>
          <w:sz w:val="22"/>
          <w:szCs w:val="22"/>
        </w:rPr>
        <w:t xml:space="preserv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w:t>
      </w:r>
      <w:r>
        <w:rPr>
          <w:rFonts w:cs="Arial"/>
          <w:color w:val="002060"/>
          <w:sz w:val="22"/>
          <w:szCs w:val="22"/>
        </w:rPr>
        <w:t xml:space="preserve">e che </w:t>
      </w:r>
      <w:r w:rsidRPr="006C6F07">
        <w:rPr>
          <w:rFonts w:cs="Arial"/>
          <w:color w:val="002060"/>
          <w:sz w:val="22"/>
          <w:szCs w:val="22"/>
        </w:rPr>
        <w:t xml:space="preserve">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7FB32B96" w14:textId="77777777" w:rsidR="005A79A9" w:rsidRPr="006C6F07" w:rsidRDefault="005A79A9" w:rsidP="005A79A9">
      <w:pPr>
        <w:pStyle w:val="A121"/>
        <w:ind w:left="0"/>
        <w:rPr>
          <w:rFonts w:cs="Arial"/>
          <w:color w:val="002060"/>
          <w:sz w:val="22"/>
          <w:szCs w:val="22"/>
        </w:rPr>
      </w:pPr>
    </w:p>
    <w:p w14:paraId="179C0CB2" w14:textId="678BAD34" w:rsidR="005A79A9" w:rsidRPr="006C6F07" w:rsidRDefault="005A79A9" w:rsidP="005A79A9">
      <w:pPr>
        <w:pStyle w:val="A121"/>
        <w:ind w:left="0"/>
        <w:jc w:val="center"/>
        <w:rPr>
          <w:rFonts w:cs="Arial"/>
          <w:b/>
          <w:color w:val="002060"/>
          <w:sz w:val="22"/>
          <w:szCs w:val="22"/>
        </w:rPr>
      </w:pPr>
      <w:r>
        <w:rPr>
          <w:rFonts w:cs="Arial"/>
          <w:b/>
          <w:color w:val="002060"/>
          <w:sz w:val="22"/>
          <w:szCs w:val="22"/>
        </w:rPr>
        <w:t>VENERDI’ 20 FEBBRAIO 2026</w:t>
      </w:r>
      <w:r w:rsidRPr="006C6F07">
        <w:rPr>
          <w:rFonts w:cs="Arial"/>
          <w:b/>
          <w:color w:val="002060"/>
          <w:sz w:val="22"/>
          <w:szCs w:val="22"/>
        </w:rPr>
        <w:t>, ORE 19:00</w:t>
      </w:r>
    </w:p>
    <w:p w14:paraId="589FD9CF" w14:textId="77777777" w:rsidR="005A79A9" w:rsidRPr="006C6F07" w:rsidRDefault="005A79A9" w:rsidP="005A79A9">
      <w:pPr>
        <w:rPr>
          <w:rFonts w:ascii="Arial" w:hAnsi="Arial" w:cs="Arial"/>
          <w:color w:val="002060"/>
          <w:sz w:val="22"/>
          <w:szCs w:val="22"/>
          <w:shd w:val="clear" w:color="auto" w:fill="FFFFFF"/>
        </w:rPr>
      </w:pPr>
    </w:p>
    <w:p w14:paraId="0773CF8A" w14:textId="248839B4" w:rsidR="005A79A9" w:rsidRPr="006C6F07" w:rsidRDefault="005A79A9" w:rsidP="005A79A9">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FQ</w:t>
      </w:r>
      <w:r w:rsidRPr="006C6F07">
        <w:rPr>
          <w:rFonts w:ascii="Arial" w:hAnsi="Arial" w:cs="Arial"/>
          <w:color w:val="002060"/>
          <w:sz w:val="22"/>
          <w:szCs w:val="22"/>
          <w:shd w:val="clear" w:color="auto" w:fill="FFFFFF"/>
        </w:rPr>
        <w:tab/>
      </w:r>
      <w:r w:rsidRPr="005A79A9">
        <w:rPr>
          <w:rFonts w:ascii="Arial" w:hAnsi="Arial" w:cs="Arial"/>
          <w:color w:val="002060"/>
          <w:sz w:val="22"/>
          <w:szCs w:val="22"/>
          <w:shd w:val="clear" w:color="auto" w:fill="FFFFFF"/>
        </w:rPr>
        <w:t>CALCIO A 5 UNDER 15 FEM. REG.</w:t>
      </w:r>
      <w:r w:rsidRPr="006C6F07">
        <w:rPr>
          <w:rFonts w:ascii="Arial" w:hAnsi="Arial" w:cs="Arial"/>
          <w:color w:val="002060"/>
          <w:sz w:val="22"/>
          <w:szCs w:val="22"/>
          <w:shd w:val="clear" w:color="auto" w:fill="FFFFFF"/>
        </w:rPr>
        <w:tab/>
      </w:r>
    </w:p>
    <w:p w14:paraId="38001899" w14:textId="77777777" w:rsidR="005A79A9" w:rsidRPr="00AE6479" w:rsidRDefault="005A79A9" w:rsidP="005A79A9">
      <w:pPr>
        <w:rPr>
          <w:rFonts w:ascii="Arial" w:hAnsi="Arial" w:cs="Arial"/>
          <w:color w:val="002060"/>
          <w:sz w:val="22"/>
          <w:szCs w:val="22"/>
          <w:highlight w:val="yellow"/>
        </w:rPr>
      </w:pPr>
    </w:p>
    <w:p w14:paraId="76BC8A35" w14:textId="77777777" w:rsidR="005A79A9" w:rsidRPr="00CC3901" w:rsidRDefault="005A79A9" w:rsidP="005A79A9">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3A0F1CBF" w14:textId="77777777" w:rsidR="005A79A9" w:rsidRPr="006C6F07" w:rsidRDefault="005A79A9" w:rsidP="005A79A9">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10708020" w14:textId="77777777" w:rsidR="005A79A9" w:rsidRDefault="005A79A9" w:rsidP="0047674B">
      <w:pPr>
        <w:pStyle w:val="LndNormale1"/>
        <w:rPr>
          <w:rFonts w:cs="Arial"/>
          <w:color w:val="002060"/>
          <w:szCs w:val="22"/>
        </w:rPr>
      </w:pPr>
    </w:p>
    <w:p w14:paraId="36F69823" w14:textId="77777777" w:rsidR="00C352F8" w:rsidRDefault="00C352F8" w:rsidP="0047674B">
      <w:pPr>
        <w:pStyle w:val="LndNormale1"/>
        <w:rPr>
          <w:rFonts w:cs="Arial"/>
          <w:color w:val="002060"/>
          <w:szCs w:val="22"/>
        </w:rPr>
      </w:pPr>
    </w:p>
    <w:p w14:paraId="63478FBD" w14:textId="77777777" w:rsidR="00C352F8" w:rsidRPr="00C352F8" w:rsidRDefault="00C352F8" w:rsidP="00C352F8">
      <w:pPr>
        <w:pStyle w:val="LndNormale1"/>
        <w:rPr>
          <w:b/>
          <w:color w:val="002060"/>
          <w:sz w:val="28"/>
          <w:szCs w:val="28"/>
        </w:rPr>
      </w:pPr>
      <w:r w:rsidRPr="00C352F8">
        <w:rPr>
          <w:b/>
          <w:color w:val="002060"/>
          <w:sz w:val="28"/>
          <w:szCs w:val="28"/>
        </w:rPr>
        <w:t>SVINCOLI EX ART. 117 BIS NOIF</w:t>
      </w:r>
    </w:p>
    <w:p w14:paraId="4B62433D" w14:textId="77777777" w:rsidR="00C352F8" w:rsidRPr="00C352F8" w:rsidRDefault="00C352F8" w:rsidP="00C352F8">
      <w:pPr>
        <w:pStyle w:val="LndNormale1"/>
        <w:rPr>
          <w:color w:val="002060"/>
        </w:rPr>
      </w:pPr>
    </w:p>
    <w:p w14:paraId="13BA657D" w14:textId="77777777" w:rsidR="00C352F8" w:rsidRPr="00C352F8" w:rsidRDefault="00C352F8" w:rsidP="00C352F8">
      <w:pPr>
        <w:pStyle w:val="LndNormale1"/>
        <w:rPr>
          <w:b/>
          <w:color w:val="002060"/>
        </w:rPr>
      </w:pPr>
      <w:r w:rsidRPr="00C352F8">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C352F8">
        <w:rPr>
          <w:b/>
          <w:color w:val="002060"/>
        </w:rPr>
        <w:t>06.02.2026:</w:t>
      </w:r>
    </w:p>
    <w:tbl>
      <w:tblPr>
        <w:tblW w:w="0" w:type="auto"/>
        <w:tblLook w:val="04A0" w:firstRow="1" w:lastRow="0" w:firstColumn="1" w:lastColumn="0" w:noHBand="0" w:noVBand="1"/>
      </w:tblPr>
      <w:tblGrid>
        <w:gridCol w:w="1265"/>
        <w:gridCol w:w="2756"/>
        <w:gridCol w:w="1273"/>
        <w:gridCol w:w="1182"/>
        <w:gridCol w:w="3436"/>
      </w:tblGrid>
      <w:tr w:rsidR="00C352F8" w:rsidRPr="00C352F8" w14:paraId="7036C76D" w14:textId="77777777" w:rsidTr="002230C3">
        <w:tc>
          <w:tcPr>
            <w:tcW w:w="1265" w:type="dxa"/>
            <w:tcBorders>
              <w:top w:val="single" w:sz="4" w:space="0" w:color="auto"/>
              <w:left w:val="single" w:sz="4" w:space="0" w:color="auto"/>
              <w:bottom w:val="single" w:sz="4" w:space="0" w:color="auto"/>
              <w:right w:val="single" w:sz="4" w:space="0" w:color="auto"/>
            </w:tcBorders>
            <w:hideMark/>
          </w:tcPr>
          <w:p w14:paraId="70D41638" w14:textId="77777777" w:rsidR="00C352F8" w:rsidRPr="00C352F8" w:rsidRDefault="00C352F8" w:rsidP="002230C3">
            <w:pPr>
              <w:pStyle w:val="LndNormale1"/>
              <w:jc w:val="center"/>
              <w:rPr>
                <w:color w:val="002060"/>
              </w:rPr>
            </w:pPr>
            <w:r w:rsidRPr="00C352F8">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136549D3" w14:textId="77777777" w:rsidR="00C352F8" w:rsidRPr="00C352F8" w:rsidRDefault="00C352F8" w:rsidP="002230C3">
            <w:pPr>
              <w:pStyle w:val="LndNormale1"/>
              <w:jc w:val="center"/>
              <w:rPr>
                <w:color w:val="002060"/>
              </w:rPr>
            </w:pPr>
            <w:r w:rsidRPr="00C352F8">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FCDD149" w14:textId="77777777" w:rsidR="00C352F8" w:rsidRPr="00C352F8" w:rsidRDefault="00C352F8" w:rsidP="002230C3">
            <w:pPr>
              <w:pStyle w:val="LndNormale1"/>
              <w:jc w:val="center"/>
              <w:rPr>
                <w:color w:val="002060"/>
              </w:rPr>
            </w:pPr>
            <w:r w:rsidRPr="00C352F8">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5E2A8C0" w14:textId="77777777" w:rsidR="00C352F8" w:rsidRPr="00C352F8" w:rsidRDefault="00C352F8" w:rsidP="002230C3">
            <w:pPr>
              <w:pStyle w:val="LndNormale1"/>
              <w:jc w:val="center"/>
              <w:rPr>
                <w:color w:val="002060"/>
              </w:rPr>
            </w:pPr>
            <w:r w:rsidRPr="00C352F8">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3708F4F" w14:textId="77777777" w:rsidR="00C352F8" w:rsidRPr="00C352F8" w:rsidRDefault="00C352F8" w:rsidP="002230C3">
            <w:pPr>
              <w:pStyle w:val="LndNormale1"/>
              <w:jc w:val="center"/>
              <w:rPr>
                <w:color w:val="002060"/>
              </w:rPr>
            </w:pPr>
            <w:r w:rsidRPr="00C352F8">
              <w:rPr>
                <w:color w:val="002060"/>
              </w:rPr>
              <w:t>Società</w:t>
            </w:r>
          </w:p>
        </w:tc>
      </w:tr>
      <w:tr w:rsidR="00C352F8" w:rsidRPr="00C352F8" w14:paraId="2F44CB59" w14:textId="77777777" w:rsidTr="002230C3">
        <w:tc>
          <w:tcPr>
            <w:tcW w:w="1265" w:type="dxa"/>
            <w:tcBorders>
              <w:top w:val="single" w:sz="4" w:space="0" w:color="auto"/>
              <w:left w:val="single" w:sz="4" w:space="0" w:color="auto"/>
              <w:bottom w:val="single" w:sz="4" w:space="0" w:color="auto"/>
              <w:right w:val="single" w:sz="4" w:space="0" w:color="auto"/>
            </w:tcBorders>
          </w:tcPr>
          <w:p w14:paraId="008D98DD" w14:textId="77777777" w:rsidR="00C352F8" w:rsidRPr="00C352F8" w:rsidRDefault="00C352F8" w:rsidP="002230C3">
            <w:pPr>
              <w:pStyle w:val="LndNormale1"/>
              <w:rPr>
                <w:color w:val="002060"/>
                <w:sz w:val="20"/>
              </w:rPr>
            </w:pPr>
            <w:r w:rsidRPr="00C352F8">
              <w:rPr>
                <w:color w:val="002060"/>
                <w:sz w:val="20"/>
              </w:rPr>
              <w:t>7082286</w:t>
            </w:r>
          </w:p>
        </w:tc>
        <w:tc>
          <w:tcPr>
            <w:tcW w:w="2756" w:type="dxa"/>
            <w:tcBorders>
              <w:top w:val="single" w:sz="4" w:space="0" w:color="auto"/>
              <w:left w:val="single" w:sz="4" w:space="0" w:color="auto"/>
              <w:bottom w:val="single" w:sz="4" w:space="0" w:color="auto"/>
              <w:right w:val="single" w:sz="4" w:space="0" w:color="auto"/>
            </w:tcBorders>
          </w:tcPr>
          <w:p w14:paraId="532DF7ED" w14:textId="77777777" w:rsidR="00C352F8" w:rsidRPr="00C352F8" w:rsidRDefault="00C352F8" w:rsidP="002230C3">
            <w:pPr>
              <w:pStyle w:val="LndNormale1"/>
              <w:rPr>
                <w:color w:val="002060"/>
                <w:sz w:val="20"/>
              </w:rPr>
            </w:pPr>
            <w:r w:rsidRPr="00C352F8">
              <w:rPr>
                <w:color w:val="002060"/>
                <w:sz w:val="20"/>
              </w:rPr>
              <w:t>MUARREMI DANIELE</w:t>
            </w:r>
          </w:p>
        </w:tc>
        <w:tc>
          <w:tcPr>
            <w:tcW w:w="1273" w:type="dxa"/>
            <w:tcBorders>
              <w:top w:val="single" w:sz="4" w:space="0" w:color="auto"/>
              <w:left w:val="single" w:sz="4" w:space="0" w:color="auto"/>
              <w:bottom w:val="single" w:sz="4" w:space="0" w:color="auto"/>
              <w:right w:val="single" w:sz="4" w:space="0" w:color="auto"/>
            </w:tcBorders>
          </w:tcPr>
          <w:p w14:paraId="258D2E4B" w14:textId="77777777" w:rsidR="00C352F8" w:rsidRPr="00C352F8" w:rsidRDefault="00C352F8" w:rsidP="002230C3">
            <w:pPr>
              <w:pStyle w:val="LndNormale1"/>
              <w:rPr>
                <w:color w:val="002060"/>
                <w:sz w:val="20"/>
              </w:rPr>
            </w:pPr>
            <w:r w:rsidRPr="00C352F8">
              <w:rPr>
                <w:color w:val="002060"/>
                <w:sz w:val="20"/>
              </w:rPr>
              <w:t>16.10.2000</w:t>
            </w:r>
          </w:p>
        </w:tc>
        <w:tc>
          <w:tcPr>
            <w:tcW w:w="1182" w:type="dxa"/>
            <w:tcBorders>
              <w:top w:val="single" w:sz="4" w:space="0" w:color="auto"/>
              <w:left w:val="single" w:sz="4" w:space="0" w:color="auto"/>
              <w:bottom w:val="single" w:sz="4" w:space="0" w:color="auto"/>
              <w:right w:val="single" w:sz="4" w:space="0" w:color="auto"/>
            </w:tcBorders>
          </w:tcPr>
          <w:p w14:paraId="3435C777" w14:textId="77777777" w:rsidR="00C352F8" w:rsidRPr="00C352F8" w:rsidRDefault="00C352F8" w:rsidP="002230C3">
            <w:pPr>
              <w:pStyle w:val="LndNormale1"/>
              <w:jc w:val="left"/>
              <w:rPr>
                <w:color w:val="002060"/>
                <w:sz w:val="20"/>
              </w:rPr>
            </w:pPr>
            <w:r w:rsidRPr="00C352F8">
              <w:rPr>
                <w:color w:val="002060"/>
                <w:sz w:val="20"/>
              </w:rPr>
              <w:t>953154</w:t>
            </w:r>
          </w:p>
        </w:tc>
        <w:tc>
          <w:tcPr>
            <w:tcW w:w="3436" w:type="dxa"/>
            <w:tcBorders>
              <w:top w:val="single" w:sz="4" w:space="0" w:color="auto"/>
              <w:left w:val="single" w:sz="4" w:space="0" w:color="auto"/>
              <w:bottom w:val="single" w:sz="4" w:space="0" w:color="auto"/>
              <w:right w:val="single" w:sz="4" w:space="0" w:color="auto"/>
            </w:tcBorders>
          </w:tcPr>
          <w:p w14:paraId="0E32005E" w14:textId="77777777" w:rsidR="00C352F8" w:rsidRPr="00C352F8" w:rsidRDefault="00C352F8" w:rsidP="002230C3">
            <w:pPr>
              <w:pStyle w:val="LndNormale1"/>
              <w:jc w:val="left"/>
              <w:rPr>
                <w:color w:val="002060"/>
                <w:sz w:val="20"/>
              </w:rPr>
            </w:pPr>
            <w:r w:rsidRPr="00C352F8">
              <w:rPr>
                <w:color w:val="002060"/>
                <w:sz w:val="20"/>
              </w:rPr>
              <w:t>A.S.D. MONTELABBATE</w:t>
            </w:r>
          </w:p>
        </w:tc>
      </w:tr>
      <w:tr w:rsidR="00C352F8" w:rsidRPr="00C352F8" w14:paraId="7C59FC6C" w14:textId="77777777" w:rsidTr="002230C3">
        <w:tc>
          <w:tcPr>
            <w:tcW w:w="1265" w:type="dxa"/>
            <w:tcBorders>
              <w:top w:val="single" w:sz="4" w:space="0" w:color="auto"/>
              <w:left w:val="single" w:sz="4" w:space="0" w:color="auto"/>
              <w:bottom w:val="single" w:sz="4" w:space="0" w:color="auto"/>
              <w:right w:val="single" w:sz="4" w:space="0" w:color="auto"/>
            </w:tcBorders>
          </w:tcPr>
          <w:p w14:paraId="7D39EDD2" w14:textId="77777777" w:rsidR="00C352F8" w:rsidRPr="00C352F8" w:rsidRDefault="00C352F8" w:rsidP="002230C3">
            <w:pPr>
              <w:pStyle w:val="LndNormale1"/>
              <w:rPr>
                <w:color w:val="002060"/>
                <w:sz w:val="20"/>
              </w:rPr>
            </w:pPr>
            <w:r w:rsidRPr="00C352F8">
              <w:rPr>
                <w:color w:val="002060"/>
                <w:sz w:val="20"/>
              </w:rPr>
              <w:t>1035248</w:t>
            </w:r>
          </w:p>
        </w:tc>
        <w:tc>
          <w:tcPr>
            <w:tcW w:w="2756" w:type="dxa"/>
            <w:tcBorders>
              <w:top w:val="single" w:sz="4" w:space="0" w:color="auto"/>
              <w:left w:val="single" w:sz="4" w:space="0" w:color="auto"/>
              <w:bottom w:val="single" w:sz="4" w:space="0" w:color="auto"/>
              <w:right w:val="single" w:sz="4" w:space="0" w:color="auto"/>
            </w:tcBorders>
          </w:tcPr>
          <w:p w14:paraId="32657EFC" w14:textId="77777777" w:rsidR="00C352F8" w:rsidRPr="00C352F8" w:rsidRDefault="00C352F8" w:rsidP="002230C3">
            <w:pPr>
              <w:pStyle w:val="LndNormale1"/>
              <w:rPr>
                <w:color w:val="002060"/>
                <w:sz w:val="20"/>
              </w:rPr>
            </w:pPr>
            <w:r w:rsidRPr="00C352F8">
              <w:rPr>
                <w:color w:val="002060"/>
                <w:sz w:val="20"/>
              </w:rPr>
              <w:t>ZAMBUTO RENZO JAVIER</w:t>
            </w:r>
          </w:p>
        </w:tc>
        <w:tc>
          <w:tcPr>
            <w:tcW w:w="1273" w:type="dxa"/>
            <w:tcBorders>
              <w:top w:val="single" w:sz="4" w:space="0" w:color="auto"/>
              <w:left w:val="single" w:sz="4" w:space="0" w:color="auto"/>
              <w:bottom w:val="single" w:sz="4" w:space="0" w:color="auto"/>
              <w:right w:val="single" w:sz="4" w:space="0" w:color="auto"/>
            </w:tcBorders>
          </w:tcPr>
          <w:p w14:paraId="7AC56063" w14:textId="77777777" w:rsidR="00C352F8" w:rsidRPr="00C352F8" w:rsidRDefault="00C352F8" w:rsidP="002230C3">
            <w:pPr>
              <w:pStyle w:val="LndNormale1"/>
              <w:rPr>
                <w:color w:val="002060"/>
                <w:sz w:val="20"/>
              </w:rPr>
            </w:pPr>
            <w:r w:rsidRPr="00C352F8">
              <w:rPr>
                <w:color w:val="002060"/>
                <w:sz w:val="20"/>
              </w:rPr>
              <w:t>26.05.1998</w:t>
            </w:r>
          </w:p>
        </w:tc>
        <w:tc>
          <w:tcPr>
            <w:tcW w:w="1182" w:type="dxa"/>
            <w:tcBorders>
              <w:top w:val="single" w:sz="4" w:space="0" w:color="auto"/>
              <w:left w:val="single" w:sz="4" w:space="0" w:color="auto"/>
              <w:bottom w:val="single" w:sz="4" w:space="0" w:color="auto"/>
              <w:right w:val="single" w:sz="4" w:space="0" w:color="auto"/>
            </w:tcBorders>
          </w:tcPr>
          <w:p w14:paraId="010FA3D0" w14:textId="77777777" w:rsidR="00C352F8" w:rsidRPr="00C352F8" w:rsidRDefault="00C352F8" w:rsidP="002230C3">
            <w:pPr>
              <w:pStyle w:val="LndNormale1"/>
              <w:jc w:val="left"/>
              <w:rPr>
                <w:color w:val="002060"/>
                <w:sz w:val="20"/>
              </w:rPr>
            </w:pPr>
            <w:r w:rsidRPr="00C352F8">
              <w:rPr>
                <w:color w:val="002060"/>
                <w:sz w:val="20"/>
              </w:rPr>
              <w:t>700144</w:t>
            </w:r>
          </w:p>
        </w:tc>
        <w:tc>
          <w:tcPr>
            <w:tcW w:w="3436" w:type="dxa"/>
            <w:tcBorders>
              <w:top w:val="single" w:sz="4" w:space="0" w:color="auto"/>
              <w:left w:val="single" w:sz="4" w:space="0" w:color="auto"/>
              <w:bottom w:val="single" w:sz="4" w:space="0" w:color="auto"/>
              <w:right w:val="single" w:sz="4" w:space="0" w:color="auto"/>
            </w:tcBorders>
          </w:tcPr>
          <w:p w14:paraId="500C20FA" w14:textId="77777777" w:rsidR="00C352F8" w:rsidRPr="00C352F8" w:rsidRDefault="00C352F8" w:rsidP="002230C3">
            <w:pPr>
              <w:pStyle w:val="LndNormale1"/>
              <w:jc w:val="left"/>
              <w:rPr>
                <w:color w:val="002060"/>
                <w:sz w:val="20"/>
              </w:rPr>
            </w:pPr>
            <w:r w:rsidRPr="00C352F8">
              <w:rPr>
                <w:color w:val="002060"/>
                <w:sz w:val="20"/>
              </w:rPr>
              <w:t>U.S. TRE TORRI A.S.D.</w:t>
            </w:r>
          </w:p>
        </w:tc>
      </w:tr>
      <w:tr w:rsidR="00C352F8" w:rsidRPr="00C352F8" w14:paraId="58C9ADAF" w14:textId="77777777" w:rsidTr="002230C3">
        <w:tc>
          <w:tcPr>
            <w:tcW w:w="1265" w:type="dxa"/>
            <w:tcBorders>
              <w:top w:val="single" w:sz="4" w:space="0" w:color="auto"/>
              <w:left w:val="single" w:sz="4" w:space="0" w:color="auto"/>
              <w:bottom w:val="single" w:sz="4" w:space="0" w:color="auto"/>
              <w:right w:val="single" w:sz="4" w:space="0" w:color="auto"/>
            </w:tcBorders>
          </w:tcPr>
          <w:p w14:paraId="2335AC3A" w14:textId="77777777" w:rsidR="00C352F8" w:rsidRPr="00C352F8" w:rsidRDefault="00C352F8" w:rsidP="002230C3">
            <w:pPr>
              <w:pStyle w:val="LndNormale1"/>
              <w:rPr>
                <w:color w:val="002060"/>
                <w:sz w:val="20"/>
              </w:rPr>
            </w:pPr>
            <w:r w:rsidRPr="00C352F8">
              <w:rPr>
                <w:color w:val="002060"/>
                <w:sz w:val="20"/>
              </w:rPr>
              <w:t>700444</w:t>
            </w:r>
          </w:p>
        </w:tc>
        <w:tc>
          <w:tcPr>
            <w:tcW w:w="2756" w:type="dxa"/>
            <w:tcBorders>
              <w:top w:val="single" w:sz="4" w:space="0" w:color="auto"/>
              <w:left w:val="single" w:sz="4" w:space="0" w:color="auto"/>
              <w:bottom w:val="single" w:sz="4" w:space="0" w:color="auto"/>
              <w:right w:val="single" w:sz="4" w:space="0" w:color="auto"/>
            </w:tcBorders>
          </w:tcPr>
          <w:p w14:paraId="5D1D039C" w14:textId="77777777" w:rsidR="00C352F8" w:rsidRPr="00C352F8" w:rsidRDefault="00C352F8" w:rsidP="002230C3">
            <w:pPr>
              <w:pStyle w:val="LndNormale1"/>
              <w:rPr>
                <w:color w:val="002060"/>
                <w:sz w:val="20"/>
              </w:rPr>
            </w:pPr>
            <w:r w:rsidRPr="00C352F8">
              <w:rPr>
                <w:color w:val="002060"/>
                <w:sz w:val="20"/>
              </w:rPr>
              <w:t>PASQUARE FEDERICO</w:t>
            </w:r>
          </w:p>
        </w:tc>
        <w:tc>
          <w:tcPr>
            <w:tcW w:w="1273" w:type="dxa"/>
            <w:tcBorders>
              <w:top w:val="single" w:sz="4" w:space="0" w:color="auto"/>
              <w:left w:val="single" w:sz="4" w:space="0" w:color="auto"/>
              <w:bottom w:val="single" w:sz="4" w:space="0" w:color="auto"/>
              <w:right w:val="single" w:sz="4" w:space="0" w:color="auto"/>
            </w:tcBorders>
          </w:tcPr>
          <w:p w14:paraId="3D207002" w14:textId="77777777" w:rsidR="00C352F8" w:rsidRPr="00C352F8" w:rsidRDefault="00C352F8" w:rsidP="002230C3">
            <w:pPr>
              <w:pStyle w:val="LndNormale1"/>
              <w:rPr>
                <w:color w:val="002060"/>
                <w:sz w:val="20"/>
              </w:rPr>
            </w:pPr>
            <w:r w:rsidRPr="00C352F8">
              <w:rPr>
                <w:color w:val="002060"/>
                <w:sz w:val="20"/>
              </w:rPr>
              <w:t>15.05.1979</w:t>
            </w:r>
          </w:p>
        </w:tc>
        <w:tc>
          <w:tcPr>
            <w:tcW w:w="1182" w:type="dxa"/>
            <w:tcBorders>
              <w:top w:val="single" w:sz="4" w:space="0" w:color="auto"/>
              <w:left w:val="single" w:sz="4" w:space="0" w:color="auto"/>
              <w:bottom w:val="single" w:sz="4" w:space="0" w:color="auto"/>
              <w:right w:val="single" w:sz="4" w:space="0" w:color="auto"/>
            </w:tcBorders>
          </w:tcPr>
          <w:p w14:paraId="2075CBA1" w14:textId="77777777" w:rsidR="00C352F8" w:rsidRPr="00C352F8" w:rsidRDefault="00C352F8" w:rsidP="002230C3">
            <w:pPr>
              <w:pStyle w:val="LndNormale1"/>
              <w:jc w:val="left"/>
              <w:rPr>
                <w:color w:val="002060"/>
                <w:sz w:val="20"/>
              </w:rPr>
            </w:pPr>
            <w:r w:rsidRPr="00C352F8">
              <w:rPr>
                <w:color w:val="002060"/>
                <w:sz w:val="20"/>
              </w:rPr>
              <w:t>700444</w:t>
            </w:r>
          </w:p>
        </w:tc>
        <w:tc>
          <w:tcPr>
            <w:tcW w:w="3436" w:type="dxa"/>
            <w:tcBorders>
              <w:top w:val="single" w:sz="4" w:space="0" w:color="auto"/>
              <w:left w:val="single" w:sz="4" w:space="0" w:color="auto"/>
              <w:bottom w:val="single" w:sz="4" w:space="0" w:color="auto"/>
              <w:right w:val="single" w:sz="4" w:space="0" w:color="auto"/>
            </w:tcBorders>
          </w:tcPr>
          <w:p w14:paraId="62119D3A" w14:textId="77777777" w:rsidR="00C352F8" w:rsidRPr="00C352F8" w:rsidRDefault="00C352F8" w:rsidP="002230C3">
            <w:pPr>
              <w:pStyle w:val="LndNormale1"/>
              <w:jc w:val="left"/>
              <w:rPr>
                <w:color w:val="002060"/>
                <w:sz w:val="20"/>
              </w:rPr>
            </w:pPr>
            <w:r w:rsidRPr="00C352F8">
              <w:rPr>
                <w:color w:val="002060"/>
                <w:sz w:val="20"/>
              </w:rPr>
              <w:t>C.S.R. TIRASSEGNO 95 A.S.D.</w:t>
            </w:r>
          </w:p>
        </w:tc>
      </w:tr>
    </w:tbl>
    <w:p w14:paraId="4C18F6D4" w14:textId="77777777" w:rsidR="00C352F8" w:rsidRPr="00C352F8" w:rsidRDefault="00C352F8" w:rsidP="00C352F8">
      <w:pPr>
        <w:rPr>
          <w:rFonts w:ascii="Arial" w:hAnsi="Arial" w:cs="Arial"/>
          <w:color w:val="002060"/>
          <w:sz w:val="22"/>
          <w:szCs w:val="22"/>
        </w:rPr>
      </w:pPr>
    </w:p>
    <w:p w14:paraId="74C1FE33" w14:textId="77777777" w:rsidR="00C352F8" w:rsidRPr="00C352F8" w:rsidRDefault="00C352F8" w:rsidP="00C352F8">
      <w:pPr>
        <w:rPr>
          <w:rFonts w:ascii="Arial" w:hAnsi="Arial" w:cs="Arial"/>
          <w:color w:val="002060"/>
          <w:sz w:val="22"/>
          <w:szCs w:val="22"/>
        </w:rPr>
      </w:pPr>
    </w:p>
    <w:p w14:paraId="5141ECE7" w14:textId="77777777" w:rsidR="00C352F8" w:rsidRPr="00C352F8" w:rsidRDefault="00C352F8" w:rsidP="00C352F8">
      <w:pPr>
        <w:pStyle w:val="LndNormale1"/>
        <w:rPr>
          <w:b/>
          <w:color w:val="002060"/>
          <w:sz w:val="28"/>
          <w:szCs w:val="28"/>
        </w:rPr>
      </w:pPr>
      <w:r w:rsidRPr="00C352F8">
        <w:rPr>
          <w:b/>
          <w:color w:val="002060"/>
          <w:sz w:val="28"/>
          <w:szCs w:val="28"/>
        </w:rPr>
        <w:t>SVINCOLI PER INATTIVITA’ (ART. 109 NOIF)</w:t>
      </w:r>
    </w:p>
    <w:p w14:paraId="692A35DA" w14:textId="77777777" w:rsidR="00C352F8" w:rsidRPr="00C352F8" w:rsidRDefault="00C352F8" w:rsidP="00C352F8">
      <w:pPr>
        <w:pStyle w:val="LndNormale1"/>
        <w:rPr>
          <w:color w:val="002060"/>
        </w:rPr>
      </w:pPr>
    </w:p>
    <w:p w14:paraId="1360E788" w14:textId="77777777" w:rsidR="00C352F8" w:rsidRPr="00C352F8" w:rsidRDefault="00C352F8" w:rsidP="00C352F8">
      <w:pPr>
        <w:pStyle w:val="LndNormale1"/>
        <w:rPr>
          <w:color w:val="002060"/>
        </w:rPr>
      </w:pPr>
      <w:r w:rsidRPr="00C352F8">
        <w:rPr>
          <w:color w:val="002060"/>
        </w:rPr>
        <w:t>Vista la richiesta di svincolo per inattività ai sensi dell’art. 109 delle NOIF, si procede allo svincolo dei seguenti calciatori:</w:t>
      </w:r>
    </w:p>
    <w:p w14:paraId="079EFF23" w14:textId="77777777" w:rsidR="00C352F8" w:rsidRPr="00C352F8" w:rsidRDefault="00C352F8" w:rsidP="00C352F8">
      <w:pPr>
        <w:pStyle w:val="LndNormale1"/>
        <w:rPr>
          <w:b/>
          <w:color w:val="002060"/>
        </w:rPr>
      </w:pPr>
      <w:r w:rsidRPr="00C352F8">
        <w:rPr>
          <w:b/>
          <w:color w:val="002060"/>
        </w:rPr>
        <w:lastRenderedPageBreak/>
        <w:t>DE ANGELIS MATTIA</w:t>
      </w:r>
      <w:r w:rsidRPr="00C352F8">
        <w:rPr>
          <w:b/>
          <w:color w:val="002060"/>
        </w:rPr>
        <w:tab/>
        <w:t>nato 08.03.2007</w:t>
      </w:r>
      <w:r w:rsidRPr="00C352F8">
        <w:rPr>
          <w:b/>
          <w:color w:val="002060"/>
        </w:rPr>
        <w:tab/>
        <w:t>920.713 U.S.D. OSIMANA</w:t>
      </w:r>
    </w:p>
    <w:p w14:paraId="79AE9410" w14:textId="77777777" w:rsidR="00C352F8" w:rsidRPr="00C352F8" w:rsidRDefault="00C352F8" w:rsidP="00C352F8">
      <w:pPr>
        <w:pStyle w:val="LndNormale1"/>
        <w:rPr>
          <w:b/>
          <w:color w:val="002060"/>
        </w:rPr>
      </w:pPr>
      <w:r w:rsidRPr="00C352F8">
        <w:rPr>
          <w:b/>
          <w:color w:val="002060"/>
        </w:rPr>
        <w:t>OLIVERA LAUTARO</w:t>
      </w:r>
      <w:r w:rsidRPr="00C352F8">
        <w:rPr>
          <w:b/>
          <w:color w:val="002060"/>
        </w:rPr>
        <w:tab/>
      </w:r>
      <w:r w:rsidRPr="00C352F8">
        <w:rPr>
          <w:b/>
          <w:color w:val="002060"/>
        </w:rPr>
        <w:tab/>
        <w:t>nato 18.10.2005</w:t>
      </w:r>
      <w:r w:rsidRPr="00C352F8">
        <w:rPr>
          <w:b/>
          <w:color w:val="002060"/>
        </w:rPr>
        <w:tab/>
        <w:t>920.713 U.S.D. OSIMANA</w:t>
      </w:r>
    </w:p>
    <w:p w14:paraId="39732C6A" w14:textId="77777777" w:rsidR="00C352F8" w:rsidRPr="00C352F8" w:rsidRDefault="00C352F8" w:rsidP="00C352F8">
      <w:pPr>
        <w:pStyle w:val="LndNormale1"/>
        <w:rPr>
          <w:b/>
          <w:color w:val="002060"/>
        </w:rPr>
      </w:pPr>
      <w:r w:rsidRPr="00C352F8">
        <w:rPr>
          <w:b/>
          <w:color w:val="002060"/>
        </w:rPr>
        <w:t>CIPOLLONI FABIO</w:t>
      </w:r>
      <w:r w:rsidRPr="00C352F8">
        <w:rPr>
          <w:b/>
          <w:color w:val="002060"/>
        </w:rPr>
        <w:tab/>
      </w:r>
      <w:r w:rsidRPr="00C352F8">
        <w:rPr>
          <w:b/>
          <w:color w:val="002060"/>
        </w:rPr>
        <w:tab/>
        <w:t>nato 07.07.1988</w:t>
      </w:r>
      <w:r w:rsidRPr="00C352F8">
        <w:rPr>
          <w:b/>
          <w:color w:val="002060"/>
        </w:rPr>
        <w:tab/>
        <w:t>941.255 A.S.D. MONTEPRANDONE</w:t>
      </w:r>
    </w:p>
    <w:p w14:paraId="3E5F2628" w14:textId="77777777" w:rsidR="00C352F8" w:rsidRPr="00C352F8" w:rsidRDefault="00C352F8" w:rsidP="0047674B">
      <w:pPr>
        <w:pStyle w:val="LndNormale1"/>
        <w:rPr>
          <w:rFonts w:cs="Arial"/>
          <w:color w:val="002060"/>
          <w:szCs w:val="22"/>
        </w:rPr>
      </w:pPr>
    </w:p>
    <w:p w14:paraId="70582537" w14:textId="77777777" w:rsidR="00FD4B40" w:rsidRPr="00C352F8" w:rsidRDefault="00FD4B40" w:rsidP="0047674B">
      <w:pPr>
        <w:pStyle w:val="LndNormale1"/>
        <w:rPr>
          <w:rFonts w:cs="Arial"/>
          <w:color w:val="002060"/>
          <w:szCs w:val="22"/>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2"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491C62F8" w14:textId="77777777" w:rsidR="00522EAD" w:rsidRPr="00B24218" w:rsidRDefault="00522EAD" w:rsidP="00522EAD">
      <w:pPr>
        <w:pStyle w:val="breakline"/>
        <w:rPr>
          <w:color w:val="002060"/>
        </w:rPr>
      </w:pPr>
    </w:p>
    <w:p w14:paraId="610D97B6" w14:textId="77777777" w:rsidR="00522EAD" w:rsidRPr="00B24218" w:rsidRDefault="00522EAD" w:rsidP="00522EAD">
      <w:pPr>
        <w:pStyle w:val="titolocampionato0"/>
        <w:shd w:val="clear" w:color="auto" w:fill="CCCCCC"/>
        <w:spacing w:before="80" w:after="40"/>
        <w:rPr>
          <w:color w:val="002060"/>
        </w:rPr>
      </w:pPr>
      <w:r w:rsidRPr="00B24218">
        <w:rPr>
          <w:color w:val="002060"/>
        </w:rPr>
        <w:t>CALCIO A CINQUE SERIE C1</w:t>
      </w:r>
    </w:p>
    <w:p w14:paraId="02AC81AA" w14:textId="77777777" w:rsidR="00522EAD" w:rsidRPr="00B24218" w:rsidRDefault="00522EAD" w:rsidP="00522EAD">
      <w:pPr>
        <w:pStyle w:val="titoloprinc0"/>
        <w:rPr>
          <w:color w:val="002060"/>
        </w:rPr>
      </w:pPr>
      <w:r w:rsidRPr="00B24218">
        <w:rPr>
          <w:color w:val="002060"/>
        </w:rPr>
        <w:t>RISULTATI</w:t>
      </w:r>
    </w:p>
    <w:p w14:paraId="2EF700CB" w14:textId="77777777" w:rsidR="00522EAD" w:rsidRPr="00B24218" w:rsidRDefault="00522EAD" w:rsidP="00522EAD">
      <w:pPr>
        <w:pStyle w:val="breakline"/>
        <w:rPr>
          <w:color w:val="002060"/>
        </w:rPr>
      </w:pPr>
    </w:p>
    <w:p w14:paraId="54E641C4" w14:textId="77777777" w:rsidR="00522EAD" w:rsidRPr="00B24218" w:rsidRDefault="00522EAD" w:rsidP="00522EAD">
      <w:pPr>
        <w:pStyle w:val="sottotitolocampionato10"/>
        <w:rPr>
          <w:color w:val="002060"/>
        </w:rPr>
      </w:pPr>
      <w:r w:rsidRPr="00B24218">
        <w:rPr>
          <w:color w:val="002060"/>
        </w:rPr>
        <w:t>RISULTATI UFFICIALI GARE DEL 06/02/2026</w:t>
      </w:r>
    </w:p>
    <w:p w14:paraId="2075DAC4" w14:textId="77777777" w:rsidR="00522EAD" w:rsidRPr="00522EAD" w:rsidRDefault="00522EAD" w:rsidP="00522EAD">
      <w:pPr>
        <w:pStyle w:val="sottotitolocampionato20"/>
        <w:spacing w:before="0" w:beforeAutospacing="0" w:after="0" w:afterAutospacing="0"/>
        <w:rPr>
          <w:rFonts w:ascii="Arial" w:hAnsi="Arial" w:cs="Arial"/>
          <w:color w:val="002060"/>
          <w:sz w:val="20"/>
          <w:szCs w:val="20"/>
        </w:rPr>
      </w:pPr>
      <w:r w:rsidRPr="00522EAD">
        <w:rPr>
          <w:rFonts w:ascii="Arial" w:hAnsi="Arial" w:cs="Arial"/>
          <w:color w:val="002060"/>
          <w:sz w:val="20"/>
          <w:szCs w:val="20"/>
        </w:rPr>
        <w:t>Si trascrivono qui di seguito i risultati ufficiali delle gare disputate</w:t>
      </w:r>
    </w:p>
    <w:p w14:paraId="64564D85" w14:textId="77777777" w:rsidR="00522EAD" w:rsidRPr="00B24218" w:rsidRDefault="00522EAD" w:rsidP="00522EA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22EAD" w:rsidRPr="00B24218" w14:paraId="57A5F6D0" w14:textId="77777777" w:rsidTr="003F5E1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2EAD" w:rsidRPr="00B24218" w14:paraId="468BBE97" w14:textId="77777777" w:rsidTr="003F5E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8C99F" w14:textId="77777777" w:rsidR="00522EAD" w:rsidRPr="00B24218" w:rsidRDefault="00522EAD" w:rsidP="003F5E10">
                  <w:pPr>
                    <w:pStyle w:val="headertabella0"/>
                    <w:rPr>
                      <w:color w:val="002060"/>
                    </w:rPr>
                  </w:pPr>
                  <w:r w:rsidRPr="00B24218">
                    <w:rPr>
                      <w:color w:val="002060"/>
                    </w:rPr>
                    <w:t>GIRONE A - 5 Giornata - R</w:t>
                  </w:r>
                </w:p>
              </w:tc>
            </w:tr>
            <w:tr w:rsidR="00522EAD" w:rsidRPr="00B24218" w14:paraId="70B5A07E" w14:textId="77777777" w:rsidTr="003F5E1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1B7AEC" w14:textId="77777777" w:rsidR="00522EAD" w:rsidRPr="00B24218" w:rsidRDefault="00522EAD" w:rsidP="003F5E10">
                  <w:pPr>
                    <w:pStyle w:val="rowtabella0"/>
                    <w:rPr>
                      <w:color w:val="002060"/>
                    </w:rPr>
                  </w:pPr>
                  <w:r w:rsidRPr="00B24218">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47A84C" w14:textId="77777777" w:rsidR="00522EAD" w:rsidRPr="00B24218" w:rsidRDefault="00522EAD" w:rsidP="003F5E10">
                  <w:pPr>
                    <w:pStyle w:val="rowtabella0"/>
                    <w:rPr>
                      <w:color w:val="002060"/>
                    </w:rPr>
                  </w:pPr>
                  <w:r w:rsidRPr="00B24218">
                    <w:rPr>
                      <w:color w:val="002060"/>
                    </w:rPr>
                    <w:t>- ACSS MONDOLFO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102920" w14:textId="77777777" w:rsidR="00522EAD" w:rsidRPr="00B24218" w:rsidRDefault="00522EAD" w:rsidP="003F5E10">
                  <w:pPr>
                    <w:pStyle w:val="rowtabella0"/>
                    <w:jc w:val="center"/>
                    <w:rPr>
                      <w:color w:val="002060"/>
                    </w:rPr>
                  </w:pPr>
                  <w:r w:rsidRPr="00B24218">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68F56" w14:textId="77777777" w:rsidR="00522EAD" w:rsidRPr="00B24218" w:rsidRDefault="00522EAD" w:rsidP="003F5E10">
                  <w:pPr>
                    <w:pStyle w:val="rowtabella0"/>
                    <w:jc w:val="center"/>
                    <w:rPr>
                      <w:color w:val="002060"/>
                    </w:rPr>
                  </w:pPr>
                  <w:r w:rsidRPr="00B24218">
                    <w:rPr>
                      <w:color w:val="002060"/>
                    </w:rPr>
                    <w:t> </w:t>
                  </w:r>
                </w:p>
              </w:tc>
            </w:tr>
            <w:tr w:rsidR="00522EAD" w:rsidRPr="00B24218" w14:paraId="56818034"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DB0234" w14:textId="77777777" w:rsidR="00522EAD" w:rsidRPr="00B24218" w:rsidRDefault="00522EAD" w:rsidP="003F5E10">
                  <w:pPr>
                    <w:pStyle w:val="rowtabella0"/>
                    <w:rPr>
                      <w:color w:val="002060"/>
                    </w:rPr>
                  </w:pPr>
                  <w:r w:rsidRPr="00B24218">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F0451B" w14:textId="77777777" w:rsidR="00522EAD" w:rsidRPr="00B24218" w:rsidRDefault="00522EAD" w:rsidP="003F5E10">
                  <w:pPr>
                    <w:pStyle w:val="rowtabella0"/>
                    <w:rPr>
                      <w:color w:val="002060"/>
                    </w:rPr>
                  </w:pPr>
                  <w:r w:rsidRPr="00B24218">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97E9D6" w14:textId="77777777" w:rsidR="00522EAD" w:rsidRPr="00B24218" w:rsidRDefault="00522EAD" w:rsidP="003F5E10">
                  <w:pPr>
                    <w:pStyle w:val="rowtabella0"/>
                    <w:jc w:val="center"/>
                    <w:rPr>
                      <w:color w:val="002060"/>
                    </w:rPr>
                  </w:pPr>
                  <w:r w:rsidRPr="00B24218">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F29D18" w14:textId="77777777" w:rsidR="00522EAD" w:rsidRPr="00B24218" w:rsidRDefault="00522EAD" w:rsidP="003F5E10">
                  <w:pPr>
                    <w:pStyle w:val="rowtabella0"/>
                    <w:jc w:val="center"/>
                    <w:rPr>
                      <w:color w:val="002060"/>
                    </w:rPr>
                  </w:pPr>
                  <w:r w:rsidRPr="00B24218">
                    <w:rPr>
                      <w:color w:val="002060"/>
                    </w:rPr>
                    <w:t> </w:t>
                  </w:r>
                </w:p>
              </w:tc>
            </w:tr>
            <w:tr w:rsidR="00522EAD" w:rsidRPr="00B24218" w14:paraId="5CEE9097"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20269A" w14:textId="77777777" w:rsidR="00522EAD" w:rsidRPr="00B24218" w:rsidRDefault="00522EAD" w:rsidP="003F5E10">
                  <w:pPr>
                    <w:pStyle w:val="rowtabella0"/>
                    <w:rPr>
                      <w:color w:val="002060"/>
                    </w:rPr>
                  </w:pPr>
                  <w:r w:rsidRPr="00B24218">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75C860" w14:textId="77777777" w:rsidR="00522EAD" w:rsidRPr="00B24218" w:rsidRDefault="00522EAD" w:rsidP="003F5E10">
                  <w:pPr>
                    <w:pStyle w:val="rowtabella0"/>
                    <w:rPr>
                      <w:color w:val="002060"/>
                    </w:rPr>
                  </w:pPr>
                  <w:r w:rsidRPr="00B24218">
                    <w:rPr>
                      <w:color w:val="002060"/>
                    </w:rPr>
                    <w:t>- CERRETO D ESI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94C9F8" w14:textId="77777777" w:rsidR="00522EAD" w:rsidRPr="00B24218" w:rsidRDefault="00522EAD" w:rsidP="003F5E10">
                  <w:pPr>
                    <w:pStyle w:val="rowtabella0"/>
                    <w:jc w:val="center"/>
                    <w:rPr>
                      <w:color w:val="002060"/>
                    </w:rPr>
                  </w:pPr>
                  <w:r w:rsidRPr="00B24218">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14E053" w14:textId="77777777" w:rsidR="00522EAD" w:rsidRPr="00B24218" w:rsidRDefault="00522EAD" w:rsidP="003F5E10">
                  <w:pPr>
                    <w:pStyle w:val="rowtabella0"/>
                    <w:jc w:val="center"/>
                    <w:rPr>
                      <w:color w:val="002060"/>
                    </w:rPr>
                  </w:pPr>
                  <w:r w:rsidRPr="00B24218">
                    <w:rPr>
                      <w:color w:val="002060"/>
                    </w:rPr>
                    <w:t> </w:t>
                  </w:r>
                </w:p>
              </w:tc>
            </w:tr>
            <w:tr w:rsidR="00522EAD" w:rsidRPr="00B24218" w14:paraId="545F43DE"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2DD2C9" w14:textId="77777777" w:rsidR="00522EAD" w:rsidRPr="00B24218" w:rsidRDefault="00522EAD" w:rsidP="003F5E10">
                  <w:pPr>
                    <w:pStyle w:val="rowtabella0"/>
                    <w:rPr>
                      <w:color w:val="002060"/>
                    </w:rPr>
                  </w:pPr>
                  <w:r w:rsidRPr="00B24218">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FC525E" w14:textId="77777777" w:rsidR="00522EAD" w:rsidRPr="00B24218" w:rsidRDefault="00522EAD" w:rsidP="003F5E10">
                  <w:pPr>
                    <w:pStyle w:val="rowtabella0"/>
                    <w:rPr>
                      <w:color w:val="002060"/>
                    </w:rPr>
                  </w:pPr>
                  <w:r w:rsidRPr="00B24218">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F0C8D3" w14:textId="77777777" w:rsidR="00522EAD" w:rsidRPr="00B24218" w:rsidRDefault="00522EAD" w:rsidP="003F5E10">
                  <w:pPr>
                    <w:pStyle w:val="rowtabella0"/>
                    <w:jc w:val="center"/>
                    <w:rPr>
                      <w:color w:val="002060"/>
                    </w:rPr>
                  </w:pPr>
                  <w:r w:rsidRPr="00B24218">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5516FA" w14:textId="77777777" w:rsidR="00522EAD" w:rsidRPr="00B24218" w:rsidRDefault="00522EAD" w:rsidP="003F5E10">
                  <w:pPr>
                    <w:pStyle w:val="rowtabella0"/>
                    <w:jc w:val="center"/>
                    <w:rPr>
                      <w:color w:val="002060"/>
                    </w:rPr>
                  </w:pPr>
                  <w:r w:rsidRPr="00B24218">
                    <w:rPr>
                      <w:color w:val="002060"/>
                    </w:rPr>
                    <w:t> </w:t>
                  </w:r>
                </w:p>
              </w:tc>
            </w:tr>
            <w:tr w:rsidR="00522EAD" w:rsidRPr="00B24218" w14:paraId="1DB440F0"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BB8DB0" w14:textId="77777777" w:rsidR="00522EAD" w:rsidRPr="00B24218" w:rsidRDefault="00522EAD" w:rsidP="003F5E10">
                  <w:pPr>
                    <w:pStyle w:val="rowtabella0"/>
                    <w:rPr>
                      <w:color w:val="002060"/>
                    </w:rPr>
                  </w:pPr>
                  <w:r w:rsidRPr="00B24218">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37844F" w14:textId="77777777" w:rsidR="00522EAD" w:rsidRPr="00B24218" w:rsidRDefault="00522EAD" w:rsidP="003F5E10">
                  <w:pPr>
                    <w:pStyle w:val="rowtabella0"/>
                    <w:rPr>
                      <w:color w:val="002060"/>
                    </w:rPr>
                  </w:pPr>
                  <w:r w:rsidRPr="00B24218">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DBAFB4" w14:textId="77777777" w:rsidR="00522EAD" w:rsidRPr="00B24218" w:rsidRDefault="00522EAD" w:rsidP="003F5E10">
                  <w:pPr>
                    <w:pStyle w:val="rowtabella0"/>
                    <w:jc w:val="center"/>
                    <w:rPr>
                      <w:color w:val="002060"/>
                    </w:rPr>
                  </w:pPr>
                  <w:r w:rsidRPr="00B24218">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F0608A" w14:textId="77777777" w:rsidR="00522EAD" w:rsidRPr="00B24218" w:rsidRDefault="00522EAD" w:rsidP="003F5E10">
                  <w:pPr>
                    <w:pStyle w:val="rowtabella0"/>
                    <w:jc w:val="center"/>
                    <w:rPr>
                      <w:color w:val="002060"/>
                    </w:rPr>
                  </w:pPr>
                  <w:r w:rsidRPr="00B24218">
                    <w:rPr>
                      <w:color w:val="002060"/>
                    </w:rPr>
                    <w:t> </w:t>
                  </w:r>
                </w:p>
              </w:tc>
            </w:tr>
            <w:tr w:rsidR="00522EAD" w:rsidRPr="00B24218" w14:paraId="65DAE844"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2BF082" w14:textId="77777777" w:rsidR="00522EAD" w:rsidRPr="00B24218" w:rsidRDefault="00522EAD" w:rsidP="003F5E10">
                  <w:pPr>
                    <w:pStyle w:val="rowtabella0"/>
                    <w:rPr>
                      <w:color w:val="002060"/>
                    </w:rPr>
                  </w:pPr>
                  <w:r w:rsidRPr="00B24218">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B68357" w14:textId="77777777" w:rsidR="00522EAD" w:rsidRPr="00B24218" w:rsidRDefault="00522EAD" w:rsidP="003F5E10">
                  <w:pPr>
                    <w:pStyle w:val="rowtabella0"/>
                    <w:rPr>
                      <w:color w:val="002060"/>
                    </w:rPr>
                  </w:pPr>
                  <w:r w:rsidRPr="00B24218">
                    <w:rPr>
                      <w:color w:val="002060"/>
                    </w:rPr>
                    <w:t>- SAMBENEDETTESE C5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D991D3" w14:textId="77777777" w:rsidR="00522EAD" w:rsidRPr="00B24218" w:rsidRDefault="00522EAD" w:rsidP="003F5E10">
                  <w:pPr>
                    <w:pStyle w:val="rowtabella0"/>
                    <w:jc w:val="center"/>
                    <w:rPr>
                      <w:color w:val="002060"/>
                    </w:rPr>
                  </w:pPr>
                  <w:r w:rsidRPr="00B24218">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BC10BC" w14:textId="77777777" w:rsidR="00522EAD" w:rsidRPr="00B24218" w:rsidRDefault="00522EAD" w:rsidP="003F5E10">
                  <w:pPr>
                    <w:pStyle w:val="rowtabella0"/>
                    <w:jc w:val="center"/>
                    <w:rPr>
                      <w:color w:val="002060"/>
                    </w:rPr>
                  </w:pPr>
                  <w:r w:rsidRPr="00B24218">
                    <w:rPr>
                      <w:color w:val="002060"/>
                    </w:rPr>
                    <w:t> </w:t>
                  </w:r>
                </w:p>
              </w:tc>
            </w:tr>
            <w:tr w:rsidR="00522EAD" w:rsidRPr="00B24218" w14:paraId="3DAB26C4" w14:textId="77777777" w:rsidTr="003F5E1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0D6F18" w14:textId="77777777" w:rsidR="00522EAD" w:rsidRPr="00B24218" w:rsidRDefault="00522EAD" w:rsidP="003F5E10">
                  <w:pPr>
                    <w:pStyle w:val="rowtabella0"/>
                    <w:rPr>
                      <w:color w:val="002060"/>
                    </w:rPr>
                  </w:pPr>
                  <w:r w:rsidRPr="00B24218">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6B9EE6" w14:textId="77777777" w:rsidR="00522EAD" w:rsidRPr="00B24218" w:rsidRDefault="00522EAD" w:rsidP="003F5E10">
                  <w:pPr>
                    <w:pStyle w:val="rowtabella0"/>
                    <w:rPr>
                      <w:color w:val="002060"/>
                    </w:rPr>
                  </w:pPr>
                  <w:r w:rsidRPr="00B24218">
                    <w:rPr>
                      <w:color w:val="002060"/>
                    </w:rPr>
                    <w:t>- FUTSAL MONTURANO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BB935B" w14:textId="77777777" w:rsidR="00522EAD" w:rsidRPr="00B24218" w:rsidRDefault="00522EAD" w:rsidP="003F5E10">
                  <w:pPr>
                    <w:pStyle w:val="rowtabella0"/>
                    <w:jc w:val="center"/>
                    <w:rPr>
                      <w:color w:val="002060"/>
                    </w:rPr>
                  </w:pPr>
                  <w:r w:rsidRPr="00B24218">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10CD92" w14:textId="77777777" w:rsidR="00522EAD" w:rsidRPr="00B24218" w:rsidRDefault="00522EAD" w:rsidP="003F5E10">
                  <w:pPr>
                    <w:pStyle w:val="rowtabella0"/>
                    <w:jc w:val="center"/>
                    <w:rPr>
                      <w:color w:val="002060"/>
                    </w:rPr>
                  </w:pPr>
                  <w:r w:rsidRPr="00B24218">
                    <w:rPr>
                      <w:color w:val="002060"/>
                    </w:rPr>
                    <w:t> </w:t>
                  </w:r>
                </w:p>
              </w:tc>
            </w:tr>
            <w:tr w:rsidR="00522EAD" w:rsidRPr="00B24218" w14:paraId="5E4A02AB" w14:textId="77777777" w:rsidTr="003F5E10">
              <w:tc>
                <w:tcPr>
                  <w:tcW w:w="4700" w:type="dxa"/>
                  <w:gridSpan w:val="4"/>
                  <w:tcBorders>
                    <w:top w:val="nil"/>
                    <w:left w:val="nil"/>
                    <w:bottom w:val="nil"/>
                    <w:right w:val="nil"/>
                  </w:tcBorders>
                  <w:tcMar>
                    <w:top w:w="20" w:type="dxa"/>
                    <w:left w:w="20" w:type="dxa"/>
                    <w:bottom w:w="20" w:type="dxa"/>
                    <w:right w:w="20" w:type="dxa"/>
                  </w:tcMar>
                  <w:vAlign w:val="center"/>
                  <w:hideMark/>
                </w:tcPr>
                <w:p w14:paraId="69FB070A" w14:textId="77777777" w:rsidR="00522EAD" w:rsidRPr="00B24218" w:rsidRDefault="00522EAD" w:rsidP="003F5E10">
                  <w:pPr>
                    <w:pStyle w:val="rowtabella0"/>
                    <w:rPr>
                      <w:color w:val="002060"/>
                    </w:rPr>
                  </w:pPr>
                  <w:r w:rsidRPr="00B24218">
                    <w:rPr>
                      <w:color w:val="002060"/>
                    </w:rPr>
                    <w:t>(1) - disputata il 07/02/2026</w:t>
                  </w:r>
                </w:p>
              </w:tc>
            </w:tr>
          </w:tbl>
          <w:p w14:paraId="58553382" w14:textId="77777777" w:rsidR="00522EAD" w:rsidRPr="00B24218" w:rsidRDefault="00522EAD" w:rsidP="003F5E10">
            <w:pPr>
              <w:rPr>
                <w:color w:val="002060"/>
              </w:rPr>
            </w:pPr>
          </w:p>
        </w:tc>
      </w:tr>
    </w:tbl>
    <w:p w14:paraId="14FA7BAE" w14:textId="77777777" w:rsidR="00522EAD" w:rsidRPr="00B24218" w:rsidRDefault="00522EAD" w:rsidP="00522EAD">
      <w:pPr>
        <w:pStyle w:val="breakline"/>
        <w:rPr>
          <w:rFonts w:eastAsiaTheme="minorEastAsia"/>
          <w:color w:val="002060"/>
        </w:rPr>
      </w:pPr>
    </w:p>
    <w:p w14:paraId="68678E30" w14:textId="77777777" w:rsidR="00522EAD" w:rsidRPr="00B24218" w:rsidRDefault="00522EAD" w:rsidP="00522EAD">
      <w:pPr>
        <w:pStyle w:val="breakline"/>
        <w:rPr>
          <w:color w:val="002060"/>
        </w:rPr>
      </w:pPr>
    </w:p>
    <w:p w14:paraId="67C6A851" w14:textId="77777777" w:rsidR="00522EAD" w:rsidRPr="00B24218" w:rsidRDefault="00522EAD" w:rsidP="00522EAD">
      <w:pPr>
        <w:pStyle w:val="titoloprinc0"/>
        <w:rPr>
          <w:color w:val="002060"/>
        </w:rPr>
      </w:pPr>
      <w:r w:rsidRPr="00B24218">
        <w:rPr>
          <w:color w:val="002060"/>
        </w:rPr>
        <w:t>GIUDICE SPORTIVO</w:t>
      </w:r>
    </w:p>
    <w:p w14:paraId="4B34264F" w14:textId="77777777" w:rsidR="00522EAD" w:rsidRPr="00B24218" w:rsidRDefault="00522EAD" w:rsidP="00522EAD">
      <w:pPr>
        <w:pStyle w:val="diffida"/>
        <w:rPr>
          <w:color w:val="002060"/>
        </w:rPr>
      </w:pPr>
      <w:r w:rsidRPr="00B24218">
        <w:rPr>
          <w:color w:val="002060"/>
        </w:rPr>
        <w:t>Il Giudice Sportivo Avv. Agnese Lazzaretti, con l'assistenza del Segretario Angelo Castellana, nella seduta del 11/02/2026, ha adottato le decisioni che di seguito integralmente si riportano:</w:t>
      </w:r>
    </w:p>
    <w:p w14:paraId="2AAE7A58" w14:textId="77777777" w:rsidR="00522EAD" w:rsidRPr="00B24218" w:rsidRDefault="00522EAD" w:rsidP="00522EAD">
      <w:pPr>
        <w:pStyle w:val="titolo10"/>
        <w:rPr>
          <w:color w:val="002060"/>
        </w:rPr>
      </w:pPr>
      <w:r w:rsidRPr="00B24218">
        <w:rPr>
          <w:color w:val="002060"/>
        </w:rPr>
        <w:t xml:space="preserve">GARE DEL 6/ 2/2026 </w:t>
      </w:r>
    </w:p>
    <w:p w14:paraId="02984D0D" w14:textId="77777777" w:rsidR="00522EAD" w:rsidRPr="00B24218" w:rsidRDefault="00522EAD" w:rsidP="00522EAD">
      <w:pPr>
        <w:pStyle w:val="titolo7a"/>
        <w:rPr>
          <w:color w:val="002060"/>
        </w:rPr>
      </w:pPr>
      <w:r w:rsidRPr="00B24218">
        <w:rPr>
          <w:color w:val="002060"/>
        </w:rPr>
        <w:t xml:space="preserve">PROVVEDIMENTI DISCIPLINARI </w:t>
      </w:r>
    </w:p>
    <w:p w14:paraId="27D09F5A" w14:textId="77777777" w:rsidR="00522EAD" w:rsidRPr="00B24218" w:rsidRDefault="00522EAD" w:rsidP="00522EAD">
      <w:pPr>
        <w:pStyle w:val="titolo7b0"/>
        <w:rPr>
          <w:color w:val="002060"/>
        </w:rPr>
      </w:pPr>
      <w:r w:rsidRPr="00B24218">
        <w:rPr>
          <w:color w:val="002060"/>
        </w:rPr>
        <w:t xml:space="preserve">In base alle risultanze degli atti ufficiali sono state deliberate le seguenti sanzioni disciplinari. </w:t>
      </w:r>
    </w:p>
    <w:p w14:paraId="097DF8F2" w14:textId="77777777" w:rsidR="00522EAD" w:rsidRPr="00B24218" w:rsidRDefault="00522EAD" w:rsidP="00522EAD">
      <w:pPr>
        <w:pStyle w:val="titolo30"/>
        <w:rPr>
          <w:color w:val="002060"/>
        </w:rPr>
      </w:pPr>
      <w:r w:rsidRPr="00B24218">
        <w:rPr>
          <w:color w:val="002060"/>
        </w:rPr>
        <w:t xml:space="preserve">SOCIETA' </w:t>
      </w:r>
    </w:p>
    <w:p w14:paraId="40C41DB4" w14:textId="77777777" w:rsidR="00522EAD" w:rsidRPr="00B24218" w:rsidRDefault="00522EAD" w:rsidP="00522EAD">
      <w:pPr>
        <w:pStyle w:val="titolo20"/>
        <w:rPr>
          <w:color w:val="002060"/>
        </w:rPr>
      </w:pPr>
      <w:r w:rsidRPr="00B24218">
        <w:rPr>
          <w:color w:val="002060"/>
        </w:rPr>
        <w:t xml:space="preserve">AMMENDA </w:t>
      </w:r>
    </w:p>
    <w:p w14:paraId="3EB4484D" w14:textId="092FD8E6" w:rsidR="00522EAD" w:rsidRPr="00B24218" w:rsidRDefault="00522EAD" w:rsidP="00522EAD">
      <w:pPr>
        <w:pStyle w:val="diffida"/>
        <w:spacing w:before="80" w:beforeAutospacing="0" w:after="40" w:afterAutospacing="0"/>
        <w:jc w:val="left"/>
        <w:rPr>
          <w:color w:val="002060"/>
        </w:rPr>
      </w:pPr>
      <w:r w:rsidRPr="00B24218">
        <w:rPr>
          <w:color w:val="002060"/>
        </w:rPr>
        <w:t xml:space="preserve">Euro 300,00 REAL FABRIANO </w:t>
      </w:r>
      <w:r w:rsidRPr="00B24218">
        <w:rPr>
          <w:color w:val="002060"/>
        </w:rPr>
        <w:br/>
        <w:t>Per aver permesso ad alcuni propri sostenitori, nonostante l'incontro fosse a porte chiuse, di accedere all'interno dell'impianto sportivo, posizionandosi in corrispondenza dell'uscita di emergenza, tenendo la porta aperta per tutta la durata della gara. Alcuni di questi sostenitori poi, durante il secondo tempo di gioco entravano all'interno dell'impianto sportivo appoggiandosi ai muri perimetrali, per poi,</w:t>
      </w:r>
      <w:r w:rsidR="0095759F">
        <w:rPr>
          <w:color w:val="002060"/>
        </w:rPr>
        <w:t xml:space="preserve"> </w:t>
      </w:r>
      <w:r w:rsidRPr="00B24218">
        <w:rPr>
          <w:color w:val="002060"/>
        </w:rPr>
        <w:t xml:space="preserve">al </w:t>
      </w:r>
      <w:r w:rsidR="0095759F" w:rsidRPr="00B24218">
        <w:rPr>
          <w:color w:val="002060"/>
        </w:rPr>
        <w:t>termine</w:t>
      </w:r>
      <w:r w:rsidRPr="00B24218">
        <w:rPr>
          <w:color w:val="002060"/>
        </w:rPr>
        <w:t xml:space="preserve"> della gara, entrare in campo per salutare i giocatori prima del lo-ro rientro negli spogliatoi. </w:t>
      </w:r>
    </w:p>
    <w:p w14:paraId="25467782" w14:textId="77777777" w:rsidR="00522EAD" w:rsidRPr="00B24218" w:rsidRDefault="00522EAD" w:rsidP="00522EAD">
      <w:pPr>
        <w:pStyle w:val="titolo30"/>
        <w:rPr>
          <w:color w:val="002060"/>
        </w:rPr>
      </w:pPr>
      <w:r w:rsidRPr="00B24218">
        <w:rPr>
          <w:color w:val="002060"/>
        </w:rPr>
        <w:t xml:space="preserve">DIRIGENTI </w:t>
      </w:r>
    </w:p>
    <w:p w14:paraId="1B637F49" w14:textId="77777777" w:rsidR="00522EAD" w:rsidRPr="00B24218" w:rsidRDefault="00522EAD" w:rsidP="00522EAD">
      <w:pPr>
        <w:pStyle w:val="titolo20"/>
        <w:rPr>
          <w:color w:val="002060"/>
        </w:rPr>
      </w:pPr>
      <w:r w:rsidRPr="00B24218">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7046C74E" w14:textId="77777777" w:rsidTr="003F5E10">
        <w:tc>
          <w:tcPr>
            <w:tcW w:w="2200" w:type="dxa"/>
            <w:tcMar>
              <w:top w:w="20" w:type="dxa"/>
              <w:left w:w="20" w:type="dxa"/>
              <w:bottom w:w="20" w:type="dxa"/>
              <w:right w:w="20" w:type="dxa"/>
            </w:tcMar>
            <w:vAlign w:val="center"/>
            <w:hideMark/>
          </w:tcPr>
          <w:p w14:paraId="5316CAD1" w14:textId="77777777" w:rsidR="00522EAD" w:rsidRPr="00B24218" w:rsidRDefault="00522EAD" w:rsidP="003F5E10">
            <w:pPr>
              <w:pStyle w:val="movimento"/>
              <w:rPr>
                <w:color w:val="002060"/>
              </w:rPr>
            </w:pPr>
            <w:r w:rsidRPr="00B24218">
              <w:rPr>
                <w:color w:val="002060"/>
              </w:rPr>
              <w:t>PACE ROBERTO</w:t>
            </w:r>
          </w:p>
        </w:tc>
        <w:tc>
          <w:tcPr>
            <w:tcW w:w="2200" w:type="dxa"/>
            <w:tcMar>
              <w:top w:w="20" w:type="dxa"/>
              <w:left w:w="20" w:type="dxa"/>
              <w:bottom w:w="20" w:type="dxa"/>
              <w:right w:w="20" w:type="dxa"/>
            </w:tcMar>
            <w:vAlign w:val="center"/>
            <w:hideMark/>
          </w:tcPr>
          <w:p w14:paraId="2C6F8FB7" w14:textId="77777777" w:rsidR="00522EAD" w:rsidRPr="00B24218" w:rsidRDefault="00522EAD" w:rsidP="003F5E10">
            <w:pPr>
              <w:pStyle w:val="movimento2"/>
              <w:rPr>
                <w:color w:val="002060"/>
              </w:rPr>
            </w:pPr>
            <w:r w:rsidRPr="00B24218">
              <w:rPr>
                <w:color w:val="002060"/>
              </w:rPr>
              <w:t xml:space="preserve">(CASTELBELLINO CALCIO A 5) </w:t>
            </w:r>
          </w:p>
        </w:tc>
        <w:tc>
          <w:tcPr>
            <w:tcW w:w="800" w:type="dxa"/>
            <w:tcMar>
              <w:top w:w="20" w:type="dxa"/>
              <w:left w:w="20" w:type="dxa"/>
              <w:bottom w:w="20" w:type="dxa"/>
              <w:right w:w="20" w:type="dxa"/>
            </w:tcMar>
            <w:vAlign w:val="center"/>
            <w:hideMark/>
          </w:tcPr>
          <w:p w14:paraId="4EE92683"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617750EC"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396845B3" w14:textId="77777777" w:rsidR="00522EAD" w:rsidRPr="00B24218" w:rsidRDefault="00522EAD" w:rsidP="003F5E10">
            <w:pPr>
              <w:pStyle w:val="movimento2"/>
              <w:rPr>
                <w:color w:val="002060"/>
              </w:rPr>
            </w:pPr>
            <w:r w:rsidRPr="00B24218">
              <w:rPr>
                <w:color w:val="002060"/>
              </w:rPr>
              <w:t> </w:t>
            </w:r>
          </w:p>
        </w:tc>
      </w:tr>
    </w:tbl>
    <w:p w14:paraId="6658EF06" w14:textId="77777777" w:rsidR="00522EAD" w:rsidRPr="00B24218" w:rsidRDefault="00522EAD" w:rsidP="00522EAD">
      <w:pPr>
        <w:pStyle w:val="titolo30"/>
        <w:rPr>
          <w:rFonts w:eastAsiaTheme="minorEastAsia"/>
          <w:color w:val="002060"/>
        </w:rPr>
      </w:pPr>
      <w:r w:rsidRPr="00B24218">
        <w:rPr>
          <w:color w:val="002060"/>
        </w:rPr>
        <w:t xml:space="preserve">CALCIATORI NON ESPULSI </w:t>
      </w:r>
    </w:p>
    <w:p w14:paraId="7CD6A466" w14:textId="77777777" w:rsidR="00522EAD" w:rsidRPr="00B24218" w:rsidRDefault="00522EAD" w:rsidP="00522EAD">
      <w:pPr>
        <w:pStyle w:val="titolo20"/>
        <w:rPr>
          <w:color w:val="002060"/>
        </w:rPr>
      </w:pPr>
      <w:r w:rsidRPr="00B2421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1CA29792" w14:textId="77777777" w:rsidTr="003F5E10">
        <w:tc>
          <w:tcPr>
            <w:tcW w:w="2200" w:type="dxa"/>
            <w:tcMar>
              <w:top w:w="20" w:type="dxa"/>
              <w:left w:w="20" w:type="dxa"/>
              <w:bottom w:w="20" w:type="dxa"/>
              <w:right w:w="20" w:type="dxa"/>
            </w:tcMar>
            <w:vAlign w:val="center"/>
            <w:hideMark/>
          </w:tcPr>
          <w:p w14:paraId="516DDA7C" w14:textId="77777777" w:rsidR="00522EAD" w:rsidRPr="00B24218" w:rsidRDefault="00522EAD" w:rsidP="003F5E10">
            <w:pPr>
              <w:pStyle w:val="movimento"/>
              <w:rPr>
                <w:color w:val="002060"/>
              </w:rPr>
            </w:pPr>
            <w:r w:rsidRPr="00B24218">
              <w:rPr>
                <w:color w:val="002060"/>
              </w:rPr>
              <w:t>DEL PIZZO MARCUS MAY</w:t>
            </w:r>
          </w:p>
        </w:tc>
        <w:tc>
          <w:tcPr>
            <w:tcW w:w="2200" w:type="dxa"/>
            <w:tcMar>
              <w:top w:w="20" w:type="dxa"/>
              <w:left w:w="20" w:type="dxa"/>
              <w:bottom w:w="20" w:type="dxa"/>
              <w:right w:w="20" w:type="dxa"/>
            </w:tcMar>
            <w:vAlign w:val="center"/>
            <w:hideMark/>
          </w:tcPr>
          <w:p w14:paraId="7E63A36E" w14:textId="77777777" w:rsidR="00522EAD" w:rsidRPr="00B24218" w:rsidRDefault="00522EAD" w:rsidP="003F5E10">
            <w:pPr>
              <w:pStyle w:val="movimento2"/>
              <w:rPr>
                <w:color w:val="002060"/>
              </w:rPr>
            </w:pPr>
            <w:r w:rsidRPr="00B24218">
              <w:rPr>
                <w:color w:val="002060"/>
              </w:rPr>
              <w:t xml:space="preserve">(FUTSAL CAMPIGLIONE) </w:t>
            </w:r>
          </w:p>
        </w:tc>
        <w:tc>
          <w:tcPr>
            <w:tcW w:w="800" w:type="dxa"/>
            <w:tcMar>
              <w:top w:w="20" w:type="dxa"/>
              <w:left w:w="20" w:type="dxa"/>
              <w:bottom w:w="20" w:type="dxa"/>
              <w:right w:w="20" w:type="dxa"/>
            </w:tcMar>
            <w:vAlign w:val="center"/>
            <w:hideMark/>
          </w:tcPr>
          <w:p w14:paraId="4F81B1BD"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3D8C8663"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530C5EED" w14:textId="77777777" w:rsidR="00522EAD" w:rsidRPr="00B24218" w:rsidRDefault="00522EAD" w:rsidP="003F5E10">
            <w:pPr>
              <w:pStyle w:val="movimento2"/>
              <w:rPr>
                <w:color w:val="002060"/>
              </w:rPr>
            </w:pPr>
            <w:r w:rsidRPr="00B24218">
              <w:rPr>
                <w:color w:val="002060"/>
              </w:rPr>
              <w:t> </w:t>
            </w:r>
          </w:p>
        </w:tc>
      </w:tr>
    </w:tbl>
    <w:p w14:paraId="249D7DFA" w14:textId="77777777" w:rsidR="00522EAD" w:rsidRPr="00B24218" w:rsidRDefault="00522EAD" w:rsidP="00522EAD">
      <w:pPr>
        <w:pStyle w:val="titolo20"/>
        <w:rPr>
          <w:rFonts w:eastAsiaTheme="minorEastAsia"/>
          <w:color w:val="002060"/>
        </w:rPr>
      </w:pPr>
      <w:r w:rsidRPr="00B2421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14070A06" w14:textId="77777777" w:rsidTr="003F5E10">
        <w:tc>
          <w:tcPr>
            <w:tcW w:w="2200" w:type="dxa"/>
            <w:tcMar>
              <w:top w:w="20" w:type="dxa"/>
              <w:left w:w="20" w:type="dxa"/>
              <w:bottom w:w="20" w:type="dxa"/>
              <w:right w:w="20" w:type="dxa"/>
            </w:tcMar>
            <w:vAlign w:val="center"/>
            <w:hideMark/>
          </w:tcPr>
          <w:p w14:paraId="48F6B3AA" w14:textId="77777777" w:rsidR="00522EAD" w:rsidRPr="00B24218" w:rsidRDefault="00522EAD" w:rsidP="003F5E10">
            <w:pPr>
              <w:pStyle w:val="movimento"/>
              <w:rPr>
                <w:color w:val="002060"/>
              </w:rPr>
            </w:pPr>
            <w:r w:rsidRPr="00B24218">
              <w:rPr>
                <w:color w:val="002060"/>
              </w:rPr>
              <w:t>FREZZOTTI MARCO</w:t>
            </w:r>
          </w:p>
        </w:tc>
        <w:tc>
          <w:tcPr>
            <w:tcW w:w="2200" w:type="dxa"/>
            <w:tcMar>
              <w:top w:w="20" w:type="dxa"/>
              <w:left w:w="20" w:type="dxa"/>
              <w:bottom w:w="20" w:type="dxa"/>
              <w:right w:w="20" w:type="dxa"/>
            </w:tcMar>
            <w:vAlign w:val="center"/>
            <w:hideMark/>
          </w:tcPr>
          <w:p w14:paraId="3B57646A" w14:textId="77777777" w:rsidR="00522EAD" w:rsidRPr="00B24218" w:rsidRDefault="00522EAD" w:rsidP="003F5E10">
            <w:pPr>
              <w:pStyle w:val="movimento2"/>
              <w:rPr>
                <w:color w:val="002060"/>
              </w:rPr>
            </w:pPr>
            <w:r w:rsidRPr="00B24218">
              <w:rPr>
                <w:color w:val="002060"/>
              </w:rPr>
              <w:t xml:space="preserve">(PIETRALACROCE 73) </w:t>
            </w:r>
          </w:p>
        </w:tc>
        <w:tc>
          <w:tcPr>
            <w:tcW w:w="800" w:type="dxa"/>
            <w:tcMar>
              <w:top w:w="20" w:type="dxa"/>
              <w:left w:w="20" w:type="dxa"/>
              <w:bottom w:w="20" w:type="dxa"/>
              <w:right w:w="20" w:type="dxa"/>
            </w:tcMar>
            <w:vAlign w:val="center"/>
            <w:hideMark/>
          </w:tcPr>
          <w:p w14:paraId="22B40050"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6E7CD3AD"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45D19327" w14:textId="77777777" w:rsidR="00522EAD" w:rsidRPr="00B24218" w:rsidRDefault="00522EAD" w:rsidP="003F5E10">
            <w:pPr>
              <w:pStyle w:val="movimento2"/>
              <w:rPr>
                <w:color w:val="002060"/>
              </w:rPr>
            </w:pPr>
            <w:r w:rsidRPr="00B24218">
              <w:rPr>
                <w:color w:val="002060"/>
              </w:rPr>
              <w:t> </w:t>
            </w:r>
          </w:p>
        </w:tc>
      </w:tr>
    </w:tbl>
    <w:p w14:paraId="6D184D43" w14:textId="77777777" w:rsidR="00522EAD" w:rsidRPr="00B24218" w:rsidRDefault="00522EAD" w:rsidP="00522EAD">
      <w:pPr>
        <w:pStyle w:val="titolo20"/>
        <w:rPr>
          <w:rFonts w:eastAsiaTheme="minorEastAsia"/>
          <w:color w:val="002060"/>
        </w:rPr>
      </w:pPr>
      <w:r w:rsidRPr="00B24218">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64A17743" w14:textId="77777777" w:rsidTr="003F5E10">
        <w:tc>
          <w:tcPr>
            <w:tcW w:w="2200" w:type="dxa"/>
            <w:tcMar>
              <w:top w:w="20" w:type="dxa"/>
              <w:left w:w="20" w:type="dxa"/>
              <w:bottom w:w="20" w:type="dxa"/>
              <w:right w:w="20" w:type="dxa"/>
            </w:tcMar>
            <w:vAlign w:val="center"/>
            <w:hideMark/>
          </w:tcPr>
          <w:p w14:paraId="5858EF4F" w14:textId="77777777" w:rsidR="00522EAD" w:rsidRPr="00B24218" w:rsidRDefault="00522EAD" w:rsidP="003F5E10">
            <w:pPr>
              <w:pStyle w:val="movimento"/>
              <w:rPr>
                <w:color w:val="002060"/>
              </w:rPr>
            </w:pPr>
            <w:r w:rsidRPr="00B24218">
              <w:rPr>
                <w:color w:val="002060"/>
              </w:rPr>
              <w:t>CATINI LEONARDO</w:t>
            </w:r>
          </w:p>
        </w:tc>
        <w:tc>
          <w:tcPr>
            <w:tcW w:w="2200" w:type="dxa"/>
            <w:tcMar>
              <w:top w:w="20" w:type="dxa"/>
              <w:left w:w="20" w:type="dxa"/>
              <w:bottom w:w="20" w:type="dxa"/>
              <w:right w:w="20" w:type="dxa"/>
            </w:tcMar>
            <w:vAlign w:val="center"/>
            <w:hideMark/>
          </w:tcPr>
          <w:p w14:paraId="66E1A029" w14:textId="77777777" w:rsidR="00522EAD" w:rsidRPr="00B24218" w:rsidRDefault="00522EAD" w:rsidP="003F5E10">
            <w:pPr>
              <w:pStyle w:val="movimento2"/>
              <w:rPr>
                <w:color w:val="002060"/>
              </w:rPr>
            </w:pPr>
            <w:r w:rsidRPr="00B24218">
              <w:rPr>
                <w:color w:val="002060"/>
              </w:rPr>
              <w:t xml:space="preserve">(FUTSAL MONTURANO) </w:t>
            </w:r>
          </w:p>
        </w:tc>
        <w:tc>
          <w:tcPr>
            <w:tcW w:w="800" w:type="dxa"/>
            <w:tcMar>
              <w:top w:w="20" w:type="dxa"/>
              <w:left w:w="20" w:type="dxa"/>
              <w:bottom w:w="20" w:type="dxa"/>
              <w:right w:w="20" w:type="dxa"/>
            </w:tcMar>
            <w:vAlign w:val="center"/>
            <w:hideMark/>
          </w:tcPr>
          <w:p w14:paraId="78CA2566"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7E09B875" w14:textId="77777777" w:rsidR="00522EAD" w:rsidRPr="00B24218" w:rsidRDefault="00522EAD" w:rsidP="003F5E10">
            <w:pPr>
              <w:pStyle w:val="movimento"/>
              <w:rPr>
                <w:color w:val="002060"/>
              </w:rPr>
            </w:pPr>
            <w:r w:rsidRPr="00B24218">
              <w:rPr>
                <w:color w:val="002060"/>
              </w:rPr>
              <w:t>DI GIOACCHINO GIACOMO</w:t>
            </w:r>
          </w:p>
        </w:tc>
        <w:tc>
          <w:tcPr>
            <w:tcW w:w="2200" w:type="dxa"/>
            <w:tcMar>
              <w:top w:w="20" w:type="dxa"/>
              <w:left w:w="20" w:type="dxa"/>
              <w:bottom w:w="20" w:type="dxa"/>
              <w:right w:w="20" w:type="dxa"/>
            </w:tcMar>
            <w:vAlign w:val="center"/>
            <w:hideMark/>
          </w:tcPr>
          <w:p w14:paraId="55F64AD3" w14:textId="77777777" w:rsidR="00522EAD" w:rsidRPr="00B24218" w:rsidRDefault="00522EAD" w:rsidP="003F5E10">
            <w:pPr>
              <w:pStyle w:val="movimento2"/>
              <w:rPr>
                <w:color w:val="002060"/>
              </w:rPr>
            </w:pPr>
            <w:r w:rsidRPr="00B24218">
              <w:rPr>
                <w:color w:val="002060"/>
              </w:rPr>
              <w:t xml:space="preserve">(FUTSAL MONTURANO) </w:t>
            </w:r>
          </w:p>
        </w:tc>
      </w:tr>
      <w:tr w:rsidR="00522EAD" w:rsidRPr="00B24218" w14:paraId="23B179DD" w14:textId="77777777" w:rsidTr="003F5E10">
        <w:tc>
          <w:tcPr>
            <w:tcW w:w="2200" w:type="dxa"/>
            <w:tcMar>
              <w:top w:w="20" w:type="dxa"/>
              <w:left w:w="20" w:type="dxa"/>
              <w:bottom w:w="20" w:type="dxa"/>
              <w:right w:w="20" w:type="dxa"/>
            </w:tcMar>
            <w:vAlign w:val="center"/>
            <w:hideMark/>
          </w:tcPr>
          <w:p w14:paraId="216933C9" w14:textId="77777777" w:rsidR="00522EAD" w:rsidRPr="00B24218" w:rsidRDefault="00522EAD" w:rsidP="003F5E10">
            <w:pPr>
              <w:pStyle w:val="movimento"/>
              <w:rPr>
                <w:color w:val="002060"/>
              </w:rPr>
            </w:pPr>
            <w:r w:rsidRPr="00B24218">
              <w:rPr>
                <w:color w:val="002060"/>
              </w:rPr>
              <w:t>GASPARRONI DANILO</w:t>
            </w:r>
          </w:p>
        </w:tc>
        <w:tc>
          <w:tcPr>
            <w:tcW w:w="2200" w:type="dxa"/>
            <w:tcMar>
              <w:top w:w="20" w:type="dxa"/>
              <w:left w:w="20" w:type="dxa"/>
              <w:bottom w:w="20" w:type="dxa"/>
              <w:right w:w="20" w:type="dxa"/>
            </w:tcMar>
            <w:vAlign w:val="center"/>
            <w:hideMark/>
          </w:tcPr>
          <w:p w14:paraId="5BF475D1" w14:textId="77777777" w:rsidR="00522EAD" w:rsidRPr="00B24218" w:rsidRDefault="00522EAD" w:rsidP="003F5E10">
            <w:pPr>
              <w:pStyle w:val="movimento2"/>
              <w:rPr>
                <w:color w:val="002060"/>
              </w:rPr>
            </w:pPr>
            <w:r w:rsidRPr="00B24218">
              <w:rPr>
                <w:color w:val="002060"/>
              </w:rPr>
              <w:t xml:space="preserve">(PIETRALACROCE 73) </w:t>
            </w:r>
          </w:p>
        </w:tc>
        <w:tc>
          <w:tcPr>
            <w:tcW w:w="800" w:type="dxa"/>
            <w:tcMar>
              <w:top w:w="20" w:type="dxa"/>
              <w:left w:w="20" w:type="dxa"/>
              <w:bottom w:w="20" w:type="dxa"/>
              <w:right w:w="20" w:type="dxa"/>
            </w:tcMar>
            <w:vAlign w:val="center"/>
            <w:hideMark/>
          </w:tcPr>
          <w:p w14:paraId="4C58BDEC"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037AEF43"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1E399FBB" w14:textId="77777777" w:rsidR="00522EAD" w:rsidRPr="00B24218" w:rsidRDefault="00522EAD" w:rsidP="003F5E10">
            <w:pPr>
              <w:pStyle w:val="movimento2"/>
              <w:rPr>
                <w:color w:val="002060"/>
              </w:rPr>
            </w:pPr>
            <w:r w:rsidRPr="00B24218">
              <w:rPr>
                <w:color w:val="002060"/>
              </w:rPr>
              <w:t> </w:t>
            </w:r>
          </w:p>
        </w:tc>
      </w:tr>
    </w:tbl>
    <w:p w14:paraId="6A9CDE36" w14:textId="77777777" w:rsidR="00522EAD" w:rsidRPr="00B24218" w:rsidRDefault="00522EAD" w:rsidP="00522EAD">
      <w:pPr>
        <w:pStyle w:val="titolo20"/>
        <w:rPr>
          <w:rFonts w:eastAsiaTheme="minorEastAsia"/>
          <w:color w:val="002060"/>
        </w:rPr>
      </w:pPr>
      <w:r w:rsidRPr="00B24218">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1A4ED1A3" w14:textId="77777777" w:rsidTr="003F5E10">
        <w:tc>
          <w:tcPr>
            <w:tcW w:w="2200" w:type="dxa"/>
            <w:tcMar>
              <w:top w:w="20" w:type="dxa"/>
              <w:left w:w="20" w:type="dxa"/>
              <w:bottom w:w="20" w:type="dxa"/>
              <w:right w:w="20" w:type="dxa"/>
            </w:tcMar>
            <w:vAlign w:val="center"/>
            <w:hideMark/>
          </w:tcPr>
          <w:p w14:paraId="1F05B009" w14:textId="77777777" w:rsidR="00522EAD" w:rsidRPr="00B24218" w:rsidRDefault="00522EAD" w:rsidP="003F5E10">
            <w:pPr>
              <w:pStyle w:val="movimento"/>
              <w:rPr>
                <w:color w:val="002060"/>
              </w:rPr>
            </w:pPr>
            <w:r w:rsidRPr="00B24218">
              <w:rPr>
                <w:color w:val="002060"/>
              </w:rPr>
              <w:t>ALLEGREZZA NICOLO</w:t>
            </w:r>
          </w:p>
        </w:tc>
        <w:tc>
          <w:tcPr>
            <w:tcW w:w="2200" w:type="dxa"/>
            <w:tcMar>
              <w:top w:w="20" w:type="dxa"/>
              <w:left w:w="20" w:type="dxa"/>
              <w:bottom w:w="20" w:type="dxa"/>
              <w:right w:w="20" w:type="dxa"/>
            </w:tcMar>
            <w:vAlign w:val="center"/>
            <w:hideMark/>
          </w:tcPr>
          <w:p w14:paraId="383F0AC2" w14:textId="77777777" w:rsidR="00522EAD" w:rsidRPr="00B24218" w:rsidRDefault="00522EAD" w:rsidP="003F5E10">
            <w:pPr>
              <w:pStyle w:val="movimento2"/>
              <w:rPr>
                <w:color w:val="002060"/>
              </w:rPr>
            </w:pPr>
            <w:r w:rsidRPr="00B24218">
              <w:rPr>
                <w:color w:val="002060"/>
              </w:rPr>
              <w:t xml:space="preserve">(LUCREZIA CALCIO A 5) </w:t>
            </w:r>
          </w:p>
        </w:tc>
        <w:tc>
          <w:tcPr>
            <w:tcW w:w="800" w:type="dxa"/>
            <w:tcMar>
              <w:top w:w="20" w:type="dxa"/>
              <w:left w:w="20" w:type="dxa"/>
              <w:bottom w:w="20" w:type="dxa"/>
              <w:right w:w="20" w:type="dxa"/>
            </w:tcMar>
            <w:vAlign w:val="center"/>
            <w:hideMark/>
          </w:tcPr>
          <w:p w14:paraId="658C84DF"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5AD25B64" w14:textId="77777777" w:rsidR="00522EAD" w:rsidRPr="00B24218" w:rsidRDefault="00522EAD" w:rsidP="003F5E10">
            <w:pPr>
              <w:pStyle w:val="movimento"/>
              <w:rPr>
                <w:color w:val="002060"/>
              </w:rPr>
            </w:pPr>
            <w:r w:rsidRPr="00B24218">
              <w:rPr>
                <w:color w:val="002060"/>
              </w:rPr>
              <w:t>GIACOMETTI DIEGO</w:t>
            </w:r>
          </w:p>
        </w:tc>
        <w:tc>
          <w:tcPr>
            <w:tcW w:w="2200" w:type="dxa"/>
            <w:tcMar>
              <w:top w:w="20" w:type="dxa"/>
              <w:left w:w="20" w:type="dxa"/>
              <w:bottom w:w="20" w:type="dxa"/>
              <w:right w:w="20" w:type="dxa"/>
            </w:tcMar>
            <w:vAlign w:val="center"/>
            <w:hideMark/>
          </w:tcPr>
          <w:p w14:paraId="5308F93F" w14:textId="77777777" w:rsidR="00522EAD" w:rsidRPr="00B24218" w:rsidRDefault="00522EAD" w:rsidP="003F5E10">
            <w:pPr>
              <w:pStyle w:val="movimento2"/>
              <w:rPr>
                <w:color w:val="002060"/>
              </w:rPr>
            </w:pPr>
            <w:r w:rsidRPr="00B24218">
              <w:rPr>
                <w:color w:val="002060"/>
              </w:rPr>
              <w:t xml:space="preserve">(REAL FABRIANO) </w:t>
            </w:r>
          </w:p>
        </w:tc>
      </w:tr>
      <w:tr w:rsidR="00522EAD" w:rsidRPr="00B24218" w14:paraId="754C4652" w14:textId="77777777" w:rsidTr="003F5E10">
        <w:tc>
          <w:tcPr>
            <w:tcW w:w="2200" w:type="dxa"/>
            <w:tcMar>
              <w:top w:w="20" w:type="dxa"/>
              <w:left w:w="20" w:type="dxa"/>
              <w:bottom w:w="20" w:type="dxa"/>
              <w:right w:w="20" w:type="dxa"/>
            </w:tcMar>
            <w:vAlign w:val="center"/>
            <w:hideMark/>
          </w:tcPr>
          <w:p w14:paraId="5CCD1555" w14:textId="77777777" w:rsidR="00522EAD" w:rsidRPr="00B24218" w:rsidRDefault="00522EAD" w:rsidP="003F5E10">
            <w:pPr>
              <w:pStyle w:val="movimento"/>
              <w:rPr>
                <w:color w:val="002060"/>
              </w:rPr>
            </w:pPr>
            <w:r w:rsidRPr="00B24218">
              <w:rPr>
                <w:color w:val="002060"/>
              </w:rPr>
              <w:t>SOPRANO GIACOMO</w:t>
            </w:r>
          </w:p>
        </w:tc>
        <w:tc>
          <w:tcPr>
            <w:tcW w:w="2200" w:type="dxa"/>
            <w:tcMar>
              <w:top w:w="20" w:type="dxa"/>
              <w:left w:w="20" w:type="dxa"/>
              <w:bottom w:w="20" w:type="dxa"/>
              <w:right w:w="20" w:type="dxa"/>
            </w:tcMar>
            <w:vAlign w:val="center"/>
            <w:hideMark/>
          </w:tcPr>
          <w:p w14:paraId="42B843C8" w14:textId="77777777" w:rsidR="00522EAD" w:rsidRPr="00B24218" w:rsidRDefault="00522EAD" w:rsidP="003F5E10">
            <w:pPr>
              <w:pStyle w:val="movimento2"/>
              <w:rPr>
                <w:color w:val="002060"/>
              </w:rPr>
            </w:pPr>
            <w:r w:rsidRPr="00B24218">
              <w:rPr>
                <w:color w:val="002060"/>
              </w:rPr>
              <w:t xml:space="preserve">(TRE TORRI A.S.D.) </w:t>
            </w:r>
          </w:p>
        </w:tc>
        <w:tc>
          <w:tcPr>
            <w:tcW w:w="800" w:type="dxa"/>
            <w:tcMar>
              <w:top w:w="20" w:type="dxa"/>
              <w:left w:w="20" w:type="dxa"/>
              <w:bottom w:w="20" w:type="dxa"/>
              <w:right w:w="20" w:type="dxa"/>
            </w:tcMar>
            <w:vAlign w:val="center"/>
            <w:hideMark/>
          </w:tcPr>
          <w:p w14:paraId="320D2AB2"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3E2BBCBD"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2EF482D7" w14:textId="77777777" w:rsidR="00522EAD" w:rsidRPr="00B24218" w:rsidRDefault="00522EAD" w:rsidP="003F5E10">
            <w:pPr>
              <w:pStyle w:val="movimento2"/>
              <w:rPr>
                <w:color w:val="002060"/>
              </w:rPr>
            </w:pPr>
            <w:r w:rsidRPr="00B24218">
              <w:rPr>
                <w:color w:val="002060"/>
              </w:rPr>
              <w:t> </w:t>
            </w:r>
          </w:p>
        </w:tc>
      </w:tr>
    </w:tbl>
    <w:p w14:paraId="0A32BE4A" w14:textId="77777777" w:rsidR="00522EAD" w:rsidRPr="00B24218" w:rsidRDefault="00522EAD" w:rsidP="00522EAD">
      <w:pPr>
        <w:pStyle w:val="titolo20"/>
        <w:rPr>
          <w:rFonts w:eastAsiaTheme="minorEastAsia"/>
          <w:color w:val="002060"/>
        </w:rPr>
      </w:pPr>
      <w:r w:rsidRPr="00B2421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0A70AFEF" w14:textId="77777777" w:rsidTr="003F5E10">
        <w:tc>
          <w:tcPr>
            <w:tcW w:w="2200" w:type="dxa"/>
            <w:tcMar>
              <w:top w:w="20" w:type="dxa"/>
              <w:left w:w="20" w:type="dxa"/>
              <w:bottom w:w="20" w:type="dxa"/>
              <w:right w:w="20" w:type="dxa"/>
            </w:tcMar>
            <w:vAlign w:val="center"/>
            <w:hideMark/>
          </w:tcPr>
          <w:p w14:paraId="57BAD228" w14:textId="77777777" w:rsidR="00522EAD" w:rsidRPr="00B24218" w:rsidRDefault="00522EAD" w:rsidP="003F5E10">
            <w:pPr>
              <w:pStyle w:val="movimento"/>
              <w:rPr>
                <w:color w:val="002060"/>
              </w:rPr>
            </w:pPr>
            <w:r w:rsidRPr="00B24218">
              <w:rPr>
                <w:color w:val="002060"/>
              </w:rPr>
              <w:t>PAZIANI MANUELE</w:t>
            </w:r>
          </w:p>
        </w:tc>
        <w:tc>
          <w:tcPr>
            <w:tcW w:w="2200" w:type="dxa"/>
            <w:tcMar>
              <w:top w:w="20" w:type="dxa"/>
              <w:left w:w="20" w:type="dxa"/>
              <w:bottom w:w="20" w:type="dxa"/>
              <w:right w:w="20" w:type="dxa"/>
            </w:tcMar>
            <w:vAlign w:val="center"/>
            <w:hideMark/>
          </w:tcPr>
          <w:p w14:paraId="351D27FE" w14:textId="77777777" w:rsidR="00522EAD" w:rsidRPr="00B24218" w:rsidRDefault="00522EAD" w:rsidP="003F5E10">
            <w:pPr>
              <w:pStyle w:val="movimento2"/>
              <w:rPr>
                <w:color w:val="002060"/>
              </w:rPr>
            </w:pPr>
            <w:r w:rsidRPr="00B24218">
              <w:rPr>
                <w:color w:val="002060"/>
              </w:rPr>
              <w:t xml:space="preserve">(CASTELBELLINO CALCIO A 5) </w:t>
            </w:r>
          </w:p>
        </w:tc>
        <w:tc>
          <w:tcPr>
            <w:tcW w:w="800" w:type="dxa"/>
            <w:tcMar>
              <w:top w:w="20" w:type="dxa"/>
              <w:left w:w="20" w:type="dxa"/>
              <w:bottom w:w="20" w:type="dxa"/>
              <w:right w:w="20" w:type="dxa"/>
            </w:tcMar>
            <w:vAlign w:val="center"/>
            <w:hideMark/>
          </w:tcPr>
          <w:p w14:paraId="3A93FE7C"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5A96B243" w14:textId="77777777" w:rsidR="00522EAD" w:rsidRPr="00B24218" w:rsidRDefault="00522EAD" w:rsidP="003F5E10">
            <w:pPr>
              <w:pStyle w:val="movimento"/>
              <w:rPr>
                <w:color w:val="002060"/>
              </w:rPr>
            </w:pPr>
            <w:r w:rsidRPr="00B24218">
              <w:rPr>
                <w:color w:val="002060"/>
              </w:rPr>
              <w:t>BALZAMO MARCO LORENZO</w:t>
            </w:r>
          </w:p>
        </w:tc>
        <w:tc>
          <w:tcPr>
            <w:tcW w:w="2200" w:type="dxa"/>
            <w:tcMar>
              <w:top w:w="20" w:type="dxa"/>
              <w:left w:w="20" w:type="dxa"/>
              <w:bottom w:w="20" w:type="dxa"/>
              <w:right w:w="20" w:type="dxa"/>
            </w:tcMar>
            <w:vAlign w:val="center"/>
            <w:hideMark/>
          </w:tcPr>
          <w:p w14:paraId="62419EA9" w14:textId="77777777" w:rsidR="00522EAD" w:rsidRPr="00B24218" w:rsidRDefault="00522EAD" w:rsidP="003F5E10">
            <w:pPr>
              <w:pStyle w:val="movimento2"/>
              <w:rPr>
                <w:color w:val="002060"/>
              </w:rPr>
            </w:pPr>
            <w:r w:rsidRPr="00B24218">
              <w:rPr>
                <w:color w:val="002060"/>
              </w:rPr>
              <w:t xml:space="preserve">(FUTSAL CAMPIGLIONE) </w:t>
            </w:r>
          </w:p>
        </w:tc>
      </w:tr>
      <w:tr w:rsidR="00522EAD" w:rsidRPr="00B24218" w14:paraId="1AA9A444" w14:textId="77777777" w:rsidTr="003F5E10">
        <w:tc>
          <w:tcPr>
            <w:tcW w:w="2200" w:type="dxa"/>
            <w:tcMar>
              <w:top w:w="20" w:type="dxa"/>
              <w:left w:w="20" w:type="dxa"/>
              <w:bottom w:w="20" w:type="dxa"/>
              <w:right w:w="20" w:type="dxa"/>
            </w:tcMar>
            <w:vAlign w:val="center"/>
            <w:hideMark/>
          </w:tcPr>
          <w:p w14:paraId="201A24F0" w14:textId="77777777" w:rsidR="00522EAD" w:rsidRPr="00B24218" w:rsidRDefault="00522EAD" w:rsidP="003F5E10">
            <w:pPr>
              <w:pStyle w:val="movimento"/>
              <w:rPr>
                <w:color w:val="002060"/>
              </w:rPr>
            </w:pPr>
            <w:r w:rsidRPr="00B24218">
              <w:rPr>
                <w:color w:val="002060"/>
              </w:rPr>
              <w:t>RAGAINI TOMMASO</w:t>
            </w:r>
          </w:p>
        </w:tc>
        <w:tc>
          <w:tcPr>
            <w:tcW w:w="2200" w:type="dxa"/>
            <w:tcMar>
              <w:top w:w="20" w:type="dxa"/>
              <w:left w:w="20" w:type="dxa"/>
              <w:bottom w:w="20" w:type="dxa"/>
              <w:right w:w="20" w:type="dxa"/>
            </w:tcMar>
            <w:vAlign w:val="center"/>
            <w:hideMark/>
          </w:tcPr>
          <w:p w14:paraId="2607DF1C" w14:textId="77777777" w:rsidR="00522EAD" w:rsidRPr="00B24218" w:rsidRDefault="00522EAD" w:rsidP="003F5E10">
            <w:pPr>
              <w:pStyle w:val="movimento2"/>
              <w:rPr>
                <w:color w:val="002060"/>
              </w:rPr>
            </w:pPr>
            <w:r w:rsidRPr="00B24218">
              <w:rPr>
                <w:color w:val="002060"/>
              </w:rPr>
              <w:t xml:space="preserve">(LUCREZIA CALCIO A 5) </w:t>
            </w:r>
          </w:p>
        </w:tc>
        <w:tc>
          <w:tcPr>
            <w:tcW w:w="800" w:type="dxa"/>
            <w:tcMar>
              <w:top w:w="20" w:type="dxa"/>
              <w:left w:w="20" w:type="dxa"/>
              <w:bottom w:w="20" w:type="dxa"/>
              <w:right w:w="20" w:type="dxa"/>
            </w:tcMar>
            <w:vAlign w:val="center"/>
            <w:hideMark/>
          </w:tcPr>
          <w:p w14:paraId="1706F96F"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019BDD03" w14:textId="77777777" w:rsidR="00522EAD" w:rsidRPr="00B24218" w:rsidRDefault="00522EAD" w:rsidP="003F5E10">
            <w:pPr>
              <w:pStyle w:val="movimento"/>
              <w:rPr>
                <w:color w:val="002060"/>
              </w:rPr>
            </w:pPr>
            <w:r w:rsidRPr="00B24218">
              <w:rPr>
                <w:color w:val="002060"/>
              </w:rPr>
              <w:t>LAURENZI NICOLO</w:t>
            </w:r>
          </w:p>
        </w:tc>
        <w:tc>
          <w:tcPr>
            <w:tcW w:w="2200" w:type="dxa"/>
            <w:tcMar>
              <w:top w:w="20" w:type="dxa"/>
              <w:left w:w="20" w:type="dxa"/>
              <w:bottom w:w="20" w:type="dxa"/>
              <w:right w:w="20" w:type="dxa"/>
            </w:tcMar>
            <w:vAlign w:val="center"/>
            <w:hideMark/>
          </w:tcPr>
          <w:p w14:paraId="537A6CB8" w14:textId="77777777" w:rsidR="00522EAD" w:rsidRPr="00B24218" w:rsidRDefault="00522EAD" w:rsidP="003F5E10">
            <w:pPr>
              <w:pStyle w:val="movimento2"/>
              <w:rPr>
                <w:color w:val="002060"/>
              </w:rPr>
            </w:pPr>
            <w:r w:rsidRPr="00B24218">
              <w:rPr>
                <w:color w:val="002060"/>
              </w:rPr>
              <w:t xml:space="preserve">(REAL FABRIANO) </w:t>
            </w:r>
          </w:p>
        </w:tc>
      </w:tr>
      <w:tr w:rsidR="00522EAD" w:rsidRPr="00B24218" w14:paraId="20FFB530" w14:textId="77777777" w:rsidTr="003F5E10">
        <w:tc>
          <w:tcPr>
            <w:tcW w:w="2200" w:type="dxa"/>
            <w:tcMar>
              <w:top w:w="20" w:type="dxa"/>
              <w:left w:w="20" w:type="dxa"/>
              <w:bottom w:w="20" w:type="dxa"/>
              <w:right w:w="20" w:type="dxa"/>
            </w:tcMar>
            <w:vAlign w:val="center"/>
            <w:hideMark/>
          </w:tcPr>
          <w:p w14:paraId="790F8656" w14:textId="77777777" w:rsidR="00522EAD" w:rsidRPr="00B24218" w:rsidRDefault="00522EAD" w:rsidP="003F5E10">
            <w:pPr>
              <w:pStyle w:val="movimento"/>
              <w:rPr>
                <w:color w:val="002060"/>
              </w:rPr>
            </w:pPr>
            <w:r w:rsidRPr="00B24218">
              <w:rPr>
                <w:color w:val="002060"/>
              </w:rPr>
              <w:t>FABBRONI MARCO</w:t>
            </w:r>
          </w:p>
        </w:tc>
        <w:tc>
          <w:tcPr>
            <w:tcW w:w="2200" w:type="dxa"/>
            <w:tcMar>
              <w:top w:w="20" w:type="dxa"/>
              <w:left w:w="20" w:type="dxa"/>
              <w:bottom w:w="20" w:type="dxa"/>
              <w:right w:w="20" w:type="dxa"/>
            </w:tcMar>
            <w:vAlign w:val="center"/>
            <w:hideMark/>
          </w:tcPr>
          <w:p w14:paraId="63A195F0" w14:textId="77777777" w:rsidR="00522EAD" w:rsidRPr="00B24218" w:rsidRDefault="00522EAD" w:rsidP="003F5E10">
            <w:pPr>
              <w:pStyle w:val="movimento2"/>
              <w:rPr>
                <w:color w:val="002060"/>
              </w:rPr>
            </w:pPr>
            <w:r w:rsidRPr="00B24218">
              <w:rPr>
                <w:color w:val="002060"/>
              </w:rPr>
              <w:t xml:space="preserve">(U.S. FORTUNA FANO) </w:t>
            </w:r>
          </w:p>
        </w:tc>
        <w:tc>
          <w:tcPr>
            <w:tcW w:w="800" w:type="dxa"/>
            <w:tcMar>
              <w:top w:w="20" w:type="dxa"/>
              <w:left w:w="20" w:type="dxa"/>
              <w:bottom w:w="20" w:type="dxa"/>
              <w:right w:w="20" w:type="dxa"/>
            </w:tcMar>
            <w:vAlign w:val="center"/>
            <w:hideMark/>
          </w:tcPr>
          <w:p w14:paraId="49020C67"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6EA29AB1"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6F1558E1" w14:textId="77777777" w:rsidR="00522EAD" w:rsidRPr="00B24218" w:rsidRDefault="00522EAD" w:rsidP="003F5E10">
            <w:pPr>
              <w:pStyle w:val="movimento2"/>
              <w:rPr>
                <w:color w:val="002060"/>
              </w:rPr>
            </w:pPr>
            <w:r w:rsidRPr="00B24218">
              <w:rPr>
                <w:color w:val="002060"/>
              </w:rPr>
              <w:t> </w:t>
            </w:r>
          </w:p>
        </w:tc>
      </w:tr>
    </w:tbl>
    <w:p w14:paraId="0CD6B940" w14:textId="77777777" w:rsidR="00522EAD" w:rsidRPr="00B24218" w:rsidRDefault="00522EAD" w:rsidP="00522EAD">
      <w:pPr>
        <w:pStyle w:val="titolo20"/>
        <w:rPr>
          <w:rFonts w:eastAsiaTheme="minorEastAsia"/>
          <w:color w:val="002060"/>
        </w:rPr>
      </w:pPr>
      <w:r w:rsidRPr="00B2421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091303F3" w14:textId="77777777" w:rsidTr="003F5E10">
        <w:tc>
          <w:tcPr>
            <w:tcW w:w="2200" w:type="dxa"/>
            <w:tcMar>
              <w:top w:w="20" w:type="dxa"/>
              <w:left w:w="20" w:type="dxa"/>
              <w:bottom w:w="20" w:type="dxa"/>
              <w:right w:w="20" w:type="dxa"/>
            </w:tcMar>
            <w:vAlign w:val="center"/>
            <w:hideMark/>
          </w:tcPr>
          <w:p w14:paraId="248D7251" w14:textId="77777777" w:rsidR="00522EAD" w:rsidRPr="00B24218" w:rsidRDefault="00522EAD" w:rsidP="003F5E10">
            <w:pPr>
              <w:pStyle w:val="movimento"/>
              <w:rPr>
                <w:color w:val="002060"/>
              </w:rPr>
            </w:pPr>
            <w:r w:rsidRPr="00B24218">
              <w:rPr>
                <w:color w:val="002060"/>
              </w:rPr>
              <w:t>MINDOLI GIAMPIERO</w:t>
            </w:r>
          </w:p>
        </w:tc>
        <w:tc>
          <w:tcPr>
            <w:tcW w:w="2200" w:type="dxa"/>
            <w:tcMar>
              <w:top w:w="20" w:type="dxa"/>
              <w:left w:w="20" w:type="dxa"/>
              <w:bottom w:w="20" w:type="dxa"/>
              <w:right w:w="20" w:type="dxa"/>
            </w:tcMar>
            <w:vAlign w:val="center"/>
            <w:hideMark/>
          </w:tcPr>
          <w:p w14:paraId="61674B64" w14:textId="77777777" w:rsidR="00522EAD" w:rsidRPr="00B24218" w:rsidRDefault="00522EAD" w:rsidP="003F5E10">
            <w:pPr>
              <w:pStyle w:val="movimento2"/>
              <w:rPr>
                <w:color w:val="002060"/>
              </w:rPr>
            </w:pPr>
            <w:r w:rsidRPr="00B24218">
              <w:rPr>
                <w:color w:val="002060"/>
              </w:rPr>
              <w:t xml:space="preserve">(SAMBENEDETTESE C5 SSDARL) </w:t>
            </w:r>
          </w:p>
        </w:tc>
        <w:tc>
          <w:tcPr>
            <w:tcW w:w="800" w:type="dxa"/>
            <w:tcMar>
              <w:top w:w="20" w:type="dxa"/>
              <w:left w:w="20" w:type="dxa"/>
              <w:bottom w:w="20" w:type="dxa"/>
              <w:right w:w="20" w:type="dxa"/>
            </w:tcMar>
            <w:vAlign w:val="center"/>
            <w:hideMark/>
          </w:tcPr>
          <w:p w14:paraId="52C41D7C"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48ABF5F0"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0806D481" w14:textId="77777777" w:rsidR="00522EAD" w:rsidRPr="00B24218" w:rsidRDefault="00522EAD" w:rsidP="003F5E10">
            <w:pPr>
              <w:pStyle w:val="movimento2"/>
              <w:rPr>
                <w:color w:val="002060"/>
              </w:rPr>
            </w:pPr>
            <w:r w:rsidRPr="00B24218">
              <w:rPr>
                <w:color w:val="002060"/>
              </w:rPr>
              <w:t> </w:t>
            </w:r>
          </w:p>
        </w:tc>
      </w:tr>
    </w:tbl>
    <w:p w14:paraId="398B45C3" w14:textId="77777777" w:rsidR="00522EAD" w:rsidRPr="00B24218" w:rsidRDefault="00522EAD" w:rsidP="00522EAD">
      <w:pPr>
        <w:pStyle w:val="titolo20"/>
        <w:rPr>
          <w:rFonts w:eastAsiaTheme="minorEastAsia"/>
          <w:color w:val="002060"/>
        </w:rPr>
      </w:pPr>
      <w:r w:rsidRPr="00B242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3CF36228" w14:textId="77777777" w:rsidTr="003F5E10">
        <w:tc>
          <w:tcPr>
            <w:tcW w:w="2200" w:type="dxa"/>
            <w:tcMar>
              <w:top w:w="20" w:type="dxa"/>
              <w:left w:w="20" w:type="dxa"/>
              <w:bottom w:w="20" w:type="dxa"/>
              <w:right w:w="20" w:type="dxa"/>
            </w:tcMar>
            <w:vAlign w:val="center"/>
            <w:hideMark/>
          </w:tcPr>
          <w:p w14:paraId="2F00246E" w14:textId="77777777" w:rsidR="00522EAD" w:rsidRPr="00B24218" w:rsidRDefault="00522EAD" w:rsidP="003F5E10">
            <w:pPr>
              <w:pStyle w:val="movimento"/>
              <w:rPr>
                <w:color w:val="002060"/>
              </w:rPr>
            </w:pPr>
            <w:r w:rsidRPr="00B24218">
              <w:rPr>
                <w:color w:val="002060"/>
              </w:rPr>
              <w:t>RICCI MATTEO</w:t>
            </w:r>
          </w:p>
        </w:tc>
        <w:tc>
          <w:tcPr>
            <w:tcW w:w="2200" w:type="dxa"/>
            <w:tcMar>
              <w:top w:w="20" w:type="dxa"/>
              <w:left w:w="20" w:type="dxa"/>
              <w:bottom w:w="20" w:type="dxa"/>
              <w:right w:w="20" w:type="dxa"/>
            </w:tcMar>
            <w:vAlign w:val="center"/>
            <w:hideMark/>
          </w:tcPr>
          <w:p w14:paraId="33825A97" w14:textId="77777777" w:rsidR="00522EAD" w:rsidRPr="00B24218" w:rsidRDefault="00522EAD" w:rsidP="003F5E10">
            <w:pPr>
              <w:pStyle w:val="movimento2"/>
              <w:rPr>
                <w:color w:val="002060"/>
              </w:rPr>
            </w:pPr>
            <w:r w:rsidRPr="00B24218">
              <w:rPr>
                <w:color w:val="002060"/>
              </w:rPr>
              <w:t xml:space="preserve">(FUTSAL CAMPIGLIONE) </w:t>
            </w:r>
          </w:p>
        </w:tc>
        <w:tc>
          <w:tcPr>
            <w:tcW w:w="800" w:type="dxa"/>
            <w:tcMar>
              <w:top w:w="20" w:type="dxa"/>
              <w:left w:w="20" w:type="dxa"/>
              <w:bottom w:w="20" w:type="dxa"/>
              <w:right w:w="20" w:type="dxa"/>
            </w:tcMar>
            <w:vAlign w:val="center"/>
            <w:hideMark/>
          </w:tcPr>
          <w:p w14:paraId="2ADA2966"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0E730008" w14:textId="77777777" w:rsidR="00522EAD" w:rsidRPr="00B24218" w:rsidRDefault="00522EAD" w:rsidP="003F5E10">
            <w:pPr>
              <w:pStyle w:val="movimento"/>
              <w:rPr>
                <w:color w:val="002060"/>
              </w:rPr>
            </w:pPr>
            <w:r w:rsidRPr="00B24218">
              <w:rPr>
                <w:color w:val="002060"/>
              </w:rPr>
              <w:t>PINTO TOMMASO</w:t>
            </w:r>
          </w:p>
        </w:tc>
        <w:tc>
          <w:tcPr>
            <w:tcW w:w="2200" w:type="dxa"/>
            <w:tcMar>
              <w:top w:w="20" w:type="dxa"/>
              <w:left w:w="20" w:type="dxa"/>
              <w:bottom w:w="20" w:type="dxa"/>
              <w:right w:w="20" w:type="dxa"/>
            </w:tcMar>
            <w:vAlign w:val="center"/>
            <w:hideMark/>
          </w:tcPr>
          <w:p w14:paraId="6CD4DB71" w14:textId="77777777" w:rsidR="00522EAD" w:rsidRPr="00B24218" w:rsidRDefault="00522EAD" w:rsidP="003F5E10">
            <w:pPr>
              <w:pStyle w:val="movimento2"/>
              <w:rPr>
                <w:color w:val="002060"/>
              </w:rPr>
            </w:pPr>
            <w:r w:rsidRPr="00B24218">
              <w:rPr>
                <w:color w:val="002060"/>
              </w:rPr>
              <w:t xml:space="preserve">(PIETRALACROCE 73) </w:t>
            </w:r>
          </w:p>
        </w:tc>
      </w:tr>
      <w:tr w:rsidR="00522EAD" w:rsidRPr="00B24218" w14:paraId="0E8EB2AD" w14:textId="77777777" w:rsidTr="003F5E10">
        <w:tc>
          <w:tcPr>
            <w:tcW w:w="2200" w:type="dxa"/>
            <w:tcMar>
              <w:top w:w="20" w:type="dxa"/>
              <w:left w:w="20" w:type="dxa"/>
              <w:bottom w:w="20" w:type="dxa"/>
              <w:right w:w="20" w:type="dxa"/>
            </w:tcMar>
            <w:vAlign w:val="center"/>
            <w:hideMark/>
          </w:tcPr>
          <w:p w14:paraId="600965C8" w14:textId="77777777" w:rsidR="00522EAD" w:rsidRPr="00B24218" w:rsidRDefault="00522EAD" w:rsidP="003F5E10">
            <w:pPr>
              <w:pStyle w:val="movimento"/>
              <w:rPr>
                <w:color w:val="002060"/>
              </w:rPr>
            </w:pPr>
            <w:r w:rsidRPr="00B24218">
              <w:rPr>
                <w:color w:val="002060"/>
              </w:rPr>
              <w:t>KASIMI YOUNES</w:t>
            </w:r>
          </w:p>
        </w:tc>
        <w:tc>
          <w:tcPr>
            <w:tcW w:w="2200" w:type="dxa"/>
            <w:tcMar>
              <w:top w:w="20" w:type="dxa"/>
              <w:left w:w="20" w:type="dxa"/>
              <w:bottom w:w="20" w:type="dxa"/>
              <w:right w:w="20" w:type="dxa"/>
            </w:tcMar>
            <w:vAlign w:val="center"/>
            <w:hideMark/>
          </w:tcPr>
          <w:p w14:paraId="63928DE9" w14:textId="77777777" w:rsidR="00522EAD" w:rsidRPr="00B24218" w:rsidRDefault="00522EAD" w:rsidP="003F5E10">
            <w:pPr>
              <w:pStyle w:val="movimento2"/>
              <w:rPr>
                <w:color w:val="002060"/>
              </w:rPr>
            </w:pPr>
            <w:r w:rsidRPr="00B24218">
              <w:rPr>
                <w:color w:val="002060"/>
              </w:rPr>
              <w:t xml:space="preserve">(TRE TORRI A.S.D.) </w:t>
            </w:r>
          </w:p>
        </w:tc>
        <w:tc>
          <w:tcPr>
            <w:tcW w:w="800" w:type="dxa"/>
            <w:tcMar>
              <w:top w:w="20" w:type="dxa"/>
              <w:left w:w="20" w:type="dxa"/>
              <w:bottom w:w="20" w:type="dxa"/>
              <w:right w:w="20" w:type="dxa"/>
            </w:tcMar>
            <w:vAlign w:val="center"/>
            <w:hideMark/>
          </w:tcPr>
          <w:p w14:paraId="085AFED6"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25EF0D65"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5EE19143" w14:textId="77777777" w:rsidR="00522EAD" w:rsidRPr="00B24218" w:rsidRDefault="00522EAD" w:rsidP="003F5E10">
            <w:pPr>
              <w:pStyle w:val="movimento2"/>
              <w:rPr>
                <w:color w:val="002060"/>
              </w:rPr>
            </w:pPr>
            <w:r w:rsidRPr="00B24218">
              <w:rPr>
                <w:color w:val="002060"/>
              </w:rPr>
              <w:t> </w:t>
            </w:r>
          </w:p>
        </w:tc>
      </w:tr>
    </w:tbl>
    <w:p w14:paraId="13694994" w14:textId="77777777" w:rsidR="00522EAD" w:rsidRPr="00B24218" w:rsidRDefault="00522EAD" w:rsidP="00522EAD">
      <w:pPr>
        <w:pStyle w:val="titolo10"/>
        <w:rPr>
          <w:rFonts w:eastAsiaTheme="minorEastAsia"/>
          <w:color w:val="002060"/>
        </w:rPr>
      </w:pPr>
      <w:r w:rsidRPr="00B24218">
        <w:rPr>
          <w:color w:val="002060"/>
        </w:rPr>
        <w:t xml:space="preserve">GARE DEL 7/ 2/2026 </w:t>
      </w:r>
    </w:p>
    <w:p w14:paraId="4938651E" w14:textId="77777777" w:rsidR="00522EAD" w:rsidRPr="00B24218" w:rsidRDefault="00522EAD" w:rsidP="00522EAD">
      <w:pPr>
        <w:pStyle w:val="titolo7a"/>
        <w:rPr>
          <w:color w:val="002060"/>
        </w:rPr>
      </w:pPr>
      <w:r w:rsidRPr="00B24218">
        <w:rPr>
          <w:color w:val="002060"/>
        </w:rPr>
        <w:t xml:space="preserve">PROVVEDIMENTI DISCIPLINARI </w:t>
      </w:r>
    </w:p>
    <w:p w14:paraId="138C0C23" w14:textId="77777777" w:rsidR="00522EAD" w:rsidRPr="00B24218" w:rsidRDefault="00522EAD" w:rsidP="00522EAD">
      <w:pPr>
        <w:pStyle w:val="titolo7b0"/>
        <w:rPr>
          <w:color w:val="002060"/>
        </w:rPr>
      </w:pPr>
      <w:r w:rsidRPr="00B24218">
        <w:rPr>
          <w:color w:val="002060"/>
        </w:rPr>
        <w:t xml:space="preserve">In base alle risultanze degli atti ufficiali sono state deliberate le seguenti sanzioni disciplinari. </w:t>
      </w:r>
    </w:p>
    <w:p w14:paraId="7EBA6531" w14:textId="77777777" w:rsidR="00522EAD" w:rsidRPr="00B24218" w:rsidRDefault="00522EAD" w:rsidP="00522EAD">
      <w:pPr>
        <w:pStyle w:val="titolo30"/>
        <w:rPr>
          <w:color w:val="002060"/>
        </w:rPr>
      </w:pPr>
      <w:r w:rsidRPr="00B24218">
        <w:rPr>
          <w:color w:val="002060"/>
        </w:rPr>
        <w:t xml:space="preserve">CALCIATORI ESPULSI </w:t>
      </w:r>
    </w:p>
    <w:p w14:paraId="4FC8F7C5" w14:textId="77777777" w:rsidR="00522EAD" w:rsidRPr="00B24218" w:rsidRDefault="00522EAD" w:rsidP="00522EAD">
      <w:pPr>
        <w:pStyle w:val="titolo20"/>
        <w:rPr>
          <w:color w:val="002060"/>
        </w:rPr>
      </w:pPr>
      <w:r w:rsidRPr="00B2421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7B0C58CC" w14:textId="77777777" w:rsidTr="003F5E10">
        <w:tc>
          <w:tcPr>
            <w:tcW w:w="2200" w:type="dxa"/>
            <w:tcMar>
              <w:top w:w="20" w:type="dxa"/>
              <w:left w:w="20" w:type="dxa"/>
              <w:bottom w:w="20" w:type="dxa"/>
              <w:right w:w="20" w:type="dxa"/>
            </w:tcMar>
            <w:vAlign w:val="center"/>
            <w:hideMark/>
          </w:tcPr>
          <w:p w14:paraId="6BD61ADA" w14:textId="77777777" w:rsidR="00522EAD" w:rsidRPr="00B24218" w:rsidRDefault="00522EAD" w:rsidP="003F5E10">
            <w:pPr>
              <w:pStyle w:val="movimento"/>
              <w:rPr>
                <w:color w:val="002060"/>
              </w:rPr>
            </w:pPr>
            <w:r w:rsidRPr="00B24218">
              <w:rPr>
                <w:color w:val="002060"/>
              </w:rPr>
              <w:t>CINCONZE ELIA</w:t>
            </w:r>
          </w:p>
        </w:tc>
        <w:tc>
          <w:tcPr>
            <w:tcW w:w="2200" w:type="dxa"/>
            <w:tcMar>
              <w:top w:w="20" w:type="dxa"/>
              <w:left w:w="20" w:type="dxa"/>
              <w:bottom w:w="20" w:type="dxa"/>
              <w:right w:w="20" w:type="dxa"/>
            </w:tcMar>
            <w:vAlign w:val="center"/>
            <w:hideMark/>
          </w:tcPr>
          <w:p w14:paraId="0FD118AE" w14:textId="77777777" w:rsidR="00522EAD" w:rsidRPr="00B24218" w:rsidRDefault="00522EAD" w:rsidP="003F5E10">
            <w:pPr>
              <w:pStyle w:val="movimento2"/>
              <w:rPr>
                <w:color w:val="002060"/>
              </w:rPr>
            </w:pPr>
            <w:r w:rsidRPr="00B24218">
              <w:rPr>
                <w:color w:val="002060"/>
              </w:rPr>
              <w:t xml:space="preserve">(CERRETO D ESI ASD) </w:t>
            </w:r>
          </w:p>
        </w:tc>
        <w:tc>
          <w:tcPr>
            <w:tcW w:w="800" w:type="dxa"/>
            <w:tcMar>
              <w:top w:w="20" w:type="dxa"/>
              <w:left w:w="20" w:type="dxa"/>
              <w:bottom w:w="20" w:type="dxa"/>
              <w:right w:w="20" w:type="dxa"/>
            </w:tcMar>
            <w:vAlign w:val="center"/>
            <w:hideMark/>
          </w:tcPr>
          <w:p w14:paraId="63AC8BDF"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6D7EE0D8"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3784C1D2" w14:textId="77777777" w:rsidR="00522EAD" w:rsidRPr="00B24218" w:rsidRDefault="00522EAD" w:rsidP="003F5E10">
            <w:pPr>
              <w:pStyle w:val="movimento2"/>
              <w:rPr>
                <w:color w:val="002060"/>
              </w:rPr>
            </w:pPr>
            <w:r w:rsidRPr="00B24218">
              <w:rPr>
                <w:color w:val="002060"/>
              </w:rPr>
              <w:t> </w:t>
            </w:r>
          </w:p>
        </w:tc>
      </w:tr>
    </w:tbl>
    <w:p w14:paraId="23B77D34" w14:textId="77777777" w:rsidR="00522EAD" w:rsidRPr="00B24218" w:rsidRDefault="00522EAD" w:rsidP="00522EAD">
      <w:pPr>
        <w:pStyle w:val="titolo30"/>
        <w:rPr>
          <w:rFonts w:eastAsiaTheme="minorEastAsia"/>
          <w:color w:val="002060"/>
        </w:rPr>
      </w:pPr>
      <w:r w:rsidRPr="00B24218">
        <w:rPr>
          <w:color w:val="002060"/>
        </w:rPr>
        <w:t xml:space="preserve">CALCIATORI NON ESPULSI </w:t>
      </w:r>
    </w:p>
    <w:p w14:paraId="514AE75E" w14:textId="77777777" w:rsidR="00522EAD" w:rsidRPr="00B24218" w:rsidRDefault="00522EAD" w:rsidP="00522EAD">
      <w:pPr>
        <w:pStyle w:val="titolo20"/>
        <w:rPr>
          <w:color w:val="002060"/>
        </w:rPr>
      </w:pPr>
      <w:r w:rsidRPr="00B2421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13F6006E" w14:textId="77777777" w:rsidTr="003F5E10">
        <w:tc>
          <w:tcPr>
            <w:tcW w:w="2200" w:type="dxa"/>
            <w:tcMar>
              <w:top w:w="20" w:type="dxa"/>
              <w:left w:w="20" w:type="dxa"/>
              <w:bottom w:w="20" w:type="dxa"/>
              <w:right w:w="20" w:type="dxa"/>
            </w:tcMar>
            <w:vAlign w:val="center"/>
            <w:hideMark/>
          </w:tcPr>
          <w:p w14:paraId="419AD2D2" w14:textId="77777777" w:rsidR="00522EAD" w:rsidRPr="00B24218" w:rsidRDefault="00522EAD" w:rsidP="003F5E10">
            <w:pPr>
              <w:pStyle w:val="movimento"/>
              <w:rPr>
                <w:color w:val="002060"/>
              </w:rPr>
            </w:pPr>
            <w:r w:rsidRPr="00B24218">
              <w:rPr>
                <w:color w:val="002060"/>
              </w:rPr>
              <w:t>CINCONZE ELIA</w:t>
            </w:r>
          </w:p>
        </w:tc>
        <w:tc>
          <w:tcPr>
            <w:tcW w:w="2200" w:type="dxa"/>
            <w:tcMar>
              <w:top w:w="20" w:type="dxa"/>
              <w:left w:w="20" w:type="dxa"/>
              <w:bottom w:w="20" w:type="dxa"/>
              <w:right w:w="20" w:type="dxa"/>
            </w:tcMar>
            <w:vAlign w:val="center"/>
            <w:hideMark/>
          </w:tcPr>
          <w:p w14:paraId="6B969BAD" w14:textId="77777777" w:rsidR="00522EAD" w:rsidRPr="00B24218" w:rsidRDefault="00522EAD" w:rsidP="003F5E10">
            <w:pPr>
              <w:pStyle w:val="movimento2"/>
              <w:rPr>
                <w:color w:val="002060"/>
              </w:rPr>
            </w:pPr>
            <w:r w:rsidRPr="00B24218">
              <w:rPr>
                <w:color w:val="002060"/>
              </w:rPr>
              <w:t xml:space="preserve">(CERRETO D ESI ASD) </w:t>
            </w:r>
          </w:p>
        </w:tc>
        <w:tc>
          <w:tcPr>
            <w:tcW w:w="800" w:type="dxa"/>
            <w:tcMar>
              <w:top w:w="20" w:type="dxa"/>
              <w:left w:w="20" w:type="dxa"/>
              <w:bottom w:w="20" w:type="dxa"/>
              <w:right w:w="20" w:type="dxa"/>
            </w:tcMar>
            <w:vAlign w:val="center"/>
            <w:hideMark/>
          </w:tcPr>
          <w:p w14:paraId="0BDF3071"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0C520472"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41812F07" w14:textId="77777777" w:rsidR="00522EAD" w:rsidRPr="00B24218" w:rsidRDefault="00522EAD" w:rsidP="003F5E10">
            <w:pPr>
              <w:pStyle w:val="movimento2"/>
              <w:rPr>
                <w:color w:val="002060"/>
              </w:rPr>
            </w:pPr>
            <w:r w:rsidRPr="00B24218">
              <w:rPr>
                <w:color w:val="002060"/>
              </w:rPr>
              <w:t> </w:t>
            </w:r>
          </w:p>
        </w:tc>
      </w:tr>
    </w:tbl>
    <w:p w14:paraId="5F7B2A1D" w14:textId="77777777" w:rsidR="00522EAD" w:rsidRPr="00B24218" w:rsidRDefault="00522EAD" w:rsidP="00522EAD">
      <w:pPr>
        <w:pStyle w:val="titolo20"/>
        <w:rPr>
          <w:rFonts w:eastAsiaTheme="minorEastAsia"/>
          <w:color w:val="002060"/>
        </w:rPr>
      </w:pPr>
      <w:r w:rsidRPr="00B2421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57D45F4A" w14:textId="77777777" w:rsidTr="003F5E10">
        <w:tc>
          <w:tcPr>
            <w:tcW w:w="2200" w:type="dxa"/>
            <w:tcMar>
              <w:top w:w="20" w:type="dxa"/>
              <w:left w:w="20" w:type="dxa"/>
              <w:bottom w:w="20" w:type="dxa"/>
              <w:right w:w="20" w:type="dxa"/>
            </w:tcMar>
            <w:vAlign w:val="center"/>
            <w:hideMark/>
          </w:tcPr>
          <w:p w14:paraId="130B968B" w14:textId="77777777" w:rsidR="00522EAD" w:rsidRPr="00B24218" w:rsidRDefault="00522EAD" w:rsidP="003F5E10">
            <w:pPr>
              <w:pStyle w:val="movimento"/>
              <w:rPr>
                <w:color w:val="002060"/>
              </w:rPr>
            </w:pPr>
            <w:r w:rsidRPr="00B24218">
              <w:rPr>
                <w:color w:val="002060"/>
              </w:rPr>
              <w:t>VIOLA FRANCESCO</w:t>
            </w:r>
          </w:p>
        </w:tc>
        <w:tc>
          <w:tcPr>
            <w:tcW w:w="2200" w:type="dxa"/>
            <w:tcMar>
              <w:top w:w="20" w:type="dxa"/>
              <w:left w:w="20" w:type="dxa"/>
              <w:bottom w:w="20" w:type="dxa"/>
              <w:right w:w="20" w:type="dxa"/>
            </w:tcMar>
            <w:vAlign w:val="center"/>
            <w:hideMark/>
          </w:tcPr>
          <w:p w14:paraId="3E9B1D93" w14:textId="77777777" w:rsidR="00522EAD" w:rsidRPr="00B24218" w:rsidRDefault="00522EAD" w:rsidP="003F5E10">
            <w:pPr>
              <w:pStyle w:val="movimento2"/>
              <w:rPr>
                <w:color w:val="002060"/>
              </w:rPr>
            </w:pPr>
            <w:r w:rsidRPr="00B24218">
              <w:rPr>
                <w:color w:val="002060"/>
              </w:rPr>
              <w:t xml:space="preserve">(CHIARAVALLE FUTSAL) </w:t>
            </w:r>
          </w:p>
        </w:tc>
        <w:tc>
          <w:tcPr>
            <w:tcW w:w="800" w:type="dxa"/>
            <w:tcMar>
              <w:top w:w="20" w:type="dxa"/>
              <w:left w:w="20" w:type="dxa"/>
              <w:bottom w:w="20" w:type="dxa"/>
              <w:right w:w="20" w:type="dxa"/>
            </w:tcMar>
            <w:vAlign w:val="center"/>
            <w:hideMark/>
          </w:tcPr>
          <w:p w14:paraId="5FCA6A64"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73605DEF"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53009156" w14:textId="77777777" w:rsidR="00522EAD" w:rsidRPr="00B24218" w:rsidRDefault="00522EAD" w:rsidP="003F5E10">
            <w:pPr>
              <w:pStyle w:val="movimento2"/>
              <w:rPr>
                <w:color w:val="002060"/>
              </w:rPr>
            </w:pPr>
            <w:r w:rsidRPr="00B24218">
              <w:rPr>
                <w:color w:val="002060"/>
              </w:rPr>
              <w:t> </w:t>
            </w:r>
          </w:p>
        </w:tc>
      </w:tr>
    </w:tbl>
    <w:p w14:paraId="09588BED" w14:textId="77777777" w:rsidR="00522EAD" w:rsidRPr="00B24218" w:rsidRDefault="00522EAD" w:rsidP="00522EAD">
      <w:pPr>
        <w:pStyle w:val="titolo20"/>
        <w:rPr>
          <w:rFonts w:eastAsiaTheme="minorEastAsia"/>
          <w:color w:val="002060"/>
        </w:rPr>
      </w:pPr>
      <w:r w:rsidRPr="00B2421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49C81734" w14:textId="77777777" w:rsidTr="003F5E10">
        <w:tc>
          <w:tcPr>
            <w:tcW w:w="2200" w:type="dxa"/>
            <w:tcMar>
              <w:top w:w="20" w:type="dxa"/>
              <w:left w:w="20" w:type="dxa"/>
              <w:bottom w:w="20" w:type="dxa"/>
              <w:right w:w="20" w:type="dxa"/>
            </w:tcMar>
            <w:vAlign w:val="center"/>
            <w:hideMark/>
          </w:tcPr>
          <w:p w14:paraId="24FCC81C" w14:textId="77777777" w:rsidR="00522EAD" w:rsidRPr="00B24218" w:rsidRDefault="00522EAD" w:rsidP="003F5E10">
            <w:pPr>
              <w:pStyle w:val="movimento"/>
              <w:rPr>
                <w:color w:val="002060"/>
              </w:rPr>
            </w:pPr>
            <w:r w:rsidRPr="00B24218">
              <w:rPr>
                <w:color w:val="002060"/>
              </w:rPr>
              <w:lastRenderedPageBreak/>
              <w:t>DI PLACIDO LORENZO</w:t>
            </w:r>
          </w:p>
        </w:tc>
        <w:tc>
          <w:tcPr>
            <w:tcW w:w="2200" w:type="dxa"/>
            <w:tcMar>
              <w:top w:w="20" w:type="dxa"/>
              <w:left w:w="20" w:type="dxa"/>
              <w:bottom w:w="20" w:type="dxa"/>
              <w:right w:w="20" w:type="dxa"/>
            </w:tcMar>
            <w:vAlign w:val="center"/>
            <w:hideMark/>
          </w:tcPr>
          <w:p w14:paraId="109598D1" w14:textId="77777777" w:rsidR="00522EAD" w:rsidRPr="00B24218" w:rsidRDefault="00522EAD" w:rsidP="003F5E10">
            <w:pPr>
              <w:pStyle w:val="movimento2"/>
              <w:rPr>
                <w:color w:val="002060"/>
              </w:rPr>
            </w:pPr>
            <w:r w:rsidRPr="00B24218">
              <w:rPr>
                <w:color w:val="002060"/>
              </w:rPr>
              <w:t xml:space="preserve">(CHIARAVALLE FUTSAL) </w:t>
            </w:r>
          </w:p>
        </w:tc>
        <w:tc>
          <w:tcPr>
            <w:tcW w:w="800" w:type="dxa"/>
            <w:tcMar>
              <w:top w:w="20" w:type="dxa"/>
              <w:left w:w="20" w:type="dxa"/>
              <w:bottom w:w="20" w:type="dxa"/>
              <w:right w:w="20" w:type="dxa"/>
            </w:tcMar>
            <w:vAlign w:val="center"/>
            <w:hideMark/>
          </w:tcPr>
          <w:p w14:paraId="561437B5"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60A9F3EB"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72FF5E0D" w14:textId="77777777" w:rsidR="00522EAD" w:rsidRPr="00B24218" w:rsidRDefault="00522EAD" w:rsidP="003F5E10">
            <w:pPr>
              <w:pStyle w:val="movimento2"/>
              <w:rPr>
                <w:color w:val="002060"/>
              </w:rPr>
            </w:pPr>
            <w:r w:rsidRPr="00B24218">
              <w:rPr>
                <w:color w:val="002060"/>
              </w:rPr>
              <w:t> </w:t>
            </w:r>
          </w:p>
        </w:tc>
      </w:tr>
    </w:tbl>
    <w:p w14:paraId="1C2EF0BF" w14:textId="77777777" w:rsidR="00522EAD" w:rsidRDefault="00522EAD" w:rsidP="00522EAD">
      <w:pPr>
        <w:pStyle w:val="breakline"/>
        <w:rPr>
          <w:color w:val="002060"/>
        </w:rPr>
      </w:pPr>
    </w:p>
    <w:p w14:paraId="4FD69478" w14:textId="77777777" w:rsidR="00522EAD" w:rsidRPr="00AC34E4" w:rsidRDefault="00522EAD" w:rsidP="00522EAD">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760AAB90" w14:textId="77777777" w:rsidR="00522EAD" w:rsidRPr="00AC34E4" w:rsidRDefault="00522EAD" w:rsidP="00522EAD">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1264A9B4" w14:textId="77777777" w:rsidR="00522EAD" w:rsidRPr="00B24218" w:rsidRDefault="00522EAD" w:rsidP="00522EAD">
      <w:pPr>
        <w:pStyle w:val="breakline"/>
        <w:rPr>
          <w:rFonts w:eastAsiaTheme="minorEastAsia"/>
          <w:color w:val="002060"/>
        </w:rPr>
      </w:pPr>
    </w:p>
    <w:p w14:paraId="3ACF1191" w14:textId="77777777" w:rsidR="00522EAD" w:rsidRPr="00B24218" w:rsidRDefault="00522EAD" w:rsidP="00522EAD">
      <w:pPr>
        <w:pStyle w:val="titoloprinc0"/>
        <w:rPr>
          <w:color w:val="002060"/>
        </w:rPr>
      </w:pPr>
      <w:r w:rsidRPr="00B24218">
        <w:rPr>
          <w:color w:val="002060"/>
        </w:rPr>
        <w:t>CLASSIFICA</w:t>
      </w:r>
    </w:p>
    <w:p w14:paraId="34E1C3D7" w14:textId="77777777" w:rsidR="00522EAD" w:rsidRPr="00B24218" w:rsidRDefault="00522EAD" w:rsidP="00522EAD">
      <w:pPr>
        <w:pStyle w:val="breakline"/>
        <w:rPr>
          <w:color w:val="002060"/>
        </w:rPr>
      </w:pPr>
    </w:p>
    <w:p w14:paraId="5422D29D" w14:textId="77777777" w:rsidR="00522EAD" w:rsidRPr="00B24218" w:rsidRDefault="00522EAD" w:rsidP="00522EAD">
      <w:pPr>
        <w:pStyle w:val="breakline"/>
        <w:rPr>
          <w:color w:val="002060"/>
        </w:rPr>
      </w:pPr>
    </w:p>
    <w:p w14:paraId="56F6C420" w14:textId="77777777" w:rsidR="00522EAD" w:rsidRPr="00B24218" w:rsidRDefault="00522EAD" w:rsidP="00522EAD">
      <w:pPr>
        <w:pStyle w:val="sottotitolocampionato10"/>
        <w:rPr>
          <w:color w:val="002060"/>
        </w:rPr>
      </w:pPr>
      <w:r w:rsidRPr="00B2421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2EAD" w:rsidRPr="00B24218" w14:paraId="448E71A5" w14:textId="77777777" w:rsidTr="003F5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ED977" w14:textId="77777777" w:rsidR="00522EAD" w:rsidRPr="00B24218" w:rsidRDefault="00522EAD" w:rsidP="003F5E10">
            <w:pPr>
              <w:pStyle w:val="headertabella0"/>
              <w:rPr>
                <w:color w:val="002060"/>
              </w:rPr>
            </w:pPr>
            <w:r w:rsidRPr="00B242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97BE7" w14:textId="77777777" w:rsidR="00522EAD" w:rsidRPr="00B24218" w:rsidRDefault="00522EAD" w:rsidP="003F5E10">
            <w:pPr>
              <w:pStyle w:val="headertabella0"/>
              <w:rPr>
                <w:color w:val="002060"/>
              </w:rPr>
            </w:pPr>
            <w:r w:rsidRPr="00B242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3264E" w14:textId="77777777" w:rsidR="00522EAD" w:rsidRPr="00B24218" w:rsidRDefault="00522EAD" w:rsidP="003F5E10">
            <w:pPr>
              <w:pStyle w:val="headertabella0"/>
              <w:rPr>
                <w:color w:val="002060"/>
              </w:rPr>
            </w:pPr>
            <w:r w:rsidRPr="00B242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172EC" w14:textId="77777777" w:rsidR="00522EAD" w:rsidRPr="00B24218" w:rsidRDefault="00522EAD" w:rsidP="003F5E10">
            <w:pPr>
              <w:pStyle w:val="headertabella0"/>
              <w:rPr>
                <w:color w:val="002060"/>
              </w:rPr>
            </w:pPr>
            <w:r w:rsidRPr="00B242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2B9D9" w14:textId="77777777" w:rsidR="00522EAD" w:rsidRPr="00B24218" w:rsidRDefault="00522EAD" w:rsidP="003F5E10">
            <w:pPr>
              <w:pStyle w:val="headertabella0"/>
              <w:rPr>
                <w:color w:val="002060"/>
              </w:rPr>
            </w:pPr>
            <w:r w:rsidRPr="00B242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0AC2C" w14:textId="77777777" w:rsidR="00522EAD" w:rsidRPr="00B24218" w:rsidRDefault="00522EAD" w:rsidP="003F5E10">
            <w:pPr>
              <w:pStyle w:val="headertabella0"/>
              <w:rPr>
                <w:color w:val="002060"/>
              </w:rPr>
            </w:pPr>
            <w:r w:rsidRPr="00B242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9F4DE" w14:textId="77777777" w:rsidR="00522EAD" w:rsidRPr="00B24218" w:rsidRDefault="00522EAD" w:rsidP="003F5E10">
            <w:pPr>
              <w:pStyle w:val="headertabella0"/>
              <w:rPr>
                <w:color w:val="002060"/>
              </w:rPr>
            </w:pPr>
            <w:r w:rsidRPr="00B242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3BD2B" w14:textId="77777777" w:rsidR="00522EAD" w:rsidRPr="00B24218" w:rsidRDefault="00522EAD" w:rsidP="003F5E10">
            <w:pPr>
              <w:pStyle w:val="headertabella0"/>
              <w:rPr>
                <w:color w:val="002060"/>
              </w:rPr>
            </w:pPr>
            <w:r w:rsidRPr="00B242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CF044" w14:textId="77777777" w:rsidR="00522EAD" w:rsidRPr="00B24218" w:rsidRDefault="00522EAD" w:rsidP="003F5E10">
            <w:pPr>
              <w:pStyle w:val="headertabella0"/>
              <w:rPr>
                <w:color w:val="002060"/>
              </w:rPr>
            </w:pPr>
            <w:r w:rsidRPr="00B242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A2BC8" w14:textId="77777777" w:rsidR="00522EAD" w:rsidRPr="00B24218" w:rsidRDefault="00522EAD" w:rsidP="003F5E10">
            <w:pPr>
              <w:pStyle w:val="headertabella0"/>
              <w:rPr>
                <w:color w:val="002060"/>
              </w:rPr>
            </w:pPr>
            <w:r w:rsidRPr="00B24218">
              <w:rPr>
                <w:color w:val="002060"/>
              </w:rPr>
              <w:t>PE</w:t>
            </w:r>
          </w:p>
        </w:tc>
      </w:tr>
      <w:tr w:rsidR="00522EAD" w:rsidRPr="00B24218" w14:paraId="4C839A7F" w14:textId="77777777" w:rsidTr="003F5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AAA68D" w14:textId="77777777" w:rsidR="00522EAD" w:rsidRPr="00B24218" w:rsidRDefault="00522EAD" w:rsidP="003F5E10">
            <w:pPr>
              <w:pStyle w:val="rowtabella0"/>
              <w:rPr>
                <w:color w:val="002060"/>
              </w:rPr>
            </w:pPr>
            <w:r w:rsidRPr="00B24218">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4405E" w14:textId="77777777" w:rsidR="00522EAD" w:rsidRPr="00B24218" w:rsidRDefault="00522EAD" w:rsidP="003F5E10">
            <w:pPr>
              <w:pStyle w:val="rowtabella0"/>
              <w:jc w:val="center"/>
              <w:rPr>
                <w:color w:val="002060"/>
              </w:rPr>
            </w:pPr>
            <w:r w:rsidRPr="00B2421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64B7C"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ABF1E" w14:textId="77777777" w:rsidR="00522EAD" w:rsidRPr="00B24218" w:rsidRDefault="00522EAD" w:rsidP="003F5E10">
            <w:pPr>
              <w:pStyle w:val="rowtabella0"/>
              <w:jc w:val="center"/>
              <w:rPr>
                <w:color w:val="002060"/>
              </w:rPr>
            </w:pPr>
            <w:r w:rsidRPr="00B242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2D177"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AADD4"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B7190" w14:textId="77777777" w:rsidR="00522EAD" w:rsidRPr="00B24218" w:rsidRDefault="00522EAD" w:rsidP="003F5E10">
            <w:pPr>
              <w:pStyle w:val="rowtabella0"/>
              <w:jc w:val="center"/>
              <w:rPr>
                <w:color w:val="002060"/>
              </w:rPr>
            </w:pPr>
            <w:r w:rsidRPr="00B24218">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06918" w14:textId="77777777" w:rsidR="00522EAD" w:rsidRPr="00B24218" w:rsidRDefault="00522EAD" w:rsidP="003F5E10">
            <w:pPr>
              <w:pStyle w:val="rowtabella0"/>
              <w:jc w:val="center"/>
              <w:rPr>
                <w:color w:val="002060"/>
              </w:rPr>
            </w:pPr>
            <w:r w:rsidRPr="00B2421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C9802" w14:textId="77777777" w:rsidR="00522EAD" w:rsidRPr="00B24218" w:rsidRDefault="00522EAD" w:rsidP="003F5E10">
            <w:pPr>
              <w:pStyle w:val="rowtabella0"/>
              <w:jc w:val="center"/>
              <w:rPr>
                <w:color w:val="002060"/>
              </w:rPr>
            </w:pPr>
            <w:r w:rsidRPr="00B2421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059D8" w14:textId="77777777" w:rsidR="00522EAD" w:rsidRPr="00B24218" w:rsidRDefault="00522EAD" w:rsidP="003F5E10">
            <w:pPr>
              <w:pStyle w:val="rowtabella0"/>
              <w:jc w:val="center"/>
              <w:rPr>
                <w:color w:val="002060"/>
              </w:rPr>
            </w:pPr>
            <w:r w:rsidRPr="00B24218">
              <w:rPr>
                <w:color w:val="002060"/>
              </w:rPr>
              <w:t>0</w:t>
            </w:r>
          </w:p>
        </w:tc>
      </w:tr>
      <w:tr w:rsidR="00522EAD" w:rsidRPr="00B24218" w14:paraId="539B6D9D"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CACAAF" w14:textId="77777777" w:rsidR="00522EAD" w:rsidRPr="00B24218" w:rsidRDefault="00522EAD" w:rsidP="003F5E10">
            <w:pPr>
              <w:pStyle w:val="rowtabella0"/>
              <w:rPr>
                <w:color w:val="002060"/>
              </w:rPr>
            </w:pPr>
            <w:r w:rsidRPr="00B24218">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E7F87" w14:textId="77777777" w:rsidR="00522EAD" w:rsidRPr="00B24218" w:rsidRDefault="00522EAD" w:rsidP="003F5E10">
            <w:pPr>
              <w:pStyle w:val="rowtabella0"/>
              <w:jc w:val="center"/>
              <w:rPr>
                <w:color w:val="002060"/>
              </w:rPr>
            </w:pPr>
            <w:r w:rsidRPr="00B2421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F43B8"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5D657" w14:textId="77777777" w:rsidR="00522EAD" w:rsidRPr="00B24218" w:rsidRDefault="00522EAD" w:rsidP="003F5E10">
            <w:pPr>
              <w:pStyle w:val="rowtabella0"/>
              <w:jc w:val="center"/>
              <w:rPr>
                <w:color w:val="002060"/>
              </w:rPr>
            </w:pPr>
            <w:r w:rsidRPr="00B242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CA20B"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1630D"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1C882" w14:textId="77777777" w:rsidR="00522EAD" w:rsidRPr="00B24218" w:rsidRDefault="00522EAD" w:rsidP="003F5E10">
            <w:pPr>
              <w:pStyle w:val="rowtabella0"/>
              <w:jc w:val="center"/>
              <w:rPr>
                <w:color w:val="002060"/>
              </w:rPr>
            </w:pPr>
            <w:r w:rsidRPr="00B24218">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5F473" w14:textId="77777777" w:rsidR="00522EAD" w:rsidRPr="00B24218" w:rsidRDefault="00522EAD" w:rsidP="003F5E10">
            <w:pPr>
              <w:pStyle w:val="rowtabella0"/>
              <w:jc w:val="center"/>
              <w:rPr>
                <w:color w:val="002060"/>
              </w:rPr>
            </w:pPr>
            <w:r w:rsidRPr="00B2421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FB5B9" w14:textId="77777777" w:rsidR="00522EAD" w:rsidRPr="00B24218" w:rsidRDefault="00522EAD" w:rsidP="003F5E10">
            <w:pPr>
              <w:pStyle w:val="rowtabella0"/>
              <w:jc w:val="center"/>
              <w:rPr>
                <w:color w:val="002060"/>
              </w:rPr>
            </w:pPr>
            <w:r w:rsidRPr="00B242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B3ACC" w14:textId="77777777" w:rsidR="00522EAD" w:rsidRPr="00B24218" w:rsidRDefault="00522EAD" w:rsidP="003F5E10">
            <w:pPr>
              <w:pStyle w:val="rowtabella0"/>
              <w:jc w:val="center"/>
              <w:rPr>
                <w:color w:val="002060"/>
              </w:rPr>
            </w:pPr>
            <w:r w:rsidRPr="00B24218">
              <w:rPr>
                <w:color w:val="002060"/>
              </w:rPr>
              <w:t>0</w:t>
            </w:r>
          </w:p>
        </w:tc>
      </w:tr>
      <w:tr w:rsidR="00522EAD" w:rsidRPr="00B24218" w14:paraId="37B6214F"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C90125" w14:textId="77777777" w:rsidR="00522EAD" w:rsidRPr="00B24218" w:rsidRDefault="00522EAD" w:rsidP="003F5E10">
            <w:pPr>
              <w:pStyle w:val="rowtabella0"/>
              <w:rPr>
                <w:color w:val="002060"/>
              </w:rPr>
            </w:pPr>
            <w:r w:rsidRPr="00B24218">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DAB81" w14:textId="77777777" w:rsidR="00522EAD" w:rsidRPr="00B24218" w:rsidRDefault="00522EAD" w:rsidP="003F5E10">
            <w:pPr>
              <w:pStyle w:val="rowtabella0"/>
              <w:jc w:val="center"/>
              <w:rPr>
                <w:color w:val="002060"/>
              </w:rPr>
            </w:pPr>
            <w:r w:rsidRPr="00B242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93D24"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B80A5"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3095E"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B234D"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63E1B" w14:textId="77777777" w:rsidR="00522EAD" w:rsidRPr="00B24218" w:rsidRDefault="00522EAD" w:rsidP="003F5E10">
            <w:pPr>
              <w:pStyle w:val="rowtabella0"/>
              <w:jc w:val="center"/>
              <w:rPr>
                <w:color w:val="002060"/>
              </w:rPr>
            </w:pPr>
            <w:r w:rsidRPr="00B2421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95253" w14:textId="77777777" w:rsidR="00522EAD" w:rsidRPr="00B24218" w:rsidRDefault="00522EAD" w:rsidP="003F5E10">
            <w:pPr>
              <w:pStyle w:val="rowtabella0"/>
              <w:jc w:val="center"/>
              <w:rPr>
                <w:color w:val="002060"/>
              </w:rPr>
            </w:pPr>
            <w:r w:rsidRPr="00B2421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7FCB0"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5D12A" w14:textId="77777777" w:rsidR="00522EAD" w:rsidRPr="00B24218" w:rsidRDefault="00522EAD" w:rsidP="003F5E10">
            <w:pPr>
              <w:pStyle w:val="rowtabella0"/>
              <w:jc w:val="center"/>
              <w:rPr>
                <w:color w:val="002060"/>
              </w:rPr>
            </w:pPr>
            <w:r w:rsidRPr="00B24218">
              <w:rPr>
                <w:color w:val="002060"/>
              </w:rPr>
              <w:t>0</w:t>
            </w:r>
          </w:p>
        </w:tc>
      </w:tr>
      <w:tr w:rsidR="00522EAD" w:rsidRPr="00B24218" w14:paraId="2925A44B"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28A080" w14:textId="77777777" w:rsidR="00522EAD" w:rsidRPr="00B24218" w:rsidRDefault="00522EAD" w:rsidP="003F5E10">
            <w:pPr>
              <w:pStyle w:val="rowtabella0"/>
              <w:rPr>
                <w:color w:val="002060"/>
              </w:rPr>
            </w:pPr>
            <w:r w:rsidRPr="00B24218">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22F4E" w14:textId="77777777" w:rsidR="00522EAD" w:rsidRPr="00B24218" w:rsidRDefault="00522EAD" w:rsidP="003F5E10">
            <w:pPr>
              <w:pStyle w:val="rowtabella0"/>
              <w:jc w:val="center"/>
              <w:rPr>
                <w:color w:val="002060"/>
              </w:rPr>
            </w:pPr>
            <w:r w:rsidRPr="00B242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DB740"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BEC17"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D0007"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6E5EE"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FD00D" w14:textId="77777777" w:rsidR="00522EAD" w:rsidRPr="00B24218" w:rsidRDefault="00522EAD" w:rsidP="003F5E10">
            <w:pPr>
              <w:pStyle w:val="rowtabella0"/>
              <w:jc w:val="center"/>
              <w:rPr>
                <w:color w:val="002060"/>
              </w:rPr>
            </w:pPr>
            <w:r w:rsidRPr="00B24218">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D4E7A" w14:textId="77777777" w:rsidR="00522EAD" w:rsidRPr="00B24218" w:rsidRDefault="00522EAD" w:rsidP="003F5E10">
            <w:pPr>
              <w:pStyle w:val="rowtabella0"/>
              <w:jc w:val="center"/>
              <w:rPr>
                <w:color w:val="002060"/>
              </w:rPr>
            </w:pPr>
            <w:r w:rsidRPr="00B2421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86A4D" w14:textId="77777777" w:rsidR="00522EAD" w:rsidRPr="00B24218" w:rsidRDefault="00522EAD" w:rsidP="003F5E10">
            <w:pPr>
              <w:pStyle w:val="rowtabella0"/>
              <w:jc w:val="center"/>
              <w:rPr>
                <w:color w:val="002060"/>
              </w:rPr>
            </w:pPr>
            <w:r w:rsidRPr="00B2421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2C67E" w14:textId="77777777" w:rsidR="00522EAD" w:rsidRPr="00B24218" w:rsidRDefault="00522EAD" w:rsidP="003F5E10">
            <w:pPr>
              <w:pStyle w:val="rowtabella0"/>
              <w:jc w:val="center"/>
              <w:rPr>
                <w:color w:val="002060"/>
              </w:rPr>
            </w:pPr>
            <w:r w:rsidRPr="00B24218">
              <w:rPr>
                <w:color w:val="002060"/>
              </w:rPr>
              <w:t>0</w:t>
            </w:r>
          </w:p>
        </w:tc>
      </w:tr>
      <w:tr w:rsidR="00522EAD" w:rsidRPr="00B24218" w14:paraId="57F5F754"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1CA6E4" w14:textId="77777777" w:rsidR="00522EAD" w:rsidRPr="00B24218" w:rsidRDefault="00522EAD" w:rsidP="003F5E10">
            <w:pPr>
              <w:pStyle w:val="rowtabella0"/>
              <w:rPr>
                <w:color w:val="002060"/>
              </w:rPr>
            </w:pPr>
            <w:r w:rsidRPr="00B24218">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B43E7" w14:textId="77777777" w:rsidR="00522EAD" w:rsidRPr="00B24218" w:rsidRDefault="00522EAD" w:rsidP="003F5E10">
            <w:pPr>
              <w:pStyle w:val="rowtabella0"/>
              <w:jc w:val="center"/>
              <w:rPr>
                <w:color w:val="002060"/>
              </w:rPr>
            </w:pPr>
            <w:r w:rsidRPr="00B2421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8F545"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637C0"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598DE"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64780"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1E4F2" w14:textId="77777777" w:rsidR="00522EAD" w:rsidRPr="00B24218" w:rsidRDefault="00522EAD" w:rsidP="003F5E10">
            <w:pPr>
              <w:pStyle w:val="rowtabella0"/>
              <w:jc w:val="center"/>
              <w:rPr>
                <w:color w:val="002060"/>
              </w:rPr>
            </w:pPr>
            <w:r w:rsidRPr="00B2421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903E2" w14:textId="77777777" w:rsidR="00522EAD" w:rsidRPr="00B24218" w:rsidRDefault="00522EAD" w:rsidP="003F5E10">
            <w:pPr>
              <w:pStyle w:val="rowtabella0"/>
              <w:jc w:val="center"/>
              <w:rPr>
                <w:color w:val="002060"/>
              </w:rPr>
            </w:pPr>
            <w:r w:rsidRPr="00B2421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6EB90" w14:textId="77777777" w:rsidR="00522EAD" w:rsidRPr="00B24218" w:rsidRDefault="00522EAD" w:rsidP="003F5E10">
            <w:pPr>
              <w:pStyle w:val="rowtabella0"/>
              <w:jc w:val="center"/>
              <w:rPr>
                <w:color w:val="002060"/>
              </w:rPr>
            </w:pPr>
            <w:r w:rsidRPr="00B242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7D3D3" w14:textId="77777777" w:rsidR="00522EAD" w:rsidRPr="00B24218" w:rsidRDefault="00522EAD" w:rsidP="003F5E10">
            <w:pPr>
              <w:pStyle w:val="rowtabella0"/>
              <w:jc w:val="center"/>
              <w:rPr>
                <w:color w:val="002060"/>
              </w:rPr>
            </w:pPr>
            <w:r w:rsidRPr="00B24218">
              <w:rPr>
                <w:color w:val="002060"/>
              </w:rPr>
              <w:t>0</w:t>
            </w:r>
          </w:p>
        </w:tc>
      </w:tr>
      <w:tr w:rsidR="00522EAD" w:rsidRPr="00B24218" w14:paraId="421F9882"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1E3BC4" w14:textId="77777777" w:rsidR="00522EAD" w:rsidRPr="00B24218" w:rsidRDefault="00522EAD" w:rsidP="003F5E10">
            <w:pPr>
              <w:pStyle w:val="rowtabella0"/>
              <w:rPr>
                <w:color w:val="002060"/>
              </w:rPr>
            </w:pPr>
            <w:r w:rsidRPr="00B24218">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79769" w14:textId="77777777" w:rsidR="00522EAD" w:rsidRPr="00B24218" w:rsidRDefault="00522EAD" w:rsidP="003F5E10">
            <w:pPr>
              <w:pStyle w:val="rowtabella0"/>
              <w:jc w:val="center"/>
              <w:rPr>
                <w:color w:val="002060"/>
              </w:rPr>
            </w:pPr>
            <w:r w:rsidRPr="00B242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85C61"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CC8C9"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F8ECD"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628C3"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695F5" w14:textId="77777777" w:rsidR="00522EAD" w:rsidRPr="00B24218" w:rsidRDefault="00522EAD" w:rsidP="003F5E10">
            <w:pPr>
              <w:pStyle w:val="rowtabella0"/>
              <w:jc w:val="center"/>
              <w:rPr>
                <w:color w:val="002060"/>
              </w:rPr>
            </w:pPr>
            <w:r w:rsidRPr="00B24218">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3BF08" w14:textId="77777777" w:rsidR="00522EAD" w:rsidRPr="00B24218" w:rsidRDefault="00522EAD" w:rsidP="003F5E10">
            <w:pPr>
              <w:pStyle w:val="rowtabella0"/>
              <w:jc w:val="center"/>
              <w:rPr>
                <w:color w:val="002060"/>
              </w:rPr>
            </w:pPr>
            <w:r w:rsidRPr="00B24218">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46661" w14:textId="77777777" w:rsidR="00522EAD" w:rsidRPr="00B24218" w:rsidRDefault="00522EAD" w:rsidP="003F5E10">
            <w:pPr>
              <w:pStyle w:val="rowtabella0"/>
              <w:jc w:val="center"/>
              <w:rPr>
                <w:color w:val="002060"/>
              </w:rPr>
            </w:pPr>
            <w:r w:rsidRPr="00B242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87439" w14:textId="77777777" w:rsidR="00522EAD" w:rsidRPr="00B24218" w:rsidRDefault="00522EAD" w:rsidP="003F5E10">
            <w:pPr>
              <w:pStyle w:val="rowtabella0"/>
              <w:jc w:val="center"/>
              <w:rPr>
                <w:color w:val="002060"/>
              </w:rPr>
            </w:pPr>
            <w:r w:rsidRPr="00B24218">
              <w:rPr>
                <w:color w:val="002060"/>
              </w:rPr>
              <w:t>0</w:t>
            </w:r>
          </w:p>
        </w:tc>
      </w:tr>
      <w:tr w:rsidR="00522EAD" w:rsidRPr="00B24218" w14:paraId="6A551C29"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2A78FC" w14:textId="77777777" w:rsidR="00522EAD" w:rsidRPr="00B24218" w:rsidRDefault="00522EAD" w:rsidP="003F5E10">
            <w:pPr>
              <w:pStyle w:val="rowtabella0"/>
              <w:rPr>
                <w:color w:val="002060"/>
              </w:rPr>
            </w:pPr>
            <w:r w:rsidRPr="00B24218">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03981" w14:textId="77777777" w:rsidR="00522EAD" w:rsidRPr="00B24218" w:rsidRDefault="00522EAD" w:rsidP="003F5E10">
            <w:pPr>
              <w:pStyle w:val="rowtabella0"/>
              <w:jc w:val="center"/>
              <w:rPr>
                <w:color w:val="002060"/>
              </w:rPr>
            </w:pPr>
            <w:r w:rsidRPr="00B242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B0187"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64E97"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1D9AF"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8FED2"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47583" w14:textId="77777777" w:rsidR="00522EAD" w:rsidRPr="00B24218" w:rsidRDefault="00522EAD" w:rsidP="003F5E10">
            <w:pPr>
              <w:pStyle w:val="rowtabella0"/>
              <w:jc w:val="center"/>
              <w:rPr>
                <w:color w:val="002060"/>
              </w:rPr>
            </w:pPr>
            <w:r w:rsidRPr="00B24218">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CF768" w14:textId="77777777" w:rsidR="00522EAD" w:rsidRPr="00B24218" w:rsidRDefault="00522EAD" w:rsidP="003F5E10">
            <w:pPr>
              <w:pStyle w:val="rowtabella0"/>
              <w:jc w:val="center"/>
              <w:rPr>
                <w:color w:val="002060"/>
              </w:rPr>
            </w:pPr>
            <w:r w:rsidRPr="00B24218">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C424B"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83E91" w14:textId="77777777" w:rsidR="00522EAD" w:rsidRPr="00B24218" w:rsidRDefault="00522EAD" w:rsidP="003F5E10">
            <w:pPr>
              <w:pStyle w:val="rowtabella0"/>
              <w:jc w:val="center"/>
              <w:rPr>
                <w:color w:val="002060"/>
              </w:rPr>
            </w:pPr>
            <w:r w:rsidRPr="00B24218">
              <w:rPr>
                <w:color w:val="002060"/>
              </w:rPr>
              <w:t>0</w:t>
            </w:r>
          </w:p>
        </w:tc>
      </w:tr>
      <w:tr w:rsidR="00522EAD" w:rsidRPr="00B24218" w14:paraId="5FE9B168"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2648C7" w14:textId="77777777" w:rsidR="00522EAD" w:rsidRPr="00B24218" w:rsidRDefault="00522EAD" w:rsidP="003F5E10">
            <w:pPr>
              <w:pStyle w:val="rowtabella0"/>
              <w:rPr>
                <w:color w:val="002060"/>
              </w:rPr>
            </w:pPr>
            <w:r w:rsidRPr="00B24218">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2EC1B" w14:textId="77777777" w:rsidR="00522EAD" w:rsidRPr="00B24218" w:rsidRDefault="00522EAD" w:rsidP="003F5E10">
            <w:pPr>
              <w:pStyle w:val="rowtabella0"/>
              <w:jc w:val="center"/>
              <w:rPr>
                <w:color w:val="002060"/>
              </w:rPr>
            </w:pPr>
            <w:r w:rsidRPr="00B242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8C4A4"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C9295"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03127"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A6289"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2F28B" w14:textId="77777777" w:rsidR="00522EAD" w:rsidRPr="00B24218" w:rsidRDefault="00522EAD" w:rsidP="003F5E10">
            <w:pPr>
              <w:pStyle w:val="rowtabella0"/>
              <w:jc w:val="center"/>
              <w:rPr>
                <w:color w:val="002060"/>
              </w:rPr>
            </w:pPr>
            <w:r w:rsidRPr="00B2421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F90FD" w14:textId="77777777" w:rsidR="00522EAD" w:rsidRPr="00B24218" w:rsidRDefault="00522EAD" w:rsidP="003F5E10">
            <w:pPr>
              <w:pStyle w:val="rowtabella0"/>
              <w:jc w:val="center"/>
              <w:rPr>
                <w:color w:val="002060"/>
              </w:rPr>
            </w:pPr>
            <w:r w:rsidRPr="00B24218">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A3997"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01D1D" w14:textId="77777777" w:rsidR="00522EAD" w:rsidRPr="00B24218" w:rsidRDefault="00522EAD" w:rsidP="003F5E10">
            <w:pPr>
              <w:pStyle w:val="rowtabella0"/>
              <w:jc w:val="center"/>
              <w:rPr>
                <w:color w:val="002060"/>
              </w:rPr>
            </w:pPr>
            <w:r w:rsidRPr="00B24218">
              <w:rPr>
                <w:color w:val="002060"/>
              </w:rPr>
              <w:t>0</w:t>
            </w:r>
          </w:p>
        </w:tc>
      </w:tr>
      <w:tr w:rsidR="00522EAD" w:rsidRPr="00B24218" w14:paraId="63188907"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47D4C0" w14:textId="77777777" w:rsidR="00522EAD" w:rsidRPr="00B24218" w:rsidRDefault="00522EAD" w:rsidP="003F5E10">
            <w:pPr>
              <w:pStyle w:val="rowtabella0"/>
              <w:rPr>
                <w:color w:val="002060"/>
              </w:rPr>
            </w:pPr>
            <w:r w:rsidRPr="00B24218">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987CB" w14:textId="77777777" w:rsidR="00522EAD" w:rsidRPr="00B24218" w:rsidRDefault="00522EAD" w:rsidP="003F5E10">
            <w:pPr>
              <w:pStyle w:val="rowtabella0"/>
              <w:jc w:val="center"/>
              <w:rPr>
                <w:color w:val="002060"/>
              </w:rPr>
            </w:pPr>
            <w:r w:rsidRPr="00B242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B3983"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A0400"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82A52"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C8014"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A5582" w14:textId="77777777" w:rsidR="00522EAD" w:rsidRPr="00B24218" w:rsidRDefault="00522EAD" w:rsidP="003F5E10">
            <w:pPr>
              <w:pStyle w:val="rowtabella0"/>
              <w:jc w:val="center"/>
              <w:rPr>
                <w:color w:val="002060"/>
              </w:rPr>
            </w:pPr>
            <w:r w:rsidRPr="00B2421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F38B1" w14:textId="77777777" w:rsidR="00522EAD" w:rsidRPr="00B24218" w:rsidRDefault="00522EAD" w:rsidP="003F5E10">
            <w:pPr>
              <w:pStyle w:val="rowtabella0"/>
              <w:jc w:val="center"/>
              <w:rPr>
                <w:color w:val="002060"/>
              </w:rPr>
            </w:pPr>
            <w:r w:rsidRPr="00B2421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E9753"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00766" w14:textId="77777777" w:rsidR="00522EAD" w:rsidRPr="00B24218" w:rsidRDefault="00522EAD" w:rsidP="003F5E10">
            <w:pPr>
              <w:pStyle w:val="rowtabella0"/>
              <w:jc w:val="center"/>
              <w:rPr>
                <w:color w:val="002060"/>
              </w:rPr>
            </w:pPr>
            <w:r w:rsidRPr="00B24218">
              <w:rPr>
                <w:color w:val="002060"/>
              </w:rPr>
              <w:t>0</w:t>
            </w:r>
          </w:p>
        </w:tc>
      </w:tr>
      <w:tr w:rsidR="00522EAD" w:rsidRPr="00B24218" w14:paraId="50201397"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4DBB7E" w14:textId="77777777" w:rsidR="00522EAD" w:rsidRPr="00B24218" w:rsidRDefault="00522EAD" w:rsidP="003F5E10">
            <w:pPr>
              <w:pStyle w:val="rowtabella0"/>
              <w:rPr>
                <w:color w:val="002060"/>
              </w:rPr>
            </w:pPr>
            <w:r w:rsidRPr="00B24218">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EA478" w14:textId="77777777" w:rsidR="00522EAD" w:rsidRPr="00B24218" w:rsidRDefault="00522EAD" w:rsidP="003F5E10">
            <w:pPr>
              <w:pStyle w:val="rowtabella0"/>
              <w:jc w:val="center"/>
              <w:rPr>
                <w:color w:val="002060"/>
              </w:rPr>
            </w:pPr>
            <w:r w:rsidRPr="00B242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86550"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3801B"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6880A"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DC79E"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FC619" w14:textId="77777777" w:rsidR="00522EAD" w:rsidRPr="00B24218" w:rsidRDefault="00522EAD" w:rsidP="003F5E10">
            <w:pPr>
              <w:pStyle w:val="rowtabella0"/>
              <w:jc w:val="center"/>
              <w:rPr>
                <w:color w:val="002060"/>
              </w:rPr>
            </w:pPr>
            <w:r w:rsidRPr="00B24218">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F94C8" w14:textId="77777777" w:rsidR="00522EAD" w:rsidRPr="00B24218" w:rsidRDefault="00522EAD" w:rsidP="003F5E10">
            <w:pPr>
              <w:pStyle w:val="rowtabella0"/>
              <w:jc w:val="center"/>
              <w:rPr>
                <w:color w:val="002060"/>
              </w:rPr>
            </w:pPr>
            <w:r w:rsidRPr="00B24218">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BA57C"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83E06" w14:textId="77777777" w:rsidR="00522EAD" w:rsidRPr="00B24218" w:rsidRDefault="00522EAD" w:rsidP="003F5E10">
            <w:pPr>
              <w:pStyle w:val="rowtabella0"/>
              <w:jc w:val="center"/>
              <w:rPr>
                <w:color w:val="002060"/>
              </w:rPr>
            </w:pPr>
            <w:r w:rsidRPr="00B24218">
              <w:rPr>
                <w:color w:val="002060"/>
              </w:rPr>
              <w:t>0</w:t>
            </w:r>
          </w:p>
        </w:tc>
      </w:tr>
      <w:tr w:rsidR="00522EAD" w:rsidRPr="00B24218" w14:paraId="19D869F9"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9C7685" w14:textId="77777777" w:rsidR="00522EAD" w:rsidRPr="00B24218" w:rsidRDefault="00522EAD" w:rsidP="003F5E10">
            <w:pPr>
              <w:pStyle w:val="rowtabella0"/>
              <w:rPr>
                <w:color w:val="002060"/>
              </w:rPr>
            </w:pPr>
            <w:r w:rsidRPr="00B24218">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BD763" w14:textId="77777777" w:rsidR="00522EAD" w:rsidRPr="00B24218" w:rsidRDefault="00522EAD" w:rsidP="003F5E10">
            <w:pPr>
              <w:pStyle w:val="rowtabella0"/>
              <w:jc w:val="center"/>
              <w:rPr>
                <w:color w:val="002060"/>
              </w:rPr>
            </w:pPr>
            <w:r w:rsidRPr="00B2421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2A93C"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34C72"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8A69A"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C3F16"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CDA01" w14:textId="77777777" w:rsidR="00522EAD" w:rsidRPr="00B24218" w:rsidRDefault="00522EAD" w:rsidP="003F5E10">
            <w:pPr>
              <w:pStyle w:val="rowtabella0"/>
              <w:jc w:val="center"/>
              <w:rPr>
                <w:color w:val="002060"/>
              </w:rPr>
            </w:pPr>
            <w:r w:rsidRPr="00B24218">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415E1" w14:textId="77777777" w:rsidR="00522EAD" w:rsidRPr="00B24218" w:rsidRDefault="00522EAD" w:rsidP="003F5E10">
            <w:pPr>
              <w:pStyle w:val="rowtabella0"/>
              <w:jc w:val="center"/>
              <w:rPr>
                <w:color w:val="002060"/>
              </w:rPr>
            </w:pPr>
            <w:r w:rsidRPr="00B24218">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83773" w14:textId="77777777" w:rsidR="00522EAD" w:rsidRPr="00B24218" w:rsidRDefault="00522EAD" w:rsidP="003F5E10">
            <w:pPr>
              <w:pStyle w:val="rowtabella0"/>
              <w:jc w:val="center"/>
              <w:rPr>
                <w:color w:val="002060"/>
              </w:rPr>
            </w:pPr>
            <w:r w:rsidRPr="00B242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40108" w14:textId="77777777" w:rsidR="00522EAD" w:rsidRPr="00B24218" w:rsidRDefault="00522EAD" w:rsidP="003F5E10">
            <w:pPr>
              <w:pStyle w:val="rowtabella0"/>
              <w:jc w:val="center"/>
              <w:rPr>
                <w:color w:val="002060"/>
              </w:rPr>
            </w:pPr>
            <w:r w:rsidRPr="00B24218">
              <w:rPr>
                <w:color w:val="002060"/>
              </w:rPr>
              <w:t>0</w:t>
            </w:r>
          </w:p>
        </w:tc>
      </w:tr>
      <w:tr w:rsidR="00522EAD" w:rsidRPr="00B24218" w14:paraId="7C68ECC6"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6635AC" w14:textId="77777777" w:rsidR="00522EAD" w:rsidRPr="00B24218" w:rsidRDefault="00522EAD" w:rsidP="003F5E10">
            <w:pPr>
              <w:pStyle w:val="rowtabella0"/>
              <w:rPr>
                <w:color w:val="002060"/>
              </w:rPr>
            </w:pPr>
            <w:r w:rsidRPr="00B24218">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5D483" w14:textId="77777777" w:rsidR="00522EAD" w:rsidRPr="00B24218" w:rsidRDefault="00522EAD" w:rsidP="003F5E10">
            <w:pPr>
              <w:pStyle w:val="rowtabella0"/>
              <w:jc w:val="center"/>
              <w:rPr>
                <w:color w:val="002060"/>
              </w:rPr>
            </w:pPr>
            <w:r w:rsidRPr="00B2421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674F1"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102BD"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2E78C"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9CC5D"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1D1D9" w14:textId="77777777" w:rsidR="00522EAD" w:rsidRPr="00B24218" w:rsidRDefault="00522EAD" w:rsidP="003F5E10">
            <w:pPr>
              <w:pStyle w:val="rowtabella0"/>
              <w:jc w:val="center"/>
              <w:rPr>
                <w:color w:val="002060"/>
              </w:rPr>
            </w:pPr>
            <w:r w:rsidRPr="00B24218">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C1EF0" w14:textId="77777777" w:rsidR="00522EAD" w:rsidRPr="00B24218" w:rsidRDefault="00522EAD" w:rsidP="003F5E10">
            <w:pPr>
              <w:pStyle w:val="rowtabella0"/>
              <w:jc w:val="center"/>
              <w:rPr>
                <w:color w:val="002060"/>
              </w:rPr>
            </w:pPr>
            <w:r w:rsidRPr="00B24218">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BC45E"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90245" w14:textId="77777777" w:rsidR="00522EAD" w:rsidRPr="00B24218" w:rsidRDefault="00522EAD" w:rsidP="003F5E10">
            <w:pPr>
              <w:pStyle w:val="rowtabella0"/>
              <w:jc w:val="center"/>
              <w:rPr>
                <w:color w:val="002060"/>
              </w:rPr>
            </w:pPr>
            <w:r w:rsidRPr="00B24218">
              <w:rPr>
                <w:color w:val="002060"/>
              </w:rPr>
              <w:t>0</w:t>
            </w:r>
          </w:p>
        </w:tc>
      </w:tr>
      <w:tr w:rsidR="00522EAD" w:rsidRPr="00B24218" w14:paraId="30347C5E"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5074B8" w14:textId="77777777" w:rsidR="00522EAD" w:rsidRPr="00B24218" w:rsidRDefault="00522EAD" w:rsidP="003F5E10">
            <w:pPr>
              <w:pStyle w:val="rowtabella0"/>
              <w:rPr>
                <w:color w:val="002060"/>
              </w:rPr>
            </w:pPr>
            <w:r w:rsidRPr="00B24218">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A9C60"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DC713"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AE039"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8A6A6"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E1423" w14:textId="77777777" w:rsidR="00522EAD" w:rsidRPr="00B24218" w:rsidRDefault="00522EAD" w:rsidP="003F5E10">
            <w:pPr>
              <w:pStyle w:val="rowtabella0"/>
              <w:jc w:val="center"/>
              <w:rPr>
                <w:color w:val="002060"/>
              </w:rPr>
            </w:pPr>
            <w:r w:rsidRPr="00B242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7306C" w14:textId="77777777" w:rsidR="00522EAD" w:rsidRPr="00B24218" w:rsidRDefault="00522EAD" w:rsidP="003F5E10">
            <w:pPr>
              <w:pStyle w:val="rowtabella0"/>
              <w:jc w:val="center"/>
              <w:rPr>
                <w:color w:val="002060"/>
              </w:rPr>
            </w:pPr>
            <w:r w:rsidRPr="00B2421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9716E" w14:textId="77777777" w:rsidR="00522EAD" w:rsidRPr="00B24218" w:rsidRDefault="00522EAD" w:rsidP="003F5E10">
            <w:pPr>
              <w:pStyle w:val="rowtabella0"/>
              <w:jc w:val="center"/>
              <w:rPr>
                <w:color w:val="002060"/>
              </w:rPr>
            </w:pPr>
            <w:r w:rsidRPr="00B24218">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16CC3" w14:textId="77777777" w:rsidR="00522EAD" w:rsidRPr="00B24218" w:rsidRDefault="00522EAD" w:rsidP="003F5E10">
            <w:pPr>
              <w:pStyle w:val="rowtabella0"/>
              <w:jc w:val="center"/>
              <w:rPr>
                <w:color w:val="002060"/>
              </w:rPr>
            </w:pPr>
            <w:r w:rsidRPr="00B242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672F2" w14:textId="77777777" w:rsidR="00522EAD" w:rsidRPr="00B24218" w:rsidRDefault="00522EAD" w:rsidP="003F5E10">
            <w:pPr>
              <w:pStyle w:val="rowtabella0"/>
              <w:jc w:val="center"/>
              <w:rPr>
                <w:color w:val="002060"/>
              </w:rPr>
            </w:pPr>
            <w:r w:rsidRPr="00B24218">
              <w:rPr>
                <w:color w:val="002060"/>
              </w:rPr>
              <w:t>0</w:t>
            </w:r>
          </w:p>
        </w:tc>
      </w:tr>
      <w:tr w:rsidR="00522EAD" w:rsidRPr="00B24218" w14:paraId="3B4D6D05" w14:textId="77777777" w:rsidTr="003F5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93DC71" w14:textId="77777777" w:rsidR="00522EAD" w:rsidRPr="00B24218" w:rsidRDefault="00522EAD" w:rsidP="003F5E10">
            <w:pPr>
              <w:pStyle w:val="rowtabella0"/>
              <w:rPr>
                <w:color w:val="002060"/>
              </w:rPr>
            </w:pPr>
            <w:r w:rsidRPr="00B24218">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CC108"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60B8C"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5EA2E"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5A4E6"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4029D"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532ED" w14:textId="77777777" w:rsidR="00522EAD" w:rsidRPr="00B24218" w:rsidRDefault="00522EAD" w:rsidP="003F5E10">
            <w:pPr>
              <w:pStyle w:val="rowtabella0"/>
              <w:jc w:val="center"/>
              <w:rPr>
                <w:color w:val="002060"/>
              </w:rPr>
            </w:pPr>
            <w:r w:rsidRPr="00B2421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F8B89" w14:textId="77777777" w:rsidR="00522EAD" w:rsidRPr="00B24218" w:rsidRDefault="00522EAD" w:rsidP="003F5E10">
            <w:pPr>
              <w:pStyle w:val="rowtabella0"/>
              <w:jc w:val="center"/>
              <w:rPr>
                <w:color w:val="002060"/>
              </w:rPr>
            </w:pPr>
            <w:r w:rsidRPr="00B24218">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8CDA7" w14:textId="77777777" w:rsidR="00522EAD" w:rsidRPr="00B24218" w:rsidRDefault="00522EAD" w:rsidP="003F5E10">
            <w:pPr>
              <w:pStyle w:val="rowtabella0"/>
              <w:jc w:val="center"/>
              <w:rPr>
                <w:color w:val="002060"/>
              </w:rPr>
            </w:pPr>
            <w:r w:rsidRPr="00B2421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65310" w14:textId="77777777" w:rsidR="00522EAD" w:rsidRPr="00B24218" w:rsidRDefault="00522EAD" w:rsidP="003F5E10">
            <w:pPr>
              <w:pStyle w:val="rowtabella0"/>
              <w:jc w:val="center"/>
              <w:rPr>
                <w:color w:val="002060"/>
              </w:rPr>
            </w:pPr>
            <w:r w:rsidRPr="00B24218">
              <w:rPr>
                <w:color w:val="002060"/>
              </w:rPr>
              <w:t>0</w:t>
            </w:r>
          </w:p>
        </w:tc>
      </w:tr>
    </w:tbl>
    <w:p w14:paraId="245C3B59" w14:textId="77777777" w:rsidR="00522EAD" w:rsidRPr="00B24218" w:rsidRDefault="00522EAD" w:rsidP="00522EAD">
      <w:pPr>
        <w:pStyle w:val="titoloprinc0"/>
        <w:rPr>
          <w:color w:val="002060"/>
          <w:sz w:val="22"/>
          <w:szCs w:val="22"/>
        </w:rPr>
      </w:pPr>
    </w:p>
    <w:p w14:paraId="015D99B5" w14:textId="77777777" w:rsidR="00522EAD" w:rsidRPr="00B24218" w:rsidRDefault="00522EAD" w:rsidP="00522EAD">
      <w:pPr>
        <w:pStyle w:val="titoloprinc0"/>
        <w:rPr>
          <w:color w:val="002060"/>
        </w:rPr>
      </w:pPr>
      <w:r w:rsidRPr="00B24218">
        <w:rPr>
          <w:color w:val="002060"/>
        </w:rPr>
        <w:t>PROGRAMMA GARE</w:t>
      </w:r>
    </w:p>
    <w:p w14:paraId="7EDE5618" w14:textId="77777777" w:rsidR="00522EAD" w:rsidRDefault="00522EAD" w:rsidP="00522EAD">
      <w:pPr>
        <w:pStyle w:val="breakline"/>
        <w:rPr>
          <w:rFonts w:eastAsiaTheme="minorEastAsia"/>
          <w:color w:val="002060"/>
        </w:rPr>
      </w:pPr>
    </w:p>
    <w:p w14:paraId="7D83D340" w14:textId="77777777" w:rsidR="00E16E40" w:rsidRPr="00E84C5A" w:rsidRDefault="00E16E40" w:rsidP="00E16E40">
      <w:pPr>
        <w:pStyle w:val="sottotitolocampionato10"/>
        <w:rPr>
          <w:color w:val="002060"/>
        </w:rPr>
      </w:pPr>
      <w:r w:rsidRPr="00E84C5A">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3"/>
        <w:gridCol w:w="385"/>
        <w:gridCol w:w="898"/>
        <w:gridCol w:w="1198"/>
        <w:gridCol w:w="1544"/>
        <w:gridCol w:w="1554"/>
      </w:tblGrid>
      <w:tr w:rsidR="00E16E40" w:rsidRPr="00E84C5A" w14:paraId="5AC81C31" w14:textId="77777777" w:rsidTr="003F5E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C2AE5" w14:textId="77777777" w:rsidR="00E16E40" w:rsidRPr="00E84C5A" w:rsidRDefault="00E16E40" w:rsidP="003F5E10">
            <w:pPr>
              <w:pStyle w:val="headertabella0"/>
              <w:rPr>
                <w:color w:val="002060"/>
              </w:rPr>
            </w:pPr>
            <w:r w:rsidRPr="00E84C5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67B92" w14:textId="77777777" w:rsidR="00E16E40" w:rsidRPr="00E84C5A" w:rsidRDefault="00E16E40" w:rsidP="003F5E10">
            <w:pPr>
              <w:pStyle w:val="headertabella0"/>
              <w:rPr>
                <w:color w:val="002060"/>
              </w:rPr>
            </w:pPr>
            <w:r w:rsidRPr="00E84C5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F447C" w14:textId="77777777" w:rsidR="00E16E40" w:rsidRPr="00E84C5A" w:rsidRDefault="00E16E40" w:rsidP="003F5E10">
            <w:pPr>
              <w:pStyle w:val="headertabella0"/>
              <w:rPr>
                <w:color w:val="002060"/>
              </w:rPr>
            </w:pPr>
            <w:r w:rsidRPr="00E84C5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34EF1" w14:textId="77777777" w:rsidR="00E16E40" w:rsidRPr="00E84C5A" w:rsidRDefault="00E16E40" w:rsidP="003F5E10">
            <w:pPr>
              <w:pStyle w:val="headertabella0"/>
              <w:rPr>
                <w:color w:val="002060"/>
              </w:rPr>
            </w:pPr>
            <w:r w:rsidRPr="00E84C5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8642C" w14:textId="77777777" w:rsidR="00E16E40" w:rsidRPr="00E84C5A" w:rsidRDefault="00E16E40" w:rsidP="003F5E10">
            <w:pPr>
              <w:pStyle w:val="headertabella0"/>
              <w:rPr>
                <w:color w:val="002060"/>
              </w:rPr>
            </w:pPr>
            <w:r w:rsidRPr="00E84C5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79FB0" w14:textId="77777777" w:rsidR="00E16E40" w:rsidRPr="00E84C5A" w:rsidRDefault="00E16E40" w:rsidP="003F5E10">
            <w:pPr>
              <w:pStyle w:val="headertabella0"/>
              <w:rPr>
                <w:color w:val="002060"/>
              </w:rPr>
            </w:pPr>
            <w:proofErr w:type="spellStart"/>
            <w:r w:rsidRPr="00E84C5A">
              <w:rPr>
                <w:color w:val="002060"/>
              </w:rPr>
              <w:t>Localita'</w:t>
            </w:r>
            <w:proofErr w:type="spellEnd"/>
            <w:r w:rsidRPr="00E84C5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5E327" w14:textId="77777777" w:rsidR="00E16E40" w:rsidRPr="00E84C5A" w:rsidRDefault="00E16E40" w:rsidP="003F5E10">
            <w:pPr>
              <w:pStyle w:val="headertabella0"/>
              <w:rPr>
                <w:color w:val="002060"/>
              </w:rPr>
            </w:pPr>
            <w:r w:rsidRPr="00E84C5A">
              <w:rPr>
                <w:color w:val="002060"/>
              </w:rPr>
              <w:t>Indirizzo Impianto</w:t>
            </w:r>
          </w:p>
        </w:tc>
      </w:tr>
      <w:tr w:rsidR="00E16E40" w:rsidRPr="00E84C5A" w14:paraId="222ABF41" w14:textId="77777777" w:rsidTr="003F5E1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EE7983" w14:textId="77777777" w:rsidR="00E16E40" w:rsidRPr="00E84C5A" w:rsidRDefault="00E16E40" w:rsidP="003F5E10">
            <w:pPr>
              <w:pStyle w:val="rowtabella0"/>
              <w:rPr>
                <w:color w:val="002060"/>
              </w:rPr>
            </w:pPr>
            <w:r w:rsidRPr="00E84C5A">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B87E24" w14:textId="77777777" w:rsidR="00E16E40" w:rsidRPr="00E84C5A" w:rsidRDefault="00E16E40" w:rsidP="003F5E10">
            <w:pPr>
              <w:pStyle w:val="rowtabella0"/>
              <w:rPr>
                <w:color w:val="002060"/>
              </w:rPr>
            </w:pPr>
            <w:r w:rsidRPr="00E84C5A">
              <w:rPr>
                <w:color w:val="002060"/>
              </w:rPr>
              <w:t>LUCREZIA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CC05F8" w14:textId="77777777" w:rsidR="00E16E40" w:rsidRPr="00E84C5A" w:rsidRDefault="00E16E40" w:rsidP="003F5E10">
            <w:pPr>
              <w:pStyle w:val="rowtabella0"/>
              <w:jc w:val="center"/>
              <w:rPr>
                <w:color w:val="002060"/>
              </w:rPr>
            </w:pPr>
            <w:r w:rsidRPr="00E84C5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0DBB3C" w14:textId="77777777" w:rsidR="00E16E40" w:rsidRPr="00E84C5A" w:rsidRDefault="00E16E40" w:rsidP="003F5E10">
            <w:pPr>
              <w:pStyle w:val="rowtabella0"/>
              <w:rPr>
                <w:color w:val="002060"/>
              </w:rPr>
            </w:pPr>
            <w:r w:rsidRPr="00E84C5A">
              <w:rPr>
                <w:color w:val="002060"/>
              </w:rPr>
              <w:t>13/02/2026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D4B2DA" w14:textId="77777777" w:rsidR="00E16E40" w:rsidRPr="00E84C5A" w:rsidRDefault="00E16E40" w:rsidP="003F5E10">
            <w:pPr>
              <w:pStyle w:val="rowtabella0"/>
              <w:rPr>
                <w:color w:val="002060"/>
              </w:rPr>
            </w:pPr>
            <w:r w:rsidRPr="00E84C5A">
              <w:rPr>
                <w:color w:val="002060"/>
              </w:rPr>
              <w:t xml:space="preserve">5429 PAL.COM. </w:t>
            </w:r>
            <w:proofErr w:type="gramStart"/>
            <w:r w:rsidRPr="00E84C5A">
              <w:rPr>
                <w:color w:val="002060"/>
              </w:rPr>
              <w:t>S.MICHELE</w:t>
            </w:r>
            <w:proofErr w:type="gramEnd"/>
            <w:r w:rsidRPr="00E84C5A">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DE4F07" w14:textId="77777777" w:rsidR="00E16E40" w:rsidRPr="00E84C5A" w:rsidRDefault="00E16E40" w:rsidP="003F5E10">
            <w:pPr>
              <w:pStyle w:val="rowtabella0"/>
              <w:rPr>
                <w:color w:val="002060"/>
              </w:rPr>
            </w:pPr>
            <w:r w:rsidRPr="00E84C5A">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8AA6B8" w14:textId="77777777" w:rsidR="00E16E40" w:rsidRPr="00E84C5A" w:rsidRDefault="00E16E40" w:rsidP="003F5E10">
            <w:pPr>
              <w:pStyle w:val="rowtabella0"/>
              <w:rPr>
                <w:color w:val="002060"/>
              </w:rPr>
            </w:pPr>
            <w:r w:rsidRPr="00E84C5A">
              <w:rPr>
                <w:color w:val="002060"/>
              </w:rPr>
              <w:t>VIA LORETO</w:t>
            </w:r>
          </w:p>
        </w:tc>
      </w:tr>
      <w:tr w:rsidR="00E16E40" w:rsidRPr="00E84C5A" w14:paraId="5E679639"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F7F55B" w14:textId="77777777" w:rsidR="00E16E40" w:rsidRPr="00E84C5A" w:rsidRDefault="00E16E40" w:rsidP="003F5E10">
            <w:pPr>
              <w:pStyle w:val="rowtabella0"/>
              <w:rPr>
                <w:color w:val="002060"/>
              </w:rPr>
            </w:pPr>
            <w:r w:rsidRPr="00E84C5A">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8C8E9C" w14:textId="77777777" w:rsidR="00E16E40" w:rsidRPr="00E84C5A" w:rsidRDefault="00E16E40" w:rsidP="003F5E10">
            <w:pPr>
              <w:pStyle w:val="rowtabella0"/>
              <w:rPr>
                <w:color w:val="002060"/>
              </w:rPr>
            </w:pPr>
            <w:r w:rsidRPr="00E84C5A">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47B563"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067213" w14:textId="77777777" w:rsidR="00E16E40" w:rsidRPr="00E84C5A" w:rsidRDefault="00E16E40" w:rsidP="003F5E10">
            <w:pPr>
              <w:pStyle w:val="rowtabella0"/>
              <w:rPr>
                <w:color w:val="002060"/>
              </w:rPr>
            </w:pPr>
            <w:r w:rsidRPr="00E84C5A">
              <w:rPr>
                <w:color w:val="002060"/>
              </w:rPr>
              <w:t>13/02/2026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533E4E" w14:textId="77777777" w:rsidR="00E16E40" w:rsidRPr="00E84C5A" w:rsidRDefault="00E16E40" w:rsidP="003F5E10">
            <w:pPr>
              <w:pStyle w:val="rowtabella0"/>
              <w:rPr>
                <w:color w:val="002060"/>
              </w:rPr>
            </w:pPr>
            <w:r w:rsidRPr="00E84C5A">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8A3CC1" w14:textId="77777777" w:rsidR="00E16E40" w:rsidRPr="00E84C5A" w:rsidRDefault="00E16E40" w:rsidP="003F5E10">
            <w:pPr>
              <w:pStyle w:val="rowtabella0"/>
              <w:rPr>
                <w:color w:val="002060"/>
              </w:rPr>
            </w:pPr>
            <w:r w:rsidRPr="00E84C5A">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49B313" w14:textId="77777777" w:rsidR="00E16E40" w:rsidRPr="00E84C5A" w:rsidRDefault="00E16E40" w:rsidP="003F5E10">
            <w:pPr>
              <w:pStyle w:val="rowtabella0"/>
              <w:rPr>
                <w:color w:val="002060"/>
              </w:rPr>
            </w:pPr>
            <w:r w:rsidRPr="00E84C5A">
              <w:rPr>
                <w:color w:val="002060"/>
              </w:rPr>
              <w:t>VIA OLIMPIADI</w:t>
            </w:r>
          </w:p>
        </w:tc>
      </w:tr>
      <w:tr w:rsidR="00E16E40" w:rsidRPr="00E84C5A" w14:paraId="4B0B68BF"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FAFCFF" w14:textId="77777777" w:rsidR="00E16E40" w:rsidRPr="00E84C5A" w:rsidRDefault="00E16E40" w:rsidP="003F5E10">
            <w:pPr>
              <w:pStyle w:val="rowtabella0"/>
              <w:rPr>
                <w:color w:val="002060"/>
              </w:rPr>
            </w:pPr>
            <w:r w:rsidRPr="00E84C5A">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C898E2" w14:textId="77777777" w:rsidR="00E16E40" w:rsidRPr="00E84C5A" w:rsidRDefault="00E16E40" w:rsidP="003F5E10">
            <w:pPr>
              <w:pStyle w:val="rowtabella0"/>
              <w:rPr>
                <w:color w:val="002060"/>
              </w:rPr>
            </w:pPr>
            <w:r w:rsidRPr="00E84C5A">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9DCC34"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AF9FEA" w14:textId="77777777" w:rsidR="00E16E40" w:rsidRPr="00E84C5A" w:rsidRDefault="00E16E40" w:rsidP="003F5E10">
            <w:pPr>
              <w:pStyle w:val="rowtabella0"/>
              <w:rPr>
                <w:color w:val="002060"/>
              </w:rPr>
            </w:pPr>
            <w:r w:rsidRPr="00E84C5A">
              <w:rPr>
                <w:color w:val="002060"/>
              </w:rPr>
              <w:t>13/02/2026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969040" w14:textId="77777777" w:rsidR="00E16E40" w:rsidRPr="00E84C5A" w:rsidRDefault="00E16E40" w:rsidP="003F5E10">
            <w:pPr>
              <w:pStyle w:val="rowtabella0"/>
              <w:rPr>
                <w:color w:val="002060"/>
              </w:rPr>
            </w:pPr>
            <w:r w:rsidRPr="00E84C5A">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28C297" w14:textId="77777777" w:rsidR="00E16E40" w:rsidRPr="00E84C5A" w:rsidRDefault="00E16E40" w:rsidP="003F5E10">
            <w:pPr>
              <w:pStyle w:val="rowtabella0"/>
              <w:rPr>
                <w:color w:val="002060"/>
              </w:rPr>
            </w:pPr>
            <w:r w:rsidRPr="00E84C5A">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BDDE70" w14:textId="77777777" w:rsidR="00E16E40" w:rsidRPr="00E84C5A" w:rsidRDefault="00E16E40" w:rsidP="003F5E10">
            <w:pPr>
              <w:pStyle w:val="rowtabella0"/>
              <w:rPr>
                <w:color w:val="002060"/>
              </w:rPr>
            </w:pPr>
            <w:r w:rsidRPr="00E84C5A">
              <w:rPr>
                <w:color w:val="002060"/>
              </w:rPr>
              <w:t>VIA ALESSANDRO MANZONI</w:t>
            </w:r>
          </w:p>
        </w:tc>
      </w:tr>
      <w:tr w:rsidR="00E16E40" w:rsidRPr="00E84C5A" w14:paraId="6C5DF363"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BE3D2F" w14:textId="77777777" w:rsidR="00E16E40" w:rsidRPr="00E84C5A" w:rsidRDefault="00E16E40" w:rsidP="003F5E10">
            <w:pPr>
              <w:pStyle w:val="rowtabella0"/>
              <w:rPr>
                <w:color w:val="002060"/>
              </w:rPr>
            </w:pPr>
            <w:r w:rsidRPr="00E84C5A">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3DE6BB" w14:textId="77777777" w:rsidR="00E16E40" w:rsidRPr="00E84C5A" w:rsidRDefault="00E16E40" w:rsidP="003F5E10">
            <w:pPr>
              <w:pStyle w:val="rowtabella0"/>
              <w:rPr>
                <w:color w:val="002060"/>
              </w:rPr>
            </w:pPr>
            <w:r w:rsidRPr="00E84C5A">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C93F51"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8EE6C9" w14:textId="77777777" w:rsidR="00E16E40" w:rsidRPr="00E84C5A" w:rsidRDefault="00E16E40" w:rsidP="003F5E10">
            <w:pPr>
              <w:pStyle w:val="rowtabella0"/>
              <w:rPr>
                <w:color w:val="002060"/>
              </w:rPr>
            </w:pPr>
            <w:r w:rsidRPr="00E84C5A">
              <w:rPr>
                <w:color w:val="002060"/>
              </w:rPr>
              <w:t>13/02/2026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38771F" w14:textId="77777777" w:rsidR="00E16E40" w:rsidRPr="00E84C5A" w:rsidRDefault="00E16E40" w:rsidP="003F5E10">
            <w:pPr>
              <w:pStyle w:val="rowtabella0"/>
              <w:rPr>
                <w:color w:val="002060"/>
              </w:rPr>
            </w:pPr>
            <w:r w:rsidRPr="00E84C5A">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3ED2C0" w14:textId="77777777" w:rsidR="00E16E40" w:rsidRPr="00E84C5A" w:rsidRDefault="00E16E40" w:rsidP="003F5E10">
            <w:pPr>
              <w:pStyle w:val="rowtabella0"/>
              <w:rPr>
                <w:color w:val="002060"/>
              </w:rPr>
            </w:pPr>
            <w:r w:rsidRPr="00E84C5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27FE91" w14:textId="77777777" w:rsidR="00E16E40" w:rsidRPr="00E84C5A" w:rsidRDefault="00E16E40" w:rsidP="003F5E10">
            <w:pPr>
              <w:pStyle w:val="rowtabella0"/>
              <w:rPr>
                <w:color w:val="002060"/>
              </w:rPr>
            </w:pPr>
            <w:r w:rsidRPr="00E84C5A">
              <w:rPr>
                <w:color w:val="002060"/>
              </w:rPr>
              <w:t>VIA MONTEPELAGO</w:t>
            </w:r>
          </w:p>
        </w:tc>
      </w:tr>
      <w:tr w:rsidR="00E16E40" w:rsidRPr="00E84C5A" w14:paraId="60595D4E"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4F20C3" w14:textId="77777777" w:rsidR="00E16E40" w:rsidRPr="00E84C5A" w:rsidRDefault="00E16E40" w:rsidP="003F5E10">
            <w:pPr>
              <w:pStyle w:val="rowtabella0"/>
              <w:rPr>
                <w:color w:val="002060"/>
              </w:rPr>
            </w:pPr>
            <w:r w:rsidRPr="00E84C5A">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A8C629" w14:textId="77777777" w:rsidR="00E16E40" w:rsidRPr="00E84C5A" w:rsidRDefault="00E16E40" w:rsidP="003F5E10">
            <w:pPr>
              <w:pStyle w:val="rowtabella0"/>
              <w:rPr>
                <w:color w:val="002060"/>
              </w:rPr>
            </w:pPr>
            <w:r w:rsidRPr="00E84C5A">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C6ED55"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8BB8EF" w14:textId="77777777" w:rsidR="00E16E40" w:rsidRPr="00E84C5A" w:rsidRDefault="00E16E40" w:rsidP="003F5E10">
            <w:pPr>
              <w:pStyle w:val="rowtabella0"/>
              <w:rPr>
                <w:color w:val="002060"/>
              </w:rPr>
            </w:pPr>
            <w:r w:rsidRPr="00E84C5A">
              <w:rPr>
                <w:color w:val="002060"/>
              </w:rPr>
              <w:t>13/02/2026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42879D" w14:textId="77777777" w:rsidR="00E16E40" w:rsidRPr="00E84C5A" w:rsidRDefault="00E16E40" w:rsidP="003F5E10">
            <w:pPr>
              <w:pStyle w:val="rowtabella0"/>
              <w:rPr>
                <w:color w:val="002060"/>
              </w:rPr>
            </w:pPr>
            <w:r w:rsidRPr="00E84C5A">
              <w:rPr>
                <w:color w:val="002060"/>
              </w:rPr>
              <w:t>5604 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593CE5" w14:textId="77777777" w:rsidR="00E16E40" w:rsidRPr="00E84C5A" w:rsidRDefault="00E16E40" w:rsidP="003F5E10">
            <w:pPr>
              <w:pStyle w:val="rowtabella0"/>
              <w:rPr>
                <w:color w:val="002060"/>
              </w:rPr>
            </w:pPr>
            <w:r w:rsidRPr="00E84C5A">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81F323" w14:textId="77777777" w:rsidR="00E16E40" w:rsidRPr="00E84C5A" w:rsidRDefault="00E16E40" w:rsidP="003F5E10">
            <w:pPr>
              <w:pStyle w:val="rowtabella0"/>
              <w:rPr>
                <w:color w:val="002060"/>
              </w:rPr>
            </w:pPr>
            <w:r w:rsidRPr="00E84C5A">
              <w:rPr>
                <w:color w:val="002060"/>
              </w:rPr>
              <w:t>VIA SGATTONI - CONTR.RAGNOLA</w:t>
            </w:r>
          </w:p>
        </w:tc>
      </w:tr>
      <w:tr w:rsidR="00E16E40" w:rsidRPr="00E84C5A" w14:paraId="00128B03"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5D6023" w14:textId="77777777" w:rsidR="00E16E40" w:rsidRPr="00E84C5A" w:rsidRDefault="00E16E40" w:rsidP="003F5E10">
            <w:pPr>
              <w:pStyle w:val="rowtabella0"/>
              <w:rPr>
                <w:color w:val="002060"/>
              </w:rPr>
            </w:pPr>
            <w:r w:rsidRPr="00E84C5A">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3E00A6" w14:textId="77777777" w:rsidR="00E16E40" w:rsidRPr="00E84C5A" w:rsidRDefault="00E16E40" w:rsidP="003F5E10">
            <w:pPr>
              <w:pStyle w:val="rowtabella0"/>
              <w:rPr>
                <w:color w:val="002060"/>
              </w:rPr>
            </w:pPr>
            <w:r w:rsidRPr="00E84C5A">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ABA34B"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A43690" w14:textId="77777777" w:rsidR="00E16E40" w:rsidRPr="00E84C5A" w:rsidRDefault="00E16E40" w:rsidP="003F5E10">
            <w:pPr>
              <w:pStyle w:val="rowtabella0"/>
              <w:rPr>
                <w:color w:val="002060"/>
              </w:rPr>
            </w:pPr>
            <w:r w:rsidRPr="00E84C5A">
              <w:rPr>
                <w:color w:val="002060"/>
              </w:rPr>
              <w:t>13/02/2026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CDDC46" w14:textId="77777777" w:rsidR="00E16E40" w:rsidRPr="00E84C5A" w:rsidRDefault="00E16E40" w:rsidP="003F5E10">
            <w:pPr>
              <w:pStyle w:val="rowtabella0"/>
              <w:rPr>
                <w:color w:val="002060"/>
              </w:rPr>
            </w:pPr>
            <w:r w:rsidRPr="00E84C5A">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88387C" w14:textId="77777777" w:rsidR="00E16E40" w:rsidRPr="00E84C5A" w:rsidRDefault="00E16E40" w:rsidP="003F5E10">
            <w:pPr>
              <w:pStyle w:val="rowtabella0"/>
              <w:rPr>
                <w:color w:val="002060"/>
              </w:rPr>
            </w:pPr>
            <w:r w:rsidRPr="00E84C5A">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EB9DD4" w14:textId="77777777" w:rsidR="00E16E40" w:rsidRPr="00E84C5A" w:rsidRDefault="00E16E40" w:rsidP="003F5E10">
            <w:pPr>
              <w:pStyle w:val="rowtabella0"/>
              <w:rPr>
                <w:color w:val="002060"/>
              </w:rPr>
            </w:pPr>
            <w:r w:rsidRPr="00E84C5A">
              <w:rPr>
                <w:color w:val="002060"/>
              </w:rPr>
              <w:t>VIA LUDOVICO SCARFIOTTI</w:t>
            </w:r>
          </w:p>
        </w:tc>
      </w:tr>
      <w:tr w:rsidR="00E16E40" w:rsidRPr="00E84C5A" w14:paraId="6C8815F6" w14:textId="77777777" w:rsidTr="003F5E1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6BA005" w14:textId="77777777" w:rsidR="00E16E40" w:rsidRPr="00E84C5A" w:rsidRDefault="00E16E40" w:rsidP="003F5E10">
            <w:pPr>
              <w:pStyle w:val="rowtabella0"/>
              <w:rPr>
                <w:color w:val="002060"/>
              </w:rPr>
            </w:pPr>
            <w:r w:rsidRPr="00E84C5A">
              <w:rPr>
                <w:color w:val="002060"/>
              </w:rPr>
              <w:t>CERRETO D ESI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E6C6EB" w14:textId="77777777" w:rsidR="00E16E40" w:rsidRPr="00E84C5A" w:rsidRDefault="00E16E40" w:rsidP="003F5E10">
            <w:pPr>
              <w:pStyle w:val="rowtabella0"/>
              <w:rPr>
                <w:color w:val="002060"/>
              </w:rPr>
            </w:pPr>
            <w:r w:rsidRPr="00E84C5A">
              <w:rPr>
                <w:color w:val="002060"/>
              </w:rPr>
              <w:t>U.S. FORTUNA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6A0A74"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1FB8E4" w14:textId="77777777" w:rsidR="00E16E40" w:rsidRPr="00E84C5A" w:rsidRDefault="00E16E40" w:rsidP="003F5E10">
            <w:pPr>
              <w:pStyle w:val="rowtabella0"/>
              <w:rPr>
                <w:color w:val="002060"/>
              </w:rPr>
            </w:pPr>
            <w:r w:rsidRPr="00E84C5A">
              <w:rPr>
                <w:color w:val="002060"/>
              </w:rPr>
              <w:t>14/02/2026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04D7DF" w14:textId="77777777" w:rsidR="00E16E40" w:rsidRPr="00E84C5A" w:rsidRDefault="00E16E40" w:rsidP="003F5E10">
            <w:pPr>
              <w:pStyle w:val="rowtabella0"/>
              <w:rPr>
                <w:color w:val="002060"/>
              </w:rPr>
            </w:pPr>
            <w:r w:rsidRPr="00E84C5A">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DA6612" w14:textId="77777777" w:rsidR="00E16E40" w:rsidRPr="00E84C5A" w:rsidRDefault="00E16E40" w:rsidP="003F5E10">
            <w:pPr>
              <w:pStyle w:val="rowtabella0"/>
              <w:rPr>
                <w:color w:val="002060"/>
              </w:rPr>
            </w:pPr>
            <w:r w:rsidRPr="00E84C5A">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8A9521" w14:textId="77777777" w:rsidR="00E16E40" w:rsidRPr="00E84C5A" w:rsidRDefault="00E16E40" w:rsidP="003F5E10">
            <w:pPr>
              <w:pStyle w:val="rowtabella0"/>
              <w:rPr>
                <w:color w:val="002060"/>
              </w:rPr>
            </w:pPr>
            <w:r w:rsidRPr="00E84C5A">
              <w:rPr>
                <w:color w:val="002060"/>
              </w:rPr>
              <w:t>VIA VERDI</w:t>
            </w:r>
          </w:p>
        </w:tc>
      </w:tr>
    </w:tbl>
    <w:p w14:paraId="2470268E" w14:textId="77777777" w:rsidR="00E16E40" w:rsidRPr="00B24218" w:rsidRDefault="00E16E40" w:rsidP="00522EAD">
      <w:pPr>
        <w:pStyle w:val="breakline"/>
        <w:rPr>
          <w:rFonts w:eastAsiaTheme="minorEastAsia"/>
          <w:color w:val="002060"/>
        </w:rPr>
      </w:pPr>
    </w:p>
    <w:p w14:paraId="3299D068" w14:textId="77777777" w:rsidR="00522EAD" w:rsidRPr="00B24218" w:rsidRDefault="00522EAD" w:rsidP="00522EAD">
      <w:pPr>
        <w:pStyle w:val="breakline"/>
        <w:rPr>
          <w:color w:val="002060"/>
        </w:rPr>
      </w:pPr>
    </w:p>
    <w:p w14:paraId="51DCE432" w14:textId="77777777" w:rsidR="00522EAD" w:rsidRPr="00B24218" w:rsidRDefault="00522EAD" w:rsidP="00522EAD">
      <w:pPr>
        <w:pStyle w:val="titolocampionato0"/>
        <w:shd w:val="clear" w:color="auto" w:fill="CCCCCC"/>
        <w:spacing w:before="80" w:after="40"/>
        <w:rPr>
          <w:color w:val="002060"/>
        </w:rPr>
      </w:pPr>
      <w:r w:rsidRPr="00B24218">
        <w:rPr>
          <w:color w:val="002060"/>
        </w:rPr>
        <w:t>CALCIO A CINQUE SERIE C2</w:t>
      </w:r>
    </w:p>
    <w:p w14:paraId="222B37C5" w14:textId="77777777" w:rsidR="00522EAD" w:rsidRPr="00B24218" w:rsidRDefault="00522EAD" w:rsidP="00522EAD">
      <w:pPr>
        <w:pStyle w:val="titoloprinc0"/>
        <w:rPr>
          <w:color w:val="002060"/>
        </w:rPr>
      </w:pPr>
      <w:r w:rsidRPr="00B24218">
        <w:rPr>
          <w:color w:val="002060"/>
        </w:rPr>
        <w:t>VARIAZIONI AL PROGRAMMA GARE</w:t>
      </w:r>
    </w:p>
    <w:p w14:paraId="6F073FBA" w14:textId="77777777" w:rsidR="00522EAD" w:rsidRPr="00B24218" w:rsidRDefault="00522EAD" w:rsidP="00522EAD">
      <w:pPr>
        <w:pStyle w:val="breakline"/>
        <w:rPr>
          <w:color w:val="002060"/>
        </w:rPr>
      </w:pPr>
    </w:p>
    <w:p w14:paraId="3A09FC98" w14:textId="77777777" w:rsidR="00522EAD" w:rsidRPr="00B24218" w:rsidRDefault="00522EAD" w:rsidP="00522EAD">
      <w:pPr>
        <w:pStyle w:val="sottotitolocampionato10"/>
        <w:rPr>
          <w:color w:val="002060"/>
        </w:rPr>
      </w:pPr>
      <w:r w:rsidRPr="00B2421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522EAD" w:rsidRPr="00B24218" w14:paraId="420B337B" w14:textId="77777777" w:rsidTr="0095759F">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C256B" w14:textId="77777777" w:rsidR="00522EAD" w:rsidRPr="00B24218" w:rsidRDefault="00522EAD" w:rsidP="003F5E10">
            <w:pPr>
              <w:pStyle w:val="headertabella0"/>
              <w:rPr>
                <w:color w:val="002060"/>
              </w:rPr>
            </w:pPr>
            <w:r w:rsidRPr="00B2421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43750" w14:textId="77777777" w:rsidR="00522EAD" w:rsidRPr="00B24218" w:rsidRDefault="00522EAD" w:rsidP="003F5E10">
            <w:pPr>
              <w:pStyle w:val="headertabella0"/>
              <w:rPr>
                <w:color w:val="002060"/>
              </w:rPr>
            </w:pPr>
            <w:r w:rsidRPr="00B24218">
              <w:rPr>
                <w:color w:val="002060"/>
              </w:rPr>
              <w:t xml:space="preserve">N° </w:t>
            </w:r>
            <w:proofErr w:type="spellStart"/>
            <w:r w:rsidRPr="00B24218">
              <w:rPr>
                <w:color w:val="002060"/>
              </w:rPr>
              <w:t>Gior</w:t>
            </w:r>
            <w:proofErr w:type="spellEnd"/>
            <w:r w:rsidRPr="00B24218">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ACFCE" w14:textId="77777777" w:rsidR="00522EAD" w:rsidRPr="00B24218" w:rsidRDefault="00522EAD" w:rsidP="003F5E10">
            <w:pPr>
              <w:pStyle w:val="headertabella0"/>
              <w:rPr>
                <w:color w:val="002060"/>
              </w:rPr>
            </w:pPr>
            <w:r w:rsidRPr="00B2421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2E036" w14:textId="77777777" w:rsidR="00522EAD" w:rsidRPr="00B24218" w:rsidRDefault="00522EAD" w:rsidP="003F5E10">
            <w:pPr>
              <w:pStyle w:val="headertabella0"/>
              <w:rPr>
                <w:color w:val="002060"/>
              </w:rPr>
            </w:pPr>
            <w:r w:rsidRPr="00B2421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0514E" w14:textId="77777777" w:rsidR="00522EAD" w:rsidRPr="00B24218" w:rsidRDefault="00522EAD" w:rsidP="003F5E10">
            <w:pPr>
              <w:pStyle w:val="headertabella0"/>
              <w:rPr>
                <w:color w:val="002060"/>
              </w:rPr>
            </w:pPr>
            <w:r w:rsidRPr="00B24218">
              <w:rPr>
                <w:color w:val="002060"/>
              </w:rPr>
              <w:t xml:space="preserve">Data </w:t>
            </w:r>
            <w:proofErr w:type="spellStart"/>
            <w:r w:rsidRPr="00B24218">
              <w:rPr>
                <w:color w:val="002060"/>
              </w:rPr>
              <w:t>Orig</w:t>
            </w:r>
            <w:proofErr w:type="spellEnd"/>
            <w:r w:rsidRPr="00B2421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C076F" w14:textId="77777777" w:rsidR="00522EAD" w:rsidRPr="00B24218" w:rsidRDefault="00522EAD" w:rsidP="003F5E10">
            <w:pPr>
              <w:pStyle w:val="headertabella0"/>
              <w:rPr>
                <w:color w:val="002060"/>
              </w:rPr>
            </w:pPr>
            <w:r w:rsidRPr="00B2421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60EF5" w14:textId="77777777" w:rsidR="00522EAD" w:rsidRPr="00B24218" w:rsidRDefault="00522EAD" w:rsidP="003F5E10">
            <w:pPr>
              <w:pStyle w:val="headertabella0"/>
              <w:rPr>
                <w:color w:val="002060"/>
              </w:rPr>
            </w:pPr>
            <w:r w:rsidRPr="00B24218">
              <w:rPr>
                <w:color w:val="002060"/>
              </w:rPr>
              <w:t xml:space="preserve">Ora </w:t>
            </w:r>
            <w:proofErr w:type="spellStart"/>
            <w:r w:rsidRPr="00B24218">
              <w:rPr>
                <w:color w:val="002060"/>
              </w:rPr>
              <w:t>Orig</w:t>
            </w:r>
            <w:proofErr w:type="spellEnd"/>
            <w:r w:rsidRPr="00B2421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89A7B" w14:textId="77777777" w:rsidR="00522EAD" w:rsidRPr="00B24218" w:rsidRDefault="00522EAD" w:rsidP="003F5E10">
            <w:pPr>
              <w:pStyle w:val="headertabella0"/>
              <w:rPr>
                <w:color w:val="002060"/>
              </w:rPr>
            </w:pPr>
            <w:r w:rsidRPr="00B24218">
              <w:rPr>
                <w:color w:val="002060"/>
              </w:rPr>
              <w:t>Impianto</w:t>
            </w:r>
          </w:p>
        </w:tc>
      </w:tr>
      <w:tr w:rsidR="00522EAD" w:rsidRPr="00B24218" w14:paraId="1A2CCD4F" w14:textId="77777777" w:rsidTr="0095759F">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2C482" w14:textId="77777777" w:rsidR="00522EAD" w:rsidRPr="0095759F" w:rsidRDefault="00522EAD" w:rsidP="003F5E10">
            <w:pPr>
              <w:pStyle w:val="rowtabella0"/>
              <w:rPr>
                <w:color w:val="002060"/>
                <w:highlight w:val="yellow"/>
              </w:rPr>
            </w:pPr>
            <w:r w:rsidRPr="0095759F">
              <w:rPr>
                <w:color w:val="002060"/>
                <w:highlight w:val="yellow"/>
              </w:rPr>
              <w:t>18/02/2026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98C5D" w14:textId="77777777" w:rsidR="00522EAD" w:rsidRPr="0095759F" w:rsidRDefault="00522EAD" w:rsidP="003F5E10">
            <w:pPr>
              <w:pStyle w:val="rowtabella0"/>
              <w:jc w:val="center"/>
              <w:rPr>
                <w:color w:val="002060"/>
                <w:highlight w:val="yellow"/>
              </w:rPr>
            </w:pPr>
            <w:r w:rsidRPr="0095759F">
              <w:rPr>
                <w:color w:val="002060"/>
                <w:highlight w:val="yellow"/>
              </w:rPr>
              <w:t>6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A9D29" w14:textId="77777777" w:rsidR="00522EAD" w:rsidRPr="0095759F" w:rsidRDefault="00522EAD" w:rsidP="003F5E10">
            <w:pPr>
              <w:pStyle w:val="rowtabella0"/>
              <w:rPr>
                <w:color w:val="002060"/>
                <w:highlight w:val="yellow"/>
              </w:rPr>
            </w:pPr>
            <w:r w:rsidRPr="0095759F">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BEB69" w14:textId="77777777" w:rsidR="00522EAD" w:rsidRPr="0095759F" w:rsidRDefault="00522EAD" w:rsidP="003F5E10">
            <w:pPr>
              <w:pStyle w:val="rowtabella0"/>
              <w:rPr>
                <w:color w:val="002060"/>
                <w:highlight w:val="yellow"/>
              </w:rPr>
            </w:pPr>
            <w:r w:rsidRPr="0095759F">
              <w:rPr>
                <w:color w:val="002060"/>
                <w:highlight w:val="yellow"/>
              </w:rPr>
              <w:t>C.U.S. CAMERINO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2F9DA" w14:textId="2B39AB7D" w:rsidR="00522EAD" w:rsidRPr="00B24218" w:rsidRDefault="00522EAD" w:rsidP="003F5E10">
            <w:pPr>
              <w:pStyle w:val="rowtabella0"/>
              <w:rPr>
                <w:color w:val="002060"/>
              </w:rPr>
            </w:pPr>
            <w:r w:rsidRPr="00B24218">
              <w:rPr>
                <w:color w:val="002060"/>
              </w:rPr>
              <w:t>1</w:t>
            </w:r>
            <w:r w:rsidR="0095759F">
              <w:rPr>
                <w:color w:val="002060"/>
              </w:rPr>
              <w:t>4</w:t>
            </w:r>
            <w:r w:rsidRPr="00B24218">
              <w:rPr>
                <w:color w:val="002060"/>
              </w:rPr>
              <w:t>/02/2026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810D0" w14:textId="77777777" w:rsidR="00522EAD" w:rsidRPr="00B24218" w:rsidRDefault="00522EAD" w:rsidP="003F5E10">
            <w:pPr>
              <w:pStyle w:val="rowtabella0"/>
              <w:jc w:val="center"/>
              <w:rPr>
                <w:color w:val="002060"/>
              </w:rPr>
            </w:pPr>
            <w:r w:rsidRPr="0095759F">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9D5B3" w14:textId="77777777" w:rsidR="00522EAD" w:rsidRPr="00B24218" w:rsidRDefault="00522EAD" w:rsidP="003F5E10">
            <w:pPr>
              <w:pStyle w:val="rowtabella0"/>
              <w:jc w:val="center"/>
              <w:rPr>
                <w:color w:val="002060"/>
              </w:rPr>
            </w:pPr>
            <w:r w:rsidRPr="00B24218">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82193" w14:textId="77777777" w:rsidR="00522EAD" w:rsidRPr="00B24218" w:rsidRDefault="00522EAD" w:rsidP="003F5E10">
            <w:pPr>
              <w:rPr>
                <w:color w:val="002060"/>
              </w:rPr>
            </w:pPr>
          </w:p>
        </w:tc>
      </w:tr>
    </w:tbl>
    <w:p w14:paraId="4E16E189" w14:textId="77777777" w:rsidR="00522EAD" w:rsidRPr="00B24218" w:rsidRDefault="00522EAD" w:rsidP="00522EAD">
      <w:pPr>
        <w:pStyle w:val="breakline"/>
        <w:rPr>
          <w:rFonts w:eastAsiaTheme="minorEastAsia"/>
          <w:color w:val="002060"/>
        </w:rPr>
      </w:pPr>
    </w:p>
    <w:p w14:paraId="5ED7189D" w14:textId="77777777" w:rsidR="00522EAD" w:rsidRPr="00B24218" w:rsidRDefault="00522EAD" w:rsidP="00522EAD">
      <w:pPr>
        <w:pStyle w:val="breakline"/>
        <w:rPr>
          <w:color w:val="002060"/>
        </w:rPr>
      </w:pPr>
    </w:p>
    <w:p w14:paraId="3ABB75F2" w14:textId="77777777" w:rsidR="00522EAD" w:rsidRPr="00B24218" w:rsidRDefault="00522EAD" w:rsidP="00522EAD">
      <w:pPr>
        <w:pStyle w:val="breakline"/>
        <w:rPr>
          <w:color w:val="002060"/>
        </w:rPr>
      </w:pPr>
    </w:p>
    <w:p w14:paraId="44A89B62" w14:textId="77777777" w:rsidR="00522EAD" w:rsidRPr="00B24218" w:rsidRDefault="00522EAD" w:rsidP="00522EAD">
      <w:pPr>
        <w:pStyle w:val="titoloprinc0"/>
        <w:rPr>
          <w:color w:val="002060"/>
        </w:rPr>
      </w:pPr>
      <w:r w:rsidRPr="00B24218">
        <w:rPr>
          <w:color w:val="002060"/>
        </w:rPr>
        <w:t>RISULTATI</w:t>
      </w:r>
    </w:p>
    <w:p w14:paraId="135DC99C" w14:textId="77777777" w:rsidR="00522EAD" w:rsidRPr="00B24218" w:rsidRDefault="00522EAD" w:rsidP="00522EAD">
      <w:pPr>
        <w:pStyle w:val="breakline"/>
        <w:rPr>
          <w:color w:val="002060"/>
        </w:rPr>
      </w:pPr>
    </w:p>
    <w:p w14:paraId="100C1255" w14:textId="77777777" w:rsidR="00522EAD" w:rsidRPr="00B24218" w:rsidRDefault="00522EAD" w:rsidP="00522EAD">
      <w:pPr>
        <w:pStyle w:val="sottotitolocampionato10"/>
        <w:rPr>
          <w:color w:val="002060"/>
        </w:rPr>
      </w:pPr>
      <w:r w:rsidRPr="00B24218">
        <w:rPr>
          <w:color w:val="002060"/>
        </w:rPr>
        <w:t>RISULTATI UFFICIALI GARE DEL 06/02/2026</w:t>
      </w:r>
    </w:p>
    <w:p w14:paraId="5024004E" w14:textId="77777777" w:rsidR="00522EAD" w:rsidRPr="00522EAD" w:rsidRDefault="00522EAD" w:rsidP="00522EAD">
      <w:pPr>
        <w:pStyle w:val="sottotitolocampionato20"/>
        <w:spacing w:before="0" w:beforeAutospacing="0" w:after="0" w:afterAutospacing="0"/>
        <w:rPr>
          <w:rFonts w:ascii="Arial" w:hAnsi="Arial" w:cs="Arial"/>
          <w:color w:val="002060"/>
          <w:sz w:val="20"/>
          <w:szCs w:val="20"/>
        </w:rPr>
      </w:pPr>
      <w:r w:rsidRPr="00522EAD">
        <w:rPr>
          <w:rFonts w:ascii="Arial" w:hAnsi="Arial" w:cs="Arial"/>
          <w:color w:val="002060"/>
          <w:sz w:val="20"/>
          <w:szCs w:val="20"/>
        </w:rPr>
        <w:t>Si trascrivono qui di seguito i risultati ufficiali delle gare disputate</w:t>
      </w:r>
    </w:p>
    <w:p w14:paraId="2C37B5A9" w14:textId="77777777" w:rsidR="00522EAD" w:rsidRPr="00B24218" w:rsidRDefault="00522EAD" w:rsidP="00522EA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22EAD" w:rsidRPr="00B24218" w14:paraId="41955FAB" w14:textId="77777777" w:rsidTr="003F5E1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2EAD" w:rsidRPr="00B24218" w14:paraId="04E69226" w14:textId="77777777" w:rsidTr="003F5E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0E6E3" w14:textId="77777777" w:rsidR="00522EAD" w:rsidRPr="00B24218" w:rsidRDefault="00522EAD" w:rsidP="003F5E10">
                  <w:pPr>
                    <w:pStyle w:val="headertabella0"/>
                    <w:rPr>
                      <w:color w:val="002060"/>
                    </w:rPr>
                  </w:pPr>
                  <w:r w:rsidRPr="00B24218">
                    <w:rPr>
                      <w:color w:val="002060"/>
                    </w:rPr>
                    <w:t>GIRONE A - 5 Giornata - R</w:t>
                  </w:r>
                </w:p>
              </w:tc>
            </w:tr>
            <w:tr w:rsidR="00522EAD" w:rsidRPr="00B24218" w14:paraId="5AF57CF8" w14:textId="77777777" w:rsidTr="003F5E1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815CB3" w14:textId="77777777" w:rsidR="00522EAD" w:rsidRPr="00B24218" w:rsidRDefault="00522EAD" w:rsidP="003F5E10">
                  <w:pPr>
                    <w:pStyle w:val="rowtabella0"/>
                    <w:rPr>
                      <w:color w:val="002060"/>
                    </w:rPr>
                  </w:pPr>
                  <w:r w:rsidRPr="00B24218">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CE0EE7" w14:textId="77777777" w:rsidR="00522EAD" w:rsidRPr="00B24218" w:rsidRDefault="00522EAD" w:rsidP="003F5E10">
                  <w:pPr>
                    <w:pStyle w:val="rowtabella0"/>
                    <w:rPr>
                      <w:color w:val="002060"/>
                    </w:rPr>
                  </w:pPr>
                  <w:r w:rsidRPr="00B24218">
                    <w:rPr>
                      <w:color w:val="002060"/>
                    </w:rPr>
                    <w:t>- AVIS ARCEVIA 1964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1E7F85" w14:textId="77777777" w:rsidR="00522EAD" w:rsidRPr="00B24218" w:rsidRDefault="00522EAD" w:rsidP="003F5E10">
                  <w:pPr>
                    <w:pStyle w:val="rowtabella0"/>
                    <w:jc w:val="center"/>
                    <w:rPr>
                      <w:color w:val="002060"/>
                    </w:rPr>
                  </w:pPr>
                  <w:r w:rsidRPr="00B24218">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0EF5B8" w14:textId="77777777" w:rsidR="00522EAD" w:rsidRPr="00B24218" w:rsidRDefault="00522EAD" w:rsidP="003F5E10">
                  <w:pPr>
                    <w:pStyle w:val="rowtabella0"/>
                    <w:jc w:val="center"/>
                    <w:rPr>
                      <w:color w:val="002060"/>
                    </w:rPr>
                  </w:pPr>
                  <w:r w:rsidRPr="00B24218">
                    <w:rPr>
                      <w:color w:val="002060"/>
                    </w:rPr>
                    <w:t> </w:t>
                  </w:r>
                </w:p>
              </w:tc>
            </w:tr>
            <w:tr w:rsidR="00522EAD" w:rsidRPr="00B24218" w14:paraId="7C8E54ED"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C809DE" w14:textId="77777777" w:rsidR="00522EAD" w:rsidRPr="00B24218" w:rsidRDefault="00522EAD" w:rsidP="003F5E10">
                  <w:pPr>
                    <w:pStyle w:val="rowtabella0"/>
                    <w:rPr>
                      <w:color w:val="002060"/>
                    </w:rPr>
                  </w:pPr>
                  <w:r w:rsidRPr="00B24218">
                    <w:rPr>
                      <w:color w:val="002060"/>
                    </w:rPr>
                    <w:t>ANKON NOVA MARMI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2F3FF9" w14:textId="77777777" w:rsidR="00522EAD" w:rsidRPr="00B24218" w:rsidRDefault="00522EAD" w:rsidP="003F5E10">
                  <w:pPr>
                    <w:pStyle w:val="rowtabella0"/>
                    <w:rPr>
                      <w:color w:val="002060"/>
                    </w:rPr>
                  </w:pPr>
                  <w:r w:rsidRPr="00B24218">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B60163" w14:textId="77777777" w:rsidR="00522EAD" w:rsidRPr="00B24218" w:rsidRDefault="00522EAD" w:rsidP="003F5E10">
                  <w:pPr>
                    <w:pStyle w:val="rowtabella0"/>
                    <w:jc w:val="center"/>
                    <w:rPr>
                      <w:color w:val="002060"/>
                    </w:rPr>
                  </w:pPr>
                  <w:r w:rsidRPr="00B24218">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5FE2D8" w14:textId="77777777" w:rsidR="00522EAD" w:rsidRPr="00B24218" w:rsidRDefault="00522EAD" w:rsidP="003F5E10">
                  <w:pPr>
                    <w:pStyle w:val="rowtabella0"/>
                    <w:jc w:val="center"/>
                    <w:rPr>
                      <w:color w:val="002060"/>
                    </w:rPr>
                  </w:pPr>
                  <w:r w:rsidRPr="00B24218">
                    <w:rPr>
                      <w:color w:val="002060"/>
                    </w:rPr>
                    <w:t> </w:t>
                  </w:r>
                </w:p>
              </w:tc>
            </w:tr>
            <w:tr w:rsidR="00522EAD" w:rsidRPr="00B24218" w14:paraId="09D00BF7"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5D0DD7" w14:textId="77777777" w:rsidR="00522EAD" w:rsidRPr="00B24218" w:rsidRDefault="00522EAD" w:rsidP="003F5E10">
                  <w:pPr>
                    <w:pStyle w:val="rowtabella0"/>
                    <w:rPr>
                      <w:color w:val="002060"/>
                    </w:rPr>
                  </w:pPr>
                  <w:proofErr w:type="gramStart"/>
                  <w:r w:rsidRPr="00B24218">
                    <w:rPr>
                      <w:color w:val="002060"/>
                    </w:rPr>
                    <w:lastRenderedPageBreak/>
                    <w:t>CITTA</w:t>
                  </w:r>
                  <w:proofErr w:type="gramEnd"/>
                  <w:r w:rsidRPr="00B24218">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E8FA26" w14:textId="77777777" w:rsidR="00522EAD" w:rsidRPr="00B24218" w:rsidRDefault="00522EAD" w:rsidP="003F5E10">
                  <w:pPr>
                    <w:pStyle w:val="rowtabella0"/>
                    <w:rPr>
                      <w:color w:val="002060"/>
                    </w:rPr>
                  </w:pPr>
                  <w:r w:rsidRPr="00B24218">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D1662F" w14:textId="77777777" w:rsidR="00522EAD" w:rsidRPr="00B24218" w:rsidRDefault="00522EAD" w:rsidP="003F5E10">
                  <w:pPr>
                    <w:pStyle w:val="rowtabella0"/>
                    <w:jc w:val="center"/>
                    <w:rPr>
                      <w:color w:val="002060"/>
                    </w:rPr>
                  </w:pPr>
                  <w:r w:rsidRPr="00B24218">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4A05DF" w14:textId="77777777" w:rsidR="00522EAD" w:rsidRPr="00B24218" w:rsidRDefault="00522EAD" w:rsidP="003F5E10">
                  <w:pPr>
                    <w:pStyle w:val="rowtabella0"/>
                    <w:jc w:val="center"/>
                    <w:rPr>
                      <w:color w:val="002060"/>
                    </w:rPr>
                  </w:pPr>
                  <w:r w:rsidRPr="00B24218">
                    <w:rPr>
                      <w:color w:val="002060"/>
                    </w:rPr>
                    <w:t> </w:t>
                  </w:r>
                </w:p>
              </w:tc>
            </w:tr>
            <w:tr w:rsidR="00522EAD" w:rsidRPr="00B24218" w14:paraId="227DC82D"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67AEF1" w14:textId="77777777" w:rsidR="00522EAD" w:rsidRPr="00B24218" w:rsidRDefault="00522EAD" w:rsidP="003F5E10">
                  <w:pPr>
                    <w:pStyle w:val="rowtabella0"/>
                    <w:rPr>
                      <w:color w:val="002060"/>
                    </w:rPr>
                  </w:pPr>
                  <w:r w:rsidRPr="00B24218">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AF0D78" w14:textId="77777777" w:rsidR="00522EAD" w:rsidRPr="00B24218" w:rsidRDefault="00522EAD" w:rsidP="003F5E10">
                  <w:pPr>
                    <w:pStyle w:val="rowtabella0"/>
                    <w:rPr>
                      <w:color w:val="002060"/>
                    </w:rPr>
                  </w:pPr>
                  <w:r w:rsidRPr="00B24218">
                    <w:rPr>
                      <w:color w:val="002060"/>
                    </w:rPr>
                    <w:t>- MANTOVANI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A49E18" w14:textId="77777777" w:rsidR="00522EAD" w:rsidRPr="00B24218" w:rsidRDefault="00522EAD" w:rsidP="003F5E10">
                  <w:pPr>
                    <w:pStyle w:val="rowtabella0"/>
                    <w:jc w:val="center"/>
                    <w:rPr>
                      <w:color w:val="002060"/>
                    </w:rPr>
                  </w:pPr>
                  <w:r w:rsidRPr="00B24218">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51CEF8" w14:textId="77777777" w:rsidR="00522EAD" w:rsidRPr="00B24218" w:rsidRDefault="00522EAD" w:rsidP="003F5E10">
                  <w:pPr>
                    <w:pStyle w:val="rowtabella0"/>
                    <w:jc w:val="center"/>
                    <w:rPr>
                      <w:color w:val="002060"/>
                    </w:rPr>
                  </w:pPr>
                  <w:r w:rsidRPr="00B24218">
                    <w:rPr>
                      <w:color w:val="002060"/>
                    </w:rPr>
                    <w:t> </w:t>
                  </w:r>
                </w:p>
              </w:tc>
            </w:tr>
            <w:tr w:rsidR="00522EAD" w:rsidRPr="00B24218" w14:paraId="00B06172"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753625" w14:textId="77777777" w:rsidR="00522EAD" w:rsidRPr="00B24218" w:rsidRDefault="00522EAD" w:rsidP="003F5E10">
                  <w:pPr>
                    <w:pStyle w:val="rowtabella0"/>
                    <w:rPr>
                      <w:color w:val="002060"/>
                    </w:rPr>
                  </w:pPr>
                  <w:r w:rsidRPr="00B24218">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AB1471" w14:textId="77777777" w:rsidR="00522EAD" w:rsidRPr="00B24218" w:rsidRDefault="00522EAD" w:rsidP="003F5E10">
                  <w:pPr>
                    <w:pStyle w:val="rowtabella0"/>
                    <w:rPr>
                      <w:color w:val="002060"/>
                    </w:rPr>
                  </w:pPr>
                  <w:r w:rsidRPr="00B24218">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3BF537" w14:textId="77777777" w:rsidR="00522EAD" w:rsidRPr="00B24218" w:rsidRDefault="00522EAD" w:rsidP="003F5E10">
                  <w:pPr>
                    <w:pStyle w:val="rowtabella0"/>
                    <w:jc w:val="center"/>
                    <w:rPr>
                      <w:color w:val="002060"/>
                    </w:rPr>
                  </w:pPr>
                  <w:r w:rsidRPr="00B24218">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3B015E" w14:textId="77777777" w:rsidR="00522EAD" w:rsidRPr="00B24218" w:rsidRDefault="00522EAD" w:rsidP="003F5E10">
                  <w:pPr>
                    <w:pStyle w:val="rowtabella0"/>
                    <w:jc w:val="center"/>
                    <w:rPr>
                      <w:color w:val="002060"/>
                    </w:rPr>
                  </w:pPr>
                  <w:r w:rsidRPr="00B24218">
                    <w:rPr>
                      <w:color w:val="002060"/>
                    </w:rPr>
                    <w:t> </w:t>
                  </w:r>
                </w:p>
              </w:tc>
            </w:tr>
            <w:tr w:rsidR="00522EAD" w:rsidRPr="00B24218" w14:paraId="5E58DEF0"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971448" w14:textId="77777777" w:rsidR="00522EAD" w:rsidRPr="00B24218" w:rsidRDefault="00522EAD" w:rsidP="003F5E10">
                  <w:pPr>
                    <w:pStyle w:val="rowtabella0"/>
                    <w:rPr>
                      <w:color w:val="002060"/>
                    </w:rPr>
                  </w:pPr>
                  <w:r w:rsidRPr="00B24218">
                    <w:rPr>
                      <w:color w:val="002060"/>
                    </w:rPr>
                    <w:t>VERBENA C5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F1B4AD" w14:textId="77777777" w:rsidR="00522EAD" w:rsidRPr="00B24218" w:rsidRDefault="00522EAD" w:rsidP="003F5E10">
                  <w:pPr>
                    <w:pStyle w:val="rowtabella0"/>
                    <w:rPr>
                      <w:color w:val="002060"/>
                    </w:rPr>
                  </w:pPr>
                  <w:r w:rsidRPr="00B24218">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ACF765" w14:textId="77777777" w:rsidR="00522EAD" w:rsidRPr="00B24218" w:rsidRDefault="00522EAD" w:rsidP="003F5E10">
                  <w:pPr>
                    <w:pStyle w:val="rowtabella0"/>
                    <w:jc w:val="center"/>
                    <w:rPr>
                      <w:color w:val="002060"/>
                    </w:rPr>
                  </w:pPr>
                  <w:r w:rsidRPr="00B24218">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9BDC23" w14:textId="77777777" w:rsidR="00522EAD" w:rsidRPr="00B24218" w:rsidRDefault="00522EAD" w:rsidP="003F5E10">
                  <w:pPr>
                    <w:pStyle w:val="rowtabella0"/>
                    <w:jc w:val="center"/>
                    <w:rPr>
                      <w:color w:val="002060"/>
                    </w:rPr>
                  </w:pPr>
                  <w:r w:rsidRPr="00B24218">
                    <w:rPr>
                      <w:color w:val="002060"/>
                    </w:rPr>
                    <w:t> </w:t>
                  </w:r>
                </w:p>
              </w:tc>
            </w:tr>
            <w:tr w:rsidR="00522EAD" w:rsidRPr="00B24218" w14:paraId="431A416F" w14:textId="77777777" w:rsidTr="003F5E1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6D8E2F" w14:textId="77777777" w:rsidR="00522EAD" w:rsidRPr="00B24218" w:rsidRDefault="00522EAD" w:rsidP="003F5E10">
                  <w:pPr>
                    <w:pStyle w:val="rowtabella0"/>
                    <w:rPr>
                      <w:color w:val="002060"/>
                    </w:rPr>
                  </w:pPr>
                  <w:r w:rsidRPr="00B24218">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F45142" w14:textId="77777777" w:rsidR="00522EAD" w:rsidRPr="00B24218" w:rsidRDefault="00522EAD" w:rsidP="003F5E10">
                  <w:pPr>
                    <w:pStyle w:val="rowtabella0"/>
                    <w:rPr>
                      <w:color w:val="002060"/>
                    </w:rPr>
                  </w:pPr>
                  <w:r w:rsidRPr="00B24218">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DDFC96" w14:textId="77777777" w:rsidR="00522EAD" w:rsidRPr="00B24218" w:rsidRDefault="00522EAD" w:rsidP="003F5E10">
                  <w:pPr>
                    <w:pStyle w:val="rowtabella0"/>
                    <w:jc w:val="center"/>
                    <w:rPr>
                      <w:color w:val="002060"/>
                    </w:rPr>
                  </w:pPr>
                  <w:r w:rsidRPr="00B24218">
                    <w:rPr>
                      <w:color w:val="002060"/>
                    </w:rPr>
                    <w:t>6 - 9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2FD565" w14:textId="77777777" w:rsidR="00522EAD" w:rsidRPr="00B24218" w:rsidRDefault="00522EAD" w:rsidP="003F5E10">
                  <w:pPr>
                    <w:pStyle w:val="rowtabella0"/>
                    <w:jc w:val="center"/>
                    <w:rPr>
                      <w:color w:val="002060"/>
                    </w:rPr>
                  </w:pPr>
                  <w:r w:rsidRPr="00B24218">
                    <w:rPr>
                      <w:color w:val="002060"/>
                    </w:rPr>
                    <w:t> </w:t>
                  </w:r>
                </w:p>
              </w:tc>
            </w:tr>
          </w:tbl>
          <w:p w14:paraId="614D0C93" w14:textId="77777777" w:rsidR="00522EAD" w:rsidRPr="00B24218" w:rsidRDefault="00522EAD" w:rsidP="003F5E1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2EAD" w:rsidRPr="00B24218" w14:paraId="6111D338" w14:textId="77777777" w:rsidTr="003F5E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847A8" w14:textId="77777777" w:rsidR="00522EAD" w:rsidRPr="00B24218" w:rsidRDefault="00522EAD" w:rsidP="003F5E10">
                  <w:pPr>
                    <w:pStyle w:val="headertabella0"/>
                    <w:rPr>
                      <w:color w:val="002060"/>
                    </w:rPr>
                  </w:pPr>
                  <w:r w:rsidRPr="00B24218">
                    <w:rPr>
                      <w:color w:val="002060"/>
                    </w:rPr>
                    <w:lastRenderedPageBreak/>
                    <w:t>GIRONE B - 5 Giornata - R</w:t>
                  </w:r>
                </w:p>
              </w:tc>
            </w:tr>
            <w:tr w:rsidR="00522EAD" w:rsidRPr="00B24218" w14:paraId="2CBDB8C5" w14:textId="77777777" w:rsidTr="003F5E1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E0E75C" w14:textId="77777777" w:rsidR="00522EAD" w:rsidRPr="00B24218" w:rsidRDefault="00522EAD" w:rsidP="003F5E10">
                  <w:pPr>
                    <w:pStyle w:val="rowtabella0"/>
                    <w:rPr>
                      <w:color w:val="002060"/>
                    </w:rPr>
                  </w:pPr>
                  <w:r w:rsidRPr="00B24218">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1869FE" w14:textId="77777777" w:rsidR="00522EAD" w:rsidRPr="00B24218" w:rsidRDefault="00522EAD" w:rsidP="003F5E10">
                  <w:pPr>
                    <w:pStyle w:val="rowtabella0"/>
                    <w:rPr>
                      <w:color w:val="002060"/>
                    </w:rPr>
                  </w:pPr>
                  <w:r w:rsidRPr="00B24218">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A7309B" w14:textId="77777777" w:rsidR="00522EAD" w:rsidRPr="00B24218" w:rsidRDefault="00522EAD" w:rsidP="003F5E10">
                  <w:pPr>
                    <w:pStyle w:val="rowtabella0"/>
                    <w:jc w:val="center"/>
                    <w:rPr>
                      <w:color w:val="002060"/>
                    </w:rPr>
                  </w:pPr>
                  <w:r w:rsidRPr="00B24218">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008367" w14:textId="77777777" w:rsidR="00522EAD" w:rsidRPr="00B24218" w:rsidRDefault="00522EAD" w:rsidP="003F5E10">
                  <w:pPr>
                    <w:pStyle w:val="rowtabella0"/>
                    <w:jc w:val="center"/>
                    <w:rPr>
                      <w:color w:val="002060"/>
                    </w:rPr>
                  </w:pPr>
                  <w:r w:rsidRPr="00B24218">
                    <w:rPr>
                      <w:color w:val="002060"/>
                    </w:rPr>
                    <w:t> </w:t>
                  </w:r>
                </w:p>
              </w:tc>
            </w:tr>
            <w:tr w:rsidR="00522EAD" w:rsidRPr="00B24218" w14:paraId="5E2D4E69"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6639CF" w14:textId="77777777" w:rsidR="00522EAD" w:rsidRPr="00B24218" w:rsidRDefault="00522EAD" w:rsidP="003F5E10">
                  <w:pPr>
                    <w:pStyle w:val="rowtabella0"/>
                    <w:rPr>
                      <w:color w:val="002060"/>
                    </w:rPr>
                  </w:pPr>
                  <w:r w:rsidRPr="00B24218">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C45E51" w14:textId="77777777" w:rsidR="00522EAD" w:rsidRPr="00B24218" w:rsidRDefault="00522EAD" w:rsidP="003F5E10">
                  <w:pPr>
                    <w:pStyle w:val="rowtabella0"/>
                    <w:rPr>
                      <w:color w:val="002060"/>
                    </w:rPr>
                  </w:pPr>
                  <w:r w:rsidRPr="00B24218">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631208" w14:textId="77777777" w:rsidR="00522EAD" w:rsidRPr="00B24218" w:rsidRDefault="00522EAD" w:rsidP="003F5E10">
                  <w:pPr>
                    <w:pStyle w:val="rowtabella0"/>
                    <w:jc w:val="center"/>
                    <w:rPr>
                      <w:color w:val="002060"/>
                    </w:rPr>
                  </w:pPr>
                  <w:r w:rsidRPr="00B24218">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B7971F" w14:textId="77777777" w:rsidR="00522EAD" w:rsidRPr="00B24218" w:rsidRDefault="00522EAD" w:rsidP="003F5E10">
                  <w:pPr>
                    <w:pStyle w:val="rowtabella0"/>
                    <w:jc w:val="center"/>
                    <w:rPr>
                      <w:color w:val="002060"/>
                    </w:rPr>
                  </w:pPr>
                  <w:r w:rsidRPr="00B24218">
                    <w:rPr>
                      <w:color w:val="002060"/>
                    </w:rPr>
                    <w:t> </w:t>
                  </w:r>
                </w:p>
              </w:tc>
            </w:tr>
            <w:tr w:rsidR="00522EAD" w:rsidRPr="00B24218" w14:paraId="14DEB1AC"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25FD4C" w14:textId="77777777" w:rsidR="00522EAD" w:rsidRPr="00B24218" w:rsidRDefault="00522EAD" w:rsidP="003F5E10">
                  <w:pPr>
                    <w:pStyle w:val="rowtabella0"/>
                    <w:rPr>
                      <w:color w:val="002060"/>
                    </w:rPr>
                  </w:pPr>
                  <w:r w:rsidRPr="00B24218">
                    <w:rPr>
                      <w:color w:val="002060"/>
                    </w:rPr>
                    <w:lastRenderedPageBreak/>
                    <w:t>C.U.S. CAMERINO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72F658" w14:textId="77777777" w:rsidR="00522EAD" w:rsidRPr="00B24218" w:rsidRDefault="00522EAD" w:rsidP="003F5E10">
                  <w:pPr>
                    <w:pStyle w:val="rowtabella0"/>
                    <w:rPr>
                      <w:color w:val="002060"/>
                    </w:rPr>
                  </w:pPr>
                  <w:r w:rsidRPr="00B24218">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616E7B" w14:textId="77777777" w:rsidR="00522EAD" w:rsidRPr="00B24218" w:rsidRDefault="00522EAD" w:rsidP="003F5E10">
                  <w:pPr>
                    <w:pStyle w:val="rowtabella0"/>
                    <w:jc w:val="center"/>
                    <w:rPr>
                      <w:color w:val="002060"/>
                    </w:rPr>
                  </w:pPr>
                  <w:r w:rsidRPr="00B24218">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D8165C" w14:textId="77777777" w:rsidR="00522EAD" w:rsidRPr="00B24218" w:rsidRDefault="00522EAD" w:rsidP="003F5E10">
                  <w:pPr>
                    <w:pStyle w:val="rowtabella0"/>
                    <w:jc w:val="center"/>
                    <w:rPr>
                      <w:color w:val="002060"/>
                    </w:rPr>
                  </w:pPr>
                  <w:r w:rsidRPr="00B24218">
                    <w:rPr>
                      <w:color w:val="002060"/>
                    </w:rPr>
                    <w:t> </w:t>
                  </w:r>
                </w:p>
              </w:tc>
            </w:tr>
            <w:tr w:rsidR="00522EAD" w:rsidRPr="00B24218" w14:paraId="3BE9B08B"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52DCB1" w14:textId="77777777" w:rsidR="00522EAD" w:rsidRPr="00B24218" w:rsidRDefault="00522EAD" w:rsidP="003F5E10">
                  <w:pPr>
                    <w:pStyle w:val="rowtabella0"/>
                    <w:rPr>
                      <w:color w:val="002060"/>
                    </w:rPr>
                  </w:pPr>
                  <w:r w:rsidRPr="00B24218">
                    <w:rPr>
                      <w:color w:val="002060"/>
                    </w:rPr>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E9378A" w14:textId="77777777" w:rsidR="00522EAD" w:rsidRPr="00B24218" w:rsidRDefault="00522EAD" w:rsidP="003F5E10">
                  <w:pPr>
                    <w:pStyle w:val="rowtabella0"/>
                    <w:rPr>
                      <w:color w:val="002060"/>
                    </w:rPr>
                  </w:pPr>
                  <w:r w:rsidRPr="00B24218">
                    <w:rPr>
                      <w:color w:val="002060"/>
                    </w:rPr>
                    <w:t>- SAN SEVERINO MARCHE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045651" w14:textId="77777777" w:rsidR="00522EAD" w:rsidRPr="00B24218" w:rsidRDefault="00522EAD" w:rsidP="003F5E10">
                  <w:pPr>
                    <w:pStyle w:val="rowtabella0"/>
                    <w:jc w:val="center"/>
                    <w:rPr>
                      <w:color w:val="002060"/>
                    </w:rPr>
                  </w:pPr>
                  <w:r w:rsidRPr="00B24218">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702934" w14:textId="77777777" w:rsidR="00522EAD" w:rsidRPr="00B24218" w:rsidRDefault="00522EAD" w:rsidP="003F5E10">
                  <w:pPr>
                    <w:pStyle w:val="rowtabella0"/>
                    <w:jc w:val="center"/>
                    <w:rPr>
                      <w:color w:val="002060"/>
                    </w:rPr>
                  </w:pPr>
                  <w:r w:rsidRPr="00B24218">
                    <w:rPr>
                      <w:color w:val="002060"/>
                    </w:rPr>
                    <w:t> </w:t>
                  </w:r>
                </w:p>
              </w:tc>
            </w:tr>
            <w:tr w:rsidR="00522EAD" w:rsidRPr="00B24218" w14:paraId="735C0407"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2699B1" w14:textId="77777777" w:rsidR="00522EAD" w:rsidRPr="00B24218" w:rsidRDefault="00522EAD" w:rsidP="003F5E10">
                  <w:pPr>
                    <w:pStyle w:val="rowtabella0"/>
                    <w:rPr>
                      <w:color w:val="002060"/>
                    </w:rPr>
                  </w:pPr>
                  <w:r w:rsidRPr="00B24218">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E2E2EE" w14:textId="77777777" w:rsidR="00522EAD" w:rsidRPr="00B24218" w:rsidRDefault="00522EAD" w:rsidP="003F5E10">
                  <w:pPr>
                    <w:pStyle w:val="rowtabella0"/>
                    <w:rPr>
                      <w:color w:val="002060"/>
                    </w:rPr>
                  </w:pPr>
                  <w:r w:rsidRPr="00B24218">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28B72D" w14:textId="77777777" w:rsidR="00522EAD" w:rsidRPr="00B24218" w:rsidRDefault="00522EAD" w:rsidP="003F5E10">
                  <w:pPr>
                    <w:pStyle w:val="rowtabella0"/>
                    <w:jc w:val="center"/>
                    <w:rPr>
                      <w:color w:val="002060"/>
                    </w:rPr>
                  </w:pPr>
                  <w:r w:rsidRPr="00B24218">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0816B6" w14:textId="77777777" w:rsidR="00522EAD" w:rsidRPr="00B24218" w:rsidRDefault="00522EAD" w:rsidP="003F5E10">
                  <w:pPr>
                    <w:pStyle w:val="rowtabella0"/>
                    <w:jc w:val="center"/>
                    <w:rPr>
                      <w:color w:val="002060"/>
                    </w:rPr>
                  </w:pPr>
                  <w:r w:rsidRPr="00B24218">
                    <w:rPr>
                      <w:color w:val="002060"/>
                    </w:rPr>
                    <w:t> </w:t>
                  </w:r>
                </w:p>
              </w:tc>
            </w:tr>
            <w:tr w:rsidR="00522EAD" w:rsidRPr="00B24218" w14:paraId="06F34633"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137E6D" w14:textId="77777777" w:rsidR="00522EAD" w:rsidRPr="00B24218" w:rsidRDefault="00522EAD" w:rsidP="003F5E10">
                  <w:pPr>
                    <w:pStyle w:val="rowtabella0"/>
                    <w:rPr>
                      <w:color w:val="002060"/>
                    </w:rPr>
                  </w:pPr>
                  <w:r w:rsidRPr="00B24218">
                    <w:rPr>
                      <w:color w:val="002060"/>
                    </w:rPr>
                    <w:t>(1) FUTSAL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E5D512" w14:textId="77777777" w:rsidR="00522EAD" w:rsidRPr="00B24218" w:rsidRDefault="00522EAD" w:rsidP="003F5E10">
                  <w:pPr>
                    <w:pStyle w:val="rowtabella0"/>
                    <w:rPr>
                      <w:color w:val="002060"/>
                    </w:rPr>
                  </w:pPr>
                  <w:r w:rsidRPr="00B24218">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2BD33A" w14:textId="77777777" w:rsidR="00522EAD" w:rsidRPr="00B24218" w:rsidRDefault="00522EAD" w:rsidP="003F5E10">
                  <w:pPr>
                    <w:pStyle w:val="rowtabella0"/>
                    <w:jc w:val="center"/>
                    <w:rPr>
                      <w:color w:val="002060"/>
                    </w:rPr>
                  </w:pPr>
                  <w:r w:rsidRPr="00B24218">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53410D" w14:textId="77777777" w:rsidR="00522EAD" w:rsidRPr="00B24218" w:rsidRDefault="00522EAD" w:rsidP="003F5E10">
                  <w:pPr>
                    <w:pStyle w:val="rowtabella0"/>
                    <w:jc w:val="center"/>
                    <w:rPr>
                      <w:color w:val="002060"/>
                    </w:rPr>
                  </w:pPr>
                  <w:r w:rsidRPr="00B24218">
                    <w:rPr>
                      <w:color w:val="002060"/>
                    </w:rPr>
                    <w:t> </w:t>
                  </w:r>
                </w:p>
              </w:tc>
            </w:tr>
            <w:tr w:rsidR="00522EAD" w:rsidRPr="00B24218" w14:paraId="618F137A" w14:textId="77777777" w:rsidTr="003F5E1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D8C807" w14:textId="77777777" w:rsidR="00522EAD" w:rsidRPr="00B24218" w:rsidRDefault="00522EAD" w:rsidP="003F5E10">
                  <w:pPr>
                    <w:pStyle w:val="rowtabella0"/>
                    <w:rPr>
                      <w:color w:val="002060"/>
                    </w:rPr>
                  </w:pPr>
                  <w:r w:rsidRPr="00B24218">
                    <w:rPr>
                      <w:color w:val="002060"/>
                    </w:rPr>
                    <w:t>FUTSAL RECANATI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7E828B" w14:textId="77777777" w:rsidR="00522EAD" w:rsidRPr="00B24218" w:rsidRDefault="00522EAD" w:rsidP="003F5E10">
                  <w:pPr>
                    <w:pStyle w:val="rowtabella0"/>
                    <w:rPr>
                      <w:color w:val="002060"/>
                    </w:rPr>
                  </w:pPr>
                  <w:r w:rsidRPr="00B24218">
                    <w:rPr>
                      <w:color w:val="002060"/>
                    </w:rPr>
                    <w:t>- SAN BIAGIO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62EBB5" w14:textId="77777777" w:rsidR="00522EAD" w:rsidRPr="00B24218" w:rsidRDefault="00522EAD" w:rsidP="003F5E10">
                  <w:pPr>
                    <w:pStyle w:val="rowtabella0"/>
                    <w:jc w:val="center"/>
                    <w:rPr>
                      <w:color w:val="002060"/>
                    </w:rPr>
                  </w:pPr>
                  <w:r w:rsidRPr="00B24218">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F95717" w14:textId="77777777" w:rsidR="00522EAD" w:rsidRPr="00B24218" w:rsidRDefault="00522EAD" w:rsidP="003F5E10">
                  <w:pPr>
                    <w:pStyle w:val="rowtabella0"/>
                    <w:jc w:val="center"/>
                    <w:rPr>
                      <w:color w:val="002060"/>
                    </w:rPr>
                  </w:pPr>
                  <w:r w:rsidRPr="00B24218">
                    <w:rPr>
                      <w:color w:val="002060"/>
                    </w:rPr>
                    <w:t> </w:t>
                  </w:r>
                </w:p>
              </w:tc>
            </w:tr>
            <w:tr w:rsidR="00522EAD" w:rsidRPr="00B24218" w14:paraId="7C947283" w14:textId="77777777" w:rsidTr="003F5E10">
              <w:tc>
                <w:tcPr>
                  <w:tcW w:w="4700" w:type="dxa"/>
                  <w:gridSpan w:val="4"/>
                  <w:tcBorders>
                    <w:top w:val="nil"/>
                    <w:left w:val="nil"/>
                    <w:bottom w:val="nil"/>
                    <w:right w:val="nil"/>
                  </w:tcBorders>
                  <w:tcMar>
                    <w:top w:w="20" w:type="dxa"/>
                    <w:left w:w="20" w:type="dxa"/>
                    <w:bottom w:w="20" w:type="dxa"/>
                    <w:right w:w="20" w:type="dxa"/>
                  </w:tcMar>
                  <w:vAlign w:val="center"/>
                  <w:hideMark/>
                </w:tcPr>
                <w:p w14:paraId="48EB0E67" w14:textId="77777777" w:rsidR="00522EAD" w:rsidRPr="00B24218" w:rsidRDefault="00522EAD" w:rsidP="003F5E10">
                  <w:pPr>
                    <w:pStyle w:val="rowtabella0"/>
                    <w:rPr>
                      <w:color w:val="002060"/>
                    </w:rPr>
                  </w:pPr>
                  <w:r w:rsidRPr="00B24218">
                    <w:rPr>
                      <w:color w:val="002060"/>
                    </w:rPr>
                    <w:t>(1) - disputata il 07/02/2026</w:t>
                  </w:r>
                </w:p>
              </w:tc>
            </w:tr>
          </w:tbl>
          <w:p w14:paraId="65F9F769" w14:textId="77777777" w:rsidR="00522EAD" w:rsidRPr="00B24218" w:rsidRDefault="00522EAD" w:rsidP="003F5E10">
            <w:pPr>
              <w:rPr>
                <w:color w:val="002060"/>
              </w:rPr>
            </w:pPr>
          </w:p>
        </w:tc>
      </w:tr>
    </w:tbl>
    <w:p w14:paraId="1A840BE0" w14:textId="77777777" w:rsidR="00522EAD" w:rsidRPr="00B24218" w:rsidRDefault="00522EAD" w:rsidP="00522EA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22EAD" w:rsidRPr="00B24218" w14:paraId="057B959A" w14:textId="77777777" w:rsidTr="003F5E1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2EAD" w:rsidRPr="00B24218" w14:paraId="5B7E1843" w14:textId="77777777" w:rsidTr="003F5E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8414D" w14:textId="77777777" w:rsidR="00522EAD" w:rsidRPr="00B24218" w:rsidRDefault="00522EAD" w:rsidP="003F5E10">
                  <w:pPr>
                    <w:pStyle w:val="headertabella0"/>
                    <w:rPr>
                      <w:color w:val="002060"/>
                    </w:rPr>
                  </w:pPr>
                  <w:r w:rsidRPr="00B24218">
                    <w:rPr>
                      <w:color w:val="002060"/>
                    </w:rPr>
                    <w:t>GIRONE C - 5 Giornata - R</w:t>
                  </w:r>
                </w:p>
              </w:tc>
            </w:tr>
            <w:tr w:rsidR="00522EAD" w:rsidRPr="00B24218" w14:paraId="7C034348" w14:textId="77777777" w:rsidTr="003F5E1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75B4C2" w14:textId="77777777" w:rsidR="00522EAD" w:rsidRPr="00B24218" w:rsidRDefault="00522EAD" w:rsidP="003F5E10">
                  <w:pPr>
                    <w:pStyle w:val="rowtabella0"/>
                    <w:rPr>
                      <w:color w:val="002060"/>
                    </w:rPr>
                  </w:pPr>
                  <w:r w:rsidRPr="00B24218">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A437F7" w14:textId="77777777" w:rsidR="00522EAD" w:rsidRPr="00B24218" w:rsidRDefault="00522EAD" w:rsidP="003F5E10">
                  <w:pPr>
                    <w:pStyle w:val="rowtabella0"/>
                    <w:rPr>
                      <w:color w:val="002060"/>
                    </w:rPr>
                  </w:pPr>
                  <w:r w:rsidRPr="00B24218">
                    <w:rPr>
                      <w:color w:val="002060"/>
                    </w:rPr>
                    <w:t>- FUTSAL VIRE GEOSISTEM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03CF22" w14:textId="77777777" w:rsidR="00522EAD" w:rsidRPr="00B24218" w:rsidRDefault="00522EAD" w:rsidP="003F5E10">
                  <w:pPr>
                    <w:pStyle w:val="rowtabella0"/>
                    <w:jc w:val="center"/>
                    <w:rPr>
                      <w:color w:val="002060"/>
                    </w:rPr>
                  </w:pPr>
                  <w:r w:rsidRPr="00B24218">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2DFB02" w14:textId="77777777" w:rsidR="00522EAD" w:rsidRPr="00B24218" w:rsidRDefault="00522EAD" w:rsidP="003F5E10">
                  <w:pPr>
                    <w:pStyle w:val="rowtabella0"/>
                    <w:jc w:val="center"/>
                    <w:rPr>
                      <w:color w:val="002060"/>
                    </w:rPr>
                  </w:pPr>
                  <w:r w:rsidRPr="00B24218">
                    <w:rPr>
                      <w:color w:val="002060"/>
                    </w:rPr>
                    <w:t> </w:t>
                  </w:r>
                </w:p>
              </w:tc>
            </w:tr>
            <w:tr w:rsidR="00522EAD" w:rsidRPr="00B24218" w14:paraId="175EE313"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390CE8" w14:textId="77777777" w:rsidR="00522EAD" w:rsidRPr="00B24218" w:rsidRDefault="00522EAD" w:rsidP="003F5E10">
                  <w:pPr>
                    <w:pStyle w:val="rowtabella0"/>
                    <w:rPr>
                      <w:color w:val="002060"/>
                    </w:rPr>
                  </w:pPr>
                  <w:r w:rsidRPr="00B24218">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B0DB66" w14:textId="77777777" w:rsidR="00522EAD" w:rsidRPr="00B24218" w:rsidRDefault="00522EAD" w:rsidP="003F5E10">
                  <w:pPr>
                    <w:pStyle w:val="rowtabella0"/>
                    <w:rPr>
                      <w:color w:val="002060"/>
                    </w:rPr>
                  </w:pPr>
                  <w:r w:rsidRPr="00B24218">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DDBDF6" w14:textId="77777777" w:rsidR="00522EAD" w:rsidRPr="00B24218" w:rsidRDefault="00522EAD" w:rsidP="003F5E10">
                  <w:pPr>
                    <w:pStyle w:val="rowtabella0"/>
                    <w:jc w:val="center"/>
                    <w:rPr>
                      <w:color w:val="002060"/>
                    </w:rPr>
                  </w:pPr>
                  <w:r w:rsidRPr="00B24218">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CD3B0A" w14:textId="77777777" w:rsidR="00522EAD" w:rsidRPr="00B24218" w:rsidRDefault="00522EAD" w:rsidP="003F5E10">
                  <w:pPr>
                    <w:pStyle w:val="rowtabella0"/>
                    <w:jc w:val="center"/>
                    <w:rPr>
                      <w:color w:val="002060"/>
                    </w:rPr>
                  </w:pPr>
                  <w:r w:rsidRPr="00B24218">
                    <w:rPr>
                      <w:color w:val="002060"/>
                    </w:rPr>
                    <w:t> </w:t>
                  </w:r>
                </w:p>
              </w:tc>
            </w:tr>
            <w:tr w:rsidR="00522EAD" w:rsidRPr="00B24218" w14:paraId="7C6130CF"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3A0DB8" w14:textId="77777777" w:rsidR="00522EAD" w:rsidRPr="00B24218" w:rsidRDefault="00522EAD" w:rsidP="003F5E10">
                  <w:pPr>
                    <w:pStyle w:val="rowtabella0"/>
                    <w:rPr>
                      <w:color w:val="002060"/>
                    </w:rPr>
                  </w:pPr>
                  <w:r w:rsidRPr="00B24218">
                    <w:rPr>
                      <w:color w:val="002060"/>
                    </w:rPr>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2D2011" w14:textId="77777777" w:rsidR="00522EAD" w:rsidRPr="00B24218" w:rsidRDefault="00522EAD" w:rsidP="003F5E10">
                  <w:pPr>
                    <w:pStyle w:val="rowtabella0"/>
                    <w:rPr>
                      <w:color w:val="002060"/>
                    </w:rPr>
                  </w:pPr>
                  <w:r w:rsidRPr="00B24218">
                    <w:rPr>
                      <w:color w:val="002060"/>
                    </w:rPr>
                    <w:t>-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33E5F2" w14:textId="77777777" w:rsidR="00522EAD" w:rsidRPr="00B24218" w:rsidRDefault="00522EAD" w:rsidP="003F5E10">
                  <w:pPr>
                    <w:pStyle w:val="rowtabella0"/>
                    <w:jc w:val="center"/>
                    <w:rPr>
                      <w:color w:val="002060"/>
                    </w:rPr>
                  </w:pPr>
                  <w:r w:rsidRPr="00B24218">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09507A" w14:textId="77777777" w:rsidR="00522EAD" w:rsidRPr="00B24218" w:rsidRDefault="00522EAD" w:rsidP="003F5E10">
                  <w:pPr>
                    <w:pStyle w:val="rowtabella0"/>
                    <w:jc w:val="center"/>
                    <w:rPr>
                      <w:color w:val="002060"/>
                    </w:rPr>
                  </w:pPr>
                  <w:r w:rsidRPr="00B24218">
                    <w:rPr>
                      <w:color w:val="002060"/>
                    </w:rPr>
                    <w:t> </w:t>
                  </w:r>
                </w:p>
              </w:tc>
            </w:tr>
            <w:tr w:rsidR="00522EAD" w:rsidRPr="00B24218" w14:paraId="4DDACCA5"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9A62E5" w14:textId="77777777" w:rsidR="00522EAD" w:rsidRPr="00B24218" w:rsidRDefault="00522EAD" w:rsidP="003F5E10">
                  <w:pPr>
                    <w:pStyle w:val="rowtabella0"/>
                    <w:rPr>
                      <w:color w:val="002060"/>
                    </w:rPr>
                  </w:pPr>
                  <w:r w:rsidRPr="00B24218">
                    <w:rPr>
                      <w:color w:val="002060"/>
                    </w:rPr>
                    <w:t>PAGLIARE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D0C209" w14:textId="77777777" w:rsidR="00522EAD" w:rsidRPr="00B24218" w:rsidRDefault="00522EAD" w:rsidP="003F5E10">
                  <w:pPr>
                    <w:pStyle w:val="rowtabella0"/>
                    <w:rPr>
                      <w:color w:val="002060"/>
                    </w:rPr>
                  </w:pPr>
                  <w:r w:rsidRPr="00B24218">
                    <w:rPr>
                      <w:color w:val="002060"/>
                    </w:rPr>
                    <w:t xml:space="preserve">- </w:t>
                  </w:r>
                  <w:proofErr w:type="gramStart"/>
                  <w:r w:rsidRPr="00B24218">
                    <w:rPr>
                      <w:color w:val="002060"/>
                    </w:rPr>
                    <w:t>U.MANDOLESI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B09AC0" w14:textId="77777777" w:rsidR="00522EAD" w:rsidRPr="00B24218" w:rsidRDefault="00522EAD" w:rsidP="003F5E10">
                  <w:pPr>
                    <w:pStyle w:val="rowtabella0"/>
                    <w:jc w:val="center"/>
                    <w:rPr>
                      <w:color w:val="002060"/>
                    </w:rPr>
                  </w:pPr>
                  <w:r w:rsidRPr="00B24218">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2D9C88" w14:textId="77777777" w:rsidR="00522EAD" w:rsidRPr="00B24218" w:rsidRDefault="00522EAD" w:rsidP="003F5E10">
                  <w:pPr>
                    <w:pStyle w:val="rowtabella0"/>
                    <w:jc w:val="center"/>
                    <w:rPr>
                      <w:color w:val="002060"/>
                    </w:rPr>
                  </w:pPr>
                  <w:r w:rsidRPr="00B24218">
                    <w:rPr>
                      <w:color w:val="002060"/>
                    </w:rPr>
                    <w:t> </w:t>
                  </w:r>
                </w:p>
              </w:tc>
            </w:tr>
            <w:tr w:rsidR="00522EAD" w:rsidRPr="00B24218" w14:paraId="71757590"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E9BB78" w14:textId="77777777" w:rsidR="00522EAD" w:rsidRPr="00B24218" w:rsidRDefault="00522EAD" w:rsidP="003F5E10">
                  <w:pPr>
                    <w:pStyle w:val="rowtabella0"/>
                    <w:rPr>
                      <w:color w:val="002060"/>
                    </w:rPr>
                  </w:pPr>
                  <w:r w:rsidRPr="00B24218">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C9D49D" w14:textId="77777777" w:rsidR="00522EAD" w:rsidRPr="00B24218" w:rsidRDefault="00522EAD" w:rsidP="003F5E10">
                  <w:pPr>
                    <w:pStyle w:val="rowtabella0"/>
                    <w:rPr>
                      <w:color w:val="002060"/>
                    </w:rPr>
                  </w:pPr>
                  <w:r w:rsidRPr="00B24218">
                    <w:rPr>
                      <w:color w:val="002060"/>
                    </w:rPr>
                    <w:t>- C.F. MACERATESE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EE8C0F" w14:textId="77777777" w:rsidR="00522EAD" w:rsidRPr="00B24218" w:rsidRDefault="00522EAD" w:rsidP="003F5E10">
                  <w:pPr>
                    <w:pStyle w:val="rowtabella0"/>
                    <w:jc w:val="center"/>
                    <w:rPr>
                      <w:color w:val="002060"/>
                    </w:rPr>
                  </w:pPr>
                  <w:r w:rsidRPr="00B24218">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801368" w14:textId="77777777" w:rsidR="00522EAD" w:rsidRPr="00B24218" w:rsidRDefault="00522EAD" w:rsidP="003F5E10">
                  <w:pPr>
                    <w:pStyle w:val="rowtabella0"/>
                    <w:jc w:val="center"/>
                    <w:rPr>
                      <w:color w:val="002060"/>
                    </w:rPr>
                  </w:pPr>
                  <w:r w:rsidRPr="00B24218">
                    <w:rPr>
                      <w:color w:val="002060"/>
                    </w:rPr>
                    <w:t> </w:t>
                  </w:r>
                </w:p>
              </w:tc>
            </w:tr>
            <w:tr w:rsidR="00522EAD" w:rsidRPr="00B24218" w14:paraId="21F22AC5" w14:textId="77777777" w:rsidTr="003F5E1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2C0E06" w14:textId="77777777" w:rsidR="00522EAD" w:rsidRPr="00B24218" w:rsidRDefault="00522EAD" w:rsidP="003F5E10">
                  <w:pPr>
                    <w:pStyle w:val="rowtabella0"/>
                    <w:rPr>
                      <w:color w:val="002060"/>
                    </w:rPr>
                  </w:pPr>
                  <w:r w:rsidRPr="00B24218">
                    <w:rPr>
                      <w:color w:val="002060"/>
                    </w:rPr>
                    <w:t>RIVIERA DELLE PALME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22C7A2" w14:textId="77777777" w:rsidR="00522EAD" w:rsidRPr="00B24218" w:rsidRDefault="00522EAD" w:rsidP="003F5E10">
                  <w:pPr>
                    <w:pStyle w:val="rowtabella0"/>
                    <w:rPr>
                      <w:color w:val="002060"/>
                    </w:rPr>
                  </w:pPr>
                  <w:r w:rsidRPr="00B24218">
                    <w:rPr>
                      <w:color w:val="002060"/>
                    </w:rPr>
                    <w:t>- POLISPORTIVA ROSSO BLU</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16851" w14:textId="77777777" w:rsidR="00522EAD" w:rsidRPr="00B24218" w:rsidRDefault="00522EAD" w:rsidP="003F5E10">
                  <w:pPr>
                    <w:pStyle w:val="rowtabella0"/>
                    <w:jc w:val="center"/>
                    <w:rPr>
                      <w:color w:val="002060"/>
                    </w:rPr>
                  </w:pPr>
                  <w:r w:rsidRPr="00B24218">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1BDCCB" w14:textId="77777777" w:rsidR="00522EAD" w:rsidRPr="00B24218" w:rsidRDefault="00522EAD" w:rsidP="003F5E10">
                  <w:pPr>
                    <w:pStyle w:val="rowtabella0"/>
                    <w:jc w:val="center"/>
                    <w:rPr>
                      <w:color w:val="002060"/>
                    </w:rPr>
                  </w:pPr>
                  <w:r w:rsidRPr="00B24218">
                    <w:rPr>
                      <w:color w:val="002060"/>
                    </w:rPr>
                    <w:t> </w:t>
                  </w:r>
                </w:p>
              </w:tc>
            </w:tr>
          </w:tbl>
          <w:p w14:paraId="625F84EE" w14:textId="77777777" w:rsidR="00522EAD" w:rsidRPr="00B24218" w:rsidRDefault="00522EAD" w:rsidP="003F5E10">
            <w:pPr>
              <w:rPr>
                <w:color w:val="002060"/>
              </w:rPr>
            </w:pPr>
          </w:p>
        </w:tc>
      </w:tr>
    </w:tbl>
    <w:p w14:paraId="7126E113" w14:textId="77777777" w:rsidR="00522EAD" w:rsidRPr="00B24218" w:rsidRDefault="00522EAD" w:rsidP="00522EAD">
      <w:pPr>
        <w:pStyle w:val="breakline"/>
        <w:rPr>
          <w:rFonts w:eastAsiaTheme="minorEastAsia"/>
          <w:color w:val="002060"/>
        </w:rPr>
      </w:pPr>
    </w:p>
    <w:p w14:paraId="7B959594" w14:textId="77777777" w:rsidR="00522EAD" w:rsidRPr="00B24218" w:rsidRDefault="00522EAD" w:rsidP="00522EAD">
      <w:pPr>
        <w:pStyle w:val="breakline"/>
        <w:rPr>
          <w:color w:val="002060"/>
        </w:rPr>
      </w:pPr>
    </w:p>
    <w:p w14:paraId="34983C63" w14:textId="77777777" w:rsidR="00522EAD" w:rsidRPr="00B24218" w:rsidRDefault="00522EAD" w:rsidP="00522EAD">
      <w:pPr>
        <w:pStyle w:val="titoloprinc0"/>
        <w:rPr>
          <w:color w:val="002060"/>
        </w:rPr>
      </w:pPr>
      <w:r w:rsidRPr="00B24218">
        <w:rPr>
          <w:color w:val="002060"/>
        </w:rPr>
        <w:t>GIUDICE SPORTIVO</w:t>
      </w:r>
    </w:p>
    <w:p w14:paraId="4F5171EA" w14:textId="77777777" w:rsidR="00522EAD" w:rsidRPr="00B24218" w:rsidRDefault="00522EAD" w:rsidP="00522EAD">
      <w:pPr>
        <w:pStyle w:val="diffida"/>
        <w:rPr>
          <w:color w:val="002060"/>
        </w:rPr>
      </w:pPr>
      <w:r w:rsidRPr="00B24218">
        <w:rPr>
          <w:color w:val="002060"/>
        </w:rPr>
        <w:t>Il Giudice Sportivo Avv. Agnese Lazzaretti, con l'assistenza del Segretario Angelo Castellana, nella seduta del 11/02/2026, ha adottato le decisioni che di seguito integralmente si riportano:</w:t>
      </w:r>
    </w:p>
    <w:p w14:paraId="028BF095" w14:textId="77777777" w:rsidR="00522EAD" w:rsidRPr="00B24218" w:rsidRDefault="00522EAD" w:rsidP="00522EAD">
      <w:pPr>
        <w:pStyle w:val="titolo10"/>
        <w:rPr>
          <w:color w:val="002060"/>
        </w:rPr>
      </w:pPr>
      <w:r w:rsidRPr="00B24218">
        <w:rPr>
          <w:color w:val="002060"/>
        </w:rPr>
        <w:t xml:space="preserve">GARE DEL 6/ 2/2026 </w:t>
      </w:r>
    </w:p>
    <w:p w14:paraId="4D993E0C" w14:textId="77777777" w:rsidR="00522EAD" w:rsidRPr="00B24218" w:rsidRDefault="00522EAD" w:rsidP="00522EAD">
      <w:pPr>
        <w:pStyle w:val="titolo7a"/>
        <w:rPr>
          <w:color w:val="002060"/>
        </w:rPr>
      </w:pPr>
      <w:r w:rsidRPr="00B24218">
        <w:rPr>
          <w:color w:val="002060"/>
        </w:rPr>
        <w:t xml:space="preserve">PROVVEDIMENTI DISCIPLINARI </w:t>
      </w:r>
    </w:p>
    <w:p w14:paraId="0AEE3BDD" w14:textId="77777777" w:rsidR="00522EAD" w:rsidRPr="00B24218" w:rsidRDefault="00522EAD" w:rsidP="00522EAD">
      <w:pPr>
        <w:pStyle w:val="titolo7b0"/>
        <w:rPr>
          <w:color w:val="002060"/>
        </w:rPr>
      </w:pPr>
      <w:r w:rsidRPr="00B24218">
        <w:rPr>
          <w:color w:val="002060"/>
        </w:rPr>
        <w:t xml:space="preserve">In base alle risultanze degli atti ufficiali sono state deliberate le seguenti sanzioni disciplinari. </w:t>
      </w:r>
    </w:p>
    <w:p w14:paraId="707B4E2C" w14:textId="77777777" w:rsidR="00522EAD" w:rsidRPr="00B24218" w:rsidRDefault="00522EAD" w:rsidP="00522EAD">
      <w:pPr>
        <w:pStyle w:val="titolo30"/>
        <w:rPr>
          <w:color w:val="002060"/>
        </w:rPr>
      </w:pPr>
      <w:r w:rsidRPr="00B24218">
        <w:rPr>
          <w:color w:val="002060"/>
        </w:rPr>
        <w:t xml:space="preserve">DIRIGENTI </w:t>
      </w:r>
    </w:p>
    <w:p w14:paraId="4572D35D" w14:textId="77777777" w:rsidR="00522EAD" w:rsidRPr="00B24218" w:rsidRDefault="00522EAD" w:rsidP="00522EAD">
      <w:pPr>
        <w:pStyle w:val="titolo20"/>
        <w:rPr>
          <w:color w:val="002060"/>
        </w:rPr>
      </w:pPr>
      <w:r w:rsidRPr="00B24218">
        <w:rPr>
          <w:color w:val="002060"/>
        </w:rPr>
        <w:t xml:space="preserve">INIBIZIONE A TEMPO OPPURE SQUALIFICA A GARE: FINO AL 25/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7DE4D68A" w14:textId="77777777" w:rsidTr="003F5E10">
        <w:tc>
          <w:tcPr>
            <w:tcW w:w="2200" w:type="dxa"/>
            <w:tcMar>
              <w:top w:w="20" w:type="dxa"/>
              <w:left w:w="20" w:type="dxa"/>
              <w:bottom w:w="20" w:type="dxa"/>
              <w:right w:w="20" w:type="dxa"/>
            </w:tcMar>
            <w:vAlign w:val="center"/>
            <w:hideMark/>
          </w:tcPr>
          <w:p w14:paraId="6123677B" w14:textId="77777777" w:rsidR="00522EAD" w:rsidRPr="00B24218" w:rsidRDefault="00522EAD" w:rsidP="003F5E10">
            <w:pPr>
              <w:pStyle w:val="movimento"/>
              <w:rPr>
                <w:color w:val="002060"/>
              </w:rPr>
            </w:pPr>
            <w:r w:rsidRPr="00B24218">
              <w:rPr>
                <w:color w:val="002060"/>
              </w:rPr>
              <w:t>VERNARECCI FAUSTO</w:t>
            </w:r>
          </w:p>
        </w:tc>
        <w:tc>
          <w:tcPr>
            <w:tcW w:w="2200" w:type="dxa"/>
            <w:tcMar>
              <w:top w:w="20" w:type="dxa"/>
              <w:left w:w="20" w:type="dxa"/>
              <w:bottom w:w="20" w:type="dxa"/>
              <w:right w:w="20" w:type="dxa"/>
            </w:tcMar>
            <w:vAlign w:val="center"/>
            <w:hideMark/>
          </w:tcPr>
          <w:p w14:paraId="2645CB94" w14:textId="77777777" w:rsidR="00522EAD" w:rsidRPr="00B24218" w:rsidRDefault="00522EAD" w:rsidP="003F5E10">
            <w:pPr>
              <w:pStyle w:val="movimento2"/>
              <w:rPr>
                <w:color w:val="002060"/>
              </w:rPr>
            </w:pPr>
            <w:r w:rsidRPr="00B24218">
              <w:rPr>
                <w:color w:val="002060"/>
              </w:rPr>
              <w:t xml:space="preserve">(ACQUALAGNA CALCIO C 5) </w:t>
            </w:r>
          </w:p>
        </w:tc>
        <w:tc>
          <w:tcPr>
            <w:tcW w:w="800" w:type="dxa"/>
            <w:tcMar>
              <w:top w:w="20" w:type="dxa"/>
              <w:left w:w="20" w:type="dxa"/>
              <w:bottom w:w="20" w:type="dxa"/>
              <w:right w:w="20" w:type="dxa"/>
            </w:tcMar>
            <w:vAlign w:val="center"/>
            <w:hideMark/>
          </w:tcPr>
          <w:p w14:paraId="5E9FA3D6"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2D5D35FD"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6BECFE4E" w14:textId="77777777" w:rsidR="00522EAD" w:rsidRPr="00B24218" w:rsidRDefault="00522EAD" w:rsidP="003F5E10">
            <w:pPr>
              <w:pStyle w:val="movimento2"/>
              <w:rPr>
                <w:color w:val="002060"/>
              </w:rPr>
            </w:pPr>
            <w:r w:rsidRPr="00B24218">
              <w:rPr>
                <w:color w:val="002060"/>
              </w:rPr>
              <w:t> </w:t>
            </w:r>
          </w:p>
        </w:tc>
      </w:tr>
    </w:tbl>
    <w:p w14:paraId="4F077507" w14:textId="77777777" w:rsidR="00522EAD" w:rsidRPr="00B24218" w:rsidRDefault="00522EAD" w:rsidP="00522EAD">
      <w:pPr>
        <w:pStyle w:val="diffida"/>
        <w:spacing w:before="80" w:beforeAutospacing="0" w:after="40" w:afterAutospacing="0"/>
        <w:rPr>
          <w:rFonts w:eastAsiaTheme="minorEastAsia"/>
          <w:color w:val="002060"/>
        </w:rPr>
      </w:pPr>
      <w:r w:rsidRPr="00B24218">
        <w:rPr>
          <w:color w:val="002060"/>
        </w:rPr>
        <w:t xml:space="preserve">Per comportamento irriguardoso nei confronti di un dirigente della squadra avversaria.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4A0DD18B" w14:textId="77777777" w:rsidTr="003F5E10">
        <w:tc>
          <w:tcPr>
            <w:tcW w:w="2200" w:type="dxa"/>
            <w:tcMar>
              <w:top w:w="20" w:type="dxa"/>
              <w:left w:w="20" w:type="dxa"/>
              <w:bottom w:w="20" w:type="dxa"/>
              <w:right w:w="20" w:type="dxa"/>
            </w:tcMar>
            <w:vAlign w:val="center"/>
            <w:hideMark/>
          </w:tcPr>
          <w:p w14:paraId="6C2161FC" w14:textId="77777777" w:rsidR="00522EAD" w:rsidRPr="00B24218" w:rsidRDefault="00522EAD" w:rsidP="003F5E10">
            <w:pPr>
              <w:pStyle w:val="movimento"/>
              <w:rPr>
                <w:color w:val="002060"/>
              </w:rPr>
            </w:pPr>
            <w:r w:rsidRPr="00B24218">
              <w:rPr>
                <w:color w:val="002060"/>
              </w:rPr>
              <w:t>SIMONETTI DAVIDE</w:t>
            </w:r>
          </w:p>
        </w:tc>
        <w:tc>
          <w:tcPr>
            <w:tcW w:w="2200" w:type="dxa"/>
            <w:tcMar>
              <w:top w:w="20" w:type="dxa"/>
              <w:left w:w="20" w:type="dxa"/>
              <w:bottom w:w="20" w:type="dxa"/>
              <w:right w:w="20" w:type="dxa"/>
            </w:tcMar>
            <w:vAlign w:val="center"/>
            <w:hideMark/>
          </w:tcPr>
          <w:p w14:paraId="57B8F595" w14:textId="77777777" w:rsidR="00522EAD" w:rsidRPr="00B24218" w:rsidRDefault="00522EAD" w:rsidP="003F5E10">
            <w:pPr>
              <w:pStyle w:val="movimento2"/>
              <w:rPr>
                <w:color w:val="002060"/>
              </w:rPr>
            </w:pPr>
            <w:r w:rsidRPr="00B24218">
              <w:rPr>
                <w:color w:val="002060"/>
              </w:rPr>
              <w:t xml:space="preserve">(AVIS ARCEVIA 1964) </w:t>
            </w:r>
          </w:p>
        </w:tc>
        <w:tc>
          <w:tcPr>
            <w:tcW w:w="800" w:type="dxa"/>
            <w:tcMar>
              <w:top w:w="20" w:type="dxa"/>
              <w:left w:w="20" w:type="dxa"/>
              <w:bottom w:w="20" w:type="dxa"/>
              <w:right w:w="20" w:type="dxa"/>
            </w:tcMar>
            <w:vAlign w:val="center"/>
            <w:hideMark/>
          </w:tcPr>
          <w:p w14:paraId="6DB24AB0"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6BE841EA"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48359123" w14:textId="77777777" w:rsidR="00522EAD" w:rsidRPr="00B24218" w:rsidRDefault="00522EAD" w:rsidP="003F5E10">
            <w:pPr>
              <w:pStyle w:val="movimento2"/>
              <w:rPr>
                <w:color w:val="002060"/>
              </w:rPr>
            </w:pPr>
            <w:r w:rsidRPr="00B24218">
              <w:rPr>
                <w:color w:val="002060"/>
              </w:rPr>
              <w:t> </w:t>
            </w:r>
          </w:p>
        </w:tc>
      </w:tr>
    </w:tbl>
    <w:p w14:paraId="0F2C9592" w14:textId="399C21D1" w:rsidR="00522EAD" w:rsidRPr="00B24218" w:rsidRDefault="00522EAD" w:rsidP="00522EAD">
      <w:pPr>
        <w:pStyle w:val="diffida"/>
        <w:spacing w:before="80" w:beforeAutospacing="0" w:after="40" w:afterAutospacing="0"/>
        <w:rPr>
          <w:rFonts w:eastAsiaTheme="minorEastAsia"/>
          <w:color w:val="002060"/>
        </w:rPr>
      </w:pPr>
      <w:r w:rsidRPr="00B24218">
        <w:rPr>
          <w:color w:val="002060"/>
        </w:rPr>
        <w:t xml:space="preserve">Per comportamento irriguardoso nei </w:t>
      </w:r>
      <w:r w:rsidR="0095759F" w:rsidRPr="00B24218">
        <w:rPr>
          <w:color w:val="002060"/>
        </w:rPr>
        <w:t>confronti</w:t>
      </w:r>
      <w:r w:rsidRPr="00B24218">
        <w:rPr>
          <w:color w:val="002060"/>
        </w:rPr>
        <w:t xml:space="preserve"> di un dirigente della squadra avversaria. </w:t>
      </w:r>
    </w:p>
    <w:p w14:paraId="3C72ADDF" w14:textId="77777777" w:rsidR="00522EAD" w:rsidRPr="00B24218" w:rsidRDefault="00522EAD" w:rsidP="00522EAD">
      <w:pPr>
        <w:pStyle w:val="titolo20"/>
        <w:rPr>
          <w:color w:val="002060"/>
        </w:rPr>
      </w:pPr>
      <w:r w:rsidRPr="00B24218">
        <w:rPr>
          <w:color w:val="002060"/>
        </w:rPr>
        <w:t xml:space="preserve">INIBIZIONE A TEMPO OPPURE SQUALIFICA A GARE: FINO AL 18/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39D17262" w14:textId="77777777" w:rsidTr="003F5E10">
        <w:tc>
          <w:tcPr>
            <w:tcW w:w="2200" w:type="dxa"/>
            <w:tcMar>
              <w:top w:w="20" w:type="dxa"/>
              <w:left w:w="20" w:type="dxa"/>
              <w:bottom w:w="20" w:type="dxa"/>
              <w:right w:w="20" w:type="dxa"/>
            </w:tcMar>
            <w:vAlign w:val="center"/>
            <w:hideMark/>
          </w:tcPr>
          <w:p w14:paraId="168527D2" w14:textId="77777777" w:rsidR="00522EAD" w:rsidRPr="00B24218" w:rsidRDefault="00522EAD" w:rsidP="003F5E10">
            <w:pPr>
              <w:pStyle w:val="movimento"/>
              <w:rPr>
                <w:color w:val="002060"/>
              </w:rPr>
            </w:pPr>
            <w:r w:rsidRPr="00B24218">
              <w:rPr>
                <w:color w:val="002060"/>
              </w:rPr>
              <w:t>MARABESE ANTONIO</w:t>
            </w:r>
          </w:p>
        </w:tc>
        <w:tc>
          <w:tcPr>
            <w:tcW w:w="2200" w:type="dxa"/>
            <w:tcMar>
              <w:top w:w="20" w:type="dxa"/>
              <w:left w:w="20" w:type="dxa"/>
              <w:bottom w:w="20" w:type="dxa"/>
              <w:right w:w="20" w:type="dxa"/>
            </w:tcMar>
            <w:vAlign w:val="center"/>
            <w:hideMark/>
          </w:tcPr>
          <w:p w14:paraId="0D5554AC" w14:textId="77777777" w:rsidR="00522EAD" w:rsidRPr="00B24218" w:rsidRDefault="00522EAD" w:rsidP="003F5E10">
            <w:pPr>
              <w:pStyle w:val="movimento2"/>
              <w:rPr>
                <w:color w:val="002060"/>
              </w:rPr>
            </w:pPr>
            <w:r w:rsidRPr="00B24218">
              <w:rPr>
                <w:color w:val="002060"/>
              </w:rPr>
              <w:t>(</w:t>
            </w:r>
            <w:proofErr w:type="gramStart"/>
            <w:r w:rsidRPr="00B24218">
              <w:rPr>
                <w:color w:val="002060"/>
              </w:rPr>
              <w:t>CITTA</w:t>
            </w:r>
            <w:proofErr w:type="gramEnd"/>
            <w:r w:rsidRPr="00B24218">
              <w:rPr>
                <w:color w:val="002060"/>
              </w:rPr>
              <w:t xml:space="preserve"> DI OSTRA) </w:t>
            </w:r>
          </w:p>
        </w:tc>
        <w:tc>
          <w:tcPr>
            <w:tcW w:w="800" w:type="dxa"/>
            <w:tcMar>
              <w:top w:w="20" w:type="dxa"/>
              <w:left w:w="20" w:type="dxa"/>
              <w:bottom w:w="20" w:type="dxa"/>
              <w:right w:w="20" w:type="dxa"/>
            </w:tcMar>
            <w:vAlign w:val="center"/>
            <w:hideMark/>
          </w:tcPr>
          <w:p w14:paraId="1D9DF280"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4F6CCBD3"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1BD447C1" w14:textId="77777777" w:rsidR="00522EAD" w:rsidRPr="00B24218" w:rsidRDefault="00522EAD" w:rsidP="003F5E10">
            <w:pPr>
              <w:pStyle w:val="movimento2"/>
              <w:rPr>
                <w:color w:val="002060"/>
              </w:rPr>
            </w:pPr>
            <w:r w:rsidRPr="00B24218">
              <w:rPr>
                <w:color w:val="002060"/>
              </w:rPr>
              <w:t> </w:t>
            </w:r>
          </w:p>
        </w:tc>
      </w:tr>
    </w:tbl>
    <w:p w14:paraId="331DE714" w14:textId="77777777" w:rsidR="00522EAD" w:rsidRPr="00B24218" w:rsidRDefault="00522EAD" w:rsidP="00522EAD">
      <w:pPr>
        <w:pStyle w:val="diffida"/>
        <w:spacing w:before="80" w:beforeAutospacing="0" w:after="40" w:afterAutospacing="0"/>
        <w:rPr>
          <w:rFonts w:eastAsiaTheme="minorEastAsia"/>
          <w:color w:val="002060"/>
        </w:rPr>
      </w:pPr>
      <w:r w:rsidRPr="00B24218">
        <w:rPr>
          <w:color w:val="002060"/>
        </w:rPr>
        <w:t xml:space="preserve">Per proteste nei confronti dell'arbitro. Allontanato. </w:t>
      </w:r>
    </w:p>
    <w:p w14:paraId="1D36BD10" w14:textId="77777777" w:rsidR="00522EAD" w:rsidRPr="00B24218" w:rsidRDefault="00522EAD" w:rsidP="00522EAD">
      <w:pPr>
        <w:pStyle w:val="titolo20"/>
        <w:rPr>
          <w:color w:val="002060"/>
        </w:rPr>
      </w:pPr>
      <w:r w:rsidRPr="00B242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39EA905D" w14:textId="77777777" w:rsidTr="003F5E10">
        <w:tc>
          <w:tcPr>
            <w:tcW w:w="2200" w:type="dxa"/>
            <w:tcMar>
              <w:top w:w="20" w:type="dxa"/>
              <w:left w:w="20" w:type="dxa"/>
              <w:bottom w:w="20" w:type="dxa"/>
              <w:right w:w="20" w:type="dxa"/>
            </w:tcMar>
            <w:vAlign w:val="center"/>
            <w:hideMark/>
          </w:tcPr>
          <w:p w14:paraId="57FFDDA3" w14:textId="77777777" w:rsidR="00522EAD" w:rsidRPr="00B24218" w:rsidRDefault="00522EAD" w:rsidP="003F5E10">
            <w:pPr>
              <w:pStyle w:val="movimento"/>
              <w:rPr>
                <w:color w:val="002060"/>
              </w:rPr>
            </w:pPr>
            <w:r w:rsidRPr="00B24218">
              <w:rPr>
                <w:color w:val="002060"/>
              </w:rPr>
              <w:t>GINEVRINO DAVIDE</w:t>
            </w:r>
          </w:p>
        </w:tc>
        <w:tc>
          <w:tcPr>
            <w:tcW w:w="2200" w:type="dxa"/>
            <w:tcMar>
              <w:top w:w="20" w:type="dxa"/>
              <w:left w:w="20" w:type="dxa"/>
              <w:bottom w:w="20" w:type="dxa"/>
              <w:right w:w="20" w:type="dxa"/>
            </w:tcMar>
            <w:vAlign w:val="center"/>
            <w:hideMark/>
          </w:tcPr>
          <w:p w14:paraId="0DE6935B" w14:textId="77777777" w:rsidR="00522EAD" w:rsidRPr="00B24218" w:rsidRDefault="00522EAD" w:rsidP="003F5E10">
            <w:pPr>
              <w:pStyle w:val="movimento2"/>
              <w:rPr>
                <w:color w:val="002060"/>
              </w:rPr>
            </w:pPr>
            <w:r w:rsidRPr="00B24218">
              <w:rPr>
                <w:color w:val="002060"/>
              </w:rPr>
              <w:t xml:space="preserve">(ANKON NOVA MARMI) </w:t>
            </w:r>
          </w:p>
        </w:tc>
        <w:tc>
          <w:tcPr>
            <w:tcW w:w="800" w:type="dxa"/>
            <w:tcMar>
              <w:top w:w="20" w:type="dxa"/>
              <w:left w:w="20" w:type="dxa"/>
              <w:bottom w:w="20" w:type="dxa"/>
              <w:right w:w="20" w:type="dxa"/>
            </w:tcMar>
            <w:vAlign w:val="center"/>
            <w:hideMark/>
          </w:tcPr>
          <w:p w14:paraId="61AFB511"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2CC2310F" w14:textId="77777777" w:rsidR="00522EAD" w:rsidRPr="00B24218" w:rsidRDefault="00522EAD" w:rsidP="003F5E10">
            <w:pPr>
              <w:pStyle w:val="movimento"/>
              <w:rPr>
                <w:color w:val="002060"/>
              </w:rPr>
            </w:pPr>
            <w:r w:rsidRPr="00B24218">
              <w:rPr>
                <w:color w:val="002060"/>
              </w:rPr>
              <w:t>MANONI FRANCESCO</w:t>
            </w:r>
          </w:p>
        </w:tc>
        <w:tc>
          <w:tcPr>
            <w:tcW w:w="2200" w:type="dxa"/>
            <w:tcMar>
              <w:top w:w="20" w:type="dxa"/>
              <w:left w:w="20" w:type="dxa"/>
              <w:bottom w:w="20" w:type="dxa"/>
              <w:right w:w="20" w:type="dxa"/>
            </w:tcMar>
            <w:vAlign w:val="center"/>
            <w:hideMark/>
          </w:tcPr>
          <w:p w14:paraId="30E0C4CC" w14:textId="77777777" w:rsidR="00522EAD" w:rsidRPr="00B24218" w:rsidRDefault="00522EAD" w:rsidP="003F5E10">
            <w:pPr>
              <w:pStyle w:val="movimento2"/>
              <w:rPr>
                <w:color w:val="002060"/>
              </w:rPr>
            </w:pPr>
            <w:r w:rsidRPr="00B24218">
              <w:rPr>
                <w:color w:val="002060"/>
              </w:rPr>
              <w:t>(</w:t>
            </w:r>
            <w:proofErr w:type="gramStart"/>
            <w:r w:rsidRPr="00B24218">
              <w:rPr>
                <w:color w:val="002060"/>
              </w:rPr>
              <w:t>CITTA</w:t>
            </w:r>
            <w:proofErr w:type="gramEnd"/>
            <w:r w:rsidRPr="00B24218">
              <w:rPr>
                <w:color w:val="002060"/>
              </w:rPr>
              <w:t xml:space="preserve"> DI OSTRA) </w:t>
            </w:r>
          </w:p>
        </w:tc>
      </w:tr>
    </w:tbl>
    <w:p w14:paraId="76B119D9" w14:textId="77777777" w:rsidR="00522EAD" w:rsidRPr="00B24218" w:rsidRDefault="00522EAD" w:rsidP="00522EAD">
      <w:pPr>
        <w:pStyle w:val="titolo30"/>
        <w:rPr>
          <w:rFonts w:eastAsiaTheme="minorEastAsia"/>
          <w:color w:val="002060"/>
        </w:rPr>
      </w:pPr>
      <w:r w:rsidRPr="00B24218">
        <w:rPr>
          <w:color w:val="002060"/>
        </w:rPr>
        <w:t xml:space="preserve">ALLENATORI </w:t>
      </w:r>
    </w:p>
    <w:p w14:paraId="0339806A" w14:textId="77777777" w:rsidR="00522EAD" w:rsidRPr="00B24218" w:rsidRDefault="00522EAD" w:rsidP="00522EAD">
      <w:pPr>
        <w:pStyle w:val="titolo20"/>
        <w:rPr>
          <w:color w:val="002060"/>
        </w:rPr>
      </w:pPr>
      <w:r w:rsidRPr="00B242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4B791F75" w14:textId="77777777" w:rsidTr="003F5E10">
        <w:tc>
          <w:tcPr>
            <w:tcW w:w="2200" w:type="dxa"/>
            <w:tcMar>
              <w:top w:w="20" w:type="dxa"/>
              <w:left w:w="20" w:type="dxa"/>
              <w:bottom w:w="20" w:type="dxa"/>
              <w:right w:w="20" w:type="dxa"/>
            </w:tcMar>
            <w:vAlign w:val="center"/>
            <w:hideMark/>
          </w:tcPr>
          <w:p w14:paraId="5000093F" w14:textId="77777777" w:rsidR="00522EAD" w:rsidRPr="00B24218" w:rsidRDefault="00522EAD" w:rsidP="003F5E10">
            <w:pPr>
              <w:pStyle w:val="movimento"/>
              <w:rPr>
                <w:color w:val="002060"/>
              </w:rPr>
            </w:pPr>
            <w:r w:rsidRPr="00B24218">
              <w:rPr>
                <w:color w:val="002060"/>
              </w:rPr>
              <w:t>TARLI MARCO</w:t>
            </w:r>
          </w:p>
        </w:tc>
        <w:tc>
          <w:tcPr>
            <w:tcW w:w="2200" w:type="dxa"/>
            <w:tcMar>
              <w:top w:w="20" w:type="dxa"/>
              <w:left w:w="20" w:type="dxa"/>
              <w:bottom w:w="20" w:type="dxa"/>
              <w:right w:w="20" w:type="dxa"/>
            </w:tcMar>
            <w:vAlign w:val="center"/>
            <w:hideMark/>
          </w:tcPr>
          <w:p w14:paraId="2C6F8C35" w14:textId="77777777" w:rsidR="00522EAD" w:rsidRPr="00B24218" w:rsidRDefault="00522EAD" w:rsidP="003F5E10">
            <w:pPr>
              <w:pStyle w:val="movimento2"/>
              <w:rPr>
                <w:color w:val="002060"/>
              </w:rPr>
            </w:pPr>
            <w:r w:rsidRPr="00B24218">
              <w:rPr>
                <w:color w:val="002060"/>
              </w:rPr>
              <w:t xml:space="preserve">(FUTSAL VIRE GEOSISTEM ASD) </w:t>
            </w:r>
          </w:p>
        </w:tc>
        <w:tc>
          <w:tcPr>
            <w:tcW w:w="800" w:type="dxa"/>
            <w:tcMar>
              <w:top w:w="20" w:type="dxa"/>
              <w:left w:w="20" w:type="dxa"/>
              <w:bottom w:w="20" w:type="dxa"/>
              <w:right w:w="20" w:type="dxa"/>
            </w:tcMar>
            <w:vAlign w:val="center"/>
            <w:hideMark/>
          </w:tcPr>
          <w:p w14:paraId="4E62A153"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38D3BF59"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2E609D23" w14:textId="77777777" w:rsidR="00522EAD" w:rsidRPr="00B24218" w:rsidRDefault="00522EAD" w:rsidP="003F5E10">
            <w:pPr>
              <w:pStyle w:val="movimento2"/>
              <w:rPr>
                <w:color w:val="002060"/>
              </w:rPr>
            </w:pPr>
            <w:r w:rsidRPr="00B24218">
              <w:rPr>
                <w:color w:val="002060"/>
              </w:rPr>
              <w:t> </w:t>
            </w:r>
          </w:p>
        </w:tc>
      </w:tr>
    </w:tbl>
    <w:p w14:paraId="00B899E2" w14:textId="77777777" w:rsidR="00522EAD" w:rsidRPr="00B24218" w:rsidRDefault="00522EAD" w:rsidP="00522EAD">
      <w:pPr>
        <w:pStyle w:val="titolo30"/>
        <w:rPr>
          <w:rFonts w:eastAsiaTheme="minorEastAsia"/>
          <w:color w:val="002060"/>
        </w:rPr>
      </w:pPr>
      <w:r w:rsidRPr="00B24218">
        <w:rPr>
          <w:color w:val="002060"/>
        </w:rPr>
        <w:t xml:space="preserve">ASSISTENTE ARBITRO </w:t>
      </w:r>
    </w:p>
    <w:p w14:paraId="44F4266D" w14:textId="77777777" w:rsidR="00522EAD" w:rsidRPr="00B24218" w:rsidRDefault="00522EAD" w:rsidP="00522EAD">
      <w:pPr>
        <w:pStyle w:val="titolo20"/>
        <w:rPr>
          <w:color w:val="002060"/>
        </w:rPr>
      </w:pPr>
      <w:r w:rsidRPr="00B2421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41DE43EC" w14:textId="77777777" w:rsidTr="003F5E10">
        <w:tc>
          <w:tcPr>
            <w:tcW w:w="2200" w:type="dxa"/>
            <w:tcMar>
              <w:top w:w="20" w:type="dxa"/>
              <w:left w:w="20" w:type="dxa"/>
              <w:bottom w:w="20" w:type="dxa"/>
              <w:right w:w="20" w:type="dxa"/>
            </w:tcMar>
            <w:vAlign w:val="center"/>
            <w:hideMark/>
          </w:tcPr>
          <w:p w14:paraId="65730DB2" w14:textId="77777777" w:rsidR="00522EAD" w:rsidRPr="00B24218" w:rsidRDefault="00522EAD" w:rsidP="003F5E10">
            <w:pPr>
              <w:pStyle w:val="movimento"/>
              <w:rPr>
                <w:color w:val="002060"/>
              </w:rPr>
            </w:pPr>
            <w:r w:rsidRPr="00B24218">
              <w:rPr>
                <w:color w:val="002060"/>
              </w:rPr>
              <w:t>GROSSI LEONARDO</w:t>
            </w:r>
          </w:p>
        </w:tc>
        <w:tc>
          <w:tcPr>
            <w:tcW w:w="2200" w:type="dxa"/>
            <w:tcMar>
              <w:top w:w="20" w:type="dxa"/>
              <w:left w:w="20" w:type="dxa"/>
              <w:bottom w:w="20" w:type="dxa"/>
              <w:right w:w="20" w:type="dxa"/>
            </w:tcMar>
            <w:vAlign w:val="center"/>
            <w:hideMark/>
          </w:tcPr>
          <w:p w14:paraId="09E152C3" w14:textId="77777777" w:rsidR="00522EAD" w:rsidRPr="00B24218" w:rsidRDefault="00522EAD" w:rsidP="003F5E10">
            <w:pPr>
              <w:pStyle w:val="movimento2"/>
              <w:rPr>
                <w:color w:val="002060"/>
              </w:rPr>
            </w:pPr>
            <w:r w:rsidRPr="00B24218">
              <w:rPr>
                <w:color w:val="002060"/>
              </w:rPr>
              <w:t xml:space="preserve">(RIVIERA DELLE PALME) </w:t>
            </w:r>
          </w:p>
        </w:tc>
        <w:tc>
          <w:tcPr>
            <w:tcW w:w="800" w:type="dxa"/>
            <w:tcMar>
              <w:top w:w="20" w:type="dxa"/>
              <w:left w:w="20" w:type="dxa"/>
              <w:bottom w:w="20" w:type="dxa"/>
              <w:right w:w="20" w:type="dxa"/>
            </w:tcMar>
            <w:vAlign w:val="center"/>
            <w:hideMark/>
          </w:tcPr>
          <w:p w14:paraId="2430C84D"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7E80F40E"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341FC53B" w14:textId="77777777" w:rsidR="00522EAD" w:rsidRPr="00B24218" w:rsidRDefault="00522EAD" w:rsidP="003F5E10">
            <w:pPr>
              <w:pStyle w:val="movimento2"/>
              <w:rPr>
                <w:color w:val="002060"/>
              </w:rPr>
            </w:pPr>
            <w:r w:rsidRPr="00B24218">
              <w:rPr>
                <w:color w:val="002060"/>
              </w:rPr>
              <w:t> </w:t>
            </w:r>
          </w:p>
        </w:tc>
      </w:tr>
    </w:tbl>
    <w:p w14:paraId="06E08643" w14:textId="77777777" w:rsidR="00522EAD" w:rsidRPr="00B24218" w:rsidRDefault="00522EAD" w:rsidP="00522EAD">
      <w:pPr>
        <w:pStyle w:val="titolo30"/>
        <w:rPr>
          <w:rFonts w:eastAsiaTheme="minorEastAsia"/>
          <w:color w:val="002060"/>
        </w:rPr>
      </w:pPr>
      <w:r w:rsidRPr="00B24218">
        <w:rPr>
          <w:color w:val="002060"/>
        </w:rPr>
        <w:t xml:space="preserve">CALCIATORI ESPULSI </w:t>
      </w:r>
    </w:p>
    <w:p w14:paraId="6E8B5D6D" w14:textId="77777777" w:rsidR="00522EAD" w:rsidRPr="00B24218" w:rsidRDefault="00522EAD" w:rsidP="00522EAD">
      <w:pPr>
        <w:pStyle w:val="titolo20"/>
        <w:rPr>
          <w:color w:val="002060"/>
        </w:rPr>
      </w:pPr>
      <w:r w:rsidRPr="00B2421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025B9248" w14:textId="77777777" w:rsidTr="003F5E10">
        <w:tc>
          <w:tcPr>
            <w:tcW w:w="2200" w:type="dxa"/>
            <w:tcMar>
              <w:top w:w="20" w:type="dxa"/>
              <w:left w:w="20" w:type="dxa"/>
              <w:bottom w:w="20" w:type="dxa"/>
              <w:right w:w="20" w:type="dxa"/>
            </w:tcMar>
            <w:vAlign w:val="center"/>
            <w:hideMark/>
          </w:tcPr>
          <w:p w14:paraId="738C1B6D" w14:textId="77777777" w:rsidR="00522EAD" w:rsidRPr="00B24218" w:rsidRDefault="00522EAD" w:rsidP="003F5E10">
            <w:pPr>
              <w:pStyle w:val="movimento"/>
              <w:rPr>
                <w:color w:val="002060"/>
              </w:rPr>
            </w:pPr>
            <w:r w:rsidRPr="00B24218">
              <w:rPr>
                <w:color w:val="002060"/>
              </w:rPr>
              <w:t>TOGNI ANDREA</w:t>
            </w:r>
          </w:p>
        </w:tc>
        <w:tc>
          <w:tcPr>
            <w:tcW w:w="2200" w:type="dxa"/>
            <w:tcMar>
              <w:top w:w="20" w:type="dxa"/>
              <w:left w:w="20" w:type="dxa"/>
              <w:bottom w:w="20" w:type="dxa"/>
              <w:right w:w="20" w:type="dxa"/>
            </w:tcMar>
            <w:vAlign w:val="center"/>
            <w:hideMark/>
          </w:tcPr>
          <w:p w14:paraId="610515F6" w14:textId="77777777" w:rsidR="00522EAD" w:rsidRPr="00B24218" w:rsidRDefault="00522EAD" w:rsidP="003F5E10">
            <w:pPr>
              <w:pStyle w:val="movimento2"/>
              <w:rPr>
                <w:color w:val="002060"/>
              </w:rPr>
            </w:pPr>
            <w:r w:rsidRPr="00B24218">
              <w:rPr>
                <w:color w:val="002060"/>
              </w:rPr>
              <w:t xml:space="preserve">(FUTSAL CASTELFIDARDO) </w:t>
            </w:r>
          </w:p>
        </w:tc>
        <w:tc>
          <w:tcPr>
            <w:tcW w:w="800" w:type="dxa"/>
            <w:tcMar>
              <w:top w:w="20" w:type="dxa"/>
              <w:left w:w="20" w:type="dxa"/>
              <w:bottom w:w="20" w:type="dxa"/>
              <w:right w:w="20" w:type="dxa"/>
            </w:tcMar>
            <w:vAlign w:val="center"/>
            <w:hideMark/>
          </w:tcPr>
          <w:p w14:paraId="1B2877D4"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7A89C459"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123E7D5A" w14:textId="77777777" w:rsidR="00522EAD" w:rsidRPr="00B24218" w:rsidRDefault="00522EAD" w:rsidP="003F5E10">
            <w:pPr>
              <w:pStyle w:val="movimento2"/>
              <w:rPr>
                <w:color w:val="002060"/>
              </w:rPr>
            </w:pPr>
            <w:r w:rsidRPr="00B24218">
              <w:rPr>
                <w:color w:val="002060"/>
              </w:rPr>
              <w:t> </w:t>
            </w:r>
          </w:p>
        </w:tc>
      </w:tr>
    </w:tbl>
    <w:p w14:paraId="0E078A8F" w14:textId="77777777" w:rsidR="00522EAD" w:rsidRPr="00B24218" w:rsidRDefault="00522EAD" w:rsidP="00522EAD">
      <w:pPr>
        <w:pStyle w:val="titolo30"/>
        <w:rPr>
          <w:rFonts w:eastAsiaTheme="minorEastAsia"/>
          <w:color w:val="002060"/>
        </w:rPr>
      </w:pPr>
      <w:r w:rsidRPr="00B24218">
        <w:rPr>
          <w:color w:val="002060"/>
        </w:rPr>
        <w:lastRenderedPageBreak/>
        <w:t xml:space="preserve">CALCIATORI NON ESPULSI </w:t>
      </w:r>
    </w:p>
    <w:p w14:paraId="525B3E7B" w14:textId="77777777" w:rsidR="00522EAD" w:rsidRPr="00B24218" w:rsidRDefault="00522EAD" w:rsidP="00522EAD">
      <w:pPr>
        <w:pStyle w:val="titolo20"/>
        <w:rPr>
          <w:color w:val="002060"/>
        </w:rPr>
      </w:pPr>
      <w:r w:rsidRPr="00B24218">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586EDFF9" w14:textId="77777777" w:rsidTr="003F5E10">
        <w:tc>
          <w:tcPr>
            <w:tcW w:w="2200" w:type="dxa"/>
            <w:tcMar>
              <w:top w:w="20" w:type="dxa"/>
              <w:left w:w="20" w:type="dxa"/>
              <w:bottom w:w="20" w:type="dxa"/>
              <w:right w:w="20" w:type="dxa"/>
            </w:tcMar>
            <w:vAlign w:val="center"/>
            <w:hideMark/>
          </w:tcPr>
          <w:p w14:paraId="1178DDD0" w14:textId="77777777" w:rsidR="00522EAD" w:rsidRPr="00B24218" w:rsidRDefault="00522EAD" w:rsidP="003F5E10">
            <w:pPr>
              <w:pStyle w:val="movimento"/>
              <w:rPr>
                <w:color w:val="002060"/>
              </w:rPr>
            </w:pPr>
            <w:r w:rsidRPr="00B24218">
              <w:rPr>
                <w:color w:val="002060"/>
              </w:rPr>
              <w:t>MENCARELLI ANDREA</w:t>
            </w:r>
          </w:p>
        </w:tc>
        <w:tc>
          <w:tcPr>
            <w:tcW w:w="2200" w:type="dxa"/>
            <w:tcMar>
              <w:top w:w="20" w:type="dxa"/>
              <w:left w:w="20" w:type="dxa"/>
              <w:bottom w:w="20" w:type="dxa"/>
              <w:right w:w="20" w:type="dxa"/>
            </w:tcMar>
            <w:vAlign w:val="center"/>
            <w:hideMark/>
          </w:tcPr>
          <w:p w14:paraId="64E221F8" w14:textId="77777777" w:rsidR="00522EAD" w:rsidRPr="00B24218" w:rsidRDefault="00522EAD" w:rsidP="003F5E10">
            <w:pPr>
              <w:pStyle w:val="movimento2"/>
              <w:rPr>
                <w:color w:val="002060"/>
              </w:rPr>
            </w:pPr>
            <w:r w:rsidRPr="00B24218">
              <w:rPr>
                <w:color w:val="002060"/>
              </w:rPr>
              <w:t xml:space="preserve">(GIOVANI SANT IPPOLITO) </w:t>
            </w:r>
          </w:p>
        </w:tc>
        <w:tc>
          <w:tcPr>
            <w:tcW w:w="800" w:type="dxa"/>
            <w:tcMar>
              <w:top w:w="20" w:type="dxa"/>
              <w:left w:w="20" w:type="dxa"/>
              <w:bottom w:w="20" w:type="dxa"/>
              <w:right w:w="20" w:type="dxa"/>
            </w:tcMar>
            <w:vAlign w:val="center"/>
            <w:hideMark/>
          </w:tcPr>
          <w:p w14:paraId="523E03C7"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3023DD95"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6AF8735E" w14:textId="77777777" w:rsidR="00522EAD" w:rsidRPr="00B24218" w:rsidRDefault="00522EAD" w:rsidP="003F5E10">
            <w:pPr>
              <w:pStyle w:val="movimento2"/>
              <w:rPr>
                <w:color w:val="002060"/>
              </w:rPr>
            </w:pPr>
            <w:r w:rsidRPr="00B24218">
              <w:rPr>
                <w:color w:val="002060"/>
              </w:rPr>
              <w:t> </w:t>
            </w:r>
          </w:p>
        </w:tc>
      </w:tr>
    </w:tbl>
    <w:p w14:paraId="309332D8" w14:textId="77777777" w:rsidR="00522EAD" w:rsidRPr="00B24218" w:rsidRDefault="00522EAD" w:rsidP="00522EAD">
      <w:pPr>
        <w:pStyle w:val="titolo20"/>
        <w:rPr>
          <w:rFonts w:eastAsiaTheme="minorEastAsia"/>
          <w:color w:val="002060"/>
        </w:rPr>
      </w:pPr>
      <w:r w:rsidRPr="00B2421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2B7BC019" w14:textId="77777777" w:rsidTr="003F5E10">
        <w:tc>
          <w:tcPr>
            <w:tcW w:w="2200" w:type="dxa"/>
            <w:tcMar>
              <w:top w:w="20" w:type="dxa"/>
              <w:left w:w="20" w:type="dxa"/>
              <w:bottom w:w="20" w:type="dxa"/>
              <w:right w:w="20" w:type="dxa"/>
            </w:tcMar>
            <w:vAlign w:val="center"/>
            <w:hideMark/>
          </w:tcPr>
          <w:p w14:paraId="1A1244B7" w14:textId="77777777" w:rsidR="00522EAD" w:rsidRPr="00B24218" w:rsidRDefault="00522EAD" w:rsidP="003F5E10">
            <w:pPr>
              <w:pStyle w:val="movimento"/>
              <w:rPr>
                <w:color w:val="002060"/>
              </w:rPr>
            </w:pPr>
            <w:r w:rsidRPr="00B24218">
              <w:rPr>
                <w:color w:val="002060"/>
              </w:rPr>
              <w:t>IESARI MATTEO</w:t>
            </w:r>
          </w:p>
        </w:tc>
        <w:tc>
          <w:tcPr>
            <w:tcW w:w="2200" w:type="dxa"/>
            <w:tcMar>
              <w:top w:w="20" w:type="dxa"/>
              <w:left w:w="20" w:type="dxa"/>
              <w:bottom w:w="20" w:type="dxa"/>
              <w:right w:w="20" w:type="dxa"/>
            </w:tcMar>
            <w:vAlign w:val="center"/>
            <w:hideMark/>
          </w:tcPr>
          <w:p w14:paraId="49E2D574" w14:textId="77777777" w:rsidR="00522EAD" w:rsidRPr="00B24218" w:rsidRDefault="00522EAD" w:rsidP="003F5E10">
            <w:pPr>
              <w:pStyle w:val="movimento2"/>
              <w:rPr>
                <w:color w:val="002060"/>
              </w:rPr>
            </w:pPr>
            <w:r w:rsidRPr="00B24218">
              <w:rPr>
                <w:color w:val="002060"/>
              </w:rPr>
              <w:t xml:space="preserve">(AURORA TREIA) </w:t>
            </w:r>
          </w:p>
        </w:tc>
        <w:tc>
          <w:tcPr>
            <w:tcW w:w="800" w:type="dxa"/>
            <w:tcMar>
              <w:top w:w="20" w:type="dxa"/>
              <w:left w:w="20" w:type="dxa"/>
              <w:bottom w:w="20" w:type="dxa"/>
              <w:right w:w="20" w:type="dxa"/>
            </w:tcMar>
            <w:vAlign w:val="center"/>
            <w:hideMark/>
          </w:tcPr>
          <w:p w14:paraId="1E23AD17"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59B41F0D" w14:textId="77777777" w:rsidR="00522EAD" w:rsidRPr="00B24218" w:rsidRDefault="00522EAD" w:rsidP="003F5E10">
            <w:pPr>
              <w:pStyle w:val="movimento"/>
              <w:rPr>
                <w:color w:val="002060"/>
              </w:rPr>
            </w:pPr>
            <w:r w:rsidRPr="00B24218">
              <w:rPr>
                <w:color w:val="002060"/>
              </w:rPr>
              <w:t>SCARPONI FRANCESCO</w:t>
            </w:r>
          </w:p>
        </w:tc>
        <w:tc>
          <w:tcPr>
            <w:tcW w:w="2200" w:type="dxa"/>
            <w:tcMar>
              <w:top w:w="20" w:type="dxa"/>
              <w:left w:w="20" w:type="dxa"/>
              <w:bottom w:w="20" w:type="dxa"/>
              <w:right w:w="20" w:type="dxa"/>
            </w:tcMar>
            <w:vAlign w:val="center"/>
            <w:hideMark/>
          </w:tcPr>
          <w:p w14:paraId="6E180B70" w14:textId="77777777" w:rsidR="00522EAD" w:rsidRPr="00B24218" w:rsidRDefault="00522EAD" w:rsidP="003F5E10">
            <w:pPr>
              <w:pStyle w:val="movimento2"/>
              <w:rPr>
                <w:color w:val="002060"/>
              </w:rPr>
            </w:pPr>
            <w:r w:rsidRPr="00B24218">
              <w:rPr>
                <w:color w:val="002060"/>
              </w:rPr>
              <w:t>(</w:t>
            </w:r>
            <w:proofErr w:type="gramStart"/>
            <w:r w:rsidRPr="00B24218">
              <w:rPr>
                <w:color w:val="002060"/>
              </w:rPr>
              <w:t>CITTA</w:t>
            </w:r>
            <w:proofErr w:type="gramEnd"/>
            <w:r w:rsidRPr="00B24218">
              <w:rPr>
                <w:color w:val="002060"/>
              </w:rPr>
              <w:t xml:space="preserve"> DI OSTRA) </w:t>
            </w:r>
          </w:p>
        </w:tc>
      </w:tr>
      <w:tr w:rsidR="00522EAD" w:rsidRPr="00B24218" w14:paraId="4EBF005B" w14:textId="77777777" w:rsidTr="003F5E10">
        <w:tc>
          <w:tcPr>
            <w:tcW w:w="2200" w:type="dxa"/>
            <w:tcMar>
              <w:top w:w="20" w:type="dxa"/>
              <w:left w:w="20" w:type="dxa"/>
              <w:bottom w:w="20" w:type="dxa"/>
              <w:right w:w="20" w:type="dxa"/>
            </w:tcMar>
            <w:vAlign w:val="center"/>
            <w:hideMark/>
          </w:tcPr>
          <w:p w14:paraId="45855506" w14:textId="77777777" w:rsidR="00522EAD" w:rsidRPr="00B24218" w:rsidRDefault="00522EAD" w:rsidP="003F5E10">
            <w:pPr>
              <w:pStyle w:val="movimento"/>
              <w:rPr>
                <w:color w:val="002060"/>
              </w:rPr>
            </w:pPr>
            <w:r w:rsidRPr="00B24218">
              <w:rPr>
                <w:color w:val="002060"/>
              </w:rPr>
              <w:t>BUCCI ENRICO</w:t>
            </w:r>
          </w:p>
        </w:tc>
        <w:tc>
          <w:tcPr>
            <w:tcW w:w="2200" w:type="dxa"/>
            <w:tcMar>
              <w:top w:w="20" w:type="dxa"/>
              <w:left w:w="20" w:type="dxa"/>
              <w:bottom w:w="20" w:type="dxa"/>
              <w:right w:w="20" w:type="dxa"/>
            </w:tcMar>
            <w:vAlign w:val="center"/>
            <w:hideMark/>
          </w:tcPr>
          <w:p w14:paraId="271BAE22" w14:textId="77777777" w:rsidR="00522EAD" w:rsidRPr="00B24218" w:rsidRDefault="00522EAD" w:rsidP="003F5E10">
            <w:pPr>
              <w:pStyle w:val="movimento2"/>
              <w:rPr>
                <w:color w:val="002060"/>
              </w:rPr>
            </w:pPr>
            <w:r w:rsidRPr="00B24218">
              <w:rPr>
                <w:color w:val="002060"/>
              </w:rPr>
              <w:t xml:space="preserve">(POL.CAGLI SPORT ASSOCIATI) </w:t>
            </w:r>
          </w:p>
        </w:tc>
        <w:tc>
          <w:tcPr>
            <w:tcW w:w="800" w:type="dxa"/>
            <w:tcMar>
              <w:top w:w="20" w:type="dxa"/>
              <w:left w:w="20" w:type="dxa"/>
              <w:bottom w:w="20" w:type="dxa"/>
              <w:right w:w="20" w:type="dxa"/>
            </w:tcMar>
            <w:vAlign w:val="center"/>
            <w:hideMark/>
          </w:tcPr>
          <w:p w14:paraId="6BF417DB"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0E440DAB"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63CD1C2E" w14:textId="77777777" w:rsidR="00522EAD" w:rsidRPr="00B24218" w:rsidRDefault="00522EAD" w:rsidP="003F5E10">
            <w:pPr>
              <w:pStyle w:val="movimento2"/>
              <w:rPr>
                <w:color w:val="002060"/>
              </w:rPr>
            </w:pPr>
            <w:r w:rsidRPr="00B24218">
              <w:rPr>
                <w:color w:val="002060"/>
              </w:rPr>
              <w:t> </w:t>
            </w:r>
          </w:p>
        </w:tc>
      </w:tr>
    </w:tbl>
    <w:p w14:paraId="107D6F44" w14:textId="77777777" w:rsidR="00522EAD" w:rsidRPr="00B24218" w:rsidRDefault="00522EAD" w:rsidP="00522EAD">
      <w:pPr>
        <w:pStyle w:val="titolo20"/>
        <w:rPr>
          <w:rFonts w:eastAsiaTheme="minorEastAsia"/>
          <w:color w:val="002060"/>
        </w:rPr>
      </w:pPr>
      <w:r w:rsidRPr="00B24218">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684C7E98" w14:textId="77777777" w:rsidTr="003F5E10">
        <w:tc>
          <w:tcPr>
            <w:tcW w:w="2200" w:type="dxa"/>
            <w:tcMar>
              <w:top w:w="20" w:type="dxa"/>
              <w:left w:w="20" w:type="dxa"/>
              <w:bottom w:w="20" w:type="dxa"/>
              <w:right w:w="20" w:type="dxa"/>
            </w:tcMar>
            <w:vAlign w:val="center"/>
            <w:hideMark/>
          </w:tcPr>
          <w:p w14:paraId="37222CC4" w14:textId="77777777" w:rsidR="00522EAD" w:rsidRPr="00B24218" w:rsidRDefault="00522EAD" w:rsidP="003F5E10">
            <w:pPr>
              <w:pStyle w:val="movimento"/>
              <w:rPr>
                <w:color w:val="002060"/>
              </w:rPr>
            </w:pPr>
            <w:r w:rsidRPr="00B24218">
              <w:rPr>
                <w:color w:val="002060"/>
              </w:rPr>
              <w:t>MARSILI FILIPPO</w:t>
            </w:r>
          </w:p>
        </w:tc>
        <w:tc>
          <w:tcPr>
            <w:tcW w:w="2200" w:type="dxa"/>
            <w:tcMar>
              <w:top w:w="20" w:type="dxa"/>
              <w:left w:w="20" w:type="dxa"/>
              <w:bottom w:w="20" w:type="dxa"/>
              <w:right w:w="20" w:type="dxa"/>
            </w:tcMar>
            <w:vAlign w:val="center"/>
            <w:hideMark/>
          </w:tcPr>
          <w:p w14:paraId="351C235C" w14:textId="77777777" w:rsidR="00522EAD" w:rsidRPr="00B24218" w:rsidRDefault="00522EAD" w:rsidP="003F5E10">
            <w:pPr>
              <w:pStyle w:val="movimento2"/>
              <w:rPr>
                <w:color w:val="002060"/>
              </w:rPr>
            </w:pPr>
            <w:r w:rsidRPr="00B24218">
              <w:rPr>
                <w:color w:val="002060"/>
              </w:rPr>
              <w:t xml:space="preserve">(ACQUALAGNA CALCIO C 5) </w:t>
            </w:r>
          </w:p>
        </w:tc>
        <w:tc>
          <w:tcPr>
            <w:tcW w:w="800" w:type="dxa"/>
            <w:tcMar>
              <w:top w:w="20" w:type="dxa"/>
              <w:left w:w="20" w:type="dxa"/>
              <w:bottom w:w="20" w:type="dxa"/>
              <w:right w:w="20" w:type="dxa"/>
            </w:tcMar>
            <w:vAlign w:val="center"/>
            <w:hideMark/>
          </w:tcPr>
          <w:p w14:paraId="13855731"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7D6EB350"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1AE1ECF7" w14:textId="77777777" w:rsidR="00522EAD" w:rsidRPr="00B24218" w:rsidRDefault="00522EAD" w:rsidP="003F5E10">
            <w:pPr>
              <w:pStyle w:val="movimento2"/>
              <w:rPr>
                <w:color w:val="002060"/>
              </w:rPr>
            </w:pPr>
            <w:r w:rsidRPr="00B24218">
              <w:rPr>
                <w:color w:val="002060"/>
              </w:rPr>
              <w:t> </w:t>
            </w:r>
          </w:p>
        </w:tc>
      </w:tr>
    </w:tbl>
    <w:p w14:paraId="59A17644" w14:textId="77777777" w:rsidR="00522EAD" w:rsidRPr="00B24218" w:rsidRDefault="00522EAD" w:rsidP="00522EAD">
      <w:pPr>
        <w:pStyle w:val="titolo20"/>
        <w:rPr>
          <w:rFonts w:eastAsiaTheme="minorEastAsia"/>
          <w:color w:val="002060"/>
        </w:rPr>
      </w:pPr>
      <w:r w:rsidRPr="00B2421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16DAF1D4" w14:textId="77777777" w:rsidTr="003F5E10">
        <w:tc>
          <w:tcPr>
            <w:tcW w:w="2200" w:type="dxa"/>
            <w:tcMar>
              <w:top w:w="20" w:type="dxa"/>
              <w:left w:w="20" w:type="dxa"/>
              <w:bottom w:w="20" w:type="dxa"/>
              <w:right w:w="20" w:type="dxa"/>
            </w:tcMar>
            <w:vAlign w:val="center"/>
            <w:hideMark/>
          </w:tcPr>
          <w:p w14:paraId="224301DF" w14:textId="77777777" w:rsidR="00522EAD" w:rsidRPr="00B24218" w:rsidRDefault="00522EAD" w:rsidP="003F5E10">
            <w:pPr>
              <w:pStyle w:val="movimento"/>
              <w:rPr>
                <w:color w:val="002060"/>
              </w:rPr>
            </w:pPr>
            <w:r w:rsidRPr="00B24218">
              <w:rPr>
                <w:color w:val="002060"/>
              </w:rPr>
              <w:t>VITALI MARCO</w:t>
            </w:r>
          </w:p>
        </w:tc>
        <w:tc>
          <w:tcPr>
            <w:tcW w:w="2200" w:type="dxa"/>
            <w:tcMar>
              <w:top w:w="20" w:type="dxa"/>
              <w:left w:w="20" w:type="dxa"/>
              <w:bottom w:w="20" w:type="dxa"/>
              <w:right w:w="20" w:type="dxa"/>
            </w:tcMar>
            <w:vAlign w:val="center"/>
            <w:hideMark/>
          </w:tcPr>
          <w:p w14:paraId="7FAB8274" w14:textId="77777777" w:rsidR="00522EAD" w:rsidRPr="00B24218" w:rsidRDefault="00522EAD" w:rsidP="003F5E10">
            <w:pPr>
              <w:pStyle w:val="movimento2"/>
              <w:rPr>
                <w:color w:val="002060"/>
              </w:rPr>
            </w:pPr>
            <w:r w:rsidRPr="00B24218">
              <w:rPr>
                <w:color w:val="002060"/>
              </w:rPr>
              <w:t xml:space="preserve">(ALMA JUVENTUS FANO) </w:t>
            </w:r>
          </w:p>
        </w:tc>
        <w:tc>
          <w:tcPr>
            <w:tcW w:w="800" w:type="dxa"/>
            <w:tcMar>
              <w:top w:w="20" w:type="dxa"/>
              <w:left w:w="20" w:type="dxa"/>
              <w:bottom w:w="20" w:type="dxa"/>
              <w:right w:w="20" w:type="dxa"/>
            </w:tcMar>
            <w:vAlign w:val="center"/>
            <w:hideMark/>
          </w:tcPr>
          <w:p w14:paraId="71B8900D"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507B42ED" w14:textId="77777777" w:rsidR="00522EAD" w:rsidRPr="00B24218" w:rsidRDefault="00522EAD" w:rsidP="003F5E10">
            <w:pPr>
              <w:pStyle w:val="movimento"/>
              <w:rPr>
                <w:color w:val="002060"/>
              </w:rPr>
            </w:pPr>
            <w:r w:rsidRPr="00B24218">
              <w:rPr>
                <w:color w:val="002060"/>
              </w:rPr>
              <w:t>ROCCHETTI ELIA</w:t>
            </w:r>
          </w:p>
        </w:tc>
        <w:tc>
          <w:tcPr>
            <w:tcW w:w="2200" w:type="dxa"/>
            <w:tcMar>
              <w:top w:w="20" w:type="dxa"/>
              <w:left w:w="20" w:type="dxa"/>
              <w:bottom w:w="20" w:type="dxa"/>
              <w:right w:w="20" w:type="dxa"/>
            </w:tcMar>
            <w:vAlign w:val="center"/>
            <w:hideMark/>
          </w:tcPr>
          <w:p w14:paraId="23C34FD9" w14:textId="77777777" w:rsidR="00522EAD" w:rsidRPr="00B24218" w:rsidRDefault="00522EAD" w:rsidP="003F5E10">
            <w:pPr>
              <w:pStyle w:val="movimento2"/>
              <w:rPr>
                <w:color w:val="002060"/>
              </w:rPr>
            </w:pPr>
            <w:r w:rsidRPr="00B24218">
              <w:rPr>
                <w:color w:val="002060"/>
              </w:rPr>
              <w:t xml:space="preserve">(AVIS ARCEVIA 1964) </w:t>
            </w:r>
          </w:p>
        </w:tc>
      </w:tr>
      <w:tr w:rsidR="00522EAD" w:rsidRPr="00B24218" w14:paraId="3CC2EA4A" w14:textId="77777777" w:rsidTr="003F5E10">
        <w:tc>
          <w:tcPr>
            <w:tcW w:w="2200" w:type="dxa"/>
            <w:tcMar>
              <w:top w:w="20" w:type="dxa"/>
              <w:left w:w="20" w:type="dxa"/>
              <w:bottom w:w="20" w:type="dxa"/>
              <w:right w:w="20" w:type="dxa"/>
            </w:tcMar>
            <w:vAlign w:val="center"/>
            <w:hideMark/>
          </w:tcPr>
          <w:p w14:paraId="687C1C1E" w14:textId="77777777" w:rsidR="00522EAD" w:rsidRPr="00B24218" w:rsidRDefault="00522EAD" w:rsidP="003F5E10">
            <w:pPr>
              <w:pStyle w:val="movimento"/>
              <w:rPr>
                <w:color w:val="002060"/>
              </w:rPr>
            </w:pPr>
            <w:r w:rsidRPr="00B24218">
              <w:rPr>
                <w:color w:val="002060"/>
              </w:rPr>
              <w:t>PIERPAOLI MATTEO</w:t>
            </w:r>
          </w:p>
        </w:tc>
        <w:tc>
          <w:tcPr>
            <w:tcW w:w="2200" w:type="dxa"/>
            <w:tcMar>
              <w:top w:w="20" w:type="dxa"/>
              <w:left w:w="20" w:type="dxa"/>
              <w:bottom w:w="20" w:type="dxa"/>
              <w:right w:w="20" w:type="dxa"/>
            </w:tcMar>
            <w:vAlign w:val="center"/>
            <w:hideMark/>
          </w:tcPr>
          <w:p w14:paraId="7C4F9D63" w14:textId="77777777" w:rsidR="00522EAD" w:rsidRPr="00B24218" w:rsidRDefault="00522EAD" w:rsidP="003F5E10">
            <w:pPr>
              <w:pStyle w:val="movimento2"/>
              <w:rPr>
                <w:color w:val="002060"/>
              </w:rPr>
            </w:pPr>
            <w:r w:rsidRPr="00B24218">
              <w:rPr>
                <w:color w:val="002060"/>
              </w:rPr>
              <w:t>(</w:t>
            </w:r>
            <w:proofErr w:type="gramStart"/>
            <w:r w:rsidRPr="00B24218">
              <w:rPr>
                <w:color w:val="002060"/>
              </w:rPr>
              <w:t>CITTA</w:t>
            </w:r>
            <w:proofErr w:type="gramEnd"/>
            <w:r w:rsidRPr="00B24218">
              <w:rPr>
                <w:color w:val="002060"/>
              </w:rPr>
              <w:t xml:space="preserve"> DI OSTRA) </w:t>
            </w:r>
          </w:p>
        </w:tc>
        <w:tc>
          <w:tcPr>
            <w:tcW w:w="800" w:type="dxa"/>
            <w:tcMar>
              <w:top w:w="20" w:type="dxa"/>
              <w:left w:w="20" w:type="dxa"/>
              <w:bottom w:w="20" w:type="dxa"/>
              <w:right w:w="20" w:type="dxa"/>
            </w:tcMar>
            <w:vAlign w:val="center"/>
            <w:hideMark/>
          </w:tcPr>
          <w:p w14:paraId="1555CDC9"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17C46460" w14:textId="77777777" w:rsidR="00522EAD" w:rsidRPr="00B24218" w:rsidRDefault="00522EAD" w:rsidP="003F5E10">
            <w:pPr>
              <w:pStyle w:val="movimento"/>
              <w:rPr>
                <w:color w:val="002060"/>
              </w:rPr>
            </w:pPr>
            <w:r w:rsidRPr="00B24218">
              <w:rPr>
                <w:color w:val="002060"/>
              </w:rPr>
              <w:t>BECCACECE MATTEO</w:t>
            </w:r>
          </w:p>
        </w:tc>
        <w:tc>
          <w:tcPr>
            <w:tcW w:w="2200" w:type="dxa"/>
            <w:tcMar>
              <w:top w:w="20" w:type="dxa"/>
              <w:left w:w="20" w:type="dxa"/>
              <w:bottom w:w="20" w:type="dxa"/>
              <w:right w:w="20" w:type="dxa"/>
            </w:tcMar>
            <w:vAlign w:val="center"/>
            <w:hideMark/>
          </w:tcPr>
          <w:p w14:paraId="644B6DDF" w14:textId="77777777" w:rsidR="00522EAD" w:rsidRPr="00B24218" w:rsidRDefault="00522EAD" w:rsidP="003F5E10">
            <w:pPr>
              <w:pStyle w:val="movimento2"/>
              <w:rPr>
                <w:color w:val="002060"/>
              </w:rPr>
            </w:pPr>
            <w:r w:rsidRPr="00B24218">
              <w:rPr>
                <w:color w:val="002060"/>
              </w:rPr>
              <w:t xml:space="preserve">(FUTSAL CASTELFIDARDO) </w:t>
            </w:r>
          </w:p>
        </w:tc>
      </w:tr>
      <w:tr w:rsidR="00522EAD" w:rsidRPr="00B24218" w14:paraId="38D54C0C" w14:textId="77777777" w:rsidTr="003F5E10">
        <w:tc>
          <w:tcPr>
            <w:tcW w:w="2200" w:type="dxa"/>
            <w:tcMar>
              <w:top w:w="20" w:type="dxa"/>
              <w:left w:w="20" w:type="dxa"/>
              <w:bottom w:w="20" w:type="dxa"/>
              <w:right w:w="20" w:type="dxa"/>
            </w:tcMar>
            <w:vAlign w:val="center"/>
            <w:hideMark/>
          </w:tcPr>
          <w:p w14:paraId="1CA2F067" w14:textId="77777777" w:rsidR="00522EAD" w:rsidRPr="00B24218" w:rsidRDefault="00522EAD" w:rsidP="003F5E10">
            <w:pPr>
              <w:pStyle w:val="movimento"/>
              <w:rPr>
                <w:color w:val="002060"/>
              </w:rPr>
            </w:pPr>
            <w:r w:rsidRPr="00B24218">
              <w:rPr>
                <w:color w:val="002060"/>
              </w:rPr>
              <w:t>TOGNI ANDREA</w:t>
            </w:r>
          </w:p>
        </w:tc>
        <w:tc>
          <w:tcPr>
            <w:tcW w:w="2200" w:type="dxa"/>
            <w:tcMar>
              <w:top w:w="20" w:type="dxa"/>
              <w:left w:w="20" w:type="dxa"/>
              <w:bottom w:w="20" w:type="dxa"/>
              <w:right w:w="20" w:type="dxa"/>
            </w:tcMar>
            <w:vAlign w:val="center"/>
            <w:hideMark/>
          </w:tcPr>
          <w:p w14:paraId="31ED58E4" w14:textId="77777777" w:rsidR="00522EAD" w:rsidRPr="00B24218" w:rsidRDefault="00522EAD" w:rsidP="003F5E10">
            <w:pPr>
              <w:pStyle w:val="movimento2"/>
              <w:rPr>
                <w:color w:val="002060"/>
              </w:rPr>
            </w:pPr>
            <w:r w:rsidRPr="00B24218">
              <w:rPr>
                <w:color w:val="002060"/>
              </w:rPr>
              <w:t xml:space="preserve">(FUTSAL CASTELFIDARDO) </w:t>
            </w:r>
          </w:p>
        </w:tc>
        <w:tc>
          <w:tcPr>
            <w:tcW w:w="800" w:type="dxa"/>
            <w:tcMar>
              <w:top w:w="20" w:type="dxa"/>
              <w:left w:w="20" w:type="dxa"/>
              <w:bottom w:w="20" w:type="dxa"/>
              <w:right w:w="20" w:type="dxa"/>
            </w:tcMar>
            <w:vAlign w:val="center"/>
            <w:hideMark/>
          </w:tcPr>
          <w:p w14:paraId="7977E284"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0739CAEE" w14:textId="77777777" w:rsidR="00522EAD" w:rsidRPr="00B24218" w:rsidRDefault="00522EAD" w:rsidP="003F5E10">
            <w:pPr>
              <w:pStyle w:val="movimento"/>
              <w:rPr>
                <w:color w:val="002060"/>
              </w:rPr>
            </w:pPr>
            <w:r w:rsidRPr="00B24218">
              <w:rPr>
                <w:color w:val="002060"/>
              </w:rPr>
              <w:t>IBRAHIMI DAVID</w:t>
            </w:r>
          </w:p>
        </w:tc>
        <w:tc>
          <w:tcPr>
            <w:tcW w:w="2200" w:type="dxa"/>
            <w:tcMar>
              <w:top w:w="20" w:type="dxa"/>
              <w:left w:w="20" w:type="dxa"/>
              <w:bottom w:w="20" w:type="dxa"/>
              <w:right w:w="20" w:type="dxa"/>
            </w:tcMar>
            <w:vAlign w:val="center"/>
            <w:hideMark/>
          </w:tcPr>
          <w:p w14:paraId="4F2AD25E" w14:textId="77777777" w:rsidR="00522EAD" w:rsidRPr="00B24218" w:rsidRDefault="00522EAD" w:rsidP="003F5E10">
            <w:pPr>
              <w:pStyle w:val="movimento2"/>
              <w:rPr>
                <w:color w:val="002060"/>
              </w:rPr>
            </w:pPr>
            <w:r w:rsidRPr="00B24218">
              <w:rPr>
                <w:color w:val="002060"/>
              </w:rPr>
              <w:t xml:space="preserve">(MANTOVANI C5) </w:t>
            </w:r>
          </w:p>
        </w:tc>
      </w:tr>
      <w:tr w:rsidR="00522EAD" w:rsidRPr="00B24218" w14:paraId="12BD272E" w14:textId="77777777" w:rsidTr="003F5E10">
        <w:tc>
          <w:tcPr>
            <w:tcW w:w="2200" w:type="dxa"/>
            <w:tcMar>
              <w:top w:w="20" w:type="dxa"/>
              <w:left w:w="20" w:type="dxa"/>
              <w:bottom w:w="20" w:type="dxa"/>
              <w:right w:w="20" w:type="dxa"/>
            </w:tcMar>
            <w:vAlign w:val="center"/>
            <w:hideMark/>
          </w:tcPr>
          <w:p w14:paraId="69D3316A" w14:textId="77777777" w:rsidR="00522EAD" w:rsidRPr="00B24218" w:rsidRDefault="00522EAD" w:rsidP="003F5E10">
            <w:pPr>
              <w:pStyle w:val="movimento"/>
              <w:rPr>
                <w:color w:val="002060"/>
              </w:rPr>
            </w:pPr>
            <w:r w:rsidRPr="00B24218">
              <w:rPr>
                <w:color w:val="002060"/>
              </w:rPr>
              <w:t>CERAVOLO ANTONIO</w:t>
            </w:r>
          </w:p>
        </w:tc>
        <w:tc>
          <w:tcPr>
            <w:tcW w:w="2200" w:type="dxa"/>
            <w:tcMar>
              <w:top w:w="20" w:type="dxa"/>
              <w:left w:w="20" w:type="dxa"/>
              <w:bottom w:w="20" w:type="dxa"/>
              <w:right w:w="20" w:type="dxa"/>
            </w:tcMar>
            <w:vAlign w:val="center"/>
            <w:hideMark/>
          </w:tcPr>
          <w:p w14:paraId="661B8D2B" w14:textId="77777777" w:rsidR="00522EAD" w:rsidRPr="00B24218" w:rsidRDefault="00522EAD" w:rsidP="003F5E10">
            <w:pPr>
              <w:pStyle w:val="movimento2"/>
              <w:rPr>
                <w:color w:val="002060"/>
              </w:rPr>
            </w:pPr>
            <w:r w:rsidRPr="00B24218">
              <w:rPr>
                <w:color w:val="002060"/>
              </w:rPr>
              <w:t xml:space="preserve">(PIEVE D ICO CALCIO A 5) </w:t>
            </w:r>
          </w:p>
        </w:tc>
        <w:tc>
          <w:tcPr>
            <w:tcW w:w="800" w:type="dxa"/>
            <w:tcMar>
              <w:top w:w="20" w:type="dxa"/>
              <w:left w:w="20" w:type="dxa"/>
              <w:bottom w:w="20" w:type="dxa"/>
              <w:right w:w="20" w:type="dxa"/>
            </w:tcMar>
            <w:vAlign w:val="center"/>
            <w:hideMark/>
          </w:tcPr>
          <w:p w14:paraId="4A038668"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0448312E" w14:textId="77777777" w:rsidR="00522EAD" w:rsidRPr="00B24218" w:rsidRDefault="00522EAD" w:rsidP="003F5E10">
            <w:pPr>
              <w:pStyle w:val="movimento"/>
              <w:rPr>
                <w:color w:val="002060"/>
              </w:rPr>
            </w:pPr>
            <w:r w:rsidRPr="00B24218">
              <w:rPr>
                <w:color w:val="002060"/>
              </w:rPr>
              <w:t>GARAVANI ANDREA</w:t>
            </w:r>
          </w:p>
        </w:tc>
        <w:tc>
          <w:tcPr>
            <w:tcW w:w="2200" w:type="dxa"/>
            <w:tcMar>
              <w:top w:w="20" w:type="dxa"/>
              <w:left w:w="20" w:type="dxa"/>
              <w:bottom w:w="20" w:type="dxa"/>
              <w:right w:w="20" w:type="dxa"/>
            </w:tcMar>
            <w:vAlign w:val="center"/>
            <w:hideMark/>
          </w:tcPr>
          <w:p w14:paraId="60936CAE" w14:textId="77777777" w:rsidR="00522EAD" w:rsidRPr="00B24218" w:rsidRDefault="00522EAD" w:rsidP="003F5E10">
            <w:pPr>
              <w:pStyle w:val="movimento2"/>
              <w:rPr>
                <w:color w:val="002060"/>
              </w:rPr>
            </w:pPr>
            <w:r w:rsidRPr="00B24218">
              <w:rPr>
                <w:color w:val="002060"/>
              </w:rPr>
              <w:t xml:space="preserve">(PIEVE D ICO CALCIO A 5) </w:t>
            </w:r>
          </w:p>
        </w:tc>
      </w:tr>
      <w:tr w:rsidR="00522EAD" w:rsidRPr="00B24218" w14:paraId="5C60D6A7" w14:textId="77777777" w:rsidTr="003F5E10">
        <w:tc>
          <w:tcPr>
            <w:tcW w:w="2200" w:type="dxa"/>
            <w:tcMar>
              <w:top w:w="20" w:type="dxa"/>
              <w:left w:w="20" w:type="dxa"/>
              <w:bottom w:w="20" w:type="dxa"/>
              <w:right w:w="20" w:type="dxa"/>
            </w:tcMar>
            <w:vAlign w:val="center"/>
            <w:hideMark/>
          </w:tcPr>
          <w:p w14:paraId="7D94CCA0" w14:textId="77777777" w:rsidR="00522EAD" w:rsidRPr="00B24218" w:rsidRDefault="00522EAD" w:rsidP="003F5E10">
            <w:pPr>
              <w:pStyle w:val="movimento"/>
              <w:rPr>
                <w:color w:val="002060"/>
              </w:rPr>
            </w:pPr>
            <w:r w:rsidRPr="00B24218">
              <w:rPr>
                <w:color w:val="002060"/>
              </w:rPr>
              <w:t>TARSETTI MATTIA</w:t>
            </w:r>
          </w:p>
        </w:tc>
        <w:tc>
          <w:tcPr>
            <w:tcW w:w="2200" w:type="dxa"/>
            <w:tcMar>
              <w:top w:w="20" w:type="dxa"/>
              <w:left w:w="20" w:type="dxa"/>
              <w:bottom w:w="20" w:type="dxa"/>
              <w:right w:w="20" w:type="dxa"/>
            </w:tcMar>
            <w:vAlign w:val="center"/>
            <w:hideMark/>
          </w:tcPr>
          <w:p w14:paraId="507B09D0" w14:textId="77777777" w:rsidR="00522EAD" w:rsidRPr="00B24218" w:rsidRDefault="00522EAD" w:rsidP="003F5E10">
            <w:pPr>
              <w:pStyle w:val="movimento2"/>
              <w:rPr>
                <w:color w:val="002060"/>
              </w:rPr>
            </w:pPr>
            <w:r w:rsidRPr="00B24218">
              <w:rPr>
                <w:color w:val="002060"/>
              </w:rPr>
              <w:t xml:space="preserve">(PIEVE D ICO CALCIO A 5) </w:t>
            </w:r>
          </w:p>
        </w:tc>
        <w:tc>
          <w:tcPr>
            <w:tcW w:w="800" w:type="dxa"/>
            <w:tcMar>
              <w:top w:w="20" w:type="dxa"/>
              <w:left w:w="20" w:type="dxa"/>
              <w:bottom w:w="20" w:type="dxa"/>
              <w:right w:w="20" w:type="dxa"/>
            </w:tcMar>
            <w:vAlign w:val="center"/>
            <w:hideMark/>
          </w:tcPr>
          <w:p w14:paraId="1B345BCA"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42B20516" w14:textId="77777777" w:rsidR="00522EAD" w:rsidRPr="00B24218" w:rsidRDefault="00522EAD" w:rsidP="003F5E10">
            <w:pPr>
              <w:pStyle w:val="movimento"/>
              <w:rPr>
                <w:color w:val="002060"/>
              </w:rPr>
            </w:pPr>
            <w:r w:rsidRPr="00B24218">
              <w:rPr>
                <w:color w:val="002060"/>
              </w:rPr>
              <w:t>GIANFELICI MANUEL</w:t>
            </w:r>
          </w:p>
        </w:tc>
        <w:tc>
          <w:tcPr>
            <w:tcW w:w="2200" w:type="dxa"/>
            <w:tcMar>
              <w:top w:w="20" w:type="dxa"/>
              <w:left w:w="20" w:type="dxa"/>
              <w:bottom w:w="20" w:type="dxa"/>
              <w:right w:w="20" w:type="dxa"/>
            </w:tcMar>
            <w:vAlign w:val="center"/>
            <w:hideMark/>
          </w:tcPr>
          <w:p w14:paraId="4279F961" w14:textId="77777777" w:rsidR="00522EAD" w:rsidRPr="00B24218" w:rsidRDefault="00522EAD" w:rsidP="003F5E10">
            <w:pPr>
              <w:pStyle w:val="movimento2"/>
              <w:rPr>
                <w:color w:val="002060"/>
              </w:rPr>
            </w:pPr>
            <w:r w:rsidRPr="00B24218">
              <w:rPr>
                <w:color w:val="002060"/>
              </w:rPr>
              <w:t xml:space="preserve">(POLISPORTIVA VICTORIA) </w:t>
            </w:r>
          </w:p>
        </w:tc>
      </w:tr>
      <w:tr w:rsidR="00522EAD" w:rsidRPr="00B24218" w14:paraId="70B21F56" w14:textId="77777777" w:rsidTr="003F5E10">
        <w:tc>
          <w:tcPr>
            <w:tcW w:w="2200" w:type="dxa"/>
            <w:tcMar>
              <w:top w:w="20" w:type="dxa"/>
              <w:left w:w="20" w:type="dxa"/>
              <w:bottom w:w="20" w:type="dxa"/>
              <w:right w:w="20" w:type="dxa"/>
            </w:tcMar>
            <w:vAlign w:val="center"/>
            <w:hideMark/>
          </w:tcPr>
          <w:p w14:paraId="0A17AB66" w14:textId="77777777" w:rsidR="00522EAD" w:rsidRPr="00B24218" w:rsidRDefault="00522EAD" w:rsidP="003F5E10">
            <w:pPr>
              <w:pStyle w:val="movimento"/>
              <w:rPr>
                <w:color w:val="002060"/>
              </w:rPr>
            </w:pPr>
            <w:r w:rsidRPr="00B24218">
              <w:rPr>
                <w:color w:val="002060"/>
              </w:rPr>
              <w:t>STRAPPATO ANDREA</w:t>
            </w:r>
          </w:p>
        </w:tc>
        <w:tc>
          <w:tcPr>
            <w:tcW w:w="2200" w:type="dxa"/>
            <w:tcMar>
              <w:top w:w="20" w:type="dxa"/>
              <w:left w:w="20" w:type="dxa"/>
              <w:bottom w:w="20" w:type="dxa"/>
              <w:right w:w="20" w:type="dxa"/>
            </w:tcMar>
            <w:vAlign w:val="center"/>
            <w:hideMark/>
          </w:tcPr>
          <w:p w14:paraId="49171CA7" w14:textId="77777777" w:rsidR="00522EAD" w:rsidRPr="00B24218" w:rsidRDefault="00522EAD" w:rsidP="003F5E10">
            <w:pPr>
              <w:pStyle w:val="movimento2"/>
              <w:rPr>
                <w:color w:val="002060"/>
              </w:rPr>
            </w:pPr>
            <w:r w:rsidRPr="00B24218">
              <w:rPr>
                <w:color w:val="002060"/>
              </w:rPr>
              <w:t xml:space="preserve">(SAN BIAGIO) </w:t>
            </w:r>
          </w:p>
        </w:tc>
        <w:tc>
          <w:tcPr>
            <w:tcW w:w="800" w:type="dxa"/>
            <w:tcMar>
              <w:top w:w="20" w:type="dxa"/>
              <w:left w:w="20" w:type="dxa"/>
              <w:bottom w:w="20" w:type="dxa"/>
              <w:right w:w="20" w:type="dxa"/>
            </w:tcMar>
            <w:vAlign w:val="center"/>
            <w:hideMark/>
          </w:tcPr>
          <w:p w14:paraId="16B32024"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70E4C703"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13B3B84D" w14:textId="77777777" w:rsidR="00522EAD" w:rsidRPr="00B24218" w:rsidRDefault="00522EAD" w:rsidP="003F5E10">
            <w:pPr>
              <w:pStyle w:val="movimento2"/>
              <w:rPr>
                <w:color w:val="002060"/>
              </w:rPr>
            </w:pPr>
            <w:r w:rsidRPr="00B24218">
              <w:rPr>
                <w:color w:val="002060"/>
              </w:rPr>
              <w:t> </w:t>
            </w:r>
          </w:p>
        </w:tc>
      </w:tr>
    </w:tbl>
    <w:p w14:paraId="7C691D60" w14:textId="77777777" w:rsidR="00522EAD" w:rsidRPr="00B24218" w:rsidRDefault="00522EAD" w:rsidP="00522EAD">
      <w:pPr>
        <w:pStyle w:val="titolo20"/>
        <w:rPr>
          <w:rFonts w:eastAsiaTheme="minorEastAsia"/>
          <w:color w:val="002060"/>
        </w:rPr>
      </w:pPr>
      <w:r w:rsidRPr="00B24218">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6C606E0E" w14:textId="77777777" w:rsidTr="003F5E10">
        <w:tc>
          <w:tcPr>
            <w:tcW w:w="2200" w:type="dxa"/>
            <w:tcMar>
              <w:top w:w="20" w:type="dxa"/>
              <w:left w:w="20" w:type="dxa"/>
              <w:bottom w:w="20" w:type="dxa"/>
              <w:right w:w="20" w:type="dxa"/>
            </w:tcMar>
            <w:vAlign w:val="center"/>
            <w:hideMark/>
          </w:tcPr>
          <w:p w14:paraId="6798E4BB" w14:textId="77777777" w:rsidR="00522EAD" w:rsidRPr="00B24218" w:rsidRDefault="00522EAD" w:rsidP="003F5E10">
            <w:pPr>
              <w:pStyle w:val="movimento"/>
              <w:rPr>
                <w:color w:val="002060"/>
              </w:rPr>
            </w:pPr>
            <w:r w:rsidRPr="00B24218">
              <w:rPr>
                <w:color w:val="002060"/>
              </w:rPr>
              <w:t>LOSANI ALFREDO</w:t>
            </w:r>
          </w:p>
        </w:tc>
        <w:tc>
          <w:tcPr>
            <w:tcW w:w="2200" w:type="dxa"/>
            <w:tcMar>
              <w:top w:w="20" w:type="dxa"/>
              <w:left w:w="20" w:type="dxa"/>
              <w:bottom w:w="20" w:type="dxa"/>
              <w:right w:w="20" w:type="dxa"/>
            </w:tcMar>
            <w:vAlign w:val="center"/>
            <w:hideMark/>
          </w:tcPr>
          <w:p w14:paraId="6F8BD9AF" w14:textId="77777777" w:rsidR="00522EAD" w:rsidRPr="00B24218" w:rsidRDefault="00522EAD" w:rsidP="003F5E10">
            <w:pPr>
              <w:pStyle w:val="movimento2"/>
              <w:rPr>
                <w:color w:val="002060"/>
              </w:rPr>
            </w:pPr>
            <w:r w:rsidRPr="00B24218">
              <w:rPr>
                <w:color w:val="002060"/>
              </w:rPr>
              <w:t xml:space="preserve">(CSI STELLA A.S.D.) </w:t>
            </w:r>
          </w:p>
        </w:tc>
        <w:tc>
          <w:tcPr>
            <w:tcW w:w="800" w:type="dxa"/>
            <w:tcMar>
              <w:top w:w="20" w:type="dxa"/>
              <w:left w:w="20" w:type="dxa"/>
              <w:bottom w:w="20" w:type="dxa"/>
              <w:right w:w="20" w:type="dxa"/>
            </w:tcMar>
            <w:vAlign w:val="center"/>
            <w:hideMark/>
          </w:tcPr>
          <w:p w14:paraId="632B0329"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04252E04"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2162F512" w14:textId="77777777" w:rsidR="00522EAD" w:rsidRPr="00B24218" w:rsidRDefault="00522EAD" w:rsidP="003F5E10">
            <w:pPr>
              <w:pStyle w:val="movimento2"/>
              <w:rPr>
                <w:color w:val="002060"/>
              </w:rPr>
            </w:pPr>
            <w:r w:rsidRPr="00B24218">
              <w:rPr>
                <w:color w:val="002060"/>
              </w:rPr>
              <w:t> </w:t>
            </w:r>
          </w:p>
        </w:tc>
      </w:tr>
    </w:tbl>
    <w:p w14:paraId="4A6B09F8" w14:textId="77777777" w:rsidR="00522EAD" w:rsidRPr="00B24218" w:rsidRDefault="00522EAD" w:rsidP="00522EAD">
      <w:pPr>
        <w:pStyle w:val="titolo20"/>
        <w:rPr>
          <w:rFonts w:eastAsiaTheme="minorEastAsia"/>
          <w:color w:val="002060"/>
        </w:rPr>
      </w:pPr>
      <w:r w:rsidRPr="00B24218">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33645B82" w14:textId="77777777" w:rsidTr="003F5E10">
        <w:tc>
          <w:tcPr>
            <w:tcW w:w="2200" w:type="dxa"/>
            <w:tcMar>
              <w:top w:w="20" w:type="dxa"/>
              <w:left w:w="20" w:type="dxa"/>
              <w:bottom w:w="20" w:type="dxa"/>
              <w:right w:w="20" w:type="dxa"/>
            </w:tcMar>
            <w:vAlign w:val="center"/>
            <w:hideMark/>
          </w:tcPr>
          <w:p w14:paraId="076A44BE" w14:textId="77777777" w:rsidR="00522EAD" w:rsidRPr="00B24218" w:rsidRDefault="00522EAD" w:rsidP="003F5E10">
            <w:pPr>
              <w:pStyle w:val="movimento"/>
              <w:rPr>
                <w:color w:val="002060"/>
              </w:rPr>
            </w:pPr>
            <w:r w:rsidRPr="00B24218">
              <w:rPr>
                <w:color w:val="002060"/>
              </w:rPr>
              <w:t>SABBATINI DIEGO</w:t>
            </w:r>
          </w:p>
        </w:tc>
        <w:tc>
          <w:tcPr>
            <w:tcW w:w="2200" w:type="dxa"/>
            <w:tcMar>
              <w:top w:w="20" w:type="dxa"/>
              <w:left w:w="20" w:type="dxa"/>
              <w:bottom w:w="20" w:type="dxa"/>
              <w:right w:w="20" w:type="dxa"/>
            </w:tcMar>
            <w:vAlign w:val="center"/>
            <w:hideMark/>
          </w:tcPr>
          <w:p w14:paraId="12DBD1BE" w14:textId="77777777" w:rsidR="00522EAD" w:rsidRPr="00B24218" w:rsidRDefault="00522EAD" w:rsidP="003F5E10">
            <w:pPr>
              <w:pStyle w:val="movimento2"/>
              <w:rPr>
                <w:color w:val="002060"/>
              </w:rPr>
            </w:pPr>
            <w:r w:rsidRPr="00B24218">
              <w:rPr>
                <w:color w:val="002060"/>
              </w:rPr>
              <w:t xml:space="preserve">(VILLA CECCOLINI CALCIO) </w:t>
            </w:r>
          </w:p>
        </w:tc>
        <w:tc>
          <w:tcPr>
            <w:tcW w:w="800" w:type="dxa"/>
            <w:tcMar>
              <w:top w:w="20" w:type="dxa"/>
              <w:left w:w="20" w:type="dxa"/>
              <w:bottom w:w="20" w:type="dxa"/>
              <w:right w:w="20" w:type="dxa"/>
            </w:tcMar>
            <w:vAlign w:val="center"/>
            <w:hideMark/>
          </w:tcPr>
          <w:p w14:paraId="160A19A7"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1C86D4EA"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7BA2E627" w14:textId="77777777" w:rsidR="00522EAD" w:rsidRPr="00B24218" w:rsidRDefault="00522EAD" w:rsidP="003F5E10">
            <w:pPr>
              <w:pStyle w:val="movimento2"/>
              <w:rPr>
                <w:color w:val="002060"/>
              </w:rPr>
            </w:pPr>
            <w:r w:rsidRPr="00B24218">
              <w:rPr>
                <w:color w:val="002060"/>
              </w:rPr>
              <w:t> </w:t>
            </w:r>
          </w:p>
        </w:tc>
      </w:tr>
    </w:tbl>
    <w:p w14:paraId="2C174EF0" w14:textId="77777777" w:rsidR="00522EAD" w:rsidRPr="00B24218" w:rsidRDefault="00522EAD" w:rsidP="00522EAD">
      <w:pPr>
        <w:pStyle w:val="titolo20"/>
        <w:rPr>
          <w:rFonts w:eastAsiaTheme="minorEastAsia"/>
          <w:color w:val="002060"/>
        </w:rPr>
      </w:pPr>
      <w:r w:rsidRPr="00B2421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6F62F259" w14:textId="77777777" w:rsidTr="003F5E10">
        <w:tc>
          <w:tcPr>
            <w:tcW w:w="2200" w:type="dxa"/>
            <w:tcMar>
              <w:top w:w="20" w:type="dxa"/>
              <w:left w:w="20" w:type="dxa"/>
              <w:bottom w:w="20" w:type="dxa"/>
              <w:right w:w="20" w:type="dxa"/>
            </w:tcMar>
            <w:vAlign w:val="center"/>
            <w:hideMark/>
          </w:tcPr>
          <w:p w14:paraId="153C1652" w14:textId="77777777" w:rsidR="00522EAD" w:rsidRPr="00B24218" w:rsidRDefault="00522EAD" w:rsidP="003F5E10">
            <w:pPr>
              <w:pStyle w:val="movimento"/>
              <w:rPr>
                <w:color w:val="002060"/>
              </w:rPr>
            </w:pPr>
            <w:r w:rsidRPr="00B24218">
              <w:rPr>
                <w:color w:val="002060"/>
              </w:rPr>
              <w:t>ANGELETTI LORENZO</w:t>
            </w:r>
          </w:p>
        </w:tc>
        <w:tc>
          <w:tcPr>
            <w:tcW w:w="2200" w:type="dxa"/>
            <w:tcMar>
              <w:top w:w="20" w:type="dxa"/>
              <w:left w:w="20" w:type="dxa"/>
              <w:bottom w:w="20" w:type="dxa"/>
              <w:right w:w="20" w:type="dxa"/>
            </w:tcMar>
            <w:vAlign w:val="center"/>
            <w:hideMark/>
          </w:tcPr>
          <w:p w14:paraId="3D31060E" w14:textId="77777777" w:rsidR="00522EAD" w:rsidRPr="00B24218" w:rsidRDefault="00522EAD" w:rsidP="003F5E10">
            <w:pPr>
              <w:pStyle w:val="movimento2"/>
              <w:rPr>
                <w:color w:val="002060"/>
              </w:rPr>
            </w:pPr>
            <w:r w:rsidRPr="00B24218">
              <w:rPr>
                <w:color w:val="002060"/>
              </w:rPr>
              <w:t xml:space="preserve">(CALCETTO NUMANA) </w:t>
            </w:r>
          </w:p>
        </w:tc>
        <w:tc>
          <w:tcPr>
            <w:tcW w:w="800" w:type="dxa"/>
            <w:tcMar>
              <w:top w:w="20" w:type="dxa"/>
              <w:left w:w="20" w:type="dxa"/>
              <w:bottom w:w="20" w:type="dxa"/>
              <w:right w:w="20" w:type="dxa"/>
            </w:tcMar>
            <w:vAlign w:val="center"/>
            <w:hideMark/>
          </w:tcPr>
          <w:p w14:paraId="1CC21EC1"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5E229985" w14:textId="77777777" w:rsidR="00522EAD" w:rsidRPr="00B24218" w:rsidRDefault="00522EAD" w:rsidP="003F5E10">
            <w:pPr>
              <w:pStyle w:val="movimento"/>
              <w:rPr>
                <w:color w:val="002060"/>
              </w:rPr>
            </w:pPr>
            <w:r w:rsidRPr="00B24218">
              <w:rPr>
                <w:color w:val="002060"/>
              </w:rPr>
              <w:t>FALCONI SIMONE</w:t>
            </w:r>
          </w:p>
        </w:tc>
        <w:tc>
          <w:tcPr>
            <w:tcW w:w="2200" w:type="dxa"/>
            <w:tcMar>
              <w:top w:w="20" w:type="dxa"/>
              <w:left w:w="20" w:type="dxa"/>
              <w:bottom w:w="20" w:type="dxa"/>
              <w:right w:w="20" w:type="dxa"/>
            </w:tcMar>
            <w:vAlign w:val="center"/>
            <w:hideMark/>
          </w:tcPr>
          <w:p w14:paraId="70686120" w14:textId="77777777" w:rsidR="00522EAD" w:rsidRPr="00B24218" w:rsidRDefault="00522EAD" w:rsidP="003F5E10">
            <w:pPr>
              <w:pStyle w:val="movimento2"/>
              <w:rPr>
                <w:color w:val="002060"/>
              </w:rPr>
            </w:pPr>
            <w:r w:rsidRPr="00B24218">
              <w:rPr>
                <w:color w:val="002060"/>
              </w:rPr>
              <w:t xml:space="preserve">(FUTSAL VIRE GEOSISTEM ASD) </w:t>
            </w:r>
          </w:p>
        </w:tc>
      </w:tr>
      <w:tr w:rsidR="00522EAD" w:rsidRPr="00B24218" w14:paraId="1C8510E4" w14:textId="77777777" w:rsidTr="003F5E10">
        <w:tc>
          <w:tcPr>
            <w:tcW w:w="2200" w:type="dxa"/>
            <w:tcMar>
              <w:top w:w="20" w:type="dxa"/>
              <w:left w:w="20" w:type="dxa"/>
              <w:bottom w:w="20" w:type="dxa"/>
              <w:right w:w="20" w:type="dxa"/>
            </w:tcMar>
            <w:vAlign w:val="center"/>
            <w:hideMark/>
          </w:tcPr>
          <w:p w14:paraId="41F8258F" w14:textId="77777777" w:rsidR="00522EAD" w:rsidRPr="00B24218" w:rsidRDefault="00522EAD" w:rsidP="003F5E10">
            <w:pPr>
              <w:pStyle w:val="movimento"/>
              <w:rPr>
                <w:color w:val="002060"/>
              </w:rPr>
            </w:pPr>
            <w:r w:rsidRPr="00B24218">
              <w:rPr>
                <w:color w:val="002060"/>
              </w:rPr>
              <w:t>LORENZINI LEONARDO</w:t>
            </w:r>
          </w:p>
        </w:tc>
        <w:tc>
          <w:tcPr>
            <w:tcW w:w="2200" w:type="dxa"/>
            <w:tcMar>
              <w:top w:w="20" w:type="dxa"/>
              <w:left w:w="20" w:type="dxa"/>
              <w:bottom w:w="20" w:type="dxa"/>
              <w:right w:w="20" w:type="dxa"/>
            </w:tcMar>
            <w:vAlign w:val="center"/>
            <w:hideMark/>
          </w:tcPr>
          <w:p w14:paraId="67C5C812" w14:textId="77777777" w:rsidR="00522EAD" w:rsidRPr="00B24218" w:rsidRDefault="00522EAD" w:rsidP="003F5E10">
            <w:pPr>
              <w:pStyle w:val="movimento2"/>
              <w:rPr>
                <w:color w:val="002060"/>
              </w:rPr>
            </w:pPr>
            <w:r w:rsidRPr="00B24218">
              <w:rPr>
                <w:color w:val="002060"/>
              </w:rPr>
              <w:t xml:space="preserve">(MANTOVANI C5) </w:t>
            </w:r>
          </w:p>
        </w:tc>
        <w:tc>
          <w:tcPr>
            <w:tcW w:w="800" w:type="dxa"/>
            <w:tcMar>
              <w:top w:w="20" w:type="dxa"/>
              <w:left w:w="20" w:type="dxa"/>
              <w:bottom w:w="20" w:type="dxa"/>
              <w:right w:w="20" w:type="dxa"/>
            </w:tcMar>
            <w:vAlign w:val="center"/>
            <w:hideMark/>
          </w:tcPr>
          <w:p w14:paraId="299954AD"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7A52272B" w14:textId="77777777" w:rsidR="00522EAD" w:rsidRPr="00B24218" w:rsidRDefault="00522EAD" w:rsidP="003F5E10">
            <w:pPr>
              <w:pStyle w:val="movimento"/>
              <w:rPr>
                <w:color w:val="002060"/>
              </w:rPr>
            </w:pPr>
            <w:r w:rsidRPr="00B24218">
              <w:rPr>
                <w:color w:val="002060"/>
              </w:rPr>
              <w:t>MBAMBU MBIKI</w:t>
            </w:r>
          </w:p>
        </w:tc>
        <w:tc>
          <w:tcPr>
            <w:tcW w:w="2200" w:type="dxa"/>
            <w:tcMar>
              <w:top w:w="20" w:type="dxa"/>
              <w:left w:w="20" w:type="dxa"/>
              <w:bottom w:w="20" w:type="dxa"/>
              <w:right w:w="20" w:type="dxa"/>
            </w:tcMar>
            <w:vAlign w:val="center"/>
            <w:hideMark/>
          </w:tcPr>
          <w:p w14:paraId="3CB590E9" w14:textId="77777777" w:rsidR="00522EAD" w:rsidRPr="00B24218" w:rsidRDefault="00522EAD" w:rsidP="003F5E10">
            <w:pPr>
              <w:pStyle w:val="movimento2"/>
              <w:rPr>
                <w:color w:val="002060"/>
              </w:rPr>
            </w:pPr>
            <w:r w:rsidRPr="00B24218">
              <w:rPr>
                <w:color w:val="002060"/>
              </w:rPr>
              <w:t xml:space="preserve">(PAGLIARE) </w:t>
            </w:r>
          </w:p>
        </w:tc>
      </w:tr>
      <w:tr w:rsidR="00522EAD" w:rsidRPr="00B24218" w14:paraId="7971393C" w14:textId="77777777" w:rsidTr="003F5E10">
        <w:tc>
          <w:tcPr>
            <w:tcW w:w="2200" w:type="dxa"/>
            <w:tcMar>
              <w:top w:w="20" w:type="dxa"/>
              <w:left w:w="20" w:type="dxa"/>
              <w:bottom w:w="20" w:type="dxa"/>
              <w:right w:w="20" w:type="dxa"/>
            </w:tcMar>
            <w:vAlign w:val="center"/>
            <w:hideMark/>
          </w:tcPr>
          <w:p w14:paraId="37E5B0ED" w14:textId="77777777" w:rsidR="00522EAD" w:rsidRPr="00B24218" w:rsidRDefault="00522EAD" w:rsidP="003F5E10">
            <w:pPr>
              <w:pStyle w:val="movimento"/>
              <w:rPr>
                <w:color w:val="002060"/>
              </w:rPr>
            </w:pPr>
            <w:r w:rsidRPr="00B24218">
              <w:rPr>
                <w:color w:val="002060"/>
              </w:rPr>
              <w:t>PERAZZOLI LUCA</w:t>
            </w:r>
          </w:p>
        </w:tc>
        <w:tc>
          <w:tcPr>
            <w:tcW w:w="2200" w:type="dxa"/>
            <w:tcMar>
              <w:top w:w="20" w:type="dxa"/>
              <w:left w:w="20" w:type="dxa"/>
              <w:bottom w:w="20" w:type="dxa"/>
              <w:right w:w="20" w:type="dxa"/>
            </w:tcMar>
            <w:vAlign w:val="center"/>
            <w:hideMark/>
          </w:tcPr>
          <w:p w14:paraId="01C1537C" w14:textId="77777777" w:rsidR="00522EAD" w:rsidRPr="00B24218" w:rsidRDefault="00522EAD" w:rsidP="003F5E10">
            <w:pPr>
              <w:pStyle w:val="movimento2"/>
              <w:rPr>
                <w:color w:val="002060"/>
              </w:rPr>
            </w:pPr>
            <w:r w:rsidRPr="00B24218">
              <w:rPr>
                <w:color w:val="002060"/>
              </w:rPr>
              <w:t xml:space="preserve">(PAGLIARE) </w:t>
            </w:r>
          </w:p>
        </w:tc>
        <w:tc>
          <w:tcPr>
            <w:tcW w:w="800" w:type="dxa"/>
            <w:tcMar>
              <w:top w:w="20" w:type="dxa"/>
              <w:left w:w="20" w:type="dxa"/>
              <w:bottom w:w="20" w:type="dxa"/>
              <w:right w:w="20" w:type="dxa"/>
            </w:tcMar>
            <w:vAlign w:val="center"/>
            <w:hideMark/>
          </w:tcPr>
          <w:p w14:paraId="70AC7849"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238F8A3A" w14:textId="77777777" w:rsidR="00522EAD" w:rsidRPr="00B24218" w:rsidRDefault="00522EAD" w:rsidP="003F5E10">
            <w:pPr>
              <w:pStyle w:val="movimento"/>
              <w:rPr>
                <w:color w:val="002060"/>
              </w:rPr>
            </w:pPr>
            <w:r w:rsidRPr="00B24218">
              <w:rPr>
                <w:color w:val="002060"/>
              </w:rPr>
              <w:t>CONTENTO MATTIA</w:t>
            </w:r>
          </w:p>
        </w:tc>
        <w:tc>
          <w:tcPr>
            <w:tcW w:w="2200" w:type="dxa"/>
            <w:tcMar>
              <w:top w:w="20" w:type="dxa"/>
              <w:left w:w="20" w:type="dxa"/>
              <w:bottom w:w="20" w:type="dxa"/>
              <w:right w:w="20" w:type="dxa"/>
            </w:tcMar>
            <w:vAlign w:val="center"/>
            <w:hideMark/>
          </w:tcPr>
          <w:p w14:paraId="54B6874B" w14:textId="77777777" w:rsidR="00522EAD" w:rsidRPr="00B24218" w:rsidRDefault="00522EAD" w:rsidP="003F5E10">
            <w:pPr>
              <w:pStyle w:val="movimento2"/>
              <w:rPr>
                <w:color w:val="002060"/>
              </w:rPr>
            </w:pPr>
            <w:r w:rsidRPr="00B24218">
              <w:rPr>
                <w:color w:val="002060"/>
              </w:rPr>
              <w:t xml:space="preserve">(SAN BIAGIO) </w:t>
            </w:r>
          </w:p>
        </w:tc>
      </w:tr>
    </w:tbl>
    <w:p w14:paraId="07ADAFB5" w14:textId="77777777" w:rsidR="00522EAD" w:rsidRPr="00B24218" w:rsidRDefault="00522EAD" w:rsidP="00522EAD">
      <w:pPr>
        <w:pStyle w:val="titolo20"/>
        <w:rPr>
          <w:rFonts w:eastAsiaTheme="minorEastAsia"/>
          <w:color w:val="002060"/>
        </w:rPr>
      </w:pPr>
      <w:r w:rsidRPr="00B2421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2D0EBF5B" w14:textId="77777777" w:rsidTr="003F5E10">
        <w:tc>
          <w:tcPr>
            <w:tcW w:w="2200" w:type="dxa"/>
            <w:tcMar>
              <w:top w:w="20" w:type="dxa"/>
              <w:left w:w="20" w:type="dxa"/>
              <w:bottom w:w="20" w:type="dxa"/>
              <w:right w:w="20" w:type="dxa"/>
            </w:tcMar>
            <w:vAlign w:val="center"/>
            <w:hideMark/>
          </w:tcPr>
          <w:p w14:paraId="2D3A5E70" w14:textId="77777777" w:rsidR="00522EAD" w:rsidRPr="00B24218" w:rsidRDefault="00522EAD" w:rsidP="003F5E10">
            <w:pPr>
              <w:pStyle w:val="movimento"/>
              <w:rPr>
                <w:color w:val="002060"/>
              </w:rPr>
            </w:pPr>
            <w:r w:rsidRPr="00B24218">
              <w:rPr>
                <w:color w:val="002060"/>
              </w:rPr>
              <w:t>BENIGNI FEDERICO</w:t>
            </w:r>
          </w:p>
        </w:tc>
        <w:tc>
          <w:tcPr>
            <w:tcW w:w="2200" w:type="dxa"/>
            <w:tcMar>
              <w:top w:w="20" w:type="dxa"/>
              <w:left w:w="20" w:type="dxa"/>
              <w:bottom w:w="20" w:type="dxa"/>
              <w:right w:w="20" w:type="dxa"/>
            </w:tcMar>
            <w:vAlign w:val="center"/>
            <w:hideMark/>
          </w:tcPr>
          <w:p w14:paraId="3345C48E" w14:textId="77777777" w:rsidR="00522EAD" w:rsidRPr="00B24218" w:rsidRDefault="00522EAD" w:rsidP="003F5E10">
            <w:pPr>
              <w:pStyle w:val="movimento2"/>
              <w:rPr>
                <w:color w:val="002060"/>
              </w:rPr>
            </w:pPr>
            <w:r w:rsidRPr="00B24218">
              <w:rPr>
                <w:color w:val="002060"/>
              </w:rPr>
              <w:t xml:space="preserve">(ASCOLI CALCIO A 5) </w:t>
            </w:r>
          </w:p>
        </w:tc>
        <w:tc>
          <w:tcPr>
            <w:tcW w:w="800" w:type="dxa"/>
            <w:tcMar>
              <w:top w:w="20" w:type="dxa"/>
              <w:left w:w="20" w:type="dxa"/>
              <w:bottom w:w="20" w:type="dxa"/>
              <w:right w:w="20" w:type="dxa"/>
            </w:tcMar>
            <w:vAlign w:val="center"/>
            <w:hideMark/>
          </w:tcPr>
          <w:p w14:paraId="16925B92"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07CFBDAB" w14:textId="77777777" w:rsidR="00522EAD" w:rsidRPr="00B24218" w:rsidRDefault="00522EAD" w:rsidP="003F5E10">
            <w:pPr>
              <w:pStyle w:val="movimento"/>
              <w:rPr>
                <w:color w:val="002060"/>
              </w:rPr>
            </w:pPr>
            <w:r w:rsidRPr="00B24218">
              <w:rPr>
                <w:color w:val="002060"/>
              </w:rPr>
              <w:t>CALVISI MICHELE</w:t>
            </w:r>
          </w:p>
        </w:tc>
        <w:tc>
          <w:tcPr>
            <w:tcW w:w="2200" w:type="dxa"/>
            <w:tcMar>
              <w:top w:w="20" w:type="dxa"/>
              <w:left w:w="20" w:type="dxa"/>
              <w:bottom w:w="20" w:type="dxa"/>
              <w:right w:w="20" w:type="dxa"/>
            </w:tcMar>
            <w:vAlign w:val="center"/>
            <w:hideMark/>
          </w:tcPr>
          <w:p w14:paraId="47AC037D" w14:textId="77777777" w:rsidR="00522EAD" w:rsidRPr="00B24218" w:rsidRDefault="00522EAD" w:rsidP="003F5E10">
            <w:pPr>
              <w:pStyle w:val="movimento2"/>
              <w:rPr>
                <w:color w:val="002060"/>
              </w:rPr>
            </w:pPr>
            <w:r w:rsidRPr="00B24218">
              <w:rPr>
                <w:color w:val="002060"/>
              </w:rPr>
              <w:t xml:space="preserve">(AVENALE) </w:t>
            </w:r>
          </w:p>
        </w:tc>
      </w:tr>
      <w:tr w:rsidR="00522EAD" w:rsidRPr="00B24218" w14:paraId="152141E3" w14:textId="77777777" w:rsidTr="003F5E10">
        <w:tc>
          <w:tcPr>
            <w:tcW w:w="2200" w:type="dxa"/>
            <w:tcMar>
              <w:top w:w="20" w:type="dxa"/>
              <w:left w:w="20" w:type="dxa"/>
              <w:bottom w:w="20" w:type="dxa"/>
              <w:right w:w="20" w:type="dxa"/>
            </w:tcMar>
            <w:vAlign w:val="center"/>
            <w:hideMark/>
          </w:tcPr>
          <w:p w14:paraId="29CFE3F2" w14:textId="77777777" w:rsidR="00522EAD" w:rsidRPr="00B24218" w:rsidRDefault="00522EAD" w:rsidP="003F5E10">
            <w:pPr>
              <w:pStyle w:val="movimento"/>
              <w:rPr>
                <w:color w:val="002060"/>
              </w:rPr>
            </w:pPr>
            <w:r w:rsidRPr="00B24218">
              <w:rPr>
                <w:color w:val="002060"/>
              </w:rPr>
              <w:t>CORVINI GIANLUCA</w:t>
            </w:r>
          </w:p>
        </w:tc>
        <w:tc>
          <w:tcPr>
            <w:tcW w:w="2200" w:type="dxa"/>
            <w:tcMar>
              <w:top w:w="20" w:type="dxa"/>
              <w:left w:w="20" w:type="dxa"/>
              <w:bottom w:w="20" w:type="dxa"/>
              <w:right w:w="20" w:type="dxa"/>
            </w:tcMar>
            <w:vAlign w:val="center"/>
            <w:hideMark/>
          </w:tcPr>
          <w:p w14:paraId="2768853F" w14:textId="77777777" w:rsidR="00522EAD" w:rsidRPr="00B24218" w:rsidRDefault="00522EAD" w:rsidP="003F5E10">
            <w:pPr>
              <w:pStyle w:val="movimento2"/>
              <w:rPr>
                <w:color w:val="002060"/>
              </w:rPr>
            </w:pPr>
            <w:r w:rsidRPr="00B24218">
              <w:rPr>
                <w:color w:val="002060"/>
              </w:rPr>
              <w:t xml:space="preserve">(BORGOROSSO TOLENTINO) </w:t>
            </w:r>
          </w:p>
        </w:tc>
        <w:tc>
          <w:tcPr>
            <w:tcW w:w="800" w:type="dxa"/>
            <w:tcMar>
              <w:top w:w="20" w:type="dxa"/>
              <w:left w:w="20" w:type="dxa"/>
              <w:bottom w:w="20" w:type="dxa"/>
              <w:right w:w="20" w:type="dxa"/>
            </w:tcMar>
            <w:vAlign w:val="center"/>
            <w:hideMark/>
          </w:tcPr>
          <w:p w14:paraId="6FCC7C8E"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12D3360B" w14:textId="77777777" w:rsidR="00522EAD" w:rsidRPr="00B24218" w:rsidRDefault="00522EAD" w:rsidP="003F5E10">
            <w:pPr>
              <w:pStyle w:val="movimento"/>
              <w:rPr>
                <w:color w:val="002060"/>
              </w:rPr>
            </w:pPr>
            <w:r w:rsidRPr="00B24218">
              <w:rPr>
                <w:color w:val="002060"/>
              </w:rPr>
              <w:t>CARDINALI MATTEO</w:t>
            </w:r>
          </w:p>
        </w:tc>
        <w:tc>
          <w:tcPr>
            <w:tcW w:w="2200" w:type="dxa"/>
            <w:tcMar>
              <w:top w:w="20" w:type="dxa"/>
              <w:left w:w="20" w:type="dxa"/>
              <w:bottom w:w="20" w:type="dxa"/>
              <w:right w:w="20" w:type="dxa"/>
            </w:tcMar>
            <w:vAlign w:val="center"/>
            <w:hideMark/>
          </w:tcPr>
          <w:p w14:paraId="4BCD1166" w14:textId="77777777" w:rsidR="00522EAD" w:rsidRPr="00B24218" w:rsidRDefault="00522EAD" w:rsidP="003F5E10">
            <w:pPr>
              <w:pStyle w:val="movimento2"/>
              <w:rPr>
                <w:color w:val="002060"/>
              </w:rPr>
            </w:pPr>
            <w:r w:rsidRPr="00B24218">
              <w:rPr>
                <w:color w:val="002060"/>
              </w:rPr>
              <w:t xml:space="preserve">(FUTSAL CASTELFIDARDO) </w:t>
            </w:r>
          </w:p>
        </w:tc>
      </w:tr>
      <w:tr w:rsidR="00522EAD" w:rsidRPr="00B24218" w14:paraId="62CE88B9" w14:textId="77777777" w:rsidTr="003F5E10">
        <w:tc>
          <w:tcPr>
            <w:tcW w:w="2200" w:type="dxa"/>
            <w:tcMar>
              <w:top w:w="20" w:type="dxa"/>
              <w:left w:w="20" w:type="dxa"/>
              <w:bottom w:w="20" w:type="dxa"/>
              <w:right w:w="20" w:type="dxa"/>
            </w:tcMar>
            <w:vAlign w:val="center"/>
            <w:hideMark/>
          </w:tcPr>
          <w:p w14:paraId="37E94E0C" w14:textId="77777777" w:rsidR="00522EAD" w:rsidRPr="00B24218" w:rsidRDefault="00522EAD" w:rsidP="003F5E10">
            <w:pPr>
              <w:pStyle w:val="movimento"/>
              <w:rPr>
                <w:color w:val="002060"/>
              </w:rPr>
            </w:pPr>
            <w:r w:rsidRPr="00B24218">
              <w:rPr>
                <w:color w:val="002060"/>
              </w:rPr>
              <w:t>MONTI JACOPO</w:t>
            </w:r>
          </w:p>
        </w:tc>
        <w:tc>
          <w:tcPr>
            <w:tcW w:w="2200" w:type="dxa"/>
            <w:tcMar>
              <w:top w:w="20" w:type="dxa"/>
              <w:left w:w="20" w:type="dxa"/>
              <w:bottom w:w="20" w:type="dxa"/>
              <w:right w:w="20" w:type="dxa"/>
            </w:tcMar>
            <w:vAlign w:val="center"/>
            <w:hideMark/>
          </w:tcPr>
          <w:p w14:paraId="0C63FF20" w14:textId="77777777" w:rsidR="00522EAD" w:rsidRPr="00B24218" w:rsidRDefault="00522EAD" w:rsidP="003F5E10">
            <w:pPr>
              <w:pStyle w:val="movimento2"/>
              <w:rPr>
                <w:color w:val="002060"/>
              </w:rPr>
            </w:pPr>
            <w:r w:rsidRPr="00B24218">
              <w:rPr>
                <w:color w:val="002060"/>
              </w:rPr>
              <w:t xml:space="preserve">(FUTSAL RECANATI) </w:t>
            </w:r>
          </w:p>
        </w:tc>
        <w:tc>
          <w:tcPr>
            <w:tcW w:w="800" w:type="dxa"/>
            <w:tcMar>
              <w:top w:w="20" w:type="dxa"/>
              <w:left w:w="20" w:type="dxa"/>
              <w:bottom w:w="20" w:type="dxa"/>
              <w:right w:w="20" w:type="dxa"/>
            </w:tcMar>
            <w:vAlign w:val="center"/>
            <w:hideMark/>
          </w:tcPr>
          <w:p w14:paraId="733F1D27"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574E59A7" w14:textId="77777777" w:rsidR="00522EAD" w:rsidRPr="00B24218" w:rsidRDefault="00522EAD" w:rsidP="003F5E10">
            <w:pPr>
              <w:pStyle w:val="movimento"/>
              <w:rPr>
                <w:color w:val="002060"/>
              </w:rPr>
            </w:pPr>
            <w:r w:rsidRPr="00B24218">
              <w:rPr>
                <w:color w:val="002060"/>
              </w:rPr>
              <w:t>MELIFFI NICOLA</w:t>
            </w:r>
          </w:p>
        </w:tc>
        <w:tc>
          <w:tcPr>
            <w:tcW w:w="2200" w:type="dxa"/>
            <w:tcMar>
              <w:top w:w="20" w:type="dxa"/>
              <w:left w:w="20" w:type="dxa"/>
              <w:bottom w:w="20" w:type="dxa"/>
              <w:right w:w="20" w:type="dxa"/>
            </w:tcMar>
            <w:vAlign w:val="center"/>
            <w:hideMark/>
          </w:tcPr>
          <w:p w14:paraId="73D23880" w14:textId="77777777" w:rsidR="00522EAD" w:rsidRPr="00B24218" w:rsidRDefault="00522EAD" w:rsidP="003F5E10">
            <w:pPr>
              <w:pStyle w:val="movimento2"/>
              <w:rPr>
                <w:color w:val="002060"/>
              </w:rPr>
            </w:pPr>
            <w:r w:rsidRPr="00B24218">
              <w:rPr>
                <w:color w:val="002060"/>
              </w:rPr>
              <w:t xml:space="preserve">(PIEVE D ICO CALCIO A 5) </w:t>
            </w:r>
          </w:p>
        </w:tc>
      </w:tr>
      <w:tr w:rsidR="00522EAD" w:rsidRPr="00B24218" w14:paraId="0624B3FF" w14:textId="77777777" w:rsidTr="003F5E10">
        <w:tc>
          <w:tcPr>
            <w:tcW w:w="2200" w:type="dxa"/>
            <w:tcMar>
              <w:top w:w="20" w:type="dxa"/>
              <w:left w:w="20" w:type="dxa"/>
              <w:bottom w:w="20" w:type="dxa"/>
              <w:right w:w="20" w:type="dxa"/>
            </w:tcMar>
            <w:vAlign w:val="center"/>
            <w:hideMark/>
          </w:tcPr>
          <w:p w14:paraId="28601593" w14:textId="77777777" w:rsidR="00522EAD" w:rsidRPr="00B24218" w:rsidRDefault="00522EAD" w:rsidP="003F5E10">
            <w:pPr>
              <w:pStyle w:val="movimento"/>
              <w:rPr>
                <w:color w:val="002060"/>
              </w:rPr>
            </w:pPr>
            <w:r w:rsidRPr="00B24218">
              <w:rPr>
                <w:color w:val="002060"/>
              </w:rPr>
              <w:t>MACCIONI LEONARDO</w:t>
            </w:r>
          </w:p>
        </w:tc>
        <w:tc>
          <w:tcPr>
            <w:tcW w:w="2200" w:type="dxa"/>
            <w:tcMar>
              <w:top w:w="20" w:type="dxa"/>
              <w:left w:w="20" w:type="dxa"/>
              <w:bottom w:w="20" w:type="dxa"/>
              <w:right w:w="20" w:type="dxa"/>
            </w:tcMar>
            <w:vAlign w:val="center"/>
            <w:hideMark/>
          </w:tcPr>
          <w:p w14:paraId="09285F41" w14:textId="77777777" w:rsidR="00522EAD" w:rsidRPr="00B24218" w:rsidRDefault="00522EAD" w:rsidP="003F5E10">
            <w:pPr>
              <w:pStyle w:val="movimento2"/>
              <w:rPr>
                <w:color w:val="002060"/>
              </w:rPr>
            </w:pPr>
            <w:r w:rsidRPr="00B24218">
              <w:rPr>
                <w:color w:val="002060"/>
              </w:rPr>
              <w:t xml:space="preserve">(POLISPORTIVA VICTORIA) </w:t>
            </w:r>
          </w:p>
        </w:tc>
        <w:tc>
          <w:tcPr>
            <w:tcW w:w="800" w:type="dxa"/>
            <w:tcMar>
              <w:top w:w="20" w:type="dxa"/>
              <w:left w:w="20" w:type="dxa"/>
              <w:bottom w:w="20" w:type="dxa"/>
              <w:right w:w="20" w:type="dxa"/>
            </w:tcMar>
            <w:vAlign w:val="center"/>
            <w:hideMark/>
          </w:tcPr>
          <w:p w14:paraId="6CDAF297"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26996A9E" w14:textId="77777777" w:rsidR="00522EAD" w:rsidRPr="00B24218" w:rsidRDefault="00522EAD" w:rsidP="003F5E10">
            <w:pPr>
              <w:pStyle w:val="movimento"/>
              <w:rPr>
                <w:color w:val="002060"/>
              </w:rPr>
            </w:pPr>
            <w:r w:rsidRPr="00B24218">
              <w:rPr>
                <w:color w:val="002060"/>
              </w:rPr>
              <w:t>DIOTALLEVI DAVIDE</w:t>
            </w:r>
          </w:p>
        </w:tc>
        <w:tc>
          <w:tcPr>
            <w:tcW w:w="2200" w:type="dxa"/>
            <w:tcMar>
              <w:top w:w="20" w:type="dxa"/>
              <w:left w:w="20" w:type="dxa"/>
              <w:bottom w:w="20" w:type="dxa"/>
              <w:right w:w="20" w:type="dxa"/>
            </w:tcMar>
            <w:vAlign w:val="center"/>
            <w:hideMark/>
          </w:tcPr>
          <w:p w14:paraId="669BE81E" w14:textId="77777777" w:rsidR="00522EAD" w:rsidRPr="00B24218" w:rsidRDefault="00522EAD" w:rsidP="003F5E10">
            <w:pPr>
              <w:pStyle w:val="movimento2"/>
              <w:rPr>
                <w:color w:val="002060"/>
              </w:rPr>
            </w:pPr>
            <w:r w:rsidRPr="00B24218">
              <w:rPr>
                <w:color w:val="002060"/>
              </w:rPr>
              <w:t xml:space="preserve">(VERBENA C5 ANCONA) </w:t>
            </w:r>
          </w:p>
        </w:tc>
      </w:tr>
    </w:tbl>
    <w:p w14:paraId="491A0318" w14:textId="77777777" w:rsidR="00522EAD" w:rsidRPr="00B24218" w:rsidRDefault="00522EAD" w:rsidP="00522EAD">
      <w:pPr>
        <w:pStyle w:val="titolo20"/>
        <w:rPr>
          <w:rFonts w:eastAsiaTheme="minorEastAsia"/>
          <w:color w:val="002060"/>
        </w:rPr>
      </w:pPr>
      <w:r w:rsidRPr="00B242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26C84926" w14:textId="77777777" w:rsidTr="003F5E10">
        <w:tc>
          <w:tcPr>
            <w:tcW w:w="2200" w:type="dxa"/>
            <w:tcMar>
              <w:top w:w="20" w:type="dxa"/>
              <w:left w:w="20" w:type="dxa"/>
              <w:bottom w:w="20" w:type="dxa"/>
              <w:right w:w="20" w:type="dxa"/>
            </w:tcMar>
            <w:vAlign w:val="center"/>
            <w:hideMark/>
          </w:tcPr>
          <w:p w14:paraId="05F5982C" w14:textId="77777777" w:rsidR="00522EAD" w:rsidRPr="00B24218" w:rsidRDefault="00522EAD" w:rsidP="003F5E10">
            <w:pPr>
              <w:pStyle w:val="movimento"/>
              <w:rPr>
                <w:color w:val="002060"/>
              </w:rPr>
            </w:pPr>
            <w:r w:rsidRPr="00B24218">
              <w:rPr>
                <w:color w:val="002060"/>
              </w:rPr>
              <w:t>LOPEZ DAVIDE</w:t>
            </w:r>
          </w:p>
        </w:tc>
        <w:tc>
          <w:tcPr>
            <w:tcW w:w="2200" w:type="dxa"/>
            <w:tcMar>
              <w:top w:w="20" w:type="dxa"/>
              <w:left w:w="20" w:type="dxa"/>
              <w:bottom w:w="20" w:type="dxa"/>
              <w:right w:w="20" w:type="dxa"/>
            </w:tcMar>
            <w:vAlign w:val="center"/>
            <w:hideMark/>
          </w:tcPr>
          <w:p w14:paraId="39DB8B67" w14:textId="77777777" w:rsidR="00522EAD" w:rsidRPr="00B24218" w:rsidRDefault="00522EAD" w:rsidP="003F5E10">
            <w:pPr>
              <w:pStyle w:val="movimento2"/>
              <w:rPr>
                <w:color w:val="002060"/>
              </w:rPr>
            </w:pPr>
            <w:r w:rsidRPr="00B24218">
              <w:rPr>
                <w:color w:val="002060"/>
              </w:rPr>
              <w:t xml:space="preserve">(ANKON NOVA MARMI) </w:t>
            </w:r>
          </w:p>
        </w:tc>
        <w:tc>
          <w:tcPr>
            <w:tcW w:w="800" w:type="dxa"/>
            <w:tcMar>
              <w:top w:w="20" w:type="dxa"/>
              <w:left w:w="20" w:type="dxa"/>
              <w:bottom w:w="20" w:type="dxa"/>
              <w:right w:w="20" w:type="dxa"/>
            </w:tcMar>
            <w:vAlign w:val="center"/>
            <w:hideMark/>
          </w:tcPr>
          <w:p w14:paraId="367FC9D5"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5F6EBAEE" w14:textId="77777777" w:rsidR="00522EAD" w:rsidRPr="00B24218" w:rsidRDefault="00522EAD" w:rsidP="003F5E10">
            <w:pPr>
              <w:pStyle w:val="movimento"/>
              <w:rPr>
                <w:color w:val="002060"/>
              </w:rPr>
            </w:pPr>
            <w:r w:rsidRPr="00B24218">
              <w:rPr>
                <w:color w:val="002060"/>
              </w:rPr>
              <w:t>SANTUCCI SIMONE</w:t>
            </w:r>
          </w:p>
        </w:tc>
        <w:tc>
          <w:tcPr>
            <w:tcW w:w="2200" w:type="dxa"/>
            <w:tcMar>
              <w:top w:w="20" w:type="dxa"/>
              <w:left w:w="20" w:type="dxa"/>
              <w:bottom w:w="20" w:type="dxa"/>
              <w:right w:w="20" w:type="dxa"/>
            </w:tcMar>
            <w:vAlign w:val="center"/>
            <w:hideMark/>
          </w:tcPr>
          <w:p w14:paraId="36063266" w14:textId="77777777" w:rsidR="00522EAD" w:rsidRPr="00B24218" w:rsidRDefault="00522EAD" w:rsidP="003F5E10">
            <w:pPr>
              <w:pStyle w:val="movimento2"/>
              <w:rPr>
                <w:color w:val="002060"/>
              </w:rPr>
            </w:pPr>
            <w:r w:rsidRPr="00B24218">
              <w:rPr>
                <w:color w:val="002060"/>
              </w:rPr>
              <w:t xml:space="preserve">(C.U.S. CAMERINO A.S.D.) </w:t>
            </w:r>
          </w:p>
        </w:tc>
      </w:tr>
      <w:tr w:rsidR="00522EAD" w:rsidRPr="00B24218" w14:paraId="0A5ACCFC" w14:textId="77777777" w:rsidTr="003F5E10">
        <w:tc>
          <w:tcPr>
            <w:tcW w:w="2200" w:type="dxa"/>
            <w:tcMar>
              <w:top w:w="20" w:type="dxa"/>
              <w:left w:w="20" w:type="dxa"/>
              <w:bottom w:w="20" w:type="dxa"/>
              <w:right w:w="20" w:type="dxa"/>
            </w:tcMar>
            <w:vAlign w:val="center"/>
            <w:hideMark/>
          </w:tcPr>
          <w:p w14:paraId="6CAB0554" w14:textId="77777777" w:rsidR="00522EAD" w:rsidRPr="00B24218" w:rsidRDefault="00522EAD" w:rsidP="003F5E10">
            <w:pPr>
              <w:pStyle w:val="movimento"/>
              <w:rPr>
                <w:color w:val="002060"/>
              </w:rPr>
            </w:pPr>
            <w:r w:rsidRPr="00B24218">
              <w:rPr>
                <w:color w:val="002060"/>
              </w:rPr>
              <w:t>MAGAGNINI MATTEO</w:t>
            </w:r>
          </w:p>
        </w:tc>
        <w:tc>
          <w:tcPr>
            <w:tcW w:w="2200" w:type="dxa"/>
            <w:tcMar>
              <w:top w:w="20" w:type="dxa"/>
              <w:left w:w="20" w:type="dxa"/>
              <w:bottom w:w="20" w:type="dxa"/>
              <w:right w:w="20" w:type="dxa"/>
            </w:tcMar>
            <w:vAlign w:val="center"/>
            <w:hideMark/>
          </w:tcPr>
          <w:p w14:paraId="77F84F23" w14:textId="77777777" w:rsidR="00522EAD" w:rsidRPr="00B24218" w:rsidRDefault="00522EAD" w:rsidP="003F5E10">
            <w:pPr>
              <w:pStyle w:val="movimento2"/>
              <w:rPr>
                <w:color w:val="002060"/>
              </w:rPr>
            </w:pPr>
            <w:r w:rsidRPr="00B24218">
              <w:rPr>
                <w:color w:val="002060"/>
              </w:rPr>
              <w:t>(</w:t>
            </w:r>
            <w:proofErr w:type="gramStart"/>
            <w:r w:rsidRPr="00B24218">
              <w:rPr>
                <w:color w:val="002060"/>
              </w:rPr>
              <w:t>CITTA</w:t>
            </w:r>
            <w:proofErr w:type="gramEnd"/>
            <w:r w:rsidRPr="00B24218">
              <w:rPr>
                <w:color w:val="002060"/>
              </w:rPr>
              <w:t xml:space="preserve"> DI OSTRA) </w:t>
            </w:r>
          </w:p>
        </w:tc>
        <w:tc>
          <w:tcPr>
            <w:tcW w:w="800" w:type="dxa"/>
            <w:tcMar>
              <w:top w:w="20" w:type="dxa"/>
              <w:left w:w="20" w:type="dxa"/>
              <w:bottom w:w="20" w:type="dxa"/>
              <w:right w:w="20" w:type="dxa"/>
            </w:tcMar>
            <w:vAlign w:val="center"/>
            <w:hideMark/>
          </w:tcPr>
          <w:p w14:paraId="0C00FA03"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1C840827" w14:textId="77777777" w:rsidR="00522EAD" w:rsidRPr="00B24218" w:rsidRDefault="00522EAD" w:rsidP="003F5E10">
            <w:pPr>
              <w:pStyle w:val="movimento"/>
              <w:rPr>
                <w:color w:val="002060"/>
              </w:rPr>
            </w:pPr>
            <w:r w:rsidRPr="00B24218">
              <w:rPr>
                <w:color w:val="002060"/>
              </w:rPr>
              <w:t>SEBASTIANELLI ADOLFO</w:t>
            </w:r>
          </w:p>
        </w:tc>
        <w:tc>
          <w:tcPr>
            <w:tcW w:w="2200" w:type="dxa"/>
            <w:tcMar>
              <w:top w:w="20" w:type="dxa"/>
              <w:left w:w="20" w:type="dxa"/>
              <w:bottom w:w="20" w:type="dxa"/>
              <w:right w:w="20" w:type="dxa"/>
            </w:tcMar>
            <w:vAlign w:val="center"/>
            <w:hideMark/>
          </w:tcPr>
          <w:p w14:paraId="10398973" w14:textId="77777777" w:rsidR="00522EAD" w:rsidRPr="00B24218" w:rsidRDefault="00522EAD" w:rsidP="003F5E10">
            <w:pPr>
              <w:pStyle w:val="movimento2"/>
              <w:rPr>
                <w:color w:val="002060"/>
              </w:rPr>
            </w:pPr>
            <w:r w:rsidRPr="00B24218">
              <w:rPr>
                <w:color w:val="002060"/>
              </w:rPr>
              <w:t>(</w:t>
            </w:r>
            <w:proofErr w:type="gramStart"/>
            <w:r w:rsidRPr="00B24218">
              <w:rPr>
                <w:color w:val="002060"/>
              </w:rPr>
              <w:t>CITTA</w:t>
            </w:r>
            <w:proofErr w:type="gramEnd"/>
            <w:r w:rsidRPr="00B24218">
              <w:rPr>
                <w:color w:val="002060"/>
              </w:rPr>
              <w:t xml:space="preserve"> DI OSTRA) </w:t>
            </w:r>
          </w:p>
        </w:tc>
      </w:tr>
      <w:tr w:rsidR="00522EAD" w:rsidRPr="00B24218" w14:paraId="7BA82590" w14:textId="77777777" w:rsidTr="003F5E10">
        <w:tc>
          <w:tcPr>
            <w:tcW w:w="2200" w:type="dxa"/>
            <w:tcMar>
              <w:top w:w="20" w:type="dxa"/>
              <w:left w:w="20" w:type="dxa"/>
              <w:bottom w:w="20" w:type="dxa"/>
              <w:right w:w="20" w:type="dxa"/>
            </w:tcMar>
            <w:vAlign w:val="center"/>
            <w:hideMark/>
          </w:tcPr>
          <w:p w14:paraId="5876889B" w14:textId="77777777" w:rsidR="00522EAD" w:rsidRPr="00B24218" w:rsidRDefault="00522EAD" w:rsidP="003F5E10">
            <w:pPr>
              <w:pStyle w:val="movimento"/>
              <w:rPr>
                <w:color w:val="002060"/>
              </w:rPr>
            </w:pPr>
            <w:r w:rsidRPr="00B24218">
              <w:rPr>
                <w:color w:val="002060"/>
              </w:rPr>
              <w:t>FILIALI LUCCHETTI MATTEO</w:t>
            </w:r>
          </w:p>
        </w:tc>
        <w:tc>
          <w:tcPr>
            <w:tcW w:w="2200" w:type="dxa"/>
            <w:tcMar>
              <w:top w:w="20" w:type="dxa"/>
              <w:left w:w="20" w:type="dxa"/>
              <w:bottom w:w="20" w:type="dxa"/>
              <w:right w:w="20" w:type="dxa"/>
            </w:tcMar>
            <w:vAlign w:val="center"/>
            <w:hideMark/>
          </w:tcPr>
          <w:p w14:paraId="566390D4" w14:textId="77777777" w:rsidR="00522EAD" w:rsidRPr="00B24218" w:rsidRDefault="00522EAD" w:rsidP="003F5E10">
            <w:pPr>
              <w:pStyle w:val="movimento2"/>
              <w:rPr>
                <w:color w:val="002060"/>
              </w:rPr>
            </w:pPr>
            <w:r w:rsidRPr="00B24218">
              <w:rPr>
                <w:color w:val="002060"/>
              </w:rPr>
              <w:t xml:space="preserve">(DINAMIS 1990) </w:t>
            </w:r>
          </w:p>
        </w:tc>
        <w:tc>
          <w:tcPr>
            <w:tcW w:w="800" w:type="dxa"/>
            <w:tcMar>
              <w:top w:w="20" w:type="dxa"/>
              <w:left w:w="20" w:type="dxa"/>
              <w:bottom w:w="20" w:type="dxa"/>
              <w:right w:w="20" w:type="dxa"/>
            </w:tcMar>
            <w:vAlign w:val="center"/>
            <w:hideMark/>
          </w:tcPr>
          <w:p w14:paraId="44B7EBC8"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5EDD3E88" w14:textId="77777777" w:rsidR="00522EAD" w:rsidRPr="00B24218" w:rsidRDefault="00522EAD" w:rsidP="003F5E10">
            <w:pPr>
              <w:pStyle w:val="movimento"/>
              <w:rPr>
                <w:color w:val="002060"/>
              </w:rPr>
            </w:pPr>
            <w:r w:rsidRPr="00B24218">
              <w:rPr>
                <w:color w:val="002060"/>
              </w:rPr>
              <w:t>RADI RICCARDO</w:t>
            </w:r>
          </w:p>
        </w:tc>
        <w:tc>
          <w:tcPr>
            <w:tcW w:w="2200" w:type="dxa"/>
            <w:tcMar>
              <w:top w:w="20" w:type="dxa"/>
              <w:left w:w="20" w:type="dxa"/>
              <w:bottom w:w="20" w:type="dxa"/>
              <w:right w:w="20" w:type="dxa"/>
            </w:tcMar>
            <w:vAlign w:val="center"/>
            <w:hideMark/>
          </w:tcPr>
          <w:p w14:paraId="68B4D04E" w14:textId="77777777" w:rsidR="00522EAD" w:rsidRPr="00B24218" w:rsidRDefault="00522EAD" w:rsidP="003F5E10">
            <w:pPr>
              <w:pStyle w:val="movimento2"/>
              <w:rPr>
                <w:color w:val="002060"/>
              </w:rPr>
            </w:pPr>
            <w:r w:rsidRPr="00B24218">
              <w:rPr>
                <w:color w:val="002060"/>
              </w:rPr>
              <w:t xml:space="preserve">(GIOVANI SANT IPPOLITO) </w:t>
            </w:r>
          </w:p>
        </w:tc>
      </w:tr>
      <w:tr w:rsidR="00522EAD" w:rsidRPr="00B24218" w14:paraId="61818E52" w14:textId="77777777" w:rsidTr="003F5E10">
        <w:tc>
          <w:tcPr>
            <w:tcW w:w="2200" w:type="dxa"/>
            <w:tcMar>
              <w:top w:w="20" w:type="dxa"/>
              <w:left w:w="20" w:type="dxa"/>
              <w:bottom w:w="20" w:type="dxa"/>
              <w:right w:w="20" w:type="dxa"/>
            </w:tcMar>
            <w:vAlign w:val="center"/>
            <w:hideMark/>
          </w:tcPr>
          <w:p w14:paraId="7CB5EE5C" w14:textId="77777777" w:rsidR="00522EAD" w:rsidRPr="00B24218" w:rsidRDefault="00522EAD" w:rsidP="003F5E10">
            <w:pPr>
              <w:pStyle w:val="movimento"/>
              <w:rPr>
                <w:color w:val="002060"/>
              </w:rPr>
            </w:pPr>
            <w:r w:rsidRPr="00B24218">
              <w:rPr>
                <w:color w:val="002060"/>
              </w:rPr>
              <w:t>BONI MAICOL</w:t>
            </w:r>
          </w:p>
        </w:tc>
        <w:tc>
          <w:tcPr>
            <w:tcW w:w="2200" w:type="dxa"/>
            <w:tcMar>
              <w:top w:w="20" w:type="dxa"/>
              <w:left w:w="20" w:type="dxa"/>
              <w:bottom w:w="20" w:type="dxa"/>
              <w:right w:w="20" w:type="dxa"/>
            </w:tcMar>
            <w:vAlign w:val="center"/>
            <w:hideMark/>
          </w:tcPr>
          <w:p w14:paraId="6A863296" w14:textId="77777777" w:rsidR="00522EAD" w:rsidRPr="00B24218" w:rsidRDefault="00522EAD" w:rsidP="003F5E10">
            <w:pPr>
              <w:pStyle w:val="movimento2"/>
              <w:rPr>
                <w:color w:val="002060"/>
              </w:rPr>
            </w:pPr>
            <w:r w:rsidRPr="00B24218">
              <w:rPr>
                <w:color w:val="002060"/>
              </w:rPr>
              <w:t xml:space="preserve">(PIANACCIO) </w:t>
            </w:r>
          </w:p>
        </w:tc>
        <w:tc>
          <w:tcPr>
            <w:tcW w:w="800" w:type="dxa"/>
            <w:tcMar>
              <w:top w:w="20" w:type="dxa"/>
              <w:left w:w="20" w:type="dxa"/>
              <w:bottom w:w="20" w:type="dxa"/>
              <w:right w:w="20" w:type="dxa"/>
            </w:tcMar>
            <w:vAlign w:val="center"/>
            <w:hideMark/>
          </w:tcPr>
          <w:p w14:paraId="394F8560"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3ABC8865" w14:textId="77777777" w:rsidR="00522EAD" w:rsidRPr="00B24218" w:rsidRDefault="00522EAD" w:rsidP="003F5E10">
            <w:pPr>
              <w:pStyle w:val="movimento"/>
              <w:rPr>
                <w:color w:val="002060"/>
              </w:rPr>
            </w:pPr>
            <w:r w:rsidRPr="00B24218">
              <w:rPr>
                <w:color w:val="002060"/>
              </w:rPr>
              <w:t>SABBATINI GIACOMO</w:t>
            </w:r>
          </w:p>
        </w:tc>
        <w:tc>
          <w:tcPr>
            <w:tcW w:w="2200" w:type="dxa"/>
            <w:tcMar>
              <w:top w:w="20" w:type="dxa"/>
              <w:left w:w="20" w:type="dxa"/>
              <w:bottom w:w="20" w:type="dxa"/>
              <w:right w:w="20" w:type="dxa"/>
            </w:tcMar>
            <w:vAlign w:val="center"/>
            <w:hideMark/>
          </w:tcPr>
          <w:p w14:paraId="6DC96055" w14:textId="77777777" w:rsidR="00522EAD" w:rsidRPr="00B24218" w:rsidRDefault="00522EAD" w:rsidP="003F5E10">
            <w:pPr>
              <w:pStyle w:val="movimento2"/>
              <w:rPr>
                <w:color w:val="002060"/>
              </w:rPr>
            </w:pPr>
            <w:r w:rsidRPr="00B24218">
              <w:rPr>
                <w:color w:val="002060"/>
              </w:rPr>
              <w:t xml:space="preserve">(PIANACCIO) </w:t>
            </w:r>
          </w:p>
        </w:tc>
      </w:tr>
      <w:tr w:rsidR="00522EAD" w:rsidRPr="00B24218" w14:paraId="220D90F2" w14:textId="77777777" w:rsidTr="003F5E10">
        <w:tc>
          <w:tcPr>
            <w:tcW w:w="2200" w:type="dxa"/>
            <w:tcMar>
              <w:top w:w="20" w:type="dxa"/>
              <w:left w:w="20" w:type="dxa"/>
              <w:bottom w:w="20" w:type="dxa"/>
              <w:right w:w="20" w:type="dxa"/>
            </w:tcMar>
            <w:vAlign w:val="center"/>
            <w:hideMark/>
          </w:tcPr>
          <w:p w14:paraId="423DB9C7" w14:textId="77777777" w:rsidR="00522EAD" w:rsidRPr="00B24218" w:rsidRDefault="00522EAD" w:rsidP="003F5E10">
            <w:pPr>
              <w:pStyle w:val="movimento"/>
              <w:rPr>
                <w:color w:val="002060"/>
              </w:rPr>
            </w:pPr>
            <w:r w:rsidRPr="00B24218">
              <w:rPr>
                <w:color w:val="002060"/>
              </w:rPr>
              <w:t>UGOCCIONI STEFANO</w:t>
            </w:r>
          </w:p>
        </w:tc>
        <w:tc>
          <w:tcPr>
            <w:tcW w:w="2200" w:type="dxa"/>
            <w:tcMar>
              <w:top w:w="20" w:type="dxa"/>
              <w:left w:w="20" w:type="dxa"/>
              <w:bottom w:w="20" w:type="dxa"/>
              <w:right w:w="20" w:type="dxa"/>
            </w:tcMar>
            <w:vAlign w:val="center"/>
            <w:hideMark/>
          </w:tcPr>
          <w:p w14:paraId="550CE6E7" w14:textId="77777777" w:rsidR="00522EAD" w:rsidRPr="00B24218" w:rsidRDefault="00522EAD" w:rsidP="003F5E10">
            <w:pPr>
              <w:pStyle w:val="movimento2"/>
              <w:rPr>
                <w:color w:val="002060"/>
              </w:rPr>
            </w:pPr>
            <w:r w:rsidRPr="00B24218">
              <w:rPr>
                <w:color w:val="002060"/>
              </w:rPr>
              <w:t xml:space="preserve">(PIEVE D ICO CALCIO A 5) </w:t>
            </w:r>
          </w:p>
        </w:tc>
        <w:tc>
          <w:tcPr>
            <w:tcW w:w="800" w:type="dxa"/>
            <w:tcMar>
              <w:top w:w="20" w:type="dxa"/>
              <w:left w:w="20" w:type="dxa"/>
              <w:bottom w:w="20" w:type="dxa"/>
              <w:right w:w="20" w:type="dxa"/>
            </w:tcMar>
            <w:vAlign w:val="center"/>
            <w:hideMark/>
          </w:tcPr>
          <w:p w14:paraId="6B02FD10"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6CB34426" w14:textId="77777777" w:rsidR="00522EAD" w:rsidRPr="00B24218" w:rsidRDefault="00522EAD" w:rsidP="003F5E10">
            <w:pPr>
              <w:pStyle w:val="movimento"/>
              <w:rPr>
                <w:color w:val="002060"/>
              </w:rPr>
            </w:pPr>
            <w:r w:rsidRPr="00B24218">
              <w:rPr>
                <w:color w:val="002060"/>
              </w:rPr>
              <w:t>PISTONESE EMANUELE</w:t>
            </w:r>
          </w:p>
        </w:tc>
        <w:tc>
          <w:tcPr>
            <w:tcW w:w="2200" w:type="dxa"/>
            <w:tcMar>
              <w:top w:w="20" w:type="dxa"/>
              <w:left w:w="20" w:type="dxa"/>
              <w:bottom w:w="20" w:type="dxa"/>
              <w:right w:w="20" w:type="dxa"/>
            </w:tcMar>
            <w:vAlign w:val="center"/>
            <w:hideMark/>
          </w:tcPr>
          <w:p w14:paraId="344A50E1" w14:textId="77777777" w:rsidR="00522EAD" w:rsidRPr="00B24218" w:rsidRDefault="00522EAD" w:rsidP="003F5E10">
            <w:pPr>
              <w:pStyle w:val="movimento2"/>
              <w:rPr>
                <w:color w:val="002060"/>
              </w:rPr>
            </w:pPr>
            <w:r w:rsidRPr="00B24218">
              <w:rPr>
                <w:color w:val="002060"/>
              </w:rPr>
              <w:t xml:space="preserve">(RIVIERA DELLE PALME) </w:t>
            </w:r>
          </w:p>
        </w:tc>
      </w:tr>
      <w:tr w:rsidR="00522EAD" w:rsidRPr="00B24218" w14:paraId="29E82781" w14:textId="77777777" w:rsidTr="003F5E10">
        <w:tc>
          <w:tcPr>
            <w:tcW w:w="2200" w:type="dxa"/>
            <w:tcMar>
              <w:top w:w="20" w:type="dxa"/>
              <w:left w:w="20" w:type="dxa"/>
              <w:bottom w:w="20" w:type="dxa"/>
              <w:right w:w="20" w:type="dxa"/>
            </w:tcMar>
            <w:vAlign w:val="center"/>
            <w:hideMark/>
          </w:tcPr>
          <w:p w14:paraId="7D7E5925" w14:textId="77777777" w:rsidR="00522EAD" w:rsidRPr="00B24218" w:rsidRDefault="00522EAD" w:rsidP="003F5E10">
            <w:pPr>
              <w:pStyle w:val="movimento"/>
              <w:rPr>
                <w:color w:val="002060"/>
              </w:rPr>
            </w:pPr>
            <w:r w:rsidRPr="00B24218">
              <w:rPr>
                <w:color w:val="002060"/>
              </w:rPr>
              <w:t>MONTEFERRANTE GIUSEPPE GABRIE</w:t>
            </w:r>
          </w:p>
        </w:tc>
        <w:tc>
          <w:tcPr>
            <w:tcW w:w="2200" w:type="dxa"/>
            <w:tcMar>
              <w:top w:w="20" w:type="dxa"/>
              <w:left w:w="20" w:type="dxa"/>
              <w:bottom w:w="20" w:type="dxa"/>
              <w:right w:w="20" w:type="dxa"/>
            </w:tcMar>
            <w:vAlign w:val="center"/>
            <w:hideMark/>
          </w:tcPr>
          <w:p w14:paraId="732EDA59" w14:textId="77777777" w:rsidR="00522EAD" w:rsidRPr="00B24218" w:rsidRDefault="00522EAD" w:rsidP="003F5E10">
            <w:pPr>
              <w:pStyle w:val="movimento2"/>
              <w:rPr>
                <w:color w:val="002060"/>
              </w:rPr>
            </w:pPr>
            <w:r w:rsidRPr="00B24218">
              <w:rPr>
                <w:color w:val="002060"/>
              </w:rPr>
              <w:t xml:space="preserve">(SAN BIAGIO) </w:t>
            </w:r>
          </w:p>
        </w:tc>
        <w:tc>
          <w:tcPr>
            <w:tcW w:w="800" w:type="dxa"/>
            <w:tcMar>
              <w:top w:w="20" w:type="dxa"/>
              <w:left w:w="20" w:type="dxa"/>
              <w:bottom w:w="20" w:type="dxa"/>
              <w:right w:w="20" w:type="dxa"/>
            </w:tcMar>
            <w:vAlign w:val="center"/>
            <w:hideMark/>
          </w:tcPr>
          <w:p w14:paraId="677B768D"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067FE08F" w14:textId="77777777" w:rsidR="00522EAD" w:rsidRPr="00B24218" w:rsidRDefault="00522EAD" w:rsidP="003F5E10">
            <w:pPr>
              <w:pStyle w:val="movimento"/>
              <w:rPr>
                <w:color w:val="002060"/>
              </w:rPr>
            </w:pPr>
            <w:r w:rsidRPr="00B24218">
              <w:rPr>
                <w:color w:val="002060"/>
              </w:rPr>
              <w:t>DELLA MORA DAVID</w:t>
            </w:r>
          </w:p>
        </w:tc>
        <w:tc>
          <w:tcPr>
            <w:tcW w:w="2200" w:type="dxa"/>
            <w:tcMar>
              <w:top w:w="20" w:type="dxa"/>
              <w:left w:w="20" w:type="dxa"/>
              <w:bottom w:w="20" w:type="dxa"/>
              <w:right w:w="20" w:type="dxa"/>
            </w:tcMar>
            <w:vAlign w:val="center"/>
            <w:hideMark/>
          </w:tcPr>
          <w:p w14:paraId="72D67F8D" w14:textId="77777777" w:rsidR="00522EAD" w:rsidRPr="00B24218" w:rsidRDefault="00522EAD" w:rsidP="003F5E10">
            <w:pPr>
              <w:pStyle w:val="movimento2"/>
              <w:rPr>
                <w:color w:val="002060"/>
              </w:rPr>
            </w:pPr>
            <w:r w:rsidRPr="00B24218">
              <w:rPr>
                <w:color w:val="002060"/>
              </w:rPr>
              <w:t xml:space="preserve">(SAN SEVERINO MARCHE) </w:t>
            </w:r>
          </w:p>
        </w:tc>
      </w:tr>
    </w:tbl>
    <w:p w14:paraId="4A404D44" w14:textId="77777777" w:rsidR="00522EAD" w:rsidRPr="00B24218" w:rsidRDefault="00522EAD" w:rsidP="00522EAD">
      <w:pPr>
        <w:pStyle w:val="titolo10"/>
        <w:rPr>
          <w:rFonts w:eastAsiaTheme="minorEastAsia"/>
          <w:color w:val="002060"/>
        </w:rPr>
      </w:pPr>
      <w:r w:rsidRPr="00B24218">
        <w:rPr>
          <w:color w:val="002060"/>
        </w:rPr>
        <w:t xml:space="preserve">GARE DEL 7/ 2/2026 </w:t>
      </w:r>
    </w:p>
    <w:p w14:paraId="1FE0F588" w14:textId="77777777" w:rsidR="00522EAD" w:rsidRPr="00B24218" w:rsidRDefault="00522EAD" w:rsidP="00522EAD">
      <w:pPr>
        <w:pStyle w:val="titolo7a"/>
        <w:rPr>
          <w:color w:val="002060"/>
        </w:rPr>
      </w:pPr>
      <w:r w:rsidRPr="00B24218">
        <w:rPr>
          <w:color w:val="002060"/>
        </w:rPr>
        <w:t xml:space="preserve">PROVVEDIMENTI DISCIPLINARI </w:t>
      </w:r>
    </w:p>
    <w:p w14:paraId="1438355B" w14:textId="77777777" w:rsidR="00522EAD" w:rsidRPr="00B24218" w:rsidRDefault="00522EAD" w:rsidP="00522EAD">
      <w:pPr>
        <w:pStyle w:val="titolo7b0"/>
        <w:rPr>
          <w:color w:val="002060"/>
        </w:rPr>
      </w:pPr>
      <w:r w:rsidRPr="00B24218">
        <w:rPr>
          <w:color w:val="002060"/>
        </w:rPr>
        <w:t xml:space="preserve">In base alle risultanze degli atti ufficiali sono state deliberate le seguenti sanzioni disciplinari. </w:t>
      </w:r>
    </w:p>
    <w:p w14:paraId="4B639A75" w14:textId="77777777" w:rsidR="00522EAD" w:rsidRPr="00B24218" w:rsidRDefault="00522EAD" w:rsidP="00522EAD">
      <w:pPr>
        <w:pStyle w:val="titolo30"/>
        <w:rPr>
          <w:color w:val="002060"/>
        </w:rPr>
      </w:pPr>
      <w:r w:rsidRPr="00B24218">
        <w:rPr>
          <w:color w:val="002060"/>
        </w:rPr>
        <w:t xml:space="preserve">CALCIATORI NON ESPULSI </w:t>
      </w:r>
    </w:p>
    <w:p w14:paraId="47294F66" w14:textId="77777777" w:rsidR="00522EAD" w:rsidRPr="00B24218" w:rsidRDefault="00522EAD" w:rsidP="00522EAD">
      <w:pPr>
        <w:pStyle w:val="titolo20"/>
        <w:rPr>
          <w:color w:val="002060"/>
        </w:rPr>
      </w:pPr>
      <w:r w:rsidRPr="00B24218">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69C23AA5" w14:textId="77777777" w:rsidTr="003F5E10">
        <w:tc>
          <w:tcPr>
            <w:tcW w:w="2200" w:type="dxa"/>
            <w:tcMar>
              <w:top w:w="20" w:type="dxa"/>
              <w:left w:w="20" w:type="dxa"/>
              <w:bottom w:w="20" w:type="dxa"/>
              <w:right w:w="20" w:type="dxa"/>
            </w:tcMar>
            <w:vAlign w:val="center"/>
            <w:hideMark/>
          </w:tcPr>
          <w:p w14:paraId="16D7CE2E" w14:textId="77777777" w:rsidR="00522EAD" w:rsidRPr="00B24218" w:rsidRDefault="00522EAD" w:rsidP="003F5E10">
            <w:pPr>
              <w:pStyle w:val="movimento"/>
              <w:rPr>
                <w:color w:val="002060"/>
              </w:rPr>
            </w:pPr>
            <w:r w:rsidRPr="00B24218">
              <w:rPr>
                <w:color w:val="002060"/>
              </w:rPr>
              <w:t>SILVESTRONI ELIA</w:t>
            </w:r>
          </w:p>
        </w:tc>
        <w:tc>
          <w:tcPr>
            <w:tcW w:w="2200" w:type="dxa"/>
            <w:tcMar>
              <w:top w:w="20" w:type="dxa"/>
              <w:left w:w="20" w:type="dxa"/>
              <w:bottom w:w="20" w:type="dxa"/>
              <w:right w:w="20" w:type="dxa"/>
            </w:tcMar>
            <w:vAlign w:val="center"/>
            <w:hideMark/>
          </w:tcPr>
          <w:p w14:paraId="700D712E" w14:textId="77777777" w:rsidR="00522EAD" w:rsidRPr="00B24218" w:rsidRDefault="00522EAD" w:rsidP="003F5E10">
            <w:pPr>
              <w:pStyle w:val="movimento2"/>
              <w:rPr>
                <w:color w:val="002060"/>
              </w:rPr>
            </w:pPr>
            <w:r w:rsidRPr="00B24218">
              <w:rPr>
                <w:color w:val="002060"/>
              </w:rPr>
              <w:t xml:space="preserve">(FUTSAL SAMBUCHETO) </w:t>
            </w:r>
          </w:p>
        </w:tc>
        <w:tc>
          <w:tcPr>
            <w:tcW w:w="800" w:type="dxa"/>
            <w:tcMar>
              <w:top w:w="20" w:type="dxa"/>
              <w:left w:w="20" w:type="dxa"/>
              <w:bottom w:w="20" w:type="dxa"/>
              <w:right w:w="20" w:type="dxa"/>
            </w:tcMar>
            <w:vAlign w:val="center"/>
            <w:hideMark/>
          </w:tcPr>
          <w:p w14:paraId="4EBBF3F0"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1B8A0C31"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1A026AA7" w14:textId="77777777" w:rsidR="00522EAD" w:rsidRPr="00B24218" w:rsidRDefault="00522EAD" w:rsidP="003F5E10">
            <w:pPr>
              <w:pStyle w:val="movimento2"/>
              <w:rPr>
                <w:color w:val="002060"/>
              </w:rPr>
            </w:pPr>
            <w:r w:rsidRPr="00B24218">
              <w:rPr>
                <w:color w:val="002060"/>
              </w:rPr>
              <w:t> </w:t>
            </w:r>
          </w:p>
        </w:tc>
      </w:tr>
    </w:tbl>
    <w:p w14:paraId="5B50ABB3" w14:textId="77777777" w:rsidR="00522EAD" w:rsidRPr="00B24218" w:rsidRDefault="00522EAD" w:rsidP="00522EAD">
      <w:pPr>
        <w:pStyle w:val="diffida"/>
        <w:spacing w:before="80" w:beforeAutospacing="0" w:after="40" w:afterAutospacing="0"/>
        <w:rPr>
          <w:rFonts w:eastAsiaTheme="minorEastAsia"/>
          <w:color w:val="002060"/>
        </w:rPr>
      </w:pPr>
      <w:r w:rsidRPr="00B24218">
        <w:rPr>
          <w:color w:val="002060"/>
        </w:rPr>
        <w:t xml:space="preserve">Per essersi rifiutato a fine gara di stringere la mano all'arbitro in occasione del saluto finale. </w:t>
      </w:r>
    </w:p>
    <w:p w14:paraId="40D7D11D" w14:textId="77777777" w:rsidR="00522EAD" w:rsidRPr="00B24218" w:rsidRDefault="00522EAD" w:rsidP="00522EAD">
      <w:pPr>
        <w:pStyle w:val="titolo20"/>
        <w:rPr>
          <w:color w:val="002060"/>
        </w:rPr>
      </w:pPr>
      <w:r w:rsidRPr="00B24218">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508CDBBD" w14:textId="77777777" w:rsidTr="003F5E10">
        <w:tc>
          <w:tcPr>
            <w:tcW w:w="2200" w:type="dxa"/>
            <w:tcMar>
              <w:top w:w="20" w:type="dxa"/>
              <w:left w:w="20" w:type="dxa"/>
              <w:bottom w:w="20" w:type="dxa"/>
              <w:right w:w="20" w:type="dxa"/>
            </w:tcMar>
            <w:vAlign w:val="center"/>
            <w:hideMark/>
          </w:tcPr>
          <w:p w14:paraId="327E0C45" w14:textId="77777777" w:rsidR="00522EAD" w:rsidRPr="00B24218" w:rsidRDefault="00522EAD" w:rsidP="003F5E10">
            <w:pPr>
              <w:pStyle w:val="movimento"/>
              <w:rPr>
                <w:color w:val="002060"/>
              </w:rPr>
            </w:pPr>
            <w:r w:rsidRPr="00B24218">
              <w:rPr>
                <w:color w:val="002060"/>
              </w:rPr>
              <w:t>LERRO DAVIDE</w:t>
            </w:r>
          </w:p>
        </w:tc>
        <w:tc>
          <w:tcPr>
            <w:tcW w:w="2200" w:type="dxa"/>
            <w:tcMar>
              <w:top w:w="20" w:type="dxa"/>
              <w:left w:w="20" w:type="dxa"/>
              <w:bottom w:w="20" w:type="dxa"/>
              <w:right w:w="20" w:type="dxa"/>
            </w:tcMar>
            <w:vAlign w:val="center"/>
            <w:hideMark/>
          </w:tcPr>
          <w:p w14:paraId="28A97887" w14:textId="77777777" w:rsidR="00522EAD" w:rsidRPr="00B24218" w:rsidRDefault="00522EAD" w:rsidP="003F5E10">
            <w:pPr>
              <w:pStyle w:val="movimento2"/>
              <w:rPr>
                <w:color w:val="002060"/>
              </w:rPr>
            </w:pPr>
            <w:r w:rsidRPr="00B24218">
              <w:rPr>
                <w:color w:val="002060"/>
              </w:rPr>
              <w:t xml:space="preserve">(OSIMO FIVE) </w:t>
            </w:r>
          </w:p>
        </w:tc>
        <w:tc>
          <w:tcPr>
            <w:tcW w:w="800" w:type="dxa"/>
            <w:tcMar>
              <w:top w:w="20" w:type="dxa"/>
              <w:left w:w="20" w:type="dxa"/>
              <w:bottom w:w="20" w:type="dxa"/>
              <w:right w:w="20" w:type="dxa"/>
            </w:tcMar>
            <w:vAlign w:val="center"/>
            <w:hideMark/>
          </w:tcPr>
          <w:p w14:paraId="08819522"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6E42F4C4"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19B504FB" w14:textId="77777777" w:rsidR="00522EAD" w:rsidRPr="00B24218" w:rsidRDefault="00522EAD" w:rsidP="003F5E10">
            <w:pPr>
              <w:pStyle w:val="movimento2"/>
              <w:rPr>
                <w:color w:val="002060"/>
              </w:rPr>
            </w:pPr>
            <w:r w:rsidRPr="00B24218">
              <w:rPr>
                <w:color w:val="002060"/>
              </w:rPr>
              <w:t> </w:t>
            </w:r>
          </w:p>
        </w:tc>
      </w:tr>
    </w:tbl>
    <w:p w14:paraId="46D6B13C" w14:textId="77777777" w:rsidR="00522EAD" w:rsidRPr="00B24218" w:rsidRDefault="00522EAD" w:rsidP="00522EAD">
      <w:pPr>
        <w:pStyle w:val="titolo20"/>
        <w:rPr>
          <w:rFonts w:eastAsiaTheme="minorEastAsia"/>
          <w:color w:val="002060"/>
        </w:rPr>
      </w:pPr>
      <w:r w:rsidRPr="00B24218">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1A8882AA" w14:textId="77777777" w:rsidTr="003F5E10">
        <w:tc>
          <w:tcPr>
            <w:tcW w:w="2200" w:type="dxa"/>
            <w:tcMar>
              <w:top w:w="20" w:type="dxa"/>
              <w:left w:w="20" w:type="dxa"/>
              <w:bottom w:w="20" w:type="dxa"/>
              <w:right w:w="20" w:type="dxa"/>
            </w:tcMar>
            <w:vAlign w:val="center"/>
            <w:hideMark/>
          </w:tcPr>
          <w:p w14:paraId="355A20E4" w14:textId="77777777" w:rsidR="00522EAD" w:rsidRPr="00B24218" w:rsidRDefault="00522EAD" w:rsidP="003F5E10">
            <w:pPr>
              <w:pStyle w:val="movimento"/>
              <w:rPr>
                <w:color w:val="002060"/>
              </w:rPr>
            </w:pPr>
            <w:r w:rsidRPr="00B24218">
              <w:rPr>
                <w:color w:val="002060"/>
              </w:rPr>
              <w:t>CALZETTA RICCARDO</w:t>
            </w:r>
          </w:p>
        </w:tc>
        <w:tc>
          <w:tcPr>
            <w:tcW w:w="2200" w:type="dxa"/>
            <w:tcMar>
              <w:top w:w="20" w:type="dxa"/>
              <w:left w:w="20" w:type="dxa"/>
              <w:bottom w:w="20" w:type="dxa"/>
              <w:right w:w="20" w:type="dxa"/>
            </w:tcMar>
            <w:vAlign w:val="center"/>
            <w:hideMark/>
          </w:tcPr>
          <w:p w14:paraId="5DAC995A" w14:textId="77777777" w:rsidR="00522EAD" w:rsidRPr="00B24218" w:rsidRDefault="00522EAD" w:rsidP="003F5E10">
            <w:pPr>
              <w:pStyle w:val="movimento2"/>
              <w:rPr>
                <w:color w:val="002060"/>
              </w:rPr>
            </w:pPr>
            <w:r w:rsidRPr="00B24218">
              <w:rPr>
                <w:color w:val="002060"/>
              </w:rPr>
              <w:t xml:space="preserve">(FUTSAL CASTELRAIMONDO) </w:t>
            </w:r>
          </w:p>
        </w:tc>
        <w:tc>
          <w:tcPr>
            <w:tcW w:w="800" w:type="dxa"/>
            <w:tcMar>
              <w:top w:w="20" w:type="dxa"/>
              <w:left w:w="20" w:type="dxa"/>
              <w:bottom w:w="20" w:type="dxa"/>
              <w:right w:w="20" w:type="dxa"/>
            </w:tcMar>
            <w:vAlign w:val="center"/>
            <w:hideMark/>
          </w:tcPr>
          <w:p w14:paraId="4183F952"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7F00A0A4"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561FBC52" w14:textId="77777777" w:rsidR="00522EAD" w:rsidRPr="00B24218" w:rsidRDefault="00522EAD" w:rsidP="003F5E10">
            <w:pPr>
              <w:pStyle w:val="movimento2"/>
              <w:rPr>
                <w:color w:val="002060"/>
              </w:rPr>
            </w:pPr>
            <w:r w:rsidRPr="00B24218">
              <w:rPr>
                <w:color w:val="002060"/>
              </w:rPr>
              <w:t> </w:t>
            </w:r>
          </w:p>
        </w:tc>
      </w:tr>
    </w:tbl>
    <w:p w14:paraId="02096451" w14:textId="77777777" w:rsidR="00522EAD" w:rsidRDefault="00522EAD" w:rsidP="00522EAD">
      <w:pPr>
        <w:pStyle w:val="breakline"/>
        <w:rPr>
          <w:color w:val="002060"/>
        </w:rPr>
      </w:pPr>
    </w:p>
    <w:p w14:paraId="3D5A1F83" w14:textId="77777777" w:rsidR="00522EAD" w:rsidRPr="00AC34E4" w:rsidRDefault="00522EAD" w:rsidP="00522EAD">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4577C540" w14:textId="77777777" w:rsidR="00522EAD" w:rsidRPr="00AC34E4" w:rsidRDefault="00522EAD" w:rsidP="00522EAD">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1ED6FEDF" w14:textId="77777777" w:rsidR="00522EAD" w:rsidRPr="00B24218" w:rsidRDefault="00522EAD" w:rsidP="00522EAD">
      <w:pPr>
        <w:pStyle w:val="breakline"/>
        <w:rPr>
          <w:rFonts w:eastAsiaTheme="minorEastAsia"/>
          <w:color w:val="002060"/>
        </w:rPr>
      </w:pPr>
    </w:p>
    <w:p w14:paraId="38FC6397" w14:textId="77777777" w:rsidR="00522EAD" w:rsidRPr="00B24218" w:rsidRDefault="00522EAD" w:rsidP="00522EAD">
      <w:pPr>
        <w:pStyle w:val="titoloprinc0"/>
        <w:rPr>
          <w:color w:val="002060"/>
        </w:rPr>
      </w:pPr>
      <w:r w:rsidRPr="00B24218">
        <w:rPr>
          <w:color w:val="002060"/>
        </w:rPr>
        <w:t>CLASSIFICA</w:t>
      </w:r>
    </w:p>
    <w:p w14:paraId="458562A2" w14:textId="77777777" w:rsidR="00522EAD" w:rsidRPr="00B24218" w:rsidRDefault="00522EAD" w:rsidP="00522EAD">
      <w:pPr>
        <w:pStyle w:val="breakline"/>
        <w:rPr>
          <w:color w:val="002060"/>
        </w:rPr>
      </w:pPr>
    </w:p>
    <w:p w14:paraId="2925C555" w14:textId="77777777" w:rsidR="00522EAD" w:rsidRPr="00B24218" w:rsidRDefault="00522EAD" w:rsidP="00522EAD">
      <w:pPr>
        <w:pStyle w:val="breakline"/>
        <w:rPr>
          <w:color w:val="002060"/>
        </w:rPr>
      </w:pPr>
    </w:p>
    <w:p w14:paraId="2910179C" w14:textId="77777777" w:rsidR="00522EAD" w:rsidRPr="00B24218" w:rsidRDefault="00522EAD" w:rsidP="00522EAD">
      <w:pPr>
        <w:pStyle w:val="sottotitolocampionato10"/>
        <w:rPr>
          <w:color w:val="002060"/>
        </w:rPr>
      </w:pPr>
      <w:r w:rsidRPr="00B2421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2EAD" w:rsidRPr="00B24218" w14:paraId="0F22ADBC" w14:textId="77777777" w:rsidTr="003F5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68B52" w14:textId="77777777" w:rsidR="00522EAD" w:rsidRPr="00B24218" w:rsidRDefault="00522EAD" w:rsidP="003F5E10">
            <w:pPr>
              <w:pStyle w:val="headertabella0"/>
              <w:rPr>
                <w:color w:val="002060"/>
              </w:rPr>
            </w:pPr>
            <w:r w:rsidRPr="00B242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BA5DA" w14:textId="77777777" w:rsidR="00522EAD" w:rsidRPr="00B24218" w:rsidRDefault="00522EAD" w:rsidP="003F5E10">
            <w:pPr>
              <w:pStyle w:val="headertabella0"/>
              <w:rPr>
                <w:color w:val="002060"/>
              </w:rPr>
            </w:pPr>
            <w:r w:rsidRPr="00B242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66699" w14:textId="77777777" w:rsidR="00522EAD" w:rsidRPr="00B24218" w:rsidRDefault="00522EAD" w:rsidP="003F5E10">
            <w:pPr>
              <w:pStyle w:val="headertabella0"/>
              <w:rPr>
                <w:color w:val="002060"/>
              </w:rPr>
            </w:pPr>
            <w:r w:rsidRPr="00B242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AE396" w14:textId="77777777" w:rsidR="00522EAD" w:rsidRPr="00B24218" w:rsidRDefault="00522EAD" w:rsidP="003F5E10">
            <w:pPr>
              <w:pStyle w:val="headertabella0"/>
              <w:rPr>
                <w:color w:val="002060"/>
              </w:rPr>
            </w:pPr>
            <w:r w:rsidRPr="00B242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9A977" w14:textId="77777777" w:rsidR="00522EAD" w:rsidRPr="00B24218" w:rsidRDefault="00522EAD" w:rsidP="003F5E10">
            <w:pPr>
              <w:pStyle w:val="headertabella0"/>
              <w:rPr>
                <w:color w:val="002060"/>
              </w:rPr>
            </w:pPr>
            <w:r w:rsidRPr="00B242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70802" w14:textId="77777777" w:rsidR="00522EAD" w:rsidRPr="00B24218" w:rsidRDefault="00522EAD" w:rsidP="003F5E10">
            <w:pPr>
              <w:pStyle w:val="headertabella0"/>
              <w:rPr>
                <w:color w:val="002060"/>
              </w:rPr>
            </w:pPr>
            <w:r w:rsidRPr="00B242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AFD07" w14:textId="77777777" w:rsidR="00522EAD" w:rsidRPr="00B24218" w:rsidRDefault="00522EAD" w:rsidP="003F5E10">
            <w:pPr>
              <w:pStyle w:val="headertabella0"/>
              <w:rPr>
                <w:color w:val="002060"/>
              </w:rPr>
            </w:pPr>
            <w:r w:rsidRPr="00B242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A009D" w14:textId="77777777" w:rsidR="00522EAD" w:rsidRPr="00B24218" w:rsidRDefault="00522EAD" w:rsidP="003F5E10">
            <w:pPr>
              <w:pStyle w:val="headertabella0"/>
              <w:rPr>
                <w:color w:val="002060"/>
              </w:rPr>
            </w:pPr>
            <w:r w:rsidRPr="00B242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63F4F" w14:textId="77777777" w:rsidR="00522EAD" w:rsidRPr="00B24218" w:rsidRDefault="00522EAD" w:rsidP="003F5E10">
            <w:pPr>
              <w:pStyle w:val="headertabella0"/>
              <w:rPr>
                <w:color w:val="002060"/>
              </w:rPr>
            </w:pPr>
            <w:r w:rsidRPr="00B242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77CFC" w14:textId="77777777" w:rsidR="00522EAD" w:rsidRPr="00B24218" w:rsidRDefault="00522EAD" w:rsidP="003F5E10">
            <w:pPr>
              <w:pStyle w:val="headertabella0"/>
              <w:rPr>
                <w:color w:val="002060"/>
              </w:rPr>
            </w:pPr>
            <w:r w:rsidRPr="00B24218">
              <w:rPr>
                <w:color w:val="002060"/>
              </w:rPr>
              <w:t>PE</w:t>
            </w:r>
          </w:p>
        </w:tc>
      </w:tr>
      <w:tr w:rsidR="00522EAD" w:rsidRPr="00B24218" w14:paraId="4E7D116A" w14:textId="77777777" w:rsidTr="003F5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6FC523" w14:textId="77777777" w:rsidR="00522EAD" w:rsidRPr="00B24218" w:rsidRDefault="00522EAD" w:rsidP="003F5E10">
            <w:pPr>
              <w:pStyle w:val="rowtabella0"/>
              <w:rPr>
                <w:color w:val="002060"/>
              </w:rPr>
            </w:pPr>
            <w:r w:rsidRPr="00B24218">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AA044" w14:textId="77777777" w:rsidR="00522EAD" w:rsidRPr="00B24218" w:rsidRDefault="00522EAD" w:rsidP="003F5E10">
            <w:pPr>
              <w:pStyle w:val="rowtabella0"/>
              <w:jc w:val="center"/>
              <w:rPr>
                <w:color w:val="002060"/>
              </w:rPr>
            </w:pPr>
            <w:r w:rsidRPr="00B2421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30E4C"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838ED" w14:textId="77777777" w:rsidR="00522EAD" w:rsidRPr="00B24218" w:rsidRDefault="00522EAD" w:rsidP="003F5E10">
            <w:pPr>
              <w:pStyle w:val="rowtabella0"/>
              <w:jc w:val="center"/>
              <w:rPr>
                <w:color w:val="002060"/>
              </w:rPr>
            </w:pPr>
            <w:r w:rsidRPr="00B242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CA23C"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88BE0"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ACD11" w14:textId="77777777" w:rsidR="00522EAD" w:rsidRPr="00B24218" w:rsidRDefault="00522EAD" w:rsidP="003F5E10">
            <w:pPr>
              <w:pStyle w:val="rowtabella0"/>
              <w:jc w:val="center"/>
              <w:rPr>
                <w:color w:val="002060"/>
              </w:rPr>
            </w:pPr>
            <w:r w:rsidRPr="00B24218">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9F255" w14:textId="77777777" w:rsidR="00522EAD" w:rsidRPr="00B24218" w:rsidRDefault="00522EAD" w:rsidP="003F5E10">
            <w:pPr>
              <w:pStyle w:val="rowtabella0"/>
              <w:jc w:val="center"/>
              <w:rPr>
                <w:color w:val="002060"/>
              </w:rPr>
            </w:pPr>
            <w:r w:rsidRPr="00B2421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254D0" w14:textId="77777777" w:rsidR="00522EAD" w:rsidRPr="00B24218" w:rsidRDefault="00522EAD" w:rsidP="003F5E10">
            <w:pPr>
              <w:pStyle w:val="rowtabella0"/>
              <w:jc w:val="center"/>
              <w:rPr>
                <w:color w:val="002060"/>
              </w:rPr>
            </w:pPr>
            <w:r w:rsidRPr="00B242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C704D" w14:textId="77777777" w:rsidR="00522EAD" w:rsidRPr="00B24218" w:rsidRDefault="00522EAD" w:rsidP="003F5E10">
            <w:pPr>
              <w:pStyle w:val="rowtabella0"/>
              <w:jc w:val="center"/>
              <w:rPr>
                <w:color w:val="002060"/>
              </w:rPr>
            </w:pPr>
            <w:r w:rsidRPr="00B24218">
              <w:rPr>
                <w:color w:val="002060"/>
              </w:rPr>
              <w:t>0</w:t>
            </w:r>
          </w:p>
        </w:tc>
      </w:tr>
      <w:tr w:rsidR="00522EAD" w:rsidRPr="00B24218" w14:paraId="59B7F642"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11E860" w14:textId="77777777" w:rsidR="00522EAD" w:rsidRPr="00B24218" w:rsidRDefault="00522EAD" w:rsidP="003F5E10">
            <w:pPr>
              <w:pStyle w:val="rowtabella0"/>
              <w:rPr>
                <w:color w:val="002060"/>
              </w:rPr>
            </w:pPr>
            <w:r w:rsidRPr="00B24218">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C6EAF" w14:textId="77777777" w:rsidR="00522EAD" w:rsidRPr="00B24218" w:rsidRDefault="00522EAD" w:rsidP="003F5E10">
            <w:pPr>
              <w:pStyle w:val="rowtabella0"/>
              <w:jc w:val="center"/>
              <w:rPr>
                <w:color w:val="002060"/>
              </w:rPr>
            </w:pPr>
            <w:r w:rsidRPr="00B2421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F182D"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F3FB5" w14:textId="77777777" w:rsidR="00522EAD" w:rsidRPr="00B24218" w:rsidRDefault="00522EAD" w:rsidP="003F5E10">
            <w:pPr>
              <w:pStyle w:val="rowtabella0"/>
              <w:jc w:val="center"/>
              <w:rPr>
                <w:color w:val="002060"/>
              </w:rPr>
            </w:pPr>
            <w:r w:rsidRPr="00B242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BAF90"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AF29E"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A5FEE" w14:textId="77777777" w:rsidR="00522EAD" w:rsidRPr="00B24218" w:rsidRDefault="00522EAD" w:rsidP="003F5E10">
            <w:pPr>
              <w:pStyle w:val="rowtabella0"/>
              <w:jc w:val="center"/>
              <w:rPr>
                <w:color w:val="002060"/>
              </w:rPr>
            </w:pPr>
            <w:r w:rsidRPr="00B24218">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F00B4" w14:textId="77777777" w:rsidR="00522EAD" w:rsidRPr="00B24218" w:rsidRDefault="00522EAD" w:rsidP="003F5E10">
            <w:pPr>
              <w:pStyle w:val="rowtabella0"/>
              <w:jc w:val="center"/>
              <w:rPr>
                <w:color w:val="002060"/>
              </w:rPr>
            </w:pPr>
            <w:r w:rsidRPr="00B2421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AF206" w14:textId="77777777" w:rsidR="00522EAD" w:rsidRPr="00B24218" w:rsidRDefault="00522EAD" w:rsidP="003F5E10">
            <w:pPr>
              <w:pStyle w:val="rowtabella0"/>
              <w:jc w:val="center"/>
              <w:rPr>
                <w:color w:val="002060"/>
              </w:rPr>
            </w:pPr>
            <w:r w:rsidRPr="00B2421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3BAF4" w14:textId="77777777" w:rsidR="00522EAD" w:rsidRPr="00B24218" w:rsidRDefault="00522EAD" w:rsidP="003F5E10">
            <w:pPr>
              <w:pStyle w:val="rowtabella0"/>
              <w:jc w:val="center"/>
              <w:rPr>
                <w:color w:val="002060"/>
              </w:rPr>
            </w:pPr>
            <w:r w:rsidRPr="00B24218">
              <w:rPr>
                <w:color w:val="002060"/>
              </w:rPr>
              <w:t>0</w:t>
            </w:r>
          </w:p>
        </w:tc>
      </w:tr>
      <w:tr w:rsidR="00522EAD" w:rsidRPr="00B24218" w14:paraId="57EE402D"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6F3718" w14:textId="77777777" w:rsidR="00522EAD" w:rsidRPr="00B24218" w:rsidRDefault="00522EAD" w:rsidP="003F5E10">
            <w:pPr>
              <w:pStyle w:val="rowtabella0"/>
              <w:rPr>
                <w:color w:val="002060"/>
              </w:rPr>
            </w:pPr>
            <w:r w:rsidRPr="00B24218">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14386" w14:textId="77777777" w:rsidR="00522EAD" w:rsidRPr="00B24218" w:rsidRDefault="00522EAD" w:rsidP="003F5E10">
            <w:pPr>
              <w:pStyle w:val="rowtabella0"/>
              <w:jc w:val="center"/>
              <w:rPr>
                <w:color w:val="002060"/>
              </w:rPr>
            </w:pPr>
            <w:r w:rsidRPr="00B2421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8412D"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923FE" w14:textId="77777777" w:rsidR="00522EAD" w:rsidRPr="00B24218" w:rsidRDefault="00522EAD" w:rsidP="003F5E10">
            <w:pPr>
              <w:pStyle w:val="rowtabella0"/>
              <w:jc w:val="center"/>
              <w:rPr>
                <w:color w:val="002060"/>
              </w:rPr>
            </w:pPr>
            <w:r w:rsidRPr="00B242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691C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3D1A7"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EDF0A" w14:textId="77777777" w:rsidR="00522EAD" w:rsidRPr="00B24218" w:rsidRDefault="00522EAD" w:rsidP="003F5E10">
            <w:pPr>
              <w:pStyle w:val="rowtabella0"/>
              <w:jc w:val="center"/>
              <w:rPr>
                <w:color w:val="002060"/>
              </w:rPr>
            </w:pPr>
            <w:r w:rsidRPr="00B24218">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F67A3" w14:textId="77777777" w:rsidR="00522EAD" w:rsidRPr="00B24218" w:rsidRDefault="00522EAD" w:rsidP="003F5E10">
            <w:pPr>
              <w:pStyle w:val="rowtabella0"/>
              <w:jc w:val="center"/>
              <w:rPr>
                <w:color w:val="002060"/>
              </w:rPr>
            </w:pPr>
            <w:r w:rsidRPr="00B24218">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7AC5C" w14:textId="77777777" w:rsidR="00522EAD" w:rsidRPr="00B24218" w:rsidRDefault="00522EAD" w:rsidP="003F5E10">
            <w:pPr>
              <w:pStyle w:val="rowtabella0"/>
              <w:jc w:val="center"/>
              <w:rPr>
                <w:color w:val="002060"/>
              </w:rPr>
            </w:pPr>
            <w:r w:rsidRPr="00B242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C1E95" w14:textId="77777777" w:rsidR="00522EAD" w:rsidRPr="00B24218" w:rsidRDefault="00522EAD" w:rsidP="003F5E10">
            <w:pPr>
              <w:pStyle w:val="rowtabella0"/>
              <w:jc w:val="center"/>
              <w:rPr>
                <w:color w:val="002060"/>
              </w:rPr>
            </w:pPr>
            <w:r w:rsidRPr="00B24218">
              <w:rPr>
                <w:color w:val="002060"/>
              </w:rPr>
              <w:t>0</w:t>
            </w:r>
          </w:p>
        </w:tc>
      </w:tr>
      <w:tr w:rsidR="00522EAD" w:rsidRPr="00B24218" w14:paraId="5F67E063"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20D689" w14:textId="77777777" w:rsidR="00522EAD" w:rsidRPr="00B24218" w:rsidRDefault="00522EAD" w:rsidP="003F5E10">
            <w:pPr>
              <w:pStyle w:val="rowtabella0"/>
              <w:rPr>
                <w:color w:val="002060"/>
              </w:rPr>
            </w:pPr>
            <w:r w:rsidRPr="00B24218">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33DF5" w14:textId="77777777" w:rsidR="00522EAD" w:rsidRPr="00B24218" w:rsidRDefault="00522EAD" w:rsidP="003F5E10">
            <w:pPr>
              <w:pStyle w:val="rowtabella0"/>
              <w:jc w:val="center"/>
              <w:rPr>
                <w:color w:val="002060"/>
              </w:rPr>
            </w:pPr>
            <w:r w:rsidRPr="00B242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CA0F8"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81014"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D9BC5"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D9981"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6A189" w14:textId="77777777" w:rsidR="00522EAD" w:rsidRPr="00B24218" w:rsidRDefault="00522EAD" w:rsidP="003F5E10">
            <w:pPr>
              <w:pStyle w:val="rowtabella0"/>
              <w:jc w:val="center"/>
              <w:rPr>
                <w:color w:val="002060"/>
              </w:rPr>
            </w:pPr>
            <w:r w:rsidRPr="00B24218">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FDD0A" w14:textId="77777777" w:rsidR="00522EAD" w:rsidRPr="00B24218" w:rsidRDefault="00522EAD" w:rsidP="003F5E10">
            <w:pPr>
              <w:pStyle w:val="rowtabella0"/>
              <w:jc w:val="center"/>
              <w:rPr>
                <w:color w:val="002060"/>
              </w:rPr>
            </w:pPr>
            <w:r w:rsidRPr="00B2421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F7B0F" w14:textId="77777777" w:rsidR="00522EAD" w:rsidRPr="00B24218" w:rsidRDefault="00522EAD" w:rsidP="003F5E10">
            <w:pPr>
              <w:pStyle w:val="rowtabella0"/>
              <w:jc w:val="center"/>
              <w:rPr>
                <w:color w:val="002060"/>
              </w:rPr>
            </w:pPr>
            <w:r w:rsidRPr="00B242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0D1A8" w14:textId="77777777" w:rsidR="00522EAD" w:rsidRPr="00B24218" w:rsidRDefault="00522EAD" w:rsidP="003F5E10">
            <w:pPr>
              <w:pStyle w:val="rowtabella0"/>
              <w:jc w:val="center"/>
              <w:rPr>
                <w:color w:val="002060"/>
              </w:rPr>
            </w:pPr>
            <w:r w:rsidRPr="00B24218">
              <w:rPr>
                <w:color w:val="002060"/>
              </w:rPr>
              <w:t>0</w:t>
            </w:r>
          </w:p>
        </w:tc>
      </w:tr>
      <w:tr w:rsidR="00522EAD" w:rsidRPr="00B24218" w14:paraId="1B631918"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18254F" w14:textId="77777777" w:rsidR="00522EAD" w:rsidRPr="00B24218" w:rsidRDefault="00522EAD" w:rsidP="003F5E10">
            <w:pPr>
              <w:pStyle w:val="rowtabella0"/>
              <w:rPr>
                <w:color w:val="002060"/>
              </w:rPr>
            </w:pPr>
            <w:r w:rsidRPr="00B24218">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C1E64" w14:textId="77777777" w:rsidR="00522EAD" w:rsidRPr="00B24218" w:rsidRDefault="00522EAD" w:rsidP="003F5E10">
            <w:pPr>
              <w:pStyle w:val="rowtabella0"/>
              <w:jc w:val="center"/>
              <w:rPr>
                <w:color w:val="002060"/>
              </w:rPr>
            </w:pPr>
            <w:r w:rsidRPr="00B242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6C23E"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664D1"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68AC7"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6E0DD"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D5FB2" w14:textId="77777777" w:rsidR="00522EAD" w:rsidRPr="00B24218" w:rsidRDefault="00522EAD" w:rsidP="003F5E10">
            <w:pPr>
              <w:pStyle w:val="rowtabella0"/>
              <w:jc w:val="center"/>
              <w:rPr>
                <w:color w:val="002060"/>
              </w:rPr>
            </w:pPr>
            <w:r w:rsidRPr="00B24218">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CE83C" w14:textId="77777777" w:rsidR="00522EAD" w:rsidRPr="00B24218" w:rsidRDefault="00522EAD" w:rsidP="003F5E10">
            <w:pPr>
              <w:pStyle w:val="rowtabella0"/>
              <w:jc w:val="center"/>
              <w:rPr>
                <w:color w:val="002060"/>
              </w:rPr>
            </w:pPr>
            <w:r w:rsidRPr="00B2421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624F5" w14:textId="77777777" w:rsidR="00522EAD" w:rsidRPr="00B24218" w:rsidRDefault="00522EAD" w:rsidP="003F5E10">
            <w:pPr>
              <w:pStyle w:val="rowtabella0"/>
              <w:jc w:val="center"/>
              <w:rPr>
                <w:color w:val="002060"/>
              </w:rPr>
            </w:pPr>
            <w:r w:rsidRPr="00B242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498B5" w14:textId="77777777" w:rsidR="00522EAD" w:rsidRPr="00B24218" w:rsidRDefault="00522EAD" w:rsidP="003F5E10">
            <w:pPr>
              <w:pStyle w:val="rowtabella0"/>
              <w:jc w:val="center"/>
              <w:rPr>
                <w:color w:val="002060"/>
              </w:rPr>
            </w:pPr>
            <w:r w:rsidRPr="00B24218">
              <w:rPr>
                <w:color w:val="002060"/>
              </w:rPr>
              <w:t>0</w:t>
            </w:r>
          </w:p>
        </w:tc>
      </w:tr>
      <w:tr w:rsidR="00522EAD" w:rsidRPr="00B24218" w14:paraId="0B112794"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C6702E" w14:textId="77777777" w:rsidR="00522EAD" w:rsidRPr="00B24218" w:rsidRDefault="00522EAD" w:rsidP="003F5E10">
            <w:pPr>
              <w:pStyle w:val="rowtabella0"/>
              <w:rPr>
                <w:color w:val="002060"/>
              </w:rPr>
            </w:pPr>
            <w:r w:rsidRPr="00B24218">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A72F9" w14:textId="77777777" w:rsidR="00522EAD" w:rsidRPr="00B24218" w:rsidRDefault="00522EAD" w:rsidP="003F5E10">
            <w:pPr>
              <w:pStyle w:val="rowtabella0"/>
              <w:jc w:val="center"/>
              <w:rPr>
                <w:color w:val="002060"/>
              </w:rPr>
            </w:pPr>
            <w:r w:rsidRPr="00B242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98144"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0DA22"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D0851"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4ED96"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B4504" w14:textId="77777777" w:rsidR="00522EAD" w:rsidRPr="00B24218" w:rsidRDefault="00522EAD" w:rsidP="003F5E10">
            <w:pPr>
              <w:pStyle w:val="rowtabella0"/>
              <w:jc w:val="center"/>
              <w:rPr>
                <w:color w:val="002060"/>
              </w:rPr>
            </w:pPr>
            <w:r w:rsidRPr="00B24218">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3AD20" w14:textId="77777777" w:rsidR="00522EAD" w:rsidRPr="00B24218" w:rsidRDefault="00522EAD" w:rsidP="003F5E10">
            <w:pPr>
              <w:pStyle w:val="rowtabella0"/>
              <w:jc w:val="center"/>
              <w:rPr>
                <w:color w:val="002060"/>
              </w:rPr>
            </w:pPr>
            <w:r w:rsidRPr="00B2421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59C6F" w14:textId="77777777" w:rsidR="00522EAD" w:rsidRPr="00B24218" w:rsidRDefault="00522EAD" w:rsidP="003F5E10">
            <w:pPr>
              <w:pStyle w:val="rowtabella0"/>
              <w:jc w:val="center"/>
              <w:rPr>
                <w:color w:val="002060"/>
              </w:rPr>
            </w:pPr>
            <w:r w:rsidRPr="00B242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F392C" w14:textId="77777777" w:rsidR="00522EAD" w:rsidRPr="00B24218" w:rsidRDefault="00522EAD" w:rsidP="003F5E10">
            <w:pPr>
              <w:pStyle w:val="rowtabella0"/>
              <w:jc w:val="center"/>
              <w:rPr>
                <w:color w:val="002060"/>
              </w:rPr>
            </w:pPr>
            <w:r w:rsidRPr="00B24218">
              <w:rPr>
                <w:color w:val="002060"/>
              </w:rPr>
              <w:t>0</w:t>
            </w:r>
          </w:p>
        </w:tc>
      </w:tr>
      <w:tr w:rsidR="00522EAD" w:rsidRPr="00B24218" w14:paraId="78DC562C"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27FD08" w14:textId="77777777" w:rsidR="00522EAD" w:rsidRPr="00B24218" w:rsidRDefault="00522EAD" w:rsidP="003F5E10">
            <w:pPr>
              <w:pStyle w:val="rowtabella0"/>
              <w:rPr>
                <w:color w:val="002060"/>
              </w:rPr>
            </w:pPr>
            <w:r w:rsidRPr="00B24218">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2F274" w14:textId="77777777" w:rsidR="00522EAD" w:rsidRPr="00B24218" w:rsidRDefault="00522EAD" w:rsidP="003F5E10">
            <w:pPr>
              <w:pStyle w:val="rowtabella0"/>
              <w:jc w:val="center"/>
              <w:rPr>
                <w:color w:val="002060"/>
              </w:rPr>
            </w:pPr>
            <w:r w:rsidRPr="00B242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BF7BF"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C4FA6"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8777B"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CA444"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6A4D7" w14:textId="77777777" w:rsidR="00522EAD" w:rsidRPr="00B24218" w:rsidRDefault="00522EAD" w:rsidP="003F5E10">
            <w:pPr>
              <w:pStyle w:val="rowtabella0"/>
              <w:jc w:val="center"/>
              <w:rPr>
                <w:color w:val="002060"/>
              </w:rPr>
            </w:pPr>
            <w:r w:rsidRPr="00B24218">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E814E" w14:textId="77777777" w:rsidR="00522EAD" w:rsidRPr="00B24218" w:rsidRDefault="00522EAD" w:rsidP="003F5E10">
            <w:pPr>
              <w:pStyle w:val="rowtabella0"/>
              <w:jc w:val="center"/>
              <w:rPr>
                <w:color w:val="002060"/>
              </w:rPr>
            </w:pPr>
            <w:r w:rsidRPr="00B24218">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365D3" w14:textId="77777777" w:rsidR="00522EAD" w:rsidRPr="00B24218" w:rsidRDefault="00522EAD" w:rsidP="003F5E10">
            <w:pPr>
              <w:pStyle w:val="rowtabella0"/>
              <w:jc w:val="center"/>
              <w:rPr>
                <w:color w:val="002060"/>
              </w:rPr>
            </w:pPr>
            <w:r w:rsidRPr="00B242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63D58" w14:textId="77777777" w:rsidR="00522EAD" w:rsidRPr="00B24218" w:rsidRDefault="00522EAD" w:rsidP="003F5E10">
            <w:pPr>
              <w:pStyle w:val="rowtabella0"/>
              <w:jc w:val="center"/>
              <w:rPr>
                <w:color w:val="002060"/>
              </w:rPr>
            </w:pPr>
            <w:r w:rsidRPr="00B24218">
              <w:rPr>
                <w:color w:val="002060"/>
              </w:rPr>
              <w:t>0</w:t>
            </w:r>
          </w:p>
        </w:tc>
      </w:tr>
      <w:tr w:rsidR="00522EAD" w:rsidRPr="00B24218" w14:paraId="12588619"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E2C3D4" w14:textId="77777777" w:rsidR="00522EAD" w:rsidRPr="00B24218" w:rsidRDefault="00522EAD" w:rsidP="003F5E10">
            <w:pPr>
              <w:pStyle w:val="rowtabella0"/>
              <w:rPr>
                <w:color w:val="002060"/>
              </w:rPr>
            </w:pPr>
            <w:r w:rsidRPr="00B24218">
              <w:rPr>
                <w:color w:val="002060"/>
              </w:rPr>
              <w:t xml:space="preserve">A.S.D. </w:t>
            </w:r>
            <w:proofErr w:type="gramStart"/>
            <w:r w:rsidRPr="00B24218">
              <w:rPr>
                <w:color w:val="002060"/>
              </w:rPr>
              <w:t>CITTA</w:t>
            </w:r>
            <w:proofErr w:type="gramEnd"/>
            <w:r w:rsidRPr="00B24218">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F80CC" w14:textId="77777777" w:rsidR="00522EAD" w:rsidRPr="00B24218" w:rsidRDefault="00522EAD" w:rsidP="003F5E10">
            <w:pPr>
              <w:pStyle w:val="rowtabella0"/>
              <w:jc w:val="center"/>
              <w:rPr>
                <w:color w:val="002060"/>
              </w:rPr>
            </w:pPr>
            <w:r w:rsidRPr="00B242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CD159"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828DC"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45E7C"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9775E"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50D18" w14:textId="77777777" w:rsidR="00522EAD" w:rsidRPr="00B24218" w:rsidRDefault="00522EAD" w:rsidP="003F5E10">
            <w:pPr>
              <w:pStyle w:val="rowtabella0"/>
              <w:jc w:val="center"/>
              <w:rPr>
                <w:color w:val="002060"/>
              </w:rPr>
            </w:pPr>
            <w:r w:rsidRPr="00B2421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4112E" w14:textId="77777777" w:rsidR="00522EAD" w:rsidRPr="00B24218" w:rsidRDefault="00522EAD" w:rsidP="003F5E10">
            <w:pPr>
              <w:pStyle w:val="rowtabella0"/>
              <w:jc w:val="center"/>
              <w:rPr>
                <w:color w:val="002060"/>
              </w:rPr>
            </w:pPr>
            <w:r w:rsidRPr="00B2421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40C24"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2B9A3" w14:textId="77777777" w:rsidR="00522EAD" w:rsidRPr="00B24218" w:rsidRDefault="00522EAD" w:rsidP="003F5E10">
            <w:pPr>
              <w:pStyle w:val="rowtabella0"/>
              <w:jc w:val="center"/>
              <w:rPr>
                <w:color w:val="002060"/>
              </w:rPr>
            </w:pPr>
            <w:r w:rsidRPr="00B24218">
              <w:rPr>
                <w:color w:val="002060"/>
              </w:rPr>
              <w:t>0</w:t>
            </w:r>
          </w:p>
        </w:tc>
      </w:tr>
      <w:tr w:rsidR="00522EAD" w:rsidRPr="00B24218" w14:paraId="1C83BC0C"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1D256D" w14:textId="77777777" w:rsidR="00522EAD" w:rsidRPr="00B24218" w:rsidRDefault="00522EAD" w:rsidP="003F5E10">
            <w:pPr>
              <w:pStyle w:val="rowtabella0"/>
              <w:rPr>
                <w:color w:val="002060"/>
              </w:rPr>
            </w:pPr>
            <w:r w:rsidRPr="00B24218">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1B738" w14:textId="77777777" w:rsidR="00522EAD" w:rsidRPr="00B24218" w:rsidRDefault="00522EAD" w:rsidP="003F5E10">
            <w:pPr>
              <w:pStyle w:val="rowtabella0"/>
              <w:jc w:val="center"/>
              <w:rPr>
                <w:color w:val="002060"/>
              </w:rPr>
            </w:pPr>
            <w:r w:rsidRPr="00B242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E930B"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BF394"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C1B82"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7FA2E"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59A25" w14:textId="77777777" w:rsidR="00522EAD" w:rsidRPr="00B24218" w:rsidRDefault="00522EAD" w:rsidP="003F5E10">
            <w:pPr>
              <w:pStyle w:val="rowtabella0"/>
              <w:jc w:val="center"/>
              <w:rPr>
                <w:color w:val="002060"/>
              </w:rPr>
            </w:pPr>
            <w:r w:rsidRPr="00B2421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73257" w14:textId="77777777" w:rsidR="00522EAD" w:rsidRPr="00B24218" w:rsidRDefault="00522EAD" w:rsidP="003F5E10">
            <w:pPr>
              <w:pStyle w:val="rowtabella0"/>
              <w:jc w:val="center"/>
              <w:rPr>
                <w:color w:val="002060"/>
              </w:rPr>
            </w:pPr>
            <w:r w:rsidRPr="00B2421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31695"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6504F" w14:textId="77777777" w:rsidR="00522EAD" w:rsidRPr="00B24218" w:rsidRDefault="00522EAD" w:rsidP="003F5E10">
            <w:pPr>
              <w:pStyle w:val="rowtabella0"/>
              <w:jc w:val="center"/>
              <w:rPr>
                <w:color w:val="002060"/>
              </w:rPr>
            </w:pPr>
            <w:r w:rsidRPr="00B24218">
              <w:rPr>
                <w:color w:val="002060"/>
              </w:rPr>
              <w:t>0</w:t>
            </w:r>
          </w:p>
        </w:tc>
      </w:tr>
      <w:tr w:rsidR="00522EAD" w:rsidRPr="00B24218" w14:paraId="4870ED80"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D1C791" w14:textId="77777777" w:rsidR="00522EAD" w:rsidRPr="00B24218" w:rsidRDefault="00522EAD" w:rsidP="003F5E10">
            <w:pPr>
              <w:pStyle w:val="rowtabella0"/>
              <w:rPr>
                <w:color w:val="002060"/>
              </w:rPr>
            </w:pPr>
            <w:r w:rsidRPr="00B24218">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1C9C8"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70221"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98B39"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EDE60"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5EC75"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D076B" w14:textId="77777777" w:rsidR="00522EAD" w:rsidRPr="00B24218" w:rsidRDefault="00522EAD" w:rsidP="003F5E10">
            <w:pPr>
              <w:pStyle w:val="rowtabella0"/>
              <w:jc w:val="center"/>
              <w:rPr>
                <w:color w:val="002060"/>
              </w:rPr>
            </w:pPr>
            <w:r w:rsidRPr="00B2421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24F36" w14:textId="77777777" w:rsidR="00522EAD" w:rsidRPr="00B24218" w:rsidRDefault="00522EAD" w:rsidP="003F5E10">
            <w:pPr>
              <w:pStyle w:val="rowtabella0"/>
              <w:jc w:val="center"/>
              <w:rPr>
                <w:color w:val="002060"/>
              </w:rPr>
            </w:pPr>
            <w:r w:rsidRPr="00B2421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5C56D" w14:textId="77777777" w:rsidR="00522EAD" w:rsidRPr="00B24218" w:rsidRDefault="00522EAD" w:rsidP="003F5E10">
            <w:pPr>
              <w:pStyle w:val="rowtabella0"/>
              <w:jc w:val="center"/>
              <w:rPr>
                <w:color w:val="002060"/>
              </w:rPr>
            </w:pPr>
            <w:r w:rsidRPr="00B242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3B558" w14:textId="77777777" w:rsidR="00522EAD" w:rsidRPr="00B24218" w:rsidRDefault="00522EAD" w:rsidP="003F5E10">
            <w:pPr>
              <w:pStyle w:val="rowtabella0"/>
              <w:jc w:val="center"/>
              <w:rPr>
                <w:color w:val="002060"/>
              </w:rPr>
            </w:pPr>
            <w:r w:rsidRPr="00B24218">
              <w:rPr>
                <w:color w:val="002060"/>
              </w:rPr>
              <w:t>0</w:t>
            </w:r>
          </w:p>
        </w:tc>
      </w:tr>
      <w:tr w:rsidR="00522EAD" w:rsidRPr="00B24218" w14:paraId="3CD0622A"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541CFF" w14:textId="77777777" w:rsidR="00522EAD" w:rsidRPr="00B24218" w:rsidRDefault="00522EAD" w:rsidP="003F5E10">
            <w:pPr>
              <w:pStyle w:val="rowtabella0"/>
              <w:rPr>
                <w:color w:val="002060"/>
              </w:rPr>
            </w:pPr>
            <w:r w:rsidRPr="00B24218">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91FC7"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4F786"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8AE8A"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CBC53"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18DF9"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070C8" w14:textId="77777777" w:rsidR="00522EAD" w:rsidRPr="00B24218" w:rsidRDefault="00522EAD" w:rsidP="003F5E10">
            <w:pPr>
              <w:pStyle w:val="rowtabella0"/>
              <w:jc w:val="center"/>
              <w:rPr>
                <w:color w:val="002060"/>
              </w:rPr>
            </w:pPr>
            <w:r w:rsidRPr="00B2421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39501" w14:textId="77777777" w:rsidR="00522EAD" w:rsidRPr="00B24218" w:rsidRDefault="00522EAD" w:rsidP="003F5E10">
            <w:pPr>
              <w:pStyle w:val="rowtabella0"/>
              <w:jc w:val="center"/>
              <w:rPr>
                <w:color w:val="002060"/>
              </w:rPr>
            </w:pPr>
            <w:r w:rsidRPr="00B24218">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813DD" w14:textId="77777777" w:rsidR="00522EAD" w:rsidRPr="00B24218" w:rsidRDefault="00522EAD" w:rsidP="003F5E10">
            <w:pPr>
              <w:pStyle w:val="rowtabella0"/>
              <w:jc w:val="center"/>
              <w:rPr>
                <w:color w:val="002060"/>
              </w:rPr>
            </w:pPr>
            <w:r w:rsidRPr="00B2421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EF094" w14:textId="77777777" w:rsidR="00522EAD" w:rsidRPr="00B24218" w:rsidRDefault="00522EAD" w:rsidP="003F5E10">
            <w:pPr>
              <w:pStyle w:val="rowtabella0"/>
              <w:jc w:val="center"/>
              <w:rPr>
                <w:color w:val="002060"/>
              </w:rPr>
            </w:pPr>
            <w:r w:rsidRPr="00B24218">
              <w:rPr>
                <w:color w:val="002060"/>
              </w:rPr>
              <w:t>0</w:t>
            </w:r>
          </w:p>
        </w:tc>
      </w:tr>
      <w:tr w:rsidR="00522EAD" w:rsidRPr="00B24218" w14:paraId="23DD1FE5"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52BD9A" w14:textId="77777777" w:rsidR="00522EAD" w:rsidRPr="00B24218" w:rsidRDefault="00522EAD" w:rsidP="003F5E10">
            <w:pPr>
              <w:pStyle w:val="rowtabella0"/>
              <w:rPr>
                <w:color w:val="002060"/>
              </w:rPr>
            </w:pPr>
            <w:r w:rsidRPr="00B24218">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07656"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8C6B1"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B3B1D"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76D99"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46AE8" w14:textId="77777777" w:rsidR="00522EAD" w:rsidRPr="00B24218" w:rsidRDefault="00522EAD" w:rsidP="003F5E10">
            <w:pPr>
              <w:pStyle w:val="rowtabella0"/>
              <w:jc w:val="center"/>
              <w:rPr>
                <w:color w:val="002060"/>
              </w:rPr>
            </w:pPr>
            <w:r w:rsidRPr="00B242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64ECD" w14:textId="77777777" w:rsidR="00522EAD" w:rsidRPr="00B24218" w:rsidRDefault="00522EAD" w:rsidP="003F5E10">
            <w:pPr>
              <w:pStyle w:val="rowtabella0"/>
              <w:jc w:val="center"/>
              <w:rPr>
                <w:color w:val="002060"/>
              </w:rPr>
            </w:pPr>
            <w:r w:rsidRPr="00B2421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9E65D" w14:textId="77777777" w:rsidR="00522EAD" w:rsidRPr="00B24218" w:rsidRDefault="00522EAD" w:rsidP="003F5E10">
            <w:pPr>
              <w:pStyle w:val="rowtabella0"/>
              <w:jc w:val="center"/>
              <w:rPr>
                <w:color w:val="002060"/>
              </w:rPr>
            </w:pPr>
            <w:r w:rsidRPr="00B24218">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75A1A" w14:textId="77777777" w:rsidR="00522EAD" w:rsidRPr="00B24218" w:rsidRDefault="00522EAD" w:rsidP="003F5E10">
            <w:pPr>
              <w:pStyle w:val="rowtabella0"/>
              <w:jc w:val="center"/>
              <w:rPr>
                <w:color w:val="002060"/>
              </w:rPr>
            </w:pPr>
            <w:r w:rsidRPr="00B242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84287" w14:textId="77777777" w:rsidR="00522EAD" w:rsidRPr="00B24218" w:rsidRDefault="00522EAD" w:rsidP="003F5E10">
            <w:pPr>
              <w:pStyle w:val="rowtabella0"/>
              <w:jc w:val="center"/>
              <w:rPr>
                <w:color w:val="002060"/>
              </w:rPr>
            </w:pPr>
            <w:r w:rsidRPr="00B24218">
              <w:rPr>
                <w:color w:val="002060"/>
              </w:rPr>
              <w:t>0</w:t>
            </w:r>
          </w:p>
        </w:tc>
      </w:tr>
      <w:tr w:rsidR="00522EAD" w:rsidRPr="00B24218" w14:paraId="4E4627F5"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1D486A" w14:textId="77777777" w:rsidR="00522EAD" w:rsidRPr="00B24218" w:rsidRDefault="00522EAD" w:rsidP="003F5E10">
            <w:pPr>
              <w:pStyle w:val="rowtabella0"/>
              <w:rPr>
                <w:color w:val="002060"/>
              </w:rPr>
            </w:pPr>
            <w:r w:rsidRPr="00B24218">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FFB7F"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0340C"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95C0B"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CE7DE"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7E945"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CC9B1" w14:textId="77777777" w:rsidR="00522EAD" w:rsidRPr="00B24218" w:rsidRDefault="00522EAD" w:rsidP="003F5E10">
            <w:pPr>
              <w:pStyle w:val="rowtabella0"/>
              <w:jc w:val="center"/>
              <w:rPr>
                <w:color w:val="002060"/>
              </w:rPr>
            </w:pPr>
            <w:r w:rsidRPr="00B2421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26C09" w14:textId="77777777" w:rsidR="00522EAD" w:rsidRPr="00B24218" w:rsidRDefault="00522EAD" w:rsidP="003F5E10">
            <w:pPr>
              <w:pStyle w:val="rowtabella0"/>
              <w:jc w:val="center"/>
              <w:rPr>
                <w:color w:val="002060"/>
              </w:rPr>
            </w:pPr>
            <w:r w:rsidRPr="00B24218">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75BDB" w14:textId="77777777" w:rsidR="00522EAD" w:rsidRPr="00B24218" w:rsidRDefault="00522EAD" w:rsidP="003F5E10">
            <w:pPr>
              <w:pStyle w:val="rowtabella0"/>
              <w:jc w:val="center"/>
              <w:rPr>
                <w:color w:val="002060"/>
              </w:rPr>
            </w:pPr>
            <w:r w:rsidRPr="00B2421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B9816" w14:textId="77777777" w:rsidR="00522EAD" w:rsidRPr="00B24218" w:rsidRDefault="00522EAD" w:rsidP="003F5E10">
            <w:pPr>
              <w:pStyle w:val="rowtabella0"/>
              <w:jc w:val="center"/>
              <w:rPr>
                <w:color w:val="002060"/>
              </w:rPr>
            </w:pPr>
            <w:r w:rsidRPr="00B24218">
              <w:rPr>
                <w:color w:val="002060"/>
              </w:rPr>
              <w:t>0</w:t>
            </w:r>
          </w:p>
        </w:tc>
      </w:tr>
      <w:tr w:rsidR="00522EAD" w:rsidRPr="00B24218" w14:paraId="6C8EBF04" w14:textId="77777777" w:rsidTr="003F5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77C308" w14:textId="77777777" w:rsidR="00522EAD" w:rsidRPr="00B24218" w:rsidRDefault="00522EAD" w:rsidP="003F5E10">
            <w:pPr>
              <w:pStyle w:val="rowtabella0"/>
              <w:rPr>
                <w:color w:val="002060"/>
              </w:rPr>
            </w:pPr>
            <w:r w:rsidRPr="00B24218">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212BA"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536F8"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ABA49"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95578"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092FE" w14:textId="77777777" w:rsidR="00522EAD" w:rsidRPr="00B24218" w:rsidRDefault="00522EAD" w:rsidP="003F5E10">
            <w:pPr>
              <w:pStyle w:val="rowtabella0"/>
              <w:jc w:val="center"/>
              <w:rPr>
                <w:color w:val="002060"/>
              </w:rPr>
            </w:pPr>
            <w:r w:rsidRPr="00B242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3EF2B" w14:textId="77777777" w:rsidR="00522EAD" w:rsidRPr="00B24218" w:rsidRDefault="00522EAD" w:rsidP="003F5E10">
            <w:pPr>
              <w:pStyle w:val="rowtabella0"/>
              <w:jc w:val="center"/>
              <w:rPr>
                <w:color w:val="002060"/>
              </w:rPr>
            </w:pPr>
            <w:r w:rsidRPr="00B2421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B16BF" w14:textId="77777777" w:rsidR="00522EAD" w:rsidRPr="00B24218" w:rsidRDefault="00522EAD" w:rsidP="003F5E10">
            <w:pPr>
              <w:pStyle w:val="rowtabella0"/>
              <w:jc w:val="center"/>
              <w:rPr>
                <w:color w:val="002060"/>
              </w:rPr>
            </w:pPr>
            <w:r w:rsidRPr="00B24218">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453DC" w14:textId="77777777" w:rsidR="00522EAD" w:rsidRPr="00B24218" w:rsidRDefault="00522EAD" w:rsidP="003F5E10">
            <w:pPr>
              <w:pStyle w:val="rowtabella0"/>
              <w:jc w:val="center"/>
              <w:rPr>
                <w:color w:val="002060"/>
              </w:rPr>
            </w:pPr>
            <w:r w:rsidRPr="00B2421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1FAC9" w14:textId="77777777" w:rsidR="00522EAD" w:rsidRPr="00B24218" w:rsidRDefault="00522EAD" w:rsidP="003F5E10">
            <w:pPr>
              <w:pStyle w:val="rowtabella0"/>
              <w:jc w:val="center"/>
              <w:rPr>
                <w:color w:val="002060"/>
              </w:rPr>
            </w:pPr>
            <w:r w:rsidRPr="00B24218">
              <w:rPr>
                <w:color w:val="002060"/>
              </w:rPr>
              <w:t>0</w:t>
            </w:r>
          </w:p>
        </w:tc>
      </w:tr>
    </w:tbl>
    <w:p w14:paraId="3B430007" w14:textId="77777777" w:rsidR="00522EAD" w:rsidRPr="00B24218" w:rsidRDefault="00522EAD" w:rsidP="00522EAD">
      <w:pPr>
        <w:pStyle w:val="breakline"/>
        <w:rPr>
          <w:rFonts w:eastAsiaTheme="minorEastAsia"/>
          <w:color w:val="002060"/>
        </w:rPr>
      </w:pPr>
    </w:p>
    <w:p w14:paraId="1464E4E3" w14:textId="77777777" w:rsidR="00522EAD" w:rsidRPr="00B24218" w:rsidRDefault="00522EAD" w:rsidP="00522EAD">
      <w:pPr>
        <w:pStyle w:val="breakline"/>
        <w:rPr>
          <w:color w:val="002060"/>
        </w:rPr>
      </w:pPr>
    </w:p>
    <w:p w14:paraId="7DAD91DB" w14:textId="77777777" w:rsidR="00522EAD" w:rsidRPr="00B24218" w:rsidRDefault="00522EAD" w:rsidP="00522EAD">
      <w:pPr>
        <w:pStyle w:val="sottotitolocampionato10"/>
        <w:rPr>
          <w:color w:val="002060"/>
        </w:rPr>
      </w:pPr>
      <w:r w:rsidRPr="00B2421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2EAD" w:rsidRPr="00B24218" w14:paraId="520184B9" w14:textId="77777777" w:rsidTr="003F5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18402" w14:textId="77777777" w:rsidR="00522EAD" w:rsidRPr="00B24218" w:rsidRDefault="00522EAD" w:rsidP="003F5E10">
            <w:pPr>
              <w:pStyle w:val="headertabella0"/>
              <w:rPr>
                <w:color w:val="002060"/>
              </w:rPr>
            </w:pPr>
            <w:r w:rsidRPr="00B242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20789" w14:textId="77777777" w:rsidR="00522EAD" w:rsidRPr="00B24218" w:rsidRDefault="00522EAD" w:rsidP="003F5E10">
            <w:pPr>
              <w:pStyle w:val="headertabella0"/>
              <w:rPr>
                <w:color w:val="002060"/>
              </w:rPr>
            </w:pPr>
            <w:r w:rsidRPr="00B242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7DF33" w14:textId="77777777" w:rsidR="00522EAD" w:rsidRPr="00B24218" w:rsidRDefault="00522EAD" w:rsidP="003F5E10">
            <w:pPr>
              <w:pStyle w:val="headertabella0"/>
              <w:rPr>
                <w:color w:val="002060"/>
              </w:rPr>
            </w:pPr>
            <w:r w:rsidRPr="00B242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A657F" w14:textId="77777777" w:rsidR="00522EAD" w:rsidRPr="00B24218" w:rsidRDefault="00522EAD" w:rsidP="003F5E10">
            <w:pPr>
              <w:pStyle w:val="headertabella0"/>
              <w:rPr>
                <w:color w:val="002060"/>
              </w:rPr>
            </w:pPr>
            <w:r w:rsidRPr="00B242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474EE" w14:textId="77777777" w:rsidR="00522EAD" w:rsidRPr="00B24218" w:rsidRDefault="00522EAD" w:rsidP="003F5E10">
            <w:pPr>
              <w:pStyle w:val="headertabella0"/>
              <w:rPr>
                <w:color w:val="002060"/>
              </w:rPr>
            </w:pPr>
            <w:r w:rsidRPr="00B242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6A65A" w14:textId="77777777" w:rsidR="00522EAD" w:rsidRPr="00B24218" w:rsidRDefault="00522EAD" w:rsidP="003F5E10">
            <w:pPr>
              <w:pStyle w:val="headertabella0"/>
              <w:rPr>
                <w:color w:val="002060"/>
              </w:rPr>
            </w:pPr>
            <w:r w:rsidRPr="00B242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8A702" w14:textId="77777777" w:rsidR="00522EAD" w:rsidRPr="00B24218" w:rsidRDefault="00522EAD" w:rsidP="003F5E10">
            <w:pPr>
              <w:pStyle w:val="headertabella0"/>
              <w:rPr>
                <w:color w:val="002060"/>
              </w:rPr>
            </w:pPr>
            <w:r w:rsidRPr="00B242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BC92D" w14:textId="77777777" w:rsidR="00522EAD" w:rsidRPr="00B24218" w:rsidRDefault="00522EAD" w:rsidP="003F5E10">
            <w:pPr>
              <w:pStyle w:val="headertabella0"/>
              <w:rPr>
                <w:color w:val="002060"/>
              </w:rPr>
            </w:pPr>
            <w:r w:rsidRPr="00B242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187D6" w14:textId="77777777" w:rsidR="00522EAD" w:rsidRPr="00B24218" w:rsidRDefault="00522EAD" w:rsidP="003F5E10">
            <w:pPr>
              <w:pStyle w:val="headertabella0"/>
              <w:rPr>
                <w:color w:val="002060"/>
              </w:rPr>
            </w:pPr>
            <w:r w:rsidRPr="00B242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4D0F8" w14:textId="77777777" w:rsidR="00522EAD" w:rsidRPr="00B24218" w:rsidRDefault="00522EAD" w:rsidP="003F5E10">
            <w:pPr>
              <w:pStyle w:val="headertabella0"/>
              <w:rPr>
                <w:color w:val="002060"/>
              </w:rPr>
            </w:pPr>
            <w:r w:rsidRPr="00B24218">
              <w:rPr>
                <w:color w:val="002060"/>
              </w:rPr>
              <w:t>PE</w:t>
            </w:r>
          </w:p>
        </w:tc>
      </w:tr>
      <w:tr w:rsidR="00522EAD" w:rsidRPr="00B24218" w14:paraId="1BFC736A" w14:textId="77777777" w:rsidTr="003F5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4D83C0" w14:textId="77777777" w:rsidR="00522EAD" w:rsidRPr="00B24218" w:rsidRDefault="00522EAD" w:rsidP="003F5E10">
            <w:pPr>
              <w:pStyle w:val="rowtabella0"/>
              <w:rPr>
                <w:color w:val="002060"/>
              </w:rPr>
            </w:pPr>
            <w:r w:rsidRPr="00B24218">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42EB8" w14:textId="77777777" w:rsidR="00522EAD" w:rsidRPr="00B24218" w:rsidRDefault="00522EAD" w:rsidP="003F5E10">
            <w:pPr>
              <w:pStyle w:val="rowtabella0"/>
              <w:jc w:val="center"/>
              <w:rPr>
                <w:color w:val="002060"/>
              </w:rPr>
            </w:pPr>
            <w:r w:rsidRPr="00B2421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13E1C"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875FD" w14:textId="77777777" w:rsidR="00522EAD" w:rsidRPr="00B24218" w:rsidRDefault="00522EAD" w:rsidP="003F5E10">
            <w:pPr>
              <w:pStyle w:val="rowtabella0"/>
              <w:jc w:val="center"/>
              <w:rPr>
                <w:color w:val="002060"/>
              </w:rPr>
            </w:pPr>
            <w:r w:rsidRPr="00B242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33F21"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9B520"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641D3" w14:textId="77777777" w:rsidR="00522EAD" w:rsidRPr="00B24218" w:rsidRDefault="00522EAD" w:rsidP="003F5E10">
            <w:pPr>
              <w:pStyle w:val="rowtabella0"/>
              <w:jc w:val="center"/>
              <w:rPr>
                <w:color w:val="002060"/>
              </w:rPr>
            </w:pPr>
            <w:r w:rsidRPr="00B24218">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81424" w14:textId="77777777" w:rsidR="00522EAD" w:rsidRPr="00B24218" w:rsidRDefault="00522EAD" w:rsidP="003F5E10">
            <w:pPr>
              <w:pStyle w:val="rowtabella0"/>
              <w:jc w:val="center"/>
              <w:rPr>
                <w:color w:val="002060"/>
              </w:rPr>
            </w:pPr>
            <w:r w:rsidRPr="00B2421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996C7" w14:textId="77777777" w:rsidR="00522EAD" w:rsidRPr="00B24218" w:rsidRDefault="00522EAD" w:rsidP="003F5E10">
            <w:pPr>
              <w:pStyle w:val="rowtabella0"/>
              <w:jc w:val="center"/>
              <w:rPr>
                <w:color w:val="002060"/>
              </w:rPr>
            </w:pPr>
            <w:r w:rsidRPr="00B2421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A00C6" w14:textId="77777777" w:rsidR="00522EAD" w:rsidRPr="00B24218" w:rsidRDefault="00522EAD" w:rsidP="003F5E10">
            <w:pPr>
              <w:pStyle w:val="rowtabella0"/>
              <w:jc w:val="center"/>
              <w:rPr>
                <w:color w:val="002060"/>
              </w:rPr>
            </w:pPr>
            <w:r w:rsidRPr="00B24218">
              <w:rPr>
                <w:color w:val="002060"/>
              </w:rPr>
              <w:t>0</w:t>
            </w:r>
          </w:p>
        </w:tc>
      </w:tr>
      <w:tr w:rsidR="00522EAD" w:rsidRPr="00B24218" w14:paraId="21796518"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E467EC" w14:textId="77777777" w:rsidR="00522EAD" w:rsidRPr="00B24218" w:rsidRDefault="00522EAD" w:rsidP="003F5E10">
            <w:pPr>
              <w:pStyle w:val="rowtabella0"/>
              <w:rPr>
                <w:color w:val="002060"/>
              </w:rPr>
            </w:pPr>
            <w:r w:rsidRPr="00B24218">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3AE56" w14:textId="77777777" w:rsidR="00522EAD" w:rsidRPr="00B24218" w:rsidRDefault="00522EAD" w:rsidP="003F5E10">
            <w:pPr>
              <w:pStyle w:val="rowtabella0"/>
              <w:jc w:val="center"/>
              <w:rPr>
                <w:color w:val="002060"/>
              </w:rPr>
            </w:pPr>
            <w:r w:rsidRPr="00B2421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3FEC4"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1AA20" w14:textId="77777777" w:rsidR="00522EAD" w:rsidRPr="00B24218" w:rsidRDefault="00522EAD" w:rsidP="003F5E10">
            <w:pPr>
              <w:pStyle w:val="rowtabella0"/>
              <w:jc w:val="center"/>
              <w:rPr>
                <w:color w:val="002060"/>
              </w:rPr>
            </w:pPr>
            <w:r w:rsidRPr="00B242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8704E"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942A4"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E7368" w14:textId="77777777" w:rsidR="00522EAD" w:rsidRPr="00B24218" w:rsidRDefault="00522EAD" w:rsidP="003F5E10">
            <w:pPr>
              <w:pStyle w:val="rowtabella0"/>
              <w:jc w:val="center"/>
              <w:rPr>
                <w:color w:val="002060"/>
              </w:rPr>
            </w:pPr>
            <w:r w:rsidRPr="00B2421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E30DA" w14:textId="77777777" w:rsidR="00522EAD" w:rsidRPr="00B24218" w:rsidRDefault="00522EAD" w:rsidP="003F5E10">
            <w:pPr>
              <w:pStyle w:val="rowtabella0"/>
              <w:jc w:val="center"/>
              <w:rPr>
                <w:color w:val="002060"/>
              </w:rPr>
            </w:pPr>
            <w:r w:rsidRPr="00B242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4ED64" w14:textId="77777777" w:rsidR="00522EAD" w:rsidRPr="00B24218" w:rsidRDefault="00522EAD" w:rsidP="003F5E10">
            <w:pPr>
              <w:pStyle w:val="rowtabella0"/>
              <w:jc w:val="center"/>
              <w:rPr>
                <w:color w:val="002060"/>
              </w:rPr>
            </w:pPr>
            <w:r w:rsidRPr="00B242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3F922" w14:textId="77777777" w:rsidR="00522EAD" w:rsidRPr="00B24218" w:rsidRDefault="00522EAD" w:rsidP="003F5E10">
            <w:pPr>
              <w:pStyle w:val="rowtabella0"/>
              <w:jc w:val="center"/>
              <w:rPr>
                <w:color w:val="002060"/>
              </w:rPr>
            </w:pPr>
            <w:r w:rsidRPr="00B24218">
              <w:rPr>
                <w:color w:val="002060"/>
              </w:rPr>
              <w:t>0</w:t>
            </w:r>
          </w:p>
        </w:tc>
      </w:tr>
      <w:tr w:rsidR="00522EAD" w:rsidRPr="00B24218" w14:paraId="60126B9F"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81818" w14:textId="77777777" w:rsidR="00522EAD" w:rsidRPr="00B24218" w:rsidRDefault="00522EAD" w:rsidP="003F5E10">
            <w:pPr>
              <w:pStyle w:val="rowtabella0"/>
              <w:rPr>
                <w:color w:val="002060"/>
              </w:rPr>
            </w:pPr>
            <w:r w:rsidRPr="00B24218">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12A69" w14:textId="77777777" w:rsidR="00522EAD" w:rsidRPr="00B24218" w:rsidRDefault="00522EAD" w:rsidP="003F5E10">
            <w:pPr>
              <w:pStyle w:val="rowtabella0"/>
              <w:jc w:val="center"/>
              <w:rPr>
                <w:color w:val="002060"/>
              </w:rPr>
            </w:pPr>
            <w:r w:rsidRPr="00B2421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4C1E1"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EB65F" w14:textId="77777777" w:rsidR="00522EAD" w:rsidRPr="00B24218" w:rsidRDefault="00522EAD" w:rsidP="003F5E10">
            <w:pPr>
              <w:pStyle w:val="rowtabella0"/>
              <w:jc w:val="center"/>
              <w:rPr>
                <w:color w:val="002060"/>
              </w:rPr>
            </w:pPr>
            <w:r w:rsidRPr="00B242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727FD"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5E7B5"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6D994" w14:textId="77777777" w:rsidR="00522EAD" w:rsidRPr="00B24218" w:rsidRDefault="00522EAD" w:rsidP="003F5E10">
            <w:pPr>
              <w:pStyle w:val="rowtabella0"/>
              <w:jc w:val="center"/>
              <w:rPr>
                <w:color w:val="002060"/>
              </w:rPr>
            </w:pPr>
            <w:r w:rsidRPr="00B24218">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5DFE8" w14:textId="77777777" w:rsidR="00522EAD" w:rsidRPr="00B24218" w:rsidRDefault="00522EAD" w:rsidP="003F5E10">
            <w:pPr>
              <w:pStyle w:val="rowtabella0"/>
              <w:jc w:val="center"/>
              <w:rPr>
                <w:color w:val="002060"/>
              </w:rPr>
            </w:pPr>
            <w:r w:rsidRPr="00B2421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B724A" w14:textId="77777777" w:rsidR="00522EAD" w:rsidRPr="00B24218" w:rsidRDefault="00522EAD" w:rsidP="003F5E10">
            <w:pPr>
              <w:pStyle w:val="rowtabella0"/>
              <w:jc w:val="center"/>
              <w:rPr>
                <w:color w:val="002060"/>
              </w:rPr>
            </w:pPr>
            <w:r w:rsidRPr="00B242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C64C3" w14:textId="77777777" w:rsidR="00522EAD" w:rsidRPr="00B24218" w:rsidRDefault="00522EAD" w:rsidP="003F5E10">
            <w:pPr>
              <w:pStyle w:val="rowtabella0"/>
              <w:jc w:val="center"/>
              <w:rPr>
                <w:color w:val="002060"/>
              </w:rPr>
            </w:pPr>
            <w:r w:rsidRPr="00B24218">
              <w:rPr>
                <w:color w:val="002060"/>
              </w:rPr>
              <w:t>0</w:t>
            </w:r>
          </w:p>
        </w:tc>
      </w:tr>
      <w:tr w:rsidR="00522EAD" w:rsidRPr="00B24218" w14:paraId="4A16E2AE"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B7AA59" w14:textId="77777777" w:rsidR="00522EAD" w:rsidRPr="00B24218" w:rsidRDefault="00522EAD" w:rsidP="003F5E10">
            <w:pPr>
              <w:pStyle w:val="rowtabella0"/>
              <w:rPr>
                <w:color w:val="002060"/>
              </w:rPr>
            </w:pPr>
            <w:r w:rsidRPr="00B24218">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EEE46" w14:textId="77777777" w:rsidR="00522EAD" w:rsidRPr="00B24218" w:rsidRDefault="00522EAD" w:rsidP="003F5E10">
            <w:pPr>
              <w:pStyle w:val="rowtabella0"/>
              <w:jc w:val="center"/>
              <w:rPr>
                <w:color w:val="002060"/>
              </w:rPr>
            </w:pPr>
            <w:r w:rsidRPr="00B2421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7DA62"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1AB1C"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E0BEA"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BF96F"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CE0AD" w14:textId="77777777" w:rsidR="00522EAD" w:rsidRPr="00B24218" w:rsidRDefault="00522EAD" w:rsidP="003F5E10">
            <w:pPr>
              <w:pStyle w:val="rowtabella0"/>
              <w:jc w:val="center"/>
              <w:rPr>
                <w:color w:val="002060"/>
              </w:rPr>
            </w:pPr>
            <w:r w:rsidRPr="00B2421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44661" w14:textId="77777777" w:rsidR="00522EAD" w:rsidRPr="00B24218" w:rsidRDefault="00522EAD" w:rsidP="003F5E10">
            <w:pPr>
              <w:pStyle w:val="rowtabella0"/>
              <w:jc w:val="center"/>
              <w:rPr>
                <w:color w:val="002060"/>
              </w:rPr>
            </w:pPr>
            <w:r w:rsidRPr="00B2421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CE8E7"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FD4E3" w14:textId="77777777" w:rsidR="00522EAD" w:rsidRPr="00B24218" w:rsidRDefault="00522EAD" w:rsidP="003F5E10">
            <w:pPr>
              <w:pStyle w:val="rowtabella0"/>
              <w:jc w:val="center"/>
              <w:rPr>
                <w:color w:val="002060"/>
              </w:rPr>
            </w:pPr>
            <w:r w:rsidRPr="00B24218">
              <w:rPr>
                <w:color w:val="002060"/>
              </w:rPr>
              <w:t>0</w:t>
            </w:r>
          </w:p>
        </w:tc>
      </w:tr>
      <w:tr w:rsidR="00522EAD" w:rsidRPr="00B24218" w14:paraId="030FF623"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02FB5C" w14:textId="77777777" w:rsidR="00522EAD" w:rsidRPr="00B24218" w:rsidRDefault="00522EAD" w:rsidP="003F5E10">
            <w:pPr>
              <w:pStyle w:val="rowtabella0"/>
              <w:rPr>
                <w:color w:val="002060"/>
              </w:rPr>
            </w:pPr>
            <w:r w:rsidRPr="00B24218">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1E391" w14:textId="77777777" w:rsidR="00522EAD" w:rsidRPr="00B24218" w:rsidRDefault="00522EAD" w:rsidP="003F5E10">
            <w:pPr>
              <w:pStyle w:val="rowtabella0"/>
              <w:jc w:val="center"/>
              <w:rPr>
                <w:color w:val="002060"/>
              </w:rPr>
            </w:pPr>
            <w:r w:rsidRPr="00B242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42823"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4A74C"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2ED9E"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2AC87"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180A0" w14:textId="77777777" w:rsidR="00522EAD" w:rsidRPr="00B24218" w:rsidRDefault="00522EAD" w:rsidP="003F5E10">
            <w:pPr>
              <w:pStyle w:val="rowtabella0"/>
              <w:jc w:val="center"/>
              <w:rPr>
                <w:color w:val="002060"/>
              </w:rPr>
            </w:pPr>
            <w:r w:rsidRPr="00B2421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03BD6" w14:textId="77777777" w:rsidR="00522EAD" w:rsidRPr="00B24218" w:rsidRDefault="00522EAD" w:rsidP="003F5E10">
            <w:pPr>
              <w:pStyle w:val="rowtabella0"/>
              <w:jc w:val="center"/>
              <w:rPr>
                <w:color w:val="002060"/>
              </w:rPr>
            </w:pPr>
            <w:r w:rsidRPr="00B2421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4660C"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BA403" w14:textId="77777777" w:rsidR="00522EAD" w:rsidRPr="00B24218" w:rsidRDefault="00522EAD" w:rsidP="003F5E10">
            <w:pPr>
              <w:pStyle w:val="rowtabella0"/>
              <w:jc w:val="center"/>
              <w:rPr>
                <w:color w:val="002060"/>
              </w:rPr>
            </w:pPr>
            <w:r w:rsidRPr="00B24218">
              <w:rPr>
                <w:color w:val="002060"/>
              </w:rPr>
              <w:t>0</w:t>
            </w:r>
          </w:p>
        </w:tc>
      </w:tr>
      <w:tr w:rsidR="00522EAD" w:rsidRPr="00B24218" w14:paraId="355118A0"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625789" w14:textId="77777777" w:rsidR="00522EAD" w:rsidRPr="00B24218" w:rsidRDefault="00522EAD" w:rsidP="003F5E10">
            <w:pPr>
              <w:pStyle w:val="rowtabella0"/>
              <w:rPr>
                <w:color w:val="002060"/>
              </w:rPr>
            </w:pPr>
            <w:r w:rsidRPr="00B24218">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4ECCD" w14:textId="77777777" w:rsidR="00522EAD" w:rsidRPr="00B24218" w:rsidRDefault="00522EAD" w:rsidP="003F5E10">
            <w:pPr>
              <w:pStyle w:val="rowtabella0"/>
              <w:jc w:val="center"/>
              <w:rPr>
                <w:color w:val="002060"/>
              </w:rPr>
            </w:pPr>
            <w:r w:rsidRPr="00B242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D50A2"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B40BA"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EEC5E"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ED951"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3EC56" w14:textId="77777777" w:rsidR="00522EAD" w:rsidRPr="00B24218" w:rsidRDefault="00522EAD" w:rsidP="003F5E10">
            <w:pPr>
              <w:pStyle w:val="rowtabella0"/>
              <w:jc w:val="center"/>
              <w:rPr>
                <w:color w:val="002060"/>
              </w:rPr>
            </w:pPr>
            <w:r w:rsidRPr="00B2421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E9F60" w14:textId="77777777" w:rsidR="00522EAD" w:rsidRPr="00B24218" w:rsidRDefault="00522EAD" w:rsidP="003F5E10">
            <w:pPr>
              <w:pStyle w:val="rowtabella0"/>
              <w:jc w:val="center"/>
              <w:rPr>
                <w:color w:val="002060"/>
              </w:rPr>
            </w:pPr>
            <w:r w:rsidRPr="00B2421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4CA37"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E7D7F" w14:textId="77777777" w:rsidR="00522EAD" w:rsidRPr="00B24218" w:rsidRDefault="00522EAD" w:rsidP="003F5E10">
            <w:pPr>
              <w:pStyle w:val="rowtabella0"/>
              <w:jc w:val="center"/>
              <w:rPr>
                <w:color w:val="002060"/>
              </w:rPr>
            </w:pPr>
            <w:r w:rsidRPr="00B24218">
              <w:rPr>
                <w:color w:val="002060"/>
              </w:rPr>
              <w:t>0</w:t>
            </w:r>
          </w:p>
        </w:tc>
      </w:tr>
      <w:tr w:rsidR="00522EAD" w:rsidRPr="00B24218" w14:paraId="1AD84EF4"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2A8168" w14:textId="77777777" w:rsidR="00522EAD" w:rsidRPr="00B24218" w:rsidRDefault="00522EAD" w:rsidP="003F5E10">
            <w:pPr>
              <w:pStyle w:val="rowtabella0"/>
              <w:rPr>
                <w:color w:val="002060"/>
              </w:rPr>
            </w:pPr>
            <w:r w:rsidRPr="00B24218">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31DA5" w14:textId="77777777" w:rsidR="00522EAD" w:rsidRPr="00B24218" w:rsidRDefault="00522EAD" w:rsidP="003F5E10">
            <w:pPr>
              <w:pStyle w:val="rowtabella0"/>
              <w:jc w:val="center"/>
              <w:rPr>
                <w:color w:val="002060"/>
              </w:rPr>
            </w:pPr>
            <w:r w:rsidRPr="00B242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4F286"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8D646"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0FBDE"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B5595"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F0395" w14:textId="77777777" w:rsidR="00522EAD" w:rsidRPr="00B24218" w:rsidRDefault="00522EAD" w:rsidP="003F5E10">
            <w:pPr>
              <w:pStyle w:val="rowtabella0"/>
              <w:jc w:val="center"/>
              <w:rPr>
                <w:color w:val="002060"/>
              </w:rPr>
            </w:pPr>
            <w:r w:rsidRPr="00B2421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9256B" w14:textId="77777777" w:rsidR="00522EAD" w:rsidRPr="00B24218" w:rsidRDefault="00522EAD" w:rsidP="003F5E10">
            <w:pPr>
              <w:pStyle w:val="rowtabella0"/>
              <w:jc w:val="center"/>
              <w:rPr>
                <w:color w:val="002060"/>
              </w:rPr>
            </w:pPr>
            <w:r w:rsidRPr="00B2421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D8636"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2A7B4" w14:textId="77777777" w:rsidR="00522EAD" w:rsidRPr="00B24218" w:rsidRDefault="00522EAD" w:rsidP="003F5E10">
            <w:pPr>
              <w:pStyle w:val="rowtabella0"/>
              <w:jc w:val="center"/>
              <w:rPr>
                <w:color w:val="002060"/>
              </w:rPr>
            </w:pPr>
            <w:r w:rsidRPr="00B24218">
              <w:rPr>
                <w:color w:val="002060"/>
              </w:rPr>
              <w:t>0</w:t>
            </w:r>
          </w:p>
        </w:tc>
      </w:tr>
      <w:tr w:rsidR="00522EAD" w:rsidRPr="00B24218" w14:paraId="2C7DF257"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59A0B6" w14:textId="77777777" w:rsidR="00522EAD" w:rsidRPr="00B24218" w:rsidRDefault="00522EAD" w:rsidP="003F5E10">
            <w:pPr>
              <w:pStyle w:val="rowtabella0"/>
              <w:rPr>
                <w:color w:val="002060"/>
              </w:rPr>
            </w:pPr>
            <w:r w:rsidRPr="00B24218">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74E31" w14:textId="77777777" w:rsidR="00522EAD" w:rsidRPr="00B24218" w:rsidRDefault="00522EAD" w:rsidP="003F5E10">
            <w:pPr>
              <w:pStyle w:val="rowtabella0"/>
              <w:jc w:val="center"/>
              <w:rPr>
                <w:color w:val="002060"/>
              </w:rPr>
            </w:pPr>
            <w:r w:rsidRPr="00B2421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F932E"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E1C55"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1D3CD"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7411A"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97649" w14:textId="77777777" w:rsidR="00522EAD" w:rsidRPr="00B24218" w:rsidRDefault="00522EAD" w:rsidP="003F5E10">
            <w:pPr>
              <w:pStyle w:val="rowtabella0"/>
              <w:jc w:val="center"/>
              <w:rPr>
                <w:color w:val="002060"/>
              </w:rPr>
            </w:pPr>
            <w:r w:rsidRPr="00B24218">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BA151" w14:textId="77777777" w:rsidR="00522EAD" w:rsidRPr="00B24218" w:rsidRDefault="00522EAD" w:rsidP="003F5E10">
            <w:pPr>
              <w:pStyle w:val="rowtabella0"/>
              <w:jc w:val="center"/>
              <w:rPr>
                <w:color w:val="002060"/>
              </w:rPr>
            </w:pPr>
            <w:r w:rsidRPr="00B24218">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86F40"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0C762" w14:textId="77777777" w:rsidR="00522EAD" w:rsidRPr="00B24218" w:rsidRDefault="00522EAD" w:rsidP="003F5E10">
            <w:pPr>
              <w:pStyle w:val="rowtabella0"/>
              <w:jc w:val="center"/>
              <w:rPr>
                <w:color w:val="002060"/>
              </w:rPr>
            </w:pPr>
            <w:r w:rsidRPr="00B24218">
              <w:rPr>
                <w:color w:val="002060"/>
              </w:rPr>
              <w:t>0</w:t>
            </w:r>
          </w:p>
        </w:tc>
      </w:tr>
      <w:tr w:rsidR="00522EAD" w:rsidRPr="00B24218" w14:paraId="0047D67E"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C6B11E" w14:textId="77777777" w:rsidR="00522EAD" w:rsidRPr="00B24218" w:rsidRDefault="00522EAD" w:rsidP="003F5E10">
            <w:pPr>
              <w:pStyle w:val="rowtabella0"/>
              <w:rPr>
                <w:color w:val="002060"/>
              </w:rPr>
            </w:pPr>
            <w:r w:rsidRPr="00B24218">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5D0F9" w14:textId="77777777" w:rsidR="00522EAD" w:rsidRPr="00B24218" w:rsidRDefault="00522EAD" w:rsidP="003F5E10">
            <w:pPr>
              <w:pStyle w:val="rowtabella0"/>
              <w:jc w:val="center"/>
              <w:rPr>
                <w:color w:val="002060"/>
              </w:rPr>
            </w:pPr>
            <w:r w:rsidRPr="00B242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EAAB7"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7E22E"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CE549"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514EA"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FFDFF" w14:textId="77777777" w:rsidR="00522EAD" w:rsidRPr="00B24218" w:rsidRDefault="00522EAD" w:rsidP="003F5E10">
            <w:pPr>
              <w:pStyle w:val="rowtabella0"/>
              <w:jc w:val="center"/>
              <w:rPr>
                <w:color w:val="002060"/>
              </w:rPr>
            </w:pPr>
            <w:r w:rsidRPr="00B2421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FE0D4" w14:textId="77777777" w:rsidR="00522EAD" w:rsidRPr="00B24218" w:rsidRDefault="00522EAD" w:rsidP="003F5E10">
            <w:pPr>
              <w:pStyle w:val="rowtabella0"/>
              <w:jc w:val="center"/>
              <w:rPr>
                <w:color w:val="002060"/>
              </w:rPr>
            </w:pPr>
            <w:r w:rsidRPr="00B2421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0E50B"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FA5C9" w14:textId="77777777" w:rsidR="00522EAD" w:rsidRPr="00B24218" w:rsidRDefault="00522EAD" w:rsidP="003F5E10">
            <w:pPr>
              <w:pStyle w:val="rowtabella0"/>
              <w:jc w:val="center"/>
              <w:rPr>
                <w:color w:val="002060"/>
              </w:rPr>
            </w:pPr>
            <w:r w:rsidRPr="00B24218">
              <w:rPr>
                <w:color w:val="002060"/>
              </w:rPr>
              <w:t>0</w:t>
            </w:r>
          </w:p>
        </w:tc>
      </w:tr>
      <w:tr w:rsidR="00522EAD" w:rsidRPr="00B24218" w14:paraId="2AFA1A33"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FC6006" w14:textId="77777777" w:rsidR="00522EAD" w:rsidRPr="00B24218" w:rsidRDefault="00522EAD" w:rsidP="003F5E10">
            <w:pPr>
              <w:pStyle w:val="rowtabella0"/>
              <w:rPr>
                <w:color w:val="002060"/>
              </w:rPr>
            </w:pPr>
            <w:r w:rsidRPr="00B24218">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CA9E0" w14:textId="77777777" w:rsidR="00522EAD" w:rsidRPr="00B24218" w:rsidRDefault="00522EAD" w:rsidP="003F5E10">
            <w:pPr>
              <w:pStyle w:val="rowtabella0"/>
              <w:jc w:val="center"/>
              <w:rPr>
                <w:color w:val="002060"/>
              </w:rPr>
            </w:pPr>
            <w:r w:rsidRPr="00B242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DBED6"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EBDA7"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EAC6E"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9ACA2"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0B74B" w14:textId="77777777" w:rsidR="00522EAD" w:rsidRPr="00B24218" w:rsidRDefault="00522EAD" w:rsidP="003F5E10">
            <w:pPr>
              <w:pStyle w:val="rowtabella0"/>
              <w:jc w:val="center"/>
              <w:rPr>
                <w:color w:val="002060"/>
              </w:rPr>
            </w:pPr>
            <w:r w:rsidRPr="00B2421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47611" w14:textId="77777777" w:rsidR="00522EAD" w:rsidRPr="00B24218" w:rsidRDefault="00522EAD" w:rsidP="003F5E10">
            <w:pPr>
              <w:pStyle w:val="rowtabella0"/>
              <w:jc w:val="center"/>
              <w:rPr>
                <w:color w:val="002060"/>
              </w:rPr>
            </w:pPr>
            <w:r w:rsidRPr="00B2421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21809"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0CB0B" w14:textId="77777777" w:rsidR="00522EAD" w:rsidRPr="00B24218" w:rsidRDefault="00522EAD" w:rsidP="003F5E10">
            <w:pPr>
              <w:pStyle w:val="rowtabella0"/>
              <w:jc w:val="center"/>
              <w:rPr>
                <w:color w:val="002060"/>
              </w:rPr>
            </w:pPr>
            <w:r w:rsidRPr="00B24218">
              <w:rPr>
                <w:color w:val="002060"/>
              </w:rPr>
              <w:t>0</w:t>
            </w:r>
          </w:p>
        </w:tc>
      </w:tr>
      <w:tr w:rsidR="00522EAD" w:rsidRPr="00B24218" w14:paraId="339C532D"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CBDFA8" w14:textId="77777777" w:rsidR="00522EAD" w:rsidRPr="00B24218" w:rsidRDefault="00522EAD" w:rsidP="003F5E10">
            <w:pPr>
              <w:pStyle w:val="rowtabella0"/>
              <w:rPr>
                <w:color w:val="002060"/>
              </w:rPr>
            </w:pPr>
            <w:r w:rsidRPr="00B24218">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014A9" w14:textId="77777777" w:rsidR="00522EAD" w:rsidRPr="00B24218" w:rsidRDefault="00522EAD" w:rsidP="003F5E10">
            <w:pPr>
              <w:pStyle w:val="rowtabella0"/>
              <w:jc w:val="center"/>
              <w:rPr>
                <w:color w:val="002060"/>
              </w:rPr>
            </w:pPr>
            <w:r w:rsidRPr="00B242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56F0F"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28039"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DC23B"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11BC4"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2E8DF" w14:textId="77777777" w:rsidR="00522EAD" w:rsidRPr="00B24218" w:rsidRDefault="00522EAD" w:rsidP="003F5E10">
            <w:pPr>
              <w:pStyle w:val="rowtabella0"/>
              <w:jc w:val="center"/>
              <w:rPr>
                <w:color w:val="002060"/>
              </w:rPr>
            </w:pPr>
            <w:r w:rsidRPr="00B242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C9577" w14:textId="77777777" w:rsidR="00522EAD" w:rsidRPr="00B24218" w:rsidRDefault="00522EAD" w:rsidP="003F5E10">
            <w:pPr>
              <w:pStyle w:val="rowtabella0"/>
              <w:jc w:val="center"/>
              <w:rPr>
                <w:color w:val="002060"/>
              </w:rPr>
            </w:pPr>
            <w:r w:rsidRPr="00B2421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EE9FE"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3A777" w14:textId="77777777" w:rsidR="00522EAD" w:rsidRPr="00B24218" w:rsidRDefault="00522EAD" w:rsidP="003F5E10">
            <w:pPr>
              <w:pStyle w:val="rowtabella0"/>
              <w:jc w:val="center"/>
              <w:rPr>
                <w:color w:val="002060"/>
              </w:rPr>
            </w:pPr>
            <w:r w:rsidRPr="00B24218">
              <w:rPr>
                <w:color w:val="002060"/>
              </w:rPr>
              <w:t>0</w:t>
            </w:r>
          </w:p>
        </w:tc>
      </w:tr>
      <w:tr w:rsidR="00522EAD" w:rsidRPr="00B24218" w14:paraId="3705D4C4"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2FC21D" w14:textId="77777777" w:rsidR="00522EAD" w:rsidRPr="00B24218" w:rsidRDefault="00522EAD" w:rsidP="003F5E10">
            <w:pPr>
              <w:pStyle w:val="rowtabella0"/>
              <w:rPr>
                <w:color w:val="002060"/>
              </w:rPr>
            </w:pPr>
            <w:r w:rsidRPr="00B24218">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68111" w14:textId="77777777" w:rsidR="00522EAD" w:rsidRPr="00B24218" w:rsidRDefault="00522EAD" w:rsidP="003F5E10">
            <w:pPr>
              <w:pStyle w:val="rowtabella0"/>
              <w:jc w:val="center"/>
              <w:rPr>
                <w:color w:val="002060"/>
              </w:rPr>
            </w:pPr>
            <w:r w:rsidRPr="00B2421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23B4C"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9AF72"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C8447"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B65CC"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CF9F5" w14:textId="77777777" w:rsidR="00522EAD" w:rsidRPr="00B24218" w:rsidRDefault="00522EAD" w:rsidP="003F5E10">
            <w:pPr>
              <w:pStyle w:val="rowtabella0"/>
              <w:jc w:val="center"/>
              <w:rPr>
                <w:color w:val="002060"/>
              </w:rPr>
            </w:pPr>
            <w:r w:rsidRPr="00B2421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E0459" w14:textId="77777777" w:rsidR="00522EAD" w:rsidRPr="00B24218" w:rsidRDefault="00522EAD" w:rsidP="003F5E10">
            <w:pPr>
              <w:pStyle w:val="rowtabella0"/>
              <w:jc w:val="center"/>
              <w:rPr>
                <w:color w:val="002060"/>
              </w:rPr>
            </w:pPr>
            <w:r w:rsidRPr="00B2421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983BA"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F55A8" w14:textId="77777777" w:rsidR="00522EAD" w:rsidRPr="00B24218" w:rsidRDefault="00522EAD" w:rsidP="003F5E10">
            <w:pPr>
              <w:pStyle w:val="rowtabella0"/>
              <w:jc w:val="center"/>
              <w:rPr>
                <w:color w:val="002060"/>
              </w:rPr>
            </w:pPr>
            <w:r w:rsidRPr="00B24218">
              <w:rPr>
                <w:color w:val="002060"/>
              </w:rPr>
              <w:t>0</w:t>
            </w:r>
          </w:p>
        </w:tc>
      </w:tr>
      <w:tr w:rsidR="00522EAD" w:rsidRPr="00B24218" w14:paraId="176733AE"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C028A9" w14:textId="77777777" w:rsidR="00522EAD" w:rsidRPr="00B24218" w:rsidRDefault="00522EAD" w:rsidP="003F5E10">
            <w:pPr>
              <w:pStyle w:val="rowtabella0"/>
              <w:rPr>
                <w:color w:val="002060"/>
              </w:rPr>
            </w:pPr>
            <w:r w:rsidRPr="00B24218">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4C3D8" w14:textId="77777777" w:rsidR="00522EAD" w:rsidRPr="00B24218" w:rsidRDefault="00522EAD" w:rsidP="003F5E10">
            <w:pPr>
              <w:pStyle w:val="rowtabella0"/>
              <w:jc w:val="center"/>
              <w:rPr>
                <w:color w:val="002060"/>
              </w:rPr>
            </w:pPr>
            <w:r w:rsidRPr="00B242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A1740"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ACDAA"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0BD50"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B75A2" w14:textId="77777777" w:rsidR="00522EAD" w:rsidRPr="00B24218" w:rsidRDefault="00522EAD" w:rsidP="003F5E10">
            <w:pPr>
              <w:pStyle w:val="rowtabella0"/>
              <w:jc w:val="center"/>
              <w:rPr>
                <w:color w:val="002060"/>
              </w:rPr>
            </w:pPr>
            <w:r w:rsidRPr="00B242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CC450" w14:textId="77777777" w:rsidR="00522EAD" w:rsidRPr="00B24218" w:rsidRDefault="00522EAD" w:rsidP="003F5E10">
            <w:pPr>
              <w:pStyle w:val="rowtabella0"/>
              <w:jc w:val="center"/>
              <w:rPr>
                <w:color w:val="002060"/>
              </w:rPr>
            </w:pPr>
            <w:r w:rsidRPr="00B2421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3D939" w14:textId="77777777" w:rsidR="00522EAD" w:rsidRPr="00B24218" w:rsidRDefault="00522EAD" w:rsidP="003F5E10">
            <w:pPr>
              <w:pStyle w:val="rowtabella0"/>
              <w:jc w:val="center"/>
              <w:rPr>
                <w:color w:val="002060"/>
              </w:rPr>
            </w:pPr>
            <w:r w:rsidRPr="00B24218">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14755" w14:textId="77777777" w:rsidR="00522EAD" w:rsidRPr="00B24218" w:rsidRDefault="00522EAD" w:rsidP="003F5E10">
            <w:pPr>
              <w:pStyle w:val="rowtabella0"/>
              <w:jc w:val="center"/>
              <w:rPr>
                <w:color w:val="002060"/>
              </w:rPr>
            </w:pPr>
            <w:r w:rsidRPr="00B2421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A69BD" w14:textId="77777777" w:rsidR="00522EAD" w:rsidRPr="00B24218" w:rsidRDefault="00522EAD" w:rsidP="003F5E10">
            <w:pPr>
              <w:pStyle w:val="rowtabella0"/>
              <w:jc w:val="center"/>
              <w:rPr>
                <w:color w:val="002060"/>
              </w:rPr>
            </w:pPr>
            <w:r w:rsidRPr="00B24218">
              <w:rPr>
                <w:color w:val="002060"/>
              </w:rPr>
              <w:t>0</w:t>
            </w:r>
          </w:p>
        </w:tc>
      </w:tr>
      <w:tr w:rsidR="00522EAD" w:rsidRPr="00B24218" w14:paraId="42A95748" w14:textId="77777777" w:rsidTr="003F5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3660A4" w14:textId="77777777" w:rsidR="00522EAD" w:rsidRPr="00B24218" w:rsidRDefault="00522EAD" w:rsidP="003F5E10">
            <w:pPr>
              <w:pStyle w:val="rowtabella0"/>
              <w:rPr>
                <w:color w:val="002060"/>
              </w:rPr>
            </w:pPr>
            <w:r w:rsidRPr="00B24218">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669E3"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9227A"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C6335"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6CDA2"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B908C"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53CC0" w14:textId="77777777" w:rsidR="00522EAD" w:rsidRPr="00B24218" w:rsidRDefault="00522EAD" w:rsidP="003F5E10">
            <w:pPr>
              <w:pStyle w:val="rowtabella0"/>
              <w:jc w:val="center"/>
              <w:rPr>
                <w:color w:val="002060"/>
              </w:rPr>
            </w:pPr>
            <w:r w:rsidRPr="00B2421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86F2F" w14:textId="77777777" w:rsidR="00522EAD" w:rsidRPr="00B24218" w:rsidRDefault="00522EAD" w:rsidP="003F5E10">
            <w:pPr>
              <w:pStyle w:val="rowtabella0"/>
              <w:jc w:val="center"/>
              <w:rPr>
                <w:color w:val="002060"/>
              </w:rPr>
            </w:pPr>
            <w:r w:rsidRPr="00B24218">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E4B52" w14:textId="77777777" w:rsidR="00522EAD" w:rsidRPr="00B24218" w:rsidRDefault="00522EAD" w:rsidP="003F5E10">
            <w:pPr>
              <w:pStyle w:val="rowtabella0"/>
              <w:jc w:val="center"/>
              <w:rPr>
                <w:color w:val="002060"/>
              </w:rPr>
            </w:pPr>
            <w:r w:rsidRPr="00B242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C5C2F" w14:textId="77777777" w:rsidR="00522EAD" w:rsidRPr="00B24218" w:rsidRDefault="00522EAD" w:rsidP="003F5E10">
            <w:pPr>
              <w:pStyle w:val="rowtabella0"/>
              <w:jc w:val="center"/>
              <w:rPr>
                <w:color w:val="002060"/>
              </w:rPr>
            </w:pPr>
            <w:r w:rsidRPr="00B24218">
              <w:rPr>
                <w:color w:val="002060"/>
              </w:rPr>
              <w:t>0</w:t>
            </w:r>
          </w:p>
        </w:tc>
      </w:tr>
    </w:tbl>
    <w:p w14:paraId="758647AF" w14:textId="77777777" w:rsidR="00522EAD" w:rsidRPr="00B24218" w:rsidRDefault="00522EAD" w:rsidP="00522EAD">
      <w:pPr>
        <w:pStyle w:val="breakline"/>
        <w:rPr>
          <w:rFonts w:eastAsiaTheme="minorEastAsia"/>
          <w:color w:val="002060"/>
        </w:rPr>
      </w:pPr>
    </w:p>
    <w:p w14:paraId="3B78FF4F" w14:textId="77777777" w:rsidR="00522EAD" w:rsidRPr="00B24218" w:rsidRDefault="00522EAD" w:rsidP="00522EAD">
      <w:pPr>
        <w:pStyle w:val="breakline"/>
        <w:rPr>
          <w:color w:val="002060"/>
        </w:rPr>
      </w:pPr>
    </w:p>
    <w:p w14:paraId="2BE74168" w14:textId="77777777" w:rsidR="00522EAD" w:rsidRPr="00B24218" w:rsidRDefault="00522EAD" w:rsidP="00522EAD">
      <w:pPr>
        <w:pStyle w:val="sottotitolocampionato10"/>
        <w:rPr>
          <w:color w:val="002060"/>
        </w:rPr>
      </w:pPr>
      <w:r w:rsidRPr="00B2421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2EAD" w:rsidRPr="00B24218" w14:paraId="56652584" w14:textId="77777777" w:rsidTr="003F5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5061A" w14:textId="77777777" w:rsidR="00522EAD" w:rsidRPr="00B24218" w:rsidRDefault="00522EAD" w:rsidP="003F5E10">
            <w:pPr>
              <w:pStyle w:val="headertabella0"/>
              <w:rPr>
                <w:color w:val="002060"/>
              </w:rPr>
            </w:pPr>
            <w:r w:rsidRPr="00B242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7ECAF" w14:textId="77777777" w:rsidR="00522EAD" w:rsidRPr="00B24218" w:rsidRDefault="00522EAD" w:rsidP="003F5E10">
            <w:pPr>
              <w:pStyle w:val="headertabella0"/>
              <w:rPr>
                <w:color w:val="002060"/>
              </w:rPr>
            </w:pPr>
            <w:r w:rsidRPr="00B242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FDC3A" w14:textId="77777777" w:rsidR="00522EAD" w:rsidRPr="00B24218" w:rsidRDefault="00522EAD" w:rsidP="003F5E10">
            <w:pPr>
              <w:pStyle w:val="headertabella0"/>
              <w:rPr>
                <w:color w:val="002060"/>
              </w:rPr>
            </w:pPr>
            <w:r w:rsidRPr="00B242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07110" w14:textId="77777777" w:rsidR="00522EAD" w:rsidRPr="00B24218" w:rsidRDefault="00522EAD" w:rsidP="003F5E10">
            <w:pPr>
              <w:pStyle w:val="headertabella0"/>
              <w:rPr>
                <w:color w:val="002060"/>
              </w:rPr>
            </w:pPr>
            <w:r w:rsidRPr="00B242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E6467" w14:textId="77777777" w:rsidR="00522EAD" w:rsidRPr="00B24218" w:rsidRDefault="00522EAD" w:rsidP="003F5E10">
            <w:pPr>
              <w:pStyle w:val="headertabella0"/>
              <w:rPr>
                <w:color w:val="002060"/>
              </w:rPr>
            </w:pPr>
            <w:r w:rsidRPr="00B242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EAB57" w14:textId="77777777" w:rsidR="00522EAD" w:rsidRPr="00B24218" w:rsidRDefault="00522EAD" w:rsidP="003F5E10">
            <w:pPr>
              <w:pStyle w:val="headertabella0"/>
              <w:rPr>
                <w:color w:val="002060"/>
              </w:rPr>
            </w:pPr>
            <w:r w:rsidRPr="00B242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02656" w14:textId="77777777" w:rsidR="00522EAD" w:rsidRPr="00B24218" w:rsidRDefault="00522EAD" w:rsidP="003F5E10">
            <w:pPr>
              <w:pStyle w:val="headertabella0"/>
              <w:rPr>
                <w:color w:val="002060"/>
              </w:rPr>
            </w:pPr>
            <w:r w:rsidRPr="00B242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B8323" w14:textId="77777777" w:rsidR="00522EAD" w:rsidRPr="00B24218" w:rsidRDefault="00522EAD" w:rsidP="003F5E10">
            <w:pPr>
              <w:pStyle w:val="headertabella0"/>
              <w:rPr>
                <w:color w:val="002060"/>
              </w:rPr>
            </w:pPr>
            <w:r w:rsidRPr="00B242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2C403" w14:textId="77777777" w:rsidR="00522EAD" w:rsidRPr="00B24218" w:rsidRDefault="00522EAD" w:rsidP="003F5E10">
            <w:pPr>
              <w:pStyle w:val="headertabella0"/>
              <w:rPr>
                <w:color w:val="002060"/>
              </w:rPr>
            </w:pPr>
            <w:r w:rsidRPr="00B242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668F4" w14:textId="77777777" w:rsidR="00522EAD" w:rsidRPr="00B24218" w:rsidRDefault="00522EAD" w:rsidP="003F5E10">
            <w:pPr>
              <w:pStyle w:val="headertabella0"/>
              <w:rPr>
                <w:color w:val="002060"/>
              </w:rPr>
            </w:pPr>
            <w:r w:rsidRPr="00B24218">
              <w:rPr>
                <w:color w:val="002060"/>
              </w:rPr>
              <w:t>PE</w:t>
            </w:r>
          </w:p>
        </w:tc>
      </w:tr>
      <w:tr w:rsidR="00522EAD" w:rsidRPr="00B24218" w14:paraId="61DBB579" w14:textId="77777777" w:rsidTr="003F5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5D20BC" w14:textId="77777777" w:rsidR="00522EAD" w:rsidRPr="00B24218" w:rsidRDefault="00522EAD" w:rsidP="003F5E10">
            <w:pPr>
              <w:pStyle w:val="rowtabella0"/>
              <w:rPr>
                <w:color w:val="002060"/>
              </w:rPr>
            </w:pPr>
            <w:r w:rsidRPr="00B24218">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D6F5C" w14:textId="77777777" w:rsidR="00522EAD" w:rsidRPr="00B24218" w:rsidRDefault="00522EAD" w:rsidP="003F5E10">
            <w:pPr>
              <w:pStyle w:val="rowtabella0"/>
              <w:jc w:val="center"/>
              <w:rPr>
                <w:color w:val="002060"/>
              </w:rPr>
            </w:pPr>
            <w:r w:rsidRPr="00B2421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61CED"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082BE" w14:textId="77777777" w:rsidR="00522EAD" w:rsidRPr="00B24218" w:rsidRDefault="00522EAD" w:rsidP="003F5E10">
            <w:pPr>
              <w:pStyle w:val="rowtabella0"/>
              <w:jc w:val="center"/>
              <w:rPr>
                <w:color w:val="002060"/>
              </w:rPr>
            </w:pPr>
            <w:r w:rsidRPr="00B242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49A46"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F54CF"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559D2" w14:textId="77777777" w:rsidR="00522EAD" w:rsidRPr="00B24218" w:rsidRDefault="00522EAD" w:rsidP="003F5E10">
            <w:pPr>
              <w:pStyle w:val="rowtabella0"/>
              <w:jc w:val="center"/>
              <w:rPr>
                <w:color w:val="002060"/>
              </w:rPr>
            </w:pPr>
            <w:r w:rsidRPr="00B24218">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3B837" w14:textId="77777777" w:rsidR="00522EAD" w:rsidRPr="00B24218" w:rsidRDefault="00522EAD" w:rsidP="003F5E10">
            <w:pPr>
              <w:pStyle w:val="rowtabella0"/>
              <w:jc w:val="center"/>
              <w:rPr>
                <w:color w:val="002060"/>
              </w:rPr>
            </w:pPr>
            <w:r w:rsidRPr="00B242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ED12C" w14:textId="77777777" w:rsidR="00522EAD" w:rsidRPr="00B24218" w:rsidRDefault="00522EAD" w:rsidP="003F5E10">
            <w:pPr>
              <w:pStyle w:val="rowtabella0"/>
              <w:jc w:val="center"/>
              <w:rPr>
                <w:color w:val="002060"/>
              </w:rPr>
            </w:pPr>
            <w:r w:rsidRPr="00B24218">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B71DB" w14:textId="77777777" w:rsidR="00522EAD" w:rsidRPr="00B24218" w:rsidRDefault="00522EAD" w:rsidP="003F5E10">
            <w:pPr>
              <w:pStyle w:val="rowtabella0"/>
              <w:jc w:val="center"/>
              <w:rPr>
                <w:color w:val="002060"/>
              </w:rPr>
            </w:pPr>
            <w:r w:rsidRPr="00B24218">
              <w:rPr>
                <w:color w:val="002060"/>
              </w:rPr>
              <w:t>0</w:t>
            </w:r>
          </w:p>
        </w:tc>
      </w:tr>
      <w:tr w:rsidR="00522EAD" w:rsidRPr="00B24218" w14:paraId="6C9088B8"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CDD7C5" w14:textId="77777777" w:rsidR="00522EAD" w:rsidRPr="00B24218" w:rsidRDefault="00522EAD" w:rsidP="003F5E10">
            <w:pPr>
              <w:pStyle w:val="rowtabella0"/>
              <w:rPr>
                <w:color w:val="002060"/>
              </w:rPr>
            </w:pPr>
            <w:r w:rsidRPr="00B24218">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B813A" w14:textId="77777777" w:rsidR="00522EAD" w:rsidRPr="00B24218" w:rsidRDefault="00522EAD" w:rsidP="003F5E10">
            <w:pPr>
              <w:pStyle w:val="rowtabella0"/>
              <w:jc w:val="center"/>
              <w:rPr>
                <w:color w:val="002060"/>
              </w:rPr>
            </w:pPr>
            <w:r w:rsidRPr="00B2421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94DB0"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61495" w14:textId="77777777" w:rsidR="00522EAD" w:rsidRPr="00B24218" w:rsidRDefault="00522EAD" w:rsidP="003F5E10">
            <w:pPr>
              <w:pStyle w:val="rowtabella0"/>
              <w:jc w:val="center"/>
              <w:rPr>
                <w:color w:val="002060"/>
              </w:rPr>
            </w:pPr>
            <w:r w:rsidRPr="00B242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06216"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FA430"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A6FC6" w14:textId="77777777" w:rsidR="00522EAD" w:rsidRPr="00B24218" w:rsidRDefault="00522EAD" w:rsidP="003F5E10">
            <w:pPr>
              <w:pStyle w:val="rowtabella0"/>
              <w:jc w:val="center"/>
              <w:rPr>
                <w:color w:val="002060"/>
              </w:rPr>
            </w:pPr>
            <w:r w:rsidRPr="00B24218">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ECA76" w14:textId="77777777" w:rsidR="00522EAD" w:rsidRPr="00B24218" w:rsidRDefault="00522EAD" w:rsidP="003F5E10">
            <w:pPr>
              <w:pStyle w:val="rowtabella0"/>
              <w:jc w:val="center"/>
              <w:rPr>
                <w:color w:val="002060"/>
              </w:rPr>
            </w:pPr>
            <w:r w:rsidRPr="00B242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9C7F0" w14:textId="77777777" w:rsidR="00522EAD" w:rsidRPr="00B24218" w:rsidRDefault="00522EAD" w:rsidP="003F5E10">
            <w:pPr>
              <w:pStyle w:val="rowtabella0"/>
              <w:jc w:val="center"/>
              <w:rPr>
                <w:color w:val="002060"/>
              </w:rPr>
            </w:pPr>
            <w:r w:rsidRPr="00B2421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82F6E" w14:textId="77777777" w:rsidR="00522EAD" w:rsidRPr="00B24218" w:rsidRDefault="00522EAD" w:rsidP="003F5E10">
            <w:pPr>
              <w:pStyle w:val="rowtabella0"/>
              <w:jc w:val="center"/>
              <w:rPr>
                <w:color w:val="002060"/>
              </w:rPr>
            </w:pPr>
            <w:r w:rsidRPr="00B24218">
              <w:rPr>
                <w:color w:val="002060"/>
              </w:rPr>
              <w:t>0</w:t>
            </w:r>
          </w:p>
        </w:tc>
      </w:tr>
      <w:tr w:rsidR="00522EAD" w:rsidRPr="00B24218" w14:paraId="5A3E3C6A"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D9DB1F" w14:textId="77777777" w:rsidR="00522EAD" w:rsidRPr="00B24218" w:rsidRDefault="00522EAD" w:rsidP="003F5E10">
            <w:pPr>
              <w:pStyle w:val="rowtabella0"/>
              <w:rPr>
                <w:color w:val="002060"/>
              </w:rPr>
            </w:pPr>
            <w:r w:rsidRPr="00B24218">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84432" w14:textId="77777777" w:rsidR="00522EAD" w:rsidRPr="00B24218" w:rsidRDefault="00522EAD" w:rsidP="003F5E10">
            <w:pPr>
              <w:pStyle w:val="rowtabella0"/>
              <w:jc w:val="center"/>
              <w:rPr>
                <w:color w:val="002060"/>
              </w:rPr>
            </w:pPr>
            <w:r w:rsidRPr="00B2421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D2FD2"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05639" w14:textId="77777777" w:rsidR="00522EAD" w:rsidRPr="00B24218" w:rsidRDefault="00522EAD" w:rsidP="003F5E10">
            <w:pPr>
              <w:pStyle w:val="rowtabella0"/>
              <w:jc w:val="center"/>
              <w:rPr>
                <w:color w:val="002060"/>
              </w:rPr>
            </w:pPr>
            <w:r w:rsidRPr="00B242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86E66"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0008C"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1A4E5" w14:textId="77777777" w:rsidR="00522EAD" w:rsidRPr="00B24218" w:rsidRDefault="00522EAD" w:rsidP="003F5E10">
            <w:pPr>
              <w:pStyle w:val="rowtabella0"/>
              <w:jc w:val="center"/>
              <w:rPr>
                <w:color w:val="002060"/>
              </w:rPr>
            </w:pPr>
            <w:r w:rsidRPr="00B24218">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FBB35" w14:textId="77777777" w:rsidR="00522EAD" w:rsidRPr="00B24218" w:rsidRDefault="00522EAD" w:rsidP="003F5E10">
            <w:pPr>
              <w:pStyle w:val="rowtabella0"/>
              <w:jc w:val="center"/>
              <w:rPr>
                <w:color w:val="002060"/>
              </w:rPr>
            </w:pPr>
            <w:r w:rsidRPr="00B2421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DCE2D" w14:textId="77777777" w:rsidR="00522EAD" w:rsidRPr="00B24218" w:rsidRDefault="00522EAD" w:rsidP="003F5E10">
            <w:pPr>
              <w:pStyle w:val="rowtabella0"/>
              <w:jc w:val="center"/>
              <w:rPr>
                <w:color w:val="002060"/>
              </w:rPr>
            </w:pPr>
            <w:r w:rsidRPr="00B242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B59BA" w14:textId="77777777" w:rsidR="00522EAD" w:rsidRPr="00B24218" w:rsidRDefault="00522EAD" w:rsidP="003F5E10">
            <w:pPr>
              <w:pStyle w:val="rowtabella0"/>
              <w:jc w:val="center"/>
              <w:rPr>
                <w:color w:val="002060"/>
              </w:rPr>
            </w:pPr>
            <w:r w:rsidRPr="00B24218">
              <w:rPr>
                <w:color w:val="002060"/>
              </w:rPr>
              <w:t>0</w:t>
            </w:r>
          </w:p>
        </w:tc>
      </w:tr>
      <w:tr w:rsidR="00522EAD" w:rsidRPr="00B24218" w14:paraId="0240E549"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A0947D" w14:textId="77777777" w:rsidR="00522EAD" w:rsidRPr="00B24218" w:rsidRDefault="00522EAD" w:rsidP="003F5E10">
            <w:pPr>
              <w:pStyle w:val="rowtabella0"/>
              <w:rPr>
                <w:color w:val="002060"/>
              </w:rPr>
            </w:pPr>
            <w:r w:rsidRPr="00B24218">
              <w:rPr>
                <w:color w:val="002060"/>
              </w:rPr>
              <w:t xml:space="preserve">A.S.D. </w:t>
            </w:r>
            <w:proofErr w:type="gramStart"/>
            <w:r w:rsidRPr="00B24218">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D3B0D" w14:textId="77777777" w:rsidR="00522EAD" w:rsidRPr="00B24218" w:rsidRDefault="00522EAD" w:rsidP="003F5E10">
            <w:pPr>
              <w:pStyle w:val="rowtabella0"/>
              <w:jc w:val="center"/>
              <w:rPr>
                <w:color w:val="002060"/>
              </w:rPr>
            </w:pPr>
            <w:r w:rsidRPr="00B2421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F520A"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B2E31"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7B823"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FE23F"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741F5" w14:textId="77777777" w:rsidR="00522EAD" w:rsidRPr="00B24218" w:rsidRDefault="00522EAD" w:rsidP="003F5E10">
            <w:pPr>
              <w:pStyle w:val="rowtabella0"/>
              <w:jc w:val="center"/>
              <w:rPr>
                <w:color w:val="002060"/>
              </w:rPr>
            </w:pPr>
            <w:r w:rsidRPr="00B2421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A413F" w14:textId="77777777" w:rsidR="00522EAD" w:rsidRPr="00B24218" w:rsidRDefault="00522EAD" w:rsidP="003F5E10">
            <w:pPr>
              <w:pStyle w:val="rowtabella0"/>
              <w:jc w:val="center"/>
              <w:rPr>
                <w:color w:val="002060"/>
              </w:rPr>
            </w:pPr>
            <w:r w:rsidRPr="00B2421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607A4"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0253A" w14:textId="77777777" w:rsidR="00522EAD" w:rsidRPr="00B24218" w:rsidRDefault="00522EAD" w:rsidP="003F5E10">
            <w:pPr>
              <w:pStyle w:val="rowtabella0"/>
              <w:jc w:val="center"/>
              <w:rPr>
                <w:color w:val="002060"/>
              </w:rPr>
            </w:pPr>
            <w:r w:rsidRPr="00B24218">
              <w:rPr>
                <w:color w:val="002060"/>
              </w:rPr>
              <w:t>0</w:t>
            </w:r>
          </w:p>
        </w:tc>
      </w:tr>
      <w:tr w:rsidR="00522EAD" w:rsidRPr="00B24218" w14:paraId="08EACA12"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A8D260" w14:textId="77777777" w:rsidR="00522EAD" w:rsidRPr="00B24218" w:rsidRDefault="00522EAD" w:rsidP="003F5E10">
            <w:pPr>
              <w:pStyle w:val="rowtabella0"/>
              <w:rPr>
                <w:color w:val="002060"/>
              </w:rPr>
            </w:pPr>
            <w:r w:rsidRPr="00B24218">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B70D5" w14:textId="77777777" w:rsidR="00522EAD" w:rsidRPr="00B24218" w:rsidRDefault="00522EAD" w:rsidP="003F5E10">
            <w:pPr>
              <w:pStyle w:val="rowtabella0"/>
              <w:jc w:val="center"/>
              <w:rPr>
                <w:color w:val="002060"/>
              </w:rPr>
            </w:pPr>
            <w:r w:rsidRPr="00B242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4A8EB" w14:textId="77777777" w:rsidR="00522EAD" w:rsidRPr="00B24218" w:rsidRDefault="00522EAD" w:rsidP="003F5E10">
            <w:pPr>
              <w:pStyle w:val="rowtabella0"/>
              <w:jc w:val="center"/>
              <w:rPr>
                <w:color w:val="002060"/>
              </w:rPr>
            </w:pPr>
            <w:r w:rsidRPr="00B242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11DDC"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33645"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5DB7E"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2563A" w14:textId="77777777" w:rsidR="00522EAD" w:rsidRPr="00B24218" w:rsidRDefault="00522EAD" w:rsidP="003F5E10">
            <w:pPr>
              <w:pStyle w:val="rowtabella0"/>
              <w:jc w:val="center"/>
              <w:rPr>
                <w:color w:val="002060"/>
              </w:rPr>
            </w:pPr>
            <w:r w:rsidRPr="00B24218">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2C6AA" w14:textId="77777777" w:rsidR="00522EAD" w:rsidRPr="00B24218" w:rsidRDefault="00522EAD" w:rsidP="003F5E10">
            <w:pPr>
              <w:pStyle w:val="rowtabella0"/>
              <w:jc w:val="center"/>
              <w:rPr>
                <w:color w:val="002060"/>
              </w:rPr>
            </w:pPr>
            <w:r w:rsidRPr="00B2421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C2833" w14:textId="77777777" w:rsidR="00522EAD" w:rsidRPr="00B24218" w:rsidRDefault="00522EAD" w:rsidP="003F5E10">
            <w:pPr>
              <w:pStyle w:val="rowtabella0"/>
              <w:jc w:val="center"/>
              <w:rPr>
                <w:color w:val="002060"/>
              </w:rPr>
            </w:pPr>
            <w:r w:rsidRPr="00B242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EE818" w14:textId="77777777" w:rsidR="00522EAD" w:rsidRPr="00B24218" w:rsidRDefault="00522EAD" w:rsidP="003F5E10">
            <w:pPr>
              <w:pStyle w:val="rowtabella0"/>
              <w:jc w:val="center"/>
              <w:rPr>
                <w:color w:val="002060"/>
              </w:rPr>
            </w:pPr>
            <w:r w:rsidRPr="00B24218">
              <w:rPr>
                <w:color w:val="002060"/>
              </w:rPr>
              <w:t>0</w:t>
            </w:r>
          </w:p>
        </w:tc>
      </w:tr>
      <w:tr w:rsidR="00522EAD" w:rsidRPr="00B24218" w14:paraId="5230D790"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56D6DA" w14:textId="77777777" w:rsidR="00522EAD" w:rsidRPr="00B24218" w:rsidRDefault="00522EAD" w:rsidP="003F5E10">
            <w:pPr>
              <w:pStyle w:val="rowtabella0"/>
              <w:rPr>
                <w:color w:val="002060"/>
              </w:rPr>
            </w:pPr>
            <w:r w:rsidRPr="00B24218">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D3985" w14:textId="77777777" w:rsidR="00522EAD" w:rsidRPr="00B24218" w:rsidRDefault="00522EAD" w:rsidP="003F5E10">
            <w:pPr>
              <w:pStyle w:val="rowtabella0"/>
              <w:jc w:val="center"/>
              <w:rPr>
                <w:color w:val="002060"/>
              </w:rPr>
            </w:pPr>
            <w:r w:rsidRPr="00B242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4725F" w14:textId="77777777" w:rsidR="00522EAD" w:rsidRPr="00B24218" w:rsidRDefault="00522EAD" w:rsidP="003F5E10">
            <w:pPr>
              <w:pStyle w:val="rowtabella0"/>
              <w:jc w:val="center"/>
              <w:rPr>
                <w:color w:val="002060"/>
              </w:rPr>
            </w:pPr>
            <w:r w:rsidRPr="00B242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44BD4"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DC907"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5D02F"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06F37" w14:textId="77777777" w:rsidR="00522EAD" w:rsidRPr="00B24218" w:rsidRDefault="00522EAD" w:rsidP="003F5E10">
            <w:pPr>
              <w:pStyle w:val="rowtabella0"/>
              <w:jc w:val="center"/>
              <w:rPr>
                <w:color w:val="002060"/>
              </w:rPr>
            </w:pPr>
            <w:r w:rsidRPr="00B2421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79081" w14:textId="77777777" w:rsidR="00522EAD" w:rsidRPr="00B24218" w:rsidRDefault="00522EAD" w:rsidP="003F5E10">
            <w:pPr>
              <w:pStyle w:val="rowtabella0"/>
              <w:jc w:val="center"/>
              <w:rPr>
                <w:color w:val="002060"/>
              </w:rPr>
            </w:pPr>
            <w:r w:rsidRPr="00B242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FAAE9"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C84D7" w14:textId="77777777" w:rsidR="00522EAD" w:rsidRPr="00B24218" w:rsidRDefault="00522EAD" w:rsidP="003F5E10">
            <w:pPr>
              <w:pStyle w:val="rowtabella0"/>
              <w:jc w:val="center"/>
              <w:rPr>
                <w:color w:val="002060"/>
              </w:rPr>
            </w:pPr>
            <w:r w:rsidRPr="00B24218">
              <w:rPr>
                <w:color w:val="002060"/>
              </w:rPr>
              <w:t>0</w:t>
            </w:r>
          </w:p>
        </w:tc>
      </w:tr>
      <w:tr w:rsidR="00522EAD" w:rsidRPr="00B24218" w14:paraId="3710CC1B"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CA96A4" w14:textId="77777777" w:rsidR="00522EAD" w:rsidRPr="00B24218" w:rsidRDefault="00522EAD" w:rsidP="003F5E10">
            <w:pPr>
              <w:pStyle w:val="rowtabella0"/>
              <w:rPr>
                <w:color w:val="002060"/>
              </w:rPr>
            </w:pPr>
            <w:r w:rsidRPr="00B24218">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1D790" w14:textId="77777777" w:rsidR="00522EAD" w:rsidRPr="00B24218" w:rsidRDefault="00522EAD" w:rsidP="003F5E10">
            <w:pPr>
              <w:pStyle w:val="rowtabella0"/>
              <w:jc w:val="center"/>
              <w:rPr>
                <w:color w:val="002060"/>
              </w:rPr>
            </w:pPr>
            <w:r w:rsidRPr="00B242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77BD1"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5C5DC"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466F5"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EB445"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6B126" w14:textId="77777777" w:rsidR="00522EAD" w:rsidRPr="00B24218" w:rsidRDefault="00522EAD" w:rsidP="003F5E10">
            <w:pPr>
              <w:pStyle w:val="rowtabella0"/>
              <w:jc w:val="center"/>
              <w:rPr>
                <w:color w:val="002060"/>
              </w:rPr>
            </w:pPr>
            <w:r w:rsidRPr="00B24218">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70933" w14:textId="77777777" w:rsidR="00522EAD" w:rsidRPr="00B24218" w:rsidRDefault="00522EAD" w:rsidP="003F5E10">
            <w:pPr>
              <w:pStyle w:val="rowtabella0"/>
              <w:jc w:val="center"/>
              <w:rPr>
                <w:color w:val="002060"/>
              </w:rPr>
            </w:pPr>
            <w:r w:rsidRPr="00B2421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8AFE3" w14:textId="77777777" w:rsidR="00522EAD" w:rsidRPr="00B24218" w:rsidRDefault="00522EAD" w:rsidP="003F5E10">
            <w:pPr>
              <w:pStyle w:val="rowtabella0"/>
              <w:jc w:val="center"/>
              <w:rPr>
                <w:color w:val="002060"/>
              </w:rPr>
            </w:pPr>
            <w:r w:rsidRPr="00B2421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06072" w14:textId="77777777" w:rsidR="00522EAD" w:rsidRPr="00B24218" w:rsidRDefault="00522EAD" w:rsidP="003F5E10">
            <w:pPr>
              <w:pStyle w:val="rowtabella0"/>
              <w:jc w:val="center"/>
              <w:rPr>
                <w:color w:val="002060"/>
              </w:rPr>
            </w:pPr>
            <w:r w:rsidRPr="00B24218">
              <w:rPr>
                <w:color w:val="002060"/>
              </w:rPr>
              <w:t>0</w:t>
            </w:r>
          </w:p>
        </w:tc>
      </w:tr>
      <w:tr w:rsidR="00522EAD" w:rsidRPr="00B24218" w14:paraId="6C2EB37E"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7307B8" w14:textId="77777777" w:rsidR="00522EAD" w:rsidRPr="00B24218" w:rsidRDefault="00522EAD" w:rsidP="003F5E10">
            <w:pPr>
              <w:pStyle w:val="rowtabella0"/>
              <w:rPr>
                <w:color w:val="002060"/>
              </w:rPr>
            </w:pPr>
            <w:r w:rsidRPr="00B24218">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BE480" w14:textId="77777777" w:rsidR="00522EAD" w:rsidRPr="00B24218" w:rsidRDefault="00522EAD" w:rsidP="003F5E10">
            <w:pPr>
              <w:pStyle w:val="rowtabella0"/>
              <w:jc w:val="center"/>
              <w:rPr>
                <w:color w:val="002060"/>
              </w:rPr>
            </w:pPr>
            <w:r w:rsidRPr="00B242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9E75A" w14:textId="77777777" w:rsidR="00522EAD" w:rsidRPr="00B24218" w:rsidRDefault="00522EAD" w:rsidP="003F5E10">
            <w:pPr>
              <w:pStyle w:val="rowtabella0"/>
              <w:jc w:val="center"/>
              <w:rPr>
                <w:color w:val="002060"/>
              </w:rPr>
            </w:pPr>
            <w:r w:rsidRPr="00B242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D5444"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6961C"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98F1A"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3DDF8" w14:textId="77777777" w:rsidR="00522EAD" w:rsidRPr="00B24218" w:rsidRDefault="00522EAD" w:rsidP="003F5E10">
            <w:pPr>
              <w:pStyle w:val="rowtabella0"/>
              <w:jc w:val="center"/>
              <w:rPr>
                <w:color w:val="002060"/>
              </w:rPr>
            </w:pPr>
            <w:r w:rsidRPr="00B2421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740CC" w14:textId="77777777" w:rsidR="00522EAD" w:rsidRPr="00B24218" w:rsidRDefault="00522EAD" w:rsidP="003F5E10">
            <w:pPr>
              <w:pStyle w:val="rowtabella0"/>
              <w:jc w:val="center"/>
              <w:rPr>
                <w:color w:val="002060"/>
              </w:rPr>
            </w:pPr>
            <w:r w:rsidRPr="00B2421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D9372" w14:textId="77777777" w:rsidR="00522EAD" w:rsidRPr="00B24218" w:rsidRDefault="00522EAD" w:rsidP="003F5E10">
            <w:pPr>
              <w:pStyle w:val="rowtabella0"/>
              <w:jc w:val="center"/>
              <w:rPr>
                <w:color w:val="002060"/>
              </w:rPr>
            </w:pPr>
            <w:r w:rsidRPr="00B242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E653C" w14:textId="77777777" w:rsidR="00522EAD" w:rsidRPr="00B24218" w:rsidRDefault="00522EAD" w:rsidP="003F5E10">
            <w:pPr>
              <w:pStyle w:val="rowtabella0"/>
              <w:jc w:val="center"/>
              <w:rPr>
                <w:color w:val="002060"/>
              </w:rPr>
            </w:pPr>
            <w:r w:rsidRPr="00B24218">
              <w:rPr>
                <w:color w:val="002060"/>
              </w:rPr>
              <w:t>0</w:t>
            </w:r>
          </w:p>
        </w:tc>
      </w:tr>
      <w:tr w:rsidR="00522EAD" w:rsidRPr="00B24218" w14:paraId="598ABCC2"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A8DCFC" w14:textId="77777777" w:rsidR="00522EAD" w:rsidRPr="00B24218" w:rsidRDefault="00522EAD" w:rsidP="003F5E10">
            <w:pPr>
              <w:pStyle w:val="rowtabella0"/>
              <w:rPr>
                <w:color w:val="002060"/>
              </w:rPr>
            </w:pPr>
            <w:r w:rsidRPr="00B24218">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2A543" w14:textId="77777777" w:rsidR="00522EAD" w:rsidRPr="00B24218" w:rsidRDefault="00522EAD" w:rsidP="003F5E10">
            <w:pPr>
              <w:pStyle w:val="rowtabella0"/>
              <w:jc w:val="center"/>
              <w:rPr>
                <w:color w:val="002060"/>
              </w:rPr>
            </w:pPr>
            <w:r w:rsidRPr="00B242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ABC87" w14:textId="77777777" w:rsidR="00522EAD" w:rsidRPr="00B24218" w:rsidRDefault="00522EAD" w:rsidP="003F5E10">
            <w:pPr>
              <w:pStyle w:val="rowtabella0"/>
              <w:jc w:val="center"/>
              <w:rPr>
                <w:color w:val="002060"/>
              </w:rPr>
            </w:pPr>
            <w:r w:rsidRPr="00B242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F61EF"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CCDF7"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642CA"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D12D9" w14:textId="77777777" w:rsidR="00522EAD" w:rsidRPr="00B24218" w:rsidRDefault="00522EAD" w:rsidP="003F5E10">
            <w:pPr>
              <w:pStyle w:val="rowtabella0"/>
              <w:jc w:val="center"/>
              <w:rPr>
                <w:color w:val="002060"/>
              </w:rPr>
            </w:pPr>
            <w:r w:rsidRPr="00B2421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91C5F" w14:textId="77777777" w:rsidR="00522EAD" w:rsidRPr="00B24218" w:rsidRDefault="00522EAD" w:rsidP="003F5E10">
            <w:pPr>
              <w:pStyle w:val="rowtabella0"/>
              <w:jc w:val="center"/>
              <w:rPr>
                <w:color w:val="002060"/>
              </w:rPr>
            </w:pPr>
            <w:r w:rsidRPr="00B24218">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246FF" w14:textId="77777777" w:rsidR="00522EAD" w:rsidRPr="00B24218" w:rsidRDefault="00522EAD" w:rsidP="003F5E10">
            <w:pPr>
              <w:pStyle w:val="rowtabella0"/>
              <w:jc w:val="center"/>
              <w:rPr>
                <w:color w:val="002060"/>
              </w:rPr>
            </w:pPr>
            <w:r w:rsidRPr="00B242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A8059" w14:textId="77777777" w:rsidR="00522EAD" w:rsidRPr="00B24218" w:rsidRDefault="00522EAD" w:rsidP="003F5E10">
            <w:pPr>
              <w:pStyle w:val="rowtabella0"/>
              <w:jc w:val="center"/>
              <w:rPr>
                <w:color w:val="002060"/>
              </w:rPr>
            </w:pPr>
            <w:r w:rsidRPr="00B24218">
              <w:rPr>
                <w:color w:val="002060"/>
              </w:rPr>
              <w:t>0</w:t>
            </w:r>
          </w:p>
        </w:tc>
      </w:tr>
      <w:tr w:rsidR="00522EAD" w:rsidRPr="00B24218" w14:paraId="08962B04"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7843EE" w14:textId="77777777" w:rsidR="00522EAD" w:rsidRPr="00B24218" w:rsidRDefault="00522EAD" w:rsidP="003F5E10">
            <w:pPr>
              <w:pStyle w:val="rowtabella0"/>
              <w:rPr>
                <w:color w:val="002060"/>
              </w:rPr>
            </w:pPr>
            <w:r w:rsidRPr="00B24218">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2D90E" w14:textId="77777777" w:rsidR="00522EAD" w:rsidRPr="00B24218" w:rsidRDefault="00522EAD" w:rsidP="003F5E10">
            <w:pPr>
              <w:pStyle w:val="rowtabella0"/>
              <w:jc w:val="center"/>
              <w:rPr>
                <w:color w:val="002060"/>
              </w:rPr>
            </w:pPr>
            <w:r w:rsidRPr="00B242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DAE86"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D2C9D"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54606"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C167D" w14:textId="77777777" w:rsidR="00522EAD" w:rsidRPr="00B24218" w:rsidRDefault="00522EAD" w:rsidP="003F5E10">
            <w:pPr>
              <w:pStyle w:val="rowtabella0"/>
              <w:jc w:val="center"/>
              <w:rPr>
                <w:color w:val="002060"/>
              </w:rPr>
            </w:pPr>
            <w:r w:rsidRPr="00B242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7B018" w14:textId="77777777" w:rsidR="00522EAD" w:rsidRPr="00B24218" w:rsidRDefault="00522EAD" w:rsidP="003F5E10">
            <w:pPr>
              <w:pStyle w:val="rowtabella0"/>
              <w:jc w:val="center"/>
              <w:rPr>
                <w:color w:val="002060"/>
              </w:rPr>
            </w:pPr>
            <w:r w:rsidRPr="00B2421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B7E21" w14:textId="77777777" w:rsidR="00522EAD" w:rsidRPr="00B24218" w:rsidRDefault="00522EAD" w:rsidP="003F5E10">
            <w:pPr>
              <w:pStyle w:val="rowtabella0"/>
              <w:jc w:val="center"/>
              <w:rPr>
                <w:color w:val="002060"/>
              </w:rPr>
            </w:pPr>
            <w:r w:rsidRPr="00B24218">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2AA07"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1B9EB" w14:textId="77777777" w:rsidR="00522EAD" w:rsidRPr="00B24218" w:rsidRDefault="00522EAD" w:rsidP="003F5E10">
            <w:pPr>
              <w:pStyle w:val="rowtabella0"/>
              <w:jc w:val="center"/>
              <w:rPr>
                <w:color w:val="002060"/>
              </w:rPr>
            </w:pPr>
            <w:r w:rsidRPr="00B24218">
              <w:rPr>
                <w:color w:val="002060"/>
              </w:rPr>
              <w:t>0</w:t>
            </w:r>
          </w:p>
        </w:tc>
      </w:tr>
      <w:tr w:rsidR="00522EAD" w:rsidRPr="00B24218" w14:paraId="27648CFD"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FCE63D" w14:textId="77777777" w:rsidR="00522EAD" w:rsidRPr="00B24218" w:rsidRDefault="00522EAD" w:rsidP="003F5E10">
            <w:pPr>
              <w:pStyle w:val="rowtabella0"/>
              <w:rPr>
                <w:color w:val="002060"/>
              </w:rPr>
            </w:pPr>
            <w:r w:rsidRPr="00B24218">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964F7" w14:textId="77777777" w:rsidR="00522EAD" w:rsidRPr="00B24218" w:rsidRDefault="00522EAD" w:rsidP="003F5E10">
            <w:pPr>
              <w:pStyle w:val="rowtabella0"/>
              <w:jc w:val="center"/>
              <w:rPr>
                <w:color w:val="002060"/>
              </w:rPr>
            </w:pPr>
            <w:r w:rsidRPr="00B242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3110E" w14:textId="77777777" w:rsidR="00522EAD" w:rsidRPr="00B24218" w:rsidRDefault="00522EAD" w:rsidP="003F5E10">
            <w:pPr>
              <w:pStyle w:val="rowtabella0"/>
              <w:jc w:val="center"/>
              <w:rPr>
                <w:color w:val="002060"/>
              </w:rPr>
            </w:pPr>
            <w:r w:rsidRPr="00B242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1F7D7"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DBDF5"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D4B74" w14:textId="77777777" w:rsidR="00522EAD" w:rsidRPr="00B24218" w:rsidRDefault="00522EAD" w:rsidP="003F5E10">
            <w:pPr>
              <w:pStyle w:val="rowtabella0"/>
              <w:jc w:val="center"/>
              <w:rPr>
                <w:color w:val="002060"/>
              </w:rPr>
            </w:pPr>
            <w:r w:rsidRPr="00B242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466C0" w14:textId="77777777" w:rsidR="00522EAD" w:rsidRPr="00B24218" w:rsidRDefault="00522EAD" w:rsidP="003F5E10">
            <w:pPr>
              <w:pStyle w:val="rowtabella0"/>
              <w:jc w:val="center"/>
              <w:rPr>
                <w:color w:val="002060"/>
              </w:rPr>
            </w:pPr>
            <w:r w:rsidRPr="00B242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6A3C7" w14:textId="77777777" w:rsidR="00522EAD" w:rsidRPr="00B24218" w:rsidRDefault="00522EAD" w:rsidP="003F5E10">
            <w:pPr>
              <w:pStyle w:val="rowtabella0"/>
              <w:jc w:val="center"/>
              <w:rPr>
                <w:color w:val="002060"/>
              </w:rPr>
            </w:pPr>
            <w:r w:rsidRPr="00B24218">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5BC77" w14:textId="77777777" w:rsidR="00522EAD" w:rsidRPr="00B24218" w:rsidRDefault="00522EAD" w:rsidP="003F5E10">
            <w:pPr>
              <w:pStyle w:val="rowtabella0"/>
              <w:jc w:val="center"/>
              <w:rPr>
                <w:color w:val="002060"/>
              </w:rPr>
            </w:pPr>
            <w:r w:rsidRPr="00B2421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C23C2" w14:textId="77777777" w:rsidR="00522EAD" w:rsidRPr="00B24218" w:rsidRDefault="00522EAD" w:rsidP="003F5E10">
            <w:pPr>
              <w:pStyle w:val="rowtabella0"/>
              <w:jc w:val="center"/>
              <w:rPr>
                <w:color w:val="002060"/>
              </w:rPr>
            </w:pPr>
            <w:r w:rsidRPr="00B24218">
              <w:rPr>
                <w:color w:val="002060"/>
              </w:rPr>
              <w:t>0</w:t>
            </w:r>
          </w:p>
        </w:tc>
      </w:tr>
      <w:tr w:rsidR="00522EAD" w:rsidRPr="00B24218" w14:paraId="19573897"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192A3" w14:textId="77777777" w:rsidR="00522EAD" w:rsidRPr="00B24218" w:rsidRDefault="00522EAD" w:rsidP="003F5E10">
            <w:pPr>
              <w:pStyle w:val="rowtabella0"/>
              <w:rPr>
                <w:color w:val="002060"/>
              </w:rPr>
            </w:pPr>
            <w:r w:rsidRPr="00B24218">
              <w:rPr>
                <w:color w:val="002060"/>
              </w:rPr>
              <w:lastRenderedPageBreak/>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3510E"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957C2"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886DE"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AC0E1"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61D20"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846F7" w14:textId="77777777" w:rsidR="00522EAD" w:rsidRPr="00B24218" w:rsidRDefault="00522EAD" w:rsidP="003F5E10">
            <w:pPr>
              <w:pStyle w:val="rowtabella0"/>
              <w:jc w:val="center"/>
              <w:rPr>
                <w:color w:val="002060"/>
              </w:rPr>
            </w:pPr>
            <w:r w:rsidRPr="00B2421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7529D" w14:textId="77777777" w:rsidR="00522EAD" w:rsidRPr="00B24218" w:rsidRDefault="00522EAD" w:rsidP="003F5E10">
            <w:pPr>
              <w:pStyle w:val="rowtabella0"/>
              <w:jc w:val="center"/>
              <w:rPr>
                <w:color w:val="002060"/>
              </w:rPr>
            </w:pPr>
            <w:r w:rsidRPr="00B24218">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9258D" w14:textId="77777777" w:rsidR="00522EAD" w:rsidRPr="00B24218" w:rsidRDefault="00522EAD" w:rsidP="003F5E10">
            <w:pPr>
              <w:pStyle w:val="rowtabella0"/>
              <w:jc w:val="center"/>
              <w:rPr>
                <w:color w:val="002060"/>
              </w:rPr>
            </w:pPr>
            <w:r w:rsidRPr="00B2421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28E3B" w14:textId="77777777" w:rsidR="00522EAD" w:rsidRPr="00B24218" w:rsidRDefault="00522EAD" w:rsidP="003F5E10">
            <w:pPr>
              <w:pStyle w:val="rowtabella0"/>
              <w:jc w:val="center"/>
              <w:rPr>
                <w:color w:val="002060"/>
              </w:rPr>
            </w:pPr>
            <w:r w:rsidRPr="00B24218">
              <w:rPr>
                <w:color w:val="002060"/>
              </w:rPr>
              <w:t>0</w:t>
            </w:r>
          </w:p>
        </w:tc>
      </w:tr>
      <w:tr w:rsidR="00522EAD" w:rsidRPr="00B24218" w14:paraId="07F6B049" w14:textId="77777777" w:rsidTr="003F5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22B373" w14:textId="77777777" w:rsidR="00522EAD" w:rsidRPr="00B24218" w:rsidRDefault="00522EAD" w:rsidP="003F5E10">
            <w:pPr>
              <w:pStyle w:val="rowtabella0"/>
              <w:rPr>
                <w:color w:val="002060"/>
              </w:rPr>
            </w:pPr>
            <w:r w:rsidRPr="00B24218">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B1E44"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4E83B"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DC485"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91F26"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CBFCF"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73B38" w14:textId="77777777" w:rsidR="00522EAD" w:rsidRPr="00B24218" w:rsidRDefault="00522EAD" w:rsidP="003F5E10">
            <w:pPr>
              <w:pStyle w:val="rowtabella0"/>
              <w:jc w:val="center"/>
              <w:rPr>
                <w:color w:val="002060"/>
              </w:rPr>
            </w:pPr>
            <w:r w:rsidRPr="00B242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7B713" w14:textId="77777777" w:rsidR="00522EAD" w:rsidRPr="00B24218" w:rsidRDefault="00522EAD" w:rsidP="003F5E10">
            <w:pPr>
              <w:pStyle w:val="rowtabella0"/>
              <w:jc w:val="center"/>
              <w:rPr>
                <w:color w:val="002060"/>
              </w:rPr>
            </w:pPr>
            <w:r w:rsidRPr="00B24218">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724AE" w14:textId="77777777" w:rsidR="00522EAD" w:rsidRPr="00B24218" w:rsidRDefault="00522EAD" w:rsidP="003F5E10">
            <w:pPr>
              <w:pStyle w:val="rowtabella0"/>
              <w:jc w:val="center"/>
              <w:rPr>
                <w:color w:val="002060"/>
              </w:rPr>
            </w:pPr>
            <w:r w:rsidRPr="00B2421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6D357" w14:textId="77777777" w:rsidR="00522EAD" w:rsidRPr="00B24218" w:rsidRDefault="00522EAD" w:rsidP="003F5E10">
            <w:pPr>
              <w:pStyle w:val="rowtabella0"/>
              <w:jc w:val="center"/>
              <w:rPr>
                <w:color w:val="002060"/>
              </w:rPr>
            </w:pPr>
            <w:r w:rsidRPr="00B24218">
              <w:rPr>
                <w:color w:val="002060"/>
              </w:rPr>
              <w:t>0</w:t>
            </w:r>
          </w:p>
        </w:tc>
      </w:tr>
    </w:tbl>
    <w:p w14:paraId="1DD5A7C7" w14:textId="77777777" w:rsidR="00522EAD" w:rsidRPr="00B24218" w:rsidRDefault="00522EAD" w:rsidP="00522EAD">
      <w:pPr>
        <w:pStyle w:val="breakline"/>
        <w:rPr>
          <w:color w:val="002060"/>
        </w:rPr>
      </w:pPr>
    </w:p>
    <w:p w14:paraId="28924D2B" w14:textId="77777777" w:rsidR="00522EAD" w:rsidRPr="00B24218" w:rsidRDefault="00522EAD" w:rsidP="00522EAD">
      <w:pPr>
        <w:pStyle w:val="titoloprinc0"/>
        <w:rPr>
          <w:color w:val="002060"/>
        </w:rPr>
      </w:pPr>
      <w:r w:rsidRPr="00B24218">
        <w:rPr>
          <w:color w:val="002060"/>
        </w:rPr>
        <w:t>PROGRAMMA GARE</w:t>
      </w:r>
    </w:p>
    <w:p w14:paraId="0FA7363A" w14:textId="77777777" w:rsidR="00522EAD" w:rsidRDefault="00522EAD" w:rsidP="00522EAD">
      <w:pPr>
        <w:pStyle w:val="breakline"/>
        <w:rPr>
          <w:rFonts w:eastAsiaTheme="minorEastAsia"/>
          <w:color w:val="002060"/>
        </w:rPr>
      </w:pPr>
    </w:p>
    <w:p w14:paraId="5C3F9B5B" w14:textId="77777777" w:rsidR="00E16E40" w:rsidRPr="00E84C5A" w:rsidRDefault="00E16E40" w:rsidP="00E16E40">
      <w:pPr>
        <w:pStyle w:val="sottotitolocampionato10"/>
        <w:rPr>
          <w:color w:val="002060"/>
        </w:rPr>
      </w:pPr>
      <w:r w:rsidRPr="00E84C5A">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177"/>
        <w:gridCol w:w="1552"/>
        <w:gridCol w:w="1559"/>
      </w:tblGrid>
      <w:tr w:rsidR="00E16E40" w:rsidRPr="00E84C5A" w14:paraId="12B6225F" w14:textId="77777777" w:rsidTr="003F5E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7E17B" w14:textId="77777777" w:rsidR="00E16E40" w:rsidRPr="00E84C5A" w:rsidRDefault="00E16E40" w:rsidP="003F5E10">
            <w:pPr>
              <w:pStyle w:val="headertabella0"/>
              <w:rPr>
                <w:color w:val="002060"/>
              </w:rPr>
            </w:pPr>
            <w:r w:rsidRPr="00E84C5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1E2FA" w14:textId="77777777" w:rsidR="00E16E40" w:rsidRPr="00E84C5A" w:rsidRDefault="00E16E40" w:rsidP="003F5E10">
            <w:pPr>
              <w:pStyle w:val="headertabella0"/>
              <w:rPr>
                <w:color w:val="002060"/>
              </w:rPr>
            </w:pPr>
            <w:r w:rsidRPr="00E84C5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D92F9" w14:textId="77777777" w:rsidR="00E16E40" w:rsidRPr="00E84C5A" w:rsidRDefault="00E16E40" w:rsidP="003F5E10">
            <w:pPr>
              <w:pStyle w:val="headertabella0"/>
              <w:rPr>
                <w:color w:val="002060"/>
              </w:rPr>
            </w:pPr>
            <w:r w:rsidRPr="00E84C5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C2190" w14:textId="77777777" w:rsidR="00E16E40" w:rsidRPr="00E84C5A" w:rsidRDefault="00E16E40" w:rsidP="003F5E10">
            <w:pPr>
              <w:pStyle w:val="headertabella0"/>
              <w:rPr>
                <w:color w:val="002060"/>
              </w:rPr>
            </w:pPr>
            <w:r w:rsidRPr="00E84C5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0799C" w14:textId="77777777" w:rsidR="00E16E40" w:rsidRPr="00E84C5A" w:rsidRDefault="00E16E40" w:rsidP="003F5E10">
            <w:pPr>
              <w:pStyle w:val="headertabella0"/>
              <w:rPr>
                <w:color w:val="002060"/>
              </w:rPr>
            </w:pPr>
            <w:r w:rsidRPr="00E84C5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64FE1" w14:textId="77777777" w:rsidR="00E16E40" w:rsidRPr="00E84C5A" w:rsidRDefault="00E16E40" w:rsidP="003F5E10">
            <w:pPr>
              <w:pStyle w:val="headertabella0"/>
              <w:rPr>
                <w:color w:val="002060"/>
              </w:rPr>
            </w:pPr>
            <w:proofErr w:type="spellStart"/>
            <w:r w:rsidRPr="00E84C5A">
              <w:rPr>
                <w:color w:val="002060"/>
              </w:rPr>
              <w:t>Localita'</w:t>
            </w:r>
            <w:proofErr w:type="spellEnd"/>
            <w:r w:rsidRPr="00E84C5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34E78" w14:textId="77777777" w:rsidR="00E16E40" w:rsidRPr="00E84C5A" w:rsidRDefault="00E16E40" w:rsidP="003F5E10">
            <w:pPr>
              <w:pStyle w:val="headertabella0"/>
              <w:rPr>
                <w:color w:val="002060"/>
              </w:rPr>
            </w:pPr>
            <w:r w:rsidRPr="00E84C5A">
              <w:rPr>
                <w:color w:val="002060"/>
              </w:rPr>
              <w:t>Indirizzo Impianto</w:t>
            </w:r>
          </w:p>
        </w:tc>
      </w:tr>
      <w:tr w:rsidR="00E16E40" w:rsidRPr="00E84C5A" w14:paraId="77DD4744" w14:textId="77777777" w:rsidTr="003F5E1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5142A4" w14:textId="77777777" w:rsidR="00E16E40" w:rsidRPr="00E84C5A" w:rsidRDefault="00E16E40" w:rsidP="003F5E10">
            <w:pPr>
              <w:pStyle w:val="rowtabella0"/>
              <w:rPr>
                <w:color w:val="002060"/>
              </w:rPr>
            </w:pPr>
            <w:r w:rsidRPr="00E84C5A">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768D41" w14:textId="77777777" w:rsidR="00E16E40" w:rsidRPr="00E84C5A" w:rsidRDefault="00E16E40" w:rsidP="003F5E10">
            <w:pPr>
              <w:pStyle w:val="rowtabella0"/>
              <w:rPr>
                <w:color w:val="002060"/>
              </w:rPr>
            </w:pPr>
            <w:proofErr w:type="gramStart"/>
            <w:r w:rsidRPr="00E84C5A">
              <w:rPr>
                <w:color w:val="002060"/>
              </w:rPr>
              <w:t>CITTA</w:t>
            </w:r>
            <w:proofErr w:type="gramEnd"/>
            <w:r w:rsidRPr="00E84C5A">
              <w:rPr>
                <w:color w:val="002060"/>
              </w:rPr>
              <w:t xml:space="preserve">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15E43B" w14:textId="77777777" w:rsidR="00E16E40" w:rsidRPr="00E84C5A" w:rsidRDefault="00E16E40" w:rsidP="003F5E10">
            <w:pPr>
              <w:pStyle w:val="rowtabella0"/>
              <w:jc w:val="center"/>
              <w:rPr>
                <w:color w:val="002060"/>
              </w:rPr>
            </w:pPr>
            <w:r w:rsidRPr="00E84C5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E1A1BF" w14:textId="77777777" w:rsidR="00E16E40" w:rsidRPr="00E84C5A" w:rsidRDefault="00E16E40" w:rsidP="003F5E10">
            <w:pPr>
              <w:pStyle w:val="rowtabella0"/>
              <w:rPr>
                <w:color w:val="002060"/>
              </w:rPr>
            </w:pPr>
            <w:r w:rsidRPr="00E84C5A">
              <w:rPr>
                <w:color w:val="002060"/>
              </w:rPr>
              <w:t>13/02/2026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06EF08" w14:textId="77777777" w:rsidR="00E16E40" w:rsidRPr="00E84C5A" w:rsidRDefault="00E16E40" w:rsidP="003F5E10">
            <w:pPr>
              <w:pStyle w:val="rowtabella0"/>
              <w:rPr>
                <w:color w:val="002060"/>
              </w:rPr>
            </w:pPr>
            <w:r w:rsidRPr="00E84C5A">
              <w:rPr>
                <w:color w:val="002060"/>
              </w:rPr>
              <w:t xml:space="preserve">5454 </w:t>
            </w:r>
            <w:proofErr w:type="gramStart"/>
            <w:r w:rsidRPr="00E84C5A">
              <w:rPr>
                <w:color w:val="002060"/>
              </w:rPr>
              <w:t>C.COPERTO</w:t>
            </w:r>
            <w:proofErr w:type="gramEnd"/>
            <w:r w:rsidRPr="00E84C5A">
              <w:rPr>
                <w:color w:val="002060"/>
              </w:rPr>
              <w:t xml:space="preserve"> </w:t>
            </w:r>
            <w:proofErr w:type="gramStart"/>
            <w:r w:rsidRPr="00E84C5A">
              <w:rPr>
                <w:color w:val="002060"/>
              </w:rPr>
              <w:t>C.TENNIS</w:t>
            </w:r>
            <w:proofErr w:type="gramEnd"/>
            <w:r w:rsidRPr="00E84C5A">
              <w:rPr>
                <w:color w:val="002060"/>
              </w:rPr>
              <w:t xml:space="preserve">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0CED28" w14:textId="77777777" w:rsidR="00E16E40" w:rsidRPr="00E84C5A" w:rsidRDefault="00E16E40" w:rsidP="003F5E10">
            <w:pPr>
              <w:pStyle w:val="rowtabella0"/>
              <w:rPr>
                <w:color w:val="002060"/>
              </w:rPr>
            </w:pPr>
            <w:r w:rsidRPr="00E84C5A">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F2FCEA" w14:textId="77777777" w:rsidR="00E16E40" w:rsidRPr="00E84C5A" w:rsidRDefault="00E16E40" w:rsidP="003F5E10">
            <w:pPr>
              <w:pStyle w:val="rowtabella0"/>
              <w:rPr>
                <w:color w:val="002060"/>
              </w:rPr>
            </w:pPr>
            <w:r w:rsidRPr="00E84C5A">
              <w:rPr>
                <w:color w:val="002060"/>
              </w:rPr>
              <w:t>VIA VILLA TOMBARI</w:t>
            </w:r>
          </w:p>
        </w:tc>
      </w:tr>
      <w:tr w:rsidR="00E16E40" w:rsidRPr="00E84C5A" w14:paraId="1A179C57"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03E69F" w14:textId="77777777" w:rsidR="00E16E40" w:rsidRPr="00E84C5A" w:rsidRDefault="00E16E40" w:rsidP="003F5E10">
            <w:pPr>
              <w:pStyle w:val="rowtabella0"/>
              <w:rPr>
                <w:color w:val="002060"/>
              </w:rPr>
            </w:pPr>
            <w:r w:rsidRPr="00E84C5A">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B369C1" w14:textId="77777777" w:rsidR="00E16E40" w:rsidRPr="00E84C5A" w:rsidRDefault="00E16E40" w:rsidP="003F5E10">
            <w:pPr>
              <w:pStyle w:val="rowtabella0"/>
              <w:rPr>
                <w:color w:val="002060"/>
              </w:rPr>
            </w:pPr>
            <w:r w:rsidRPr="00E84C5A">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ED0508"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E6B74F" w14:textId="77777777" w:rsidR="00E16E40" w:rsidRPr="00E84C5A" w:rsidRDefault="00E16E40" w:rsidP="003F5E10">
            <w:pPr>
              <w:pStyle w:val="rowtabella0"/>
              <w:rPr>
                <w:color w:val="002060"/>
              </w:rPr>
            </w:pPr>
            <w:r w:rsidRPr="00E84C5A">
              <w:rPr>
                <w:color w:val="002060"/>
              </w:rPr>
              <w:t>13/02/2026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131C67" w14:textId="77777777" w:rsidR="00E16E40" w:rsidRPr="00E84C5A" w:rsidRDefault="00E16E40" w:rsidP="003F5E10">
            <w:pPr>
              <w:pStyle w:val="rowtabella0"/>
              <w:rPr>
                <w:color w:val="002060"/>
              </w:rPr>
            </w:pPr>
            <w:r w:rsidRPr="00E84C5A">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3578EE" w14:textId="77777777" w:rsidR="00E16E40" w:rsidRPr="00E84C5A" w:rsidRDefault="00E16E40" w:rsidP="003F5E10">
            <w:pPr>
              <w:pStyle w:val="rowtabella0"/>
              <w:rPr>
                <w:color w:val="002060"/>
              </w:rPr>
            </w:pPr>
            <w:r w:rsidRPr="00E84C5A">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6D1050" w14:textId="77777777" w:rsidR="00E16E40" w:rsidRPr="00E84C5A" w:rsidRDefault="00E16E40" w:rsidP="003F5E10">
            <w:pPr>
              <w:pStyle w:val="rowtabella0"/>
              <w:rPr>
                <w:color w:val="002060"/>
              </w:rPr>
            </w:pPr>
            <w:r w:rsidRPr="00E84C5A">
              <w:rPr>
                <w:color w:val="002060"/>
              </w:rPr>
              <w:t>VIA ROSSINI</w:t>
            </w:r>
          </w:p>
        </w:tc>
      </w:tr>
      <w:tr w:rsidR="00E16E40" w:rsidRPr="00E84C5A" w14:paraId="5FE21248"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D56FD4" w14:textId="77777777" w:rsidR="00E16E40" w:rsidRPr="00E84C5A" w:rsidRDefault="00E16E40" w:rsidP="003F5E10">
            <w:pPr>
              <w:pStyle w:val="rowtabella0"/>
              <w:rPr>
                <w:color w:val="002060"/>
              </w:rPr>
            </w:pPr>
            <w:r w:rsidRPr="00E84C5A">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2FD0AA" w14:textId="77777777" w:rsidR="00E16E40" w:rsidRPr="00E84C5A" w:rsidRDefault="00E16E40" w:rsidP="003F5E10">
            <w:pPr>
              <w:pStyle w:val="rowtabella0"/>
              <w:rPr>
                <w:color w:val="002060"/>
              </w:rPr>
            </w:pPr>
            <w:r w:rsidRPr="00E84C5A">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64C985"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93E342" w14:textId="77777777" w:rsidR="00E16E40" w:rsidRPr="00E84C5A" w:rsidRDefault="00E16E40" w:rsidP="003F5E10">
            <w:pPr>
              <w:pStyle w:val="rowtabella0"/>
              <w:rPr>
                <w:color w:val="002060"/>
              </w:rPr>
            </w:pPr>
            <w:r w:rsidRPr="00E84C5A">
              <w:rPr>
                <w:color w:val="002060"/>
              </w:rPr>
              <w:t>13/02/2026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82430E" w14:textId="77777777" w:rsidR="00E16E40" w:rsidRPr="00E84C5A" w:rsidRDefault="00E16E40" w:rsidP="003F5E10">
            <w:pPr>
              <w:pStyle w:val="rowtabella0"/>
              <w:rPr>
                <w:color w:val="002060"/>
              </w:rPr>
            </w:pPr>
            <w:r w:rsidRPr="00E84C5A">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532F06" w14:textId="77777777" w:rsidR="00E16E40" w:rsidRPr="00E84C5A" w:rsidRDefault="00E16E40" w:rsidP="003F5E10">
            <w:pPr>
              <w:pStyle w:val="rowtabella0"/>
              <w:rPr>
                <w:color w:val="002060"/>
              </w:rPr>
            </w:pPr>
            <w:r w:rsidRPr="00E84C5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3FE932" w14:textId="77777777" w:rsidR="00E16E40" w:rsidRPr="00E84C5A" w:rsidRDefault="00E16E40" w:rsidP="003F5E10">
            <w:pPr>
              <w:pStyle w:val="rowtabella0"/>
              <w:rPr>
                <w:color w:val="002060"/>
              </w:rPr>
            </w:pPr>
            <w:r w:rsidRPr="00E84C5A">
              <w:rPr>
                <w:color w:val="002060"/>
              </w:rPr>
              <w:t>VIA DELLO STADIO</w:t>
            </w:r>
          </w:p>
        </w:tc>
      </w:tr>
      <w:tr w:rsidR="00E16E40" w:rsidRPr="00E84C5A" w14:paraId="4C71EB9E"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E43C4E" w14:textId="77777777" w:rsidR="00E16E40" w:rsidRPr="00E84C5A" w:rsidRDefault="00E16E40" w:rsidP="003F5E10">
            <w:pPr>
              <w:pStyle w:val="rowtabella0"/>
              <w:rPr>
                <w:color w:val="002060"/>
              </w:rPr>
            </w:pPr>
            <w:r w:rsidRPr="00E84C5A">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EA689C" w14:textId="77777777" w:rsidR="00E16E40" w:rsidRPr="00E84C5A" w:rsidRDefault="00E16E40" w:rsidP="003F5E10">
            <w:pPr>
              <w:pStyle w:val="rowtabella0"/>
              <w:rPr>
                <w:color w:val="002060"/>
              </w:rPr>
            </w:pPr>
            <w:r w:rsidRPr="00E84C5A">
              <w:rPr>
                <w:color w:val="002060"/>
              </w:rPr>
              <w:t>GIOVANI SANT IPPOLITO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BBEE47"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B1102D" w14:textId="77777777" w:rsidR="00E16E40" w:rsidRPr="00E84C5A" w:rsidRDefault="00E16E40" w:rsidP="003F5E10">
            <w:pPr>
              <w:pStyle w:val="rowtabella0"/>
              <w:rPr>
                <w:color w:val="002060"/>
              </w:rPr>
            </w:pPr>
            <w:r w:rsidRPr="00E84C5A">
              <w:rPr>
                <w:color w:val="002060"/>
              </w:rPr>
              <w:t>13/02/2026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C68E41" w14:textId="77777777" w:rsidR="00E16E40" w:rsidRPr="00E84C5A" w:rsidRDefault="00E16E40" w:rsidP="003F5E10">
            <w:pPr>
              <w:pStyle w:val="rowtabella0"/>
              <w:rPr>
                <w:color w:val="002060"/>
              </w:rPr>
            </w:pPr>
            <w:r w:rsidRPr="00E84C5A">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4C0969" w14:textId="77777777" w:rsidR="00E16E40" w:rsidRPr="00E84C5A" w:rsidRDefault="00E16E40" w:rsidP="003F5E10">
            <w:pPr>
              <w:pStyle w:val="rowtabella0"/>
              <w:rPr>
                <w:color w:val="002060"/>
              </w:rPr>
            </w:pPr>
            <w:r w:rsidRPr="00E84C5A">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11EB04" w14:textId="77777777" w:rsidR="00E16E40" w:rsidRPr="00E84C5A" w:rsidRDefault="00E16E40" w:rsidP="003F5E10">
            <w:pPr>
              <w:pStyle w:val="rowtabella0"/>
              <w:rPr>
                <w:color w:val="002060"/>
              </w:rPr>
            </w:pPr>
            <w:r w:rsidRPr="00E84C5A">
              <w:rPr>
                <w:color w:val="002060"/>
              </w:rPr>
              <w:t>VIA DELL'INDUSTRIA</w:t>
            </w:r>
          </w:p>
        </w:tc>
      </w:tr>
      <w:tr w:rsidR="00E16E40" w:rsidRPr="00E84C5A" w14:paraId="6A160575"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68ED35" w14:textId="77777777" w:rsidR="00E16E40" w:rsidRPr="00E84C5A" w:rsidRDefault="00E16E40" w:rsidP="003F5E10">
            <w:pPr>
              <w:pStyle w:val="rowtabella0"/>
              <w:rPr>
                <w:color w:val="002060"/>
              </w:rPr>
            </w:pPr>
            <w:r w:rsidRPr="00E84C5A">
              <w:rPr>
                <w:color w:val="002060"/>
              </w:rPr>
              <w:t>MANTOVANI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60D7CE" w14:textId="77777777" w:rsidR="00E16E40" w:rsidRPr="00E84C5A" w:rsidRDefault="00E16E40" w:rsidP="003F5E10">
            <w:pPr>
              <w:pStyle w:val="rowtabella0"/>
              <w:rPr>
                <w:color w:val="002060"/>
              </w:rPr>
            </w:pPr>
            <w:r w:rsidRPr="00E84C5A">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43D399"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1985A7" w14:textId="77777777" w:rsidR="00E16E40" w:rsidRPr="00E84C5A" w:rsidRDefault="00E16E40" w:rsidP="003F5E10">
            <w:pPr>
              <w:pStyle w:val="rowtabella0"/>
              <w:rPr>
                <w:color w:val="002060"/>
              </w:rPr>
            </w:pPr>
            <w:r w:rsidRPr="00E84C5A">
              <w:rPr>
                <w:color w:val="002060"/>
              </w:rPr>
              <w:t>13/02/2026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290EE4" w14:textId="77777777" w:rsidR="00E16E40" w:rsidRPr="00E84C5A" w:rsidRDefault="00E16E40" w:rsidP="003F5E10">
            <w:pPr>
              <w:pStyle w:val="rowtabella0"/>
              <w:rPr>
                <w:color w:val="002060"/>
              </w:rPr>
            </w:pPr>
            <w:r w:rsidRPr="00E84C5A">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2D15A6" w14:textId="77777777" w:rsidR="00E16E40" w:rsidRPr="00E84C5A" w:rsidRDefault="00E16E40" w:rsidP="003F5E10">
            <w:pPr>
              <w:pStyle w:val="rowtabella0"/>
              <w:rPr>
                <w:color w:val="002060"/>
              </w:rPr>
            </w:pPr>
            <w:r w:rsidRPr="00E84C5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A44C75" w14:textId="77777777" w:rsidR="00E16E40" w:rsidRPr="00E84C5A" w:rsidRDefault="00E16E40" w:rsidP="003F5E10">
            <w:pPr>
              <w:pStyle w:val="rowtabella0"/>
              <w:rPr>
                <w:color w:val="002060"/>
              </w:rPr>
            </w:pPr>
            <w:r w:rsidRPr="00E84C5A">
              <w:rPr>
                <w:color w:val="002060"/>
              </w:rPr>
              <w:t>VIA GROTTE DI POSATORA 19/A</w:t>
            </w:r>
          </w:p>
        </w:tc>
      </w:tr>
      <w:tr w:rsidR="00E16E40" w:rsidRPr="00E84C5A" w14:paraId="538B4090"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DC5B5A" w14:textId="77777777" w:rsidR="00E16E40" w:rsidRPr="00E84C5A" w:rsidRDefault="00E16E40" w:rsidP="003F5E10">
            <w:pPr>
              <w:pStyle w:val="rowtabella0"/>
              <w:rPr>
                <w:color w:val="002060"/>
              </w:rPr>
            </w:pPr>
            <w:r w:rsidRPr="00E84C5A">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A98395" w14:textId="77777777" w:rsidR="00E16E40" w:rsidRPr="00E84C5A" w:rsidRDefault="00E16E40" w:rsidP="003F5E10">
            <w:pPr>
              <w:pStyle w:val="rowtabella0"/>
              <w:rPr>
                <w:color w:val="002060"/>
              </w:rPr>
            </w:pPr>
            <w:r w:rsidRPr="00E84C5A">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29B696"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4E4899" w14:textId="77777777" w:rsidR="00E16E40" w:rsidRPr="00E84C5A" w:rsidRDefault="00E16E40" w:rsidP="003F5E10">
            <w:pPr>
              <w:pStyle w:val="rowtabella0"/>
              <w:rPr>
                <w:color w:val="002060"/>
              </w:rPr>
            </w:pPr>
            <w:r w:rsidRPr="00E84C5A">
              <w:rPr>
                <w:color w:val="002060"/>
              </w:rPr>
              <w:t>13/02/2026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43E096" w14:textId="77777777" w:rsidR="00E16E40" w:rsidRPr="00E84C5A" w:rsidRDefault="00E16E40" w:rsidP="003F5E10">
            <w:pPr>
              <w:pStyle w:val="rowtabella0"/>
              <w:rPr>
                <w:color w:val="002060"/>
              </w:rPr>
            </w:pPr>
            <w:r w:rsidRPr="00E84C5A">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0BAD83" w14:textId="77777777" w:rsidR="00E16E40" w:rsidRPr="00E84C5A" w:rsidRDefault="00E16E40" w:rsidP="003F5E10">
            <w:pPr>
              <w:pStyle w:val="rowtabella0"/>
              <w:rPr>
                <w:color w:val="002060"/>
              </w:rPr>
            </w:pPr>
            <w:r w:rsidRPr="00E84C5A">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0C5E51" w14:textId="77777777" w:rsidR="00E16E40" w:rsidRPr="00E84C5A" w:rsidRDefault="00E16E40" w:rsidP="003F5E10">
            <w:pPr>
              <w:pStyle w:val="rowtabella0"/>
              <w:rPr>
                <w:color w:val="002060"/>
              </w:rPr>
            </w:pPr>
            <w:r w:rsidRPr="00E84C5A">
              <w:rPr>
                <w:color w:val="002060"/>
              </w:rPr>
              <w:t>VIA IV NOVEMBRE</w:t>
            </w:r>
          </w:p>
        </w:tc>
      </w:tr>
      <w:tr w:rsidR="00E16E40" w:rsidRPr="00E84C5A" w14:paraId="12D44D25" w14:textId="77777777" w:rsidTr="003F5E1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38A6D0" w14:textId="77777777" w:rsidR="00E16E40" w:rsidRPr="00E84C5A" w:rsidRDefault="00E16E40" w:rsidP="003F5E10">
            <w:pPr>
              <w:pStyle w:val="rowtabella0"/>
              <w:rPr>
                <w:color w:val="002060"/>
              </w:rPr>
            </w:pPr>
            <w:r w:rsidRPr="00E84C5A">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42C84" w14:textId="77777777" w:rsidR="00E16E40" w:rsidRPr="00E84C5A" w:rsidRDefault="00E16E40" w:rsidP="003F5E10">
            <w:pPr>
              <w:pStyle w:val="rowtabella0"/>
              <w:rPr>
                <w:color w:val="002060"/>
              </w:rPr>
            </w:pPr>
            <w:r w:rsidRPr="00E84C5A">
              <w:rPr>
                <w:color w:val="002060"/>
              </w:rPr>
              <w:t>VILLA CECCOLINI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C8B35"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45667D" w14:textId="77777777" w:rsidR="00E16E40" w:rsidRPr="00E84C5A" w:rsidRDefault="00E16E40" w:rsidP="003F5E10">
            <w:pPr>
              <w:pStyle w:val="rowtabella0"/>
              <w:rPr>
                <w:color w:val="002060"/>
              </w:rPr>
            </w:pPr>
            <w:r w:rsidRPr="00E84C5A">
              <w:rPr>
                <w:color w:val="002060"/>
              </w:rPr>
              <w:t>13/02/2026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79BB61" w14:textId="77777777" w:rsidR="00E16E40" w:rsidRPr="00E84C5A" w:rsidRDefault="00E16E40" w:rsidP="003F5E10">
            <w:pPr>
              <w:pStyle w:val="rowtabella0"/>
              <w:rPr>
                <w:color w:val="002060"/>
              </w:rPr>
            </w:pPr>
            <w:r w:rsidRPr="00E84C5A">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163647" w14:textId="77777777" w:rsidR="00E16E40" w:rsidRPr="00E84C5A" w:rsidRDefault="00E16E40" w:rsidP="003F5E10">
            <w:pPr>
              <w:pStyle w:val="rowtabella0"/>
              <w:rPr>
                <w:color w:val="002060"/>
              </w:rPr>
            </w:pPr>
            <w:r w:rsidRPr="00E84C5A">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2D2AEB" w14:textId="77777777" w:rsidR="00E16E40" w:rsidRPr="00E84C5A" w:rsidRDefault="00E16E40" w:rsidP="003F5E10">
            <w:pPr>
              <w:pStyle w:val="rowtabella0"/>
              <w:rPr>
                <w:color w:val="002060"/>
              </w:rPr>
            </w:pPr>
            <w:r w:rsidRPr="00E84C5A">
              <w:rPr>
                <w:color w:val="002060"/>
              </w:rPr>
              <w:t>VIA BRAMANTE</w:t>
            </w:r>
          </w:p>
        </w:tc>
      </w:tr>
    </w:tbl>
    <w:p w14:paraId="75A03AC3" w14:textId="77777777" w:rsidR="00E16E40" w:rsidRPr="00E84C5A" w:rsidRDefault="00E16E40" w:rsidP="00E16E40">
      <w:pPr>
        <w:pStyle w:val="breakline"/>
        <w:rPr>
          <w:rFonts w:eastAsiaTheme="minorEastAsia"/>
          <w:color w:val="002060"/>
        </w:rPr>
      </w:pPr>
    </w:p>
    <w:p w14:paraId="1EFB3F22" w14:textId="77777777" w:rsidR="00E16E40" w:rsidRPr="00E84C5A" w:rsidRDefault="00E16E40" w:rsidP="00E16E40">
      <w:pPr>
        <w:pStyle w:val="breakline"/>
        <w:rPr>
          <w:color w:val="002060"/>
        </w:rPr>
      </w:pPr>
    </w:p>
    <w:p w14:paraId="27B1AB3C" w14:textId="77777777" w:rsidR="00E16E40" w:rsidRPr="00E84C5A" w:rsidRDefault="00E16E40" w:rsidP="00E16E40">
      <w:pPr>
        <w:pStyle w:val="breakline"/>
        <w:rPr>
          <w:color w:val="002060"/>
        </w:rPr>
      </w:pPr>
    </w:p>
    <w:p w14:paraId="6602D2E5" w14:textId="77777777" w:rsidR="00E16E40" w:rsidRPr="00E84C5A" w:rsidRDefault="00E16E40" w:rsidP="00E16E40">
      <w:pPr>
        <w:pStyle w:val="sottotitolocampionato10"/>
        <w:rPr>
          <w:color w:val="002060"/>
        </w:rPr>
      </w:pPr>
      <w:r w:rsidRPr="00E84C5A">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5"/>
        <w:gridCol w:w="385"/>
        <w:gridCol w:w="898"/>
        <w:gridCol w:w="1174"/>
        <w:gridCol w:w="1559"/>
        <w:gridCol w:w="1544"/>
      </w:tblGrid>
      <w:tr w:rsidR="00E16E40" w:rsidRPr="00E84C5A" w14:paraId="2C943B60" w14:textId="77777777" w:rsidTr="003F5E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17A94" w14:textId="77777777" w:rsidR="00E16E40" w:rsidRPr="00E84C5A" w:rsidRDefault="00E16E40" w:rsidP="003F5E10">
            <w:pPr>
              <w:pStyle w:val="headertabella0"/>
              <w:rPr>
                <w:color w:val="002060"/>
              </w:rPr>
            </w:pPr>
            <w:r w:rsidRPr="00E84C5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83C02" w14:textId="77777777" w:rsidR="00E16E40" w:rsidRPr="00E84C5A" w:rsidRDefault="00E16E40" w:rsidP="003F5E10">
            <w:pPr>
              <w:pStyle w:val="headertabella0"/>
              <w:rPr>
                <w:color w:val="002060"/>
              </w:rPr>
            </w:pPr>
            <w:r w:rsidRPr="00E84C5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2F410" w14:textId="77777777" w:rsidR="00E16E40" w:rsidRPr="00E84C5A" w:rsidRDefault="00E16E40" w:rsidP="003F5E10">
            <w:pPr>
              <w:pStyle w:val="headertabella0"/>
              <w:rPr>
                <w:color w:val="002060"/>
              </w:rPr>
            </w:pPr>
            <w:r w:rsidRPr="00E84C5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9F3C3" w14:textId="77777777" w:rsidR="00E16E40" w:rsidRPr="00E84C5A" w:rsidRDefault="00E16E40" w:rsidP="003F5E10">
            <w:pPr>
              <w:pStyle w:val="headertabella0"/>
              <w:rPr>
                <w:color w:val="002060"/>
              </w:rPr>
            </w:pPr>
            <w:r w:rsidRPr="00E84C5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9538A" w14:textId="77777777" w:rsidR="00E16E40" w:rsidRPr="00E84C5A" w:rsidRDefault="00E16E40" w:rsidP="003F5E10">
            <w:pPr>
              <w:pStyle w:val="headertabella0"/>
              <w:rPr>
                <w:color w:val="002060"/>
              </w:rPr>
            </w:pPr>
            <w:r w:rsidRPr="00E84C5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6847D" w14:textId="77777777" w:rsidR="00E16E40" w:rsidRPr="00E84C5A" w:rsidRDefault="00E16E40" w:rsidP="003F5E10">
            <w:pPr>
              <w:pStyle w:val="headertabella0"/>
              <w:rPr>
                <w:color w:val="002060"/>
              </w:rPr>
            </w:pPr>
            <w:proofErr w:type="spellStart"/>
            <w:r w:rsidRPr="00E84C5A">
              <w:rPr>
                <w:color w:val="002060"/>
              </w:rPr>
              <w:t>Localita'</w:t>
            </w:r>
            <w:proofErr w:type="spellEnd"/>
            <w:r w:rsidRPr="00E84C5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58175" w14:textId="77777777" w:rsidR="00E16E40" w:rsidRPr="00E84C5A" w:rsidRDefault="00E16E40" w:rsidP="003F5E10">
            <w:pPr>
              <w:pStyle w:val="headertabella0"/>
              <w:rPr>
                <w:color w:val="002060"/>
              </w:rPr>
            </w:pPr>
            <w:r w:rsidRPr="00E84C5A">
              <w:rPr>
                <w:color w:val="002060"/>
              </w:rPr>
              <w:t>Indirizzo Impianto</w:t>
            </w:r>
          </w:p>
        </w:tc>
      </w:tr>
      <w:tr w:rsidR="00E16E40" w:rsidRPr="00E84C5A" w14:paraId="35B61EDA" w14:textId="77777777" w:rsidTr="003F5E1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B68B7F" w14:textId="77777777" w:rsidR="00E16E40" w:rsidRPr="00E84C5A" w:rsidRDefault="00E16E40" w:rsidP="003F5E10">
            <w:pPr>
              <w:pStyle w:val="rowtabella0"/>
              <w:rPr>
                <w:color w:val="002060"/>
              </w:rPr>
            </w:pPr>
            <w:r w:rsidRPr="00E84C5A">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1254C3" w14:textId="77777777" w:rsidR="00E16E40" w:rsidRPr="00E84C5A" w:rsidRDefault="00E16E40" w:rsidP="003F5E10">
            <w:pPr>
              <w:pStyle w:val="rowtabella0"/>
              <w:rPr>
                <w:color w:val="002060"/>
              </w:rPr>
            </w:pPr>
            <w:r w:rsidRPr="00E84C5A">
              <w:rPr>
                <w:color w:val="002060"/>
              </w:rPr>
              <w:t>FUTSAL RECANATI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4A9D93" w14:textId="77777777" w:rsidR="00E16E40" w:rsidRPr="00E84C5A" w:rsidRDefault="00E16E40" w:rsidP="003F5E10">
            <w:pPr>
              <w:pStyle w:val="rowtabella0"/>
              <w:jc w:val="center"/>
              <w:rPr>
                <w:color w:val="002060"/>
              </w:rPr>
            </w:pPr>
            <w:r w:rsidRPr="00E84C5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8BD710" w14:textId="77777777" w:rsidR="00E16E40" w:rsidRPr="00E84C5A" w:rsidRDefault="00E16E40" w:rsidP="003F5E10">
            <w:pPr>
              <w:pStyle w:val="rowtabella0"/>
              <w:rPr>
                <w:color w:val="002060"/>
              </w:rPr>
            </w:pPr>
            <w:r w:rsidRPr="00E84C5A">
              <w:rPr>
                <w:color w:val="002060"/>
              </w:rPr>
              <w:t>13/02/2026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C63F4D" w14:textId="77777777" w:rsidR="00E16E40" w:rsidRPr="00E84C5A" w:rsidRDefault="00E16E40" w:rsidP="003F5E10">
            <w:pPr>
              <w:pStyle w:val="rowtabella0"/>
              <w:rPr>
                <w:color w:val="002060"/>
              </w:rPr>
            </w:pPr>
            <w:r w:rsidRPr="00E84C5A">
              <w:rPr>
                <w:color w:val="002060"/>
              </w:rPr>
              <w:t>5299 CENTRO SP. POL. "</w:t>
            </w:r>
            <w:proofErr w:type="gramStart"/>
            <w:r w:rsidRPr="00E84C5A">
              <w:rPr>
                <w:color w:val="002060"/>
              </w:rPr>
              <w:t>R.GATTARI</w:t>
            </w:r>
            <w:proofErr w:type="gramEnd"/>
            <w:r w:rsidRPr="00E84C5A">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77598A" w14:textId="77777777" w:rsidR="00E16E40" w:rsidRPr="00E84C5A" w:rsidRDefault="00E16E40" w:rsidP="003F5E10">
            <w:pPr>
              <w:pStyle w:val="rowtabella0"/>
              <w:rPr>
                <w:color w:val="002060"/>
              </w:rPr>
            </w:pPr>
            <w:r w:rsidRPr="00E84C5A">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B30AE6" w14:textId="77777777" w:rsidR="00E16E40" w:rsidRPr="00E84C5A" w:rsidRDefault="00E16E40" w:rsidP="003F5E10">
            <w:pPr>
              <w:pStyle w:val="rowtabella0"/>
              <w:rPr>
                <w:color w:val="002060"/>
              </w:rPr>
            </w:pPr>
            <w:r w:rsidRPr="00E84C5A">
              <w:rPr>
                <w:color w:val="002060"/>
              </w:rPr>
              <w:t>VIA TAGLIAMENTO</w:t>
            </w:r>
          </w:p>
        </w:tc>
      </w:tr>
      <w:tr w:rsidR="00E16E40" w:rsidRPr="00E84C5A" w14:paraId="117B5E9C"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CA706E" w14:textId="77777777" w:rsidR="00E16E40" w:rsidRPr="00E84C5A" w:rsidRDefault="00E16E40" w:rsidP="003F5E10">
            <w:pPr>
              <w:pStyle w:val="rowtabella0"/>
              <w:rPr>
                <w:color w:val="002060"/>
              </w:rPr>
            </w:pPr>
            <w:r w:rsidRPr="00E84C5A">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4800A1" w14:textId="77777777" w:rsidR="00E16E40" w:rsidRPr="00E84C5A" w:rsidRDefault="00E16E40" w:rsidP="003F5E10">
            <w:pPr>
              <w:pStyle w:val="rowtabella0"/>
              <w:rPr>
                <w:color w:val="002060"/>
              </w:rPr>
            </w:pPr>
            <w:r w:rsidRPr="00E84C5A">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4D0411"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A1E960" w14:textId="77777777" w:rsidR="00E16E40" w:rsidRPr="00E84C5A" w:rsidRDefault="00E16E40" w:rsidP="003F5E10">
            <w:pPr>
              <w:pStyle w:val="rowtabella0"/>
              <w:rPr>
                <w:color w:val="002060"/>
              </w:rPr>
            </w:pPr>
            <w:r w:rsidRPr="00E84C5A">
              <w:rPr>
                <w:color w:val="002060"/>
              </w:rPr>
              <w:t>13/02/2026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82E29D" w14:textId="77777777" w:rsidR="00E16E40" w:rsidRPr="00E84C5A" w:rsidRDefault="00E16E40" w:rsidP="003F5E10">
            <w:pPr>
              <w:pStyle w:val="rowtabella0"/>
              <w:rPr>
                <w:color w:val="002060"/>
              </w:rPr>
            </w:pPr>
            <w:r w:rsidRPr="00E84C5A">
              <w:rPr>
                <w:color w:val="002060"/>
              </w:rPr>
              <w:t>5079 PALLONE GEODETICO CROCETTE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3C7999" w14:textId="77777777" w:rsidR="00E16E40" w:rsidRPr="00E84C5A" w:rsidRDefault="00E16E40" w:rsidP="003F5E10">
            <w:pPr>
              <w:pStyle w:val="rowtabella0"/>
              <w:rPr>
                <w:color w:val="002060"/>
              </w:rPr>
            </w:pPr>
            <w:r w:rsidRPr="00E84C5A">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11D73F" w14:textId="77777777" w:rsidR="00E16E40" w:rsidRPr="00E84C5A" w:rsidRDefault="00E16E40" w:rsidP="003F5E10">
            <w:pPr>
              <w:pStyle w:val="rowtabella0"/>
              <w:rPr>
                <w:color w:val="002060"/>
              </w:rPr>
            </w:pPr>
            <w:r w:rsidRPr="00E84C5A">
              <w:rPr>
                <w:color w:val="002060"/>
              </w:rPr>
              <w:t>VIA GHANDI 17 FZ. CROCETTE</w:t>
            </w:r>
          </w:p>
        </w:tc>
      </w:tr>
      <w:tr w:rsidR="00E16E40" w:rsidRPr="00E84C5A" w14:paraId="63AB679B"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E94E87" w14:textId="77777777" w:rsidR="00E16E40" w:rsidRPr="00E84C5A" w:rsidRDefault="00E16E40" w:rsidP="003F5E10">
            <w:pPr>
              <w:pStyle w:val="rowtabella0"/>
              <w:rPr>
                <w:color w:val="002060"/>
              </w:rPr>
            </w:pPr>
            <w:r w:rsidRPr="00E84C5A">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76724D" w14:textId="77777777" w:rsidR="00E16E40" w:rsidRPr="00E84C5A" w:rsidRDefault="00E16E40" w:rsidP="003F5E10">
            <w:pPr>
              <w:pStyle w:val="rowtabella0"/>
              <w:rPr>
                <w:color w:val="002060"/>
              </w:rPr>
            </w:pPr>
            <w:r w:rsidRPr="00E84C5A">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0BC4F8"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90457F" w14:textId="77777777" w:rsidR="00E16E40" w:rsidRPr="00E84C5A" w:rsidRDefault="00E16E40" w:rsidP="003F5E10">
            <w:pPr>
              <w:pStyle w:val="rowtabella0"/>
              <w:rPr>
                <w:color w:val="002060"/>
              </w:rPr>
            </w:pPr>
            <w:r w:rsidRPr="00E84C5A">
              <w:rPr>
                <w:color w:val="002060"/>
              </w:rPr>
              <w:t>13/02/2026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C6E617" w14:textId="77777777" w:rsidR="00E16E40" w:rsidRPr="00E84C5A" w:rsidRDefault="00E16E40" w:rsidP="003F5E10">
            <w:pPr>
              <w:pStyle w:val="rowtabella0"/>
              <w:rPr>
                <w:color w:val="002060"/>
              </w:rPr>
            </w:pPr>
            <w:r w:rsidRPr="00E84C5A">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75C8BD" w14:textId="77777777" w:rsidR="00E16E40" w:rsidRPr="00E84C5A" w:rsidRDefault="00E16E40" w:rsidP="003F5E10">
            <w:pPr>
              <w:pStyle w:val="rowtabella0"/>
              <w:rPr>
                <w:color w:val="002060"/>
              </w:rPr>
            </w:pPr>
            <w:r w:rsidRPr="00E84C5A">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A2BFF8" w14:textId="77777777" w:rsidR="00E16E40" w:rsidRPr="00E84C5A" w:rsidRDefault="00E16E40" w:rsidP="003F5E10">
            <w:pPr>
              <w:pStyle w:val="rowtabella0"/>
              <w:rPr>
                <w:color w:val="002060"/>
              </w:rPr>
            </w:pPr>
            <w:r w:rsidRPr="00E84C5A">
              <w:rPr>
                <w:color w:val="002060"/>
              </w:rPr>
              <w:t>LOC. SAN LIBERATO</w:t>
            </w:r>
          </w:p>
        </w:tc>
      </w:tr>
      <w:tr w:rsidR="00E16E40" w:rsidRPr="00E84C5A" w14:paraId="57AC1448"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B28F55" w14:textId="77777777" w:rsidR="00E16E40" w:rsidRPr="00E84C5A" w:rsidRDefault="00E16E40" w:rsidP="003F5E10">
            <w:pPr>
              <w:pStyle w:val="rowtabella0"/>
              <w:rPr>
                <w:color w:val="002060"/>
              </w:rPr>
            </w:pPr>
            <w:r w:rsidRPr="00E84C5A">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318A8A" w14:textId="77777777" w:rsidR="00E16E40" w:rsidRPr="00E84C5A" w:rsidRDefault="00E16E40" w:rsidP="003F5E10">
            <w:pPr>
              <w:pStyle w:val="rowtabella0"/>
              <w:rPr>
                <w:color w:val="002060"/>
              </w:rPr>
            </w:pPr>
            <w:r w:rsidRPr="00E84C5A">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9CC817"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B51336" w14:textId="77777777" w:rsidR="00E16E40" w:rsidRPr="00E84C5A" w:rsidRDefault="00E16E40" w:rsidP="003F5E10">
            <w:pPr>
              <w:pStyle w:val="rowtabella0"/>
              <w:rPr>
                <w:color w:val="002060"/>
              </w:rPr>
            </w:pPr>
            <w:r w:rsidRPr="00E84C5A">
              <w:rPr>
                <w:color w:val="002060"/>
              </w:rPr>
              <w:t>13/02/2026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AEFE4C" w14:textId="77777777" w:rsidR="00E16E40" w:rsidRPr="00E84C5A" w:rsidRDefault="00E16E40" w:rsidP="003F5E10">
            <w:pPr>
              <w:pStyle w:val="rowtabella0"/>
              <w:rPr>
                <w:color w:val="002060"/>
              </w:rPr>
            </w:pPr>
            <w:r w:rsidRPr="00E84C5A">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5E70DD" w14:textId="77777777" w:rsidR="00E16E40" w:rsidRPr="00E84C5A" w:rsidRDefault="00E16E40" w:rsidP="003F5E10">
            <w:pPr>
              <w:pStyle w:val="rowtabella0"/>
              <w:rPr>
                <w:color w:val="002060"/>
              </w:rPr>
            </w:pPr>
            <w:r w:rsidRPr="00E84C5A">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1CC485" w14:textId="77777777" w:rsidR="00E16E40" w:rsidRPr="00E84C5A" w:rsidRDefault="00E16E40" w:rsidP="003F5E10">
            <w:pPr>
              <w:pStyle w:val="rowtabella0"/>
              <w:rPr>
                <w:color w:val="002060"/>
              </w:rPr>
            </w:pPr>
            <w:r w:rsidRPr="00E84C5A">
              <w:rPr>
                <w:color w:val="002060"/>
              </w:rPr>
              <w:t>VIA CERQUATTI</w:t>
            </w:r>
          </w:p>
        </w:tc>
      </w:tr>
      <w:tr w:rsidR="00E16E40" w:rsidRPr="00E84C5A" w14:paraId="1D1D6764"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92F28E" w14:textId="77777777" w:rsidR="00E16E40" w:rsidRPr="00E84C5A" w:rsidRDefault="00E16E40" w:rsidP="003F5E10">
            <w:pPr>
              <w:pStyle w:val="rowtabella0"/>
              <w:rPr>
                <w:color w:val="002060"/>
              </w:rPr>
            </w:pPr>
            <w:r w:rsidRPr="00E84C5A">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704113" w14:textId="77777777" w:rsidR="00E16E40" w:rsidRPr="00E84C5A" w:rsidRDefault="00E16E40" w:rsidP="003F5E10">
            <w:pPr>
              <w:pStyle w:val="rowtabella0"/>
              <w:rPr>
                <w:color w:val="002060"/>
              </w:rPr>
            </w:pPr>
            <w:r w:rsidRPr="00E84C5A">
              <w:rPr>
                <w:color w:val="002060"/>
              </w:rPr>
              <w:t>FUTSAL CASTELRAIMONDO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7D49BF"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83080B" w14:textId="77777777" w:rsidR="00E16E40" w:rsidRPr="00E84C5A" w:rsidRDefault="00E16E40" w:rsidP="003F5E10">
            <w:pPr>
              <w:pStyle w:val="rowtabella0"/>
              <w:rPr>
                <w:color w:val="002060"/>
              </w:rPr>
            </w:pPr>
            <w:r w:rsidRPr="00E84C5A">
              <w:rPr>
                <w:color w:val="002060"/>
              </w:rPr>
              <w:t>13/02/2026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D857CD" w14:textId="77777777" w:rsidR="00E16E40" w:rsidRPr="00E84C5A" w:rsidRDefault="00E16E40" w:rsidP="003F5E10">
            <w:pPr>
              <w:pStyle w:val="rowtabella0"/>
              <w:rPr>
                <w:color w:val="002060"/>
              </w:rPr>
            </w:pPr>
            <w:r w:rsidRPr="00E84C5A">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AD2A17" w14:textId="77777777" w:rsidR="00E16E40" w:rsidRPr="00E84C5A" w:rsidRDefault="00E16E40" w:rsidP="003F5E10">
            <w:pPr>
              <w:pStyle w:val="rowtabella0"/>
              <w:rPr>
                <w:color w:val="002060"/>
              </w:rPr>
            </w:pPr>
            <w:r w:rsidRPr="00E84C5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348D4D" w14:textId="77777777" w:rsidR="00E16E40" w:rsidRPr="00E84C5A" w:rsidRDefault="00E16E40" w:rsidP="003F5E10">
            <w:pPr>
              <w:pStyle w:val="rowtabella0"/>
              <w:rPr>
                <w:color w:val="002060"/>
              </w:rPr>
            </w:pPr>
            <w:r w:rsidRPr="00E84C5A">
              <w:rPr>
                <w:color w:val="002060"/>
              </w:rPr>
              <w:t xml:space="preserve">VIA MANZONI FZ. </w:t>
            </w:r>
            <w:proofErr w:type="gramStart"/>
            <w:r w:rsidRPr="00E84C5A">
              <w:rPr>
                <w:color w:val="002060"/>
              </w:rPr>
              <w:t>S.BIAGIO</w:t>
            </w:r>
            <w:proofErr w:type="gramEnd"/>
          </w:p>
        </w:tc>
      </w:tr>
      <w:tr w:rsidR="00E16E40" w:rsidRPr="00E84C5A" w14:paraId="1A2EB4C2"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142572" w14:textId="77777777" w:rsidR="00E16E40" w:rsidRPr="00E84C5A" w:rsidRDefault="00E16E40" w:rsidP="003F5E10">
            <w:pPr>
              <w:pStyle w:val="rowtabella0"/>
              <w:rPr>
                <w:color w:val="002060"/>
              </w:rPr>
            </w:pPr>
            <w:r w:rsidRPr="00E84C5A">
              <w:rPr>
                <w:color w:val="002060"/>
              </w:rPr>
              <w:t>SAN SEVERINO MARCHE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ED5024" w14:textId="77777777" w:rsidR="00E16E40" w:rsidRPr="00E84C5A" w:rsidRDefault="00E16E40" w:rsidP="003F5E10">
            <w:pPr>
              <w:pStyle w:val="rowtabella0"/>
              <w:rPr>
                <w:color w:val="002060"/>
              </w:rPr>
            </w:pPr>
            <w:r w:rsidRPr="00E84C5A">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286B17"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A12E7D" w14:textId="77777777" w:rsidR="00E16E40" w:rsidRPr="00E84C5A" w:rsidRDefault="00E16E40" w:rsidP="003F5E10">
            <w:pPr>
              <w:pStyle w:val="rowtabella0"/>
              <w:rPr>
                <w:color w:val="002060"/>
              </w:rPr>
            </w:pPr>
            <w:r w:rsidRPr="00E84C5A">
              <w:rPr>
                <w:color w:val="002060"/>
              </w:rPr>
              <w:t>13/02/2026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816925" w14:textId="77777777" w:rsidR="00E16E40" w:rsidRPr="00E84C5A" w:rsidRDefault="00E16E40" w:rsidP="003F5E10">
            <w:pPr>
              <w:pStyle w:val="rowtabella0"/>
              <w:rPr>
                <w:color w:val="002060"/>
              </w:rPr>
            </w:pPr>
            <w:r w:rsidRPr="00E84C5A">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AB9452" w14:textId="77777777" w:rsidR="00E16E40" w:rsidRPr="00E84C5A" w:rsidRDefault="00E16E40" w:rsidP="003F5E10">
            <w:pPr>
              <w:pStyle w:val="rowtabella0"/>
              <w:rPr>
                <w:color w:val="002060"/>
              </w:rPr>
            </w:pPr>
            <w:r w:rsidRPr="00E84C5A">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65EC80" w14:textId="77777777" w:rsidR="00E16E40" w:rsidRPr="00E84C5A" w:rsidRDefault="00E16E40" w:rsidP="003F5E10">
            <w:pPr>
              <w:pStyle w:val="rowtabella0"/>
              <w:rPr>
                <w:color w:val="002060"/>
              </w:rPr>
            </w:pPr>
            <w:r w:rsidRPr="00E84C5A">
              <w:rPr>
                <w:color w:val="002060"/>
              </w:rPr>
              <w:t>VIALE MAZZINI</w:t>
            </w:r>
          </w:p>
        </w:tc>
      </w:tr>
      <w:tr w:rsidR="00E16E40" w:rsidRPr="00E84C5A" w14:paraId="4F661F70" w14:textId="77777777" w:rsidTr="003F5E1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D92A2E" w14:textId="77777777" w:rsidR="00E16E40" w:rsidRPr="00E84C5A" w:rsidRDefault="00E16E40" w:rsidP="003F5E10">
            <w:pPr>
              <w:pStyle w:val="rowtabella0"/>
              <w:rPr>
                <w:color w:val="002060"/>
              </w:rPr>
            </w:pPr>
            <w:r w:rsidRPr="00E84C5A">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33E6EE" w14:textId="77777777" w:rsidR="00E16E40" w:rsidRPr="00E84C5A" w:rsidRDefault="00E16E40" w:rsidP="003F5E10">
            <w:pPr>
              <w:pStyle w:val="rowtabella0"/>
              <w:rPr>
                <w:color w:val="002060"/>
              </w:rPr>
            </w:pPr>
            <w:r w:rsidRPr="00E84C5A">
              <w:rPr>
                <w:color w:val="002060"/>
              </w:rPr>
              <w:t>C.U.S. CAMERINO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EDF20"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329DFA" w14:textId="77777777" w:rsidR="00E16E40" w:rsidRPr="00E84C5A" w:rsidRDefault="00E16E40" w:rsidP="003F5E10">
            <w:pPr>
              <w:pStyle w:val="rowtabella0"/>
              <w:rPr>
                <w:color w:val="002060"/>
              </w:rPr>
            </w:pPr>
            <w:r w:rsidRPr="00E84C5A">
              <w:rPr>
                <w:color w:val="002060"/>
              </w:rPr>
              <w:t>18/02/2026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E35803" w14:textId="77777777" w:rsidR="00E16E40" w:rsidRPr="00E84C5A" w:rsidRDefault="00E16E40" w:rsidP="003F5E10">
            <w:pPr>
              <w:pStyle w:val="rowtabella0"/>
              <w:rPr>
                <w:color w:val="002060"/>
              </w:rPr>
            </w:pPr>
            <w:r w:rsidRPr="00E84C5A">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B43CEA" w14:textId="77777777" w:rsidR="00E16E40" w:rsidRPr="00E84C5A" w:rsidRDefault="00E16E40" w:rsidP="003F5E10">
            <w:pPr>
              <w:pStyle w:val="rowtabella0"/>
              <w:rPr>
                <w:color w:val="002060"/>
              </w:rPr>
            </w:pPr>
            <w:r w:rsidRPr="00E84C5A">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919DF8" w14:textId="77777777" w:rsidR="00E16E40" w:rsidRPr="00E84C5A" w:rsidRDefault="00E16E40" w:rsidP="003F5E10">
            <w:pPr>
              <w:pStyle w:val="rowtabella0"/>
              <w:rPr>
                <w:color w:val="002060"/>
              </w:rPr>
            </w:pPr>
            <w:r w:rsidRPr="00E84C5A">
              <w:rPr>
                <w:color w:val="002060"/>
              </w:rPr>
              <w:t>VIA VESCOVARA, 7</w:t>
            </w:r>
          </w:p>
        </w:tc>
      </w:tr>
    </w:tbl>
    <w:p w14:paraId="1BD0FE8E" w14:textId="77777777" w:rsidR="00E16E40" w:rsidRPr="00E84C5A" w:rsidRDefault="00E16E40" w:rsidP="00E16E40">
      <w:pPr>
        <w:pStyle w:val="breakline"/>
        <w:rPr>
          <w:rFonts w:eastAsiaTheme="minorEastAsia"/>
          <w:color w:val="002060"/>
        </w:rPr>
      </w:pPr>
    </w:p>
    <w:p w14:paraId="3BC25285" w14:textId="77777777" w:rsidR="00E16E40" w:rsidRPr="00E84C5A" w:rsidRDefault="00E16E40" w:rsidP="00E16E40">
      <w:pPr>
        <w:pStyle w:val="breakline"/>
        <w:rPr>
          <w:color w:val="002060"/>
        </w:rPr>
      </w:pPr>
    </w:p>
    <w:p w14:paraId="28E4965A" w14:textId="77777777" w:rsidR="00E16E40" w:rsidRPr="00E84C5A" w:rsidRDefault="00E16E40" w:rsidP="00E16E40">
      <w:pPr>
        <w:pStyle w:val="breakline"/>
        <w:rPr>
          <w:color w:val="002060"/>
        </w:rPr>
      </w:pPr>
    </w:p>
    <w:p w14:paraId="6468D2F5" w14:textId="77777777" w:rsidR="00E16E40" w:rsidRPr="00E84C5A" w:rsidRDefault="00E16E40" w:rsidP="00E16E40">
      <w:pPr>
        <w:pStyle w:val="sottotitolocampionato10"/>
        <w:rPr>
          <w:color w:val="002060"/>
        </w:rPr>
      </w:pPr>
      <w:r w:rsidRPr="00E84C5A">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1"/>
        <w:gridCol w:w="385"/>
        <w:gridCol w:w="898"/>
        <w:gridCol w:w="1198"/>
        <w:gridCol w:w="1543"/>
        <w:gridCol w:w="1568"/>
      </w:tblGrid>
      <w:tr w:rsidR="00E16E40" w:rsidRPr="00E84C5A" w14:paraId="024E2CD6" w14:textId="77777777" w:rsidTr="003F5E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20029" w14:textId="77777777" w:rsidR="00E16E40" w:rsidRPr="00E84C5A" w:rsidRDefault="00E16E40" w:rsidP="003F5E10">
            <w:pPr>
              <w:pStyle w:val="headertabella0"/>
              <w:rPr>
                <w:color w:val="002060"/>
              </w:rPr>
            </w:pPr>
            <w:r w:rsidRPr="00E84C5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CE1BD" w14:textId="77777777" w:rsidR="00E16E40" w:rsidRPr="00E84C5A" w:rsidRDefault="00E16E40" w:rsidP="003F5E10">
            <w:pPr>
              <w:pStyle w:val="headertabella0"/>
              <w:rPr>
                <w:color w:val="002060"/>
              </w:rPr>
            </w:pPr>
            <w:r w:rsidRPr="00E84C5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CD606" w14:textId="77777777" w:rsidR="00E16E40" w:rsidRPr="00E84C5A" w:rsidRDefault="00E16E40" w:rsidP="003F5E10">
            <w:pPr>
              <w:pStyle w:val="headertabella0"/>
              <w:rPr>
                <w:color w:val="002060"/>
              </w:rPr>
            </w:pPr>
            <w:r w:rsidRPr="00E84C5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B46CB" w14:textId="77777777" w:rsidR="00E16E40" w:rsidRPr="00E84C5A" w:rsidRDefault="00E16E40" w:rsidP="003F5E10">
            <w:pPr>
              <w:pStyle w:val="headertabella0"/>
              <w:rPr>
                <w:color w:val="002060"/>
              </w:rPr>
            </w:pPr>
            <w:r w:rsidRPr="00E84C5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7D6CE" w14:textId="77777777" w:rsidR="00E16E40" w:rsidRPr="00E84C5A" w:rsidRDefault="00E16E40" w:rsidP="003F5E10">
            <w:pPr>
              <w:pStyle w:val="headertabella0"/>
              <w:rPr>
                <w:color w:val="002060"/>
              </w:rPr>
            </w:pPr>
            <w:r w:rsidRPr="00E84C5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85662" w14:textId="77777777" w:rsidR="00E16E40" w:rsidRPr="00E84C5A" w:rsidRDefault="00E16E40" w:rsidP="003F5E10">
            <w:pPr>
              <w:pStyle w:val="headertabella0"/>
              <w:rPr>
                <w:color w:val="002060"/>
              </w:rPr>
            </w:pPr>
            <w:proofErr w:type="spellStart"/>
            <w:r w:rsidRPr="00E84C5A">
              <w:rPr>
                <w:color w:val="002060"/>
              </w:rPr>
              <w:t>Localita'</w:t>
            </w:r>
            <w:proofErr w:type="spellEnd"/>
            <w:r w:rsidRPr="00E84C5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6B441" w14:textId="77777777" w:rsidR="00E16E40" w:rsidRPr="00E84C5A" w:rsidRDefault="00E16E40" w:rsidP="003F5E10">
            <w:pPr>
              <w:pStyle w:val="headertabella0"/>
              <w:rPr>
                <w:color w:val="002060"/>
              </w:rPr>
            </w:pPr>
            <w:r w:rsidRPr="00E84C5A">
              <w:rPr>
                <w:color w:val="002060"/>
              </w:rPr>
              <w:t>Indirizzo Impianto</w:t>
            </w:r>
          </w:p>
        </w:tc>
      </w:tr>
      <w:tr w:rsidR="00E16E40" w:rsidRPr="00E84C5A" w14:paraId="54633264" w14:textId="77777777" w:rsidTr="003F5E1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1AAD97" w14:textId="77777777" w:rsidR="00E16E40" w:rsidRPr="00E84C5A" w:rsidRDefault="00E16E40" w:rsidP="003F5E10">
            <w:pPr>
              <w:pStyle w:val="rowtabella0"/>
              <w:rPr>
                <w:color w:val="002060"/>
              </w:rPr>
            </w:pPr>
            <w:r w:rsidRPr="00E84C5A">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8234E6" w14:textId="77777777" w:rsidR="00E16E40" w:rsidRPr="00E84C5A" w:rsidRDefault="00E16E40" w:rsidP="003F5E10">
            <w:pPr>
              <w:pStyle w:val="rowtabella0"/>
              <w:rPr>
                <w:color w:val="002060"/>
              </w:rPr>
            </w:pPr>
            <w:r w:rsidRPr="00E84C5A">
              <w:rPr>
                <w:color w:val="002060"/>
              </w:rPr>
              <w:t>ASCOLI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4517B" w14:textId="77777777" w:rsidR="00E16E40" w:rsidRPr="00E84C5A" w:rsidRDefault="00E16E40" w:rsidP="003F5E10">
            <w:pPr>
              <w:pStyle w:val="rowtabella0"/>
              <w:jc w:val="center"/>
              <w:rPr>
                <w:color w:val="002060"/>
              </w:rPr>
            </w:pPr>
            <w:r w:rsidRPr="00E84C5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26C8DA" w14:textId="77777777" w:rsidR="00E16E40" w:rsidRPr="00E84C5A" w:rsidRDefault="00E16E40" w:rsidP="003F5E10">
            <w:pPr>
              <w:pStyle w:val="rowtabella0"/>
              <w:rPr>
                <w:color w:val="002060"/>
              </w:rPr>
            </w:pPr>
            <w:r w:rsidRPr="00E84C5A">
              <w:rPr>
                <w:color w:val="002060"/>
              </w:rPr>
              <w:t>13/02/2026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F44610" w14:textId="77777777" w:rsidR="00E16E40" w:rsidRPr="00E84C5A" w:rsidRDefault="00E16E40" w:rsidP="003F5E10">
            <w:pPr>
              <w:pStyle w:val="rowtabella0"/>
              <w:rPr>
                <w:color w:val="002060"/>
              </w:rPr>
            </w:pPr>
            <w:r w:rsidRPr="00E84C5A">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3098D3" w14:textId="77777777" w:rsidR="00E16E40" w:rsidRPr="00E84C5A" w:rsidRDefault="00E16E40" w:rsidP="003F5E10">
            <w:pPr>
              <w:pStyle w:val="rowtabella0"/>
              <w:rPr>
                <w:color w:val="002060"/>
              </w:rPr>
            </w:pPr>
            <w:r w:rsidRPr="00E84C5A">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63954B" w14:textId="77777777" w:rsidR="00E16E40" w:rsidRPr="00E84C5A" w:rsidRDefault="00E16E40" w:rsidP="003F5E10">
            <w:pPr>
              <w:pStyle w:val="rowtabella0"/>
              <w:rPr>
                <w:color w:val="002060"/>
              </w:rPr>
            </w:pPr>
            <w:r w:rsidRPr="00E84C5A">
              <w:rPr>
                <w:color w:val="002060"/>
              </w:rPr>
              <w:t>VIA VOLTURNO-PIEDIRIPA</w:t>
            </w:r>
          </w:p>
        </w:tc>
      </w:tr>
      <w:tr w:rsidR="00E16E40" w:rsidRPr="00E84C5A" w14:paraId="6E3BA487"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90FF7D" w14:textId="77777777" w:rsidR="00E16E40" w:rsidRPr="00E84C5A" w:rsidRDefault="00E16E40" w:rsidP="003F5E10">
            <w:pPr>
              <w:pStyle w:val="rowtabella0"/>
              <w:rPr>
                <w:color w:val="002060"/>
              </w:rPr>
            </w:pPr>
            <w:r w:rsidRPr="00E84C5A">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A66475" w14:textId="77777777" w:rsidR="00E16E40" w:rsidRPr="00E84C5A" w:rsidRDefault="00E16E40" w:rsidP="003F5E10">
            <w:pPr>
              <w:pStyle w:val="rowtabella0"/>
              <w:rPr>
                <w:color w:val="002060"/>
              </w:rPr>
            </w:pPr>
            <w:r w:rsidRPr="00E84C5A">
              <w:rPr>
                <w:color w:val="002060"/>
              </w:rPr>
              <w:t>G.S.A. LE DUE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68B4B2"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E8E27D" w14:textId="77777777" w:rsidR="00E16E40" w:rsidRPr="00E84C5A" w:rsidRDefault="00E16E40" w:rsidP="003F5E10">
            <w:pPr>
              <w:pStyle w:val="rowtabella0"/>
              <w:rPr>
                <w:color w:val="002060"/>
              </w:rPr>
            </w:pPr>
            <w:r w:rsidRPr="00E84C5A">
              <w:rPr>
                <w:color w:val="002060"/>
              </w:rPr>
              <w:t>13/02/2026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45965F" w14:textId="77777777" w:rsidR="00E16E40" w:rsidRPr="00E84C5A" w:rsidRDefault="00E16E40" w:rsidP="003F5E10">
            <w:pPr>
              <w:pStyle w:val="rowtabella0"/>
              <w:rPr>
                <w:color w:val="002060"/>
              </w:rPr>
            </w:pPr>
            <w:r w:rsidRPr="00E84C5A">
              <w:rPr>
                <w:color w:val="002060"/>
              </w:rPr>
              <w:t xml:space="preserve">5295 TENSOSTRUTTURA VIA </w:t>
            </w:r>
            <w:proofErr w:type="gramStart"/>
            <w:r w:rsidRPr="00E84C5A">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A6A6DC" w14:textId="77777777" w:rsidR="00E16E40" w:rsidRPr="00E84C5A" w:rsidRDefault="00E16E40" w:rsidP="003F5E10">
            <w:pPr>
              <w:pStyle w:val="rowtabella0"/>
              <w:rPr>
                <w:color w:val="002060"/>
              </w:rPr>
            </w:pPr>
            <w:r w:rsidRPr="00E84C5A">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5C126D" w14:textId="77777777" w:rsidR="00E16E40" w:rsidRPr="00E84C5A" w:rsidRDefault="00E16E40" w:rsidP="003F5E10">
            <w:pPr>
              <w:pStyle w:val="rowtabella0"/>
              <w:rPr>
                <w:color w:val="002060"/>
              </w:rPr>
            </w:pPr>
            <w:r w:rsidRPr="00E84C5A">
              <w:rPr>
                <w:color w:val="002060"/>
              </w:rPr>
              <w:t xml:space="preserve">VIA </w:t>
            </w:r>
            <w:proofErr w:type="gramStart"/>
            <w:r w:rsidRPr="00E84C5A">
              <w:rPr>
                <w:color w:val="002060"/>
              </w:rPr>
              <w:t>E.MATTEI</w:t>
            </w:r>
            <w:proofErr w:type="gramEnd"/>
          </w:p>
        </w:tc>
      </w:tr>
      <w:tr w:rsidR="00E16E40" w:rsidRPr="00E84C5A" w14:paraId="11F7E9E2"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23D372" w14:textId="77777777" w:rsidR="00E16E40" w:rsidRPr="00E84C5A" w:rsidRDefault="00E16E40" w:rsidP="003F5E10">
            <w:pPr>
              <w:pStyle w:val="rowtabella0"/>
              <w:rPr>
                <w:color w:val="002060"/>
              </w:rPr>
            </w:pPr>
            <w:r w:rsidRPr="00E84C5A">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736E64" w14:textId="77777777" w:rsidR="00E16E40" w:rsidRPr="00E84C5A" w:rsidRDefault="00E16E40" w:rsidP="003F5E10">
            <w:pPr>
              <w:pStyle w:val="rowtabella0"/>
              <w:rPr>
                <w:color w:val="002060"/>
              </w:rPr>
            </w:pPr>
            <w:r w:rsidRPr="00E84C5A">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5ED217"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AE808A" w14:textId="77777777" w:rsidR="00E16E40" w:rsidRPr="00E84C5A" w:rsidRDefault="00E16E40" w:rsidP="003F5E10">
            <w:pPr>
              <w:pStyle w:val="rowtabella0"/>
              <w:rPr>
                <w:color w:val="002060"/>
              </w:rPr>
            </w:pPr>
            <w:r w:rsidRPr="00E84C5A">
              <w:rPr>
                <w:color w:val="002060"/>
              </w:rPr>
              <w:t>13/02/2026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861336" w14:textId="77777777" w:rsidR="00E16E40" w:rsidRPr="00E84C5A" w:rsidRDefault="00E16E40" w:rsidP="003F5E10">
            <w:pPr>
              <w:pStyle w:val="rowtabella0"/>
              <w:rPr>
                <w:color w:val="002060"/>
              </w:rPr>
            </w:pPr>
            <w:r w:rsidRPr="00E84C5A">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9BD9BB" w14:textId="77777777" w:rsidR="00E16E40" w:rsidRPr="00E84C5A" w:rsidRDefault="00E16E40" w:rsidP="003F5E10">
            <w:pPr>
              <w:pStyle w:val="rowtabella0"/>
              <w:rPr>
                <w:color w:val="002060"/>
              </w:rPr>
            </w:pPr>
            <w:r w:rsidRPr="00E84C5A">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FCAFFA" w14:textId="77777777" w:rsidR="00E16E40" w:rsidRPr="00E84C5A" w:rsidRDefault="00E16E40" w:rsidP="003F5E10">
            <w:pPr>
              <w:pStyle w:val="rowtabella0"/>
              <w:rPr>
                <w:color w:val="002060"/>
              </w:rPr>
            </w:pPr>
            <w:r w:rsidRPr="00E84C5A">
              <w:rPr>
                <w:color w:val="002060"/>
              </w:rPr>
              <w:t xml:space="preserve">LOC.MONTEROCCO VIA </w:t>
            </w:r>
            <w:proofErr w:type="gramStart"/>
            <w:r w:rsidRPr="00E84C5A">
              <w:rPr>
                <w:color w:val="002060"/>
              </w:rPr>
              <w:t>A.MANCINI</w:t>
            </w:r>
            <w:proofErr w:type="gramEnd"/>
          </w:p>
        </w:tc>
      </w:tr>
      <w:tr w:rsidR="00E16E40" w:rsidRPr="00E84C5A" w14:paraId="65E70AED"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D43154" w14:textId="77777777" w:rsidR="00E16E40" w:rsidRPr="00E84C5A" w:rsidRDefault="00E16E40" w:rsidP="003F5E10">
            <w:pPr>
              <w:pStyle w:val="rowtabella0"/>
              <w:rPr>
                <w:color w:val="002060"/>
              </w:rPr>
            </w:pPr>
            <w:r w:rsidRPr="00E84C5A">
              <w:rPr>
                <w:color w:val="002060"/>
              </w:rPr>
              <w:t>POLISPORTIVA ROSSO BLU</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75667D" w14:textId="77777777" w:rsidR="00E16E40" w:rsidRPr="00E84C5A" w:rsidRDefault="00E16E40" w:rsidP="003F5E10">
            <w:pPr>
              <w:pStyle w:val="rowtabella0"/>
              <w:rPr>
                <w:color w:val="002060"/>
              </w:rPr>
            </w:pPr>
            <w:r w:rsidRPr="00E84C5A">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E9B6BA"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13FE4C" w14:textId="77777777" w:rsidR="00E16E40" w:rsidRPr="00E84C5A" w:rsidRDefault="00E16E40" w:rsidP="003F5E10">
            <w:pPr>
              <w:pStyle w:val="rowtabella0"/>
              <w:rPr>
                <w:color w:val="002060"/>
              </w:rPr>
            </w:pPr>
            <w:r w:rsidRPr="00E84C5A">
              <w:rPr>
                <w:color w:val="002060"/>
              </w:rPr>
              <w:t>13/02/2026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0F85B3" w14:textId="77777777" w:rsidR="00E16E40" w:rsidRPr="00E84C5A" w:rsidRDefault="00E16E40" w:rsidP="003F5E10">
            <w:pPr>
              <w:pStyle w:val="rowtabella0"/>
              <w:rPr>
                <w:color w:val="002060"/>
              </w:rPr>
            </w:pPr>
            <w:r w:rsidRPr="00E84C5A">
              <w:rPr>
                <w:color w:val="002060"/>
              </w:rPr>
              <w:t>5280 TENSOSTRUTTURA S.</w:t>
            </w:r>
            <w:proofErr w:type="gramStart"/>
            <w:r w:rsidRPr="00E84C5A">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88E092" w14:textId="77777777" w:rsidR="00E16E40" w:rsidRPr="00E84C5A" w:rsidRDefault="00E16E40" w:rsidP="003F5E10">
            <w:pPr>
              <w:pStyle w:val="rowtabella0"/>
              <w:rPr>
                <w:color w:val="002060"/>
              </w:rPr>
            </w:pPr>
            <w:r w:rsidRPr="00E84C5A">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1C11E4" w14:textId="77777777" w:rsidR="00E16E40" w:rsidRPr="00E84C5A" w:rsidRDefault="00E16E40" w:rsidP="003F5E10">
            <w:pPr>
              <w:pStyle w:val="rowtabella0"/>
              <w:rPr>
                <w:color w:val="002060"/>
              </w:rPr>
            </w:pPr>
            <w:r w:rsidRPr="00E84C5A">
              <w:rPr>
                <w:color w:val="002060"/>
              </w:rPr>
              <w:t>VIA LORENZO LOTTO</w:t>
            </w:r>
          </w:p>
        </w:tc>
      </w:tr>
      <w:tr w:rsidR="00E16E40" w:rsidRPr="00E84C5A" w14:paraId="5C303390"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9B21A7" w14:textId="77777777" w:rsidR="00E16E40" w:rsidRPr="00E84C5A" w:rsidRDefault="00E16E40" w:rsidP="003F5E10">
            <w:pPr>
              <w:pStyle w:val="rowtabella0"/>
              <w:rPr>
                <w:color w:val="002060"/>
              </w:rPr>
            </w:pPr>
            <w:r w:rsidRPr="00E84C5A">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66F1AA" w14:textId="77777777" w:rsidR="00E16E40" w:rsidRPr="00E84C5A" w:rsidRDefault="00E16E40" w:rsidP="003F5E10">
            <w:pPr>
              <w:pStyle w:val="rowtabella0"/>
              <w:rPr>
                <w:color w:val="002060"/>
              </w:rPr>
            </w:pPr>
            <w:r w:rsidRPr="00E84C5A">
              <w:rPr>
                <w:color w:val="002060"/>
              </w:rPr>
              <w:t>PAGLIARE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51D31C"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1CB689" w14:textId="77777777" w:rsidR="00E16E40" w:rsidRPr="00E84C5A" w:rsidRDefault="00E16E40" w:rsidP="003F5E10">
            <w:pPr>
              <w:pStyle w:val="rowtabella0"/>
              <w:rPr>
                <w:color w:val="002060"/>
              </w:rPr>
            </w:pPr>
            <w:r w:rsidRPr="00E84C5A">
              <w:rPr>
                <w:color w:val="002060"/>
              </w:rPr>
              <w:t>13/02/2026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9365AE" w14:textId="77777777" w:rsidR="00E16E40" w:rsidRPr="00E84C5A" w:rsidRDefault="00E16E40" w:rsidP="003F5E10">
            <w:pPr>
              <w:pStyle w:val="rowtabella0"/>
              <w:rPr>
                <w:color w:val="002060"/>
              </w:rPr>
            </w:pPr>
            <w:r w:rsidRPr="00E84C5A">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B0C216" w14:textId="77777777" w:rsidR="00E16E40" w:rsidRPr="00E84C5A" w:rsidRDefault="00E16E40" w:rsidP="003F5E10">
            <w:pPr>
              <w:pStyle w:val="rowtabella0"/>
              <w:rPr>
                <w:color w:val="002060"/>
              </w:rPr>
            </w:pPr>
            <w:r w:rsidRPr="00E84C5A">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12CC31" w14:textId="77777777" w:rsidR="00E16E40" w:rsidRPr="00E84C5A" w:rsidRDefault="00E16E40" w:rsidP="003F5E10">
            <w:pPr>
              <w:pStyle w:val="rowtabella0"/>
              <w:rPr>
                <w:color w:val="002060"/>
              </w:rPr>
            </w:pPr>
            <w:r w:rsidRPr="00E84C5A">
              <w:rPr>
                <w:color w:val="002060"/>
              </w:rPr>
              <w:t>VIA FONTE DI MONSIGNORE</w:t>
            </w:r>
          </w:p>
        </w:tc>
      </w:tr>
      <w:tr w:rsidR="00E16E40" w:rsidRPr="00E84C5A" w14:paraId="65A996EB" w14:textId="77777777" w:rsidTr="003F5E1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370B41" w14:textId="77777777" w:rsidR="00E16E40" w:rsidRPr="00E84C5A" w:rsidRDefault="00E16E40" w:rsidP="003F5E10">
            <w:pPr>
              <w:pStyle w:val="rowtabella0"/>
              <w:rPr>
                <w:color w:val="002060"/>
              </w:rPr>
            </w:pPr>
            <w:r w:rsidRPr="00E84C5A">
              <w:rPr>
                <w:color w:val="002060"/>
              </w:rPr>
              <w:t>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B7A4B1" w14:textId="77777777" w:rsidR="00E16E40" w:rsidRPr="00E84C5A" w:rsidRDefault="00E16E40" w:rsidP="003F5E10">
            <w:pPr>
              <w:pStyle w:val="rowtabella0"/>
              <w:rPr>
                <w:color w:val="002060"/>
              </w:rPr>
            </w:pPr>
            <w:r w:rsidRPr="00E84C5A">
              <w:rPr>
                <w:color w:val="002060"/>
              </w:rPr>
              <w:t>REAL SAN 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35D93E"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DBE92E" w14:textId="77777777" w:rsidR="00E16E40" w:rsidRPr="00E84C5A" w:rsidRDefault="00E16E40" w:rsidP="003F5E10">
            <w:pPr>
              <w:pStyle w:val="rowtabella0"/>
              <w:rPr>
                <w:color w:val="002060"/>
              </w:rPr>
            </w:pPr>
            <w:r w:rsidRPr="00E84C5A">
              <w:rPr>
                <w:color w:val="002060"/>
              </w:rPr>
              <w:t>14/02/2026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8D5265" w14:textId="77777777" w:rsidR="00E16E40" w:rsidRPr="00E84C5A" w:rsidRDefault="00E16E40" w:rsidP="003F5E10">
            <w:pPr>
              <w:pStyle w:val="rowtabella0"/>
              <w:rPr>
                <w:color w:val="002060"/>
              </w:rPr>
            </w:pPr>
            <w:r w:rsidRPr="00E84C5A">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EA783" w14:textId="77777777" w:rsidR="00E16E40" w:rsidRPr="00E84C5A" w:rsidRDefault="00E16E40" w:rsidP="003F5E10">
            <w:pPr>
              <w:pStyle w:val="rowtabella0"/>
              <w:rPr>
                <w:color w:val="002060"/>
              </w:rPr>
            </w:pPr>
            <w:r w:rsidRPr="00E84C5A">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8D169E" w14:textId="77777777" w:rsidR="00E16E40" w:rsidRPr="00E84C5A" w:rsidRDefault="00E16E40" w:rsidP="003F5E10">
            <w:pPr>
              <w:pStyle w:val="rowtabella0"/>
              <w:rPr>
                <w:color w:val="002060"/>
              </w:rPr>
            </w:pPr>
            <w:r w:rsidRPr="00E84C5A">
              <w:rPr>
                <w:color w:val="002060"/>
              </w:rPr>
              <w:t>VIA FAVETO</w:t>
            </w:r>
          </w:p>
        </w:tc>
      </w:tr>
    </w:tbl>
    <w:p w14:paraId="7C86D8FF" w14:textId="77777777" w:rsidR="00E16E40" w:rsidRPr="00B24218" w:rsidRDefault="00E16E40" w:rsidP="00522EAD">
      <w:pPr>
        <w:pStyle w:val="breakline"/>
        <w:rPr>
          <w:rFonts w:eastAsiaTheme="minorEastAsia"/>
          <w:color w:val="002060"/>
        </w:rPr>
      </w:pPr>
    </w:p>
    <w:p w14:paraId="1CD80D1D" w14:textId="77777777" w:rsidR="00522EAD" w:rsidRPr="00B24218" w:rsidRDefault="00522EAD" w:rsidP="00522EAD">
      <w:pPr>
        <w:pStyle w:val="breakline"/>
        <w:rPr>
          <w:color w:val="002060"/>
        </w:rPr>
      </w:pPr>
    </w:p>
    <w:p w14:paraId="678AD4EF" w14:textId="35CA25D8" w:rsidR="00522EAD" w:rsidRPr="00B24218" w:rsidRDefault="00522EAD" w:rsidP="0095759F">
      <w:pPr>
        <w:pStyle w:val="titolocampionato0"/>
        <w:shd w:val="clear" w:color="auto" w:fill="CCCCCC"/>
        <w:spacing w:before="80" w:after="40"/>
        <w:rPr>
          <w:color w:val="002060"/>
        </w:rPr>
      </w:pPr>
      <w:r w:rsidRPr="00B24218">
        <w:rPr>
          <w:color w:val="002060"/>
        </w:rPr>
        <w:t>CALCIO A CINQUE SERIE D</w:t>
      </w:r>
    </w:p>
    <w:p w14:paraId="5417C7EA" w14:textId="77777777" w:rsidR="00522EAD" w:rsidRPr="00B24218" w:rsidRDefault="00522EAD" w:rsidP="00522EAD">
      <w:pPr>
        <w:pStyle w:val="titoloprinc0"/>
        <w:rPr>
          <w:color w:val="002060"/>
        </w:rPr>
      </w:pPr>
      <w:r w:rsidRPr="00B24218">
        <w:rPr>
          <w:color w:val="002060"/>
        </w:rPr>
        <w:t>RISULTATI</w:t>
      </w:r>
    </w:p>
    <w:p w14:paraId="2F5D35D9" w14:textId="77777777" w:rsidR="00522EAD" w:rsidRPr="00B24218" w:rsidRDefault="00522EAD" w:rsidP="00522EAD">
      <w:pPr>
        <w:pStyle w:val="breakline"/>
        <w:rPr>
          <w:color w:val="002060"/>
        </w:rPr>
      </w:pPr>
    </w:p>
    <w:p w14:paraId="25E79781" w14:textId="77777777" w:rsidR="00522EAD" w:rsidRPr="00B24218" w:rsidRDefault="00522EAD" w:rsidP="00522EAD">
      <w:pPr>
        <w:pStyle w:val="sottotitolocampionato10"/>
        <w:rPr>
          <w:color w:val="002060"/>
        </w:rPr>
      </w:pPr>
      <w:r w:rsidRPr="00B24218">
        <w:rPr>
          <w:color w:val="002060"/>
        </w:rPr>
        <w:t>RISULTATI UFFICIALI GARE DEL 06/02/2026</w:t>
      </w:r>
    </w:p>
    <w:p w14:paraId="2C42A10E" w14:textId="77777777" w:rsidR="00522EAD" w:rsidRPr="00522EAD" w:rsidRDefault="00522EAD" w:rsidP="00522EAD">
      <w:pPr>
        <w:pStyle w:val="sottotitolocampionato20"/>
        <w:spacing w:before="0" w:beforeAutospacing="0" w:after="0" w:afterAutospacing="0"/>
        <w:rPr>
          <w:rFonts w:ascii="Arial" w:hAnsi="Arial" w:cs="Arial"/>
          <w:color w:val="002060"/>
          <w:sz w:val="20"/>
          <w:szCs w:val="20"/>
        </w:rPr>
      </w:pPr>
      <w:r w:rsidRPr="00522EAD">
        <w:rPr>
          <w:rFonts w:ascii="Arial" w:hAnsi="Arial" w:cs="Arial"/>
          <w:color w:val="002060"/>
          <w:sz w:val="20"/>
          <w:szCs w:val="20"/>
        </w:rPr>
        <w:lastRenderedPageBreak/>
        <w:t>Si trascrivono qui di seguito i risultati ufficiali delle gare disputate</w:t>
      </w:r>
    </w:p>
    <w:p w14:paraId="22EBD0D7" w14:textId="77777777" w:rsidR="00522EAD" w:rsidRPr="00B24218" w:rsidRDefault="00522EAD" w:rsidP="00522EA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22EAD" w:rsidRPr="00B24218" w14:paraId="146B33DA" w14:textId="77777777" w:rsidTr="003F5E1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2EAD" w:rsidRPr="00B24218" w14:paraId="5CB02AE6" w14:textId="77777777" w:rsidTr="003F5E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793DC" w14:textId="77777777" w:rsidR="00522EAD" w:rsidRPr="00B24218" w:rsidRDefault="00522EAD" w:rsidP="003F5E10">
                  <w:pPr>
                    <w:pStyle w:val="headertabella0"/>
                    <w:rPr>
                      <w:color w:val="002060"/>
                    </w:rPr>
                  </w:pPr>
                  <w:r w:rsidRPr="00B24218">
                    <w:rPr>
                      <w:color w:val="002060"/>
                    </w:rPr>
                    <w:t>GIRONE A - 3 Giornata - R</w:t>
                  </w:r>
                </w:p>
              </w:tc>
            </w:tr>
            <w:tr w:rsidR="00522EAD" w:rsidRPr="00B24218" w14:paraId="5BD35BD7" w14:textId="77777777" w:rsidTr="003F5E1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6A9A6F" w14:textId="77777777" w:rsidR="00522EAD" w:rsidRPr="00B24218" w:rsidRDefault="00522EAD" w:rsidP="003F5E10">
                  <w:pPr>
                    <w:pStyle w:val="rowtabella0"/>
                    <w:rPr>
                      <w:color w:val="002060"/>
                    </w:rPr>
                  </w:pPr>
                  <w:r w:rsidRPr="00B24218">
                    <w:rPr>
                      <w:color w:val="002060"/>
                    </w:rPr>
                    <w:t>DURANTINA SANTA CECILIA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B38F35" w14:textId="77777777" w:rsidR="00522EAD" w:rsidRPr="00B24218" w:rsidRDefault="00522EAD" w:rsidP="003F5E10">
                  <w:pPr>
                    <w:pStyle w:val="rowtabella0"/>
                    <w:rPr>
                      <w:color w:val="002060"/>
                    </w:rPr>
                  </w:pPr>
                  <w:r w:rsidRPr="00B24218">
                    <w:rPr>
                      <w:color w:val="002060"/>
                    </w:rPr>
                    <w:t>- URBINO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89B9E5" w14:textId="77777777" w:rsidR="00522EAD" w:rsidRPr="00B24218" w:rsidRDefault="00522EAD" w:rsidP="003F5E10">
                  <w:pPr>
                    <w:pStyle w:val="rowtabella0"/>
                    <w:jc w:val="center"/>
                    <w:rPr>
                      <w:color w:val="002060"/>
                    </w:rPr>
                  </w:pPr>
                  <w:r w:rsidRPr="00B24218">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AD77A2" w14:textId="77777777" w:rsidR="00522EAD" w:rsidRPr="00B24218" w:rsidRDefault="00522EAD" w:rsidP="003F5E10">
                  <w:pPr>
                    <w:pStyle w:val="rowtabella0"/>
                    <w:jc w:val="center"/>
                    <w:rPr>
                      <w:color w:val="002060"/>
                    </w:rPr>
                  </w:pPr>
                  <w:r w:rsidRPr="00B24218">
                    <w:rPr>
                      <w:color w:val="002060"/>
                    </w:rPr>
                    <w:t> </w:t>
                  </w:r>
                </w:p>
              </w:tc>
            </w:tr>
            <w:tr w:rsidR="00522EAD" w:rsidRPr="00B24218" w14:paraId="6B7859AE"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7726B7" w14:textId="77777777" w:rsidR="00522EAD" w:rsidRPr="00B24218" w:rsidRDefault="00522EAD" w:rsidP="003F5E10">
                  <w:pPr>
                    <w:pStyle w:val="rowtabella0"/>
                    <w:rPr>
                      <w:color w:val="002060"/>
                    </w:rPr>
                  </w:pPr>
                  <w:r w:rsidRPr="00B24218">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150BA1" w14:textId="77777777" w:rsidR="00522EAD" w:rsidRPr="00B24218" w:rsidRDefault="00522EAD" w:rsidP="003F5E10">
                  <w:pPr>
                    <w:pStyle w:val="rowtabella0"/>
                    <w:rPr>
                      <w:color w:val="002060"/>
                    </w:rPr>
                  </w:pPr>
                  <w:r w:rsidRPr="00B24218">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6BEE77" w14:textId="77777777" w:rsidR="00522EAD" w:rsidRPr="00B24218" w:rsidRDefault="00522EAD" w:rsidP="003F5E10">
                  <w:pPr>
                    <w:pStyle w:val="rowtabella0"/>
                    <w:jc w:val="center"/>
                    <w:rPr>
                      <w:color w:val="002060"/>
                    </w:rPr>
                  </w:pPr>
                  <w:r w:rsidRPr="00B24218">
                    <w:rPr>
                      <w:color w:val="002060"/>
                    </w:rPr>
                    <w:t>5 - 9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A80FF1" w14:textId="77777777" w:rsidR="00522EAD" w:rsidRPr="00B24218" w:rsidRDefault="00522EAD" w:rsidP="003F5E10">
                  <w:pPr>
                    <w:pStyle w:val="rowtabella0"/>
                    <w:jc w:val="center"/>
                    <w:rPr>
                      <w:color w:val="002060"/>
                    </w:rPr>
                  </w:pPr>
                  <w:r w:rsidRPr="00B24218">
                    <w:rPr>
                      <w:color w:val="002060"/>
                    </w:rPr>
                    <w:t> </w:t>
                  </w:r>
                </w:p>
              </w:tc>
            </w:tr>
            <w:tr w:rsidR="00522EAD" w:rsidRPr="00B24218" w14:paraId="739A63F2"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154CD8" w14:textId="77777777" w:rsidR="00522EAD" w:rsidRPr="00B24218" w:rsidRDefault="00522EAD" w:rsidP="003F5E10">
                  <w:pPr>
                    <w:pStyle w:val="rowtabella0"/>
                    <w:rPr>
                      <w:color w:val="002060"/>
                    </w:rPr>
                  </w:pPr>
                  <w:r w:rsidRPr="00B24218">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31ABD8" w14:textId="77777777" w:rsidR="00522EAD" w:rsidRPr="00B24218" w:rsidRDefault="00522EAD" w:rsidP="003F5E10">
                  <w:pPr>
                    <w:pStyle w:val="rowtabella0"/>
                    <w:rPr>
                      <w:color w:val="002060"/>
                    </w:rPr>
                  </w:pPr>
                  <w:r w:rsidRPr="00B24218">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9A7237" w14:textId="77777777" w:rsidR="00522EAD" w:rsidRPr="00B24218" w:rsidRDefault="00522EAD" w:rsidP="003F5E10">
                  <w:pPr>
                    <w:pStyle w:val="rowtabella0"/>
                    <w:jc w:val="center"/>
                    <w:rPr>
                      <w:color w:val="002060"/>
                    </w:rPr>
                  </w:pPr>
                  <w:r w:rsidRPr="00B24218">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1C4BF2" w14:textId="77777777" w:rsidR="00522EAD" w:rsidRPr="00B24218" w:rsidRDefault="00522EAD" w:rsidP="003F5E10">
                  <w:pPr>
                    <w:pStyle w:val="rowtabella0"/>
                    <w:jc w:val="center"/>
                    <w:rPr>
                      <w:color w:val="002060"/>
                    </w:rPr>
                  </w:pPr>
                  <w:r w:rsidRPr="00B24218">
                    <w:rPr>
                      <w:color w:val="002060"/>
                    </w:rPr>
                    <w:t> </w:t>
                  </w:r>
                </w:p>
              </w:tc>
            </w:tr>
            <w:tr w:rsidR="00522EAD" w:rsidRPr="00B24218" w14:paraId="71E8A6C5"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F91D60" w14:textId="77777777" w:rsidR="00522EAD" w:rsidRPr="00B24218" w:rsidRDefault="00522EAD" w:rsidP="003F5E10">
                  <w:pPr>
                    <w:pStyle w:val="rowtabella0"/>
                    <w:rPr>
                      <w:color w:val="002060"/>
                    </w:rPr>
                  </w:pPr>
                  <w:r w:rsidRPr="00B24218">
                    <w:rPr>
                      <w:color w:val="002060"/>
                    </w:rPr>
                    <w:t>SAN COSTANZO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E892E9" w14:textId="77777777" w:rsidR="00522EAD" w:rsidRPr="00B24218" w:rsidRDefault="00522EAD" w:rsidP="003F5E10">
                  <w:pPr>
                    <w:pStyle w:val="rowtabella0"/>
                    <w:rPr>
                      <w:color w:val="002060"/>
                    </w:rPr>
                  </w:pPr>
                  <w:r w:rsidRPr="00B24218">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58E6D5" w14:textId="77777777" w:rsidR="00522EAD" w:rsidRPr="00B24218" w:rsidRDefault="00522EAD" w:rsidP="003F5E10">
                  <w:pPr>
                    <w:pStyle w:val="rowtabella0"/>
                    <w:jc w:val="center"/>
                    <w:rPr>
                      <w:color w:val="002060"/>
                    </w:rPr>
                  </w:pPr>
                  <w:r w:rsidRPr="00B24218">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9C72B1" w14:textId="77777777" w:rsidR="00522EAD" w:rsidRPr="00B24218" w:rsidRDefault="00522EAD" w:rsidP="003F5E10">
                  <w:pPr>
                    <w:pStyle w:val="rowtabella0"/>
                    <w:jc w:val="center"/>
                    <w:rPr>
                      <w:color w:val="002060"/>
                    </w:rPr>
                  </w:pPr>
                  <w:r w:rsidRPr="00B24218">
                    <w:rPr>
                      <w:color w:val="002060"/>
                    </w:rPr>
                    <w:t> </w:t>
                  </w:r>
                </w:p>
              </w:tc>
            </w:tr>
            <w:tr w:rsidR="00522EAD" w:rsidRPr="00B24218" w14:paraId="523E2C7E"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52D5CC" w14:textId="77777777" w:rsidR="00522EAD" w:rsidRPr="00B24218" w:rsidRDefault="00522EAD" w:rsidP="003F5E10">
                  <w:pPr>
                    <w:pStyle w:val="rowtabella0"/>
                    <w:rPr>
                      <w:color w:val="002060"/>
                    </w:rPr>
                  </w:pPr>
                  <w:r w:rsidRPr="00B24218">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E09ABF" w14:textId="77777777" w:rsidR="00522EAD" w:rsidRPr="00B24218" w:rsidRDefault="00522EAD" w:rsidP="003F5E10">
                  <w:pPr>
                    <w:pStyle w:val="rowtabella0"/>
                    <w:rPr>
                      <w:color w:val="002060"/>
                    </w:rPr>
                  </w:pPr>
                  <w:r w:rsidRPr="00B24218">
                    <w:rPr>
                      <w:color w:val="002060"/>
                    </w:rPr>
                    <w:t>- AUDAX PIOBBICO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9D6E99" w14:textId="77777777" w:rsidR="00522EAD" w:rsidRPr="00B24218" w:rsidRDefault="00522EAD" w:rsidP="003F5E10">
                  <w:pPr>
                    <w:pStyle w:val="rowtabella0"/>
                    <w:jc w:val="center"/>
                    <w:rPr>
                      <w:color w:val="002060"/>
                    </w:rPr>
                  </w:pPr>
                  <w:r w:rsidRPr="00B24218">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A8BBEC" w14:textId="77777777" w:rsidR="00522EAD" w:rsidRPr="00B24218" w:rsidRDefault="00522EAD" w:rsidP="003F5E10">
                  <w:pPr>
                    <w:pStyle w:val="rowtabella0"/>
                    <w:jc w:val="center"/>
                    <w:rPr>
                      <w:color w:val="002060"/>
                    </w:rPr>
                  </w:pPr>
                  <w:r w:rsidRPr="00B24218">
                    <w:rPr>
                      <w:color w:val="002060"/>
                    </w:rPr>
                    <w:t> </w:t>
                  </w:r>
                </w:p>
              </w:tc>
            </w:tr>
            <w:tr w:rsidR="00522EAD" w:rsidRPr="00B24218" w14:paraId="07B52494" w14:textId="77777777" w:rsidTr="003F5E1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3DBCDC" w14:textId="77777777" w:rsidR="00522EAD" w:rsidRPr="00B24218" w:rsidRDefault="00522EAD" w:rsidP="003F5E10">
                  <w:pPr>
                    <w:pStyle w:val="rowtabella0"/>
                    <w:rPr>
                      <w:color w:val="002060"/>
                    </w:rPr>
                  </w:pPr>
                  <w:r w:rsidRPr="00B24218">
                    <w:rPr>
                      <w:color w:val="002060"/>
                    </w:rPr>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830AA7" w14:textId="77777777" w:rsidR="00522EAD" w:rsidRPr="00B24218" w:rsidRDefault="00522EAD" w:rsidP="003F5E10">
                  <w:pPr>
                    <w:pStyle w:val="rowtabella0"/>
                    <w:rPr>
                      <w:color w:val="002060"/>
                    </w:rPr>
                  </w:pPr>
                  <w:r w:rsidRPr="00B24218">
                    <w:rPr>
                      <w:color w:val="002060"/>
                    </w:rPr>
                    <w:t>- MONTECCHIO SPORT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3C947E" w14:textId="77777777" w:rsidR="00522EAD" w:rsidRPr="00B24218" w:rsidRDefault="00522EAD" w:rsidP="003F5E10">
                  <w:pPr>
                    <w:pStyle w:val="rowtabella0"/>
                    <w:jc w:val="center"/>
                    <w:rPr>
                      <w:color w:val="002060"/>
                    </w:rPr>
                  </w:pPr>
                  <w:r w:rsidRPr="00B24218">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1967F0" w14:textId="77777777" w:rsidR="00522EAD" w:rsidRPr="00B24218" w:rsidRDefault="00522EAD" w:rsidP="003F5E10">
                  <w:pPr>
                    <w:pStyle w:val="rowtabella0"/>
                    <w:jc w:val="center"/>
                    <w:rPr>
                      <w:color w:val="002060"/>
                    </w:rPr>
                  </w:pPr>
                  <w:r w:rsidRPr="00B24218">
                    <w:rPr>
                      <w:color w:val="002060"/>
                    </w:rPr>
                    <w:t> </w:t>
                  </w:r>
                </w:p>
              </w:tc>
            </w:tr>
            <w:tr w:rsidR="00522EAD" w:rsidRPr="00B24218" w14:paraId="48936198" w14:textId="77777777" w:rsidTr="003F5E10">
              <w:tc>
                <w:tcPr>
                  <w:tcW w:w="4700" w:type="dxa"/>
                  <w:gridSpan w:val="4"/>
                  <w:tcBorders>
                    <w:top w:val="nil"/>
                    <w:left w:val="nil"/>
                    <w:bottom w:val="nil"/>
                    <w:right w:val="nil"/>
                  </w:tcBorders>
                  <w:tcMar>
                    <w:top w:w="20" w:type="dxa"/>
                    <w:left w:w="20" w:type="dxa"/>
                    <w:bottom w:w="20" w:type="dxa"/>
                    <w:right w:w="20" w:type="dxa"/>
                  </w:tcMar>
                  <w:vAlign w:val="center"/>
                  <w:hideMark/>
                </w:tcPr>
                <w:p w14:paraId="4B48F2B2" w14:textId="77777777" w:rsidR="00522EAD" w:rsidRPr="00B24218" w:rsidRDefault="00522EAD" w:rsidP="003F5E10">
                  <w:pPr>
                    <w:pStyle w:val="rowtabella0"/>
                    <w:rPr>
                      <w:color w:val="002060"/>
                    </w:rPr>
                  </w:pPr>
                  <w:r w:rsidRPr="00B24218">
                    <w:rPr>
                      <w:color w:val="002060"/>
                    </w:rPr>
                    <w:t>(1) - disputata il 09/02/2026</w:t>
                  </w:r>
                </w:p>
              </w:tc>
            </w:tr>
          </w:tbl>
          <w:p w14:paraId="5913D045" w14:textId="77777777" w:rsidR="00522EAD" w:rsidRPr="00B24218" w:rsidRDefault="00522EAD" w:rsidP="003F5E1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2EAD" w:rsidRPr="00B24218" w14:paraId="26F3DDC5" w14:textId="77777777" w:rsidTr="003F5E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9CEEA" w14:textId="77777777" w:rsidR="00522EAD" w:rsidRPr="00B24218" w:rsidRDefault="00522EAD" w:rsidP="003F5E10">
                  <w:pPr>
                    <w:pStyle w:val="headertabella0"/>
                    <w:rPr>
                      <w:color w:val="002060"/>
                    </w:rPr>
                  </w:pPr>
                  <w:r w:rsidRPr="00B24218">
                    <w:rPr>
                      <w:color w:val="002060"/>
                    </w:rPr>
                    <w:t>GIRONE B - 3 Giornata - R</w:t>
                  </w:r>
                </w:p>
              </w:tc>
            </w:tr>
            <w:tr w:rsidR="00522EAD" w:rsidRPr="00B24218" w14:paraId="339A25AD" w14:textId="77777777" w:rsidTr="003F5E1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8FA495" w14:textId="77777777" w:rsidR="00522EAD" w:rsidRPr="00B24218" w:rsidRDefault="00522EAD" w:rsidP="003F5E10">
                  <w:pPr>
                    <w:pStyle w:val="rowtabella0"/>
                    <w:rPr>
                      <w:color w:val="002060"/>
                    </w:rPr>
                  </w:pPr>
                  <w:r w:rsidRPr="00B24218">
                    <w:rPr>
                      <w:color w:val="002060"/>
                    </w:rPr>
                    <w:t>(1) ATLETICO CHIARAVALLE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A9D60C" w14:textId="77777777" w:rsidR="00522EAD" w:rsidRPr="00B24218" w:rsidRDefault="00522EAD" w:rsidP="003F5E10">
                  <w:pPr>
                    <w:pStyle w:val="rowtabella0"/>
                    <w:rPr>
                      <w:color w:val="002060"/>
                    </w:rPr>
                  </w:pPr>
                  <w:r w:rsidRPr="00B24218">
                    <w:rPr>
                      <w:color w:val="002060"/>
                    </w:rPr>
                    <w:t>- ASPIO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85762F" w14:textId="77777777" w:rsidR="00522EAD" w:rsidRPr="00B24218" w:rsidRDefault="00522EAD" w:rsidP="003F5E10">
                  <w:pPr>
                    <w:pStyle w:val="rowtabella0"/>
                    <w:jc w:val="center"/>
                    <w:rPr>
                      <w:color w:val="002060"/>
                    </w:rPr>
                  </w:pPr>
                  <w:r w:rsidRPr="00B24218">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13AB29" w14:textId="77777777" w:rsidR="00522EAD" w:rsidRPr="00B24218" w:rsidRDefault="00522EAD" w:rsidP="003F5E10">
                  <w:pPr>
                    <w:pStyle w:val="rowtabella0"/>
                    <w:jc w:val="center"/>
                    <w:rPr>
                      <w:color w:val="002060"/>
                    </w:rPr>
                  </w:pPr>
                  <w:r w:rsidRPr="00B24218">
                    <w:rPr>
                      <w:color w:val="002060"/>
                    </w:rPr>
                    <w:t> </w:t>
                  </w:r>
                </w:p>
              </w:tc>
            </w:tr>
            <w:tr w:rsidR="00522EAD" w:rsidRPr="00B24218" w14:paraId="3CFF4036"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A43943" w14:textId="77777777" w:rsidR="00522EAD" w:rsidRPr="00B24218" w:rsidRDefault="00522EAD" w:rsidP="003F5E10">
                  <w:pPr>
                    <w:pStyle w:val="rowtabella0"/>
                    <w:rPr>
                      <w:color w:val="002060"/>
                    </w:rPr>
                  </w:pPr>
                  <w:r w:rsidRPr="00B24218">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3589E5" w14:textId="77777777" w:rsidR="00522EAD" w:rsidRPr="00B24218" w:rsidRDefault="00522EAD" w:rsidP="003F5E10">
                  <w:pPr>
                    <w:pStyle w:val="rowtabella0"/>
                    <w:rPr>
                      <w:color w:val="002060"/>
                    </w:rPr>
                  </w:pPr>
                  <w:r w:rsidRPr="00B24218">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F7E5C3" w14:textId="77777777" w:rsidR="00522EAD" w:rsidRPr="00B24218" w:rsidRDefault="00522EAD" w:rsidP="003F5E10">
                  <w:pPr>
                    <w:pStyle w:val="rowtabella0"/>
                    <w:jc w:val="center"/>
                    <w:rPr>
                      <w:color w:val="002060"/>
                    </w:rPr>
                  </w:pPr>
                  <w:r w:rsidRPr="00B24218">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36664C" w14:textId="77777777" w:rsidR="00522EAD" w:rsidRPr="00B24218" w:rsidRDefault="00522EAD" w:rsidP="003F5E10">
                  <w:pPr>
                    <w:pStyle w:val="rowtabella0"/>
                    <w:jc w:val="center"/>
                    <w:rPr>
                      <w:color w:val="002060"/>
                    </w:rPr>
                  </w:pPr>
                  <w:r w:rsidRPr="00B24218">
                    <w:rPr>
                      <w:color w:val="002060"/>
                    </w:rPr>
                    <w:t> </w:t>
                  </w:r>
                </w:p>
              </w:tc>
            </w:tr>
            <w:tr w:rsidR="00522EAD" w:rsidRPr="00B24218" w14:paraId="605C0E80"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4F1FDA" w14:textId="77777777" w:rsidR="00522EAD" w:rsidRPr="00B24218" w:rsidRDefault="00522EAD" w:rsidP="003F5E10">
                  <w:pPr>
                    <w:pStyle w:val="rowtabella0"/>
                    <w:rPr>
                      <w:color w:val="002060"/>
                    </w:rPr>
                  </w:pPr>
                  <w:proofErr w:type="gramStart"/>
                  <w:r w:rsidRPr="00B24218">
                    <w:rPr>
                      <w:color w:val="002060"/>
                    </w:rPr>
                    <w:t>CITTA</w:t>
                  </w:r>
                  <w:proofErr w:type="gramEnd"/>
                  <w:r w:rsidRPr="00B24218">
                    <w:rPr>
                      <w:color w:val="002060"/>
                    </w:rPr>
                    <w:t xml:space="preserve">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85A592" w14:textId="77777777" w:rsidR="00522EAD" w:rsidRPr="00B24218" w:rsidRDefault="00522EAD" w:rsidP="003F5E10">
                  <w:pPr>
                    <w:pStyle w:val="rowtabella0"/>
                    <w:rPr>
                      <w:color w:val="002060"/>
                    </w:rPr>
                  </w:pPr>
                  <w:r w:rsidRPr="00B24218">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2D8E6F" w14:textId="77777777" w:rsidR="00522EAD" w:rsidRPr="00B24218" w:rsidRDefault="00522EAD" w:rsidP="003F5E10">
                  <w:pPr>
                    <w:pStyle w:val="rowtabella0"/>
                    <w:jc w:val="center"/>
                    <w:rPr>
                      <w:color w:val="002060"/>
                    </w:rPr>
                  </w:pPr>
                  <w:r w:rsidRPr="00B24218">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BDFB3D" w14:textId="77777777" w:rsidR="00522EAD" w:rsidRPr="00B24218" w:rsidRDefault="00522EAD" w:rsidP="003F5E10">
                  <w:pPr>
                    <w:pStyle w:val="rowtabella0"/>
                    <w:jc w:val="center"/>
                    <w:rPr>
                      <w:color w:val="002060"/>
                    </w:rPr>
                  </w:pPr>
                  <w:r w:rsidRPr="00B24218">
                    <w:rPr>
                      <w:color w:val="002060"/>
                    </w:rPr>
                    <w:t> </w:t>
                  </w:r>
                </w:p>
              </w:tc>
            </w:tr>
            <w:tr w:rsidR="00522EAD" w:rsidRPr="00B24218" w14:paraId="3F293F15"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A53F4F" w14:textId="77777777" w:rsidR="00522EAD" w:rsidRPr="00B24218" w:rsidRDefault="00522EAD" w:rsidP="003F5E10">
                  <w:pPr>
                    <w:pStyle w:val="rowtabella0"/>
                    <w:rPr>
                      <w:color w:val="002060"/>
                    </w:rPr>
                  </w:pPr>
                  <w:r w:rsidRPr="00B24218">
                    <w:rPr>
                      <w:color w:val="002060"/>
                    </w:rPr>
                    <w:t>REAL CASEBRUCIATE W.FIRE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7A8860" w14:textId="77777777" w:rsidR="00522EAD" w:rsidRPr="00B24218" w:rsidRDefault="00522EAD" w:rsidP="003F5E10">
                  <w:pPr>
                    <w:pStyle w:val="rowtabella0"/>
                    <w:rPr>
                      <w:color w:val="002060"/>
                    </w:rPr>
                  </w:pPr>
                  <w:r w:rsidRPr="00B24218">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CE9A14" w14:textId="77777777" w:rsidR="00522EAD" w:rsidRPr="00B24218" w:rsidRDefault="00522EAD" w:rsidP="003F5E10">
                  <w:pPr>
                    <w:pStyle w:val="rowtabella0"/>
                    <w:jc w:val="center"/>
                    <w:rPr>
                      <w:color w:val="002060"/>
                    </w:rPr>
                  </w:pPr>
                  <w:r w:rsidRPr="00B24218">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F9A483" w14:textId="77777777" w:rsidR="00522EAD" w:rsidRPr="00B24218" w:rsidRDefault="00522EAD" w:rsidP="003F5E10">
                  <w:pPr>
                    <w:pStyle w:val="rowtabella0"/>
                    <w:jc w:val="center"/>
                    <w:rPr>
                      <w:color w:val="002060"/>
                    </w:rPr>
                  </w:pPr>
                  <w:r w:rsidRPr="00B24218">
                    <w:rPr>
                      <w:color w:val="002060"/>
                    </w:rPr>
                    <w:t> </w:t>
                  </w:r>
                </w:p>
              </w:tc>
            </w:tr>
            <w:tr w:rsidR="00522EAD" w:rsidRPr="00B24218" w14:paraId="4D2715B5"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65EE75" w14:textId="77777777" w:rsidR="00522EAD" w:rsidRPr="00B24218" w:rsidRDefault="00522EAD" w:rsidP="003F5E10">
                  <w:pPr>
                    <w:pStyle w:val="rowtabella0"/>
                    <w:rPr>
                      <w:color w:val="002060"/>
                    </w:rPr>
                  </w:pPr>
                  <w:r w:rsidRPr="00B24218">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79D292" w14:textId="77777777" w:rsidR="00522EAD" w:rsidRPr="00B24218" w:rsidRDefault="00522EAD" w:rsidP="003F5E10">
                  <w:pPr>
                    <w:pStyle w:val="rowtabella0"/>
                    <w:rPr>
                      <w:color w:val="002060"/>
                    </w:rPr>
                  </w:pPr>
                  <w:r w:rsidRPr="00B24218">
                    <w:rPr>
                      <w:color w:val="002060"/>
                    </w:rPr>
                    <w:t>- MONTEMARCIANESE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90239A" w14:textId="77777777" w:rsidR="00522EAD" w:rsidRPr="00B24218" w:rsidRDefault="00522EAD" w:rsidP="003F5E10">
                  <w:pPr>
                    <w:pStyle w:val="rowtabella0"/>
                    <w:jc w:val="center"/>
                    <w:rPr>
                      <w:color w:val="002060"/>
                    </w:rPr>
                  </w:pPr>
                  <w:r w:rsidRPr="00B24218">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B28863" w14:textId="77777777" w:rsidR="00522EAD" w:rsidRPr="00B24218" w:rsidRDefault="00522EAD" w:rsidP="003F5E10">
                  <w:pPr>
                    <w:pStyle w:val="rowtabella0"/>
                    <w:jc w:val="center"/>
                    <w:rPr>
                      <w:color w:val="002060"/>
                    </w:rPr>
                  </w:pPr>
                  <w:r w:rsidRPr="00B24218">
                    <w:rPr>
                      <w:color w:val="002060"/>
                    </w:rPr>
                    <w:t> </w:t>
                  </w:r>
                </w:p>
              </w:tc>
            </w:tr>
            <w:tr w:rsidR="00522EAD" w:rsidRPr="00B24218" w14:paraId="7F263F18" w14:textId="77777777" w:rsidTr="003F5E1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788F20" w14:textId="77777777" w:rsidR="00522EAD" w:rsidRPr="00B24218" w:rsidRDefault="00522EAD" w:rsidP="003F5E10">
                  <w:pPr>
                    <w:pStyle w:val="rowtabella0"/>
                    <w:rPr>
                      <w:color w:val="002060"/>
                    </w:rPr>
                  </w:pPr>
                  <w:r w:rsidRPr="00B24218">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17BEAD" w14:textId="77777777" w:rsidR="00522EAD" w:rsidRPr="00B24218" w:rsidRDefault="00522EAD" w:rsidP="003F5E10">
                  <w:pPr>
                    <w:pStyle w:val="rowtabella0"/>
                    <w:rPr>
                      <w:color w:val="002060"/>
                    </w:rPr>
                  </w:pPr>
                  <w:r w:rsidRPr="00B24218">
                    <w:rPr>
                      <w:color w:val="002060"/>
                    </w:rPr>
                    <w:t>- FUTSAL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FADD05" w14:textId="77777777" w:rsidR="00522EAD" w:rsidRPr="00B24218" w:rsidRDefault="00522EAD" w:rsidP="003F5E10">
                  <w:pPr>
                    <w:pStyle w:val="rowtabella0"/>
                    <w:jc w:val="center"/>
                    <w:rPr>
                      <w:color w:val="002060"/>
                    </w:rPr>
                  </w:pPr>
                  <w:r w:rsidRPr="00B24218">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FDF17E" w14:textId="77777777" w:rsidR="00522EAD" w:rsidRPr="00B24218" w:rsidRDefault="00522EAD" w:rsidP="003F5E10">
                  <w:pPr>
                    <w:pStyle w:val="rowtabella0"/>
                    <w:jc w:val="center"/>
                    <w:rPr>
                      <w:color w:val="002060"/>
                    </w:rPr>
                  </w:pPr>
                  <w:r w:rsidRPr="00B24218">
                    <w:rPr>
                      <w:color w:val="002060"/>
                    </w:rPr>
                    <w:t> </w:t>
                  </w:r>
                </w:p>
              </w:tc>
            </w:tr>
            <w:tr w:rsidR="00522EAD" w:rsidRPr="00B24218" w14:paraId="77B3F11A" w14:textId="77777777" w:rsidTr="003F5E10">
              <w:tc>
                <w:tcPr>
                  <w:tcW w:w="4700" w:type="dxa"/>
                  <w:gridSpan w:val="4"/>
                  <w:tcBorders>
                    <w:top w:val="nil"/>
                    <w:left w:val="nil"/>
                    <w:bottom w:val="nil"/>
                    <w:right w:val="nil"/>
                  </w:tcBorders>
                  <w:tcMar>
                    <w:top w:w="20" w:type="dxa"/>
                    <w:left w:w="20" w:type="dxa"/>
                    <w:bottom w:w="20" w:type="dxa"/>
                    <w:right w:w="20" w:type="dxa"/>
                  </w:tcMar>
                  <w:vAlign w:val="center"/>
                  <w:hideMark/>
                </w:tcPr>
                <w:p w14:paraId="794F7121" w14:textId="77777777" w:rsidR="00522EAD" w:rsidRPr="00B24218" w:rsidRDefault="00522EAD" w:rsidP="003F5E10">
                  <w:pPr>
                    <w:pStyle w:val="rowtabella0"/>
                    <w:rPr>
                      <w:color w:val="002060"/>
                    </w:rPr>
                  </w:pPr>
                  <w:r w:rsidRPr="00B24218">
                    <w:rPr>
                      <w:color w:val="002060"/>
                    </w:rPr>
                    <w:t>(1) - disputata il 08/02/2026</w:t>
                  </w:r>
                </w:p>
              </w:tc>
            </w:tr>
          </w:tbl>
          <w:p w14:paraId="4D3564DC" w14:textId="77777777" w:rsidR="00522EAD" w:rsidRPr="00B24218" w:rsidRDefault="00522EAD" w:rsidP="003F5E10">
            <w:pPr>
              <w:rPr>
                <w:color w:val="002060"/>
              </w:rPr>
            </w:pPr>
          </w:p>
        </w:tc>
      </w:tr>
    </w:tbl>
    <w:p w14:paraId="6FB0E332" w14:textId="77777777" w:rsidR="00522EAD" w:rsidRPr="00B24218" w:rsidRDefault="00522EAD" w:rsidP="00522EA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522EAD" w:rsidRPr="00B24218" w14:paraId="1E350E95" w14:textId="77777777" w:rsidTr="003F5E1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2EAD" w:rsidRPr="00B24218" w14:paraId="2189369B" w14:textId="77777777" w:rsidTr="003F5E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8ED6C" w14:textId="77777777" w:rsidR="00522EAD" w:rsidRPr="00B24218" w:rsidRDefault="00522EAD" w:rsidP="003F5E10">
                  <w:pPr>
                    <w:pStyle w:val="headertabella0"/>
                    <w:rPr>
                      <w:color w:val="002060"/>
                    </w:rPr>
                  </w:pPr>
                  <w:r w:rsidRPr="00B24218">
                    <w:rPr>
                      <w:color w:val="002060"/>
                    </w:rPr>
                    <w:t>GIRONE C - 3 Giornata - R</w:t>
                  </w:r>
                </w:p>
              </w:tc>
            </w:tr>
            <w:tr w:rsidR="00522EAD" w:rsidRPr="00B24218" w14:paraId="1E54E855" w14:textId="77777777" w:rsidTr="003F5E1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00A137" w14:textId="77777777" w:rsidR="00522EAD" w:rsidRPr="00B24218" w:rsidRDefault="00522EAD" w:rsidP="003F5E10">
                  <w:pPr>
                    <w:pStyle w:val="rowtabella0"/>
                    <w:rPr>
                      <w:color w:val="002060"/>
                    </w:rPr>
                  </w:pPr>
                  <w:r w:rsidRPr="00B24218">
                    <w:rPr>
                      <w:color w:val="002060"/>
                    </w:rPr>
                    <w:t>FABRIANO CALCIO A 5 2023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358AB4" w14:textId="77777777" w:rsidR="00522EAD" w:rsidRPr="00B24218" w:rsidRDefault="00522EAD" w:rsidP="003F5E10">
                  <w:pPr>
                    <w:pStyle w:val="rowtabella0"/>
                    <w:rPr>
                      <w:color w:val="002060"/>
                    </w:rPr>
                  </w:pPr>
                  <w:r w:rsidRPr="00B24218">
                    <w:rPr>
                      <w:color w:val="002060"/>
                    </w:rPr>
                    <w:t>- VIRTUS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16FF6C" w14:textId="77777777" w:rsidR="00522EAD" w:rsidRPr="00B24218" w:rsidRDefault="00522EAD" w:rsidP="003F5E10">
                  <w:pPr>
                    <w:pStyle w:val="rowtabella0"/>
                    <w:jc w:val="center"/>
                    <w:rPr>
                      <w:color w:val="002060"/>
                    </w:rPr>
                  </w:pPr>
                  <w:r w:rsidRPr="00B24218">
                    <w:rPr>
                      <w:color w:val="002060"/>
                    </w:rPr>
                    <w:t>16 - 1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519884" w14:textId="77777777" w:rsidR="00522EAD" w:rsidRPr="00B24218" w:rsidRDefault="00522EAD" w:rsidP="003F5E10">
                  <w:pPr>
                    <w:pStyle w:val="rowtabella0"/>
                    <w:jc w:val="center"/>
                    <w:rPr>
                      <w:color w:val="002060"/>
                    </w:rPr>
                  </w:pPr>
                  <w:r w:rsidRPr="00B24218">
                    <w:rPr>
                      <w:color w:val="002060"/>
                    </w:rPr>
                    <w:t> </w:t>
                  </w:r>
                </w:p>
              </w:tc>
            </w:tr>
            <w:tr w:rsidR="00522EAD" w:rsidRPr="00B24218" w14:paraId="32535DCA"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61B954" w14:textId="77777777" w:rsidR="00522EAD" w:rsidRPr="00B24218" w:rsidRDefault="00522EAD" w:rsidP="003F5E10">
                  <w:pPr>
                    <w:pStyle w:val="rowtabella0"/>
                    <w:rPr>
                      <w:color w:val="002060"/>
                    </w:rPr>
                  </w:pPr>
                  <w:r w:rsidRPr="00B24218">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0FAB0C" w14:textId="77777777" w:rsidR="00522EAD" w:rsidRPr="00B24218" w:rsidRDefault="00522EAD" w:rsidP="003F5E10">
                  <w:pPr>
                    <w:pStyle w:val="rowtabella0"/>
                    <w:rPr>
                      <w:color w:val="002060"/>
                    </w:rPr>
                  </w:pPr>
                  <w:r w:rsidRPr="00B24218">
                    <w:rPr>
                      <w:color w:val="002060"/>
                    </w:rPr>
                    <w:t>- POLISPORTIVA UROBORO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21DBE7" w14:textId="77777777" w:rsidR="00522EAD" w:rsidRPr="00B24218" w:rsidRDefault="00522EAD" w:rsidP="003F5E10">
                  <w:pPr>
                    <w:pStyle w:val="rowtabella0"/>
                    <w:jc w:val="center"/>
                    <w:rPr>
                      <w:color w:val="002060"/>
                    </w:rPr>
                  </w:pPr>
                  <w:r w:rsidRPr="00B24218">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FE0004" w14:textId="77777777" w:rsidR="00522EAD" w:rsidRPr="00B24218" w:rsidRDefault="00522EAD" w:rsidP="003F5E10">
                  <w:pPr>
                    <w:pStyle w:val="rowtabella0"/>
                    <w:jc w:val="center"/>
                    <w:rPr>
                      <w:color w:val="002060"/>
                    </w:rPr>
                  </w:pPr>
                  <w:r w:rsidRPr="00B24218">
                    <w:rPr>
                      <w:color w:val="002060"/>
                    </w:rPr>
                    <w:t> </w:t>
                  </w:r>
                </w:p>
              </w:tc>
            </w:tr>
            <w:tr w:rsidR="00522EAD" w:rsidRPr="00B24218" w14:paraId="7A9DC349"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41DB09" w14:textId="77777777" w:rsidR="00522EAD" w:rsidRPr="00B24218" w:rsidRDefault="00522EAD" w:rsidP="003F5E10">
                  <w:pPr>
                    <w:pStyle w:val="rowtabella0"/>
                    <w:rPr>
                      <w:color w:val="002060"/>
                    </w:rPr>
                  </w:pPr>
                  <w:r w:rsidRPr="00B24218">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7CBB24" w14:textId="77777777" w:rsidR="00522EAD" w:rsidRPr="00B24218" w:rsidRDefault="00522EAD" w:rsidP="003F5E10">
                  <w:pPr>
                    <w:pStyle w:val="rowtabella0"/>
                    <w:rPr>
                      <w:color w:val="002060"/>
                    </w:rPr>
                  </w:pPr>
                  <w:r w:rsidRPr="00B24218">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2429DF" w14:textId="77777777" w:rsidR="00522EAD" w:rsidRPr="00B24218" w:rsidRDefault="00522EAD" w:rsidP="003F5E10">
                  <w:pPr>
                    <w:pStyle w:val="rowtabella0"/>
                    <w:jc w:val="center"/>
                    <w:rPr>
                      <w:color w:val="002060"/>
                    </w:rPr>
                  </w:pPr>
                  <w:r w:rsidRPr="00B24218">
                    <w:rPr>
                      <w:color w:val="002060"/>
                    </w:rPr>
                    <w:t>7 - 9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672906" w14:textId="77777777" w:rsidR="00522EAD" w:rsidRPr="00B24218" w:rsidRDefault="00522EAD" w:rsidP="003F5E10">
                  <w:pPr>
                    <w:pStyle w:val="rowtabella0"/>
                    <w:jc w:val="center"/>
                    <w:rPr>
                      <w:color w:val="002060"/>
                    </w:rPr>
                  </w:pPr>
                  <w:r w:rsidRPr="00B24218">
                    <w:rPr>
                      <w:color w:val="002060"/>
                    </w:rPr>
                    <w:t> </w:t>
                  </w:r>
                </w:p>
              </w:tc>
            </w:tr>
            <w:tr w:rsidR="00522EAD" w:rsidRPr="00B24218" w14:paraId="60322468"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59CE52" w14:textId="77777777" w:rsidR="00522EAD" w:rsidRPr="00B24218" w:rsidRDefault="00522EAD" w:rsidP="003F5E10">
                  <w:pPr>
                    <w:pStyle w:val="rowtabella0"/>
                    <w:rPr>
                      <w:color w:val="002060"/>
                    </w:rPr>
                  </w:pPr>
                  <w:r w:rsidRPr="00B24218">
                    <w:rPr>
                      <w:color w:val="002060"/>
                    </w:rPr>
                    <w:t>FUTSAL SENTINUM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4CCA93" w14:textId="77777777" w:rsidR="00522EAD" w:rsidRPr="00B24218" w:rsidRDefault="00522EAD" w:rsidP="003F5E10">
                  <w:pPr>
                    <w:pStyle w:val="rowtabella0"/>
                    <w:rPr>
                      <w:color w:val="002060"/>
                    </w:rPr>
                  </w:pPr>
                  <w:r w:rsidRPr="00B24218">
                    <w:rPr>
                      <w:color w:val="002060"/>
                    </w:rPr>
                    <w:t>-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043860" w14:textId="77777777" w:rsidR="00522EAD" w:rsidRPr="00B24218" w:rsidRDefault="00522EAD" w:rsidP="003F5E10">
                  <w:pPr>
                    <w:pStyle w:val="rowtabella0"/>
                    <w:jc w:val="center"/>
                    <w:rPr>
                      <w:color w:val="002060"/>
                    </w:rPr>
                  </w:pPr>
                  <w:r w:rsidRPr="00B24218">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F3A5F3" w14:textId="77777777" w:rsidR="00522EAD" w:rsidRPr="00B24218" w:rsidRDefault="00522EAD" w:rsidP="003F5E10">
                  <w:pPr>
                    <w:pStyle w:val="rowtabella0"/>
                    <w:jc w:val="center"/>
                    <w:rPr>
                      <w:color w:val="002060"/>
                    </w:rPr>
                  </w:pPr>
                  <w:r w:rsidRPr="00B24218">
                    <w:rPr>
                      <w:color w:val="002060"/>
                    </w:rPr>
                    <w:t> </w:t>
                  </w:r>
                </w:p>
              </w:tc>
            </w:tr>
            <w:tr w:rsidR="00522EAD" w:rsidRPr="00B24218" w14:paraId="7228E1A4"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AB8E68" w14:textId="77777777" w:rsidR="00522EAD" w:rsidRPr="00B24218" w:rsidRDefault="00522EAD" w:rsidP="003F5E10">
                  <w:pPr>
                    <w:pStyle w:val="rowtabella0"/>
                    <w:rPr>
                      <w:color w:val="002060"/>
                    </w:rPr>
                  </w:pPr>
                  <w:r w:rsidRPr="00B24218">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8329D0" w14:textId="77777777" w:rsidR="00522EAD" w:rsidRPr="00B24218" w:rsidRDefault="00522EAD" w:rsidP="003F5E10">
                  <w:pPr>
                    <w:pStyle w:val="rowtabella0"/>
                    <w:rPr>
                      <w:color w:val="002060"/>
                    </w:rPr>
                  </w:pPr>
                  <w:r w:rsidRPr="00B24218">
                    <w:rPr>
                      <w:color w:val="002060"/>
                    </w:rPr>
                    <w:t>- ESANATOGLIA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E7D7F8" w14:textId="77777777" w:rsidR="00522EAD" w:rsidRPr="00B24218" w:rsidRDefault="00522EAD" w:rsidP="003F5E10">
                  <w:pPr>
                    <w:pStyle w:val="rowtabella0"/>
                    <w:jc w:val="center"/>
                    <w:rPr>
                      <w:color w:val="002060"/>
                    </w:rPr>
                  </w:pPr>
                  <w:r w:rsidRPr="00B24218">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5522E8" w14:textId="77777777" w:rsidR="00522EAD" w:rsidRPr="00B24218" w:rsidRDefault="00522EAD" w:rsidP="003F5E10">
                  <w:pPr>
                    <w:pStyle w:val="rowtabella0"/>
                    <w:jc w:val="center"/>
                    <w:rPr>
                      <w:color w:val="002060"/>
                    </w:rPr>
                  </w:pPr>
                  <w:r w:rsidRPr="00B24218">
                    <w:rPr>
                      <w:color w:val="002060"/>
                    </w:rPr>
                    <w:t> </w:t>
                  </w:r>
                </w:p>
              </w:tc>
            </w:tr>
            <w:tr w:rsidR="00522EAD" w:rsidRPr="00B24218" w14:paraId="4FBC05C5" w14:textId="77777777" w:rsidTr="003F5E1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6535BC" w14:textId="77777777" w:rsidR="00522EAD" w:rsidRPr="00B24218" w:rsidRDefault="00522EAD" w:rsidP="003F5E10">
                  <w:pPr>
                    <w:pStyle w:val="rowtabella0"/>
                    <w:rPr>
                      <w:color w:val="002060"/>
                    </w:rPr>
                  </w:pPr>
                  <w:r w:rsidRPr="00B24218">
                    <w:rPr>
                      <w:color w:val="002060"/>
                    </w:rPr>
                    <w:t>ROBUR MERGO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CB2904" w14:textId="77777777" w:rsidR="00522EAD" w:rsidRPr="00B24218" w:rsidRDefault="00522EAD" w:rsidP="003F5E10">
                  <w:pPr>
                    <w:pStyle w:val="rowtabella0"/>
                    <w:rPr>
                      <w:color w:val="002060"/>
                    </w:rPr>
                  </w:pPr>
                  <w:r w:rsidRPr="00B24218">
                    <w:rPr>
                      <w:color w:val="002060"/>
                    </w:rPr>
                    <w:t>- EUROPE TT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F14F61" w14:textId="77777777" w:rsidR="00522EAD" w:rsidRPr="00B24218" w:rsidRDefault="00522EAD" w:rsidP="003F5E10">
                  <w:pPr>
                    <w:pStyle w:val="rowtabella0"/>
                    <w:jc w:val="center"/>
                    <w:rPr>
                      <w:color w:val="002060"/>
                    </w:rPr>
                  </w:pPr>
                  <w:r w:rsidRPr="00B24218">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7EF650" w14:textId="77777777" w:rsidR="00522EAD" w:rsidRPr="00B24218" w:rsidRDefault="00522EAD" w:rsidP="003F5E10">
                  <w:pPr>
                    <w:pStyle w:val="rowtabella0"/>
                    <w:jc w:val="center"/>
                    <w:rPr>
                      <w:color w:val="002060"/>
                    </w:rPr>
                  </w:pPr>
                  <w:r w:rsidRPr="00B24218">
                    <w:rPr>
                      <w:color w:val="002060"/>
                    </w:rPr>
                    <w:t> </w:t>
                  </w:r>
                </w:p>
              </w:tc>
            </w:tr>
            <w:tr w:rsidR="00522EAD" w:rsidRPr="00B24218" w14:paraId="6BFF7404" w14:textId="77777777" w:rsidTr="003F5E10">
              <w:tc>
                <w:tcPr>
                  <w:tcW w:w="4700" w:type="dxa"/>
                  <w:gridSpan w:val="4"/>
                  <w:tcBorders>
                    <w:top w:val="nil"/>
                    <w:left w:val="nil"/>
                    <w:bottom w:val="nil"/>
                    <w:right w:val="nil"/>
                  </w:tcBorders>
                  <w:tcMar>
                    <w:top w:w="20" w:type="dxa"/>
                    <w:left w:w="20" w:type="dxa"/>
                    <w:bottom w:w="20" w:type="dxa"/>
                    <w:right w:w="20" w:type="dxa"/>
                  </w:tcMar>
                  <w:vAlign w:val="center"/>
                  <w:hideMark/>
                </w:tcPr>
                <w:p w14:paraId="7B3644EF" w14:textId="77777777" w:rsidR="00522EAD" w:rsidRPr="00B24218" w:rsidRDefault="00522EAD" w:rsidP="003F5E10">
                  <w:pPr>
                    <w:pStyle w:val="rowtabella0"/>
                    <w:rPr>
                      <w:color w:val="002060"/>
                    </w:rPr>
                  </w:pPr>
                  <w:r w:rsidRPr="00B24218">
                    <w:rPr>
                      <w:color w:val="002060"/>
                    </w:rPr>
                    <w:t>(1) - disputata il 07/02/2026</w:t>
                  </w:r>
                </w:p>
              </w:tc>
            </w:tr>
          </w:tbl>
          <w:p w14:paraId="4212AC92" w14:textId="77777777" w:rsidR="00522EAD" w:rsidRPr="00B24218" w:rsidRDefault="00522EAD" w:rsidP="003F5E10">
            <w:pPr>
              <w:rPr>
                <w:color w:val="002060"/>
              </w:rPr>
            </w:pPr>
          </w:p>
        </w:tc>
        <w:tc>
          <w:tcPr>
            <w:tcW w:w="0" w:type="auto"/>
            <w:hideMark/>
          </w:tcPr>
          <w:p w14:paraId="61734543" w14:textId="77777777" w:rsidR="00522EAD" w:rsidRPr="00B24218" w:rsidRDefault="00522EAD" w:rsidP="003F5E10">
            <w:pPr>
              <w:rPr>
                <w:color w:val="002060"/>
              </w:rPr>
            </w:pPr>
          </w:p>
        </w:tc>
      </w:tr>
    </w:tbl>
    <w:p w14:paraId="747D2B8A" w14:textId="77777777" w:rsidR="00522EAD" w:rsidRPr="00B24218" w:rsidRDefault="00522EAD" w:rsidP="00522EA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522EAD" w:rsidRPr="00B24218" w14:paraId="2001CCE0" w14:textId="77777777" w:rsidTr="003F5E1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2EAD" w:rsidRPr="00B24218" w14:paraId="67BA2A3C" w14:textId="77777777" w:rsidTr="003F5E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C3CEE" w14:textId="77777777" w:rsidR="00522EAD" w:rsidRPr="00B24218" w:rsidRDefault="00522EAD" w:rsidP="003F5E10">
                  <w:pPr>
                    <w:pStyle w:val="headertabella0"/>
                    <w:rPr>
                      <w:color w:val="002060"/>
                    </w:rPr>
                  </w:pPr>
                  <w:r w:rsidRPr="00B24218">
                    <w:rPr>
                      <w:color w:val="002060"/>
                    </w:rPr>
                    <w:t>GIRONE E - 3 Giornata - R</w:t>
                  </w:r>
                </w:p>
              </w:tc>
            </w:tr>
            <w:tr w:rsidR="00522EAD" w:rsidRPr="00B24218" w14:paraId="26D8E2B7" w14:textId="77777777" w:rsidTr="003F5E1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F32D57" w14:textId="77777777" w:rsidR="00522EAD" w:rsidRPr="00B24218" w:rsidRDefault="00522EAD" w:rsidP="003F5E10">
                  <w:pPr>
                    <w:pStyle w:val="rowtabella0"/>
                    <w:rPr>
                      <w:color w:val="002060"/>
                    </w:rPr>
                  </w:pPr>
                  <w:r w:rsidRPr="00B24218">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1F5D56" w14:textId="77777777" w:rsidR="00522EAD" w:rsidRPr="00B24218" w:rsidRDefault="00522EAD" w:rsidP="003F5E10">
                  <w:pPr>
                    <w:pStyle w:val="rowtabella0"/>
                    <w:rPr>
                      <w:color w:val="002060"/>
                    </w:rPr>
                  </w:pPr>
                  <w:r w:rsidRPr="00B24218">
                    <w:rPr>
                      <w:color w:val="002060"/>
                    </w:rPr>
                    <w:t>- FROGS CLUB SPORT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4C9A50" w14:textId="77777777" w:rsidR="00522EAD" w:rsidRPr="00B24218" w:rsidRDefault="00522EAD" w:rsidP="003F5E10">
                  <w:pPr>
                    <w:pStyle w:val="rowtabella0"/>
                    <w:jc w:val="center"/>
                    <w:rPr>
                      <w:color w:val="002060"/>
                    </w:rPr>
                  </w:pPr>
                  <w:r w:rsidRPr="00B24218">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C8C275" w14:textId="77777777" w:rsidR="00522EAD" w:rsidRPr="00B24218" w:rsidRDefault="00522EAD" w:rsidP="003F5E10">
                  <w:pPr>
                    <w:pStyle w:val="rowtabella0"/>
                    <w:jc w:val="center"/>
                    <w:rPr>
                      <w:color w:val="002060"/>
                    </w:rPr>
                  </w:pPr>
                  <w:r w:rsidRPr="00B24218">
                    <w:rPr>
                      <w:color w:val="002060"/>
                    </w:rPr>
                    <w:t> </w:t>
                  </w:r>
                </w:p>
              </w:tc>
            </w:tr>
            <w:tr w:rsidR="00522EAD" w:rsidRPr="00B24218" w14:paraId="3BB4C985"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7E42A5" w14:textId="77777777" w:rsidR="00522EAD" w:rsidRPr="00B24218" w:rsidRDefault="00522EAD" w:rsidP="003F5E10">
                  <w:pPr>
                    <w:pStyle w:val="rowtabella0"/>
                    <w:rPr>
                      <w:color w:val="002060"/>
                    </w:rPr>
                  </w:pPr>
                  <w:proofErr w:type="gramStart"/>
                  <w:r w:rsidRPr="00B24218">
                    <w:rPr>
                      <w:color w:val="002060"/>
                    </w:rPr>
                    <w:t>CITTA</w:t>
                  </w:r>
                  <w:proofErr w:type="gramEnd"/>
                  <w:r w:rsidRPr="00B24218">
                    <w:rPr>
                      <w:color w:val="002060"/>
                    </w:rPr>
                    <w:t xml:space="preserve"> DI MARTINSICURO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CFAEAD" w14:textId="77777777" w:rsidR="00522EAD" w:rsidRPr="00B24218" w:rsidRDefault="00522EAD" w:rsidP="003F5E10">
                  <w:pPr>
                    <w:pStyle w:val="rowtabella0"/>
                    <w:rPr>
                      <w:color w:val="002060"/>
                    </w:rPr>
                  </w:pPr>
                  <w:r w:rsidRPr="00B24218">
                    <w:rPr>
                      <w:color w:val="002060"/>
                    </w:rPr>
                    <w:t>- ACQUAVIVA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6CEA8E" w14:textId="77777777" w:rsidR="00522EAD" w:rsidRPr="00B24218" w:rsidRDefault="00522EAD" w:rsidP="003F5E10">
                  <w:pPr>
                    <w:pStyle w:val="rowtabella0"/>
                    <w:jc w:val="center"/>
                    <w:rPr>
                      <w:color w:val="002060"/>
                    </w:rPr>
                  </w:pPr>
                  <w:r w:rsidRPr="00B24218">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6F1CE8" w14:textId="77777777" w:rsidR="00522EAD" w:rsidRPr="00B24218" w:rsidRDefault="00522EAD" w:rsidP="003F5E10">
                  <w:pPr>
                    <w:pStyle w:val="rowtabella0"/>
                    <w:jc w:val="center"/>
                    <w:rPr>
                      <w:color w:val="002060"/>
                    </w:rPr>
                  </w:pPr>
                  <w:r w:rsidRPr="00B24218">
                    <w:rPr>
                      <w:color w:val="002060"/>
                    </w:rPr>
                    <w:t> </w:t>
                  </w:r>
                </w:p>
              </w:tc>
            </w:tr>
            <w:tr w:rsidR="00522EAD" w:rsidRPr="00B24218" w14:paraId="6509C073"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A3D9F8" w14:textId="77777777" w:rsidR="00522EAD" w:rsidRPr="00B24218" w:rsidRDefault="00522EAD" w:rsidP="003F5E10">
                  <w:pPr>
                    <w:pStyle w:val="rowtabella0"/>
                    <w:rPr>
                      <w:color w:val="002060"/>
                    </w:rPr>
                  </w:pPr>
                  <w:r w:rsidRPr="00B24218">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EDD317" w14:textId="77777777" w:rsidR="00522EAD" w:rsidRPr="00B24218" w:rsidRDefault="00522EAD" w:rsidP="003F5E10">
                  <w:pPr>
                    <w:pStyle w:val="rowtabella0"/>
                    <w:rPr>
                      <w:color w:val="002060"/>
                    </w:rPr>
                  </w:pPr>
                  <w:r w:rsidRPr="00B24218">
                    <w:rPr>
                      <w:color w:val="002060"/>
                    </w:rPr>
                    <w:t>- POLISPORTIVA RIPATRANSONE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C7E496" w14:textId="77777777" w:rsidR="00522EAD" w:rsidRPr="00B24218" w:rsidRDefault="00522EAD" w:rsidP="003F5E10">
                  <w:pPr>
                    <w:pStyle w:val="rowtabella0"/>
                    <w:jc w:val="center"/>
                    <w:rPr>
                      <w:color w:val="002060"/>
                    </w:rPr>
                  </w:pPr>
                  <w:r w:rsidRPr="00B24218">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99100E" w14:textId="77777777" w:rsidR="00522EAD" w:rsidRPr="00B24218" w:rsidRDefault="00522EAD" w:rsidP="003F5E10">
                  <w:pPr>
                    <w:pStyle w:val="rowtabella0"/>
                    <w:jc w:val="center"/>
                    <w:rPr>
                      <w:color w:val="002060"/>
                    </w:rPr>
                  </w:pPr>
                  <w:r w:rsidRPr="00B24218">
                    <w:rPr>
                      <w:color w:val="002060"/>
                    </w:rPr>
                    <w:t> </w:t>
                  </w:r>
                </w:p>
              </w:tc>
            </w:tr>
            <w:tr w:rsidR="00522EAD" w:rsidRPr="00B24218" w14:paraId="6772D680"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28F40A" w14:textId="77777777" w:rsidR="00522EAD" w:rsidRPr="00B24218" w:rsidRDefault="00522EAD" w:rsidP="003F5E10">
                  <w:pPr>
                    <w:pStyle w:val="rowtabella0"/>
                    <w:rPr>
                      <w:color w:val="002060"/>
                    </w:rPr>
                  </w:pPr>
                  <w:r w:rsidRPr="00B24218">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26EB91" w14:textId="77777777" w:rsidR="00522EAD" w:rsidRPr="00B24218" w:rsidRDefault="00522EAD" w:rsidP="003F5E10">
                  <w:pPr>
                    <w:pStyle w:val="rowtabella0"/>
                    <w:rPr>
                      <w:color w:val="002060"/>
                    </w:rPr>
                  </w:pPr>
                  <w:r w:rsidRPr="00B24218">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27DB8A" w14:textId="77777777" w:rsidR="00522EAD" w:rsidRPr="00B24218" w:rsidRDefault="00522EAD" w:rsidP="003F5E10">
                  <w:pPr>
                    <w:pStyle w:val="rowtabella0"/>
                    <w:jc w:val="center"/>
                    <w:rPr>
                      <w:color w:val="002060"/>
                    </w:rPr>
                  </w:pPr>
                  <w:r w:rsidRPr="00B24218">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1E0A03" w14:textId="77777777" w:rsidR="00522EAD" w:rsidRPr="00B24218" w:rsidRDefault="00522EAD" w:rsidP="003F5E10">
                  <w:pPr>
                    <w:pStyle w:val="rowtabella0"/>
                    <w:jc w:val="center"/>
                    <w:rPr>
                      <w:color w:val="002060"/>
                    </w:rPr>
                  </w:pPr>
                  <w:r w:rsidRPr="00B24218">
                    <w:rPr>
                      <w:color w:val="002060"/>
                    </w:rPr>
                    <w:t> </w:t>
                  </w:r>
                </w:p>
              </w:tc>
            </w:tr>
            <w:tr w:rsidR="00522EAD" w:rsidRPr="00B24218" w14:paraId="2BC4BBD8"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9BDC4B" w14:textId="77777777" w:rsidR="00522EAD" w:rsidRPr="00B24218" w:rsidRDefault="00522EAD" w:rsidP="003F5E10">
                  <w:pPr>
                    <w:pStyle w:val="rowtabella0"/>
                    <w:rPr>
                      <w:color w:val="002060"/>
                    </w:rPr>
                  </w:pPr>
                  <w:r w:rsidRPr="00B24218">
                    <w:rPr>
                      <w:color w:val="002060"/>
                    </w:rPr>
                    <w:t>TRIBALCIO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5F0362" w14:textId="77777777" w:rsidR="00522EAD" w:rsidRPr="00B24218" w:rsidRDefault="00522EAD" w:rsidP="003F5E10">
                  <w:pPr>
                    <w:pStyle w:val="rowtabella0"/>
                    <w:rPr>
                      <w:color w:val="002060"/>
                    </w:rPr>
                  </w:pPr>
                  <w:r w:rsidRPr="00B24218">
                    <w:rPr>
                      <w:color w:val="002060"/>
                    </w:rPr>
                    <w:t xml:space="preserve">- CALCIO </w:t>
                  </w:r>
                  <w:proofErr w:type="gramStart"/>
                  <w:r w:rsidRPr="00B24218">
                    <w:rPr>
                      <w:color w:val="002060"/>
                    </w:rPr>
                    <w:t>S.ELPIDIO</w:t>
                  </w:r>
                  <w:proofErr w:type="gramEnd"/>
                  <w:r w:rsidRPr="00B24218">
                    <w:rPr>
                      <w:color w:val="002060"/>
                    </w:rPr>
                    <w:t xml:space="preserve"> A 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11B427" w14:textId="77777777" w:rsidR="00522EAD" w:rsidRPr="00B24218" w:rsidRDefault="00522EAD" w:rsidP="003F5E10">
                  <w:pPr>
                    <w:pStyle w:val="rowtabella0"/>
                    <w:jc w:val="center"/>
                    <w:rPr>
                      <w:color w:val="002060"/>
                    </w:rPr>
                  </w:pPr>
                  <w:r w:rsidRPr="00B24218">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38DEB7" w14:textId="77777777" w:rsidR="00522EAD" w:rsidRPr="00B24218" w:rsidRDefault="00522EAD" w:rsidP="003F5E10">
                  <w:pPr>
                    <w:pStyle w:val="rowtabella0"/>
                    <w:jc w:val="center"/>
                    <w:rPr>
                      <w:color w:val="002060"/>
                    </w:rPr>
                  </w:pPr>
                  <w:r w:rsidRPr="00B24218">
                    <w:rPr>
                      <w:color w:val="002060"/>
                    </w:rPr>
                    <w:t> </w:t>
                  </w:r>
                </w:p>
              </w:tc>
            </w:tr>
            <w:tr w:rsidR="00522EAD" w:rsidRPr="00B24218" w14:paraId="777FDC73" w14:textId="77777777" w:rsidTr="003F5E1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670B23" w14:textId="77777777" w:rsidR="00522EAD" w:rsidRPr="00B24218" w:rsidRDefault="00522EAD" w:rsidP="003F5E10">
                  <w:pPr>
                    <w:pStyle w:val="rowtabella0"/>
                    <w:rPr>
                      <w:color w:val="002060"/>
                    </w:rPr>
                  </w:pPr>
                  <w:r w:rsidRPr="00B24218">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2303FF" w14:textId="77777777" w:rsidR="00522EAD" w:rsidRPr="00B24218" w:rsidRDefault="00522EAD" w:rsidP="003F5E10">
                  <w:pPr>
                    <w:pStyle w:val="rowtabella0"/>
                    <w:rPr>
                      <w:color w:val="002060"/>
                    </w:rPr>
                  </w:pPr>
                  <w:r w:rsidRPr="00B24218">
                    <w:rPr>
                      <w:color w:val="002060"/>
                    </w:rPr>
                    <w:t>- CSI MONTEFIORE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5D3603" w14:textId="77777777" w:rsidR="00522EAD" w:rsidRPr="00B24218" w:rsidRDefault="00522EAD" w:rsidP="003F5E10">
                  <w:pPr>
                    <w:pStyle w:val="rowtabella0"/>
                    <w:jc w:val="center"/>
                    <w:rPr>
                      <w:color w:val="002060"/>
                    </w:rPr>
                  </w:pPr>
                  <w:r w:rsidRPr="00B24218">
                    <w:rPr>
                      <w:color w:val="002060"/>
                    </w:rPr>
                    <w:t>10 - 0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EDEBE7" w14:textId="77777777" w:rsidR="00522EAD" w:rsidRPr="00B24218" w:rsidRDefault="00522EAD" w:rsidP="003F5E10">
                  <w:pPr>
                    <w:pStyle w:val="rowtabella0"/>
                    <w:jc w:val="center"/>
                    <w:rPr>
                      <w:color w:val="002060"/>
                    </w:rPr>
                  </w:pPr>
                  <w:r w:rsidRPr="00B24218">
                    <w:rPr>
                      <w:color w:val="002060"/>
                    </w:rPr>
                    <w:t> </w:t>
                  </w:r>
                </w:p>
              </w:tc>
            </w:tr>
          </w:tbl>
          <w:p w14:paraId="7F391851" w14:textId="77777777" w:rsidR="00522EAD" w:rsidRPr="00B24218" w:rsidRDefault="00522EAD" w:rsidP="003F5E10">
            <w:pPr>
              <w:rPr>
                <w:color w:val="002060"/>
              </w:rPr>
            </w:pPr>
          </w:p>
        </w:tc>
        <w:tc>
          <w:tcPr>
            <w:tcW w:w="0" w:type="auto"/>
            <w:hideMark/>
          </w:tcPr>
          <w:p w14:paraId="4C66D4E2" w14:textId="77777777" w:rsidR="00522EAD" w:rsidRPr="00B24218" w:rsidRDefault="00522EAD" w:rsidP="003F5E10">
            <w:pPr>
              <w:rPr>
                <w:color w:val="002060"/>
              </w:rPr>
            </w:pPr>
          </w:p>
        </w:tc>
      </w:tr>
    </w:tbl>
    <w:p w14:paraId="001D8100" w14:textId="77777777" w:rsidR="00522EAD" w:rsidRPr="00B24218" w:rsidRDefault="00522EAD" w:rsidP="00522EAD">
      <w:pPr>
        <w:pStyle w:val="breakline"/>
        <w:rPr>
          <w:rFonts w:eastAsiaTheme="minorEastAsia"/>
          <w:color w:val="002060"/>
        </w:rPr>
      </w:pPr>
    </w:p>
    <w:p w14:paraId="06EA8564" w14:textId="77777777" w:rsidR="00522EAD" w:rsidRPr="00B24218" w:rsidRDefault="00522EAD" w:rsidP="00522EAD">
      <w:pPr>
        <w:pStyle w:val="breakline"/>
        <w:rPr>
          <w:color w:val="002060"/>
        </w:rPr>
      </w:pPr>
    </w:p>
    <w:p w14:paraId="6E0BFD22" w14:textId="77777777" w:rsidR="00522EAD" w:rsidRPr="00B24218" w:rsidRDefault="00522EAD" w:rsidP="00522EAD">
      <w:pPr>
        <w:pStyle w:val="titoloprinc0"/>
        <w:rPr>
          <w:color w:val="002060"/>
        </w:rPr>
      </w:pPr>
      <w:r w:rsidRPr="00B24218">
        <w:rPr>
          <w:color w:val="002060"/>
        </w:rPr>
        <w:t>GIUDICE SPORTIVO</w:t>
      </w:r>
    </w:p>
    <w:p w14:paraId="5CFAE538" w14:textId="77777777" w:rsidR="00522EAD" w:rsidRPr="00B24218" w:rsidRDefault="00522EAD" w:rsidP="00522EAD">
      <w:pPr>
        <w:pStyle w:val="diffida"/>
        <w:rPr>
          <w:color w:val="002060"/>
        </w:rPr>
      </w:pPr>
      <w:r w:rsidRPr="00B24218">
        <w:rPr>
          <w:color w:val="002060"/>
        </w:rPr>
        <w:t>Il Giudice Sportivo Avv. Agnese Lazzaretti, con l'assistenza del Segretario Angelo Castellana, nella seduta del 11/02/2026, ha adottato le decisioni che di seguito integralmente si riportano:</w:t>
      </w:r>
    </w:p>
    <w:p w14:paraId="20388B35" w14:textId="77777777" w:rsidR="00522EAD" w:rsidRPr="00B24218" w:rsidRDefault="00522EAD" w:rsidP="00522EAD">
      <w:pPr>
        <w:pStyle w:val="titolo10"/>
        <w:rPr>
          <w:color w:val="002060"/>
        </w:rPr>
      </w:pPr>
      <w:r w:rsidRPr="00B24218">
        <w:rPr>
          <w:color w:val="002060"/>
        </w:rPr>
        <w:t xml:space="preserve">GARE DEL 6/ 2/2026 </w:t>
      </w:r>
    </w:p>
    <w:p w14:paraId="34413F61" w14:textId="77777777" w:rsidR="00522EAD" w:rsidRPr="00B24218" w:rsidRDefault="00522EAD" w:rsidP="00522EAD">
      <w:pPr>
        <w:pStyle w:val="titolo7a"/>
        <w:rPr>
          <w:color w:val="002060"/>
        </w:rPr>
      </w:pPr>
      <w:r w:rsidRPr="00B24218">
        <w:rPr>
          <w:color w:val="002060"/>
        </w:rPr>
        <w:t xml:space="preserve">PROVVEDIMENTI DISCIPLINARI </w:t>
      </w:r>
    </w:p>
    <w:p w14:paraId="46293EE2" w14:textId="77777777" w:rsidR="00522EAD" w:rsidRPr="00B24218" w:rsidRDefault="00522EAD" w:rsidP="00522EAD">
      <w:pPr>
        <w:pStyle w:val="titolo7b0"/>
        <w:rPr>
          <w:color w:val="002060"/>
        </w:rPr>
      </w:pPr>
      <w:r w:rsidRPr="00B24218">
        <w:rPr>
          <w:color w:val="002060"/>
        </w:rPr>
        <w:t xml:space="preserve">In base alle risultanze degli atti ufficiali sono state deliberate le seguenti sanzioni disciplinari. </w:t>
      </w:r>
    </w:p>
    <w:p w14:paraId="375E4B5B" w14:textId="77777777" w:rsidR="00522EAD" w:rsidRPr="00B24218" w:rsidRDefault="00522EAD" w:rsidP="00522EAD">
      <w:pPr>
        <w:pStyle w:val="titolo30"/>
        <w:rPr>
          <w:color w:val="002060"/>
        </w:rPr>
      </w:pPr>
      <w:r w:rsidRPr="00B24218">
        <w:rPr>
          <w:color w:val="002060"/>
        </w:rPr>
        <w:t xml:space="preserve">SOCIETA' </w:t>
      </w:r>
    </w:p>
    <w:p w14:paraId="377DA113" w14:textId="77777777" w:rsidR="00522EAD" w:rsidRPr="00B24218" w:rsidRDefault="00522EAD" w:rsidP="00522EAD">
      <w:pPr>
        <w:pStyle w:val="titolo20"/>
        <w:rPr>
          <w:color w:val="002060"/>
        </w:rPr>
      </w:pPr>
      <w:r w:rsidRPr="00B24218">
        <w:rPr>
          <w:color w:val="002060"/>
        </w:rPr>
        <w:t xml:space="preserve">AMMENDA </w:t>
      </w:r>
    </w:p>
    <w:p w14:paraId="69992686" w14:textId="77777777" w:rsidR="00522EAD" w:rsidRPr="00B24218" w:rsidRDefault="00522EAD" w:rsidP="00522EAD">
      <w:pPr>
        <w:pStyle w:val="diffida"/>
        <w:spacing w:before="80" w:beforeAutospacing="0" w:after="40" w:afterAutospacing="0"/>
        <w:jc w:val="left"/>
        <w:rPr>
          <w:color w:val="002060"/>
        </w:rPr>
      </w:pPr>
      <w:r w:rsidRPr="00B24218">
        <w:rPr>
          <w:color w:val="002060"/>
        </w:rPr>
        <w:t xml:space="preserve">Euro 80,00 </w:t>
      </w:r>
      <w:proofErr w:type="gramStart"/>
      <w:r w:rsidRPr="00B24218">
        <w:rPr>
          <w:color w:val="002060"/>
        </w:rPr>
        <w:t>CITTA</w:t>
      </w:r>
      <w:proofErr w:type="gramEnd"/>
      <w:r w:rsidRPr="00B24218">
        <w:rPr>
          <w:color w:val="002060"/>
        </w:rPr>
        <w:t xml:space="preserve"> DI FALCONARA </w:t>
      </w:r>
      <w:r w:rsidRPr="00B24218">
        <w:rPr>
          <w:color w:val="002060"/>
        </w:rPr>
        <w:br/>
        <w:t xml:space="preserve">Per non aver rispettato gli obblighi relativi alla compilazione della distinta (II violazione). </w:t>
      </w:r>
    </w:p>
    <w:p w14:paraId="3367CD9A" w14:textId="77777777" w:rsidR="00522EAD" w:rsidRPr="00B24218" w:rsidRDefault="00522EAD" w:rsidP="00522EAD">
      <w:pPr>
        <w:pStyle w:val="titolo30"/>
        <w:rPr>
          <w:color w:val="002060"/>
        </w:rPr>
      </w:pPr>
      <w:r w:rsidRPr="00B24218">
        <w:rPr>
          <w:color w:val="002060"/>
        </w:rPr>
        <w:t xml:space="preserve">DIRIGENTI </w:t>
      </w:r>
    </w:p>
    <w:p w14:paraId="30476E81" w14:textId="77777777" w:rsidR="00522EAD" w:rsidRPr="00B24218" w:rsidRDefault="00522EAD" w:rsidP="00522EAD">
      <w:pPr>
        <w:pStyle w:val="titolo20"/>
        <w:rPr>
          <w:color w:val="002060"/>
        </w:rPr>
      </w:pPr>
      <w:r w:rsidRPr="00B2421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6C5C1BAC" w14:textId="77777777" w:rsidTr="003F5E10">
        <w:tc>
          <w:tcPr>
            <w:tcW w:w="2200" w:type="dxa"/>
            <w:tcMar>
              <w:top w:w="20" w:type="dxa"/>
              <w:left w:w="20" w:type="dxa"/>
              <w:bottom w:w="20" w:type="dxa"/>
              <w:right w:w="20" w:type="dxa"/>
            </w:tcMar>
            <w:vAlign w:val="center"/>
            <w:hideMark/>
          </w:tcPr>
          <w:p w14:paraId="3F67115F" w14:textId="77777777" w:rsidR="00522EAD" w:rsidRPr="00B24218" w:rsidRDefault="00522EAD" w:rsidP="003F5E10">
            <w:pPr>
              <w:pStyle w:val="movimento"/>
              <w:rPr>
                <w:color w:val="002060"/>
              </w:rPr>
            </w:pPr>
            <w:r w:rsidRPr="00B24218">
              <w:rPr>
                <w:color w:val="002060"/>
              </w:rPr>
              <w:t>MAZZETTI MARCO</w:t>
            </w:r>
          </w:p>
        </w:tc>
        <w:tc>
          <w:tcPr>
            <w:tcW w:w="2200" w:type="dxa"/>
            <w:tcMar>
              <w:top w:w="20" w:type="dxa"/>
              <w:left w:w="20" w:type="dxa"/>
              <w:bottom w:w="20" w:type="dxa"/>
              <w:right w:w="20" w:type="dxa"/>
            </w:tcMar>
            <w:vAlign w:val="center"/>
            <w:hideMark/>
          </w:tcPr>
          <w:p w14:paraId="7012406D" w14:textId="77777777" w:rsidR="00522EAD" w:rsidRPr="00B24218" w:rsidRDefault="00522EAD" w:rsidP="003F5E10">
            <w:pPr>
              <w:pStyle w:val="movimento2"/>
              <w:rPr>
                <w:color w:val="002060"/>
              </w:rPr>
            </w:pPr>
            <w:r w:rsidRPr="00B24218">
              <w:rPr>
                <w:color w:val="002060"/>
              </w:rPr>
              <w:t xml:space="preserve">(VADO C5) </w:t>
            </w:r>
          </w:p>
        </w:tc>
        <w:tc>
          <w:tcPr>
            <w:tcW w:w="800" w:type="dxa"/>
            <w:tcMar>
              <w:top w:w="20" w:type="dxa"/>
              <w:left w:w="20" w:type="dxa"/>
              <w:bottom w:w="20" w:type="dxa"/>
              <w:right w:w="20" w:type="dxa"/>
            </w:tcMar>
            <w:vAlign w:val="center"/>
            <w:hideMark/>
          </w:tcPr>
          <w:p w14:paraId="073E8A6A"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0550BEE2"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05B78453" w14:textId="77777777" w:rsidR="00522EAD" w:rsidRPr="00B24218" w:rsidRDefault="00522EAD" w:rsidP="003F5E10">
            <w:pPr>
              <w:pStyle w:val="movimento2"/>
              <w:rPr>
                <w:color w:val="002060"/>
              </w:rPr>
            </w:pPr>
            <w:r w:rsidRPr="00B24218">
              <w:rPr>
                <w:color w:val="002060"/>
              </w:rPr>
              <w:t> </w:t>
            </w:r>
          </w:p>
        </w:tc>
      </w:tr>
    </w:tbl>
    <w:p w14:paraId="249E862E" w14:textId="77777777" w:rsidR="00522EAD" w:rsidRPr="00B24218" w:rsidRDefault="00522EAD" w:rsidP="00522EAD">
      <w:pPr>
        <w:pStyle w:val="titolo20"/>
        <w:rPr>
          <w:rFonts w:eastAsiaTheme="minorEastAsia"/>
          <w:color w:val="002060"/>
        </w:rPr>
      </w:pPr>
      <w:r w:rsidRPr="00B242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17974677" w14:textId="77777777" w:rsidTr="003F5E10">
        <w:tc>
          <w:tcPr>
            <w:tcW w:w="2200" w:type="dxa"/>
            <w:tcMar>
              <w:top w:w="20" w:type="dxa"/>
              <w:left w:w="20" w:type="dxa"/>
              <w:bottom w:w="20" w:type="dxa"/>
              <w:right w:w="20" w:type="dxa"/>
            </w:tcMar>
            <w:vAlign w:val="center"/>
            <w:hideMark/>
          </w:tcPr>
          <w:p w14:paraId="708E4D61" w14:textId="77777777" w:rsidR="00522EAD" w:rsidRPr="00B24218" w:rsidRDefault="00522EAD" w:rsidP="003F5E10">
            <w:pPr>
              <w:pStyle w:val="movimento"/>
              <w:rPr>
                <w:color w:val="002060"/>
              </w:rPr>
            </w:pPr>
            <w:r w:rsidRPr="00B24218">
              <w:rPr>
                <w:color w:val="002060"/>
              </w:rPr>
              <w:t>PIERUCCI VALERIO</w:t>
            </w:r>
          </w:p>
        </w:tc>
        <w:tc>
          <w:tcPr>
            <w:tcW w:w="2200" w:type="dxa"/>
            <w:tcMar>
              <w:top w:w="20" w:type="dxa"/>
              <w:left w:w="20" w:type="dxa"/>
              <w:bottom w:w="20" w:type="dxa"/>
              <w:right w:w="20" w:type="dxa"/>
            </w:tcMar>
            <w:vAlign w:val="center"/>
            <w:hideMark/>
          </w:tcPr>
          <w:p w14:paraId="1E3B64B2" w14:textId="77777777" w:rsidR="00522EAD" w:rsidRPr="00B24218" w:rsidRDefault="00522EAD" w:rsidP="003F5E10">
            <w:pPr>
              <w:pStyle w:val="movimento2"/>
              <w:rPr>
                <w:color w:val="002060"/>
              </w:rPr>
            </w:pPr>
            <w:r w:rsidRPr="00B24218">
              <w:rPr>
                <w:color w:val="002060"/>
              </w:rPr>
              <w:t xml:space="preserve">(DURANTINA SANTA CECILIA) </w:t>
            </w:r>
          </w:p>
        </w:tc>
        <w:tc>
          <w:tcPr>
            <w:tcW w:w="800" w:type="dxa"/>
            <w:tcMar>
              <w:top w:w="20" w:type="dxa"/>
              <w:left w:w="20" w:type="dxa"/>
              <w:bottom w:w="20" w:type="dxa"/>
              <w:right w:w="20" w:type="dxa"/>
            </w:tcMar>
            <w:vAlign w:val="center"/>
            <w:hideMark/>
          </w:tcPr>
          <w:p w14:paraId="6792CE10"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05F82E02" w14:textId="77777777" w:rsidR="00522EAD" w:rsidRPr="00B24218" w:rsidRDefault="00522EAD" w:rsidP="003F5E10">
            <w:pPr>
              <w:pStyle w:val="movimento"/>
              <w:rPr>
                <w:color w:val="002060"/>
              </w:rPr>
            </w:pPr>
            <w:r w:rsidRPr="00B24218">
              <w:rPr>
                <w:color w:val="002060"/>
              </w:rPr>
              <w:t>SANTINI MARCO</w:t>
            </w:r>
          </w:p>
        </w:tc>
        <w:tc>
          <w:tcPr>
            <w:tcW w:w="2200" w:type="dxa"/>
            <w:tcMar>
              <w:top w:w="20" w:type="dxa"/>
              <w:left w:w="20" w:type="dxa"/>
              <w:bottom w:w="20" w:type="dxa"/>
              <w:right w:w="20" w:type="dxa"/>
            </w:tcMar>
            <w:vAlign w:val="center"/>
            <w:hideMark/>
          </w:tcPr>
          <w:p w14:paraId="1D09AF50" w14:textId="77777777" w:rsidR="00522EAD" w:rsidRPr="00B24218" w:rsidRDefault="00522EAD" w:rsidP="003F5E10">
            <w:pPr>
              <w:pStyle w:val="movimento2"/>
              <w:rPr>
                <w:color w:val="002060"/>
              </w:rPr>
            </w:pPr>
            <w:r w:rsidRPr="00B24218">
              <w:rPr>
                <w:color w:val="002060"/>
              </w:rPr>
              <w:t xml:space="preserve">(SAN COSTANZO C5) </w:t>
            </w:r>
          </w:p>
        </w:tc>
      </w:tr>
    </w:tbl>
    <w:p w14:paraId="2176F1C3" w14:textId="77777777" w:rsidR="00522EAD" w:rsidRPr="00B24218" w:rsidRDefault="00522EAD" w:rsidP="00522EAD">
      <w:pPr>
        <w:pStyle w:val="titolo30"/>
        <w:rPr>
          <w:rFonts w:eastAsiaTheme="minorEastAsia"/>
          <w:color w:val="002060"/>
        </w:rPr>
      </w:pPr>
      <w:r w:rsidRPr="00B24218">
        <w:rPr>
          <w:color w:val="002060"/>
        </w:rPr>
        <w:t xml:space="preserve">ALLENATORI </w:t>
      </w:r>
    </w:p>
    <w:p w14:paraId="6B2597F5" w14:textId="77777777" w:rsidR="00522EAD" w:rsidRPr="00B24218" w:rsidRDefault="00522EAD" w:rsidP="00522EAD">
      <w:pPr>
        <w:pStyle w:val="titolo20"/>
        <w:rPr>
          <w:color w:val="002060"/>
        </w:rPr>
      </w:pPr>
      <w:r w:rsidRPr="00B24218">
        <w:rPr>
          <w:color w:val="002060"/>
        </w:rPr>
        <w:t xml:space="preserve">SQUALIFICA FINO AL 25/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52EA87B2" w14:textId="77777777" w:rsidTr="003F5E10">
        <w:tc>
          <w:tcPr>
            <w:tcW w:w="2200" w:type="dxa"/>
            <w:tcMar>
              <w:top w:w="20" w:type="dxa"/>
              <w:left w:w="20" w:type="dxa"/>
              <w:bottom w:w="20" w:type="dxa"/>
              <w:right w:w="20" w:type="dxa"/>
            </w:tcMar>
            <w:vAlign w:val="center"/>
            <w:hideMark/>
          </w:tcPr>
          <w:p w14:paraId="1C439535" w14:textId="77777777" w:rsidR="00522EAD" w:rsidRPr="00B24218" w:rsidRDefault="00522EAD" w:rsidP="003F5E10">
            <w:pPr>
              <w:pStyle w:val="movimento"/>
              <w:rPr>
                <w:color w:val="002060"/>
              </w:rPr>
            </w:pPr>
            <w:r w:rsidRPr="00B24218">
              <w:rPr>
                <w:color w:val="002060"/>
              </w:rPr>
              <w:t>FAZIO FRANCESCO PAOLO</w:t>
            </w:r>
          </w:p>
        </w:tc>
        <w:tc>
          <w:tcPr>
            <w:tcW w:w="2200" w:type="dxa"/>
            <w:tcMar>
              <w:top w:w="20" w:type="dxa"/>
              <w:left w:w="20" w:type="dxa"/>
              <w:bottom w:w="20" w:type="dxa"/>
              <w:right w:w="20" w:type="dxa"/>
            </w:tcMar>
            <w:vAlign w:val="center"/>
            <w:hideMark/>
          </w:tcPr>
          <w:p w14:paraId="67BFC7D3" w14:textId="77777777" w:rsidR="00522EAD" w:rsidRPr="00B24218" w:rsidRDefault="00522EAD" w:rsidP="003F5E10">
            <w:pPr>
              <w:pStyle w:val="movimento2"/>
              <w:rPr>
                <w:color w:val="002060"/>
              </w:rPr>
            </w:pPr>
            <w:r w:rsidRPr="00B24218">
              <w:rPr>
                <w:color w:val="002060"/>
              </w:rPr>
              <w:t xml:space="preserve">(SPECIAL ONE SPORTING CLUB) </w:t>
            </w:r>
          </w:p>
        </w:tc>
        <w:tc>
          <w:tcPr>
            <w:tcW w:w="800" w:type="dxa"/>
            <w:tcMar>
              <w:top w:w="20" w:type="dxa"/>
              <w:left w:w="20" w:type="dxa"/>
              <w:bottom w:w="20" w:type="dxa"/>
              <w:right w:w="20" w:type="dxa"/>
            </w:tcMar>
            <w:vAlign w:val="center"/>
            <w:hideMark/>
          </w:tcPr>
          <w:p w14:paraId="4361E4FC"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1D9A70A4"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48DFF5EE" w14:textId="77777777" w:rsidR="00522EAD" w:rsidRPr="00B24218" w:rsidRDefault="00522EAD" w:rsidP="003F5E10">
            <w:pPr>
              <w:pStyle w:val="movimento2"/>
              <w:rPr>
                <w:color w:val="002060"/>
              </w:rPr>
            </w:pPr>
            <w:r w:rsidRPr="00B24218">
              <w:rPr>
                <w:color w:val="002060"/>
              </w:rPr>
              <w:t> </w:t>
            </w:r>
          </w:p>
        </w:tc>
      </w:tr>
    </w:tbl>
    <w:p w14:paraId="0A64A882" w14:textId="77777777" w:rsidR="00522EAD" w:rsidRPr="00B24218" w:rsidRDefault="00522EAD" w:rsidP="00522EAD">
      <w:pPr>
        <w:pStyle w:val="diffida"/>
        <w:spacing w:before="80" w:beforeAutospacing="0" w:after="40" w:afterAutospacing="0"/>
        <w:jc w:val="left"/>
        <w:rPr>
          <w:rFonts w:eastAsiaTheme="minorEastAsia"/>
          <w:color w:val="002060"/>
        </w:rPr>
      </w:pPr>
      <w:r w:rsidRPr="00B24218">
        <w:rPr>
          <w:color w:val="002060"/>
        </w:rPr>
        <w:t xml:space="preserve">Per linguaggio irriguardoso. Allontanato. </w:t>
      </w:r>
    </w:p>
    <w:p w14:paraId="52A14BD5" w14:textId="77777777" w:rsidR="00522EAD" w:rsidRPr="00B24218" w:rsidRDefault="00522EAD" w:rsidP="00522EAD">
      <w:pPr>
        <w:pStyle w:val="titolo20"/>
        <w:rPr>
          <w:color w:val="002060"/>
        </w:rPr>
      </w:pPr>
      <w:r w:rsidRPr="00B24218">
        <w:rPr>
          <w:color w:val="002060"/>
        </w:rPr>
        <w:lastRenderedPageBreak/>
        <w:t xml:space="preserve">SQUALIFICA FINO AL 18/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2A634B62" w14:textId="77777777" w:rsidTr="003F5E10">
        <w:tc>
          <w:tcPr>
            <w:tcW w:w="2200" w:type="dxa"/>
            <w:tcMar>
              <w:top w:w="20" w:type="dxa"/>
              <w:left w:w="20" w:type="dxa"/>
              <w:bottom w:w="20" w:type="dxa"/>
              <w:right w:w="20" w:type="dxa"/>
            </w:tcMar>
            <w:vAlign w:val="center"/>
            <w:hideMark/>
          </w:tcPr>
          <w:p w14:paraId="10E70499" w14:textId="77777777" w:rsidR="00522EAD" w:rsidRPr="00B24218" w:rsidRDefault="00522EAD" w:rsidP="003F5E10">
            <w:pPr>
              <w:pStyle w:val="movimento"/>
              <w:rPr>
                <w:color w:val="002060"/>
              </w:rPr>
            </w:pPr>
            <w:r w:rsidRPr="00B24218">
              <w:rPr>
                <w:color w:val="002060"/>
              </w:rPr>
              <w:t>VINCENTI ORLANDO</w:t>
            </w:r>
          </w:p>
        </w:tc>
        <w:tc>
          <w:tcPr>
            <w:tcW w:w="2200" w:type="dxa"/>
            <w:tcMar>
              <w:top w:w="20" w:type="dxa"/>
              <w:left w:w="20" w:type="dxa"/>
              <w:bottom w:w="20" w:type="dxa"/>
              <w:right w:w="20" w:type="dxa"/>
            </w:tcMar>
            <w:vAlign w:val="center"/>
            <w:hideMark/>
          </w:tcPr>
          <w:p w14:paraId="09A8095F" w14:textId="77777777" w:rsidR="00522EAD" w:rsidRPr="00B24218" w:rsidRDefault="00522EAD" w:rsidP="003F5E10">
            <w:pPr>
              <w:pStyle w:val="movimento2"/>
              <w:rPr>
                <w:color w:val="002060"/>
              </w:rPr>
            </w:pPr>
            <w:r w:rsidRPr="00B24218">
              <w:rPr>
                <w:color w:val="002060"/>
              </w:rPr>
              <w:t xml:space="preserve">(EUROPE TT) </w:t>
            </w:r>
          </w:p>
        </w:tc>
        <w:tc>
          <w:tcPr>
            <w:tcW w:w="800" w:type="dxa"/>
            <w:tcMar>
              <w:top w:w="20" w:type="dxa"/>
              <w:left w:w="20" w:type="dxa"/>
              <w:bottom w:w="20" w:type="dxa"/>
              <w:right w:w="20" w:type="dxa"/>
            </w:tcMar>
            <w:vAlign w:val="center"/>
            <w:hideMark/>
          </w:tcPr>
          <w:p w14:paraId="0E7C464D"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50A1A1B5"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63C57D42" w14:textId="77777777" w:rsidR="00522EAD" w:rsidRPr="00B24218" w:rsidRDefault="00522EAD" w:rsidP="003F5E10">
            <w:pPr>
              <w:pStyle w:val="movimento2"/>
              <w:rPr>
                <w:color w:val="002060"/>
              </w:rPr>
            </w:pPr>
            <w:r w:rsidRPr="00B24218">
              <w:rPr>
                <w:color w:val="002060"/>
              </w:rPr>
              <w:t> </w:t>
            </w:r>
          </w:p>
        </w:tc>
      </w:tr>
    </w:tbl>
    <w:p w14:paraId="3E4FB27D" w14:textId="77777777" w:rsidR="00522EAD" w:rsidRPr="00B24218" w:rsidRDefault="00522EAD" w:rsidP="00522EAD">
      <w:pPr>
        <w:pStyle w:val="diffida"/>
        <w:spacing w:before="80" w:beforeAutospacing="0" w:after="40" w:afterAutospacing="0"/>
        <w:jc w:val="left"/>
        <w:rPr>
          <w:rFonts w:eastAsiaTheme="minorEastAsia"/>
          <w:color w:val="002060"/>
        </w:rPr>
      </w:pPr>
      <w:r w:rsidRPr="00B24218">
        <w:rPr>
          <w:color w:val="002060"/>
        </w:rPr>
        <w:t xml:space="preserve">Per proteste nei confronti dell'arbitro. Allontanato </w:t>
      </w:r>
    </w:p>
    <w:p w14:paraId="127F2E9E" w14:textId="77777777" w:rsidR="00522EAD" w:rsidRPr="00B24218" w:rsidRDefault="00522EAD" w:rsidP="00522EAD">
      <w:pPr>
        <w:pStyle w:val="titolo20"/>
        <w:rPr>
          <w:color w:val="002060"/>
        </w:rPr>
      </w:pPr>
      <w:r w:rsidRPr="00B2421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7DE59334" w14:textId="77777777" w:rsidTr="003F5E10">
        <w:tc>
          <w:tcPr>
            <w:tcW w:w="2200" w:type="dxa"/>
            <w:tcMar>
              <w:top w:w="20" w:type="dxa"/>
              <w:left w:w="20" w:type="dxa"/>
              <w:bottom w:w="20" w:type="dxa"/>
              <w:right w:w="20" w:type="dxa"/>
            </w:tcMar>
            <w:vAlign w:val="center"/>
            <w:hideMark/>
          </w:tcPr>
          <w:p w14:paraId="342C28A2" w14:textId="77777777" w:rsidR="00522EAD" w:rsidRPr="00B24218" w:rsidRDefault="00522EAD" w:rsidP="003F5E10">
            <w:pPr>
              <w:pStyle w:val="movimento"/>
              <w:rPr>
                <w:color w:val="002060"/>
              </w:rPr>
            </w:pPr>
            <w:r w:rsidRPr="00B24218">
              <w:rPr>
                <w:color w:val="002060"/>
              </w:rPr>
              <w:t>PURGATORI LORENZO</w:t>
            </w:r>
          </w:p>
        </w:tc>
        <w:tc>
          <w:tcPr>
            <w:tcW w:w="2200" w:type="dxa"/>
            <w:tcMar>
              <w:top w:w="20" w:type="dxa"/>
              <w:left w:w="20" w:type="dxa"/>
              <w:bottom w:w="20" w:type="dxa"/>
              <w:right w:w="20" w:type="dxa"/>
            </w:tcMar>
            <w:vAlign w:val="center"/>
            <w:hideMark/>
          </w:tcPr>
          <w:p w14:paraId="1D1FA266" w14:textId="77777777" w:rsidR="00522EAD" w:rsidRPr="00B24218" w:rsidRDefault="00522EAD" w:rsidP="003F5E10">
            <w:pPr>
              <w:pStyle w:val="movimento2"/>
              <w:rPr>
                <w:color w:val="002060"/>
              </w:rPr>
            </w:pPr>
            <w:r w:rsidRPr="00B24218">
              <w:rPr>
                <w:color w:val="002060"/>
              </w:rPr>
              <w:t xml:space="preserve">(CALCIO A 5 CORINALDO) </w:t>
            </w:r>
          </w:p>
        </w:tc>
        <w:tc>
          <w:tcPr>
            <w:tcW w:w="800" w:type="dxa"/>
            <w:tcMar>
              <w:top w:w="20" w:type="dxa"/>
              <w:left w:w="20" w:type="dxa"/>
              <w:bottom w:w="20" w:type="dxa"/>
              <w:right w:w="20" w:type="dxa"/>
            </w:tcMar>
            <w:vAlign w:val="center"/>
            <w:hideMark/>
          </w:tcPr>
          <w:p w14:paraId="61A5EAD6"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352EEE08"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646E7E06" w14:textId="77777777" w:rsidR="00522EAD" w:rsidRPr="00B24218" w:rsidRDefault="00522EAD" w:rsidP="003F5E10">
            <w:pPr>
              <w:pStyle w:val="movimento2"/>
              <w:rPr>
                <w:color w:val="002060"/>
              </w:rPr>
            </w:pPr>
            <w:r w:rsidRPr="00B24218">
              <w:rPr>
                <w:color w:val="002060"/>
              </w:rPr>
              <w:t> </w:t>
            </w:r>
          </w:p>
        </w:tc>
      </w:tr>
    </w:tbl>
    <w:p w14:paraId="6B4D28B9" w14:textId="77777777" w:rsidR="00522EAD" w:rsidRPr="00B24218" w:rsidRDefault="00522EAD" w:rsidP="00522EAD">
      <w:pPr>
        <w:pStyle w:val="titolo30"/>
        <w:rPr>
          <w:rFonts w:eastAsiaTheme="minorEastAsia"/>
          <w:color w:val="002060"/>
        </w:rPr>
      </w:pPr>
      <w:r w:rsidRPr="00B24218">
        <w:rPr>
          <w:color w:val="002060"/>
        </w:rPr>
        <w:t xml:space="preserve">CALCIATORI ESPULSI </w:t>
      </w:r>
    </w:p>
    <w:p w14:paraId="0A20448F" w14:textId="77777777" w:rsidR="00522EAD" w:rsidRPr="00B24218" w:rsidRDefault="00522EAD" w:rsidP="00522EAD">
      <w:pPr>
        <w:pStyle w:val="titolo20"/>
        <w:rPr>
          <w:color w:val="002060"/>
        </w:rPr>
      </w:pPr>
      <w:r w:rsidRPr="00B2421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7F7984E4" w14:textId="77777777" w:rsidTr="003F5E10">
        <w:tc>
          <w:tcPr>
            <w:tcW w:w="2200" w:type="dxa"/>
            <w:tcMar>
              <w:top w:w="20" w:type="dxa"/>
              <w:left w:w="20" w:type="dxa"/>
              <w:bottom w:w="20" w:type="dxa"/>
              <w:right w:w="20" w:type="dxa"/>
            </w:tcMar>
            <w:vAlign w:val="center"/>
            <w:hideMark/>
          </w:tcPr>
          <w:p w14:paraId="12F2E576" w14:textId="77777777" w:rsidR="00522EAD" w:rsidRPr="00B24218" w:rsidRDefault="00522EAD" w:rsidP="003F5E10">
            <w:pPr>
              <w:pStyle w:val="movimento"/>
              <w:rPr>
                <w:color w:val="002060"/>
              </w:rPr>
            </w:pPr>
            <w:r w:rsidRPr="00B24218">
              <w:rPr>
                <w:color w:val="002060"/>
              </w:rPr>
              <w:t>CAPRADOSSI ANDREA</w:t>
            </w:r>
          </w:p>
        </w:tc>
        <w:tc>
          <w:tcPr>
            <w:tcW w:w="2200" w:type="dxa"/>
            <w:tcMar>
              <w:top w:w="20" w:type="dxa"/>
              <w:left w:w="20" w:type="dxa"/>
              <w:bottom w:w="20" w:type="dxa"/>
              <w:right w:w="20" w:type="dxa"/>
            </w:tcMar>
            <w:vAlign w:val="center"/>
            <w:hideMark/>
          </w:tcPr>
          <w:p w14:paraId="0B59AC99" w14:textId="77777777" w:rsidR="00522EAD" w:rsidRPr="00B24218" w:rsidRDefault="00522EAD" w:rsidP="003F5E10">
            <w:pPr>
              <w:pStyle w:val="movimento2"/>
              <w:rPr>
                <w:color w:val="002060"/>
              </w:rPr>
            </w:pPr>
            <w:r w:rsidRPr="00B24218">
              <w:rPr>
                <w:color w:val="002060"/>
              </w:rPr>
              <w:t xml:space="preserve">(EUROPE TT) </w:t>
            </w:r>
          </w:p>
        </w:tc>
        <w:tc>
          <w:tcPr>
            <w:tcW w:w="800" w:type="dxa"/>
            <w:tcMar>
              <w:top w:w="20" w:type="dxa"/>
              <w:left w:w="20" w:type="dxa"/>
              <w:bottom w:w="20" w:type="dxa"/>
              <w:right w:w="20" w:type="dxa"/>
            </w:tcMar>
            <w:vAlign w:val="center"/>
            <w:hideMark/>
          </w:tcPr>
          <w:p w14:paraId="0A3F1D10"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324A9A1F" w14:textId="77777777" w:rsidR="00522EAD" w:rsidRPr="00B24218" w:rsidRDefault="00522EAD" w:rsidP="003F5E10">
            <w:pPr>
              <w:pStyle w:val="movimento"/>
              <w:rPr>
                <w:color w:val="002060"/>
              </w:rPr>
            </w:pPr>
            <w:r w:rsidRPr="00B24218">
              <w:rPr>
                <w:color w:val="002060"/>
              </w:rPr>
              <w:t>FIORDELMONDO GREGA DENIS</w:t>
            </w:r>
          </w:p>
        </w:tc>
        <w:tc>
          <w:tcPr>
            <w:tcW w:w="2200" w:type="dxa"/>
            <w:tcMar>
              <w:top w:w="20" w:type="dxa"/>
              <w:left w:w="20" w:type="dxa"/>
              <w:bottom w:w="20" w:type="dxa"/>
              <w:right w:w="20" w:type="dxa"/>
            </w:tcMar>
            <w:vAlign w:val="center"/>
            <w:hideMark/>
          </w:tcPr>
          <w:p w14:paraId="730770A6" w14:textId="77777777" w:rsidR="00522EAD" w:rsidRPr="00B24218" w:rsidRDefault="00522EAD" w:rsidP="003F5E10">
            <w:pPr>
              <w:pStyle w:val="movimento2"/>
              <w:rPr>
                <w:color w:val="002060"/>
              </w:rPr>
            </w:pPr>
            <w:r w:rsidRPr="00B24218">
              <w:rPr>
                <w:color w:val="002060"/>
              </w:rPr>
              <w:t xml:space="preserve">(REAL CASEBRUCIATE W.FIRE) </w:t>
            </w:r>
          </w:p>
        </w:tc>
      </w:tr>
      <w:tr w:rsidR="00522EAD" w:rsidRPr="00B24218" w14:paraId="1402A2F4" w14:textId="77777777" w:rsidTr="003F5E10">
        <w:tc>
          <w:tcPr>
            <w:tcW w:w="2200" w:type="dxa"/>
            <w:tcMar>
              <w:top w:w="20" w:type="dxa"/>
              <w:left w:w="20" w:type="dxa"/>
              <w:bottom w:w="20" w:type="dxa"/>
              <w:right w:w="20" w:type="dxa"/>
            </w:tcMar>
            <w:vAlign w:val="center"/>
            <w:hideMark/>
          </w:tcPr>
          <w:p w14:paraId="73EC10F1" w14:textId="77777777" w:rsidR="00522EAD" w:rsidRPr="00B24218" w:rsidRDefault="00522EAD" w:rsidP="003F5E10">
            <w:pPr>
              <w:pStyle w:val="movimento"/>
              <w:rPr>
                <w:color w:val="002060"/>
              </w:rPr>
            </w:pPr>
            <w:r w:rsidRPr="00B24218">
              <w:rPr>
                <w:color w:val="002060"/>
              </w:rPr>
              <w:t>DE ALCUBIERRE THOMAS</w:t>
            </w:r>
          </w:p>
        </w:tc>
        <w:tc>
          <w:tcPr>
            <w:tcW w:w="2200" w:type="dxa"/>
            <w:tcMar>
              <w:top w:w="20" w:type="dxa"/>
              <w:left w:w="20" w:type="dxa"/>
              <w:bottom w:w="20" w:type="dxa"/>
              <w:right w:w="20" w:type="dxa"/>
            </w:tcMar>
            <w:vAlign w:val="center"/>
            <w:hideMark/>
          </w:tcPr>
          <w:p w14:paraId="4252DFF7" w14:textId="77777777" w:rsidR="00522EAD" w:rsidRPr="00B24218" w:rsidRDefault="00522EAD" w:rsidP="003F5E10">
            <w:pPr>
              <w:pStyle w:val="movimento2"/>
              <w:rPr>
                <w:color w:val="002060"/>
              </w:rPr>
            </w:pPr>
            <w:r w:rsidRPr="00B24218">
              <w:rPr>
                <w:color w:val="002060"/>
              </w:rPr>
              <w:t xml:space="preserve">(VIRTUS AURORA C5) </w:t>
            </w:r>
          </w:p>
        </w:tc>
        <w:tc>
          <w:tcPr>
            <w:tcW w:w="800" w:type="dxa"/>
            <w:tcMar>
              <w:top w:w="20" w:type="dxa"/>
              <w:left w:w="20" w:type="dxa"/>
              <w:bottom w:w="20" w:type="dxa"/>
              <w:right w:w="20" w:type="dxa"/>
            </w:tcMar>
            <w:vAlign w:val="center"/>
            <w:hideMark/>
          </w:tcPr>
          <w:p w14:paraId="0066EEA9"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07DE7A67"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7D0A6CF3" w14:textId="77777777" w:rsidR="00522EAD" w:rsidRPr="00B24218" w:rsidRDefault="00522EAD" w:rsidP="003F5E10">
            <w:pPr>
              <w:pStyle w:val="movimento2"/>
              <w:rPr>
                <w:color w:val="002060"/>
              </w:rPr>
            </w:pPr>
            <w:r w:rsidRPr="00B24218">
              <w:rPr>
                <w:color w:val="002060"/>
              </w:rPr>
              <w:t> </w:t>
            </w:r>
          </w:p>
        </w:tc>
      </w:tr>
    </w:tbl>
    <w:p w14:paraId="4432186C" w14:textId="77777777" w:rsidR="00522EAD" w:rsidRPr="00B24218" w:rsidRDefault="00522EAD" w:rsidP="00522EAD">
      <w:pPr>
        <w:pStyle w:val="titolo30"/>
        <w:rPr>
          <w:rFonts w:eastAsiaTheme="minorEastAsia"/>
          <w:color w:val="002060"/>
        </w:rPr>
      </w:pPr>
      <w:r w:rsidRPr="00B24218">
        <w:rPr>
          <w:color w:val="002060"/>
        </w:rPr>
        <w:t xml:space="preserve">CALCIATORI NON ESPULSI </w:t>
      </w:r>
    </w:p>
    <w:p w14:paraId="50DFC066" w14:textId="77777777" w:rsidR="00522EAD" w:rsidRPr="00B24218" w:rsidRDefault="00522EAD" w:rsidP="00522EAD">
      <w:pPr>
        <w:pStyle w:val="titolo20"/>
        <w:rPr>
          <w:color w:val="002060"/>
        </w:rPr>
      </w:pPr>
      <w:r w:rsidRPr="00B2421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7DB091B5" w14:textId="77777777" w:rsidTr="003F5E10">
        <w:tc>
          <w:tcPr>
            <w:tcW w:w="2200" w:type="dxa"/>
            <w:tcMar>
              <w:top w:w="20" w:type="dxa"/>
              <w:left w:w="20" w:type="dxa"/>
              <w:bottom w:w="20" w:type="dxa"/>
              <w:right w:w="20" w:type="dxa"/>
            </w:tcMar>
            <w:vAlign w:val="center"/>
            <w:hideMark/>
          </w:tcPr>
          <w:p w14:paraId="32E4E8BD" w14:textId="77777777" w:rsidR="00522EAD" w:rsidRPr="00B24218" w:rsidRDefault="00522EAD" w:rsidP="003F5E10">
            <w:pPr>
              <w:pStyle w:val="movimento"/>
              <w:rPr>
                <w:color w:val="002060"/>
              </w:rPr>
            </w:pPr>
            <w:r w:rsidRPr="00B24218">
              <w:rPr>
                <w:color w:val="002060"/>
              </w:rPr>
              <w:t>ALESSANDRONI DIEGO</w:t>
            </w:r>
          </w:p>
        </w:tc>
        <w:tc>
          <w:tcPr>
            <w:tcW w:w="2200" w:type="dxa"/>
            <w:tcMar>
              <w:top w:w="20" w:type="dxa"/>
              <w:left w:w="20" w:type="dxa"/>
              <w:bottom w:w="20" w:type="dxa"/>
              <w:right w:w="20" w:type="dxa"/>
            </w:tcMar>
            <w:vAlign w:val="center"/>
            <w:hideMark/>
          </w:tcPr>
          <w:p w14:paraId="12C172C7" w14:textId="77777777" w:rsidR="00522EAD" w:rsidRPr="00B24218" w:rsidRDefault="00522EAD" w:rsidP="003F5E10">
            <w:pPr>
              <w:pStyle w:val="movimento2"/>
              <w:rPr>
                <w:color w:val="002060"/>
              </w:rPr>
            </w:pPr>
            <w:r w:rsidRPr="00B24218">
              <w:rPr>
                <w:color w:val="002060"/>
              </w:rPr>
              <w:t xml:space="preserve">(DURANTINA SANTA CECILIA) </w:t>
            </w:r>
          </w:p>
        </w:tc>
        <w:tc>
          <w:tcPr>
            <w:tcW w:w="800" w:type="dxa"/>
            <w:tcMar>
              <w:top w:w="20" w:type="dxa"/>
              <w:left w:w="20" w:type="dxa"/>
              <w:bottom w:w="20" w:type="dxa"/>
              <w:right w:w="20" w:type="dxa"/>
            </w:tcMar>
            <w:vAlign w:val="center"/>
            <w:hideMark/>
          </w:tcPr>
          <w:p w14:paraId="225D0726"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65E801E3" w14:textId="77777777" w:rsidR="00522EAD" w:rsidRPr="00B24218" w:rsidRDefault="00522EAD" w:rsidP="003F5E10">
            <w:pPr>
              <w:pStyle w:val="movimento"/>
              <w:rPr>
                <w:color w:val="002060"/>
              </w:rPr>
            </w:pPr>
            <w:r w:rsidRPr="00B24218">
              <w:rPr>
                <w:color w:val="002060"/>
              </w:rPr>
              <w:t>SINGH NAVJOT</w:t>
            </w:r>
          </w:p>
        </w:tc>
        <w:tc>
          <w:tcPr>
            <w:tcW w:w="2200" w:type="dxa"/>
            <w:tcMar>
              <w:top w:w="20" w:type="dxa"/>
              <w:left w:w="20" w:type="dxa"/>
              <w:bottom w:w="20" w:type="dxa"/>
              <w:right w:w="20" w:type="dxa"/>
            </w:tcMar>
            <w:vAlign w:val="center"/>
            <w:hideMark/>
          </w:tcPr>
          <w:p w14:paraId="109D4D71" w14:textId="77777777" w:rsidR="00522EAD" w:rsidRPr="00B24218" w:rsidRDefault="00522EAD" w:rsidP="003F5E10">
            <w:pPr>
              <w:pStyle w:val="movimento2"/>
              <w:rPr>
                <w:color w:val="002060"/>
              </w:rPr>
            </w:pPr>
            <w:r w:rsidRPr="00B24218">
              <w:rPr>
                <w:color w:val="002060"/>
              </w:rPr>
              <w:t xml:space="preserve">(FIUMINATA) </w:t>
            </w:r>
          </w:p>
        </w:tc>
      </w:tr>
      <w:tr w:rsidR="00522EAD" w:rsidRPr="00B24218" w14:paraId="5FE1BBC4" w14:textId="77777777" w:rsidTr="003F5E10">
        <w:tc>
          <w:tcPr>
            <w:tcW w:w="2200" w:type="dxa"/>
            <w:tcMar>
              <w:top w:w="20" w:type="dxa"/>
              <w:left w:w="20" w:type="dxa"/>
              <w:bottom w:w="20" w:type="dxa"/>
              <w:right w:w="20" w:type="dxa"/>
            </w:tcMar>
            <w:vAlign w:val="center"/>
            <w:hideMark/>
          </w:tcPr>
          <w:p w14:paraId="79D2CCA7" w14:textId="77777777" w:rsidR="00522EAD" w:rsidRPr="00B24218" w:rsidRDefault="00522EAD" w:rsidP="003F5E10">
            <w:pPr>
              <w:pStyle w:val="movimento"/>
              <w:rPr>
                <w:color w:val="002060"/>
              </w:rPr>
            </w:pPr>
            <w:r w:rsidRPr="00B24218">
              <w:rPr>
                <w:color w:val="002060"/>
              </w:rPr>
              <w:t>KOCI JONUS</w:t>
            </w:r>
          </w:p>
        </w:tc>
        <w:tc>
          <w:tcPr>
            <w:tcW w:w="2200" w:type="dxa"/>
            <w:tcMar>
              <w:top w:w="20" w:type="dxa"/>
              <w:left w:w="20" w:type="dxa"/>
              <w:bottom w:w="20" w:type="dxa"/>
              <w:right w:w="20" w:type="dxa"/>
            </w:tcMar>
            <w:vAlign w:val="center"/>
            <w:hideMark/>
          </w:tcPr>
          <w:p w14:paraId="27022545" w14:textId="77777777" w:rsidR="00522EAD" w:rsidRPr="00B24218" w:rsidRDefault="00522EAD" w:rsidP="003F5E10">
            <w:pPr>
              <w:pStyle w:val="movimento2"/>
              <w:rPr>
                <w:color w:val="002060"/>
              </w:rPr>
            </w:pPr>
            <w:r w:rsidRPr="00B24218">
              <w:rPr>
                <w:color w:val="002060"/>
              </w:rPr>
              <w:t xml:space="preserve">(POLISPORTIVA UROBORO) </w:t>
            </w:r>
          </w:p>
        </w:tc>
        <w:tc>
          <w:tcPr>
            <w:tcW w:w="800" w:type="dxa"/>
            <w:tcMar>
              <w:top w:w="20" w:type="dxa"/>
              <w:left w:w="20" w:type="dxa"/>
              <w:bottom w:w="20" w:type="dxa"/>
              <w:right w:w="20" w:type="dxa"/>
            </w:tcMar>
            <w:vAlign w:val="center"/>
            <w:hideMark/>
          </w:tcPr>
          <w:p w14:paraId="185C929F"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3271AD56" w14:textId="77777777" w:rsidR="00522EAD" w:rsidRPr="00B24218" w:rsidRDefault="00522EAD" w:rsidP="003F5E10">
            <w:pPr>
              <w:pStyle w:val="movimento"/>
              <w:rPr>
                <w:color w:val="002060"/>
              </w:rPr>
            </w:pPr>
            <w:r w:rsidRPr="00B24218">
              <w:rPr>
                <w:color w:val="002060"/>
              </w:rPr>
              <w:t>CECCARELLI PIERPAOLO</w:t>
            </w:r>
          </w:p>
        </w:tc>
        <w:tc>
          <w:tcPr>
            <w:tcW w:w="2200" w:type="dxa"/>
            <w:tcMar>
              <w:top w:w="20" w:type="dxa"/>
              <w:left w:w="20" w:type="dxa"/>
              <w:bottom w:w="20" w:type="dxa"/>
              <w:right w:w="20" w:type="dxa"/>
            </w:tcMar>
            <w:vAlign w:val="center"/>
            <w:hideMark/>
          </w:tcPr>
          <w:p w14:paraId="4E139256" w14:textId="77777777" w:rsidR="00522EAD" w:rsidRPr="00B24218" w:rsidRDefault="00522EAD" w:rsidP="003F5E10">
            <w:pPr>
              <w:pStyle w:val="movimento2"/>
              <w:rPr>
                <w:color w:val="002060"/>
              </w:rPr>
            </w:pPr>
            <w:r w:rsidRPr="00B24218">
              <w:rPr>
                <w:color w:val="002060"/>
              </w:rPr>
              <w:t xml:space="preserve">(SPORTING GROTTAMMARE) </w:t>
            </w:r>
          </w:p>
        </w:tc>
      </w:tr>
      <w:tr w:rsidR="00522EAD" w:rsidRPr="00B24218" w14:paraId="0B4C31FA" w14:textId="77777777" w:rsidTr="003F5E10">
        <w:tc>
          <w:tcPr>
            <w:tcW w:w="2200" w:type="dxa"/>
            <w:tcMar>
              <w:top w:w="20" w:type="dxa"/>
              <w:left w:w="20" w:type="dxa"/>
              <w:bottom w:w="20" w:type="dxa"/>
              <w:right w:w="20" w:type="dxa"/>
            </w:tcMar>
            <w:vAlign w:val="center"/>
            <w:hideMark/>
          </w:tcPr>
          <w:p w14:paraId="71ED35D4" w14:textId="77777777" w:rsidR="00522EAD" w:rsidRPr="00B24218" w:rsidRDefault="00522EAD" w:rsidP="003F5E10">
            <w:pPr>
              <w:pStyle w:val="movimento"/>
              <w:rPr>
                <w:color w:val="002060"/>
              </w:rPr>
            </w:pPr>
            <w:r w:rsidRPr="00B24218">
              <w:rPr>
                <w:color w:val="002060"/>
              </w:rPr>
              <w:t>DAMINATO ENRICO</w:t>
            </w:r>
          </w:p>
        </w:tc>
        <w:tc>
          <w:tcPr>
            <w:tcW w:w="2200" w:type="dxa"/>
            <w:tcMar>
              <w:top w:w="20" w:type="dxa"/>
              <w:left w:w="20" w:type="dxa"/>
              <w:bottom w:w="20" w:type="dxa"/>
              <w:right w:w="20" w:type="dxa"/>
            </w:tcMar>
            <w:vAlign w:val="center"/>
            <w:hideMark/>
          </w:tcPr>
          <w:p w14:paraId="3436E7DF" w14:textId="77777777" w:rsidR="00522EAD" w:rsidRPr="00B24218" w:rsidRDefault="00522EAD" w:rsidP="003F5E10">
            <w:pPr>
              <w:pStyle w:val="movimento2"/>
              <w:rPr>
                <w:color w:val="002060"/>
              </w:rPr>
            </w:pPr>
            <w:r w:rsidRPr="00B24218">
              <w:rPr>
                <w:color w:val="002060"/>
              </w:rPr>
              <w:t xml:space="preserve">(VAL TENNA UNITED) </w:t>
            </w:r>
          </w:p>
        </w:tc>
        <w:tc>
          <w:tcPr>
            <w:tcW w:w="800" w:type="dxa"/>
            <w:tcMar>
              <w:top w:w="20" w:type="dxa"/>
              <w:left w:w="20" w:type="dxa"/>
              <w:bottom w:w="20" w:type="dxa"/>
              <w:right w:w="20" w:type="dxa"/>
            </w:tcMar>
            <w:vAlign w:val="center"/>
            <w:hideMark/>
          </w:tcPr>
          <w:p w14:paraId="396A3865"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3B024120"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60893892" w14:textId="77777777" w:rsidR="00522EAD" w:rsidRPr="00B24218" w:rsidRDefault="00522EAD" w:rsidP="003F5E10">
            <w:pPr>
              <w:pStyle w:val="movimento2"/>
              <w:rPr>
                <w:color w:val="002060"/>
              </w:rPr>
            </w:pPr>
            <w:r w:rsidRPr="00B24218">
              <w:rPr>
                <w:color w:val="002060"/>
              </w:rPr>
              <w:t> </w:t>
            </w:r>
          </w:p>
        </w:tc>
      </w:tr>
    </w:tbl>
    <w:p w14:paraId="0525FDBE" w14:textId="77777777" w:rsidR="00522EAD" w:rsidRPr="00B24218" w:rsidRDefault="00522EAD" w:rsidP="00522EAD">
      <w:pPr>
        <w:pStyle w:val="titolo20"/>
        <w:rPr>
          <w:rFonts w:eastAsiaTheme="minorEastAsia"/>
          <w:color w:val="002060"/>
        </w:rPr>
      </w:pPr>
      <w:r w:rsidRPr="00B2421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68EA7BF3" w14:textId="77777777" w:rsidTr="003F5E10">
        <w:tc>
          <w:tcPr>
            <w:tcW w:w="2200" w:type="dxa"/>
            <w:tcMar>
              <w:top w:w="20" w:type="dxa"/>
              <w:left w:w="20" w:type="dxa"/>
              <w:bottom w:w="20" w:type="dxa"/>
              <w:right w:w="20" w:type="dxa"/>
            </w:tcMar>
            <w:vAlign w:val="center"/>
            <w:hideMark/>
          </w:tcPr>
          <w:p w14:paraId="1D842529" w14:textId="77777777" w:rsidR="00522EAD" w:rsidRPr="00B24218" w:rsidRDefault="00522EAD" w:rsidP="003F5E10">
            <w:pPr>
              <w:pStyle w:val="movimento"/>
              <w:rPr>
                <w:color w:val="002060"/>
              </w:rPr>
            </w:pPr>
            <w:r w:rsidRPr="00B24218">
              <w:rPr>
                <w:color w:val="002060"/>
              </w:rPr>
              <w:t>DACHAN ABDULLAH</w:t>
            </w:r>
          </w:p>
        </w:tc>
        <w:tc>
          <w:tcPr>
            <w:tcW w:w="2200" w:type="dxa"/>
            <w:tcMar>
              <w:top w:w="20" w:type="dxa"/>
              <w:left w:w="20" w:type="dxa"/>
              <w:bottom w:w="20" w:type="dxa"/>
              <w:right w:w="20" w:type="dxa"/>
            </w:tcMar>
            <w:vAlign w:val="center"/>
            <w:hideMark/>
          </w:tcPr>
          <w:p w14:paraId="71926624" w14:textId="77777777" w:rsidR="00522EAD" w:rsidRPr="00B24218" w:rsidRDefault="00522EAD" w:rsidP="003F5E10">
            <w:pPr>
              <w:pStyle w:val="movimento2"/>
              <w:rPr>
                <w:color w:val="002060"/>
              </w:rPr>
            </w:pPr>
            <w:r w:rsidRPr="00B24218">
              <w:rPr>
                <w:color w:val="002060"/>
              </w:rPr>
              <w:t xml:space="preserve">(ROBUR MERGO) </w:t>
            </w:r>
          </w:p>
        </w:tc>
        <w:tc>
          <w:tcPr>
            <w:tcW w:w="800" w:type="dxa"/>
            <w:tcMar>
              <w:top w:w="20" w:type="dxa"/>
              <w:left w:w="20" w:type="dxa"/>
              <w:bottom w:w="20" w:type="dxa"/>
              <w:right w:w="20" w:type="dxa"/>
            </w:tcMar>
            <w:vAlign w:val="center"/>
            <w:hideMark/>
          </w:tcPr>
          <w:p w14:paraId="18656186"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045B217B" w14:textId="77777777" w:rsidR="00522EAD" w:rsidRPr="00B24218" w:rsidRDefault="00522EAD" w:rsidP="003F5E10">
            <w:pPr>
              <w:pStyle w:val="movimento"/>
              <w:rPr>
                <w:color w:val="002060"/>
              </w:rPr>
            </w:pPr>
            <w:r w:rsidRPr="00B24218">
              <w:rPr>
                <w:color w:val="002060"/>
              </w:rPr>
              <w:t>ANGELINI ALESSANDRO</w:t>
            </w:r>
          </w:p>
        </w:tc>
        <w:tc>
          <w:tcPr>
            <w:tcW w:w="2200" w:type="dxa"/>
            <w:tcMar>
              <w:top w:w="20" w:type="dxa"/>
              <w:left w:w="20" w:type="dxa"/>
              <w:bottom w:w="20" w:type="dxa"/>
              <w:right w:w="20" w:type="dxa"/>
            </w:tcMar>
            <w:vAlign w:val="center"/>
            <w:hideMark/>
          </w:tcPr>
          <w:p w14:paraId="37203052" w14:textId="77777777" w:rsidR="00522EAD" w:rsidRPr="00B24218" w:rsidRDefault="00522EAD" w:rsidP="003F5E10">
            <w:pPr>
              <w:pStyle w:val="movimento2"/>
              <w:rPr>
                <w:color w:val="002060"/>
              </w:rPr>
            </w:pPr>
            <w:r w:rsidRPr="00B24218">
              <w:rPr>
                <w:color w:val="002060"/>
              </w:rPr>
              <w:t xml:space="preserve">(VADO C5) </w:t>
            </w:r>
          </w:p>
        </w:tc>
      </w:tr>
      <w:tr w:rsidR="00522EAD" w:rsidRPr="00B24218" w14:paraId="13B6122A" w14:textId="77777777" w:rsidTr="003F5E10">
        <w:tc>
          <w:tcPr>
            <w:tcW w:w="2200" w:type="dxa"/>
            <w:tcMar>
              <w:top w:w="20" w:type="dxa"/>
              <w:left w:w="20" w:type="dxa"/>
              <w:bottom w:w="20" w:type="dxa"/>
              <w:right w:w="20" w:type="dxa"/>
            </w:tcMar>
            <w:vAlign w:val="center"/>
            <w:hideMark/>
          </w:tcPr>
          <w:p w14:paraId="06A20208" w14:textId="77777777" w:rsidR="00522EAD" w:rsidRPr="00B24218" w:rsidRDefault="00522EAD" w:rsidP="003F5E10">
            <w:pPr>
              <w:pStyle w:val="movimento"/>
              <w:rPr>
                <w:color w:val="002060"/>
              </w:rPr>
            </w:pPr>
            <w:r w:rsidRPr="00B24218">
              <w:rPr>
                <w:color w:val="002060"/>
              </w:rPr>
              <w:t>FIORETTI LUCA</w:t>
            </w:r>
          </w:p>
        </w:tc>
        <w:tc>
          <w:tcPr>
            <w:tcW w:w="2200" w:type="dxa"/>
            <w:tcMar>
              <w:top w:w="20" w:type="dxa"/>
              <w:left w:w="20" w:type="dxa"/>
              <w:bottom w:w="20" w:type="dxa"/>
              <w:right w:w="20" w:type="dxa"/>
            </w:tcMar>
            <w:vAlign w:val="center"/>
            <w:hideMark/>
          </w:tcPr>
          <w:p w14:paraId="10349DD6" w14:textId="77777777" w:rsidR="00522EAD" w:rsidRPr="00B24218" w:rsidRDefault="00522EAD" w:rsidP="003F5E10">
            <w:pPr>
              <w:pStyle w:val="movimento2"/>
              <w:rPr>
                <w:color w:val="002060"/>
              </w:rPr>
            </w:pPr>
            <w:r w:rsidRPr="00B24218">
              <w:rPr>
                <w:color w:val="002060"/>
              </w:rPr>
              <w:t xml:space="preserve">(VIRTUS ASD) </w:t>
            </w:r>
          </w:p>
        </w:tc>
        <w:tc>
          <w:tcPr>
            <w:tcW w:w="800" w:type="dxa"/>
            <w:tcMar>
              <w:top w:w="20" w:type="dxa"/>
              <w:left w:w="20" w:type="dxa"/>
              <w:bottom w:w="20" w:type="dxa"/>
              <w:right w:w="20" w:type="dxa"/>
            </w:tcMar>
            <w:vAlign w:val="center"/>
            <w:hideMark/>
          </w:tcPr>
          <w:p w14:paraId="4D97E5AC"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5752C389"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1D24469F" w14:textId="77777777" w:rsidR="00522EAD" w:rsidRPr="00B24218" w:rsidRDefault="00522EAD" w:rsidP="003F5E10">
            <w:pPr>
              <w:pStyle w:val="movimento2"/>
              <w:rPr>
                <w:color w:val="002060"/>
              </w:rPr>
            </w:pPr>
            <w:r w:rsidRPr="00B24218">
              <w:rPr>
                <w:color w:val="002060"/>
              </w:rPr>
              <w:t> </w:t>
            </w:r>
          </w:p>
        </w:tc>
      </w:tr>
    </w:tbl>
    <w:p w14:paraId="4AE384E9" w14:textId="77777777" w:rsidR="00522EAD" w:rsidRPr="00B24218" w:rsidRDefault="00522EAD" w:rsidP="00522EAD">
      <w:pPr>
        <w:pStyle w:val="titolo20"/>
        <w:rPr>
          <w:rFonts w:eastAsiaTheme="minorEastAsia"/>
          <w:color w:val="002060"/>
        </w:rPr>
      </w:pPr>
      <w:r w:rsidRPr="00B2421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2FADDABB" w14:textId="77777777" w:rsidTr="003F5E10">
        <w:tc>
          <w:tcPr>
            <w:tcW w:w="2200" w:type="dxa"/>
            <w:tcMar>
              <w:top w:w="20" w:type="dxa"/>
              <w:left w:w="20" w:type="dxa"/>
              <w:bottom w:w="20" w:type="dxa"/>
              <w:right w:w="20" w:type="dxa"/>
            </w:tcMar>
            <w:vAlign w:val="center"/>
            <w:hideMark/>
          </w:tcPr>
          <w:p w14:paraId="156ECC91" w14:textId="77777777" w:rsidR="00522EAD" w:rsidRPr="00B24218" w:rsidRDefault="00522EAD" w:rsidP="003F5E10">
            <w:pPr>
              <w:pStyle w:val="movimento"/>
              <w:rPr>
                <w:color w:val="002060"/>
              </w:rPr>
            </w:pPr>
            <w:r w:rsidRPr="00B24218">
              <w:rPr>
                <w:color w:val="002060"/>
              </w:rPr>
              <w:t>MASULLO RICCARDO</w:t>
            </w:r>
          </w:p>
        </w:tc>
        <w:tc>
          <w:tcPr>
            <w:tcW w:w="2200" w:type="dxa"/>
            <w:tcMar>
              <w:top w:w="20" w:type="dxa"/>
              <w:left w:w="20" w:type="dxa"/>
              <w:bottom w:w="20" w:type="dxa"/>
              <w:right w:w="20" w:type="dxa"/>
            </w:tcMar>
            <w:vAlign w:val="center"/>
            <w:hideMark/>
          </w:tcPr>
          <w:p w14:paraId="56AA9C0F" w14:textId="77777777" w:rsidR="00522EAD" w:rsidRPr="00B24218" w:rsidRDefault="00522EAD" w:rsidP="003F5E10">
            <w:pPr>
              <w:pStyle w:val="movimento2"/>
              <w:rPr>
                <w:color w:val="002060"/>
              </w:rPr>
            </w:pPr>
            <w:r w:rsidRPr="00B24218">
              <w:rPr>
                <w:color w:val="002060"/>
              </w:rPr>
              <w:t xml:space="preserve">(AMATORI STESE 2007 SRL) </w:t>
            </w:r>
          </w:p>
        </w:tc>
        <w:tc>
          <w:tcPr>
            <w:tcW w:w="800" w:type="dxa"/>
            <w:tcMar>
              <w:top w:w="20" w:type="dxa"/>
              <w:left w:w="20" w:type="dxa"/>
              <w:bottom w:w="20" w:type="dxa"/>
              <w:right w:w="20" w:type="dxa"/>
            </w:tcMar>
            <w:vAlign w:val="center"/>
            <w:hideMark/>
          </w:tcPr>
          <w:p w14:paraId="6A31CCEE"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138FAC5E" w14:textId="77777777" w:rsidR="00522EAD" w:rsidRPr="00B24218" w:rsidRDefault="00522EAD" w:rsidP="003F5E10">
            <w:pPr>
              <w:pStyle w:val="movimento"/>
              <w:rPr>
                <w:color w:val="002060"/>
              </w:rPr>
            </w:pPr>
            <w:r w:rsidRPr="00B24218">
              <w:rPr>
                <w:color w:val="002060"/>
              </w:rPr>
              <w:t>MARINO FRANCESCO</w:t>
            </w:r>
          </w:p>
        </w:tc>
        <w:tc>
          <w:tcPr>
            <w:tcW w:w="2200" w:type="dxa"/>
            <w:tcMar>
              <w:top w:w="20" w:type="dxa"/>
              <w:left w:w="20" w:type="dxa"/>
              <w:bottom w:w="20" w:type="dxa"/>
              <w:right w:w="20" w:type="dxa"/>
            </w:tcMar>
            <w:vAlign w:val="center"/>
            <w:hideMark/>
          </w:tcPr>
          <w:p w14:paraId="09D446D4" w14:textId="77777777" w:rsidR="00522EAD" w:rsidRPr="00B24218" w:rsidRDefault="00522EAD" w:rsidP="003F5E10">
            <w:pPr>
              <w:pStyle w:val="movimento2"/>
              <w:rPr>
                <w:color w:val="002060"/>
              </w:rPr>
            </w:pPr>
            <w:r w:rsidRPr="00B24218">
              <w:rPr>
                <w:color w:val="002060"/>
              </w:rPr>
              <w:t xml:space="preserve">(CALCIO A 5 CORINALDO) </w:t>
            </w:r>
          </w:p>
        </w:tc>
      </w:tr>
      <w:tr w:rsidR="00522EAD" w:rsidRPr="00B24218" w14:paraId="391A5C10" w14:textId="77777777" w:rsidTr="003F5E10">
        <w:tc>
          <w:tcPr>
            <w:tcW w:w="2200" w:type="dxa"/>
            <w:tcMar>
              <w:top w:w="20" w:type="dxa"/>
              <w:left w:w="20" w:type="dxa"/>
              <w:bottom w:w="20" w:type="dxa"/>
              <w:right w:w="20" w:type="dxa"/>
            </w:tcMar>
            <w:vAlign w:val="center"/>
            <w:hideMark/>
          </w:tcPr>
          <w:p w14:paraId="3BACF5C0" w14:textId="77777777" w:rsidR="00522EAD" w:rsidRPr="00B24218" w:rsidRDefault="00522EAD" w:rsidP="003F5E10">
            <w:pPr>
              <w:pStyle w:val="movimento"/>
              <w:rPr>
                <w:color w:val="002060"/>
              </w:rPr>
            </w:pPr>
            <w:r w:rsidRPr="00B24218">
              <w:rPr>
                <w:color w:val="002060"/>
              </w:rPr>
              <w:t>ALTIERI VITOANTONIO</w:t>
            </w:r>
          </w:p>
        </w:tc>
        <w:tc>
          <w:tcPr>
            <w:tcW w:w="2200" w:type="dxa"/>
            <w:tcMar>
              <w:top w:w="20" w:type="dxa"/>
              <w:left w:w="20" w:type="dxa"/>
              <w:bottom w:w="20" w:type="dxa"/>
              <w:right w:w="20" w:type="dxa"/>
            </w:tcMar>
            <w:vAlign w:val="center"/>
            <w:hideMark/>
          </w:tcPr>
          <w:p w14:paraId="755C9AF7" w14:textId="77777777" w:rsidR="00522EAD" w:rsidRPr="00B24218" w:rsidRDefault="00522EAD" w:rsidP="003F5E10">
            <w:pPr>
              <w:pStyle w:val="movimento2"/>
              <w:rPr>
                <w:color w:val="002060"/>
              </w:rPr>
            </w:pPr>
            <w:r w:rsidRPr="00B24218">
              <w:rPr>
                <w:color w:val="002060"/>
              </w:rPr>
              <w:t xml:space="preserve">(CAPODARCO CASABIANCA C5) </w:t>
            </w:r>
          </w:p>
        </w:tc>
        <w:tc>
          <w:tcPr>
            <w:tcW w:w="800" w:type="dxa"/>
            <w:tcMar>
              <w:top w:w="20" w:type="dxa"/>
              <w:left w:w="20" w:type="dxa"/>
              <w:bottom w:w="20" w:type="dxa"/>
              <w:right w:w="20" w:type="dxa"/>
            </w:tcMar>
            <w:vAlign w:val="center"/>
            <w:hideMark/>
          </w:tcPr>
          <w:p w14:paraId="7CB1FC39"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532618B5" w14:textId="77777777" w:rsidR="00522EAD" w:rsidRPr="00B24218" w:rsidRDefault="00522EAD" w:rsidP="003F5E10">
            <w:pPr>
              <w:pStyle w:val="movimento"/>
              <w:rPr>
                <w:color w:val="002060"/>
              </w:rPr>
            </w:pPr>
            <w:r w:rsidRPr="00B24218">
              <w:rPr>
                <w:color w:val="002060"/>
              </w:rPr>
              <w:t>BELA PAOLO</w:t>
            </w:r>
          </w:p>
        </w:tc>
        <w:tc>
          <w:tcPr>
            <w:tcW w:w="2200" w:type="dxa"/>
            <w:tcMar>
              <w:top w:w="20" w:type="dxa"/>
              <w:left w:w="20" w:type="dxa"/>
              <w:bottom w:w="20" w:type="dxa"/>
              <w:right w:w="20" w:type="dxa"/>
            </w:tcMar>
            <w:vAlign w:val="center"/>
            <w:hideMark/>
          </w:tcPr>
          <w:p w14:paraId="778EB749" w14:textId="77777777" w:rsidR="00522EAD" w:rsidRPr="00B24218" w:rsidRDefault="00522EAD" w:rsidP="003F5E10">
            <w:pPr>
              <w:pStyle w:val="movimento2"/>
              <w:rPr>
                <w:color w:val="002060"/>
              </w:rPr>
            </w:pPr>
            <w:r w:rsidRPr="00B24218">
              <w:rPr>
                <w:color w:val="002060"/>
              </w:rPr>
              <w:t xml:space="preserve">(CAPODARCO CASABIANCA C5) </w:t>
            </w:r>
          </w:p>
        </w:tc>
      </w:tr>
      <w:tr w:rsidR="00522EAD" w:rsidRPr="00B24218" w14:paraId="1E19FD08" w14:textId="77777777" w:rsidTr="003F5E10">
        <w:tc>
          <w:tcPr>
            <w:tcW w:w="2200" w:type="dxa"/>
            <w:tcMar>
              <w:top w:w="20" w:type="dxa"/>
              <w:left w:w="20" w:type="dxa"/>
              <w:bottom w:w="20" w:type="dxa"/>
              <w:right w:w="20" w:type="dxa"/>
            </w:tcMar>
            <w:vAlign w:val="center"/>
            <w:hideMark/>
          </w:tcPr>
          <w:p w14:paraId="434AA4E8" w14:textId="77777777" w:rsidR="00522EAD" w:rsidRPr="00B24218" w:rsidRDefault="00522EAD" w:rsidP="003F5E10">
            <w:pPr>
              <w:pStyle w:val="movimento"/>
              <w:rPr>
                <w:color w:val="002060"/>
              </w:rPr>
            </w:pPr>
            <w:r w:rsidRPr="00B24218">
              <w:rPr>
                <w:color w:val="002060"/>
              </w:rPr>
              <w:t>LADOWSKI LEONARDO</w:t>
            </w:r>
          </w:p>
        </w:tc>
        <w:tc>
          <w:tcPr>
            <w:tcW w:w="2200" w:type="dxa"/>
            <w:tcMar>
              <w:top w:w="20" w:type="dxa"/>
              <w:left w:w="20" w:type="dxa"/>
              <w:bottom w:w="20" w:type="dxa"/>
              <w:right w:w="20" w:type="dxa"/>
            </w:tcMar>
            <w:vAlign w:val="center"/>
            <w:hideMark/>
          </w:tcPr>
          <w:p w14:paraId="21A542FB" w14:textId="77777777" w:rsidR="00522EAD" w:rsidRPr="00B24218" w:rsidRDefault="00522EAD" w:rsidP="003F5E10">
            <w:pPr>
              <w:pStyle w:val="movimento2"/>
              <w:rPr>
                <w:color w:val="002060"/>
              </w:rPr>
            </w:pPr>
            <w:r w:rsidRPr="00B24218">
              <w:rPr>
                <w:color w:val="002060"/>
              </w:rPr>
              <w:t xml:space="preserve">(FROGS CLUB SPORT) </w:t>
            </w:r>
          </w:p>
        </w:tc>
        <w:tc>
          <w:tcPr>
            <w:tcW w:w="800" w:type="dxa"/>
            <w:tcMar>
              <w:top w:w="20" w:type="dxa"/>
              <w:left w:w="20" w:type="dxa"/>
              <w:bottom w:w="20" w:type="dxa"/>
              <w:right w:w="20" w:type="dxa"/>
            </w:tcMar>
            <w:vAlign w:val="center"/>
            <w:hideMark/>
          </w:tcPr>
          <w:p w14:paraId="5C0763D5"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228DDB9D" w14:textId="77777777" w:rsidR="00522EAD" w:rsidRPr="00B24218" w:rsidRDefault="00522EAD" w:rsidP="003F5E10">
            <w:pPr>
              <w:pStyle w:val="movimento"/>
              <w:rPr>
                <w:color w:val="002060"/>
              </w:rPr>
            </w:pPr>
            <w:r w:rsidRPr="00B24218">
              <w:rPr>
                <w:color w:val="002060"/>
              </w:rPr>
              <w:t>MARCHIONNI LUCA</w:t>
            </w:r>
          </w:p>
        </w:tc>
        <w:tc>
          <w:tcPr>
            <w:tcW w:w="2200" w:type="dxa"/>
            <w:tcMar>
              <w:top w:w="20" w:type="dxa"/>
              <w:left w:w="20" w:type="dxa"/>
              <w:bottom w:w="20" w:type="dxa"/>
              <w:right w:w="20" w:type="dxa"/>
            </w:tcMar>
            <w:vAlign w:val="center"/>
            <w:hideMark/>
          </w:tcPr>
          <w:p w14:paraId="372EEBD4" w14:textId="77777777" w:rsidR="00522EAD" w:rsidRPr="00B24218" w:rsidRDefault="00522EAD" w:rsidP="003F5E10">
            <w:pPr>
              <w:pStyle w:val="movimento2"/>
              <w:rPr>
                <w:color w:val="002060"/>
              </w:rPr>
            </w:pPr>
            <w:r w:rsidRPr="00B24218">
              <w:rPr>
                <w:color w:val="002060"/>
              </w:rPr>
              <w:t xml:space="preserve">(MONTECCHIO SPORT) </w:t>
            </w:r>
          </w:p>
        </w:tc>
      </w:tr>
      <w:tr w:rsidR="00522EAD" w:rsidRPr="00B24218" w14:paraId="578180EF" w14:textId="77777777" w:rsidTr="003F5E10">
        <w:tc>
          <w:tcPr>
            <w:tcW w:w="2200" w:type="dxa"/>
            <w:tcMar>
              <w:top w:w="20" w:type="dxa"/>
              <w:left w:w="20" w:type="dxa"/>
              <w:bottom w:w="20" w:type="dxa"/>
              <w:right w:w="20" w:type="dxa"/>
            </w:tcMar>
            <w:vAlign w:val="center"/>
            <w:hideMark/>
          </w:tcPr>
          <w:p w14:paraId="660CEDA7" w14:textId="77777777" w:rsidR="00522EAD" w:rsidRPr="00B24218" w:rsidRDefault="00522EAD" w:rsidP="003F5E10">
            <w:pPr>
              <w:pStyle w:val="movimento"/>
              <w:rPr>
                <w:color w:val="002060"/>
              </w:rPr>
            </w:pPr>
            <w:r w:rsidRPr="00B24218">
              <w:rPr>
                <w:color w:val="002060"/>
              </w:rPr>
              <w:t>BALDINI ANDREA</w:t>
            </w:r>
          </w:p>
        </w:tc>
        <w:tc>
          <w:tcPr>
            <w:tcW w:w="2200" w:type="dxa"/>
            <w:tcMar>
              <w:top w:w="20" w:type="dxa"/>
              <w:left w:w="20" w:type="dxa"/>
              <w:bottom w:w="20" w:type="dxa"/>
              <w:right w:w="20" w:type="dxa"/>
            </w:tcMar>
            <w:vAlign w:val="center"/>
            <w:hideMark/>
          </w:tcPr>
          <w:p w14:paraId="19060007" w14:textId="77777777" w:rsidR="00522EAD" w:rsidRPr="00B24218" w:rsidRDefault="00522EAD" w:rsidP="003F5E10">
            <w:pPr>
              <w:pStyle w:val="movimento2"/>
              <w:rPr>
                <w:color w:val="002060"/>
              </w:rPr>
            </w:pPr>
            <w:r w:rsidRPr="00B24218">
              <w:rPr>
                <w:color w:val="002060"/>
              </w:rPr>
              <w:t xml:space="preserve">(REAL FABRIANO) </w:t>
            </w:r>
          </w:p>
        </w:tc>
        <w:tc>
          <w:tcPr>
            <w:tcW w:w="800" w:type="dxa"/>
            <w:tcMar>
              <w:top w:w="20" w:type="dxa"/>
              <w:left w:w="20" w:type="dxa"/>
              <w:bottom w:w="20" w:type="dxa"/>
              <w:right w:w="20" w:type="dxa"/>
            </w:tcMar>
            <w:vAlign w:val="center"/>
            <w:hideMark/>
          </w:tcPr>
          <w:p w14:paraId="163BD6A6"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10A66A6F"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5B4DECC7" w14:textId="77777777" w:rsidR="00522EAD" w:rsidRPr="00B24218" w:rsidRDefault="00522EAD" w:rsidP="003F5E10">
            <w:pPr>
              <w:pStyle w:val="movimento2"/>
              <w:rPr>
                <w:color w:val="002060"/>
              </w:rPr>
            </w:pPr>
            <w:r w:rsidRPr="00B24218">
              <w:rPr>
                <w:color w:val="002060"/>
              </w:rPr>
              <w:t> </w:t>
            </w:r>
          </w:p>
        </w:tc>
      </w:tr>
    </w:tbl>
    <w:p w14:paraId="1E3C2738" w14:textId="77777777" w:rsidR="00522EAD" w:rsidRPr="00B24218" w:rsidRDefault="00522EAD" w:rsidP="00522EAD">
      <w:pPr>
        <w:pStyle w:val="titolo20"/>
        <w:rPr>
          <w:rFonts w:eastAsiaTheme="minorEastAsia"/>
          <w:color w:val="002060"/>
        </w:rPr>
      </w:pPr>
      <w:r w:rsidRPr="00B2421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06F7ABB1" w14:textId="77777777" w:rsidTr="003F5E10">
        <w:tc>
          <w:tcPr>
            <w:tcW w:w="2200" w:type="dxa"/>
            <w:tcMar>
              <w:top w:w="20" w:type="dxa"/>
              <w:left w:w="20" w:type="dxa"/>
              <w:bottom w:w="20" w:type="dxa"/>
              <w:right w:w="20" w:type="dxa"/>
            </w:tcMar>
            <w:vAlign w:val="center"/>
            <w:hideMark/>
          </w:tcPr>
          <w:p w14:paraId="04B95362" w14:textId="77777777" w:rsidR="00522EAD" w:rsidRPr="00B24218" w:rsidRDefault="00522EAD" w:rsidP="003F5E10">
            <w:pPr>
              <w:pStyle w:val="movimento"/>
              <w:rPr>
                <w:color w:val="002060"/>
              </w:rPr>
            </w:pPr>
            <w:r w:rsidRPr="00B24218">
              <w:rPr>
                <w:color w:val="002060"/>
              </w:rPr>
              <w:t>GIANGROSSI ANDREA</w:t>
            </w:r>
          </w:p>
        </w:tc>
        <w:tc>
          <w:tcPr>
            <w:tcW w:w="2200" w:type="dxa"/>
            <w:tcMar>
              <w:top w:w="20" w:type="dxa"/>
              <w:left w:w="20" w:type="dxa"/>
              <w:bottom w:w="20" w:type="dxa"/>
              <w:right w:w="20" w:type="dxa"/>
            </w:tcMar>
            <w:vAlign w:val="center"/>
            <w:hideMark/>
          </w:tcPr>
          <w:p w14:paraId="54C08761" w14:textId="77777777" w:rsidR="00522EAD" w:rsidRPr="00B24218" w:rsidRDefault="00522EAD" w:rsidP="003F5E10">
            <w:pPr>
              <w:pStyle w:val="movimento2"/>
              <w:rPr>
                <w:color w:val="002060"/>
              </w:rPr>
            </w:pPr>
            <w:r w:rsidRPr="00B24218">
              <w:rPr>
                <w:color w:val="002060"/>
              </w:rPr>
              <w:t xml:space="preserve">(ACQUAVIVA CALCIO) </w:t>
            </w:r>
          </w:p>
        </w:tc>
        <w:tc>
          <w:tcPr>
            <w:tcW w:w="800" w:type="dxa"/>
            <w:tcMar>
              <w:top w:w="20" w:type="dxa"/>
              <w:left w:w="20" w:type="dxa"/>
              <w:bottom w:w="20" w:type="dxa"/>
              <w:right w:w="20" w:type="dxa"/>
            </w:tcMar>
            <w:vAlign w:val="center"/>
            <w:hideMark/>
          </w:tcPr>
          <w:p w14:paraId="79167797"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6DF6D683" w14:textId="77777777" w:rsidR="00522EAD" w:rsidRPr="00B24218" w:rsidRDefault="00522EAD" w:rsidP="003F5E10">
            <w:pPr>
              <w:pStyle w:val="movimento"/>
              <w:rPr>
                <w:color w:val="002060"/>
              </w:rPr>
            </w:pPr>
            <w:r w:rsidRPr="00B24218">
              <w:rPr>
                <w:color w:val="002060"/>
              </w:rPr>
              <w:t>PETRELLI FRANCESCO</w:t>
            </w:r>
          </w:p>
        </w:tc>
        <w:tc>
          <w:tcPr>
            <w:tcW w:w="2200" w:type="dxa"/>
            <w:tcMar>
              <w:top w:w="20" w:type="dxa"/>
              <w:left w:w="20" w:type="dxa"/>
              <w:bottom w:w="20" w:type="dxa"/>
              <w:right w:w="20" w:type="dxa"/>
            </w:tcMar>
            <w:vAlign w:val="center"/>
            <w:hideMark/>
          </w:tcPr>
          <w:p w14:paraId="319046C4" w14:textId="77777777" w:rsidR="00522EAD" w:rsidRPr="00B24218" w:rsidRDefault="00522EAD" w:rsidP="003F5E10">
            <w:pPr>
              <w:pStyle w:val="movimento2"/>
              <w:rPr>
                <w:color w:val="002060"/>
              </w:rPr>
            </w:pPr>
            <w:r w:rsidRPr="00B24218">
              <w:rPr>
                <w:color w:val="002060"/>
              </w:rPr>
              <w:t xml:space="preserve">(AMATORI STESE 2007 SRL) </w:t>
            </w:r>
          </w:p>
        </w:tc>
      </w:tr>
      <w:tr w:rsidR="00522EAD" w:rsidRPr="00B24218" w14:paraId="6D7BB1D7" w14:textId="77777777" w:rsidTr="003F5E10">
        <w:tc>
          <w:tcPr>
            <w:tcW w:w="2200" w:type="dxa"/>
            <w:tcMar>
              <w:top w:w="20" w:type="dxa"/>
              <w:left w:w="20" w:type="dxa"/>
              <w:bottom w:w="20" w:type="dxa"/>
              <w:right w:w="20" w:type="dxa"/>
            </w:tcMar>
            <w:vAlign w:val="center"/>
            <w:hideMark/>
          </w:tcPr>
          <w:p w14:paraId="66825AA6" w14:textId="77777777" w:rsidR="00522EAD" w:rsidRPr="00B24218" w:rsidRDefault="00522EAD" w:rsidP="003F5E10">
            <w:pPr>
              <w:pStyle w:val="movimento"/>
              <w:rPr>
                <w:color w:val="002060"/>
              </w:rPr>
            </w:pPr>
            <w:r w:rsidRPr="00B24218">
              <w:rPr>
                <w:color w:val="002060"/>
              </w:rPr>
              <w:t>GRANDI FEDERICO</w:t>
            </w:r>
          </w:p>
        </w:tc>
        <w:tc>
          <w:tcPr>
            <w:tcW w:w="2200" w:type="dxa"/>
            <w:tcMar>
              <w:top w:w="20" w:type="dxa"/>
              <w:left w:w="20" w:type="dxa"/>
              <w:bottom w:w="20" w:type="dxa"/>
              <w:right w:w="20" w:type="dxa"/>
            </w:tcMar>
            <w:vAlign w:val="center"/>
            <w:hideMark/>
          </w:tcPr>
          <w:p w14:paraId="31DC78BC" w14:textId="77777777" w:rsidR="00522EAD" w:rsidRPr="00B24218" w:rsidRDefault="00522EAD" w:rsidP="003F5E10">
            <w:pPr>
              <w:pStyle w:val="movimento2"/>
              <w:rPr>
                <w:color w:val="002060"/>
              </w:rPr>
            </w:pPr>
            <w:r w:rsidRPr="00B24218">
              <w:rPr>
                <w:color w:val="002060"/>
              </w:rPr>
              <w:t>(</w:t>
            </w:r>
            <w:proofErr w:type="gramStart"/>
            <w:r w:rsidRPr="00B24218">
              <w:rPr>
                <w:color w:val="002060"/>
              </w:rPr>
              <w:t>CITTA</w:t>
            </w:r>
            <w:proofErr w:type="gramEnd"/>
            <w:r w:rsidRPr="00B24218">
              <w:rPr>
                <w:color w:val="002060"/>
              </w:rPr>
              <w:t xml:space="preserve"> DI FALCONARA) </w:t>
            </w:r>
          </w:p>
        </w:tc>
        <w:tc>
          <w:tcPr>
            <w:tcW w:w="800" w:type="dxa"/>
            <w:tcMar>
              <w:top w:w="20" w:type="dxa"/>
              <w:left w:w="20" w:type="dxa"/>
              <w:bottom w:w="20" w:type="dxa"/>
              <w:right w:w="20" w:type="dxa"/>
            </w:tcMar>
            <w:vAlign w:val="center"/>
            <w:hideMark/>
          </w:tcPr>
          <w:p w14:paraId="72108362"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7E8D448D" w14:textId="77777777" w:rsidR="00522EAD" w:rsidRPr="00B24218" w:rsidRDefault="00522EAD" w:rsidP="003F5E10">
            <w:pPr>
              <w:pStyle w:val="movimento"/>
              <w:rPr>
                <w:color w:val="002060"/>
              </w:rPr>
            </w:pPr>
            <w:r w:rsidRPr="00B24218">
              <w:rPr>
                <w:color w:val="002060"/>
              </w:rPr>
              <w:t>AROUCH REDOUANE</w:t>
            </w:r>
          </w:p>
        </w:tc>
        <w:tc>
          <w:tcPr>
            <w:tcW w:w="2200" w:type="dxa"/>
            <w:tcMar>
              <w:top w:w="20" w:type="dxa"/>
              <w:left w:w="20" w:type="dxa"/>
              <w:bottom w:w="20" w:type="dxa"/>
              <w:right w:w="20" w:type="dxa"/>
            </w:tcMar>
            <w:vAlign w:val="center"/>
            <w:hideMark/>
          </w:tcPr>
          <w:p w14:paraId="0C8BE277" w14:textId="77777777" w:rsidR="00522EAD" w:rsidRPr="00B24218" w:rsidRDefault="00522EAD" w:rsidP="003F5E10">
            <w:pPr>
              <w:pStyle w:val="movimento2"/>
              <w:rPr>
                <w:color w:val="002060"/>
              </w:rPr>
            </w:pPr>
            <w:r w:rsidRPr="00B24218">
              <w:rPr>
                <w:color w:val="002060"/>
              </w:rPr>
              <w:t xml:space="preserve">(DURANTINA SANTA CECILIA) </w:t>
            </w:r>
          </w:p>
        </w:tc>
      </w:tr>
      <w:tr w:rsidR="00522EAD" w:rsidRPr="00B24218" w14:paraId="33819B1F" w14:textId="77777777" w:rsidTr="003F5E10">
        <w:tc>
          <w:tcPr>
            <w:tcW w:w="2200" w:type="dxa"/>
            <w:tcMar>
              <w:top w:w="20" w:type="dxa"/>
              <w:left w:w="20" w:type="dxa"/>
              <w:bottom w:w="20" w:type="dxa"/>
              <w:right w:w="20" w:type="dxa"/>
            </w:tcMar>
            <w:vAlign w:val="center"/>
            <w:hideMark/>
          </w:tcPr>
          <w:p w14:paraId="3D62714D" w14:textId="77777777" w:rsidR="00522EAD" w:rsidRPr="00B24218" w:rsidRDefault="00522EAD" w:rsidP="003F5E10">
            <w:pPr>
              <w:pStyle w:val="movimento"/>
              <w:rPr>
                <w:color w:val="002060"/>
              </w:rPr>
            </w:pPr>
            <w:r w:rsidRPr="00B24218">
              <w:rPr>
                <w:color w:val="002060"/>
              </w:rPr>
              <w:t>FRABONI MICHELE</w:t>
            </w:r>
          </w:p>
        </w:tc>
        <w:tc>
          <w:tcPr>
            <w:tcW w:w="2200" w:type="dxa"/>
            <w:tcMar>
              <w:top w:w="20" w:type="dxa"/>
              <w:left w:w="20" w:type="dxa"/>
              <w:bottom w:w="20" w:type="dxa"/>
              <w:right w:w="20" w:type="dxa"/>
            </w:tcMar>
            <w:vAlign w:val="center"/>
            <w:hideMark/>
          </w:tcPr>
          <w:p w14:paraId="04A17BE8" w14:textId="77777777" w:rsidR="00522EAD" w:rsidRPr="00B24218" w:rsidRDefault="00522EAD" w:rsidP="003F5E10">
            <w:pPr>
              <w:pStyle w:val="movimento2"/>
              <w:rPr>
                <w:color w:val="002060"/>
              </w:rPr>
            </w:pPr>
            <w:r w:rsidRPr="00B24218">
              <w:rPr>
                <w:color w:val="002060"/>
              </w:rPr>
              <w:t xml:space="preserve">(EUROPE TT) </w:t>
            </w:r>
          </w:p>
        </w:tc>
        <w:tc>
          <w:tcPr>
            <w:tcW w:w="800" w:type="dxa"/>
            <w:tcMar>
              <w:top w:w="20" w:type="dxa"/>
              <w:left w:w="20" w:type="dxa"/>
              <w:bottom w:w="20" w:type="dxa"/>
              <w:right w:w="20" w:type="dxa"/>
            </w:tcMar>
            <w:vAlign w:val="center"/>
            <w:hideMark/>
          </w:tcPr>
          <w:p w14:paraId="421B1A18"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24C4E802" w14:textId="77777777" w:rsidR="00522EAD" w:rsidRPr="00B24218" w:rsidRDefault="00522EAD" w:rsidP="003F5E10">
            <w:pPr>
              <w:pStyle w:val="movimento"/>
              <w:rPr>
                <w:color w:val="002060"/>
              </w:rPr>
            </w:pPr>
            <w:r w:rsidRPr="00B24218">
              <w:rPr>
                <w:color w:val="002060"/>
              </w:rPr>
              <w:t>ZARBO ANGELO</w:t>
            </w:r>
          </w:p>
        </w:tc>
        <w:tc>
          <w:tcPr>
            <w:tcW w:w="2200" w:type="dxa"/>
            <w:tcMar>
              <w:top w:w="20" w:type="dxa"/>
              <w:left w:w="20" w:type="dxa"/>
              <w:bottom w:w="20" w:type="dxa"/>
              <w:right w:w="20" w:type="dxa"/>
            </w:tcMar>
            <w:vAlign w:val="center"/>
            <w:hideMark/>
          </w:tcPr>
          <w:p w14:paraId="31054DAC" w14:textId="77777777" w:rsidR="00522EAD" w:rsidRPr="00B24218" w:rsidRDefault="00522EAD" w:rsidP="003F5E10">
            <w:pPr>
              <w:pStyle w:val="movimento2"/>
              <w:rPr>
                <w:color w:val="002060"/>
              </w:rPr>
            </w:pPr>
            <w:r w:rsidRPr="00B24218">
              <w:rPr>
                <w:color w:val="002060"/>
              </w:rPr>
              <w:t xml:space="preserve">(EUROPE TT) </w:t>
            </w:r>
          </w:p>
        </w:tc>
      </w:tr>
      <w:tr w:rsidR="00522EAD" w:rsidRPr="00B24218" w14:paraId="561F750F" w14:textId="77777777" w:rsidTr="003F5E10">
        <w:tc>
          <w:tcPr>
            <w:tcW w:w="2200" w:type="dxa"/>
            <w:tcMar>
              <w:top w:w="20" w:type="dxa"/>
              <w:left w:w="20" w:type="dxa"/>
              <w:bottom w:w="20" w:type="dxa"/>
              <w:right w:w="20" w:type="dxa"/>
            </w:tcMar>
            <w:vAlign w:val="center"/>
            <w:hideMark/>
          </w:tcPr>
          <w:p w14:paraId="0E28D3B9" w14:textId="77777777" w:rsidR="00522EAD" w:rsidRPr="00B24218" w:rsidRDefault="00522EAD" w:rsidP="003F5E10">
            <w:pPr>
              <w:pStyle w:val="movimento"/>
              <w:rPr>
                <w:color w:val="002060"/>
              </w:rPr>
            </w:pPr>
            <w:r w:rsidRPr="00B24218">
              <w:rPr>
                <w:color w:val="002060"/>
              </w:rPr>
              <w:t>MELISE GIUSEPPE</w:t>
            </w:r>
          </w:p>
        </w:tc>
        <w:tc>
          <w:tcPr>
            <w:tcW w:w="2200" w:type="dxa"/>
            <w:tcMar>
              <w:top w:w="20" w:type="dxa"/>
              <w:left w:w="20" w:type="dxa"/>
              <w:bottom w:w="20" w:type="dxa"/>
              <w:right w:w="20" w:type="dxa"/>
            </w:tcMar>
            <w:vAlign w:val="center"/>
            <w:hideMark/>
          </w:tcPr>
          <w:p w14:paraId="4F4F236B" w14:textId="77777777" w:rsidR="00522EAD" w:rsidRPr="00B24218" w:rsidRDefault="00522EAD" w:rsidP="003F5E10">
            <w:pPr>
              <w:pStyle w:val="movimento2"/>
              <w:rPr>
                <w:color w:val="002060"/>
              </w:rPr>
            </w:pPr>
            <w:r w:rsidRPr="00B24218">
              <w:rPr>
                <w:color w:val="002060"/>
              </w:rPr>
              <w:t xml:space="preserve">(MONTECCHIO SPORT) </w:t>
            </w:r>
          </w:p>
        </w:tc>
        <w:tc>
          <w:tcPr>
            <w:tcW w:w="800" w:type="dxa"/>
            <w:tcMar>
              <w:top w:w="20" w:type="dxa"/>
              <w:left w:w="20" w:type="dxa"/>
              <w:bottom w:w="20" w:type="dxa"/>
              <w:right w:w="20" w:type="dxa"/>
            </w:tcMar>
            <w:vAlign w:val="center"/>
            <w:hideMark/>
          </w:tcPr>
          <w:p w14:paraId="2A0E9717"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0CC71152" w14:textId="77777777" w:rsidR="00522EAD" w:rsidRPr="00B24218" w:rsidRDefault="00522EAD" w:rsidP="003F5E10">
            <w:pPr>
              <w:pStyle w:val="movimento"/>
              <w:rPr>
                <w:color w:val="002060"/>
              </w:rPr>
            </w:pPr>
            <w:r w:rsidRPr="00B24218">
              <w:rPr>
                <w:color w:val="002060"/>
              </w:rPr>
              <w:t>SCARAMUCCI MICHAEL</w:t>
            </w:r>
          </w:p>
        </w:tc>
        <w:tc>
          <w:tcPr>
            <w:tcW w:w="2200" w:type="dxa"/>
            <w:tcMar>
              <w:top w:w="20" w:type="dxa"/>
              <w:left w:w="20" w:type="dxa"/>
              <w:bottom w:w="20" w:type="dxa"/>
              <w:right w:w="20" w:type="dxa"/>
            </w:tcMar>
            <w:vAlign w:val="center"/>
            <w:hideMark/>
          </w:tcPr>
          <w:p w14:paraId="4BF02099" w14:textId="77777777" w:rsidR="00522EAD" w:rsidRPr="00B24218" w:rsidRDefault="00522EAD" w:rsidP="003F5E10">
            <w:pPr>
              <w:pStyle w:val="movimento2"/>
              <w:rPr>
                <w:color w:val="002060"/>
              </w:rPr>
            </w:pPr>
            <w:r w:rsidRPr="00B24218">
              <w:rPr>
                <w:color w:val="002060"/>
              </w:rPr>
              <w:t xml:space="preserve">(MONTECCHIO SPORT) </w:t>
            </w:r>
          </w:p>
        </w:tc>
      </w:tr>
      <w:tr w:rsidR="00522EAD" w:rsidRPr="00B24218" w14:paraId="64C87DE7" w14:textId="77777777" w:rsidTr="003F5E10">
        <w:tc>
          <w:tcPr>
            <w:tcW w:w="2200" w:type="dxa"/>
            <w:tcMar>
              <w:top w:w="20" w:type="dxa"/>
              <w:left w:w="20" w:type="dxa"/>
              <w:bottom w:w="20" w:type="dxa"/>
              <w:right w:w="20" w:type="dxa"/>
            </w:tcMar>
            <w:vAlign w:val="center"/>
            <w:hideMark/>
          </w:tcPr>
          <w:p w14:paraId="0FDA945F" w14:textId="77777777" w:rsidR="00522EAD" w:rsidRPr="00B24218" w:rsidRDefault="00522EAD" w:rsidP="003F5E10">
            <w:pPr>
              <w:pStyle w:val="movimento"/>
              <w:rPr>
                <w:color w:val="002060"/>
              </w:rPr>
            </w:pPr>
            <w:r w:rsidRPr="00B24218">
              <w:rPr>
                <w:color w:val="002060"/>
              </w:rPr>
              <w:t>VERRILLO SALVATORE</w:t>
            </w:r>
          </w:p>
        </w:tc>
        <w:tc>
          <w:tcPr>
            <w:tcW w:w="2200" w:type="dxa"/>
            <w:tcMar>
              <w:top w:w="20" w:type="dxa"/>
              <w:left w:w="20" w:type="dxa"/>
              <w:bottom w:w="20" w:type="dxa"/>
              <w:right w:w="20" w:type="dxa"/>
            </w:tcMar>
            <w:vAlign w:val="center"/>
            <w:hideMark/>
          </w:tcPr>
          <w:p w14:paraId="4F7AC4C5" w14:textId="77777777" w:rsidR="00522EAD" w:rsidRPr="00B24218" w:rsidRDefault="00522EAD" w:rsidP="003F5E10">
            <w:pPr>
              <w:pStyle w:val="movimento2"/>
              <w:rPr>
                <w:color w:val="002060"/>
              </w:rPr>
            </w:pPr>
            <w:r w:rsidRPr="00B24218">
              <w:rPr>
                <w:color w:val="002060"/>
              </w:rPr>
              <w:t xml:space="preserve">(POLISPORTIVA UROBORO) </w:t>
            </w:r>
          </w:p>
        </w:tc>
        <w:tc>
          <w:tcPr>
            <w:tcW w:w="800" w:type="dxa"/>
            <w:tcMar>
              <w:top w:w="20" w:type="dxa"/>
              <w:left w:w="20" w:type="dxa"/>
              <w:bottom w:w="20" w:type="dxa"/>
              <w:right w:w="20" w:type="dxa"/>
            </w:tcMar>
            <w:vAlign w:val="center"/>
            <w:hideMark/>
          </w:tcPr>
          <w:p w14:paraId="33DBA59D"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0C6D4F08" w14:textId="77777777" w:rsidR="00522EAD" w:rsidRPr="00B24218" w:rsidRDefault="00522EAD" w:rsidP="003F5E10">
            <w:pPr>
              <w:pStyle w:val="movimento"/>
              <w:rPr>
                <w:color w:val="002060"/>
              </w:rPr>
            </w:pPr>
            <w:r w:rsidRPr="00B24218">
              <w:rPr>
                <w:color w:val="002060"/>
              </w:rPr>
              <w:t>ALESSANDRONI MICHELE</w:t>
            </w:r>
          </w:p>
        </w:tc>
        <w:tc>
          <w:tcPr>
            <w:tcW w:w="2200" w:type="dxa"/>
            <w:tcMar>
              <w:top w:w="20" w:type="dxa"/>
              <w:left w:w="20" w:type="dxa"/>
              <w:bottom w:w="20" w:type="dxa"/>
              <w:right w:w="20" w:type="dxa"/>
            </w:tcMar>
            <w:vAlign w:val="center"/>
            <w:hideMark/>
          </w:tcPr>
          <w:p w14:paraId="587D94F6" w14:textId="77777777" w:rsidR="00522EAD" w:rsidRPr="00B24218" w:rsidRDefault="00522EAD" w:rsidP="003F5E10">
            <w:pPr>
              <w:pStyle w:val="movimento2"/>
              <w:rPr>
                <w:color w:val="002060"/>
              </w:rPr>
            </w:pPr>
            <w:r w:rsidRPr="00B24218">
              <w:rPr>
                <w:color w:val="002060"/>
              </w:rPr>
              <w:t xml:space="preserve">(REAL CASEBRUCIATE W.FIRE) </w:t>
            </w:r>
          </w:p>
        </w:tc>
      </w:tr>
      <w:tr w:rsidR="00522EAD" w:rsidRPr="00B24218" w14:paraId="668BC005" w14:textId="77777777" w:rsidTr="003F5E10">
        <w:tc>
          <w:tcPr>
            <w:tcW w:w="2200" w:type="dxa"/>
            <w:tcMar>
              <w:top w:w="20" w:type="dxa"/>
              <w:left w:w="20" w:type="dxa"/>
              <w:bottom w:w="20" w:type="dxa"/>
              <w:right w:w="20" w:type="dxa"/>
            </w:tcMar>
            <w:vAlign w:val="center"/>
            <w:hideMark/>
          </w:tcPr>
          <w:p w14:paraId="7A92ED44" w14:textId="77777777" w:rsidR="00522EAD" w:rsidRPr="00B24218" w:rsidRDefault="00522EAD" w:rsidP="003F5E10">
            <w:pPr>
              <w:pStyle w:val="movimento"/>
              <w:rPr>
                <w:color w:val="002060"/>
              </w:rPr>
            </w:pPr>
            <w:r w:rsidRPr="00B24218">
              <w:rPr>
                <w:color w:val="002060"/>
              </w:rPr>
              <w:t>ROSI NICOLO</w:t>
            </w:r>
          </w:p>
        </w:tc>
        <w:tc>
          <w:tcPr>
            <w:tcW w:w="2200" w:type="dxa"/>
            <w:tcMar>
              <w:top w:w="20" w:type="dxa"/>
              <w:left w:w="20" w:type="dxa"/>
              <w:bottom w:w="20" w:type="dxa"/>
              <w:right w:w="20" w:type="dxa"/>
            </w:tcMar>
            <w:vAlign w:val="center"/>
            <w:hideMark/>
          </w:tcPr>
          <w:p w14:paraId="71A54E8C" w14:textId="77777777" w:rsidR="00522EAD" w:rsidRPr="00B24218" w:rsidRDefault="00522EAD" w:rsidP="003F5E10">
            <w:pPr>
              <w:pStyle w:val="movimento2"/>
              <w:rPr>
                <w:color w:val="002060"/>
              </w:rPr>
            </w:pPr>
            <w:r w:rsidRPr="00B24218">
              <w:rPr>
                <w:color w:val="002060"/>
              </w:rPr>
              <w:t xml:space="preserve">(REAL FABRIANO) </w:t>
            </w:r>
          </w:p>
        </w:tc>
        <w:tc>
          <w:tcPr>
            <w:tcW w:w="800" w:type="dxa"/>
            <w:tcMar>
              <w:top w:w="20" w:type="dxa"/>
              <w:left w:w="20" w:type="dxa"/>
              <w:bottom w:w="20" w:type="dxa"/>
              <w:right w:w="20" w:type="dxa"/>
            </w:tcMar>
            <w:vAlign w:val="center"/>
            <w:hideMark/>
          </w:tcPr>
          <w:p w14:paraId="6DC35302"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79546132" w14:textId="77777777" w:rsidR="00522EAD" w:rsidRPr="00B24218" w:rsidRDefault="00522EAD" w:rsidP="003F5E10">
            <w:pPr>
              <w:pStyle w:val="movimento"/>
              <w:rPr>
                <w:color w:val="002060"/>
              </w:rPr>
            </w:pPr>
            <w:r w:rsidRPr="00B24218">
              <w:rPr>
                <w:color w:val="002060"/>
              </w:rPr>
              <w:t>FULIGNI ALEX</w:t>
            </w:r>
          </w:p>
        </w:tc>
        <w:tc>
          <w:tcPr>
            <w:tcW w:w="2200" w:type="dxa"/>
            <w:tcMar>
              <w:top w:w="20" w:type="dxa"/>
              <w:left w:w="20" w:type="dxa"/>
              <w:bottom w:w="20" w:type="dxa"/>
              <w:right w:w="20" w:type="dxa"/>
            </w:tcMar>
            <w:vAlign w:val="center"/>
            <w:hideMark/>
          </w:tcPr>
          <w:p w14:paraId="3521A38A" w14:textId="77777777" w:rsidR="00522EAD" w:rsidRPr="00B24218" w:rsidRDefault="00522EAD" w:rsidP="003F5E10">
            <w:pPr>
              <w:pStyle w:val="movimento2"/>
              <w:rPr>
                <w:color w:val="002060"/>
              </w:rPr>
            </w:pPr>
            <w:r w:rsidRPr="00B24218">
              <w:rPr>
                <w:color w:val="002060"/>
              </w:rPr>
              <w:t xml:space="preserve">(SAN COSTANZO C5) </w:t>
            </w:r>
          </w:p>
        </w:tc>
      </w:tr>
      <w:tr w:rsidR="00522EAD" w:rsidRPr="00B24218" w14:paraId="192280BA" w14:textId="77777777" w:rsidTr="003F5E10">
        <w:tc>
          <w:tcPr>
            <w:tcW w:w="2200" w:type="dxa"/>
            <w:tcMar>
              <w:top w:w="20" w:type="dxa"/>
              <w:left w:w="20" w:type="dxa"/>
              <w:bottom w:w="20" w:type="dxa"/>
              <w:right w:w="20" w:type="dxa"/>
            </w:tcMar>
            <w:vAlign w:val="center"/>
            <w:hideMark/>
          </w:tcPr>
          <w:p w14:paraId="1A526652" w14:textId="77777777" w:rsidR="00522EAD" w:rsidRPr="00B24218" w:rsidRDefault="00522EAD" w:rsidP="003F5E10">
            <w:pPr>
              <w:pStyle w:val="movimento"/>
              <w:rPr>
                <w:color w:val="002060"/>
              </w:rPr>
            </w:pPr>
            <w:r w:rsidRPr="00B24218">
              <w:rPr>
                <w:color w:val="002060"/>
              </w:rPr>
              <w:t>VESPRINI ALEX</w:t>
            </w:r>
          </w:p>
        </w:tc>
        <w:tc>
          <w:tcPr>
            <w:tcW w:w="2200" w:type="dxa"/>
            <w:tcMar>
              <w:top w:w="20" w:type="dxa"/>
              <w:left w:w="20" w:type="dxa"/>
              <w:bottom w:w="20" w:type="dxa"/>
              <w:right w:w="20" w:type="dxa"/>
            </w:tcMar>
            <w:vAlign w:val="center"/>
            <w:hideMark/>
          </w:tcPr>
          <w:p w14:paraId="662C1DD8" w14:textId="77777777" w:rsidR="00522EAD" w:rsidRPr="00B24218" w:rsidRDefault="00522EAD" w:rsidP="003F5E10">
            <w:pPr>
              <w:pStyle w:val="movimento2"/>
              <w:rPr>
                <w:color w:val="002060"/>
              </w:rPr>
            </w:pPr>
            <w:r w:rsidRPr="00B24218">
              <w:rPr>
                <w:color w:val="002060"/>
              </w:rPr>
              <w:t xml:space="preserve">(SAN COSTANZO C5) </w:t>
            </w:r>
          </w:p>
        </w:tc>
        <w:tc>
          <w:tcPr>
            <w:tcW w:w="800" w:type="dxa"/>
            <w:tcMar>
              <w:top w:w="20" w:type="dxa"/>
              <w:left w:w="20" w:type="dxa"/>
              <w:bottom w:w="20" w:type="dxa"/>
              <w:right w:w="20" w:type="dxa"/>
            </w:tcMar>
            <w:vAlign w:val="center"/>
            <w:hideMark/>
          </w:tcPr>
          <w:p w14:paraId="4581E14D"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22AD2E27" w14:textId="77777777" w:rsidR="00522EAD" w:rsidRPr="00B24218" w:rsidRDefault="00522EAD" w:rsidP="003F5E10">
            <w:pPr>
              <w:pStyle w:val="movimento"/>
              <w:rPr>
                <w:color w:val="002060"/>
              </w:rPr>
            </w:pPr>
            <w:r w:rsidRPr="00B24218">
              <w:rPr>
                <w:color w:val="002060"/>
              </w:rPr>
              <w:t>GIBELLIERI ANDREA</w:t>
            </w:r>
          </w:p>
        </w:tc>
        <w:tc>
          <w:tcPr>
            <w:tcW w:w="2200" w:type="dxa"/>
            <w:tcMar>
              <w:top w:w="20" w:type="dxa"/>
              <w:left w:w="20" w:type="dxa"/>
              <w:bottom w:w="20" w:type="dxa"/>
              <w:right w:w="20" w:type="dxa"/>
            </w:tcMar>
            <w:vAlign w:val="center"/>
            <w:hideMark/>
          </w:tcPr>
          <w:p w14:paraId="68D04636" w14:textId="77777777" w:rsidR="00522EAD" w:rsidRPr="00B24218" w:rsidRDefault="00522EAD" w:rsidP="003F5E10">
            <w:pPr>
              <w:pStyle w:val="movimento2"/>
              <w:rPr>
                <w:color w:val="002060"/>
              </w:rPr>
            </w:pPr>
            <w:r w:rsidRPr="00B24218">
              <w:rPr>
                <w:color w:val="002060"/>
              </w:rPr>
              <w:t xml:space="preserve">(SANTA MARIA APPARENTE) </w:t>
            </w:r>
          </w:p>
        </w:tc>
      </w:tr>
      <w:tr w:rsidR="00522EAD" w:rsidRPr="00B24218" w14:paraId="5983AF40" w14:textId="77777777" w:rsidTr="003F5E10">
        <w:tc>
          <w:tcPr>
            <w:tcW w:w="2200" w:type="dxa"/>
            <w:tcMar>
              <w:top w:w="20" w:type="dxa"/>
              <w:left w:w="20" w:type="dxa"/>
              <w:bottom w:w="20" w:type="dxa"/>
              <w:right w:w="20" w:type="dxa"/>
            </w:tcMar>
            <w:vAlign w:val="center"/>
            <w:hideMark/>
          </w:tcPr>
          <w:p w14:paraId="5BB123C1" w14:textId="77777777" w:rsidR="00522EAD" w:rsidRPr="00B24218" w:rsidRDefault="00522EAD" w:rsidP="003F5E10">
            <w:pPr>
              <w:pStyle w:val="movimento"/>
              <w:rPr>
                <w:color w:val="002060"/>
              </w:rPr>
            </w:pPr>
            <w:r w:rsidRPr="00B24218">
              <w:rPr>
                <w:color w:val="002060"/>
              </w:rPr>
              <w:t>COCCIO PIER CARLO</w:t>
            </w:r>
          </w:p>
        </w:tc>
        <w:tc>
          <w:tcPr>
            <w:tcW w:w="2200" w:type="dxa"/>
            <w:tcMar>
              <w:top w:w="20" w:type="dxa"/>
              <w:left w:w="20" w:type="dxa"/>
              <w:bottom w:w="20" w:type="dxa"/>
              <w:right w:w="20" w:type="dxa"/>
            </w:tcMar>
            <w:vAlign w:val="center"/>
            <w:hideMark/>
          </w:tcPr>
          <w:p w14:paraId="35B58831" w14:textId="77777777" w:rsidR="00522EAD" w:rsidRPr="00B24218" w:rsidRDefault="00522EAD" w:rsidP="003F5E10">
            <w:pPr>
              <w:pStyle w:val="movimento2"/>
              <w:rPr>
                <w:color w:val="002060"/>
              </w:rPr>
            </w:pPr>
            <w:r w:rsidRPr="00B24218">
              <w:rPr>
                <w:color w:val="002060"/>
              </w:rPr>
              <w:t xml:space="preserve">(SPORTING GROTTAMMARE) </w:t>
            </w:r>
          </w:p>
        </w:tc>
        <w:tc>
          <w:tcPr>
            <w:tcW w:w="800" w:type="dxa"/>
            <w:tcMar>
              <w:top w:w="20" w:type="dxa"/>
              <w:left w:w="20" w:type="dxa"/>
              <w:bottom w:w="20" w:type="dxa"/>
              <w:right w:w="20" w:type="dxa"/>
            </w:tcMar>
            <w:vAlign w:val="center"/>
            <w:hideMark/>
          </w:tcPr>
          <w:p w14:paraId="10369AEB"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19E1D80E" w14:textId="77777777" w:rsidR="00522EAD" w:rsidRPr="00B24218" w:rsidRDefault="00522EAD" w:rsidP="003F5E10">
            <w:pPr>
              <w:pStyle w:val="movimento"/>
              <w:rPr>
                <w:color w:val="002060"/>
              </w:rPr>
            </w:pPr>
            <w:r w:rsidRPr="00B24218">
              <w:rPr>
                <w:color w:val="002060"/>
              </w:rPr>
              <w:t>GABELLA TOMAS</w:t>
            </w:r>
          </w:p>
        </w:tc>
        <w:tc>
          <w:tcPr>
            <w:tcW w:w="2200" w:type="dxa"/>
            <w:tcMar>
              <w:top w:w="20" w:type="dxa"/>
              <w:left w:w="20" w:type="dxa"/>
              <w:bottom w:w="20" w:type="dxa"/>
              <w:right w:w="20" w:type="dxa"/>
            </w:tcMar>
            <w:vAlign w:val="center"/>
            <w:hideMark/>
          </w:tcPr>
          <w:p w14:paraId="082A4AC9" w14:textId="77777777" w:rsidR="00522EAD" w:rsidRPr="00B24218" w:rsidRDefault="00522EAD" w:rsidP="003F5E10">
            <w:pPr>
              <w:pStyle w:val="movimento2"/>
              <w:rPr>
                <w:color w:val="002060"/>
              </w:rPr>
            </w:pPr>
            <w:r w:rsidRPr="00B24218">
              <w:rPr>
                <w:color w:val="002060"/>
              </w:rPr>
              <w:t xml:space="preserve">(SPORTING GROTTAMMARE) </w:t>
            </w:r>
          </w:p>
        </w:tc>
      </w:tr>
    </w:tbl>
    <w:p w14:paraId="2BE706DD" w14:textId="77777777" w:rsidR="00522EAD" w:rsidRPr="00B24218" w:rsidRDefault="00522EAD" w:rsidP="00522EAD">
      <w:pPr>
        <w:pStyle w:val="titolo20"/>
        <w:rPr>
          <w:rFonts w:eastAsiaTheme="minorEastAsia"/>
          <w:color w:val="002060"/>
        </w:rPr>
      </w:pPr>
      <w:r w:rsidRPr="00B242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66A7E434" w14:textId="77777777" w:rsidTr="003F5E10">
        <w:tc>
          <w:tcPr>
            <w:tcW w:w="2200" w:type="dxa"/>
            <w:tcMar>
              <w:top w:w="20" w:type="dxa"/>
              <w:left w:w="20" w:type="dxa"/>
              <w:bottom w:w="20" w:type="dxa"/>
              <w:right w:w="20" w:type="dxa"/>
            </w:tcMar>
            <w:vAlign w:val="center"/>
            <w:hideMark/>
          </w:tcPr>
          <w:p w14:paraId="58FF133E" w14:textId="77777777" w:rsidR="00522EAD" w:rsidRPr="00B24218" w:rsidRDefault="00522EAD" w:rsidP="003F5E10">
            <w:pPr>
              <w:pStyle w:val="movimento"/>
              <w:rPr>
                <w:color w:val="002060"/>
              </w:rPr>
            </w:pPr>
            <w:r w:rsidRPr="00B24218">
              <w:rPr>
                <w:color w:val="002060"/>
              </w:rPr>
              <w:t>PASQUALINI MASSIMO</w:t>
            </w:r>
          </w:p>
        </w:tc>
        <w:tc>
          <w:tcPr>
            <w:tcW w:w="2200" w:type="dxa"/>
            <w:tcMar>
              <w:top w:w="20" w:type="dxa"/>
              <w:left w:w="20" w:type="dxa"/>
              <w:bottom w:w="20" w:type="dxa"/>
              <w:right w:w="20" w:type="dxa"/>
            </w:tcMar>
            <w:vAlign w:val="center"/>
            <w:hideMark/>
          </w:tcPr>
          <w:p w14:paraId="4C920BE3" w14:textId="77777777" w:rsidR="00522EAD" w:rsidRPr="00B24218" w:rsidRDefault="00522EAD" w:rsidP="003F5E10">
            <w:pPr>
              <w:pStyle w:val="movimento2"/>
              <w:rPr>
                <w:color w:val="002060"/>
              </w:rPr>
            </w:pPr>
            <w:r w:rsidRPr="00B24218">
              <w:rPr>
                <w:color w:val="002060"/>
              </w:rPr>
              <w:t xml:space="preserve">(ACQUAVIVA CALCIO) </w:t>
            </w:r>
          </w:p>
        </w:tc>
        <w:tc>
          <w:tcPr>
            <w:tcW w:w="800" w:type="dxa"/>
            <w:tcMar>
              <w:top w:w="20" w:type="dxa"/>
              <w:left w:w="20" w:type="dxa"/>
              <w:bottom w:w="20" w:type="dxa"/>
              <w:right w:w="20" w:type="dxa"/>
            </w:tcMar>
            <w:vAlign w:val="center"/>
            <w:hideMark/>
          </w:tcPr>
          <w:p w14:paraId="19DEDF8E"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16330722" w14:textId="77777777" w:rsidR="00522EAD" w:rsidRPr="00B24218" w:rsidRDefault="00522EAD" w:rsidP="003F5E10">
            <w:pPr>
              <w:pStyle w:val="movimento"/>
              <w:rPr>
                <w:color w:val="002060"/>
              </w:rPr>
            </w:pPr>
            <w:r w:rsidRPr="00B24218">
              <w:rPr>
                <w:color w:val="002060"/>
              </w:rPr>
              <w:t>ROTATORI MANUEL</w:t>
            </w:r>
          </w:p>
        </w:tc>
        <w:tc>
          <w:tcPr>
            <w:tcW w:w="2200" w:type="dxa"/>
            <w:tcMar>
              <w:top w:w="20" w:type="dxa"/>
              <w:left w:w="20" w:type="dxa"/>
              <w:bottom w:w="20" w:type="dxa"/>
              <w:right w:w="20" w:type="dxa"/>
            </w:tcMar>
            <w:vAlign w:val="center"/>
            <w:hideMark/>
          </w:tcPr>
          <w:p w14:paraId="3EA54DD6" w14:textId="77777777" w:rsidR="00522EAD" w:rsidRPr="00B24218" w:rsidRDefault="00522EAD" w:rsidP="003F5E10">
            <w:pPr>
              <w:pStyle w:val="movimento2"/>
              <w:rPr>
                <w:color w:val="002060"/>
              </w:rPr>
            </w:pPr>
            <w:r w:rsidRPr="00B24218">
              <w:rPr>
                <w:color w:val="002060"/>
              </w:rPr>
              <w:t xml:space="preserve">(CALCIO A 5 CORINALDO) </w:t>
            </w:r>
          </w:p>
        </w:tc>
      </w:tr>
      <w:tr w:rsidR="00522EAD" w:rsidRPr="00B24218" w14:paraId="31F2AA06" w14:textId="77777777" w:rsidTr="003F5E10">
        <w:tc>
          <w:tcPr>
            <w:tcW w:w="2200" w:type="dxa"/>
            <w:tcMar>
              <w:top w:w="20" w:type="dxa"/>
              <w:left w:w="20" w:type="dxa"/>
              <w:bottom w:w="20" w:type="dxa"/>
              <w:right w:w="20" w:type="dxa"/>
            </w:tcMar>
            <w:vAlign w:val="center"/>
            <w:hideMark/>
          </w:tcPr>
          <w:p w14:paraId="51EA9A72" w14:textId="77777777" w:rsidR="00522EAD" w:rsidRPr="00B24218" w:rsidRDefault="00522EAD" w:rsidP="003F5E10">
            <w:pPr>
              <w:pStyle w:val="movimento"/>
              <w:rPr>
                <w:color w:val="002060"/>
              </w:rPr>
            </w:pPr>
            <w:r w:rsidRPr="00B24218">
              <w:rPr>
                <w:color w:val="002060"/>
              </w:rPr>
              <w:t>SABATINI MARCO</w:t>
            </w:r>
          </w:p>
        </w:tc>
        <w:tc>
          <w:tcPr>
            <w:tcW w:w="2200" w:type="dxa"/>
            <w:tcMar>
              <w:top w:w="20" w:type="dxa"/>
              <w:left w:w="20" w:type="dxa"/>
              <w:bottom w:w="20" w:type="dxa"/>
              <w:right w:w="20" w:type="dxa"/>
            </w:tcMar>
            <w:vAlign w:val="center"/>
            <w:hideMark/>
          </w:tcPr>
          <w:p w14:paraId="3033F569" w14:textId="77777777" w:rsidR="00522EAD" w:rsidRPr="00B24218" w:rsidRDefault="00522EAD" w:rsidP="003F5E10">
            <w:pPr>
              <w:pStyle w:val="movimento2"/>
              <w:rPr>
                <w:color w:val="002060"/>
              </w:rPr>
            </w:pPr>
            <w:r w:rsidRPr="00B24218">
              <w:rPr>
                <w:color w:val="002060"/>
              </w:rPr>
              <w:t xml:space="preserve">(FUTSAL ANCONA) </w:t>
            </w:r>
          </w:p>
        </w:tc>
        <w:tc>
          <w:tcPr>
            <w:tcW w:w="800" w:type="dxa"/>
            <w:tcMar>
              <w:top w:w="20" w:type="dxa"/>
              <w:left w:w="20" w:type="dxa"/>
              <w:bottom w:w="20" w:type="dxa"/>
              <w:right w:w="20" w:type="dxa"/>
            </w:tcMar>
            <w:vAlign w:val="center"/>
            <w:hideMark/>
          </w:tcPr>
          <w:p w14:paraId="545A897F"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3059AA80" w14:textId="77777777" w:rsidR="00522EAD" w:rsidRPr="00B24218" w:rsidRDefault="00522EAD" w:rsidP="003F5E10">
            <w:pPr>
              <w:pStyle w:val="movimento"/>
              <w:rPr>
                <w:color w:val="002060"/>
              </w:rPr>
            </w:pPr>
            <w:r w:rsidRPr="00B24218">
              <w:rPr>
                <w:color w:val="002060"/>
              </w:rPr>
              <w:t>MATTEUCCI DAVIDE</w:t>
            </w:r>
          </w:p>
        </w:tc>
        <w:tc>
          <w:tcPr>
            <w:tcW w:w="2200" w:type="dxa"/>
            <w:tcMar>
              <w:top w:w="20" w:type="dxa"/>
              <w:left w:w="20" w:type="dxa"/>
              <w:bottom w:w="20" w:type="dxa"/>
              <w:right w:w="20" w:type="dxa"/>
            </w:tcMar>
            <w:vAlign w:val="center"/>
            <w:hideMark/>
          </w:tcPr>
          <w:p w14:paraId="7AEEB069" w14:textId="77777777" w:rsidR="00522EAD" w:rsidRPr="00B24218" w:rsidRDefault="00522EAD" w:rsidP="003F5E10">
            <w:pPr>
              <w:pStyle w:val="movimento2"/>
              <w:rPr>
                <w:color w:val="002060"/>
              </w:rPr>
            </w:pPr>
            <w:r w:rsidRPr="00B24218">
              <w:rPr>
                <w:color w:val="002060"/>
              </w:rPr>
              <w:t xml:space="preserve">(MONTECCHIO SPORT) </w:t>
            </w:r>
          </w:p>
        </w:tc>
      </w:tr>
      <w:tr w:rsidR="00522EAD" w:rsidRPr="00B24218" w14:paraId="4747E826" w14:textId="77777777" w:rsidTr="003F5E10">
        <w:tc>
          <w:tcPr>
            <w:tcW w:w="2200" w:type="dxa"/>
            <w:tcMar>
              <w:top w:w="20" w:type="dxa"/>
              <w:left w:w="20" w:type="dxa"/>
              <w:bottom w:w="20" w:type="dxa"/>
              <w:right w:w="20" w:type="dxa"/>
            </w:tcMar>
            <w:vAlign w:val="center"/>
            <w:hideMark/>
          </w:tcPr>
          <w:p w14:paraId="45718803" w14:textId="77777777" w:rsidR="00522EAD" w:rsidRPr="00B24218" w:rsidRDefault="00522EAD" w:rsidP="003F5E10">
            <w:pPr>
              <w:pStyle w:val="movimento"/>
              <w:rPr>
                <w:color w:val="002060"/>
              </w:rPr>
            </w:pPr>
            <w:r w:rsidRPr="00B24218">
              <w:rPr>
                <w:color w:val="002060"/>
              </w:rPr>
              <w:t>SPALVIERI FEDERICO</w:t>
            </w:r>
          </w:p>
        </w:tc>
        <w:tc>
          <w:tcPr>
            <w:tcW w:w="2200" w:type="dxa"/>
            <w:tcMar>
              <w:top w:w="20" w:type="dxa"/>
              <w:left w:w="20" w:type="dxa"/>
              <w:bottom w:w="20" w:type="dxa"/>
              <w:right w:w="20" w:type="dxa"/>
            </w:tcMar>
            <w:vAlign w:val="center"/>
            <w:hideMark/>
          </w:tcPr>
          <w:p w14:paraId="2F7BC125" w14:textId="77777777" w:rsidR="00522EAD" w:rsidRPr="00B24218" w:rsidRDefault="00522EAD" w:rsidP="003F5E10">
            <w:pPr>
              <w:pStyle w:val="movimento2"/>
              <w:rPr>
                <w:color w:val="002060"/>
              </w:rPr>
            </w:pPr>
            <w:r w:rsidRPr="00B24218">
              <w:rPr>
                <w:color w:val="002060"/>
              </w:rPr>
              <w:t xml:space="preserve">(MONTEMARCIANESE SSDARL) </w:t>
            </w:r>
          </w:p>
        </w:tc>
        <w:tc>
          <w:tcPr>
            <w:tcW w:w="800" w:type="dxa"/>
            <w:tcMar>
              <w:top w:w="20" w:type="dxa"/>
              <w:left w:w="20" w:type="dxa"/>
              <w:bottom w:w="20" w:type="dxa"/>
              <w:right w:w="20" w:type="dxa"/>
            </w:tcMar>
            <w:vAlign w:val="center"/>
            <w:hideMark/>
          </w:tcPr>
          <w:p w14:paraId="39AD6B0E"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4CF0BDEB" w14:textId="77777777" w:rsidR="00522EAD" w:rsidRPr="00B24218" w:rsidRDefault="00522EAD" w:rsidP="003F5E10">
            <w:pPr>
              <w:pStyle w:val="movimento"/>
              <w:rPr>
                <w:color w:val="002060"/>
              </w:rPr>
            </w:pPr>
            <w:r w:rsidRPr="00B24218">
              <w:rPr>
                <w:color w:val="002060"/>
              </w:rPr>
              <w:t>TAGLIONI NICOLA</w:t>
            </w:r>
          </w:p>
        </w:tc>
        <w:tc>
          <w:tcPr>
            <w:tcW w:w="2200" w:type="dxa"/>
            <w:tcMar>
              <w:top w:w="20" w:type="dxa"/>
              <w:left w:w="20" w:type="dxa"/>
              <w:bottom w:w="20" w:type="dxa"/>
              <w:right w:w="20" w:type="dxa"/>
            </w:tcMar>
            <w:vAlign w:val="center"/>
            <w:hideMark/>
          </w:tcPr>
          <w:p w14:paraId="4AB2C54D" w14:textId="77777777" w:rsidR="00522EAD" w:rsidRPr="00B24218" w:rsidRDefault="00522EAD" w:rsidP="003F5E10">
            <w:pPr>
              <w:pStyle w:val="movimento2"/>
              <w:rPr>
                <w:color w:val="002060"/>
              </w:rPr>
            </w:pPr>
            <w:r w:rsidRPr="00B24218">
              <w:rPr>
                <w:color w:val="002060"/>
              </w:rPr>
              <w:t xml:space="preserve">(POLVERIGI C/5) </w:t>
            </w:r>
          </w:p>
        </w:tc>
      </w:tr>
      <w:tr w:rsidR="00522EAD" w:rsidRPr="00B24218" w14:paraId="48201674" w14:textId="77777777" w:rsidTr="003F5E10">
        <w:tc>
          <w:tcPr>
            <w:tcW w:w="2200" w:type="dxa"/>
            <w:tcMar>
              <w:top w:w="20" w:type="dxa"/>
              <w:left w:w="20" w:type="dxa"/>
              <w:bottom w:w="20" w:type="dxa"/>
              <w:right w:w="20" w:type="dxa"/>
            </w:tcMar>
            <w:vAlign w:val="center"/>
            <w:hideMark/>
          </w:tcPr>
          <w:p w14:paraId="2CA1D718" w14:textId="77777777" w:rsidR="00522EAD" w:rsidRPr="00B24218" w:rsidRDefault="00522EAD" w:rsidP="003F5E10">
            <w:pPr>
              <w:pStyle w:val="movimento"/>
              <w:rPr>
                <w:color w:val="002060"/>
              </w:rPr>
            </w:pPr>
            <w:r w:rsidRPr="00B24218">
              <w:rPr>
                <w:color w:val="002060"/>
              </w:rPr>
              <w:t>CANONICI CHRISTIAN</w:t>
            </w:r>
          </w:p>
        </w:tc>
        <w:tc>
          <w:tcPr>
            <w:tcW w:w="2200" w:type="dxa"/>
            <w:tcMar>
              <w:top w:w="20" w:type="dxa"/>
              <w:left w:w="20" w:type="dxa"/>
              <w:bottom w:w="20" w:type="dxa"/>
              <w:right w:w="20" w:type="dxa"/>
            </w:tcMar>
            <w:vAlign w:val="center"/>
            <w:hideMark/>
          </w:tcPr>
          <w:p w14:paraId="57C56CAA" w14:textId="77777777" w:rsidR="00522EAD" w:rsidRPr="00B24218" w:rsidRDefault="00522EAD" w:rsidP="003F5E10">
            <w:pPr>
              <w:pStyle w:val="movimento2"/>
              <w:rPr>
                <w:color w:val="002060"/>
              </w:rPr>
            </w:pPr>
            <w:r w:rsidRPr="00B24218">
              <w:rPr>
                <w:color w:val="002060"/>
              </w:rPr>
              <w:t xml:space="preserve">(REAL CASEBRUCIATE W.FIRE) </w:t>
            </w:r>
          </w:p>
        </w:tc>
        <w:tc>
          <w:tcPr>
            <w:tcW w:w="800" w:type="dxa"/>
            <w:tcMar>
              <w:top w:w="20" w:type="dxa"/>
              <w:left w:w="20" w:type="dxa"/>
              <w:bottom w:w="20" w:type="dxa"/>
              <w:right w:w="20" w:type="dxa"/>
            </w:tcMar>
            <w:vAlign w:val="center"/>
            <w:hideMark/>
          </w:tcPr>
          <w:p w14:paraId="4BE69165"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6764AF26" w14:textId="77777777" w:rsidR="00522EAD" w:rsidRPr="00B24218" w:rsidRDefault="00522EAD" w:rsidP="003F5E10">
            <w:pPr>
              <w:pStyle w:val="movimento"/>
              <w:rPr>
                <w:color w:val="002060"/>
              </w:rPr>
            </w:pPr>
            <w:r w:rsidRPr="00B24218">
              <w:rPr>
                <w:color w:val="002060"/>
              </w:rPr>
              <w:t>SCALABRONI STEFANO</w:t>
            </w:r>
          </w:p>
        </w:tc>
        <w:tc>
          <w:tcPr>
            <w:tcW w:w="2200" w:type="dxa"/>
            <w:tcMar>
              <w:top w:w="20" w:type="dxa"/>
              <w:left w:w="20" w:type="dxa"/>
              <w:bottom w:w="20" w:type="dxa"/>
              <w:right w:w="20" w:type="dxa"/>
            </w:tcMar>
            <w:vAlign w:val="center"/>
            <w:hideMark/>
          </w:tcPr>
          <w:p w14:paraId="1CA02E62" w14:textId="77777777" w:rsidR="00522EAD" w:rsidRPr="00B24218" w:rsidRDefault="00522EAD" w:rsidP="003F5E10">
            <w:pPr>
              <w:pStyle w:val="movimento2"/>
              <w:rPr>
                <w:color w:val="002060"/>
              </w:rPr>
            </w:pPr>
            <w:r w:rsidRPr="00B24218">
              <w:rPr>
                <w:color w:val="002060"/>
              </w:rPr>
              <w:t xml:space="preserve">(SANTA MARIA APPARENTE) </w:t>
            </w:r>
          </w:p>
        </w:tc>
      </w:tr>
      <w:tr w:rsidR="00522EAD" w:rsidRPr="00B24218" w14:paraId="6EE375CA" w14:textId="77777777" w:rsidTr="003F5E10">
        <w:tc>
          <w:tcPr>
            <w:tcW w:w="2200" w:type="dxa"/>
            <w:tcMar>
              <w:top w:w="20" w:type="dxa"/>
              <w:left w:w="20" w:type="dxa"/>
              <w:bottom w:w="20" w:type="dxa"/>
              <w:right w:w="20" w:type="dxa"/>
            </w:tcMar>
            <w:vAlign w:val="center"/>
            <w:hideMark/>
          </w:tcPr>
          <w:p w14:paraId="120A4A78" w14:textId="77777777" w:rsidR="00522EAD" w:rsidRPr="00B24218" w:rsidRDefault="00522EAD" w:rsidP="003F5E10">
            <w:pPr>
              <w:pStyle w:val="movimento"/>
              <w:rPr>
                <w:color w:val="002060"/>
              </w:rPr>
            </w:pPr>
            <w:r w:rsidRPr="00B24218">
              <w:rPr>
                <w:color w:val="002060"/>
              </w:rPr>
              <w:t>GHISELLI TOMMASO</w:t>
            </w:r>
          </w:p>
        </w:tc>
        <w:tc>
          <w:tcPr>
            <w:tcW w:w="2200" w:type="dxa"/>
            <w:tcMar>
              <w:top w:w="20" w:type="dxa"/>
              <w:left w:w="20" w:type="dxa"/>
              <w:bottom w:w="20" w:type="dxa"/>
              <w:right w:w="20" w:type="dxa"/>
            </w:tcMar>
            <w:vAlign w:val="center"/>
            <w:hideMark/>
          </w:tcPr>
          <w:p w14:paraId="2FD78768" w14:textId="77777777" w:rsidR="00522EAD" w:rsidRPr="00B24218" w:rsidRDefault="00522EAD" w:rsidP="003F5E10">
            <w:pPr>
              <w:pStyle w:val="movimento2"/>
              <w:rPr>
                <w:color w:val="002060"/>
              </w:rPr>
            </w:pPr>
            <w:r w:rsidRPr="00B24218">
              <w:rPr>
                <w:color w:val="002060"/>
              </w:rPr>
              <w:t xml:space="preserve">(URBINO CALCIO A 5) </w:t>
            </w:r>
          </w:p>
        </w:tc>
        <w:tc>
          <w:tcPr>
            <w:tcW w:w="800" w:type="dxa"/>
            <w:tcMar>
              <w:top w:w="20" w:type="dxa"/>
              <w:left w:w="20" w:type="dxa"/>
              <w:bottom w:w="20" w:type="dxa"/>
              <w:right w:w="20" w:type="dxa"/>
            </w:tcMar>
            <w:vAlign w:val="center"/>
            <w:hideMark/>
          </w:tcPr>
          <w:p w14:paraId="7A7261E4"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1122621D" w14:textId="77777777" w:rsidR="00522EAD" w:rsidRPr="00B24218" w:rsidRDefault="00522EAD" w:rsidP="003F5E10">
            <w:pPr>
              <w:pStyle w:val="movimento"/>
              <w:rPr>
                <w:color w:val="002060"/>
              </w:rPr>
            </w:pPr>
            <w:r w:rsidRPr="00B24218">
              <w:rPr>
                <w:color w:val="002060"/>
              </w:rPr>
              <w:t>LANDI GABRIELE</w:t>
            </w:r>
          </w:p>
        </w:tc>
        <w:tc>
          <w:tcPr>
            <w:tcW w:w="2200" w:type="dxa"/>
            <w:tcMar>
              <w:top w:w="20" w:type="dxa"/>
              <w:left w:w="20" w:type="dxa"/>
              <w:bottom w:w="20" w:type="dxa"/>
              <w:right w:w="20" w:type="dxa"/>
            </w:tcMar>
            <w:vAlign w:val="center"/>
            <w:hideMark/>
          </w:tcPr>
          <w:p w14:paraId="6F1AB6CB" w14:textId="77777777" w:rsidR="00522EAD" w:rsidRPr="00B24218" w:rsidRDefault="00522EAD" w:rsidP="003F5E10">
            <w:pPr>
              <w:pStyle w:val="movimento2"/>
              <w:rPr>
                <w:color w:val="002060"/>
              </w:rPr>
            </w:pPr>
            <w:r w:rsidRPr="00B24218">
              <w:rPr>
                <w:color w:val="002060"/>
              </w:rPr>
              <w:t xml:space="preserve">(VALLESINA) </w:t>
            </w:r>
          </w:p>
        </w:tc>
      </w:tr>
      <w:tr w:rsidR="00522EAD" w:rsidRPr="00B24218" w14:paraId="6132DECB" w14:textId="77777777" w:rsidTr="003F5E10">
        <w:tc>
          <w:tcPr>
            <w:tcW w:w="2200" w:type="dxa"/>
            <w:tcMar>
              <w:top w:w="20" w:type="dxa"/>
              <w:left w:w="20" w:type="dxa"/>
              <w:bottom w:w="20" w:type="dxa"/>
              <w:right w:w="20" w:type="dxa"/>
            </w:tcMar>
            <w:vAlign w:val="center"/>
            <w:hideMark/>
          </w:tcPr>
          <w:p w14:paraId="272AC3BD" w14:textId="77777777" w:rsidR="00522EAD" w:rsidRPr="00B24218" w:rsidRDefault="00522EAD" w:rsidP="003F5E10">
            <w:pPr>
              <w:pStyle w:val="movimento"/>
              <w:rPr>
                <w:color w:val="002060"/>
              </w:rPr>
            </w:pPr>
            <w:r w:rsidRPr="00B24218">
              <w:rPr>
                <w:color w:val="002060"/>
              </w:rPr>
              <w:t>CAMILLINI GIACOMO</w:t>
            </w:r>
          </w:p>
        </w:tc>
        <w:tc>
          <w:tcPr>
            <w:tcW w:w="2200" w:type="dxa"/>
            <w:tcMar>
              <w:top w:w="20" w:type="dxa"/>
              <w:left w:w="20" w:type="dxa"/>
              <w:bottom w:w="20" w:type="dxa"/>
              <w:right w:w="20" w:type="dxa"/>
            </w:tcMar>
            <w:vAlign w:val="center"/>
            <w:hideMark/>
          </w:tcPr>
          <w:p w14:paraId="2EA3FF28" w14:textId="77777777" w:rsidR="00522EAD" w:rsidRPr="00B24218" w:rsidRDefault="00522EAD" w:rsidP="003F5E10">
            <w:pPr>
              <w:pStyle w:val="movimento2"/>
              <w:rPr>
                <w:color w:val="002060"/>
              </w:rPr>
            </w:pPr>
            <w:r w:rsidRPr="00B24218">
              <w:rPr>
                <w:color w:val="002060"/>
              </w:rPr>
              <w:t xml:space="preserve">(VALMISA FUTSAL A.S.D.) </w:t>
            </w:r>
          </w:p>
        </w:tc>
        <w:tc>
          <w:tcPr>
            <w:tcW w:w="800" w:type="dxa"/>
            <w:tcMar>
              <w:top w:w="20" w:type="dxa"/>
              <w:left w:w="20" w:type="dxa"/>
              <w:bottom w:w="20" w:type="dxa"/>
              <w:right w:w="20" w:type="dxa"/>
            </w:tcMar>
            <w:vAlign w:val="center"/>
            <w:hideMark/>
          </w:tcPr>
          <w:p w14:paraId="64805EAC"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2BBCCEB8" w14:textId="77777777" w:rsidR="00522EAD" w:rsidRPr="00B24218" w:rsidRDefault="00522EAD" w:rsidP="003F5E10">
            <w:pPr>
              <w:pStyle w:val="movimento"/>
              <w:rPr>
                <w:color w:val="002060"/>
              </w:rPr>
            </w:pPr>
            <w:r w:rsidRPr="00B24218">
              <w:rPr>
                <w:color w:val="002060"/>
              </w:rPr>
              <w:t>SEBASTIANELLI ALEX</w:t>
            </w:r>
          </w:p>
        </w:tc>
        <w:tc>
          <w:tcPr>
            <w:tcW w:w="2200" w:type="dxa"/>
            <w:tcMar>
              <w:top w:w="20" w:type="dxa"/>
              <w:left w:w="20" w:type="dxa"/>
              <w:bottom w:w="20" w:type="dxa"/>
              <w:right w:w="20" w:type="dxa"/>
            </w:tcMar>
            <w:vAlign w:val="center"/>
            <w:hideMark/>
          </w:tcPr>
          <w:p w14:paraId="05532158" w14:textId="77777777" w:rsidR="00522EAD" w:rsidRPr="00B24218" w:rsidRDefault="00522EAD" w:rsidP="003F5E10">
            <w:pPr>
              <w:pStyle w:val="movimento2"/>
              <w:rPr>
                <w:color w:val="002060"/>
              </w:rPr>
            </w:pPr>
            <w:r w:rsidRPr="00B24218">
              <w:rPr>
                <w:color w:val="002060"/>
              </w:rPr>
              <w:t xml:space="preserve">(VIRTUS ASD) </w:t>
            </w:r>
          </w:p>
        </w:tc>
      </w:tr>
      <w:tr w:rsidR="00522EAD" w:rsidRPr="00B24218" w14:paraId="512BCA13" w14:textId="77777777" w:rsidTr="003F5E10">
        <w:tc>
          <w:tcPr>
            <w:tcW w:w="2200" w:type="dxa"/>
            <w:tcMar>
              <w:top w:w="20" w:type="dxa"/>
              <w:left w:w="20" w:type="dxa"/>
              <w:bottom w:w="20" w:type="dxa"/>
              <w:right w:w="20" w:type="dxa"/>
            </w:tcMar>
            <w:vAlign w:val="center"/>
            <w:hideMark/>
          </w:tcPr>
          <w:p w14:paraId="779A09EE" w14:textId="77777777" w:rsidR="00522EAD" w:rsidRPr="00B24218" w:rsidRDefault="00522EAD" w:rsidP="003F5E10">
            <w:pPr>
              <w:pStyle w:val="movimento"/>
              <w:rPr>
                <w:color w:val="002060"/>
              </w:rPr>
            </w:pPr>
            <w:r w:rsidRPr="00B24218">
              <w:rPr>
                <w:color w:val="002060"/>
              </w:rPr>
              <w:t>BERTI LORENZO</w:t>
            </w:r>
          </w:p>
        </w:tc>
        <w:tc>
          <w:tcPr>
            <w:tcW w:w="2200" w:type="dxa"/>
            <w:tcMar>
              <w:top w:w="20" w:type="dxa"/>
              <w:left w:w="20" w:type="dxa"/>
              <w:bottom w:w="20" w:type="dxa"/>
              <w:right w:w="20" w:type="dxa"/>
            </w:tcMar>
            <w:vAlign w:val="center"/>
            <w:hideMark/>
          </w:tcPr>
          <w:p w14:paraId="6B7BD6C9" w14:textId="77777777" w:rsidR="00522EAD" w:rsidRPr="00B24218" w:rsidRDefault="00522EAD" w:rsidP="003F5E10">
            <w:pPr>
              <w:pStyle w:val="movimento2"/>
              <w:rPr>
                <w:color w:val="002060"/>
              </w:rPr>
            </w:pPr>
            <w:r w:rsidRPr="00B24218">
              <w:rPr>
                <w:color w:val="002060"/>
              </w:rPr>
              <w:t xml:space="preserve">(VIRTUS AURORA C5) </w:t>
            </w:r>
          </w:p>
        </w:tc>
        <w:tc>
          <w:tcPr>
            <w:tcW w:w="800" w:type="dxa"/>
            <w:tcMar>
              <w:top w:w="20" w:type="dxa"/>
              <w:left w:w="20" w:type="dxa"/>
              <w:bottom w:w="20" w:type="dxa"/>
              <w:right w:w="20" w:type="dxa"/>
            </w:tcMar>
            <w:vAlign w:val="center"/>
            <w:hideMark/>
          </w:tcPr>
          <w:p w14:paraId="08EBC972"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589BC798" w14:textId="77777777" w:rsidR="00522EAD" w:rsidRPr="00B24218" w:rsidRDefault="00522EAD" w:rsidP="003F5E10">
            <w:pPr>
              <w:pStyle w:val="movimento"/>
              <w:rPr>
                <w:color w:val="002060"/>
              </w:rPr>
            </w:pPr>
            <w:r w:rsidRPr="00B24218">
              <w:rPr>
                <w:color w:val="002060"/>
              </w:rPr>
              <w:t>MELONI ANDREA</w:t>
            </w:r>
          </w:p>
        </w:tc>
        <w:tc>
          <w:tcPr>
            <w:tcW w:w="2200" w:type="dxa"/>
            <w:tcMar>
              <w:top w:w="20" w:type="dxa"/>
              <w:left w:w="20" w:type="dxa"/>
              <w:bottom w:w="20" w:type="dxa"/>
              <w:right w:w="20" w:type="dxa"/>
            </w:tcMar>
            <w:vAlign w:val="center"/>
            <w:hideMark/>
          </w:tcPr>
          <w:p w14:paraId="6B45005C" w14:textId="77777777" w:rsidR="00522EAD" w:rsidRPr="00B24218" w:rsidRDefault="00522EAD" w:rsidP="003F5E10">
            <w:pPr>
              <w:pStyle w:val="movimento2"/>
              <w:rPr>
                <w:color w:val="002060"/>
              </w:rPr>
            </w:pPr>
            <w:r w:rsidRPr="00B24218">
              <w:rPr>
                <w:color w:val="002060"/>
              </w:rPr>
              <w:t xml:space="preserve">(VIRTUS AURORA C5) </w:t>
            </w:r>
          </w:p>
        </w:tc>
      </w:tr>
      <w:tr w:rsidR="00522EAD" w:rsidRPr="00B24218" w14:paraId="17EE7CB5" w14:textId="77777777" w:rsidTr="003F5E10">
        <w:tc>
          <w:tcPr>
            <w:tcW w:w="2200" w:type="dxa"/>
            <w:tcMar>
              <w:top w:w="20" w:type="dxa"/>
              <w:left w:w="20" w:type="dxa"/>
              <w:bottom w:w="20" w:type="dxa"/>
              <w:right w:w="20" w:type="dxa"/>
            </w:tcMar>
            <w:vAlign w:val="center"/>
            <w:hideMark/>
          </w:tcPr>
          <w:p w14:paraId="17F41019" w14:textId="77777777" w:rsidR="00522EAD" w:rsidRPr="00B24218" w:rsidRDefault="00522EAD" w:rsidP="003F5E10">
            <w:pPr>
              <w:pStyle w:val="movimento"/>
              <w:rPr>
                <w:color w:val="002060"/>
              </w:rPr>
            </w:pPr>
            <w:r w:rsidRPr="00B24218">
              <w:rPr>
                <w:color w:val="002060"/>
              </w:rPr>
              <w:t>PRINCIPI ANDREA GABRIELE</w:t>
            </w:r>
          </w:p>
        </w:tc>
        <w:tc>
          <w:tcPr>
            <w:tcW w:w="2200" w:type="dxa"/>
            <w:tcMar>
              <w:top w:w="20" w:type="dxa"/>
              <w:left w:w="20" w:type="dxa"/>
              <w:bottom w:w="20" w:type="dxa"/>
              <w:right w:w="20" w:type="dxa"/>
            </w:tcMar>
            <w:vAlign w:val="center"/>
            <w:hideMark/>
          </w:tcPr>
          <w:p w14:paraId="091A56B8" w14:textId="77777777" w:rsidR="00522EAD" w:rsidRPr="00B24218" w:rsidRDefault="00522EAD" w:rsidP="003F5E10">
            <w:pPr>
              <w:pStyle w:val="movimento2"/>
              <w:rPr>
                <w:color w:val="002060"/>
              </w:rPr>
            </w:pPr>
            <w:r w:rsidRPr="00B24218">
              <w:rPr>
                <w:color w:val="002060"/>
              </w:rPr>
              <w:t xml:space="preserve">(VIRTUS AURORA C5) </w:t>
            </w:r>
          </w:p>
        </w:tc>
        <w:tc>
          <w:tcPr>
            <w:tcW w:w="800" w:type="dxa"/>
            <w:tcMar>
              <w:top w:w="20" w:type="dxa"/>
              <w:left w:w="20" w:type="dxa"/>
              <w:bottom w:w="20" w:type="dxa"/>
              <w:right w:w="20" w:type="dxa"/>
            </w:tcMar>
            <w:vAlign w:val="center"/>
            <w:hideMark/>
          </w:tcPr>
          <w:p w14:paraId="527D76D5"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3244A6BE"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0EBD86F1" w14:textId="77777777" w:rsidR="00522EAD" w:rsidRPr="00B24218" w:rsidRDefault="00522EAD" w:rsidP="003F5E10">
            <w:pPr>
              <w:pStyle w:val="movimento2"/>
              <w:rPr>
                <w:color w:val="002060"/>
              </w:rPr>
            </w:pPr>
            <w:r w:rsidRPr="00B24218">
              <w:rPr>
                <w:color w:val="002060"/>
              </w:rPr>
              <w:t> </w:t>
            </w:r>
          </w:p>
        </w:tc>
      </w:tr>
    </w:tbl>
    <w:p w14:paraId="3332E53A" w14:textId="77777777" w:rsidR="00522EAD" w:rsidRPr="00B24218" w:rsidRDefault="00522EAD" w:rsidP="00522EAD">
      <w:pPr>
        <w:pStyle w:val="titolo10"/>
        <w:rPr>
          <w:rFonts w:eastAsiaTheme="minorEastAsia"/>
          <w:color w:val="002060"/>
        </w:rPr>
      </w:pPr>
      <w:r w:rsidRPr="00B24218">
        <w:rPr>
          <w:color w:val="002060"/>
        </w:rPr>
        <w:t xml:space="preserve">GARE DEL 7/ 2/2026 </w:t>
      </w:r>
    </w:p>
    <w:p w14:paraId="4290A1C2" w14:textId="77777777" w:rsidR="00522EAD" w:rsidRPr="00B24218" w:rsidRDefault="00522EAD" w:rsidP="00522EAD">
      <w:pPr>
        <w:pStyle w:val="titolo7a"/>
        <w:rPr>
          <w:color w:val="002060"/>
        </w:rPr>
      </w:pPr>
      <w:r w:rsidRPr="00B24218">
        <w:rPr>
          <w:color w:val="002060"/>
        </w:rPr>
        <w:t xml:space="preserve">PROVVEDIMENTI DISCIPLINARI </w:t>
      </w:r>
    </w:p>
    <w:p w14:paraId="419A7874" w14:textId="77777777" w:rsidR="00522EAD" w:rsidRPr="00B24218" w:rsidRDefault="00522EAD" w:rsidP="00522EAD">
      <w:pPr>
        <w:pStyle w:val="titolo7b0"/>
        <w:rPr>
          <w:color w:val="002060"/>
        </w:rPr>
      </w:pPr>
      <w:r w:rsidRPr="00B24218">
        <w:rPr>
          <w:color w:val="002060"/>
        </w:rPr>
        <w:lastRenderedPageBreak/>
        <w:t xml:space="preserve">In base alle risultanze degli atti ufficiali sono state deliberate le seguenti sanzioni disciplinari. </w:t>
      </w:r>
    </w:p>
    <w:p w14:paraId="5E0BBFF9" w14:textId="77777777" w:rsidR="00522EAD" w:rsidRPr="00B24218" w:rsidRDefault="00522EAD" w:rsidP="00522EAD">
      <w:pPr>
        <w:pStyle w:val="titolo30"/>
        <w:rPr>
          <w:color w:val="002060"/>
        </w:rPr>
      </w:pPr>
      <w:r w:rsidRPr="00B24218">
        <w:rPr>
          <w:color w:val="002060"/>
        </w:rPr>
        <w:t xml:space="preserve">CALCIATORI NON ESPULSI </w:t>
      </w:r>
    </w:p>
    <w:p w14:paraId="03D09864" w14:textId="77777777" w:rsidR="00522EAD" w:rsidRPr="00B24218" w:rsidRDefault="00522EAD" w:rsidP="00522EAD">
      <w:pPr>
        <w:pStyle w:val="titolo20"/>
        <w:rPr>
          <w:color w:val="002060"/>
        </w:rPr>
      </w:pPr>
      <w:r w:rsidRPr="00B242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100C65A0" w14:textId="77777777" w:rsidTr="003F5E10">
        <w:tc>
          <w:tcPr>
            <w:tcW w:w="2200" w:type="dxa"/>
            <w:tcMar>
              <w:top w:w="20" w:type="dxa"/>
              <w:left w:w="20" w:type="dxa"/>
              <w:bottom w:w="20" w:type="dxa"/>
              <w:right w:w="20" w:type="dxa"/>
            </w:tcMar>
            <w:vAlign w:val="center"/>
            <w:hideMark/>
          </w:tcPr>
          <w:p w14:paraId="7472DB23" w14:textId="77777777" w:rsidR="00522EAD" w:rsidRPr="00B24218" w:rsidRDefault="00522EAD" w:rsidP="003F5E10">
            <w:pPr>
              <w:pStyle w:val="movimento"/>
              <w:rPr>
                <w:color w:val="002060"/>
              </w:rPr>
            </w:pPr>
            <w:r w:rsidRPr="00B24218">
              <w:rPr>
                <w:color w:val="002060"/>
              </w:rPr>
              <w:t>PROCACCINI FIORENZO</w:t>
            </w:r>
          </w:p>
        </w:tc>
        <w:tc>
          <w:tcPr>
            <w:tcW w:w="2200" w:type="dxa"/>
            <w:tcMar>
              <w:top w:w="20" w:type="dxa"/>
              <w:left w:w="20" w:type="dxa"/>
              <w:bottom w:w="20" w:type="dxa"/>
              <w:right w:w="20" w:type="dxa"/>
            </w:tcMar>
            <w:vAlign w:val="center"/>
            <w:hideMark/>
          </w:tcPr>
          <w:p w14:paraId="754DD15C" w14:textId="77777777" w:rsidR="00522EAD" w:rsidRPr="00B24218" w:rsidRDefault="00522EAD" w:rsidP="003F5E10">
            <w:pPr>
              <w:pStyle w:val="movimento2"/>
              <w:rPr>
                <w:color w:val="002060"/>
              </w:rPr>
            </w:pPr>
            <w:r w:rsidRPr="00B24218">
              <w:rPr>
                <w:color w:val="002060"/>
              </w:rPr>
              <w:t xml:space="preserve">(ESANATOGLIA) </w:t>
            </w:r>
          </w:p>
        </w:tc>
        <w:tc>
          <w:tcPr>
            <w:tcW w:w="800" w:type="dxa"/>
            <w:tcMar>
              <w:top w:w="20" w:type="dxa"/>
              <w:left w:w="20" w:type="dxa"/>
              <w:bottom w:w="20" w:type="dxa"/>
              <w:right w:w="20" w:type="dxa"/>
            </w:tcMar>
            <w:vAlign w:val="center"/>
            <w:hideMark/>
          </w:tcPr>
          <w:p w14:paraId="4565BC2B"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6AF0A04D"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2C428C48" w14:textId="77777777" w:rsidR="00522EAD" w:rsidRPr="00B24218" w:rsidRDefault="00522EAD" w:rsidP="003F5E10">
            <w:pPr>
              <w:pStyle w:val="movimento2"/>
              <w:rPr>
                <w:color w:val="002060"/>
              </w:rPr>
            </w:pPr>
            <w:r w:rsidRPr="00B24218">
              <w:rPr>
                <w:color w:val="002060"/>
              </w:rPr>
              <w:t> </w:t>
            </w:r>
          </w:p>
        </w:tc>
      </w:tr>
    </w:tbl>
    <w:p w14:paraId="46A358D5" w14:textId="77777777" w:rsidR="00522EAD" w:rsidRPr="00B24218" w:rsidRDefault="00522EAD" w:rsidP="00522EAD">
      <w:pPr>
        <w:pStyle w:val="titolo10"/>
        <w:rPr>
          <w:rFonts w:eastAsiaTheme="minorEastAsia"/>
          <w:color w:val="002060"/>
        </w:rPr>
      </w:pPr>
      <w:r w:rsidRPr="00B24218">
        <w:rPr>
          <w:color w:val="002060"/>
        </w:rPr>
        <w:t xml:space="preserve">GARE DEL 8/ 2/2026 </w:t>
      </w:r>
    </w:p>
    <w:p w14:paraId="0393B594" w14:textId="77777777" w:rsidR="00522EAD" w:rsidRPr="00B24218" w:rsidRDefault="00522EAD" w:rsidP="00522EAD">
      <w:pPr>
        <w:pStyle w:val="titolo7a"/>
        <w:rPr>
          <w:color w:val="002060"/>
        </w:rPr>
      </w:pPr>
      <w:r w:rsidRPr="00B24218">
        <w:rPr>
          <w:color w:val="002060"/>
        </w:rPr>
        <w:t xml:space="preserve">PROVVEDIMENTI DISCIPLINARI </w:t>
      </w:r>
    </w:p>
    <w:p w14:paraId="54A9AC35" w14:textId="77777777" w:rsidR="00522EAD" w:rsidRPr="00B24218" w:rsidRDefault="00522EAD" w:rsidP="00522EAD">
      <w:pPr>
        <w:pStyle w:val="titolo7b0"/>
        <w:rPr>
          <w:color w:val="002060"/>
        </w:rPr>
      </w:pPr>
      <w:r w:rsidRPr="00B24218">
        <w:rPr>
          <w:color w:val="002060"/>
        </w:rPr>
        <w:t xml:space="preserve">In base alle risultanze degli atti ufficiali sono state deliberate le seguenti sanzioni disciplinari. </w:t>
      </w:r>
    </w:p>
    <w:p w14:paraId="0C404500" w14:textId="77777777" w:rsidR="00522EAD" w:rsidRPr="00B24218" w:rsidRDefault="00522EAD" w:rsidP="00522EAD">
      <w:pPr>
        <w:pStyle w:val="titolo30"/>
        <w:rPr>
          <w:color w:val="002060"/>
        </w:rPr>
      </w:pPr>
      <w:r w:rsidRPr="00B24218">
        <w:rPr>
          <w:color w:val="002060"/>
        </w:rPr>
        <w:t xml:space="preserve">CALCIATORI NON ESPULSI </w:t>
      </w:r>
    </w:p>
    <w:p w14:paraId="18A3B904" w14:textId="77777777" w:rsidR="00522EAD" w:rsidRPr="00B24218" w:rsidRDefault="00522EAD" w:rsidP="00522EAD">
      <w:pPr>
        <w:pStyle w:val="titolo20"/>
        <w:rPr>
          <w:color w:val="002060"/>
        </w:rPr>
      </w:pPr>
      <w:r w:rsidRPr="00B2421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5F6F8087" w14:textId="77777777" w:rsidTr="003F5E10">
        <w:tc>
          <w:tcPr>
            <w:tcW w:w="2200" w:type="dxa"/>
            <w:tcMar>
              <w:top w:w="20" w:type="dxa"/>
              <w:left w:w="20" w:type="dxa"/>
              <w:bottom w:w="20" w:type="dxa"/>
              <w:right w:w="20" w:type="dxa"/>
            </w:tcMar>
            <w:vAlign w:val="center"/>
            <w:hideMark/>
          </w:tcPr>
          <w:p w14:paraId="5BFD81C7" w14:textId="77777777" w:rsidR="00522EAD" w:rsidRPr="00B24218" w:rsidRDefault="00522EAD" w:rsidP="003F5E10">
            <w:pPr>
              <w:pStyle w:val="movimento"/>
              <w:rPr>
                <w:color w:val="002060"/>
              </w:rPr>
            </w:pPr>
            <w:r w:rsidRPr="00B24218">
              <w:rPr>
                <w:color w:val="002060"/>
              </w:rPr>
              <w:t>LUCCHETTI MATHIAS</w:t>
            </w:r>
          </w:p>
        </w:tc>
        <w:tc>
          <w:tcPr>
            <w:tcW w:w="2200" w:type="dxa"/>
            <w:tcMar>
              <w:top w:w="20" w:type="dxa"/>
              <w:left w:w="20" w:type="dxa"/>
              <w:bottom w:w="20" w:type="dxa"/>
              <w:right w:w="20" w:type="dxa"/>
            </w:tcMar>
            <w:vAlign w:val="center"/>
            <w:hideMark/>
          </w:tcPr>
          <w:p w14:paraId="27689965" w14:textId="77777777" w:rsidR="00522EAD" w:rsidRPr="00B24218" w:rsidRDefault="00522EAD" w:rsidP="003F5E10">
            <w:pPr>
              <w:pStyle w:val="movimento2"/>
              <w:rPr>
                <w:color w:val="002060"/>
              </w:rPr>
            </w:pPr>
            <w:r w:rsidRPr="00B24218">
              <w:rPr>
                <w:color w:val="002060"/>
              </w:rPr>
              <w:t xml:space="preserve">(CANDIA BARACCOLA ASPIO) </w:t>
            </w:r>
          </w:p>
        </w:tc>
        <w:tc>
          <w:tcPr>
            <w:tcW w:w="800" w:type="dxa"/>
            <w:tcMar>
              <w:top w:w="20" w:type="dxa"/>
              <w:left w:w="20" w:type="dxa"/>
              <w:bottom w:w="20" w:type="dxa"/>
              <w:right w:w="20" w:type="dxa"/>
            </w:tcMar>
            <w:vAlign w:val="center"/>
            <w:hideMark/>
          </w:tcPr>
          <w:p w14:paraId="72D172F5"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683414D7"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31107544" w14:textId="77777777" w:rsidR="00522EAD" w:rsidRPr="00B24218" w:rsidRDefault="00522EAD" w:rsidP="003F5E10">
            <w:pPr>
              <w:pStyle w:val="movimento2"/>
              <w:rPr>
                <w:color w:val="002060"/>
              </w:rPr>
            </w:pPr>
            <w:r w:rsidRPr="00B24218">
              <w:rPr>
                <w:color w:val="002060"/>
              </w:rPr>
              <w:t> </w:t>
            </w:r>
          </w:p>
        </w:tc>
      </w:tr>
    </w:tbl>
    <w:p w14:paraId="53A2982E" w14:textId="77777777" w:rsidR="00522EAD" w:rsidRPr="00B24218" w:rsidRDefault="00522EAD" w:rsidP="00522EAD">
      <w:pPr>
        <w:pStyle w:val="titolo20"/>
        <w:rPr>
          <w:rFonts w:eastAsiaTheme="minorEastAsia"/>
          <w:color w:val="002060"/>
        </w:rPr>
      </w:pPr>
      <w:r w:rsidRPr="00B2421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08A6391E" w14:textId="77777777" w:rsidTr="003F5E10">
        <w:tc>
          <w:tcPr>
            <w:tcW w:w="2200" w:type="dxa"/>
            <w:tcMar>
              <w:top w:w="20" w:type="dxa"/>
              <w:left w:w="20" w:type="dxa"/>
              <w:bottom w:w="20" w:type="dxa"/>
              <w:right w:w="20" w:type="dxa"/>
            </w:tcMar>
            <w:vAlign w:val="center"/>
            <w:hideMark/>
          </w:tcPr>
          <w:p w14:paraId="1FB4EE16" w14:textId="77777777" w:rsidR="00522EAD" w:rsidRPr="00B24218" w:rsidRDefault="00522EAD" w:rsidP="003F5E10">
            <w:pPr>
              <w:pStyle w:val="movimento"/>
              <w:rPr>
                <w:color w:val="002060"/>
              </w:rPr>
            </w:pPr>
            <w:r w:rsidRPr="00B24218">
              <w:rPr>
                <w:color w:val="002060"/>
              </w:rPr>
              <w:t>DAVID MATTIA</w:t>
            </w:r>
          </w:p>
        </w:tc>
        <w:tc>
          <w:tcPr>
            <w:tcW w:w="2200" w:type="dxa"/>
            <w:tcMar>
              <w:top w:w="20" w:type="dxa"/>
              <w:left w:w="20" w:type="dxa"/>
              <w:bottom w:w="20" w:type="dxa"/>
              <w:right w:w="20" w:type="dxa"/>
            </w:tcMar>
            <w:vAlign w:val="center"/>
            <w:hideMark/>
          </w:tcPr>
          <w:p w14:paraId="7B1E7F81" w14:textId="77777777" w:rsidR="00522EAD" w:rsidRPr="00B24218" w:rsidRDefault="00522EAD" w:rsidP="003F5E10">
            <w:pPr>
              <w:pStyle w:val="movimento2"/>
              <w:rPr>
                <w:color w:val="002060"/>
              </w:rPr>
            </w:pPr>
            <w:r w:rsidRPr="00B24218">
              <w:rPr>
                <w:color w:val="002060"/>
              </w:rPr>
              <w:t xml:space="preserve">(CANDIA BARACCOLA ASPIO) </w:t>
            </w:r>
          </w:p>
        </w:tc>
        <w:tc>
          <w:tcPr>
            <w:tcW w:w="800" w:type="dxa"/>
            <w:tcMar>
              <w:top w:w="20" w:type="dxa"/>
              <w:left w:w="20" w:type="dxa"/>
              <w:bottom w:w="20" w:type="dxa"/>
              <w:right w:w="20" w:type="dxa"/>
            </w:tcMar>
            <w:vAlign w:val="center"/>
            <w:hideMark/>
          </w:tcPr>
          <w:p w14:paraId="5C0E7CEF"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32DBCD71" w14:textId="77777777" w:rsidR="00522EAD" w:rsidRPr="00B24218" w:rsidRDefault="00522EAD" w:rsidP="003F5E10">
            <w:pPr>
              <w:pStyle w:val="movimento"/>
              <w:rPr>
                <w:color w:val="002060"/>
              </w:rPr>
            </w:pPr>
            <w:r w:rsidRPr="00B24218">
              <w:rPr>
                <w:color w:val="002060"/>
              </w:rPr>
              <w:t>BURATTINI FILIPPO</w:t>
            </w:r>
          </w:p>
        </w:tc>
        <w:tc>
          <w:tcPr>
            <w:tcW w:w="2200" w:type="dxa"/>
            <w:tcMar>
              <w:top w:w="20" w:type="dxa"/>
              <w:left w:w="20" w:type="dxa"/>
              <w:bottom w:w="20" w:type="dxa"/>
              <w:right w:w="20" w:type="dxa"/>
            </w:tcMar>
            <w:vAlign w:val="center"/>
            <w:hideMark/>
          </w:tcPr>
          <w:p w14:paraId="3565421E" w14:textId="77777777" w:rsidR="00522EAD" w:rsidRPr="00B24218" w:rsidRDefault="00522EAD" w:rsidP="003F5E10">
            <w:pPr>
              <w:pStyle w:val="movimento2"/>
              <w:rPr>
                <w:color w:val="002060"/>
              </w:rPr>
            </w:pPr>
            <w:r w:rsidRPr="00B24218">
              <w:rPr>
                <w:color w:val="002060"/>
              </w:rPr>
              <w:t xml:space="preserve">(CHIARAVALLE FUTSAL) </w:t>
            </w:r>
          </w:p>
        </w:tc>
      </w:tr>
    </w:tbl>
    <w:p w14:paraId="6BE9DA8F" w14:textId="77777777" w:rsidR="00522EAD" w:rsidRPr="00B24218" w:rsidRDefault="00522EAD" w:rsidP="00522EAD">
      <w:pPr>
        <w:pStyle w:val="titolo10"/>
        <w:rPr>
          <w:rFonts w:eastAsiaTheme="minorEastAsia"/>
          <w:color w:val="002060"/>
        </w:rPr>
      </w:pPr>
      <w:r w:rsidRPr="00B24218">
        <w:rPr>
          <w:color w:val="002060"/>
        </w:rPr>
        <w:t xml:space="preserve">GARE DEL 9/ 2/2026 </w:t>
      </w:r>
    </w:p>
    <w:p w14:paraId="057295AA" w14:textId="77777777" w:rsidR="00522EAD" w:rsidRPr="00B24218" w:rsidRDefault="00522EAD" w:rsidP="00522EAD">
      <w:pPr>
        <w:pStyle w:val="titolo7a"/>
        <w:rPr>
          <w:color w:val="002060"/>
        </w:rPr>
      </w:pPr>
      <w:r w:rsidRPr="00B24218">
        <w:rPr>
          <w:color w:val="002060"/>
        </w:rPr>
        <w:t xml:space="preserve">PROVVEDIMENTI DISCIPLINARI </w:t>
      </w:r>
    </w:p>
    <w:p w14:paraId="17E45C06" w14:textId="77777777" w:rsidR="00522EAD" w:rsidRPr="00B24218" w:rsidRDefault="00522EAD" w:rsidP="00522EAD">
      <w:pPr>
        <w:pStyle w:val="titolo7b0"/>
        <w:rPr>
          <w:color w:val="002060"/>
        </w:rPr>
      </w:pPr>
      <w:r w:rsidRPr="00B24218">
        <w:rPr>
          <w:color w:val="002060"/>
        </w:rPr>
        <w:t xml:space="preserve">In base alle risultanze degli atti ufficiali sono state deliberate le seguenti sanzioni disciplinari. </w:t>
      </w:r>
    </w:p>
    <w:p w14:paraId="2EAB0DAD" w14:textId="77777777" w:rsidR="00522EAD" w:rsidRPr="00B24218" w:rsidRDefault="00522EAD" w:rsidP="00522EAD">
      <w:pPr>
        <w:pStyle w:val="titolo30"/>
        <w:rPr>
          <w:color w:val="002060"/>
        </w:rPr>
      </w:pPr>
      <w:r w:rsidRPr="00B24218">
        <w:rPr>
          <w:color w:val="002060"/>
        </w:rPr>
        <w:t xml:space="preserve">DIRIGENTI </w:t>
      </w:r>
    </w:p>
    <w:p w14:paraId="733861DD" w14:textId="77777777" w:rsidR="00522EAD" w:rsidRPr="00B24218" w:rsidRDefault="00522EAD" w:rsidP="00522EAD">
      <w:pPr>
        <w:pStyle w:val="titolo20"/>
        <w:rPr>
          <w:color w:val="002060"/>
        </w:rPr>
      </w:pPr>
      <w:r w:rsidRPr="00B242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1043C2F6" w14:textId="77777777" w:rsidTr="003F5E10">
        <w:tc>
          <w:tcPr>
            <w:tcW w:w="2200" w:type="dxa"/>
            <w:tcMar>
              <w:top w:w="20" w:type="dxa"/>
              <w:left w:w="20" w:type="dxa"/>
              <w:bottom w:w="20" w:type="dxa"/>
              <w:right w:w="20" w:type="dxa"/>
            </w:tcMar>
            <w:vAlign w:val="center"/>
            <w:hideMark/>
          </w:tcPr>
          <w:p w14:paraId="550F4814" w14:textId="77777777" w:rsidR="00522EAD" w:rsidRPr="00B24218" w:rsidRDefault="00522EAD" w:rsidP="003F5E10">
            <w:pPr>
              <w:pStyle w:val="movimento"/>
              <w:rPr>
                <w:color w:val="002060"/>
              </w:rPr>
            </w:pPr>
            <w:r w:rsidRPr="00B24218">
              <w:rPr>
                <w:color w:val="002060"/>
              </w:rPr>
              <w:t>PACENTI MARCO</w:t>
            </w:r>
          </w:p>
        </w:tc>
        <w:tc>
          <w:tcPr>
            <w:tcW w:w="2200" w:type="dxa"/>
            <w:tcMar>
              <w:top w:w="20" w:type="dxa"/>
              <w:left w:w="20" w:type="dxa"/>
              <w:bottom w:w="20" w:type="dxa"/>
              <w:right w:w="20" w:type="dxa"/>
            </w:tcMar>
            <w:vAlign w:val="center"/>
            <w:hideMark/>
          </w:tcPr>
          <w:p w14:paraId="464D1D94" w14:textId="77777777" w:rsidR="00522EAD" w:rsidRPr="00B24218" w:rsidRDefault="00522EAD" w:rsidP="003F5E10">
            <w:pPr>
              <w:pStyle w:val="movimento2"/>
              <w:rPr>
                <w:color w:val="002060"/>
              </w:rPr>
            </w:pPr>
            <w:r w:rsidRPr="00B24218">
              <w:rPr>
                <w:color w:val="002060"/>
              </w:rPr>
              <w:t xml:space="preserve">(CIARNIN) </w:t>
            </w:r>
          </w:p>
        </w:tc>
        <w:tc>
          <w:tcPr>
            <w:tcW w:w="800" w:type="dxa"/>
            <w:tcMar>
              <w:top w:w="20" w:type="dxa"/>
              <w:left w:w="20" w:type="dxa"/>
              <w:bottom w:w="20" w:type="dxa"/>
              <w:right w:w="20" w:type="dxa"/>
            </w:tcMar>
            <w:vAlign w:val="center"/>
            <w:hideMark/>
          </w:tcPr>
          <w:p w14:paraId="17748957"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6CC58886"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7113662D" w14:textId="77777777" w:rsidR="00522EAD" w:rsidRPr="00B24218" w:rsidRDefault="00522EAD" w:rsidP="003F5E10">
            <w:pPr>
              <w:pStyle w:val="movimento2"/>
              <w:rPr>
                <w:color w:val="002060"/>
              </w:rPr>
            </w:pPr>
            <w:r w:rsidRPr="00B24218">
              <w:rPr>
                <w:color w:val="002060"/>
              </w:rPr>
              <w:t> </w:t>
            </w:r>
          </w:p>
        </w:tc>
      </w:tr>
    </w:tbl>
    <w:p w14:paraId="129B1F87" w14:textId="77777777" w:rsidR="00522EAD" w:rsidRPr="00B24218" w:rsidRDefault="00522EAD" w:rsidP="00522EAD">
      <w:pPr>
        <w:pStyle w:val="titolo30"/>
        <w:rPr>
          <w:rFonts w:eastAsiaTheme="minorEastAsia"/>
          <w:color w:val="002060"/>
        </w:rPr>
      </w:pPr>
      <w:r w:rsidRPr="00B24218">
        <w:rPr>
          <w:color w:val="002060"/>
        </w:rPr>
        <w:t xml:space="preserve">CALCIATORI NON ESPULSI </w:t>
      </w:r>
    </w:p>
    <w:p w14:paraId="64152E72" w14:textId="77777777" w:rsidR="00522EAD" w:rsidRPr="00B24218" w:rsidRDefault="00522EAD" w:rsidP="00522EAD">
      <w:pPr>
        <w:pStyle w:val="titolo20"/>
        <w:rPr>
          <w:color w:val="002060"/>
        </w:rPr>
      </w:pPr>
      <w:r w:rsidRPr="00B242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182D91CB" w14:textId="77777777" w:rsidTr="003F5E10">
        <w:tc>
          <w:tcPr>
            <w:tcW w:w="2200" w:type="dxa"/>
            <w:tcMar>
              <w:top w:w="20" w:type="dxa"/>
              <w:left w:w="20" w:type="dxa"/>
              <w:bottom w:w="20" w:type="dxa"/>
              <w:right w:w="20" w:type="dxa"/>
            </w:tcMar>
            <w:vAlign w:val="center"/>
            <w:hideMark/>
          </w:tcPr>
          <w:p w14:paraId="1BA3B24B" w14:textId="77777777" w:rsidR="00522EAD" w:rsidRPr="00B24218" w:rsidRDefault="00522EAD" w:rsidP="003F5E10">
            <w:pPr>
              <w:pStyle w:val="movimento"/>
              <w:rPr>
                <w:color w:val="002060"/>
              </w:rPr>
            </w:pPr>
            <w:r w:rsidRPr="00B24218">
              <w:rPr>
                <w:color w:val="002060"/>
              </w:rPr>
              <w:t>PAMBIANCHI NICOLA</w:t>
            </w:r>
          </w:p>
        </w:tc>
        <w:tc>
          <w:tcPr>
            <w:tcW w:w="2200" w:type="dxa"/>
            <w:tcMar>
              <w:top w:w="20" w:type="dxa"/>
              <w:left w:w="20" w:type="dxa"/>
              <w:bottom w:w="20" w:type="dxa"/>
              <w:right w:w="20" w:type="dxa"/>
            </w:tcMar>
            <w:vAlign w:val="center"/>
            <w:hideMark/>
          </w:tcPr>
          <w:p w14:paraId="71FBA9C8" w14:textId="77777777" w:rsidR="00522EAD" w:rsidRPr="00B24218" w:rsidRDefault="00522EAD" w:rsidP="003F5E10">
            <w:pPr>
              <w:pStyle w:val="movimento2"/>
              <w:rPr>
                <w:color w:val="002060"/>
              </w:rPr>
            </w:pPr>
            <w:r w:rsidRPr="00B24218">
              <w:rPr>
                <w:color w:val="002060"/>
              </w:rPr>
              <w:t xml:space="preserve">(CIARNIN) </w:t>
            </w:r>
          </w:p>
        </w:tc>
        <w:tc>
          <w:tcPr>
            <w:tcW w:w="800" w:type="dxa"/>
            <w:tcMar>
              <w:top w:w="20" w:type="dxa"/>
              <w:left w:w="20" w:type="dxa"/>
              <w:bottom w:w="20" w:type="dxa"/>
              <w:right w:w="20" w:type="dxa"/>
            </w:tcMar>
            <w:vAlign w:val="center"/>
            <w:hideMark/>
          </w:tcPr>
          <w:p w14:paraId="5EAD42E2"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37EBC13A"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6A60A1D6" w14:textId="77777777" w:rsidR="00522EAD" w:rsidRPr="00B24218" w:rsidRDefault="00522EAD" w:rsidP="003F5E10">
            <w:pPr>
              <w:pStyle w:val="movimento2"/>
              <w:rPr>
                <w:color w:val="002060"/>
              </w:rPr>
            </w:pPr>
            <w:r w:rsidRPr="00B24218">
              <w:rPr>
                <w:color w:val="002060"/>
              </w:rPr>
              <w:t> </w:t>
            </w:r>
          </w:p>
        </w:tc>
      </w:tr>
    </w:tbl>
    <w:p w14:paraId="273EE6AC" w14:textId="77777777" w:rsidR="00522EAD" w:rsidRDefault="00522EAD" w:rsidP="00522EAD">
      <w:pPr>
        <w:pStyle w:val="breakline"/>
        <w:rPr>
          <w:color w:val="002060"/>
        </w:rPr>
      </w:pPr>
    </w:p>
    <w:p w14:paraId="33242ABA" w14:textId="77777777" w:rsidR="00522EAD" w:rsidRPr="00AC34E4" w:rsidRDefault="00522EAD" w:rsidP="00522EAD">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0D87FE09" w14:textId="77777777" w:rsidR="00522EAD" w:rsidRPr="00AC34E4" w:rsidRDefault="00522EAD" w:rsidP="00522EAD">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3529584A" w14:textId="77777777" w:rsidR="00522EAD" w:rsidRPr="00B24218" w:rsidRDefault="00522EAD" w:rsidP="00522EAD">
      <w:pPr>
        <w:pStyle w:val="breakline"/>
        <w:rPr>
          <w:rFonts w:eastAsiaTheme="minorEastAsia"/>
          <w:color w:val="002060"/>
        </w:rPr>
      </w:pPr>
    </w:p>
    <w:p w14:paraId="0E2CF17E" w14:textId="77777777" w:rsidR="00522EAD" w:rsidRPr="00B24218" w:rsidRDefault="00522EAD" w:rsidP="00522EAD">
      <w:pPr>
        <w:pStyle w:val="titoloprinc0"/>
        <w:rPr>
          <w:color w:val="002060"/>
        </w:rPr>
      </w:pPr>
      <w:r w:rsidRPr="00B24218">
        <w:rPr>
          <w:color w:val="002060"/>
        </w:rPr>
        <w:t>CLASSIFICA</w:t>
      </w:r>
    </w:p>
    <w:p w14:paraId="6D3923BF" w14:textId="77777777" w:rsidR="00522EAD" w:rsidRPr="00B24218" w:rsidRDefault="00522EAD" w:rsidP="00522EAD">
      <w:pPr>
        <w:pStyle w:val="breakline"/>
        <w:rPr>
          <w:color w:val="002060"/>
        </w:rPr>
      </w:pPr>
    </w:p>
    <w:p w14:paraId="441D4056" w14:textId="77777777" w:rsidR="00522EAD" w:rsidRPr="00B24218" w:rsidRDefault="00522EAD" w:rsidP="00522EAD">
      <w:pPr>
        <w:pStyle w:val="breakline"/>
        <w:rPr>
          <w:color w:val="002060"/>
        </w:rPr>
      </w:pPr>
    </w:p>
    <w:p w14:paraId="3139F6F0" w14:textId="77777777" w:rsidR="00522EAD" w:rsidRPr="00B24218" w:rsidRDefault="00522EAD" w:rsidP="00522EAD">
      <w:pPr>
        <w:pStyle w:val="sottotitolocampionato10"/>
        <w:rPr>
          <w:color w:val="002060"/>
        </w:rPr>
      </w:pPr>
      <w:r w:rsidRPr="00B2421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2EAD" w:rsidRPr="00B24218" w14:paraId="62751A5E" w14:textId="77777777" w:rsidTr="003F5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32AE9" w14:textId="77777777" w:rsidR="00522EAD" w:rsidRPr="00B24218" w:rsidRDefault="00522EAD" w:rsidP="003F5E10">
            <w:pPr>
              <w:pStyle w:val="headertabella0"/>
              <w:rPr>
                <w:color w:val="002060"/>
              </w:rPr>
            </w:pPr>
            <w:r w:rsidRPr="00B242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1D854" w14:textId="77777777" w:rsidR="00522EAD" w:rsidRPr="00B24218" w:rsidRDefault="00522EAD" w:rsidP="003F5E10">
            <w:pPr>
              <w:pStyle w:val="headertabella0"/>
              <w:rPr>
                <w:color w:val="002060"/>
              </w:rPr>
            </w:pPr>
            <w:r w:rsidRPr="00B242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4E463" w14:textId="77777777" w:rsidR="00522EAD" w:rsidRPr="00B24218" w:rsidRDefault="00522EAD" w:rsidP="003F5E10">
            <w:pPr>
              <w:pStyle w:val="headertabella0"/>
              <w:rPr>
                <w:color w:val="002060"/>
              </w:rPr>
            </w:pPr>
            <w:r w:rsidRPr="00B242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A6396" w14:textId="77777777" w:rsidR="00522EAD" w:rsidRPr="00B24218" w:rsidRDefault="00522EAD" w:rsidP="003F5E10">
            <w:pPr>
              <w:pStyle w:val="headertabella0"/>
              <w:rPr>
                <w:color w:val="002060"/>
              </w:rPr>
            </w:pPr>
            <w:r w:rsidRPr="00B242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B3F1F" w14:textId="77777777" w:rsidR="00522EAD" w:rsidRPr="00B24218" w:rsidRDefault="00522EAD" w:rsidP="003F5E10">
            <w:pPr>
              <w:pStyle w:val="headertabella0"/>
              <w:rPr>
                <w:color w:val="002060"/>
              </w:rPr>
            </w:pPr>
            <w:r w:rsidRPr="00B242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142A1" w14:textId="77777777" w:rsidR="00522EAD" w:rsidRPr="00B24218" w:rsidRDefault="00522EAD" w:rsidP="003F5E10">
            <w:pPr>
              <w:pStyle w:val="headertabella0"/>
              <w:rPr>
                <w:color w:val="002060"/>
              </w:rPr>
            </w:pPr>
            <w:r w:rsidRPr="00B242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60770" w14:textId="77777777" w:rsidR="00522EAD" w:rsidRPr="00B24218" w:rsidRDefault="00522EAD" w:rsidP="003F5E10">
            <w:pPr>
              <w:pStyle w:val="headertabella0"/>
              <w:rPr>
                <w:color w:val="002060"/>
              </w:rPr>
            </w:pPr>
            <w:r w:rsidRPr="00B242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80B37" w14:textId="77777777" w:rsidR="00522EAD" w:rsidRPr="00B24218" w:rsidRDefault="00522EAD" w:rsidP="003F5E10">
            <w:pPr>
              <w:pStyle w:val="headertabella0"/>
              <w:rPr>
                <w:color w:val="002060"/>
              </w:rPr>
            </w:pPr>
            <w:r w:rsidRPr="00B242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2E0F3" w14:textId="77777777" w:rsidR="00522EAD" w:rsidRPr="00B24218" w:rsidRDefault="00522EAD" w:rsidP="003F5E10">
            <w:pPr>
              <w:pStyle w:val="headertabella0"/>
              <w:rPr>
                <w:color w:val="002060"/>
              </w:rPr>
            </w:pPr>
            <w:r w:rsidRPr="00B242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C84F2" w14:textId="77777777" w:rsidR="00522EAD" w:rsidRPr="00B24218" w:rsidRDefault="00522EAD" w:rsidP="003F5E10">
            <w:pPr>
              <w:pStyle w:val="headertabella0"/>
              <w:rPr>
                <w:color w:val="002060"/>
              </w:rPr>
            </w:pPr>
            <w:r w:rsidRPr="00B24218">
              <w:rPr>
                <w:color w:val="002060"/>
              </w:rPr>
              <w:t>PE</w:t>
            </w:r>
          </w:p>
        </w:tc>
      </w:tr>
      <w:tr w:rsidR="00522EAD" w:rsidRPr="00B24218" w14:paraId="0F55EEBC" w14:textId="77777777" w:rsidTr="003F5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817BEA" w14:textId="77777777" w:rsidR="00522EAD" w:rsidRPr="00B24218" w:rsidRDefault="00522EAD" w:rsidP="003F5E10">
            <w:pPr>
              <w:pStyle w:val="rowtabella0"/>
              <w:rPr>
                <w:color w:val="002060"/>
              </w:rPr>
            </w:pPr>
            <w:r w:rsidRPr="00B24218">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B8BD6" w14:textId="77777777" w:rsidR="00522EAD" w:rsidRPr="00B24218" w:rsidRDefault="00522EAD" w:rsidP="003F5E10">
            <w:pPr>
              <w:pStyle w:val="rowtabella0"/>
              <w:jc w:val="center"/>
              <w:rPr>
                <w:color w:val="002060"/>
              </w:rPr>
            </w:pPr>
            <w:r w:rsidRPr="00B242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063B0"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D33B3"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52EED"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5E5DB"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FDF66" w14:textId="77777777" w:rsidR="00522EAD" w:rsidRPr="00B24218" w:rsidRDefault="00522EAD" w:rsidP="003F5E10">
            <w:pPr>
              <w:pStyle w:val="rowtabella0"/>
              <w:jc w:val="center"/>
              <w:rPr>
                <w:color w:val="002060"/>
              </w:rPr>
            </w:pPr>
            <w:r w:rsidRPr="00B24218">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A018E" w14:textId="77777777" w:rsidR="00522EAD" w:rsidRPr="00B24218" w:rsidRDefault="00522EAD" w:rsidP="003F5E10">
            <w:pPr>
              <w:pStyle w:val="rowtabella0"/>
              <w:jc w:val="center"/>
              <w:rPr>
                <w:color w:val="002060"/>
              </w:rPr>
            </w:pPr>
            <w:r w:rsidRPr="00B2421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A7295" w14:textId="77777777" w:rsidR="00522EAD" w:rsidRPr="00B24218" w:rsidRDefault="00522EAD" w:rsidP="003F5E10">
            <w:pPr>
              <w:pStyle w:val="rowtabella0"/>
              <w:jc w:val="center"/>
              <w:rPr>
                <w:color w:val="002060"/>
              </w:rPr>
            </w:pPr>
            <w:r w:rsidRPr="00B242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AC1B3" w14:textId="77777777" w:rsidR="00522EAD" w:rsidRPr="00B24218" w:rsidRDefault="00522EAD" w:rsidP="003F5E10">
            <w:pPr>
              <w:pStyle w:val="rowtabella0"/>
              <w:jc w:val="center"/>
              <w:rPr>
                <w:color w:val="002060"/>
              </w:rPr>
            </w:pPr>
            <w:r w:rsidRPr="00B24218">
              <w:rPr>
                <w:color w:val="002060"/>
              </w:rPr>
              <w:t>0</w:t>
            </w:r>
          </w:p>
        </w:tc>
      </w:tr>
      <w:tr w:rsidR="00522EAD" w:rsidRPr="00B24218" w14:paraId="2CED8BBE"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B45BC4" w14:textId="77777777" w:rsidR="00522EAD" w:rsidRPr="00B24218" w:rsidRDefault="00522EAD" w:rsidP="003F5E10">
            <w:pPr>
              <w:pStyle w:val="rowtabella0"/>
              <w:rPr>
                <w:color w:val="002060"/>
              </w:rPr>
            </w:pPr>
            <w:r w:rsidRPr="00B24218">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15442" w14:textId="77777777" w:rsidR="00522EAD" w:rsidRPr="00B24218" w:rsidRDefault="00522EAD" w:rsidP="003F5E10">
            <w:pPr>
              <w:pStyle w:val="rowtabella0"/>
              <w:jc w:val="center"/>
              <w:rPr>
                <w:color w:val="002060"/>
              </w:rPr>
            </w:pPr>
            <w:r w:rsidRPr="00B2421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A2A97"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0A8B0"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44CDE"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5ADD2"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A54F0" w14:textId="77777777" w:rsidR="00522EAD" w:rsidRPr="00B24218" w:rsidRDefault="00522EAD" w:rsidP="003F5E10">
            <w:pPr>
              <w:pStyle w:val="rowtabella0"/>
              <w:jc w:val="center"/>
              <w:rPr>
                <w:color w:val="002060"/>
              </w:rPr>
            </w:pPr>
            <w:r w:rsidRPr="00B2421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95A93" w14:textId="77777777" w:rsidR="00522EAD" w:rsidRPr="00B24218" w:rsidRDefault="00522EAD" w:rsidP="003F5E10">
            <w:pPr>
              <w:pStyle w:val="rowtabella0"/>
              <w:jc w:val="center"/>
              <w:rPr>
                <w:color w:val="002060"/>
              </w:rPr>
            </w:pPr>
            <w:r w:rsidRPr="00B242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475A6" w14:textId="77777777" w:rsidR="00522EAD" w:rsidRPr="00B24218" w:rsidRDefault="00522EAD" w:rsidP="003F5E10">
            <w:pPr>
              <w:pStyle w:val="rowtabella0"/>
              <w:jc w:val="center"/>
              <w:rPr>
                <w:color w:val="002060"/>
              </w:rPr>
            </w:pPr>
            <w:r w:rsidRPr="00B242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21648" w14:textId="77777777" w:rsidR="00522EAD" w:rsidRPr="00B24218" w:rsidRDefault="00522EAD" w:rsidP="003F5E10">
            <w:pPr>
              <w:pStyle w:val="rowtabella0"/>
              <w:jc w:val="center"/>
              <w:rPr>
                <w:color w:val="002060"/>
              </w:rPr>
            </w:pPr>
            <w:r w:rsidRPr="00B24218">
              <w:rPr>
                <w:color w:val="002060"/>
              </w:rPr>
              <w:t>0</w:t>
            </w:r>
          </w:p>
        </w:tc>
      </w:tr>
      <w:tr w:rsidR="00522EAD" w:rsidRPr="00B24218" w14:paraId="64AB8C2D"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16CBB8" w14:textId="77777777" w:rsidR="00522EAD" w:rsidRPr="00B24218" w:rsidRDefault="00522EAD" w:rsidP="003F5E10">
            <w:pPr>
              <w:pStyle w:val="rowtabella0"/>
              <w:rPr>
                <w:color w:val="002060"/>
              </w:rPr>
            </w:pPr>
            <w:r w:rsidRPr="00B24218">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2278F" w14:textId="77777777" w:rsidR="00522EAD" w:rsidRPr="00B24218" w:rsidRDefault="00522EAD" w:rsidP="003F5E10">
            <w:pPr>
              <w:pStyle w:val="rowtabella0"/>
              <w:jc w:val="center"/>
              <w:rPr>
                <w:color w:val="002060"/>
              </w:rPr>
            </w:pPr>
            <w:r w:rsidRPr="00B2421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4915D"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94C5D"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372BD"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59D2B"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B52AA" w14:textId="77777777" w:rsidR="00522EAD" w:rsidRPr="00B24218" w:rsidRDefault="00522EAD" w:rsidP="003F5E10">
            <w:pPr>
              <w:pStyle w:val="rowtabella0"/>
              <w:jc w:val="center"/>
              <w:rPr>
                <w:color w:val="002060"/>
              </w:rPr>
            </w:pPr>
            <w:r w:rsidRPr="00B2421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F07A4" w14:textId="77777777" w:rsidR="00522EAD" w:rsidRPr="00B24218" w:rsidRDefault="00522EAD" w:rsidP="003F5E10">
            <w:pPr>
              <w:pStyle w:val="rowtabella0"/>
              <w:jc w:val="center"/>
              <w:rPr>
                <w:color w:val="002060"/>
              </w:rPr>
            </w:pPr>
            <w:r w:rsidRPr="00B242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50E26" w14:textId="77777777" w:rsidR="00522EAD" w:rsidRPr="00B24218" w:rsidRDefault="00522EAD" w:rsidP="003F5E10">
            <w:pPr>
              <w:pStyle w:val="rowtabella0"/>
              <w:jc w:val="center"/>
              <w:rPr>
                <w:color w:val="002060"/>
              </w:rPr>
            </w:pPr>
            <w:r w:rsidRPr="00B2421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C8D0A" w14:textId="77777777" w:rsidR="00522EAD" w:rsidRPr="00B24218" w:rsidRDefault="00522EAD" w:rsidP="003F5E10">
            <w:pPr>
              <w:pStyle w:val="rowtabella0"/>
              <w:jc w:val="center"/>
              <w:rPr>
                <w:color w:val="002060"/>
              </w:rPr>
            </w:pPr>
            <w:r w:rsidRPr="00B24218">
              <w:rPr>
                <w:color w:val="002060"/>
              </w:rPr>
              <w:t>0</w:t>
            </w:r>
          </w:p>
        </w:tc>
      </w:tr>
      <w:tr w:rsidR="00522EAD" w:rsidRPr="00B24218" w14:paraId="3E4F2A9B"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2D887F" w14:textId="77777777" w:rsidR="00522EAD" w:rsidRPr="00B24218" w:rsidRDefault="00522EAD" w:rsidP="003F5E10">
            <w:pPr>
              <w:pStyle w:val="rowtabella0"/>
              <w:rPr>
                <w:color w:val="002060"/>
              </w:rPr>
            </w:pPr>
            <w:r w:rsidRPr="00B24218">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A2411" w14:textId="77777777" w:rsidR="00522EAD" w:rsidRPr="00B24218" w:rsidRDefault="00522EAD" w:rsidP="003F5E10">
            <w:pPr>
              <w:pStyle w:val="rowtabella0"/>
              <w:jc w:val="center"/>
              <w:rPr>
                <w:color w:val="002060"/>
              </w:rPr>
            </w:pPr>
            <w:r w:rsidRPr="00B2421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64EEF"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EE77E"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38DE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71163"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2C739" w14:textId="77777777" w:rsidR="00522EAD" w:rsidRPr="00B24218" w:rsidRDefault="00522EAD" w:rsidP="003F5E10">
            <w:pPr>
              <w:pStyle w:val="rowtabella0"/>
              <w:jc w:val="center"/>
              <w:rPr>
                <w:color w:val="002060"/>
              </w:rPr>
            </w:pPr>
            <w:r w:rsidRPr="00B2421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1C1C2" w14:textId="77777777" w:rsidR="00522EAD" w:rsidRPr="00B24218" w:rsidRDefault="00522EAD" w:rsidP="003F5E10">
            <w:pPr>
              <w:pStyle w:val="rowtabella0"/>
              <w:jc w:val="center"/>
              <w:rPr>
                <w:color w:val="002060"/>
              </w:rPr>
            </w:pPr>
            <w:r w:rsidRPr="00B2421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2E01A" w14:textId="77777777" w:rsidR="00522EAD" w:rsidRPr="00B24218" w:rsidRDefault="00522EAD" w:rsidP="003F5E10">
            <w:pPr>
              <w:pStyle w:val="rowtabella0"/>
              <w:jc w:val="center"/>
              <w:rPr>
                <w:color w:val="002060"/>
              </w:rPr>
            </w:pPr>
            <w:r w:rsidRPr="00B242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C4139" w14:textId="77777777" w:rsidR="00522EAD" w:rsidRPr="00B24218" w:rsidRDefault="00522EAD" w:rsidP="003F5E10">
            <w:pPr>
              <w:pStyle w:val="rowtabella0"/>
              <w:jc w:val="center"/>
              <w:rPr>
                <w:color w:val="002060"/>
              </w:rPr>
            </w:pPr>
            <w:r w:rsidRPr="00B24218">
              <w:rPr>
                <w:color w:val="002060"/>
              </w:rPr>
              <w:t>0</w:t>
            </w:r>
          </w:p>
        </w:tc>
      </w:tr>
      <w:tr w:rsidR="00522EAD" w:rsidRPr="00B24218" w14:paraId="3AC11B74"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2262BB" w14:textId="77777777" w:rsidR="00522EAD" w:rsidRPr="00B24218" w:rsidRDefault="00522EAD" w:rsidP="003F5E10">
            <w:pPr>
              <w:pStyle w:val="rowtabella0"/>
              <w:rPr>
                <w:color w:val="002060"/>
              </w:rPr>
            </w:pPr>
            <w:r w:rsidRPr="00B24218">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2ABC1" w14:textId="77777777" w:rsidR="00522EAD" w:rsidRPr="00B24218" w:rsidRDefault="00522EAD" w:rsidP="003F5E10">
            <w:pPr>
              <w:pStyle w:val="rowtabella0"/>
              <w:jc w:val="center"/>
              <w:rPr>
                <w:color w:val="002060"/>
              </w:rPr>
            </w:pPr>
            <w:r w:rsidRPr="00B242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3BC58"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D3C69"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343B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98678"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86BE8" w14:textId="77777777" w:rsidR="00522EAD" w:rsidRPr="00B24218" w:rsidRDefault="00522EAD" w:rsidP="003F5E10">
            <w:pPr>
              <w:pStyle w:val="rowtabella0"/>
              <w:jc w:val="center"/>
              <w:rPr>
                <w:color w:val="002060"/>
              </w:rPr>
            </w:pPr>
            <w:r w:rsidRPr="00B2421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0739B" w14:textId="77777777" w:rsidR="00522EAD" w:rsidRPr="00B24218" w:rsidRDefault="00522EAD" w:rsidP="003F5E10">
            <w:pPr>
              <w:pStyle w:val="rowtabella0"/>
              <w:jc w:val="center"/>
              <w:rPr>
                <w:color w:val="002060"/>
              </w:rPr>
            </w:pPr>
            <w:r w:rsidRPr="00B2421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FD05C"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92519" w14:textId="77777777" w:rsidR="00522EAD" w:rsidRPr="00B24218" w:rsidRDefault="00522EAD" w:rsidP="003F5E10">
            <w:pPr>
              <w:pStyle w:val="rowtabella0"/>
              <w:jc w:val="center"/>
              <w:rPr>
                <w:color w:val="002060"/>
              </w:rPr>
            </w:pPr>
            <w:r w:rsidRPr="00B24218">
              <w:rPr>
                <w:color w:val="002060"/>
              </w:rPr>
              <w:t>0</w:t>
            </w:r>
          </w:p>
        </w:tc>
      </w:tr>
      <w:tr w:rsidR="00522EAD" w:rsidRPr="00B24218" w14:paraId="385133B5"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471639" w14:textId="77777777" w:rsidR="00522EAD" w:rsidRPr="00B24218" w:rsidRDefault="00522EAD" w:rsidP="003F5E10">
            <w:pPr>
              <w:pStyle w:val="rowtabella0"/>
              <w:rPr>
                <w:color w:val="002060"/>
              </w:rPr>
            </w:pPr>
            <w:r w:rsidRPr="00B24218">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C3D75" w14:textId="77777777" w:rsidR="00522EAD" w:rsidRPr="00B24218" w:rsidRDefault="00522EAD" w:rsidP="003F5E10">
            <w:pPr>
              <w:pStyle w:val="rowtabella0"/>
              <w:jc w:val="center"/>
              <w:rPr>
                <w:color w:val="002060"/>
              </w:rPr>
            </w:pPr>
            <w:r w:rsidRPr="00B242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E868B"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C88EB"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D73F7"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6A758"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EA1EE" w14:textId="77777777" w:rsidR="00522EAD" w:rsidRPr="00B24218" w:rsidRDefault="00522EAD" w:rsidP="003F5E10">
            <w:pPr>
              <w:pStyle w:val="rowtabella0"/>
              <w:jc w:val="center"/>
              <w:rPr>
                <w:color w:val="002060"/>
              </w:rPr>
            </w:pPr>
            <w:r w:rsidRPr="00B2421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6DB76" w14:textId="77777777" w:rsidR="00522EAD" w:rsidRPr="00B24218" w:rsidRDefault="00522EAD" w:rsidP="003F5E10">
            <w:pPr>
              <w:pStyle w:val="rowtabella0"/>
              <w:jc w:val="center"/>
              <w:rPr>
                <w:color w:val="002060"/>
              </w:rPr>
            </w:pPr>
            <w:r w:rsidRPr="00B2421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E19F4"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6888C" w14:textId="77777777" w:rsidR="00522EAD" w:rsidRPr="00B24218" w:rsidRDefault="00522EAD" w:rsidP="003F5E10">
            <w:pPr>
              <w:pStyle w:val="rowtabella0"/>
              <w:jc w:val="center"/>
              <w:rPr>
                <w:color w:val="002060"/>
              </w:rPr>
            </w:pPr>
            <w:r w:rsidRPr="00B24218">
              <w:rPr>
                <w:color w:val="002060"/>
              </w:rPr>
              <w:t>0</w:t>
            </w:r>
          </w:p>
        </w:tc>
      </w:tr>
      <w:tr w:rsidR="00522EAD" w:rsidRPr="00B24218" w14:paraId="1C296B85"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398038" w14:textId="77777777" w:rsidR="00522EAD" w:rsidRPr="00B24218" w:rsidRDefault="00522EAD" w:rsidP="003F5E10">
            <w:pPr>
              <w:pStyle w:val="breakline"/>
              <w:rPr>
                <w:rFonts w:ascii="Arial" w:hAnsi="Arial" w:cs="Arial"/>
                <w:color w:val="002060"/>
              </w:rPr>
            </w:pPr>
            <w:r w:rsidRPr="00B24218">
              <w:rPr>
                <w:rFonts w:ascii="Arial" w:hAnsi="Arial" w:cs="Arial"/>
                <w:color w:val="002060"/>
              </w:rPr>
              <w:t>A.S.D. CALCIO A 5 CORINALDO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8B98A" w14:textId="77777777" w:rsidR="00522EAD" w:rsidRPr="00B24218" w:rsidRDefault="00522EAD" w:rsidP="003F5E10">
            <w:pPr>
              <w:pStyle w:val="rowtabella0"/>
              <w:jc w:val="center"/>
              <w:rPr>
                <w:color w:val="002060"/>
              </w:rPr>
            </w:pPr>
            <w:r w:rsidRPr="00B2421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2AAC4"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DED8E"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F3DF2"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85331"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C5664" w14:textId="77777777" w:rsidR="00522EAD" w:rsidRPr="00B24218" w:rsidRDefault="00522EAD" w:rsidP="003F5E10">
            <w:pPr>
              <w:pStyle w:val="rowtabella0"/>
              <w:jc w:val="center"/>
              <w:rPr>
                <w:color w:val="002060"/>
              </w:rPr>
            </w:pPr>
            <w:r w:rsidRPr="00B2421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B2121" w14:textId="77777777" w:rsidR="00522EAD" w:rsidRPr="00B24218" w:rsidRDefault="00522EAD" w:rsidP="003F5E10">
            <w:pPr>
              <w:pStyle w:val="rowtabella0"/>
              <w:jc w:val="center"/>
              <w:rPr>
                <w:color w:val="002060"/>
              </w:rPr>
            </w:pPr>
            <w:r w:rsidRPr="00B2421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2D0EC"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5B0B9" w14:textId="77777777" w:rsidR="00522EAD" w:rsidRPr="00B24218" w:rsidRDefault="00522EAD" w:rsidP="003F5E10">
            <w:pPr>
              <w:pStyle w:val="rowtabella0"/>
              <w:jc w:val="center"/>
              <w:rPr>
                <w:color w:val="002060"/>
              </w:rPr>
            </w:pPr>
            <w:r w:rsidRPr="00B24218">
              <w:rPr>
                <w:color w:val="002060"/>
              </w:rPr>
              <w:t>0</w:t>
            </w:r>
          </w:p>
        </w:tc>
      </w:tr>
      <w:tr w:rsidR="00522EAD" w:rsidRPr="00B24218" w14:paraId="24F49043"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0E9DA3" w14:textId="77777777" w:rsidR="00522EAD" w:rsidRPr="00B24218" w:rsidRDefault="00522EAD" w:rsidP="003F5E10">
            <w:pPr>
              <w:pStyle w:val="rowtabella0"/>
              <w:rPr>
                <w:color w:val="002060"/>
              </w:rPr>
            </w:pPr>
            <w:r w:rsidRPr="00B24218">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26BA0"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7CB3D"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CD580"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77062"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F341F"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F5EE7" w14:textId="77777777" w:rsidR="00522EAD" w:rsidRPr="00B24218" w:rsidRDefault="00522EAD" w:rsidP="003F5E10">
            <w:pPr>
              <w:pStyle w:val="rowtabella0"/>
              <w:jc w:val="center"/>
              <w:rPr>
                <w:color w:val="002060"/>
              </w:rPr>
            </w:pPr>
            <w:r w:rsidRPr="00B2421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8B55D" w14:textId="77777777" w:rsidR="00522EAD" w:rsidRPr="00B24218" w:rsidRDefault="00522EAD" w:rsidP="003F5E10">
            <w:pPr>
              <w:pStyle w:val="rowtabella0"/>
              <w:jc w:val="center"/>
              <w:rPr>
                <w:color w:val="002060"/>
              </w:rPr>
            </w:pPr>
            <w:r w:rsidRPr="00B24218">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2646A" w14:textId="77777777" w:rsidR="00522EAD" w:rsidRPr="00B24218" w:rsidRDefault="00522EAD" w:rsidP="003F5E10">
            <w:pPr>
              <w:pStyle w:val="rowtabella0"/>
              <w:jc w:val="center"/>
              <w:rPr>
                <w:color w:val="002060"/>
              </w:rPr>
            </w:pPr>
            <w:r w:rsidRPr="00B242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2EFC0" w14:textId="77777777" w:rsidR="00522EAD" w:rsidRPr="00B24218" w:rsidRDefault="00522EAD" w:rsidP="003F5E10">
            <w:pPr>
              <w:pStyle w:val="rowtabella0"/>
              <w:jc w:val="center"/>
              <w:rPr>
                <w:color w:val="002060"/>
              </w:rPr>
            </w:pPr>
            <w:r w:rsidRPr="00B24218">
              <w:rPr>
                <w:color w:val="002060"/>
              </w:rPr>
              <w:t>0</w:t>
            </w:r>
          </w:p>
        </w:tc>
      </w:tr>
      <w:tr w:rsidR="00522EAD" w:rsidRPr="00B24218" w14:paraId="31E1F1D0"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4F2950" w14:textId="77777777" w:rsidR="00522EAD" w:rsidRPr="00B24218" w:rsidRDefault="00522EAD" w:rsidP="003F5E10">
            <w:pPr>
              <w:pStyle w:val="rowtabella0"/>
              <w:rPr>
                <w:color w:val="002060"/>
              </w:rPr>
            </w:pPr>
            <w:r w:rsidRPr="00B24218">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0CD22" w14:textId="77777777" w:rsidR="00522EAD" w:rsidRPr="00B24218" w:rsidRDefault="00522EAD" w:rsidP="003F5E10">
            <w:pPr>
              <w:pStyle w:val="rowtabella0"/>
              <w:jc w:val="center"/>
              <w:rPr>
                <w:color w:val="002060"/>
              </w:rPr>
            </w:pPr>
            <w:r w:rsidRPr="00B242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A80D9"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DC319"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26DBF"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92629"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9AA57" w14:textId="77777777" w:rsidR="00522EAD" w:rsidRPr="00B24218" w:rsidRDefault="00522EAD" w:rsidP="003F5E10">
            <w:pPr>
              <w:pStyle w:val="rowtabella0"/>
              <w:jc w:val="center"/>
              <w:rPr>
                <w:color w:val="002060"/>
              </w:rPr>
            </w:pPr>
            <w:r w:rsidRPr="00B2421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8B554" w14:textId="77777777" w:rsidR="00522EAD" w:rsidRPr="00B24218" w:rsidRDefault="00522EAD" w:rsidP="003F5E10">
            <w:pPr>
              <w:pStyle w:val="rowtabella0"/>
              <w:jc w:val="center"/>
              <w:rPr>
                <w:color w:val="002060"/>
              </w:rPr>
            </w:pPr>
            <w:r w:rsidRPr="00B2421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13CAB"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14E34" w14:textId="77777777" w:rsidR="00522EAD" w:rsidRPr="00B24218" w:rsidRDefault="00522EAD" w:rsidP="003F5E10">
            <w:pPr>
              <w:pStyle w:val="rowtabella0"/>
              <w:jc w:val="center"/>
              <w:rPr>
                <w:color w:val="002060"/>
              </w:rPr>
            </w:pPr>
            <w:r w:rsidRPr="00B24218">
              <w:rPr>
                <w:color w:val="002060"/>
              </w:rPr>
              <w:t>0</w:t>
            </w:r>
          </w:p>
        </w:tc>
      </w:tr>
      <w:tr w:rsidR="00522EAD" w:rsidRPr="00B24218" w14:paraId="5081F787"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0698FF" w14:textId="77777777" w:rsidR="00522EAD" w:rsidRPr="00B24218" w:rsidRDefault="00522EAD" w:rsidP="003F5E10">
            <w:pPr>
              <w:pStyle w:val="rowtabella0"/>
              <w:rPr>
                <w:color w:val="002060"/>
              </w:rPr>
            </w:pPr>
            <w:r w:rsidRPr="00B24218">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83FB5"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0F120"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F2174"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34E42"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E2234"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2F1C5" w14:textId="77777777" w:rsidR="00522EAD" w:rsidRPr="00B24218" w:rsidRDefault="00522EAD" w:rsidP="003F5E10">
            <w:pPr>
              <w:pStyle w:val="rowtabella0"/>
              <w:jc w:val="center"/>
              <w:rPr>
                <w:color w:val="002060"/>
              </w:rPr>
            </w:pPr>
            <w:r w:rsidRPr="00B242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1D3FA" w14:textId="77777777" w:rsidR="00522EAD" w:rsidRPr="00B24218" w:rsidRDefault="00522EAD" w:rsidP="003F5E10">
            <w:pPr>
              <w:pStyle w:val="rowtabella0"/>
              <w:jc w:val="center"/>
              <w:rPr>
                <w:color w:val="002060"/>
              </w:rPr>
            </w:pPr>
            <w:r w:rsidRPr="00B2421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E0D9E" w14:textId="77777777" w:rsidR="00522EAD" w:rsidRPr="00B24218" w:rsidRDefault="00522EAD" w:rsidP="003F5E10">
            <w:pPr>
              <w:pStyle w:val="rowtabella0"/>
              <w:jc w:val="center"/>
              <w:rPr>
                <w:color w:val="002060"/>
              </w:rPr>
            </w:pPr>
            <w:r w:rsidRPr="00B242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D1A2D" w14:textId="77777777" w:rsidR="00522EAD" w:rsidRPr="00B24218" w:rsidRDefault="00522EAD" w:rsidP="003F5E10">
            <w:pPr>
              <w:pStyle w:val="rowtabella0"/>
              <w:jc w:val="center"/>
              <w:rPr>
                <w:color w:val="002060"/>
              </w:rPr>
            </w:pPr>
            <w:r w:rsidRPr="00B24218">
              <w:rPr>
                <w:color w:val="002060"/>
              </w:rPr>
              <w:t>0</w:t>
            </w:r>
          </w:p>
        </w:tc>
      </w:tr>
      <w:tr w:rsidR="00522EAD" w:rsidRPr="00B24218" w14:paraId="0A45642A"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01E550" w14:textId="77777777" w:rsidR="00522EAD" w:rsidRPr="00B24218" w:rsidRDefault="00522EAD" w:rsidP="003F5E10">
            <w:pPr>
              <w:pStyle w:val="rowtabella0"/>
              <w:rPr>
                <w:color w:val="002060"/>
              </w:rPr>
            </w:pPr>
            <w:r w:rsidRPr="00B24218">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6FDC9"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2EC0C"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67502"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38FBE"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E207A"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0A17D" w14:textId="77777777" w:rsidR="00522EAD" w:rsidRPr="00B24218" w:rsidRDefault="00522EAD" w:rsidP="003F5E10">
            <w:pPr>
              <w:pStyle w:val="rowtabella0"/>
              <w:jc w:val="center"/>
              <w:rPr>
                <w:color w:val="002060"/>
              </w:rPr>
            </w:pPr>
            <w:r w:rsidRPr="00B2421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028F3" w14:textId="77777777" w:rsidR="00522EAD" w:rsidRPr="00B24218" w:rsidRDefault="00522EAD" w:rsidP="003F5E10">
            <w:pPr>
              <w:pStyle w:val="rowtabella0"/>
              <w:jc w:val="center"/>
              <w:rPr>
                <w:color w:val="002060"/>
              </w:rPr>
            </w:pPr>
            <w:r w:rsidRPr="00B24218">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FEBBD" w14:textId="77777777" w:rsidR="00522EAD" w:rsidRPr="00B24218" w:rsidRDefault="00522EAD" w:rsidP="003F5E10">
            <w:pPr>
              <w:pStyle w:val="rowtabella0"/>
              <w:jc w:val="center"/>
              <w:rPr>
                <w:color w:val="002060"/>
              </w:rPr>
            </w:pPr>
            <w:r w:rsidRPr="00B2421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37613" w14:textId="77777777" w:rsidR="00522EAD" w:rsidRPr="00B24218" w:rsidRDefault="00522EAD" w:rsidP="003F5E10">
            <w:pPr>
              <w:pStyle w:val="rowtabella0"/>
              <w:jc w:val="center"/>
              <w:rPr>
                <w:color w:val="002060"/>
              </w:rPr>
            </w:pPr>
            <w:r w:rsidRPr="00B24218">
              <w:rPr>
                <w:color w:val="002060"/>
              </w:rPr>
              <w:t>0</w:t>
            </w:r>
          </w:p>
        </w:tc>
      </w:tr>
      <w:tr w:rsidR="00522EAD" w:rsidRPr="00B24218" w14:paraId="4F160540" w14:textId="77777777" w:rsidTr="003F5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2047A5" w14:textId="77777777" w:rsidR="00522EAD" w:rsidRPr="00B24218" w:rsidRDefault="00522EAD" w:rsidP="003F5E10">
            <w:pPr>
              <w:pStyle w:val="rowtabella0"/>
              <w:rPr>
                <w:color w:val="002060"/>
              </w:rPr>
            </w:pPr>
            <w:r w:rsidRPr="00B24218">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95B1C"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916AA"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75B43"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4FB92"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3EEE6" w14:textId="77777777" w:rsidR="00522EAD" w:rsidRPr="00B24218" w:rsidRDefault="00522EAD" w:rsidP="003F5E10">
            <w:pPr>
              <w:pStyle w:val="rowtabella0"/>
              <w:jc w:val="center"/>
              <w:rPr>
                <w:color w:val="002060"/>
              </w:rPr>
            </w:pPr>
            <w:r w:rsidRPr="00B242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0C5C0" w14:textId="77777777" w:rsidR="00522EAD" w:rsidRPr="00B24218" w:rsidRDefault="00522EAD" w:rsidP="003F5E10">
            <w:pPr>
              <w:pStyle w:val="rowtabella0"/>
              <w:jc w:val="center"/>
              <w:rPr>
                <w:color w:val="002060"/>
              </w:rPr>
            </w:pPr>
            <w:r w:rsidRPr="00B242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F0235" w14:textId="77777777" w:rsidR="00522EAD" w:rsidRPr="00B24218" w:rsidRDefault="00522EAD" w:rsidP="003F5E10">
            <w:pPr>
              <w:pStyle w:val="rowtabella0"/>
              <w:jc w:val="center"/>
              <w:rPr>
                <w:color w:val="002060"/>
              </w:rPr>
            </w:pPr>
            <w:r w:rsidRPr="00B24218">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49295" w14:textId="77777777" w:rsidR="00522EAD" w:rsidRPr="00B24218" w:rsidRDefault="00522EAD" w:rsidP="003F5E10">
            <w:pPr>
              <w:pStyle w:val="rowtabella0"/>
              <w:jc w:val="center"/>
              <w:rPr>
                <w:color w:val="002060"/>
              </w:rPr>
            </w:pPr>
            <w:r w:rsidRPr="00B2421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82F93" w14:textId="77777777" w:rsidR="00522EAD" w:rsidRPr="00B24218" w:rsidRDefault="00522EAD" w:rsidP="003F5E10">
            <w:pPr>
              <w:pStyle w:val="rowtabella0"/>
              <w:jc w:val="center"/>
              <w:rPr>
                <w:color w:val="002060"/>
              </w:rPr>
            </w:pPr>
            <w:r w:rsidRPr="00B24218">
              <w:rPr>
                <w:color w:val="002060"/>
              </w:rPr>
              <w:t>0</w:t>
            </w:r>
          </w:p>
        </w:tc>
      </w:tr>
    </w:tbl>
    <w:p w14:paraId="1AD442D7" w14:textId="77777777" w:rsidR="00522EAD" w:rsidRPr="00B24218" w:rsidRDefault="00522EAD" w:rsidP="00522EAD">
      <w:pPr>
        <w:pStyle w:val="breakline"/>
        <w:rPr>
          <w:rFonts w:eastAsiaTheme="minorEastAsia"/>
          <w:color w:val="002060"/>
        </w:rPr>
      </w:pPr>
    </w:p>
    <w:p w14:paraId="5C14FCBC" w14:textId="77777777" w:rsidR="00522EAD" w:rsidRPr="00B24218" w:rsidRDefault="00522EAD" w:rsidP="00522EAD">
      <w:pPr>
        <w:pStyle w:val="breakline"/>
        <w:rPr>
          <w:color w:val="002060"/>
        </w:rPr>
      </w:pPr>
    </w:p>
    <w:p w14:paraId="2C308ED7" w14:textId="77777777" w:rsidR="00522EAD" w:rsidRPr="00B24218" w:rsidRDefault="00522EAD" w:rsidP="00522EAD">
      <w:pPr>
        <w:pStyle w:val="sottotitolocampionato10"/>
        <w:rPr>
          <w:color w:val="002060"/>
        </w:rPr>
      </w:pPr>
      <w:r w:rsidRPr="00B2421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2EAD" w:rsidRPr="00B24218" w14:paraId="0C776174" w14:textId="77777777" w:rsidTr="003F5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4A013" w14:textId="77777777" w:rsidR="00522EAD" w:rsidRPr="00B24218" w:rsidRDefault="00522EAD" w:rsidP="003F5E10">
            <w:pPr>
              <w:pStyle w:val="headertabella0"/>
              <w:rPr>
                <w:color w:val="002060"/>
              </w:rPr>
            </w:pPr>
            <w:r w:rsidRPr="00B242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DEE2B" w14:textId="77777777" w:rsidR="00522EAD" w:rsidRPr="00B24218" w:rsidRDefault="00522EAD" w:rsidP="003F5E10">
            <w:pPr>
              <w:pStyle w:val="headertabella0"/>
              <w:rPr>
                <w:color w:val="002060"/>
              </w:rPr>
            </w:pPr>
            <w:r w:rsidRPr="00B242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6A55D" w14:textId="77777777" w:rsidR="00522EAD" w:rsidRPr="00B24218" w:rsidRDefault="00522EAD" w:rsidP="003F5E10">
            <w:pPr>
              <w:pStyle w:val="headertabella0"/>
              <w:rPr>
                <w:color w:val="002060"/>
              </w:rPr>
            </w:pPr>
            <w:r w:rsidRPr="00B242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2AE09" w14:textId="77777777" w:rsidR="00522EAD" w:rsidRPr="00B24218" w:rsidRDefault="00522EAD" w:rsidP="003F5E10">
            <w:pPr>
              <w:pStyle w:val="headertabella0"/>
              <w:rPr>
                <w:color w:val="002060"/>
              </w:rPr>
            </w:pPr>
            <w:r w:rsidRPr="00B242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B7386" w14:textId="77777777" w:rsidR="00522EAD" w:rsidRPr="00B24218" w:rsidRDefault="00522EAD" w:rsidP="003F5E10">
            <w:pPr>
              <w:pStyle w:val="headertabella0"/>
              <w:rPr>
                <w:color w:val="002060"/>
              </w:rPr>
            </w:pPr>
            <w:r w:rsidRPr="00B242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BB6DF" w14:textId="77777777" w:rsidR="00522EAD" w:rsidRPr="00B24218" w:rsidRDefault="00522EAD" w:rsidP="003F5E10">
            <w:pPr>
              <w:pStyle w:val="headertabella0"/>
              <w:rPr>
                <w:color w:val="002060"/>
              </w:rPr>
            </w:pPr>
            <w:r w:rsidRPr="00B242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33EA9" w14:textId="77777777" w:rsidR="00522EAD" w:rsidRPr="00B24218" w:rsidRDefault="00522EAD" w:rsidP="003F5E10">
            <w:pPr>
              <w:pStyle w:val="headertabella0"/>
              <w:rPr>
                <w:color w:val="002060"/>
              </w:rPr>
            </w:pPr>
            <w:r w:rsidRPr="00B242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7B556" w14:textId="77777777" w:rsidR="00522EAD" w:rsidRPr="00B24218" w:rsidRDefault="00522EAD" w:rsidP="003F5E10">
            <w:pPr>
              <w:pStyle w:val="headertabella0"/>
              <w:rPr>
                <w:color w:val="002060"/>
              </w:rPr>
            </w:pPr>
            <w:r w:rsidRPr="00B242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452DA" w14:textId="77777777" w:rsidR="00522EAD" w:rsidRPr="00B24218" w:rsidRDefault="00522EAD" w:rsidP="003F5E10">
            <w:pPr>
              <w:pStyle w:val="headertabella0"/>
              <w:rPr>
                <w:color w:val="002060"/>
              </w:rPr>
            </w:pPr>
            <w:r w:rsidRPr="00B242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B27EC" w14:textId="77777777" w:rsidR="00522EAD" w:rsidRPr="00B24218" w:rsidRDefault="00522EAD" w:rsidP="003F5E10">
            <w:pPr>
              <w:pStyle w:val="headertabella0"/>
              <w:rPr>
                <w:color w:val="002060"/>
              </w:rPr>
            </w:pPr>
            <w:r w:rsidRPr="00B24218">
              <w:rPr>
                <w:color w:val="002060"/>
              </w:rPr>
              <w:t>PE</w:t>
            </w:r>
          </w:p>
        </w:tc>
      </w:tr>
      <w:tr w:rsidR="00522EAD" w:rsidRPr="00B24218" w14:paraId="5E1E47D6" w14:textId="77777777" w:rsidTr="003F5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E25503" w14:textId="77777777" w:rsidR="00522EAD" w:rsidRPr="00B24218" w:rsidRDefault="00522EAD" w:rsidP="003F5E10">
            <w:pPr>
              <w:pStyle w:val="rowtabella0"/>
              <w:rPr>
                <w:color w:val="002060"/>
              </w:rPr>
            </w:pPr>
            <w:r w:rsidRPr="00B24218">
              <w:rPr>
                <w:color w:val="002060"/>
              </w:rPr>
              <w:lastRenderedPageBreak/>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444EF" w14:textId="77777777" w:rsidR="00522EAD" w:rsidRPr="00B24218" w:rsidRDefault="00522EAD" w:rsidP="003F5E10">
            <w:pPr>
              <w:pStyle w:val="rowtabella0"/>
              <w:jc w:val="center"/>
              <w:rPr>
                <w:color w:val="002060"/>
              </w:rPr>
            </w:pPr>
            <w:r w:rsidRPr="00B2421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54D6E"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84F2C"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23F80"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AD64A"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B7E9F" w14:textId="77777777" w:rsidR="00522EAD" w:rsidRPr="00B24218" w:rsidRDefault="00522EAD" w:rsidP="003F5E10">
            <w:pPr>
              <w:pStyle w:val="rowtabella0"/>
              <w:jc w:val="center"/>
              <w:rPr>
                <w:color w:val="002060"/>
              </w:rPr>
            </w:pPr>
            <w:r w:rsidRPr="00B24218">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553E8" w14:textId="77777777" w:rsidR="00522EAD" w:rsidRPr="00B24218" w:rsidRDefault="00522EAD" w:rsidP="003F5E10">
            <w:pPr>
              <w:pStyle w:val="rowtabella0"/>
              <w:jc w:val="center"/>
              <w:rPr>
                <w:color w:val="002060"/>
              </w:rPr>
            </w:pPr>
            <w:r w:rsidRPr="00B2421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0C352" w14:textId="77777777" w:rsidR="00522EAD" w:rsidRPr="00B24218" w:rsidRDefault="00522EAD" w:rsidP="003F5E10">
            <w:pPr>
              <w:pStyle w:val="rowtabella0"/>
              <w:jc w:val="center"/>
              <w:rPr>
                <w:color w:val="002060"/>
              </w:rPr>
            </w:pPr>
            <w:r w:rsidRPr="00B242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20B0A" w14:textId="77777777" w:rsidR="00522EAD" w:rsidRPr="00B24218" w:rsidRDefault="00522EAD" w:rsidP="003F5E10">
            <w:pPr>
              <w:pStyle w:val="rowtabella0"/>
              <w:jc w:val="center"/>
              <w:rPr>
                <w:color w:val="002060"/>
              </w:rPr>
            </w:pPr>
            <w:r w:rsidRPr="00B24218">
              <w:rPr>
                <w:color w:val="002060"/>
              </w:rPr>
              <w:t>0</w:t>
            </w:r>
          </w:p>
        </w:tc>
      </w:tr>
      <w:tr w:rsidR="00522EAD" w:rsidRPr="00B24218" w14:paraId="152B844D"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B6C857" w14:textId="77777777" w:rsidR="00522EAD" w:rsidRPr="00B24218" w:rsidRDefault="00522EAD" w:rsidP="003F5E10">
            <w:pPr>
              <w:pStyle w:val="rowtabella0"/>
              <w:rPr>
                <w:color w:val="002060"/>
              </w:rPr>
            </w:pPr>
            <w:r w:rsidRPr="00B24218">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08526" w14:textId="77777777" w:rsidR="00522EAD" w:rsidRPr="00B24218" w:rsidRDefault="00522EAD" w:rsidP="003F5E10">
            <w:pPr>
              <w:pStyle w:val="rowtabella0"/>
              <w:jc w:val="center"/>
              <w:rPr>
                <w:color w:val="002060"/>
              </w:rPr>
            </w:pPr>
            <w:r w:rsidRPr="00B2421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0F0F4"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87492"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CB3CB"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A59C6"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2D166" w14:textId="77777777" w:rsidR="00522EAD" w:rsidRPr="00B24218" w:rsidRDefault="00522EAD" w:rsidP="003F5E10">
            <w:pPr>
              <w:pStyle w:val="rowtabella0"/>
              <w:jc w:val="center"/>
              <w:rPr>
                <w:color w:val="002060"/>
              </w:rPr>
            </w:pPr>
            <w:r w:rsidRPr="00B2421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83968" w14:textId="77777777" w:rsidR="00522EAD" w:rsidRPr="00B24218" w:rsidRDefault="00522EAD" w:rsidP="003F5E10">
            <w:pPr>
              <w:pStyle w:val="rowtabella0"/>
              <w:jc w:val="center"/>
              <w:rPr>
                <w:color w:val="002060"/>
              </w:rPr>
            </w:pPr>
            <w:r w:rsidRPr="00B2421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F0E4B" w14:textId="77777777" w:rsidR="00522EAD" w:rsidRPr="00B24218" w:rsidRDefault="00522EAD" w:rsidP="003F5E10">
            <w:pPr>
              <w:pStyle w:val="rowtabella0"/>
              <w:jc w:val="center"/>
              <w:rPr>
                <w:color w:val="002060"/>
              </w:rPr>
            </w:pPr>
            <w:r w:rsidRPr="00B242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41FF9" w14:textId="77777777" w:rsidR="00522EAD" w:rsidRPr="00B24218" w:rsidRDefault="00522EAD" w:rsidP="003F5E10">
            <w:pPr>
              <w:pStyle w:val="rowtabella0"/>
              <w:jc w:val="center"/>
              <w:rPr>
                <w:color w:val="002060"/>
              </w:rPr>
            </w:pPr>
            <w:r w:rsidRPr="00B24218">
              <w:rPr>
                <w:color w:val="002060"/>
              </w:rPr>
              <w:t>0</w:t>
            </w:r>
          </w:p>
        </w:tc>
      </w:tr>
      <w:tr w:rsidR="00522EAD" w:rsidRPr="00B24218" w14:paraId="38E317F1"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7F4694" w14:textId="77777777" w:rsidR="00522EAD" w:rsidRPr="00B24218" w:rsidRDefault="00522EAD" w:rsidP="003F5E10">
            <w:pPr>
              <w:pStyle w:val="rowtabella0"/>
              <w:rPr>
                <w:color w:val="002060"/>
              </w:rPr>
            </w:pPr>
            <w:r w:rsidRPr="00B24218">
              <w:rPr>
                <w:color w:val="002060"/>
              </w:rPr>
              <w:t>A.S.D. CHIARAVALLE FUTSAL</w:t>
            </w:r>
            <w:r>
              <w:rPr>
                <w:color w:val="002060"/>
              </w:rPr>
              <w:t xml:space="preserve"> </w:t>
            </w:r>
            <w:r w:rsidRPr="00B24218">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375FB" w14:textId="77777777" w:rsidR="00522EAD" w:rsidRPr="00B24218" w:rsidRDefault="00522EAD" w:rsidP="003F5E10">
            <w:pPr>
              <w:pStyle w:val="rowtabella0"/>
              <w:jc w:val="center"/>
              <w:rPr>
                <w:color w:val="002060"/>
              </w:rPr>
            </w:pPr>
            <w:r w:rsidRPr="00B242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1EC55"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46407"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E30A4"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CE415"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6F808" w14:textId="77777777" w:rsidR="00522EAD" w:rsidRPr="00B24218" w:rsidRDefault="00522EAD" w:rsidP="003F5E10">
            <w:pPr>
              <w:pStyle w:val="rowtabella0"/>
              <w:jc w:val="center"/>
              <w:rPr>
                <w:color w:val="002060"/>
              </w:rPr>
            </w:pPr>
            <w:r w:rsidRPr="00B2421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6353B" w14:textId="77777777" w:rsidR="00522EAD" w:rsidRPr="00B24218" w:rsidRDefault="00522EAD" w:rsidP="003F5E10">
            <w:pPr>
              <w:pStyle w:val="rowtabella0"/>
              <w:jc w:val="center"/>
              <w:rPr>
                <w:color w:val="002060"/>
              </w:rPr>
            </w:pPr>
            <w:r w:rsidRPr="00B2421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4E89B" w14:textId="77777777" w:rsidR="00522EAD" w:rsidRPr="00B24218" w:rsidRDefault="00522EAD" w:rsidP="003F5E10">
            <w:pPr>
              <w:pStyle w:val="rowtabella0"/>
              <w:jc w:val="center"/>
              <w:rPr>
                <w:color w:val="002060"/>
              </w:rPr>
            </w:pPr>
            <w:r w:rsidRPr="00B242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C69C8" w14:textId="77777777" w:rsidR="00522EAD" w:rsidRPr="00B24218" w:rsidRDefault="00522EAD" w:rsidP="003F5E10">
            <w:pPr>
              <w:pStyle w:val="rowtabella0"/>
              <w:jc w:val="center"/>
              <w:rPr>
                <w:color w:val="002060"/>
              </w:rPr>
            </w:pPr>
            <w:r w:rsidRPr="00B24218">
              <w:rPr>
                <w:color w:val="002060"/>
              </w:rPr>
              <w:t>0</w:t>
            </w:r>
          </w:p>
        </w:tc>
      </w:tr>
      <w:tr w:rsidR="00522EAD" w:rsidRPr="00B24218" w14:paraId="243FE016"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1A3CCF" w14:textId="77777777" w:rsidR="00522EAD" w:rsidRPr="00B24218" w:rsidRDefault="00522EAD" w:rsidP="003F5E10">
            <w:pPr>
              <w:pStyle w:val="rowtabella0"/>
              <w:rPr>
                <w:color w:val="002060"/>
              </w:rPr>
            </w:pPr>
            <w:r w:rsidRPr="00B24218">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BBD3F" w14:textId="77777777" w:rsidR="00522EAD" w:rsidRPr="00B24218" w:rsidRDefault="00522EAD" w:rsidP="003F5E10">
            <w:pPr>
              <w:pStyle w:val="rowtabella0"/>
              <w:jc w:val="center"/>
              <w:rPr>
                <w:color w:val="002060"/>
              </w:rPr>
            </w:pPr>
            <w:r w:rsidRPr="00B242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7F0E1"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0BD28"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58412"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86688"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22788" w14:textId="77777777" w:rsidR="00522EAD" w:rsidRPr="00B24218" w:rsidRDefault="00522EAD" w:rsidP="003F5E10">
            <w:pPr>
              <w:pStyle w:val="rowtabella0"/>
              <w:jc w:val="center"/>
              <w:rPr>
                <w:color w:val="002060"/>
              </w:rPr>
            </w:pPr>
            <w:r w:rsidRPr="00B2421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341C1" w14:textId="77777777" w:rsidR="00522EAD" w:rsidRPr="00B24218" w:rsidRDefault="00522EAD" w:rsidP="003F5E10">
            <w:pPr>
              <w:pStyle w:val="rowtabella0"/>
              <w:jc w:val="center"/>
              <w:rPr>
                <w:color w:val="002060"/>
              </w:rPr>
            </w:pPr>
            <w:r w:rsidRPr="00B2421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E6F8A"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9E696" w14:textId="77777777" w:rsidR="00522EAD" w:rsidRPr="00B24218" w:rsidRDefault="00522EAD" w:rsidP="003F5E10">
            <w:pPr>
              <w:pStyle w:val="rowtabella0"/>
              <w:jc w:val="center"/>
              <w:rPr>
                <w:color w:val="002060"/>
              </w:rPr>
            </w:pPr>
            <w:r w:rsidRPr="00B24218">
              <w:rPr>
                <w:color w:val="002060"/>
              </w:rPr>
              <w:t>0</w:t>
            </w:r>
          </w:p>
        </w:tc>
      </w:tr>
      <w:tr w:rsidR="00522EAD" w:rsidRPr="00B24218" w14:paraId="5780811E"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846C6E" w14:textId="77777777" w:rsidR="00522EAD" w:rsidRPr="00B24218" w:rsidRDefault="00522EAD" w:rsidP="003F5E10">
            <w:pPr>
              <w:pStyle w:val="rowtabella0"/>
              <w:rPr>
                <w:color w:val="002060"/>
              </w:rPr>
            </w:pPr>
            <w:r w:rsidRPr="00B24218">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099E5" w14:textId="77777777" w:rsidR="00522EAD" w:rsidRPr="00B24218" w:rsidRDefault="00522EAD" w:rsidP="003F5E10">
            <w:pPr>
              <w:pStyle w:val="rowtabella0"/>
              <w:jc w:val="center"/>
              <w:rPr>
                <w:color w:val="002060"/>
              </w:rPr>
            </w:pPr>
            <w:r w:rsidRPr="00B242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CA92E"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30C07"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11281"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FADEB"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FB5B0" w14:textId="77777777" w:rsidR="00522EAD" w:rsidRPr="00B24218" w:rsidRDefault="00522EAD" w:rsidP="003F5E10">
            <w:pPr>
              <w:pStyle w:val="rowtabella0"/>
              <w:jc w:val="center"/>
              <w:rPr>
                <w:color w:val="002060"/>
              </w:rPr>
            </w:pPr>
            <w:r w:rsidRPr="00B242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9E5F2" w14:textId="77777777" w:rsidR="00522EAD" w:rsidRPr="00B24218" w:rsidRDefault="00522EAD" w:rsidP="003F5E10">
            <w:pPr>
              <w:pStyle w:val="rowtabella0"/>
              <w:jc w:val="center"/>
              <w:rPr>
                <w:color w:val="002060"/>
              </w:rPr>
            </w:pPr>
            <w:r w:rsidRPr="00B2421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759EC" w14:textId="77777777" w:rsidR="00522EAD" w:rsidRPr="00B24218" w:rsidRDefault="00522EAD" w:rsidP="003F5E10">
            <w:pPr>
              <w:pStyle w:val="rowtabella0"/>
              <w:jc w:val="center"/>
              <w:rPr>
                <w:color w:val="002060"/>
              </w:rPr>
            </w:pPr>
            <w:r w:rsidRPr="00B242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16083" w14:textId="77777777" w:rsidR="00522EAD" w:rsidRPr="00B24218" w:rsidRDefault="00522EAD" w:rsidP="003F5E10">
            <w:pPr>
              <w:pStyle w:val="rowtabella0"/>
              <w:jc w:val="center"/>
              <w:rPr>
                <w:color w:val="002060"/>
              </w:rPr>
            </w:pPr>
            <w:r w:rsidRPr="00B24218">
              <w:rPr>
                <w:color w:val="002060"/>
              </w:rPr>
              <w:t>0</w:t>
            </w:r>
          </w:p>
        </w:tc>
      </w:tr>
      <w:tr w:rsidR="00522EAD" w:rsidRPr="00B24218" w14:paraId="5F521E95"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E65282" w14:textId="77777777" w:rsidR="00522EAD" w:rsidRPr="00B24218" w:rsidRDefault="00522EAD" w:rsidP="003F5E10">
            <w:pPr>
              <w:pStyle w:val="rowtabella0"/>
              <w:rPr>
                <w:color w:val="002060"/>
              </w:rPr>
            </w:pPr>
            <w:r w:rsidRPr="00B24218">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833AB" w14:textId="77777777" w:rsidR="00522EAD" w:rsidRPr="00B24218" w:rsidRDefault="00522EAD" w:rsidP="003F5E10">
            <w:pPr>
              <w:pStyle w:val="rowtabella0"/>
              <w:jc w:val="center"/>
              <w:rPr>
                <w:color w:val="002060"/>
              </w:rPr>
            </w:pPr>
            <w:r w:rsidRPr="00B242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31D49"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73E28"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846B1"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CDD0E"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91304" w14:textId="77777777" w:rsidR="00522EAD" w:rsidRPr="00B24218" w:rsidRDefault="00522EAD" w:rsidP="003F5E10">
            <w:pPr>
              <w:pStyle w:val="rowtabella0"/>
              <w:jc w:val="center"/>
              <w:rPr>
                <w:color w:val="002060"/>
              </w:rPr>
            </w:pPr>
            <w:r w:rsidRPr="00B2421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B4B61" w14:textId="77777777" w:rsidR="00522EAD" w:rsidRPr="00B24218" w:rsidRDefault="00522EAD" w:rsidP="003F5E10">
            <w:pPr>
              <w:pStyle w:val="rowtabella0"/>
              <w:jc w:val="center"/>
              <w:rPr>
                <w:color w:val="002060"/>
              </w:rPr>
            </w:pPr>
            <w:r w:rsidRPr="00B242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7BAA8"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08097" w14:textId="77777777" w:rsidR="00522EAD" w:rsidRPr="00B24218" w:rsidRDefault="00522EAD" w:rsidP="003F5E10">
            <w:pPr>
              <w:pStyle w:val="rowtabella0"/>
              <w:jc w:val="center"/>
              <w:rPr>
                <w:color w:val="002060"/>
              </w:rPr>
            </w:pPr>
            <w:r w:rsidRPr="00B24218">
              <w:rPr>
                <w:color w:val="002060"/>
              </w:rPr>
              <w:t>0</w:t>
            </w:r>
          </w:p>
        </w:tc>
      </w:tr>
      <w:tr w:rsidR="00522EAD" w:rsidRPr="00B24218" w14:paraId="3DE75C54"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6C3263" w14:textId="77777777" w:rsidR="00522EAD" w:rsidRPr="00B24218" w:rsidRDefault="00522EAD" w:rsidP="003F5E10">
            <w:pPr>
              <w:pStyle w:val="rowtabella0"/>
              <w:rPr>
                <w:color w:val="002060"/>
              </w:rPr>
            </w:pPr>
            <w:r w:rsidRPr="00B24218">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5EE43" w14:textId="77777777" w:rsidR="00522EAD" w:rsidRPr="00B24218" w:rsidRDefault="00522EAD" w:rsidP="003F5E10">
            <w:pPr>
              <w:pStyle w:val="rowtabella0"/>
              <w:jc w:val="center"/>
              <w:rPr>
                <w:color w:val="002060"/>
              </w:rPr>
            </w:pPr>
            <w:r w:rsidRPr="00B2421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24233"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291C5"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EF3FA"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2AD9C"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B3A2D" w14:textId="77777777" w:rsidR="00522EAD" w:rsidRPr="00B24218" w:rsidRDefault="00522EAD" w:rsidP="003F5E10">
            <w:pPr>
              <w:pStyle w:val="rowtabella0"/>
              <w:jc w:val="center"/>
              <w:rPr>
                <w:color w:val="002060"/>
              </w:rPr>
            </w:pPr>
            <w:r w:rsidRPr="00B2421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3979A" w14:textId="77777777" w:rsidR="00522EAD" w:rsidRPr="00B24218" w:rsidRDefault="00522EAD" w:rsidP="003F5E10">
            <w:pPr>
              <w:pStyle w:val="rowtabella0"/>
              <w:jc w:val="center"/>
              <w:rPr>
                <w:color w:val="002060"/>
              </w:rPr>
            </w:pPr>
            <w:r w:rsidRPr="00B242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BE52E"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407AE" w14:textId="77777777" w:rsidR="00522EAD" w:rsidRPr="00B24218" w:rsidRDefault="00522EAD" w:rsidP="003F5E10">
            <w:pPr>
              <w:pStyle w:val="rowtabella0"/>
              <w:jc w:val="center"/>
              <w:rPr>
                <w:color w:val="002060"/>
              </w:rPr>
            </w:pPr>
            <w:r w:rsidRPr="00B24218">
              <w:rPr>
                <w:color w:val="002060"/>
              </w:rPr>
              <w:t>0</w:t>
            </w:r>
          </w:p>
        </w:tc>
      </w:tr>
      <w:tr w:rsidR="00522EAD" w:rsidRPr="00B24218" w14:paraId="79A321A0"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CDCC3E" w14:textId="77777777" w:rsidR="00522EAD" w:rsidRPr="00B24218" w:rsidRDefault="00522EAD" w:rsidP="003F5E10">
            <w:pPr>
              <w:pStyle w:val="rowtabella0"/>
              <w:rPr>
                <w:color w:val="002060"/>
              </w:rPr>
            </w:pPr>
            <w:r w:rsidRPr="00B24218">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15C89" w14:textId="77777777" w:rsidR="00522EAD" w:rsidRPr="00B24218" w:rsidRDefault="00522EAD" w:rsidP="003F5E10">
            <w:pPr>
              <w:pStyle w:val="rowtabella0"/>
              <w:jc w:val="center"/>
              <w:rPr>
                <w:color w:val="002060"/>
              </w:rPr>
            </w:pPr>
            <w:r w:rsidRPr="00B242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7D0E8"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625A6"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F5B8C"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7E8A5"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4D32B" w14:textId="77777777" w:rsidR="00522EAD" w:rsidRPr="00B24218" w:rsidRDefault="00522EAD" w:rsidP="003F5E10">
            <w:pPr>
              <w:pStyle w:val="rowtabella0"/>
              <w:jc w:val="center"/>
              <w:rPr>
                <w:color w:val="002060"/>
              </w:rPr>
            </w:pPr>
            <w:r w:rsidRPr="00B2421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5C833" w14:textId="77777777" w:rsidR="00522EAD" w:rsidRPr="00B24218" w:rsidRDefault="00522EAD" w:rsidP="003F5E10">
            <w:pPr>
              <w:pStyle w:val="rowtabella0"/>
              <w:jc w:val="center"/>
              <w:rPr>
                <w:color w:val="002060"/>
              </w:rPr>
            </w:pPr>
            <w:r w:rsidRPr="00B2421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E337C"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9CABA" w14:textId="77777777" w:rsidR="00522EAD" w:rsidRPr="00B24218" w:rsidRDefault="00522EAD" w:rsidP="003F5E10">
            <w:pPr>
              <w:pStyle w:val="rowtabella0"/>
              <w:jc w:val="center"/>
              <w:rPr>
                <w:color w:val="002060"/>
              </w:rPr>
            </w:pPr>
            <w:r w:rsidRPr="00B24218">
              <w:rPr>
                <w:color w:val="002060"/>
              </w:rPr>
              <w:t>0</w:t>
            </w:r>
          </w:p>
        </w:tc>
      </w:tr>
      <w:tr w:rsidR="00522EAD" w:rsidRPr="00B24218" w14:paraId="721B6EE3"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4DF216" w14:textId="77777777" w:rsidR="00522EAD" w:rsidRPr="00B24218" w:rsidRDefault="00522EAD" w:rsidP="003F5E10">
            <w:pPr>
              <w:pStyle w:val="rowtabella0"/>
              <w:rPr>
                <w:color w:val="002060"/>
              </w:rPr>
            </w:pPr>
            <w:r w:rsidRPr="00B24218">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CEC52"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2AD5B"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142F0"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1BCF2"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A3588"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45CED" w14:textId="77777777" w:rsidR="00522EAD" w:rsidRPr="00B24218" w:rsidRDefault="00522EAD" w:rsidP="003F5E10">
            <w:pPr>
              <w:pStyle w:val="rowtabella0"/>
              <w:jc w:val="center"/>
              <w:rPr>
                <w:color w:val="002060"/>
              </w:rPr>
            </w:pPr>
            <w:r w:rsidRPr="00B2421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DC49E" w14:textId="77777777" w:rsidR="00522EAD" w:rsidRPr="00B24218" w:rsidRDefault="00522EAD" w:rsidP="003F5E10">
            <w:pPr>
              <w:pStyle w:val="rowtabella0"/>
              <w:jc w:val="center"/>
              <w:rPr>
                <w:color w:val="002060"/>
              </w:rPr>
            </w:pPr>
            <w:r w:rsidRPr="00B2421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CB70A"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6EC13" w14:textId="77777777" w:rsidR="00522EAD" w:rsidRPr="00B24218" w:rsidRDefault="00522EAD" w:rsidP="003F5E10">
            <w:pPr>
              <w:pStyle w:val="rowtabella0"/>
              <w:jc w:val="center"/>
              <w:rPr>
                <w:color w:val="002060"/>
              </w:rPr>
            </w:pPr>
            <w:r w:rsidRPr="00B24218">
              <w:rPr>
                <w:color w:val="002060"/>
              </w:rPr>
              <w:t>0</w:t>
            </w:r>
          </w:p>
        </w:tc>
      </w:tr>
      <w:tr w:rsidR="00522EAD" w:rsidRPr="00B24218" w14:paraId="5CCDAFA9"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7A0070" w14:textId="77777777" w:rsidR="00522EAD" w:rsidRPr="00B24218" w:rsidRDefault="00522EAD" w:rsidP="003F5E10">
            <w:pPr>
              <w:pStyle w:val="rowtabella0"/>
              <w:rPr>
                <w:color w:val="002060"/>
              </w:rPr>
            </w:pPr>
            <w:r w:rsidRPr="00B24218">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F99D5" w14:textId="77777777" w:rsidR="00522EAD" w:rsidRPr="00B24218" w:rsidRDefault="00522EAD" w:rsidP="003F5E10">
            <w:pPr>
              <w:pStyle w:val="rowtabella0"/>
              <w:jc w:val="center"/>
              <w:rPr>
                <w:color w:val="002060"/>
              </w:rPr>
            </w:pPr>
            <w:r w:rsidRPr="00B242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D75B8"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9D88D"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588B7"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AB91D"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C3ED7" w14:textId="77777777" w:rsidR="00522EAD" w:rsidRPr="00B24218" w:rsidRDefault="00522EAD" w:rsidP="003F5E10">
            <w:pPr>
              <w:pStyle w:val="rowtabella0"/>
              <w:jc w:val="center"/>
              <w:rPr>
                <w:color w:val="002060"/>
              </w:rPr>
            </w:pPr>
            <w:r w:rsidRPr="00B2421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38584" w14:textId="77777777" w:rsidR="00522EAD" w:rsidRPr="00B24218" w:rsidRDefault="00522EAD" w:rsidP="003F5E10">
            <w:pPr>
              <w:pStyle w:val="rowtabella0"/>
              <w:jc w:val="center"/>
              <w:rPr>
                <w:color w:val="002060"/>
              </w:rPr>
            </w:pPr>
            <w:r w:rsidRPr="00B2421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5DBE8"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1FEEE" w14:textId="77777777" w:rsidR="00522EAD" w:rsidRPr="00B24218" w:rsidRDefault="00522EAD" w:rsidP="003F5E10">
            <w:pPr>
              <w:pStyle w:val="rowtabella0"/>
              <w:jc w:val="center"/>
              <w:rPr>
                <w:color w:val="002060"/>
              </w:rPr>
            </w:pPr>
            <w:r w:rsidRPr="00B24218">
              <w:rPr>
                <w:color w:val="002060"/>
              </w:rPr>
              <w:t>0</w:t>
            </w:r>
          </w:p>
        </w:tc>
      </w:tr>
      <w:tr w:rsidR="00522EAD" w:rsidRPr="00B24218" w14:paraId="0FD14EB6"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D8DB9E" w14:textId="77777777" w:rsidR="00522EAD" w:rsidRPr="00B24218" w:rsidRDefault="00522EAD" w:rsidP="003F5E10">
            <w:pPr>
              <w:pStyle w:val="rowtabella0"/>
              <w:rPr>
                <w:color w:val="002060"/>
              </w:rPr>
            </w:pPr>
            <w:r w:rsidRPr="00B24218">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E303C"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D66F4"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393E7"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DE919"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4384D" w14:textId="77777777" w:rsidR="00522EAD" w:rsidRPr="00B24218" w:rsidRDefault="00522EAD" w:rsidP="003F5E10">
            <w:pPr>
              <w:pStyle w:val="rowtabella0"/>
              <w:jc w:val="center"/>
              <w:rPr>
                <w:color w:val="002060"/>
              </w:rPr>
            </w:pPr>
            <w:r w:rsidRPr="00B242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0C21C" w14:textId="77777777" w:rsidR="00522EAD" w:rsidRPr="00B24218" w:rsidRDefault="00522EAD" w:rsidP="003F5E10">
            <w:pPr>
              <w:pStyle w:val="rowtabella0"/>
              <w:jc w:val="center"/>
              <w:rPr>
                <w:color w:val="002060"/>
              </w:rPr>
            </w:pPr>
            <w:r w:rsidRPr="00B242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36173" w14:textId="77777777" w:rsidR="00522EAD" w:rsidRPr="00B24218" w:rsidRDefault="00522EAD" w:rsidP="003F5E10">
            <w:pPr>
              <w:pStyle w:val="rowtabella0"/>
              <w:jc w:val="center"/>
              <w:rPr>
                <w:color w:val="002060"/>
              </w:rPr>
            </w:pPr>
            <w:r w:rsidRPr="00B2421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E31DF" w14:textId="77777777" w:rsidR="00522EAD" w:rsidRPr="00B24218" w:rsidRDefault="00522EAD" w:rsidP="003F5E10">
            <w:pPr>
              <w:pStyle w:val="rowtabella0"/>
              <w:jc w:val="center"/>
              <w:rPr>
                <w:color w:val="002060"/>
              </w:rPr>
            </w:pPr>
            <w:r w:rsidRPr="00B242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C2196" w14:textId="77777777" w:rsidR="00522EAD" w:rsidRPr="00B24218" w:rsidRDefault="00522EAD" w:rsidP="003F5E10">
            <w:pPr>
              <w:pStyle w:val="rowtabella0"/>
              <w:jc w:val="center"/>
              <w:rPr>
                <w:color w:val="002060"/>
              </w:rPr>
            </w:pPr>
            <w:r w:rsidRPr="00B24218">
              <w:rPr>
                <w:color w:val="002060"/>
              </w:rPr>
              <w:t>0</w:t>
            </w:r>
          </w:p>
        </w:tc>
      </w:tr>
      <w:tr w:rsidR="00522EAD" w:rsidRPr="00B24218" w14:paraId="78CB05BB" w14:textId="77777777" w:rsidTr="003F5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C56013" w14:textId="77777777" w:rsidR="00522EAD" w:rsidRPr="00B24218" w:rsidRDefault="00522EAD" w:rsidP="003F5E10">
            <w:pPr>
              <w:pStyle w:val="rowtabella0"/>
              <w:rPr>
                <w:color w:val="002060"/>
              </w:rPr>
            </w:pPr>
            <w:r w:rsidRPr="00B24218">
              <w:rPr>
                <w:color w:val="002060"/>
              </w:rPr>
              <w:t xml:space="preserve">A.S.D. </w:t>
            </w:r>
            <w:proofErr w:type="gramStart"/>
            <w:r w:rsidRPr="00B24218">
              <w:rPr>
                <w:color w:val="002060"/>
              </w:rPr>
              <w:t>CITTA</w:t>
            </w:r>
            <w:proofErr w:type="gramEnd"/>
            <w:r w:rsidRPr="00B24218">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3AF71"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E432A"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3762E"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986F9"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BC423" w14:textId="77777777" w:rsidR="00522EAD" w:rsidRPr="00B24218" w:rsidRDefault="00522EAD" w:rsidP="003F5E10">
            <w:pPr>
              <w:pStyle w:val="rowtabella0"/>
              <w:jc w:val="center"/>
              <w:rPr>
                <w:color w:val="002060"/>
              </w:rPr>
            </w:pPr>
            <w:r w:rsidRPr="00B242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07012" w14:textId="77777777" w:rsidR="00522EAD" w:rsidRPr="00B24218" w:rsidRDefault="00522EAD" w:rsidP="003F5E10">
            <w:pPr>
              <w:pStyle w:val="rowtabella0"/>
              <w:jc w:val="center"/>
              <w:rPr>
                <w:color w:val="002060"/>
              </w:rPr>
            </w:pPr>
            <w:r w:rsidRPr="00B2421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83808" w14:textId="77777777" w:rsidR="00522EAD" w:rsidRPr="00B24218" w:rsidRDefault="00522EAD" w:rsidP="003F5E10">
            <w:pPr>
              <w:pStyle w:val="rowtabella0"/>
              <w:jc w:val="center"/>
              <w:rPr>
                <w:color w:val="002060"/>
              </w:rPr>
            </w:pPr>
            <w:r w:rsidRPr="00B2421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A6E69" w14:textId="77777777" w:rsidR="00522EAD" w:rsidRPr="00B24218" w:rsidRDefault="00522EAD" w:rsidP="003F5E10">
            <w:pPr>
              <w:pStyle w:val="rowtabella0"/>
              <w:jc w:val="center"/>
              <w:rPr>
                <w:color w:val="002060"/>
              </w:rPr>
            </w:pPr>
            <w:r w:rsidRPr="00B242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A9461" w14:textId="77777777" w:rsidR="00522EAD" w:rsidRPr="00B24218" w:rsidRDefault="00522EAD" w:rsidP="003F5E10">
            <w:pPr>
              <w:pStyle w:val="rowtabella0"/>
              <w:jc w:val="center"/>
              <w:rPr>
                <w:color w:val="002060"/>
              </w:rPr>
            </w:pPr>
            <w:r w:rsidRPr="00B24218">
              <w:rPr>
                <w:color w:val="002060"/>
              </w:rPr>
              <w:t>1</w:t>
            </w:r>
          </w:p>
        </w:tc>
      </w:tr>
    </w:tbl>
    <w:p w14:paraId="1FA7D57D" w14:textId="77777777" w:rsidR="00522EAD" w:rsidRPr="00B24218" w:rsidRDefault="00522EAD" w:rsidP="00522EAD">
      <w:pPr>
        <w:pStyle w:val="breakline"/>
        <w:rPr>
          <w:rFonts w:eastAsiaTheme="minorEastAsia"/>
          <w:color w:val="002060"/>
        </w:rPr>
      </w:pPr>
    </w:p>
    <w:p w14:paraId="04B5EE50" w14:textId="77777777" w:rsidR="00522EAD" w:rsidRPr="00B24218" w:rsidRDefault="00522EAD" w:rsidP="00522EAD">
      <w:pPr>
        <w:pStyle w:val="breakline"/>
        <w:rPr>
          <w:color w:val="002060"/>
        </w:rPr>
      </w:pPr>
    </w:p>
    <w:p w14:paraId="528414A1" w14:textId="77777777" w:rsidR="00522EAD" w:rsidRPr="00B24218" w:rsidRDefault="00522EAD" w:rsidP="00522EAD">
      <w:pPr>
        <w:pStyle w:val="sottotitolocampionato10"/>
        <w:rPr>
          <w:color w:val="002060"/>
        </w:rPr>
      </w:pPr>
      <w:r w:rsidRPr="00B2421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2EAD" w:rsidRPr="00B24218" w14:paraId="5D2872BE" w14:textId="77777777" w:rsidTr="003F5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84CB7" w14:textId="77777777" w:rsidR="00522EAD" w:rsidRPr="00B24218" w:rsidRDefault="00522EAD" w:rsidP="003F5E10">
            <w:pPr>
              <w:pStyle w:val="headertabella0"/>
              <w:rPr>
                <w:color w:val="002060"/>
              </w:rPr>
            </w:pPr>
            <w:r w:rsidRPr="00B242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3D55C" w14:textId="77777777" w:rsidR="00522EAD" w:rsidRPr="00B24218" w:rsidRDefault="00522EAD" w:rsidP="003F5E10">
            <w:pPr>
              <w:pStyle w:val="headertabella0"/>
              <w:rPr>
                <w:color w:val="002060"/>
              </w:rPr>
            </w:pPr>
            <w:r w:rsidRPr="00B242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CEBD5" w14:textId="77777777" w:rsidR="00522EAD" w:rsidRPr="00B24218" w:rsidRDefault="00522EAD" w:rsidP="003F5E10">
            <w:pPr>
              <w:pStyle w:val="headertabella0"/>
              <w:rPr>
                <w:color w:val="002060"/>
              </w:rPr>
            </w:pPr>
            <w:r w:rsidRPr="00B242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03A2B" w14:textId="77777777" w:rsidR="00522EAD" w:rsidRPr="00B24218" w:rsidRDefault="00522EAD" w:rsidP="003F5E10">
            <w:pPr>
              <w:pStyle w:val="headertabella0"/>
              <w:rPr>
                <w:color w:val="002060"/>
              </w:rPr>
            </w:pPr>
            <w:r w:rsidRPr="00B242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4841F" w14:textId="77777777" w:rsidR="00522EAD" w:rsidRPr="00B24218" w:rsidRDefault="00522EAD" w:rsidP="003F5E10">
            <w:pPr>
              <w:pStyle w:val="headertabella0"/>
              <w:rPr>
                <w:color w:val="002060"/>
              </w:rPr>
            </w:pPr>
            <w:r w:rsidRPr="00B242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D86E2" w14:textId="77777777" w:rsidR="00522EAD" w:rsidRPr="00B24218" w:rsidRDefault="00522EAD" w:rsidP="003F5E10">
            <w:pPr>
              <w:pStyle w:val="headertabella0"/>
              <w:rPr>
                <w:color w:val="002060"/>
              </w:rPr>
            </w:pPr>
            <w:r w:rsidRPr="00B242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C5C0D" w14:textId="77777777" w:rsidR="00522EAD" w:rsidRPr="00B24218" w:rsidRDefault="00522EAD" w:rsidP="003F5E10">
            <w:pPr>
              <w:pStyle w:val="headertabella0"/>
              <w:rPr>
                <w:color w:val="002060"/>
              </w:rPr>
            </w:pPr>
            <w:r w:rsidRPr="00B242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4314C" w14:textId="77777777" w:rsidR="00522EAD" w:rsidRPr="00B24218" w:rsidRDefault="00522EAD" w:rsidP="003F5E10">
            <w:pPr>
              <w:pStyle w:val="headertabella0"/>
              <w:rPr>
                <w:color w:val="002060"/>
              </w:rPr>
            </w:pPr>
            <w:r w:rsidRPr="00B242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3EA88" w14:textId="77777777" w:rsidR="00522EAD" w:rsidRPr="00B24218" w:rsidRDefault="00522EAD" w:rsidP="003F5E10">
            <w:pPr>
              <w:pStyle w:val="headertabella0"/>
              <w:rPr>
                <w:color w:val="002060"/>
              </w:rPr>
            </w:pPr>
            <w:r w:rsidRPr="00B242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9268B" w14:textId="77777777" w:rsidR="00522EAD" w:rsidRPr="00B24218" w:rsidRDefault="00522EAD" w:rsidP="003F5E10">
            <w:pPr>
              <w:pStyle w:val="headertabella0"/>
              <w:rPr>
                <w:color w:val="002060"/>
              </w:rPr>
            </w:pPr>
            <w:r w:rsidRPr="00B24218">
              <w:rPr>
                <w:color w:val="002060"/>
              </w:rPr>
              <w:t>PE</w:t>
            </w:r>
          </w:p>
        </w:tc>
      </w:tr>
      <w:tr w:rsidR="00522EAD" w:rsidRPr="00B24218" w14:paraId="07D6B7C5" w14:textId="77777777" w:rsidTr="003F5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C6D177" w14:textId="77777777" w:rsidR="00522EAD" w:rsidRPr="00B24218" w:rsidRDefault="00522EAD" w:rsidP="003F5E10">
            <w:pPr>
              <w:pStyle w:val="rowtabella0"/>
              <w:rPr>
                <w:color w:val="002060"/>
              </w:rPr>
            </w:pPr>
            <w:r w:rsidRPr="00B24218">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EB865" w14:textId="77777777" w:rsidR="00522EAD" w:rsidRPr="00B24218" w:rsidRDefault="00522EAD" w:rsidP="003F5E10">
            <w:pPr>
              <w:pStyle w:val="rowtabella0"/>
              <w:jc w:val="center"/>
              <w:rPr>
                <w:color w:val="002060"/>
              </w:rPr>
            </w:pPr>
            <w:r w:rsidRPr="00B242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4BF67"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F9B8C"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F2E7C"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74927"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E2B8A" w14:textId="77777777" w:rsidR="00522EAD" w:rsidRPr="00B24218" w:rsidRDefault="00522EAD" w:rsidP="003F5E10">
            <w:pPr>
              <w:pStyle w:val="rowtabella0"/>
              <w:jc w:val="center"/>
              <w:rPr>
                <w:color w:val="002060"/>
              </w:rPr>
            </w:pPr>
            <w:r w:rsidRPr="00B24218">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94D2F" w14:textId="77777777" w:rsidR="00522EAD" w:rsidRPr="00B24218" w:rsidRDefault="00522EAD" w:rsidP="003F5E10">
            <w:pPr>
              <w:pStyle w:val="rowtabella0"/>
              <w:jc w:val="center"/>
              <w:rPr>
                <w:color w:val="002060"/>
              </w:rPr>
            </w:pPr>
            <w:r w:rsidRPr="00B2421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2EE40" w14:textId="77777777" w:rsidR="00522EAD" w:rsidRPr="00B24218" w:rsidRDefault="00522EAD" w:rsidP="003F5E10">
            <w:pPr>
              <w:pStyle w:val="rowtabella0"/>
              <w:jc w:val="center"/>
              <w:rPr>
                <w:color w:val="002060"/>
              </w:rPr>
            </w:pPr>
            <w:r w:rsidRPr="00B2421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ACF7E" w14:textId="77777777" w:rsidR="00522EAD" w:rsidRPr="00B24218" w:rsidRDefault="00522EAD" w:rsidP="003F5E10">
            <w:pPr>
              <w:pStyle w:val="rowtabella0"/>
              <w:jc w:val="center"/>
              <w:rPr>
                <w:color w:val="002060"/>
              </w:rPr>
            </w:pPr>
            <w:r w:rsidRPr="00B24218">
              <w:rPr>
                <w:color w:val="002060"/>
              </w:rPr>
              <w:t>0</w:t>
            </w:r>
          </w:p>
        </w:tc>
      </w:tr>
      <w:tr w:rsidR="00522EAD" w:rsidRPr="00B24218" w14:paraId="59167F5B"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54AD5F" w14:textId="77777777" w:rsidR="00522EAD" w:rsidRPr="00B24218" w:rsidRDefault="00522EAD" w:rsidP="003F5E10">
            <w:pPr>
              <w:pStyle w:val="rowtabella0"/>
              <w:rPr>
                <w:color w:val="002060"/>
              </w:rPr>
            </w:pPr>
            <w:r w:rsidRPr="00B24218">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C072D" w14:textId="77777777" w:rsidR="00522EAD" w:rsidRPr="00B24218" w:rsidRDefault="00522EAD" w:rsidP="003F5E10">
            <w:pPr>
              <w:pStyle w:val="rowtabella0"/>
              <w:jc w:val="center"/>
              <w:rPr>
                <w:color w:val="002060"/>
              </w:rPr>
            </w:pPr>
            <w:r w:rsidRPr="00B242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C383F"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675C4"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0D8D6"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B7FFB"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98BCA" w14:textId="77777777" w:rsidR="00522EAD" w:rsidRPr="00B24218" w:rsidRDefault="00522EAD" w:rsidP="003F5E10">
            <w:pPr>
              <w:pStyle w:val="rowtabella0"/>
              <w:jc w:val="center"/>
              <w:rPr>
                <w:color w:val="002060"/>
              </w:rPr>
            </w:pPr>
            <w:r w:rsidRPr="00B24218">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4826C" w14:textId="77777777" w:rsidR="00522EAD" w:rsidRPr="00B24218" w:rsidRDefault="00522EAD" w:rsidP="003F5E10">
            <w:pPr>
              <w:pStyle w:val="rowtabella0"/>
              <w:jc w:val="center"/>
              <w:rPr>
                <w:color w:val="002060"/>
              </w:rPr>
            </w:pPr>
            <w:r w:rsidRPr="00B2421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C525C" w14:textId="77777777" w:rsidR="00522EAD" w:rsidRPr="00B24218" w:rsidRDefault="00522EAD" w:rsidP="003F5E10">
            <w:pPr>
              <w:pStyle w:val="rowtabella0"/>
              <w:jc w:val="center"/>
              <w:rPr>
                <w:color w:val="002060"/>
              </w:rPr>
            </w:pPr>
            <w:r w:rsidRPr="00B242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06744" w14:textId="77777777" w:rsidR="00522EAD" w:rsidRPr="00B24218" w:rsidRDefault="00522EAD" w:rsidP="003F5E10">
            <w:pPr>
              <w:pStyle w:val="rowtabella0"/>
              <w:jc w:val="center"/>
              <w:rPr>
                <w:color w:val="002060"/>
              </w:rPr>
            </w:pPr>
            <w:r w:rsidRPr="00B24218">
              <w:rPr>
                <w:color w:val="002060"/>
              </w:rPr>
              <w:t>0</w:t>
            </w:r>
          </w:p>
        </w:tc>
      </w:tr>
      <w:tr w:rsidR="00522EAD" w:rsidRPr="00B24218" w14:paraId="486E1E35"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20B63A" w14:textId="77777777" w:rsidR="00522EAD" w:rsidRPr="00B24218" w:rsidRDefault="00522EAD" w:rsidP="003F5E10">
            <w:pPr>
              <w:pStyle w:val="rowtabella0"/>
              <w:rPr>
                <w:color w:val="002060"/>
              </w:rPr>
            </w:pPr>
            <w:r w:rsidRPr="00B24218">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BA5B0" w14:textId="77777777" w:rsidR="00522EAD" w:rsidRPr="00B24218" w:rsidRDefault="00522EAD" w:rsidP="003F5E10">
            <w:pPr>
              <w:pStyle w:val="rowtabella0"/>
              <w:jc w:val="center"/>
              <w:rPr>
                <w:color w:val="002060"/>
              </w:rPr>
            </w:pPr>
            <w:r w:rsidRPr="00B2421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029E1"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36784"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7176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AC70D"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333BD" w14:textId="77777777" w:rsidR="00522EAD" w:rsidRPr="00B24218" w:rsidRDefault="00522EAD" w:rsidP="003F5E10">
            <w:pPr>
              <w:pStyle w:val="rowtabella0"/>
              <w:jc w:val="center"/>
              <w:rPr>
                <w:color w:val="002060"/>
              </w:rPr>
            </w:pPr>
            <w:r w:rsidRPr="00B24218">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49070" w14:textId="77777777" w:rsidR="00522EAD" w:rsidRPr="00B24218" w:rsidRDefault="00522EAD" w:rsidP="003F5E10">
            <w:pPr>
              <w:pStyle w:val="rowtabella0"/>
              <w:jc w:val="center"/>
              <w:rPr>
                <w:color w:val="002060"/>
              </w:rPr>
            </w:pPr>
            <w:r w:rsidRPr="00B24218">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5C3B3" w14:textId="77777777" w:rsidR="00522EAD" w:rsidRPr="00B24218" w:rsidRDefault="00522EAD" w:rsidP="003F5E10">
            <w:pPr>
              <w:pStyle w:val="rowtabella0"/>
              <w:jc w:val="center"/>
              <w:rPr>
                <w:color w:val="002060"/>
              </w:rPr>
            </w:pPr>
            <w:r w:rsidRPr="00B242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1678B" w14:textId="77777777" w:rsidR="00522EAD" w:rsidRPr="00B24218" w:rsidRDefault="00522EAD" w:rsidP="003F5E10">
            <w:pPr>
              <w:pStyle w:val="rowtabella0"/>
              <w:jc w:val="center"/>
              <w:rPr>
                <w:color w:val="002060"/>
              </w:rPr>
            </w:pPr>
            <w:r w:rsidRPr="00B24218">
              <w:rPr>
                <w:color w:val="002060"/>
              </w:rPr>
              <w:t>0</w:t>
            </w:r>
          </w:p>
        </w:tc>
      </w:tr>
      <w:tr w:rsidR="00522EAD" w:rsidRPr="00B24218" w14:paraId="37BE6467"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89A182" w14:textId="77777777" w:rsidR="00522EAD" w:rsidRPr="00B24218" w:rsidRDefault="00522EAD" w:rsidP="003F5E10">
            <w:pPr>
              <w:pStyle w:val="rowtabella0"/>
              <w:rPr>
                <w:color w:val="002060"/>
              </w:rPr>
            </w:pPr>
            <w:r w:rsidRPr="00B24218">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5D24B" w14:textId="77777777" w:rsidR="00522EAD" w:rsidRPr="00B24218" w:rsidRDefault="00522EAD" w:rsidP="003F5E10">
            <w:pPr>
              <w:pStyle w:val="rowtabella0"/>
              <w:jc w:val="center"/>
              <w:rPr>
                <w:color w:val="002060"/>
              </w:rPr>
            </w:pPr>
            <w:r w:rsidRPr="00B2421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14777"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F46E5"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F8E8B"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C2BB0"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4B376" w14:textId="77777777" w:rsidR="00522EAD" w:rsidRPr="00B24218" w:rsidRDefault="00522EAD" w:rsidP="003F5E10">
            <w:pPr>
              <w:pStyle w:val="rowtabella0"/>
              <w:jc w:val="center"/>
              <w:rPr>
                <w:color w:val="002060"/>
              </w:rPr>
            </w:pPr>
            <w:r w:rsidRPr="00B24218">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59C5E" w14:textId="77777777" w:rsidR="00522EAD" w:rsidRPr="00B24218" w:rsidRDefault="00522EAD" w:rsidP="003F5E10">
            <w:pPr>
              <w:pStyle w:val="rowtabella0"/>
              <w:jc w:val="center"/>
              <w:rPr>
                <w:color w:val="002060"/>
              </w:rPr>
            </w:pPr>
            <w:r w:rsidRPr="00B2421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CAE92" w14:textId="77777777" w:rsidR="00522EAD" w:rsidRPr="00B24218" w:rsidRDefault="00522EAD" w:rsidP="003F5E10">
            <w:pPr>
              <w:pStyle w:val="rowtabella0"/>
              <w:jc w:val="center"/>
              <w:rPr>
                <w:color w:val="002060"/>
              </w:rPr>
            </w:pPr>
            <w:r w:rsidRPr="00B242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1EA83" w14:textId="77777777" w:rsidR="00522EAD" w:rsidRPr="00B24218" w:rsidRDefault="00522EAD" w:rsidP="003F5E10">
            <w:pPr>
              <w:pStyle w:val="rowtabella0"/>
              <w:jc w:val="center"/>
              <w:rPr>
                <w:color w:val="002060"/>
              </w:rPr>
            </w:pPr>
            <w:r w:rsidRPr="00B24218">
              <w:rPr>
                <w:color w:val="002060"/>
              </w:rPr>
              <w:t>0</w:t>
            </w:r>
          </w:p>
        </w:tc>
      </w:tr>
      <w:tr w:rsidR="00522EAD" w:rsidRPr="00B24218" w14:paraId="25F86670"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1EA1D4" w14:textId="77777777" w:rsidR="00522EAD" w:rsidRPr="00B24218" w:rsidRDefault="00522EAD" w:rsidP="003F5E10">
            <w:pPr>
              <w:pStyle w:val="rowtabella0"/>
              <w:rPr>
                <w:color w:val="002060"/>
              </w:rPr>
            </w:pPr>
            <w:r w:rsidRPr="00B24218">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316C3" w14:textId="77777777" w:rsidR="00522EAD" w:rsidRPr="00B24218" w:rsidRDefault="00522EAD" w:rsidP="003F5E10">
            <w:pPr>
              <w:pStyle w:val="rowtabella0"/>
              <w:jc w:val="center"/>
              <w:rPr>
                <w:color w:val="002060"/>
              </w:rPr>
            </w:pPr>
            <w:r w:rsidRPr="00B242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CFB05"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6FA42"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B912B"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CD446"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83702" w14:textId="77777777" w:rsidR="00522EAD" w:rsidRPr="00B24218" w:rsidRDefault="00522EAD" w:rsidP="003F5E10">
            <w:pPr>
              <w:pStyle w:val="rowtabella0"/>
              <w:jc w:val="center"/>
              <w:rPr>
                <w:color w:val="002060"/>
              </w:rPr>
            </w:pPr>
            <w:r w:rsidRPr="00B24218">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2F655" w14:textId="77777777" w:rsidR="00522EAD" w:rsidRPr="00B24218" w:rsidRDefault="00522EAD" w:rsidP="003F5E10">
            <w:pPr>
              <w:pStyle w:val="rowtabella0"/>
              <w:jc w:val="center"/>
              <w:rPr>
                <w:color w:val="002060"/>
              </w:rPr>
            </w:pPr>
            <w:r w:rsidRPr="00B24218">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0F3F8" w14:textId="77777777" w:rsidR="00522EAD" w:rsidRPr="00B24218" w:rsidRDefault="00522EAD" w:rsidP="003F5E10">
            <w:pPr>
              <w:pStyle w:val="rowtabella0"/>
              <w:jc w:val="center"/>
              <w:rPr>
                <w:color w:val="002060"/>
              </w:rPr>
            </w:pPr>
            <w:r w:rsidRPr="00B242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C49CF" w14:textId="77777777" w:rsidR="00522EAD" w:rsidRPr="00B24218" w:rsidRDefault="00522EAD" w:rsidP="003F5E10">
            <w:pPr>
              <w:pStyle w:val="rowtabella0"/>
              <w:jc w:val="center"/>
              <w:rPr>
                <w:color w:val="002060"/>
              </w:rPr>
            </w:pPr>
            <w:r w:rsidRPr="00B24218">
              <w:rPr>
                <w:color w:val="002060"/>
              </w:rPr>
              <w:t>0</w:t>
            </w:r>
          </w:p>
        </w:tc>
      </w:tr>
      <w:tr w:rsidR="00522EAD" w:rsidRPr="00B24218" w14:paraId="074B30FA"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7EA12B" w14:textId="77777777" w:rsidR="00522EAD" w:rsidRPr="00B24218" w:rsidRDefault="00522EAD" w:rsidP="003F5E10">
            <w:pPr>
              <w:pStyle w:val="rowtabella0"/>
              <w:rPr>
                <w:color w:val="002060"/>
              </w:rPr>
            </w:pPr>
            <w:r w:rsidRPr="00B24218">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9B73B" w14:textId="77777777" w:rsidR="00522EAD" w:rsidRPr="00B24218" w:rsidRDefault="00522EAD" w:rsidP="003F5E10">
            <w:pPr>
              <w:pStyle w:val="rowtabella0"/>
              <w:jc w:val="center"/>
              <w:rPr>
                <w:color w:val="002060"/>
              </w:rPr>
            </w:pPr>
            <w:r w:rsidRPr="00B242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70648"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8ECAB"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C4759"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9D20A"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B7FA9" w14:textId="77777777" w:rsidR="00522EAD" w:rsidRPr="00B24218" w:rsidRDefault="00522EAD" w:rsidP="003F5E10">
            <w:pPr>
              <w:pStyle w:val="rowtabella0"/>
              <w:jc w:val="center"/>
              <w:rPr>
                <w:color w:val="002060"/>
              </w:rPr>
            </w:pPr>
            <w:r w:rsidRPr="00B2421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D2872" w14:textId="77777777" w:rsidR="00522EAD" w:rsidRPr="00B24218" w:rsidRDefault="00522EAD" w:rsidP="003F5E10">
            <w:pPr>
              <w:pStyle w:val="rowtabella0"/>
              <w:jc w:val="center"/>
              <w:rPr>
                <w:color w:val="002060"/>
              </w:rPr>
            </w:pPr>
            <w:r w:rsidRPr="00B2421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58424"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B341D" w14:textId="77777777" w:rsidR="00522EAD" w:rsidRPr="00B24218" w:rsidRDefault="00522EAD" w:rsidP="003F5E10">
            <w:pPr>
              <w:pStyle w:val="rowtabella0"/>
              <w:jc w:val="center"/>
              <w:rPr>
                <w:color w:val="002060"/>
              </w:rPr>
            </w:pPr>
            <w:r w:rsidRPr="00B24218">
              <w:rPr>
                <w:color w:val="002060"/>
              </w:rPr>
              <w:t>0</w:t>
            </w:r>
          </w:p>
        </w:tc>
      </w:tr>
      <w:tr w:rsidR="00522EAD" w:rsidRPr="00B24218" w14:paraId="4FA85FDA"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A2A4A2" w14:textId="77777777" w:rsidR="00522EAD" w:rsidRPr="00B24218" w:rsidRDefault="00522EAD" w:rsidP="003F5E10">
            <w:pPr>
              <w:pStyle w:val="rowtabella0"/>
              <w:rPr>
                <w:color w:val="002060"/>
              </w:rPr>
            </w:pPr>
            <w:r w:rsidRPr="00B24218">
              <w:rPr>
                <w:color w:val="002060"/>
              </w:rPr>
              <w:t>A.S.D. REAL FABRIANO</w:t>
            </w:r>
            <w:r>
              <w:rPr>
                <w:color w:val="002060"/>
              </w:rPr>
              <w:t xml:space="preserve"> </w:t>
            </w:r>
            <w:r w:rsidRPr="00B24218">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2D56E" w14:textId="77777777" w:rsidR="00522EAD" w:rsidRPr="00B24218" w:rsidRDefault="00522EAD" w:rsidP="003F5E10">
            <w:pPr>
              <w:pStyle w:val="rowtabella0"/>
              <w:jc w:val="center"/>
              <w:rPr>
                <w:color w:val="002060"/>
              </w:rPr>
            </w:pPr>
            <w:r w:rsidRPr="00B242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2E376"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CDB23"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FD38A"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31859"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9BF2F" w14:textId="77777777" w:rsidR="00522EAD" w:rsidRPr="00B24218" w:rsidRDefault="00522EAD" w:rsidP="003F5E10">
            <w:pPr>
              <w:pStyle w:val="rowtabella0"/>
              <w:jc w:val="center"/>
              <w:rPr>
                <w:color w:val="002060"/>
              </w:rPr>
            </w:pPr>
            <w:r w:rsidRPr="00B2421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85866" w14:textId="77777777" w:rsidR="00522EAD" w:rsidRPr="00B24218" w:rsidRDefault="00522EAD" w:rsidP="003F5E10">
            <w:pPr>
              <w:pStyle w:val="rowtabella0"/>
              <w:jc w:val="center"/>
              <w:rPr>
                <w:color w:val="002060"/>
              </w:rPr>
            </w:pPr>
            <w:r w:rsidRPr="00B2421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4113A"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5C58B" w14:textId="77777777" w:rsidR="00522EAD" w:rsidRPr="00B24218" w:rsidRDefault="00522EAD" w:rsidP="003F5E10">
            <w:pPr>
              <w:pStyle w:val="rowtabella0"/>
              <w:jc w:val="center"/>
              <w:rPr>
                <w:color w:val="002060"/>
              </w:rPr>
            </w:pPr>
            <w:r w:rsidRPr="00B24218">
              <w:rPr>
                <w:color w:val="002060"/>
              </w:rPr>
              <w:t>0</w:t>
            </w:r>
          </w:p>
        </w:tc>
      </w:tr>
      <w:tr w:rsidR="00522EAD" w:rsidRPr="00B24218" w14:paraId="273CC25E"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721FCA" w14:textId="77777777" w:rsidR="00522EAD" w:rsidRPr="00B24218" w:rsidRDefault="00522EAD" w:rsidP="003F5E10">
            <w:pPr>
              <w:pStyle w:val="rowtabella0"/>
              <w:rPr>
                <w:color w:val="002060"/>
              </w:rPr>
            </w:pPr>
            <w:r w:rsidRPr="00B24218">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A49F1" w14:textId="77777777" w:rsidR="00522EAD" w:rsidRPr="00B24218" w:rsidRDefault="00522EAD" w:rsidP="003F5E10">
            <w:pPr>
              <w:pStyle w:val="rowtabella0"/>
              <w:jc w:val="center"/>
              <w:rPr>
                <w:color w:val="002060"/>
              </w:rPr>
            </w:pPr>
            <w:r w:rsidRPr="00B242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3A048"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8BC0E"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32D04"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2DAAE"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C1215" w14:textId="77777777" w:rsidR="00522EAD" w:rsidRPr="00B24218" w:rsidRDefault="00522EAD" w:rsidP="003F5E10">
            <w:pPr>
              <w:pStyle w:val="rowtabella0"/>
              <w:jc w:val="center"/>
              <w:rPr>
                <w:color w:val="002060"/>
              </w:rPr>
            </w:pPr>
            <w:r w:rsidRPr="00B2421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EBDC5" w14:textId="77777777" w:rsidR="00522EAD" w:rsidRPr="00B24218" w:rsidRDefault="00522EAD" w:rsidP="003F5E10">
            <w:pPr>
              <w:pStyle w:val="rowtabella0"/>
              <w:jc w:val="center"/>
              <w:rPr>
                <w:color w:val="002060"/>
              </w:rPr>
            </w:pPr>
            <w:r w:rsidRPr="00B2421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2F813"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3ABA5" w14:textId="77777777" w:rsidR="00522EAD" w:rsidRPr="00B24218" w:rsidRDefault="00522EAD" w:rsidP="003F5E10">
            <w:pPr>
              <w:pStyle w:val="rowtabella0"/>
              <w:jc w:val="center"/>
              <w:rPr>
                <w:color w:val="002060"/>
              </w:rPr>
            </w:pPr>
            <w:r w:rsidRPr="00B24218">
              <w:rPr>
                <w:color w:val="002060"/>
              </w:rPr>
              <w:t>0</w:t>
            </w:r>
          </w:p>
        </w:tc>
      </w:tr>
      <w:tr w:rsidR="00522EAD" w:rsidRPr="00B24218" w14:paraId="17EA1750"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F9596D" w14:textId="77777777" w:rsidR="00522EAD" w:rsidRPr="00B24218" w:rsidRDefault="00522EAD" w:rsidP="003F5E10">
            <w:pPr>
              <w:pStyle w:val="rowtabella0"/>
              <w:rPr>
                <w:color w:val="002060"/>
              </w:rPr>
            </w:pPr>
            <w:r w:rsidRPr="00B24218">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89D29" w14:textId="77777777" w:rsidR="00522EAD" w:rsidRPr="00B24218" w:rsidRDefault="00522EAD" w:rsidP="003F5E10">
            <w:pPr>
              <w:pStyle w:val="rowtabella0"/>
              <w:jc w:val="center"/>
              <w:rPr>
                <w:color w:val="002060"/>
              </w:rPr>
            </w:pPr>
            <w:r w:rsidRPr="00B242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223AE"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FB8BA"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EB4C6"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9FDDA"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C5995" w14:textId="77777777" w:rsidR="00522EAD" w:rsidRPr="00B24218" w:rsidRDefault="00522EAD" w:rsidP="003F5E10">
            <w:pPr>
              <w:pStyle w:val="rowtabella0"/>
              <w:jc w:val="center"/>
              <w:rPr>
                <w:color w:val="002060"/>
              </w:rPr>
            </w:pPr>
            <w:r w:rsidRPr="00B2421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5643F" w14:textId="77777777" w:rsidR="00522EAD" w:rsidRPr="00B24218" w:rsidRDefault="00522EAD" w:rsidP="003F5E10">
            <w:pPr>
              <w:pStyle w:val="rowtabella0"/>
              <w:jc w:val="center"/>
              <w:rPr>
                <w:color w:val="002060"/>
              </w:rPr>
            </w:pPr>
            <w:r w:rsidRPr="00B24218">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3AACA" w14:textId="77777777" w:rsidR="00522EAD" w:rsidRPr="00B24218" w:rsidRDefault="00522EAD" w:rsidP="003F5E10">
            <w:pPr>
              <w:pStyle w:val="rowtabella0"/>
              <w:jc w:val="center"/>
              <w:rPr>
                <w:color w:val="002060"/>
              </w:rPr>
            </w:pPr>
            <w:r w:rsidRPr="00B2421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BE26B" w14:textId="77777777" w:rsidR="00522EAD" w:rsidRPr="00B24218" w:rsidRDefault="00522EAD" w:rsidP="003F5E10">
            <w:pPr>
              <w:pStyle w:val="rowtabella0"/>
              <w:jc w:val="center"/>
              <w:rPr>
                <w:color w:val="002060"/>
              </w:rPr>
            </w:pPr>
            <w:r w:rsidRPr="00B24218">
              <w:rPr>
                <w:color w:val="002060"/>
              </w:rPr>
              <w:t>0</w:t>
            </w:r>
          </w:p>
        </w:tc>
      </w:tr>
      <w:tr w:rsidR="00522EAD" w:rsidRPr="00B24218" w14:paraId="05F558FB"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8D15E2" w14:textId="77777777" w:rsidR="00522EAD" w:rsidRPr="00B24218" w:rsidRDefault="00522EAD" w:rsidP="003F5E10">
            <w:pPr>
              <w:pStyle w:val="rowtabella0"/>
              <w:rPr>
                <w:color w:val="002060"/>
              </w:rPr>
            </w:pPr>
            <w:r w:rsidRPr="00B24218">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D2CF5"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29324"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38146"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35949"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51AB7"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EA61D" w14:textId="77777777" w:rsidR="00522EAD" w:rsidRPr="00B24218" w:rsidRDefault="00522EAD" w:rsidP="003F5E10">
            <w:pPr>
              <w:pStyle w:val="rowtabella0"/>
              <w:jc w:val="center"/>
              <w:rPr>
                <w:color w:val="002060"/>
              </w:rPr>
            </w:pPr>
            <w:r w:rsidRPr="00B242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772E3" w14:textId="77777777" w:rsidR="00522EAD" w:rsidRPr="00B24218" w:rsidRDefault="00522EAD" w:rsidP="003F5E10">
            <w:pPr>
              <w:pStyle w:val="rowtabella0"/>
              <w:jc w:val="center"/>
              <w:rPr>
                <w:color w:val="002060"/>
              </w:rPr>
            </w:pPr>
            <w:r w:rsidRPr="00B24218">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F4BD3" w14:textId="77777777" w:rsidR="00522EAD" w:rsidRPr="00B24218" w:rsidRDefault="00522EAD" w:rsidP="003F5E10">
            <w:pPr>
              <w:pStyle w:val="rowtabella0"/>
              <w:jc w:val="center"/>
              <w:rPr>
                <w:color w:val="002060"/>
              </w:rPr>
            </w:pPr>
            <w:r w:rsidRPr="00B2421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CC3EF" w14:textId="77777777" w:rsidR="00522EAD" w:rsidRPr="00B24218" w:rsidRDefault="00522EAD" w:rsidP="003F5E10">
            <w:pPr>
              <w:pStyle w:val="rowtabella0"/>
              <w:jc w:val="center"/>
              <w:rPr>
                <w:color w:val="002060"/>
              </w:rPr>
            </w:pPr>
            <w:r w:rsidRPr="00B24218">
              <w:rPr>
                <w:color w:val="002060"/>
              </w:rPr>
              <w:t>0</w:t>
            </w:r>
          </w:p>
        </w:tc>
      </w:tr>
      <w:tr w:rsidR="00522EAD" w:rsidRPr="00B24218" w14:paraId="600E6A75"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634EA8" w14:textId="77777777" w:rsidR="00522EAD" w:rsidRPr="00B24218" w:rsidRDefault="00522EAD" w:rsidP="003F5E10">
            <w:pPr>
              <w:pStyle w:val="rowtabella0"/>
              <w:rPr>
                <w:color w:val="002060"/>
              </w:rPr>
            </w:pPr>
            <w:r w:rsidRPr="00B24218">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D42B8"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575D2"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5BF33"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4CD0F"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BA7DD" w14:textId="77777777" w:rsidR="00522EAD" w:rsidRPr="00B24218" w:rsidRDefault="00522EAD" w:rsidP="003F5E10">
            <w:pPr>
              <w:pStyle w:val="rowtabella0"/>
              <w:jc w:val="center"/>
              <w:rPr>
                <w:color w:val="002060"/>
              </w:rPr>
            </w:pPr>
            <w:r w:rsidRPr="00B242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3CD4E" w14:textId="77777777" w:rsidR="00522EAD" w:rsidRPr="00B24218" w:rsidRDefault="00522EAD" w:rsidP="003F5E10">
            <w:pPr>
              <w:pStyle w:val="rowtabella0"/>
              <w:jc w:val="center"/>
              <w:rPr>
                <w:color w:val="002060"/>
              </w:rPr>
            </w:pPr>
            <w:r w:rsidRPr="00B2421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82B7C" w14:textId="77777777" w:rsidR="00522EAD" w:rsidRPr="00B24218" w:rsidRDefault="00522EAD" w:rsidP="003F5E10">
            <w:pPr>
              <w:pStyle w:val="rowtabella0"/>
              <w:jc w:val="center"/>
              <w:rPr>
                <w:color w:val="002060"/>
              </w:rPr>
            </w:pPr>
            <w:r w:rsidRPr="00B24218">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92184" w14:textId="77777777" w:rsidR="00522EAD" w:rsidRPr="00B24218" w:rsidRDefault="00522EAD" w:rsidP="003F5E10">
            <w:pPr>
              <w:pStyle w:val="rowtabella0"/>
              <w:jc w:val="center"/>
              <w:rPr>
                <w:color w:val="002060"/>
              </w:rPr>
            </w:pPr>
            <w:r w:rsidRPr="00B2421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7AD41" w14:textId="77777777" w:rsidR="00522EAD" w:rsidRPr="00B24218" w:rsidRDefault="00522EAD" w:rsidP="003F5E10">
            <w:pPr>
              <w:pStyle w:val="rowtabella0"/>
              <w:jc w:val="center"/>
              <w:rPr>
                <w:color w:val="002060"/>
              </w:rPr>
            </w:pPr>
            <w:r w:rsidRPr="00B24218">
              <w:rPr>
                <w:color w:val="002060"/>
              </w:rPr>
              <w:t>0</w:t>
            </w:r>
          </w:p>
        </w:tc>
      </w:tr>
      <w:tr w:rsidR="00522EAD" w:rsidRPr="00B24218" w14:paraId="704D06CF" w14:textId="77777777" w:rsidTr="003F5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16EE29" w14:textId="77777777" w:rsidR="00522EAD" w:rsidRPr="00B24218" w:rsidRDefault="00522EAD" w:rsidP="003F5E10">
            <w:pPr>
              <w:pStyle w:val="rowtabella0"/>
              <w:rPr>
                <w:color w:val="002060"/>
              </w:rPr>
            </w:pPr>
            <w:r w:rsidRPr="00B24218">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B64B4"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2FDA6"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97BE1"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257E2"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23738" w14:textId="77777777" w:rsidR="00522EAD" w:rsidRPr="00B24218" w:rsidRDefault="00522EAD" w:rsidP="003F5E10">
            <w:pPr>
              <w:pStyle w:val="rowtabella0"/>
              <w:jc w:val="center"/>
              <w:rPr>
                <w:color w:val="002060"/>
              </w:rPr>
            </w:pPr>
            <w:r w:rsidRPr="00B242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D2914" w14:textId="77777777" w:rsidR="00522EAD" w:rsidRPr="00B24218" w:rsidRDefault="00522EAD" w:rsidP="003F5E10">
            <w:pPr>
              <w:pStyle w:val="rowtabella0"/>
              <w:jc w:val="center"/>
              <w:rPr>
                <w:color w:val="002060"/>
              </w:rPr>
            </w:pPr>
            <w:r w:rsidRPr="00B2421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D8D8E" w14:textId="77777777" w:rsidR="00522EAD" w:rsidRPr="00B24218" w:rsidRDefault="00522EAD" w:rsidP="003F5E10">
            <w:pPr>
              <w:pStyle w:val="rowtabella0"/>
              <w:jc w:val="center"/>
              <w:rPr>
                <w:color w:val="002060"/>
              </w:rPr>
            </w:pPr>
            <w:r w:rsidRPr="00B24218">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C3748" w14:textId="77777777" w:rsidR="00522EAD" w:rsidRPr="00B24218" w:rsidRDefault="00522EAD" w:rsidP="003F5E10">
            <w:pPr>
              <w:pStyle w:val="rowtabella0"/>
              <w:jc w:val="center"/>
              <w:rPr>
                <w:color w:val="002060"/>
              </w:rPr>
            </w:pPr>
            <w:r w:rsidRPr="00B242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1B5EC" w14:textId="77777777" w:rsidR="00522EAD" w:rsidRPr="00B24218" w:rsidRDefault="00522EAD" w:rsidP="003F5E10">
            <w:pPr>
              <w:pStyle w:val="rowtabella0"/>
              <w:jc w:val="center"/>
              <w:rPr>
                <w:color w:val="002060"/>
              </w:rPr>
            </w:pPr>
            <w:r w:rsidRPr="00B24218">
              <w:rPr>
                <w:color w:val="002060"/>
              </w:rPr>
              <w:t>0</w:t>
            </w:r>
          </w:p>
        </w:tc>
      </w:tr>
    </w:tbl>
    <w:p w14:paraId="560B1880" w14:textId="77777777" w:rsidR="00522EAD" w:rsidRPr="00B24218" w:rsidRDefault="00522EAD" w:rsidP="00522EAD">
      <w:pPr>
        <w:pStyle w:val="breakline"/>
        <w:rPr>
          <w:rFonts w:eastAsiaTheme="minorEastAsia"/>
          <w:color w:val="002060"/>
        </w:rPr>
      </w:pPr>
    </w:p>
    <w:p w14:paraId="02B7D686" w14:textId="77777777" w:rsidR="00522EAD" w:rsidRPr="00B24218" w:rsidRDefault="00522EAD" w:rsidP="00522EAD">
      <w:pPr>
        <w:pStyle w:val="breakline"/>
        <w:rPr>
          <w:color w:val="002060"/>
        </w:rPr>
      </w:pPr>
    </w:p>
    <w:p w14:paraId="61AD74FF" w14:textId="77777777" w:rsidR="00522EAD" w:rsidRPr="00B24218" w:rsidRDefault="00522EAD" w:rsidP="00522EAD">
      <w:pPr>
        <w:pStyle w:val="sottotitolocampionato10"/>
        <w:rPr>
          <w:color w:val="002060"/>
        </w:rPr>
      </w:pPr>
      <w:r w:rsidRPr="00B24218">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2EAD" w:rsidRPr="00B24218" w14:paraId="4C54E76E" w14:textId="77777777" w:rsidTr="003F5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E3BD2" w14:textId="77777777" w:rsidR="00522EAD" w:rsidRPr="00B24218" w:rsidRDefault="00522EAD" w:rsidP="003F5E10">
            <w:pPr>
              <w:pStyle w:val="headertabella0"/>
              <w:rPr>
                <w:color w:val="002060"/>
              </w:rPr>
            </w:pPr>
            <w:r w:rsidRPr="00B242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9C852" w14:textId="77777777" w:rsidR="00522EAD" w:rsidRPr="00B24218" w:rsidRDefault="00522EAD" w:rsidP="003F5E10">
            <w:pPr>
              <w:pStyle w:val="headertabella0"/>
              <w:rPr>
                <w:color w:val="002060"/>
              </w:rPr>
            </w:pPr>
            <w:r w:rsidRPr="00B242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6D43E" w14:textId="77777777" w:rsidR="00522EAD" w:rsidRPr="00B24218" w:rsidRDefault="00522EAD" w:rsidP="003F5E10">
            <w:pPr>
              <w:pStyle w:val="headertabella0"/>
              <w:rPr>
                <w:color w:val="002060"/>
              </w:rPr>
            </w:pPr>
            <w:r w:rsidRPr="00B242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9424A" w14:textId="77777777" w:rsidR="00522EAD" w:rsidRPr="00B24218" w:rsidRDefault="00522EAD" w:rsidP="003F5E10">
            <w:pPr>
              <w:pStyle w:val="headertabella0"/>
              <w:rPr>
                <w:color w:val="002060"/>
              </w:rPr>
            </w:pPr>
            <w:r w:rsidRPr="00B242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0DCB6" w14:textId="77777777" w:rsidR="00522EAD" w:rsidRPr="00B24218" w:rsidRDefault="00522EAD" w:rsidP="003F5E10">
            <w:pPr>
              <w:pStyle w:val="headertabella0"/>
              <w:rPr>
                <w:color w:val="002060"/>
              </w:rPr>
            </w:pPr>
            <w:r w:rsidRPr="00B242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00511" w14:textId="77777777" w:rsidR="00522EAD" w:rsidRPr="00B24218" w:rsidRDefault="00522EAD" w:rsidP="003F5E10">
            <w:pPr>
              <w:pStyle w:val="headertabella0"/>
              <w:rPr>
                <w:color w:val="002060"/>
              </w:rPr>
            </w:pPr>
            <w:r w:rsidRPr="00B242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F1394" w14:textId="77777777" w:rsidR="00522EAD" w:rsidRPr="00B24218" w:rsidRDefault="00522EAD" w:rsidP="003F5E10">
            <w:pPr>
              <w:pStyle w:val="headertabella0"/>
              <w:rPr>
                <w:color w:val="002060"/>
              </w:rPr>
            </w:pPr>
            <w:r w:rsidRPr="00B242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EC34D" w14:textId="77777777" w:rsidR="00522EAD" w:rsidRPr="00B24218" w:rsidRDefault="00522EAD" w:rsidP="003F5E10">
            <w:pPr>
              <w:pStyle w:val="headertabella0"/>
              <w:rPr>
                <w:color w:val="002060"/>
              </w:rPr>
            </w:pPr>
            <w:r w:rsidRPr="00B242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70CBC" w14:textId="77777777" w:rsidR="00522EAD" w:rsidRPr="00B24218" w:rsidRDefault="00522EAD" w:rsidP="003F5E10">
            <w:pPr>
              <w:pStyle w:val="headertabella0"/>
              <w:rPr>
                <w:color w:val="002060"/>
              </w:rPr>
            </w:pPr>
            <w:r w:rsidRPr="00B242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03EC6" w14:textId="77777777" w:rsidR="00522EAD" w:rsidRPr="00B24218" w:rsidRDefault="00522EAD" w:rsidP="003F5E10">
            <w:pPr>
              <w:pStyle w:val="headertabella0"/>
              <w:rPr>
                <w:color w:val="002060"/>
              </w:rPr>
            </w:pPr>
            <w:r w:rsidRPr="00B24218">
              <w:rPr>
                <w:color w:val="002060"/>
              </w:rPr>
              <w:t>PE</w:t>
            </w:r>
          </w:p>
        </w:tc>
      </w:tr>
      <w:tr w:rsidR="00522EAD" w:rsidRPr="00B24218" w14:paraId="0C84C9DC" w14:textId="77777777" w:rsidTr="003F5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3F34F5" w14:textId="77777777" w:rsidR="00522EAD" w:rsidRPr="00B24218" w:rsidRDefault="00522EAD" w:rsidP="003F5E10">
            <w:pPr>
              <w:pStyle w:val="rowtabella0"/>
              <w:rPr>
                <w:color w:val="002060"/>
              </w:rPr>
            </w:pPr>
            <w:r w:rsidRPr="00B24218">
              <w:rPr>
                <w:color w:val="002060"/>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F9E94" w14:textId="77777777" w:rsidR="00522EAD" w:rsidRPr="00B24218" w:rsidRDefault="00522EAD" w:rsidP="003F5E10">
            <w:pPr>
              <w:pStyle w:val="rowtabella0"/>
              <w:jc w:val="center"/>
              <w:rPr>
                <w:color w:val="002060"/>
              </w:rPr>
            </w:pPr>
            <w:r w:rsidRPr="00B242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36C1A"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72791"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5C4C2"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A33A6"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C33BC" w14:textId="77777777" w:rsidR="00522EAD" w:rsidRPr="00B24218" w:rsidRDefault="00522EAD" w:rsidP="003F5E10">
            <w:pPr>
              <w:pStyle w:val="rowtabella0"/>
              <w:jc w:val="center"/>
              <w:rPr>
                <w:color w:val="002060"/>
              </w:rPr>
            </w:pPr>
            <w:r w:rsidRPr="00B24218">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97143" w14:textId="77777777" w:rsidR="00522EAD" w:rsidRPr="00B24218" w:rsidRDefault="00522EAD" w:rsidP="003F5E10">
            <w:pPr>
              <w:pStyle w:val="rowtabella0"/>
              <w:jc w:val="center"/>
              <w:rPr>
                <w:color w:val="002060"/>
              </w:rPr>
            </w:pPr>
            <w:r w:rsidRPr="00B2421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AF97F" w14:textId="77777777" w:rsidR="00522EAD" w:rsidRPr="00B24218" w:rsidRDefault="00522EAD" w:rsidP="003F5E10">
            <w:pPr>
              <w:pStyle w:val="rowtabella0"/>
              <w:jc w:val="center"/>
              <w:rPr>
                <w:color w:val="002060"/>
              </w:rPr>
            </w:pPr>
            <w:r w:rsidRPr="00B2421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25506" w14:textId="77777777" w:rsidR="00522EAD" w:rsidRPr="00B24218" w:rsidRDefault="00522EAD" w:rsidP="003F5E10">
            <w:pPr>
              <w:pStyle w:val="rowtabella0"/>
              <w:jc w:val="center"/>
              <w:rPr>
                <w:color w:val="002060"/>
              </w:rPr>
            </w:pPr>
            <w:r w:rsidRPr="00B24218">
              <w:rPr>
                <w:color w:val="002060"/>
              </w:rPr>
              <w:t>0</w:t>
            </w:r>
          </w:p>
        </w:tc>
      </w:tr>
      <w:tr w:rsidR="00522EAD" w:rsidRPr="00B24218" w14:paraId="4C1BC8E4"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40A801" w14:textId="77777777" w:rsidR="00522EAD" w:rsidRPr="00B24218" w:rsidRDefault="00522EAD" w:rsidP="003F5E10">
            <w:pPr>
              <w:pStyle w:val="rowtabella0"/>
              <w:rPr>
                <w:color w:val="002060"/>
              </w:rPr>
            </w:pPr>
            <w:r w:rsidRPr="00B24218">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A1937" w14:textId="77777777" w:rsidR="00522EAD" w:rsidRPr="00B24218" w:rsidRDefault="00522EAD" w:rsidP="003F5E10">
            <w:pPr>
              <w:pStyle w:val="rowtabella0"/>
              <w:jc w:val="center"/>
              <w:rPr>
                <w:color w:val="002060"/>
              </w:rPr>
            </w:pPr>
            <w:r w:rsidRPr="00B2421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60735"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F46E1"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F22A5"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0E5FD"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3F0C7" w14:textId="77777777" w:rsidR="00522EAD" w:rsidRPr="00B24218" w:rsidRDefault="00522EAD" w:rsidP="003F5E10">
            <w:pPr>
              <w:pStyle w:val="rowtabella0"/>
              <w:jc w:val="center"/>
              <w:rPr>
                <w:color w:val="002060"/>
              </w:rPr>
            </w:pPr>
            <w:r w:rsidRPr="00B2421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8E247" w14:textId="77777777" w:rsidR="00522EAD" w:rsidRPr="00B24218" w:rsidRDefault="00522EAD" w:rsidP="003F5E10">
            <w:pPr>
              <w:pStyle w:val="rowtabella0"/>
              <w:jc w:val="center"/>
              <w:rPr>
                <w:color w:val="002060"/>
              </w:rPr>
            </w:pPr>
            <w:r w:rsidRPr="00B242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D8B6C" w14:textId="77777777" w:rsidR="00522EAD" w:rsidRPr="00B24218" w:rsidRDefault="00522EAD" w:rsidP="003F5E10">
            <w:pPr>
              <w:pStyle w:val="rowtabella0"/>
              <w:jc w:val="center"/>
              <w:rPr>
                <w:color w:val="002060"/>
              </w:rPr>
            </w:pPr>
            <w:r w:rsidRPr="00B242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A689B" w14:textId="77777777" w:rsidR="00522EAD" w:rsidRPr="00B24218" w:rsidRDefault="00522EAD" w:rsidP="003F5E10">
            <w:pPr>
              <w:pStyle w:val="rowtabella0"/>
              <w:jc w:val="center"/>
              <w:rPr>
                <w:color w:val="002060"/>
              </w:rPr>
            </w:pPr>
            <w:r w:rsidRPr="00B24218">
              <w:rPr>
                <w:color w:val="002060"/>
              </w:rPr>
              <w:t>0</w:t>
            </w:r>
          </w:p>
        </w:tc>
      </w:tr>
      <w:tr w:rsidR="00522EAD" w:rsidRPr="00B24218" w14:paraId="245EDA9A"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F6B0B6" w14:textId="77777777" w:rsidR="00522EAD" w:rsidRPr="00B24218" w:rsidRDefault="00522EAD" w:rsidP="003F5E10">
            <w:pPr>
              <w:pStyle w:val="rowtabella0"/>
              <w:rPr>
                <w:color w:val="002060"/>
              </w:rPr>
            </w:pPr>
            <w:r w:rsidRPr="00B24218">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626CE" w14:textId="77777777" w:rsidR="00522EAD" w:rsidRPr="00B24218" w:rsidRDefault="00522EAD" w:rsidP="003F5E10">
            <w:pPr>
              <w:pStyle w:val="rowtabella0"/>
              <w:jc w:val="center"/>
              <w:rPr>
                <w:color w:val="002060"/>
              </w:rPr>
            </w:pPr>
            <w:r w:rsidRPr="00B242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BB43C"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E1DF6"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0611A"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A0114"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845EB" w14:textId="77777777" w:rsidR="00522EAD" w:rsidRPr="00B24218" w:rsidRDefault="00522EAD" w:rsidP="003F5E10">
            <w:pPr>
              <w:pStyle w:val="rowtabella0"/>
              <w:jc w:val="center"/>
              <w:rPr>
                <w:color w:val="002060"/>
              </w:rPr>
            </w:pPr>
            <w:r w:rsidRPr="00B24218">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F0031" w14:textId="77777777" w:rsidR="00522EAD" w:rsidRPr="00B24218" w:rsidRDefault="00522EAD" w:rsidP="003F5E10">
            <w:pPr>
              <w:pStyle w:val="rowtabella0"/>
              <w:jc w:val="center"/>
              <w:rPr>
                <w:color w:val="002060"/>
              </w:rPr>
            </w:pPr>
            <w:r w:rsidRPr="00B2421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73E01" w14:textId="77777777" w:rsidR="00522EAD" w:rsidRPr="00B24218" w:rsidRDefault="00522EAD" w:rsidP="003F5E10">
            <w:pPr>
              <w:pStyle w:val="rowtabella0"/>
              <w:jc w:val="center"/>
              <w:rPr>
                <w:color w:val="002060"/>
              </w:rPr>
            </w:pPr>
            <w:r w:rsidRPr="00B242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27CE9" w14:textId="77777777" w:rsidR="00522EAD" w:rsidRPr="00B24218" w:rsidRDefault="00522EAD" w:rsidP="003F5E10">
            <w:pPr>
              <w:pStyle w:val="rowtabella0"/>
              <w:jc w:val="center"/>
              <w:rPr>
                <w:color w:val="002060"/>
              </w:rPr>
            </w:pPr>
            <w:r w:rsidRPr="00B24218">
              <w:rPr>
                <w:color w:val="002060"/>
              </w:rPr>
              <w:t>0</w:t>
            </w:r>
          </w:p>
        </w:tc>
      </w:tr>
      <w:tr w:rsidR="00522EAD" w:rsidRPr="00B24218" w14:paraId="07524763"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F50542" w14:textId="77777777" w:rsidR="00522EAD" w:rsidRPr="00B24218" w:rsidRDefault="00522EAD" w:rsidP="003F5E10">
            <w:pPr>
              <w:pStyle w:val="rowtabella0"/>
              <w:rPr>
                <w:color w:val="002060"/>
              </w:rPr>
            </w:pPr>
            <w:r w:rsidRPr="00B2421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7A17A" w14:textId="77777777" w:rsidR="00522EAD" w:rsidRPr="00B24218" w:rsidRDefault="00522EAD" w:rsidP="003F5E10">
            <w:pPr>
              <w:pStyle w:val="rowtabella0"/>
              <w:jc w:val="center"/>
              <w:rPr>
                <w:color w:val="002060"/>
              </w:rPr>
            </w:pPr>
            <w:r w:rsidRPr="00B242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A7966"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FFABF"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3502D"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79036"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4347E" w14:textId="77777777" w:rsidR="00522EAD" w:rsidRPr="00B24218" w:rsidRDefault="00522EAD" w:rsidP="003F5E10">
            <w:pPr>
              <w:pStyle w:val="rowtabella0"/>
              <w:jc w:val="center"/>
              <w:rPr>
                <w:color w:val="002060"/>
              </w:rPr>
            </w:pPr>
            <w:r w:rsidRPr="00B2421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EAD8C" w14:textId="77777777" w:rsidR="00522EAD" w:rsidRPr="00B24218" w:rsidRDefault="00522EAD" w:rsidP="003F5E10">
            <w:pPr>
              <w:pStyle w:val="rowtabella0"/>
              <w:jc w:val="center"/>
              <w:rPr>
                <w:color w:val="002060"/>
              </w:rPr>
            </w:pPr>
            <w:r w:rsidRPr="00B242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4C3A8" w14:textId="77777777" w:rsidR="00522EAD" w:rsidRPr="00B24218" w:rsidRDefault="00522EAD" w:rsidP="003F5E10">
            <w:pPr>
              <w:pStyle w:val="rowtabella0"/>
              <w:jc w:val="center"/>
              <w:rPr>
                <w:color w:val="002060"/>
              </w:rPr>
            </w:pPr>
            <w:r w:rsidRPr="00B242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2B7CE" w14:textId="77777777" w:rsidR="00522EAD" w:rsidRPr="00B24218" w:rsidRDefault="00522EAD" w:rsidP="003F5E10">
            <w:pPr>
              <w:pStyle w:val="rowtabella0"/>
              <w:jc w:val="center"/>
              <w:rPr>
                <w:color w:val="002060"/>
              </w:rPr>
            </w:pPr>
            <w:r w:rsidRPr="00B24218">
              <w:rPr>
                <w:color w:val="002060"/>
              </w:rPr>
              <w:t>0</w:t>
            </w:r>
          </w:p>
        </w:tc>
      </w:tr>
      <w:tr w:rsidR="00522EAD" w:rsidRPr="00B24218" w14:paraId="0A12012E"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894381" w14:textId="77777777" w:rsidR="00522EAD" w:rsidRPr="00B24218" w:rsidRDefault="00522EAD" w:rsidP="003F5E10">
            <w:pPr>
              <w:pStyle w:val="rowtabella0"/>
              <w:rPr>
                <w:color w:val="002060"/>
              </w:rPr>
            </w:pPr>
            <w:r w:rsidRPr="00B24218">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FA1F2" w14:textId="77777777" w:rsidR="00522EAD" w:rsidRPr="00B24218" w:rsidRDefault="00522EAD" w:rsidP="003F5E10">
            <w:pPr>
              <w:pStyle w:val="rowtabella0"/>
              <w:jc w:val="center"/>
              <w:rPr>
                <w:color w:val="002060"/>
              </w:rPr>
            </w:pPr>
            <w:r w:rsidRPr="00B242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4CB4E"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85C10"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0746D"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F76A8"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7D009" w14:textId="77777777" w:rsidR="00522EAD" w:rsidRPr="00B24218" w:rsidRDefault="00522EAD" w:rsidP="003F5E10">
            <w:pPr>
              <w:pStyle w:val="rowtabella0"/>
              <w:jc w:val="center"/>
              <w:rPr>
                <w:color w:val="002060"/>
              </w:rPr>
            </w:pPr>
            <w:r w:rsidRPr="00B24218">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4F4A2" w14:textId="77777777" w:rsidR="00522EAD" w:rsidRPr="00B24218" w:rsidRDefault="00522EAD" w:rsidP="003F5E10">
            <w:pPr>
              <w:pStyle w:val="rowtabella0"/>
              <w:jc w:val="center"/>
              <w:rPr>
                <w:color w:val="002060"/>
              </w:rPr>
            </w:pPr>
            <w:r w:rsidRPr="00B2421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9E55D" w14:textId="77777777" w:rsidR="00522EAD" w:rsidRPr="00B24218" w:rsidRDefault="00522EAD" w:rsidP="003F5E10">
            <w:pPr>
              <w:pStyle w:val="rowtabella0"/>
              <w:jc w:val="center"/>
              <w:rPr>
                <w:color w:val="002060"/>
              </w:rPr>
            </w:pPr>
            <w:r w:rsidRPr="00B242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0D395" w14:textId="77777777" w:rsidR="00522EAD" w:rsidRPr="00B24218" w:rsidRDefault="00522EAD" w:rsidP="003F5E10">
            <w:pPr>
              <w:pStyle w:val="rowtabella0"/>
              <w:jc w:val="center"/>
              <w:rPr>
                <w:color w:val="002060"/>
              </w:rPr>
            </w:pPr>
            <w:r w:rsidRPr="00B24218">
              <w:rPr>
                <w:color w:val="002060"/>
              </w:rPr>
              <w:t>0</w:t>
            </w:r>
          </w:p>
        </w:tc>
      </w:tr>
      <w:tr w:rsidR="00522EAD" w:rsidRPr="00B24218" w14:paraId="3BD5C564"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C3F389" w14:textId="77777777" w:rsidR="00522EAD" w:rsidRPr="00B24218" w:rsidRDefault="00522EAD" w:rsidP="003F5E10">
            <w:pPr>
              <w:pStyle w:val="rowtabella0"/>
              <w:rPr>
                <w:color w:val="002060"/>
              </w:rPr>
            </w:pPr>
            <w:r w:rsidRPr="00B24218">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2C6F4" w14:textId="77777777" w:rsidR="00522EAD" w:rsidRPr="00B24218" w:rsidRDefault="00522EAD" w:rsidP="003F5E10">
            <w:pPr>
              <w:pStyle w:val="rowtabella0"/>
              <w:jc w:val="center"/>
              <w:rPr>
                <w:color w:val="002060"/>
              </w:rPr>
            </w:pPr>
            <w:r w:rsidRPr="00B242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765F8"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FA114"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348C4"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B7280"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47689" w14:textId="77777777" w:rsidR="00522EAD" w:rsidRPr="00B24218" w:rsidRDefault="00522EAD" w:rsidP="003F5E10">
            <w:pPr>
              <w:pStyle w:val="rowtabella0"/>
              <w:jc w:val="center"/>
              <w:rPr>
                <w:color w:val="002060"/>
              </w:rPr>
            </w:pPr>
            <w:r w:rsidRPr="00B2421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43E09" w14:textId="77777777" w:rsidR="00522EAD" w:rsidRPr="00B24218" w:rsidRDefault="00522EAD" w:rsidP="003F5E10">
            <w:pPr>
              <w:pStyle w:val="rowtabella0"/>
              <w:jc w:val="center"/>
              <w:rPr>
                <w:color w:val="002060"/>
              </w:rPr>
            </w:pPr>
            <w:r w:rsidRPr="00B2421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CB810"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DFAA8" w14:textId="77777777" w:rsidR="00522EAD" w:rsidRPr="00B24218" w:rsidRDefault="00522EAD" w:rsidP="003F5E10">
            <w:pPr>
              <w:pStyle w:val="rowtabella0"/>
              <w:jc w:val="center"/>
              <w:rPr>
                <w:color w:val="002060"/>
              </w:rPr>
            </w:pPr>
            <w:r w:rsidRPr="00B24218">
              <w:rPr>
                <w:color w:val="002060"/>
              </w:rPr>
              <w:t>0</w:t>
            </w:r>
          </w:p>
        </w:tc>
      </w:tr>
      <w:tr w:rsidR="00522EAD" w:rsidRPr="00B24218" w14:paraId="7608F23E"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025650" w14:textId="77777777" w:rsidR="00522EAD" w:rsidRPr="00B24218" w:rsidRDefault="00522EAD" w:rsidP="003F5E10">
            <w:pPr>
              <w:pStyle w:val="rowtabella0"/>
              <w:rPr>
                <w:color w:val="002060"/>
              </w:rPr>
            </w:pPr>
            <w:r w:rsidRPr="00B24218">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5EB64" w14:textId="77777777" w:rsidR="00522EAD" w:rsidRPr="00B24218" w:rsidRDefault="00522EAD" w:rsidP="003F5E10">
            <w:pPr>
              <w:pStyle w:val="rowtabella0"/>
              <w:jc w:val="center"/>
              <w:rPr>
                <w:color w:val="002060"/>
              </w:rPr>
            </w:pPr>
            <w:r w:rsidRPr="00B2421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43B3C"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159D1"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F8BDB"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51DBD"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29296" w14:textId="77777777" w:rsidR="00522EAD" w:rsidRPr="00B24218" w:rsidRDefault="00522EAD" w:rsidP="003F5E10">
            <w:pPr>
              <w:pStyle w:val="rowtabella0"/>
              <w:jc w:val="center"/>
              <w:rPr>
                <w:color w:val="002060"/>
              </w:rPr>
            </w:pPr>
            <w:r w:rsidRPr="00B2421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E3D70" w14:textId="77777777" w:rsidR="00522EAD" w:rsidRPr="00B24218" w:rsidRDefault="00522EAD" w:rsidP="003F5E10">
            <w:pPr>
              <w:pStyle w:val="rowtabella0"/>
              <w:jc w:val="center"/>
              <w:rPr>
                <w:color w:val="002060"/>
              </w:rPr>
            </w:pPr>
            <w:r w:rsidRPr="00B2421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7CD54"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CC89D" w14:textId="77777777" w:rsidR="00522EAD" w:rsidRPr="00B24218" w:rsidRDefault="00522EAD" w:rsidP="003F5E10">
            <w:pPr>
              <w:pStyle w:val="rowtabella0"/>
              <w:jc w:val="center"/>
              <w:rPr>
                <w:color w:val="002060"/>
              </w:rPr>
            </w:pPr>
            <w:r w:rsidRPr="00B24218">
              <w:rPr>
                <w:color w:val="002060"/>
              </w:rPr>
              <w:t>0</w:t>
            </w:r>
          </w:p>
        </w:tc>
      </w:tr>
      <w:tr w:rsidR="00522EAD" w:rsidRPr="00B24218" w14:paraId="08424DEA"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42321A" w14:textId="77777777" w:rsidR="00522EAD" w:rsidRPr="00B24218" w:rsidRDefault="00522EAD" w:rsidP="003F5E10">
            <w:pPr>
              <w:pStyle w:val="rowtabella0"/>
              <w:rPr>
                <w:color w:val="002060"/>
              </w:rPr>
            </w:pPr>
            <w:r w:rsidRPr="00B24218">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8F9C5"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2CABE"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89C23"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ABEA2"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03779"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D0902" w14:textId="77777777" w:rsidR="00522EAD" w:rsidRPr="00B24218" w:rsidRDefault="00522EAD" w:rsidP="003F5E10">
            <w:pPr>
              <w:pStyle w:val="rowtabella0"/>
              <w:jc w:val="center"/>
              <w:rPr>
                <w:color w:val="002060"/>
              </w:rPr>
            </w:pPr>
            <w:r w:rsidRPr="00B2421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F425B" w14:textId="77777777" w:rsidR="00522EAD" w:rsidRPr="00B24218" w:rsidRDefault="00522EAD" w:rsidP="003F5E10">
            <w:pPr>
              <w:pStyle w:val="rowtabella0"/>
              <w:jc w:val="center"/>
              <w:rPr>
                <w:color w:val="002060"/>
              </w:rPr>
            </w:pPr>
            <w:r w:rsidRPr="00B2421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1727A"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18EDC" w14:textId="77777777" w:rsidR="00522EAD" w:rsidRPr="00B24218" w:rsidRDefault="00522EAD" w:rsidP="003F5E10">
            <w:pPr>
              <w:pStyle w:val="rowtabella0"/>
              <w:jc w:val="center"/>
              <w:rPr>
                <w:color w:val="002060"/>
              </w:rPr>
            </w:pPr>
            <w:r w:rsidRPr="00B24218">
              <w:rPr>
                <w:color w:val="002060"/>
              </w:rPr>
              <w:t>0</w:t>
            </w:r>
          </w:p>
        </w:tc>
      </w:tr>
      <w:tr w:rsidR="00522EAD" w:rsidRPr="00B24218" w14:paraId="69D9676F"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B3C221" w14:textId="77777777" w:rsidR="00522EAD" w:rsidRPr="00B24218" w:rsidRDefault="00522EAD" w:rsidP="003F5E10">
            <w:pPr>
              <w:pStyle w:val="rowtabella0"/>
              <w:rPr>
                <w:color w:val="002060"/>
              </w:rPr>
            </w:pPr>
            <w:r w:rsidRPr="00B24218">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B5613"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20F9D"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DC57C"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E22E1"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CDCBD"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D380A" w14:textId="77777777" w:rsidR="00522EAD" w:rsidRPr="00B24218" w:rsidRDefault="00522EAD" w:rsidP="003F5E10">
            <w:pPr>
              <w:pStyle w:val="rowtabella0"/>
              <w:jc w:val="center"/>
              <w:rPr>
                <w:color w:val="002060"/>
              </w:rPr>
            </w:pPr>
            <w:r w:rsidRPr="00B2421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BE1BB" w14:textId="77777777" w:rsidR="00522EAD" w:rsidRPr="00B24218" w:rsidRDefault="00522EAD" w:rsidP="003F5E10">
            <w:pPr>
              <w:pStyle w:val="rowtabella0"/>
              <w:jc w:val="center"/>
              <w:rPr>
                <w:color w:val="002060"/>
              </w:rPr>
            </w:pPr>
            <w:r w:rsidRPr="00B2421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F6D6B"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57B56" w14:textId="77777777" w:rsidR="00522EAD" w:rsidRPr="00B24218" w:rsidRDefault="00522EAD" w:rsidP="003F5E10">
            <w:pPr>
              <w:pStyle w:val="rowtabella0"/>
              <w:jc w:val="center"/>
              <w:rPr>
                <w:color w:val="002060"/>
              </w:rPr>
            </w:pPr>
            <w:r w:rsidRPr="00B24218">
              <w:rPr>
                <w:color w:val="002060"/>
              </w:rPr>
              <w:t>0</w:t>
            </w:r>
          </w:p>
        </w:tc>
      </w:tr>
      <w:tr w:rsidR="00522EAD" w:rsidRPr="00B24218" w14:paraId="5F1C7FB7"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61FB51" w14:textId="77777777" w:rsidR="00522EAD" w:rsidRPr="00B24218" w:rsidRDefault="00522EAD" w:rsidP="003F5E10">
            <w:pPr>
              <w:pStyle w:val="rowtabella0"/>
              <w:rPr>
                <w:color w:val="002060"/>
              </w:rPr>
            </w:pPr>
            <w:r w:rsidRPr="00B24218">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34524"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05371"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DD5F6"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63C3F"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21CB8"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4A4E5" w14:textId="77777777" w:rsidR="00522EAD" w:rsidRPr="00B24218" w:rsidRDefault="00522EAD" w:rsidP="003F5E10">
            <w:pPr>
              <w:pStyle w:val="rowtabella0"/>
              <w:jc w:val="center"/>
              <w:rPr>
                <w:color w:val="002060"/>
              </w:rPr>
            </w:pPr>
            <w:r w:rsidRPr="00B2421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6CE2B" w14:textId="77777777" w:rsidR="00522EAD" w:rsidRPr="00B24218" w:rsidRDefault="00522EAD" w:rsidP="003F5E10">
            <w:pPr>
              <w:pStyle w:val="rowtabella0"/>
              <w:jc w:val="center"/>
              <w:rPr>
                <w:color w:val="002060"/>
              </w:rPr>
            </w:pPr>
            <w:r w:rsidRPr="00B2421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00D75" w14:textId="77777777" w:rsidR="00522EAD" w:rsidRPr="00B24218" w:rsidRDefault="00522EAD" w:rsidP="003F5E10">
            <w:pPr>
              <w:pStyle w:val="rowtabella0"/>
              <w:jc w:val="center"/>
              <w:rPr>
                <w:color w:val="002060"/>
              </w:rPr>
            </w:pPr>
            <w:r w:rsidRPr="00B2421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10011" w14:textId="77777777" w:rsidR="00522EAD" w:rsidRPr="00B24218" w:rsidRDefault="00522EAD" w:rsidP="003F5E10">
            <w:pPr>
              <w:pStyle w:val="rowtabella0"/>
              <w:jc w:val="center"/>
              <w:rPr>
                <w:color w:val="002060"/>
              </w:rPr>
            </w:pPr>
            <w:r w:rsidRPr="00B24218">
              <w:rPr>
                <w:color w:val="002060"/>
              </w:rPr>
              <w:t>0</w:t>
            </w:r>
          </w:p>
        </w:tc>
      </w:tr>
      <w:tr w:rsidR="00522EAD" w:rsidRPr="00B24218" w14:paraId="527CFEAD"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5C6CC4" w14:textId="77777777" w:rsidR="00522EAD" w:rsidRPr="00B24218" w:rsidRDefault="00522EAD" w:rsidP="003F5E10">
            <w:pPr>
              <w:pStyle w:val="rowtabella0"/>
              <w:rPr>
                <w:color w:val="002060"/>
              </w:rPr>
            </w:pPr>
            <w:r w:rsidRPr="00B24218">
              <w:rPr>
                <w:color w:val="002060"/>
              </w:rPr>
              <w:t>A.S.D. MONTELUPONE CALCIO A 5</w:t>
            </w:r>
            <w:r>
              <w:rPr>
                <w:color w:val="002060"/>
              </w:rPr>
              <w:t xml:space="preserve"> </w:t>
            </w:r>
            <w:r w:rsidRPr="00B24218">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57A82"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9CF3B"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FC39B"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FDB7D"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41D82" w14:textId="77777777" w:rsidR="00522EAD" w:rsidRPr="00B24218" w:rsidRDefault="00522EAD" w:rsidP="003F5E10">
            <w:pPr>
              <w:pStyle w:val="rowtabella0"/>
              <w:jc w:val="center"/>
              <w:rPr>
                <w:color w:val="002060"/>
              </w:rPr>
            </w:pPr>
            <w:r w:rsidRPr="00B242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CC890" w14:textId="77777777" w:rsidR="00522EAD" w:rsidRPr="00B24218" w:rsidRDefault="00522EAD" w:rsidP="003F5E10">
            <w:pPr>
              <w:pStyle w:val="rowtabella0"/>
              <w:jc w:val="center"/>
              <w:rPr>
                <w:color w:val="002060"/>
              </w:rPr>
            </w:pPr>
            <w:r w:rsidRPr="00B242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708F7" w14:textId="77777777" w:rsidR="00522EAD" w:rsidRPr="00B24218" w:rsidRDefault="00522EAD" w:rsidP="003F5E10">
            <w:pPr>
              <w:pStyle w:val="rowtabella0"/>
              <w:jc w:val="center"/>
              <w:rPr>
                <w:color w:val="002060"/>
              </w:rPr>
            </w:pPr>
            <w:r w:rsidRPr="00B24218">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FBE9B" w14:textId="77777777" w:rsidR="00522EAD" w:rsidRPr="00B24218" w:rsidRDefault="00522EAD" w:rsidP="003F5E10">
            <w:pPr>
              <w:pStyle w:val="rowtabella0"/>
              <w:jc w:val="center"/>
              <w:rPr>
                <w:color w:val="002060"/>
              </w:rPr>
            </w:pPr>
            <w:r w:rsidRPr="00B2421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FEFBD" w14:textId="77777777" w:rsidR="00522EAD" w:rsidRPr="00B24218" w:rsidRDefault="00522EAD" w:rsidP="003F5E10">
            <w:pPr>
              <w:pStyle w:val="rowtabella0"/>
              <w:jc w:val="center"/>
              <w:rPr>
                <w:color w:val="002060"/>
              </w:rPr>
            </w:pPr>
            <w:r w:rsidRPr="00B24218">
              <w:rPr>
                <w:color w:val="002060"/>
              </w:rPr>
              <w:t>0</w:t>
            </w:r>
          </w:p>
        </w:tc>
      </w:tr>
      <w:tr w:rsidR="00522EAD" w:rsidRPr="00B24218" w14:paraId="0C05025D" w14:textId="77777777" w:rsidTr="003F5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430499" w14:textId="77777777" w:rsidR="00522EAD" w:rsidRPr="00B24218" w:rsidRDefault="00522EAD" w:rsidP="003F5E10">
            <w:pPr>
              <w:pStyle w:val="rowtabella0"/>
              <w:rPr>
                <w:color w:val="002060"/>
              </w:rPr>
            </w:pPr>
            <w:r w:rsidRPr="00B24218">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41B94"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2C6E0"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4252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19E89"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BBA0C" w14:textId="77777777" w:rsidR="00522EAD" w:rsidRPr="00B24218" w:rsidRDefault="00522EAD" w:rsidP="003F5E10">
            <w:pPr>
              <w:pStyle w:val="rowtabella0"/>
              <w:jc w:val="center"/>
              <w:rPr>
                <w:color w:val="002060"/>
              </w:rPr>
            </w:pPr>
            <w:r w:rsidRPr="00B242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D34C1" w14:textId="77777777" w:rsidR="00522EAD" w:rsidRPr="00B24218" w:rsidRDefault="00522EAD" w:rsidP="003F5E10">
            <w:pPr>
              <w:pStyle w:val="rowtabella0"/>
              <w:jc w:val="center"/>
              <w:rPr>
                <w:color w:val="002060"/>
              </w:rPr>
            </w:pPr>
            <w:r w:rsidRPr="00B242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D9427" w14:textId="77777777" w:rsidR="00522EAD" w:rsidRPr="00B24218" w:rsidRDefault="00522EAD" w:rsidP="003F5E10">
            <w:pPr>
              <w:pStyle w:val="rowtabella0"/>
              <w:jc w:val="center"/>
              <w:rPr>
                <w:color w:val="002060"/>
              </w:rPr>
            </w:pPr>
            <w:r w:rsidRPr="00B24218">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94CF2" w14:textId="77777777" w:rsidR="00522EAD" w:rsidRPr="00B24218" w:rsidRDefault="00522EAD" w:rsidP="003F5E10">
            <w:pPr>
              <w:pStyle w:val="rowtabella0"/>
              <w:jc w:val="center"/>
              <w:rPr>
                <w:color w:val="002060"/>
              </w:rPr>
            </w:pPr>
            <w:r w:rsidRPr="00B24218">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9C344" w14:textId="77777777" w:rsidR="00522EAD" w:rsidRPr="00B24218" w:rsidRDefault="00522EAD" w:rsidP="003F5E10">
            <w:pPr>
              <w:pStyle w:val="rowtabella0"/>
              <w:jc w:val="center"/>
              <w:rPr>
                <w:color w:val="002060"/>
              </w:rPr>
            </w:pPr>
            <w:r w:rsidRPr="00B24218">
              <w:rPr>
                <w:color w:val="002060"/>
              </w:rPr>
              <w:t>0</w:t>
            </w:r>
          </w:p>
        </w:tc>
      </w:tr>
    </w:tbl>
    <w:p w14:paraId="37386A86" w14:textId="77777777" w:rsidR="00522EAD" w:rsidRPr="00B24218" w:rsidRDefault="00522EAD" w:rsidP="00522EAD">
      <w:pPr>
        <w:pStyle w:val="breakline"/>
        <w:rPr>
          <w:rFonts w:eastAsiaTheme="minorEastAsia"/>
          <w:color w:val="002060"/>
        </w:rPr>
      </w:pPr>
    </w:p>
    <w:p w14:paraId="0A5B6E20" w14:textId="77777777" w:rsidR="00522EAD" w:rsidRPr="00B24218" w:rsidRDefault="00522EAD" w:rsidP="00522EAD">
      <w:pPr>
        <w:pStyle w:val="breakline"/>
        <w:rPr>
          <w:color w:val="002060"/>
        </w:rPr>
      </w:pPr>
    </w:p>
    <w:p w14:paraId="709C7420" w14:textId="77777777" w:rsidR="00522EAD" w:rsidRPr="00B24218" w:rsidRDefault="00522EAD" w:rsidP="00522EAD">
      <w:pPr>
        <w:pStyle w:val="sottotitolocampionato10"/>
        <w:rPr>
          <w:color w:val="002060"/>
        </w:rPr>
      </w:pPr>
      <w:r w:rsidRPr="00B24218">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2EAD" w:rsidRPr="00B24218" w14:paraId="50267975" w14:textId="77777777" w:rsidTr="003F5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FD9CD" w14:textId="77777777" w:rsidR="00522EAD" w:rsidRPr="00B24218" w:rsidRDefault="00522EAD" w:rsidP="003F5E10">
            <w:pPr>
              <w:pStyle w:val="headertabella0"/>
              <w:rPr>
                <w:color w:val="002060"/>
              </w:rPr>
            </w:pPr>
            <w:r w:rsidRPr="00B242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34FCA" w14:textId="77777777" w:rsidR="00522EAD" w:rsidRPr="00B24218" w:rsidRDefault="00522EAD" w:rsidP="003F5E10">
            <w:pPr>
              <w:pStyle w:val="headertabella0"/>
              <w:rPr>
                <w:color w:val="002060"/>
              </w:rPr>
            </w:pPr>
            <w:r w:rsidRPr="00B242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8A257" w14:textId="77777777" w:rsidR="00522EAD" w:rsidRPr="00B24218" w:rsidRDefault="00522EAD" w:rsidP="003F5E10">
            <w:pPr>
              <w:pStyle w:val="headertabella0"/>
              <w:rPr>
                <w:color w:val="002060"/>
              </w:rPr>
            </w:pPr>
            <w:r w:rsidRPr="00B242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8D905" w14:textId="77777777" w:rsidR="00522EAD" w:rsidRPr="00B24218" w:rsidRDefault="00522EAD" w:rsidP="003F5E10">
            <w:pPr>
              <w:pStyle w:val="headertabella0"/>
              <w:rPr>
                <w:color w:val="002060"/>
              </w:rPr>
            </w:pPr>
            <w:r w:rsidRPr="00B242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A607F" w14:textId="77777777" w:rsidR="00522EAD" w:rsidRPr="00B24218" w:rsidRDefault="00522EAD" w:rsidP="003F5E10">
            <w:pPr>
              <w:pStyle w:val="headertabella0"/>
              <w:rPr>
                <w:color w:val="002060"/>
              </w:rPr>
            </w:pPr>
            <w:r w:rsidRPr="00B242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4AD26" w14:textId="77777777" w:rsidR="00522EAD" w:rsidRPr="00B24218" w:rsidRDefault="00522EAD" w:rsidP="003F5E10">
            <w:pPr>
              <w:pStyle w:val="headertabella0"/>
              <w:rPr>
                <w:color w:val="002060"/>
              </w:rPr>
            </w:pPr>
            <w:r w:rsidRPr="00B242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34973" w14:textId="77777777" w:rsidR="00522EAD" w:rsidRPr="00B24218" w:rsidRDefault="00522EAD" w:rsidP="003F5E10">
            <w:pPr>
              <w:pStyle w:val="headertabella0"/>
              <w:rPr>
                <w:color w:val="002060"/>
              </w:rPr>
            </w:pPr>
            <w:r w:rsidRPr="00B242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56E8F" w14:textId="77777777" w:rsidR="00522EAD" w:rsidRPr="00B24218" w:rsidRDefault="00522EAD" w:rsidP="003F5E10">
            <w:pPr>
              <w:pStyle w:val="headertabella0"/>
              <w:rPr>
                <w:color w:val="002060"/>
              </w:rPr>
            </w:pPr>
            <w:r w:rsidRPr="00B242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F3D1E" w14:textId="77777777" w:rsidR="00522EAD" w:rsidRPr="00B24218" w:rsidRDefault="00522EAD" w:rsidP="003F5E10">
            <w:pPr>
              <w:pStyle w:val="headertabella0"/>
              <w:rPr>
                <w:color w:val="002060"/>
              </w:rPr>
            </w:pPr>
            <w:r w:rsidRPr="00B242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86138" w14:textId="77777777" w:rsidR="00522EAD" w:rsidRPr="00B24218" w:rsidRDefault="00522EAD" w:rsidP="003F5E10">
            <w:pPr>
              <w:pStyle w:val="headertabella0"/>
              <w:rPr>
                <w:color w:val="002060"/>
              </w:rPr>
            </w:pPr>
            <w:r w:rsidRPr="00B24218">
              <w:rPr>
                <w:color w:val="002060"/>
              </w:rPr>
              <w:t>PE</w:t>
            </w:r>
          </w:p>
        </w:tc>
      </w:tr>
      <w:tr w:rsidR="00522EAD" w:rsidRPr="00B24218" w14:paraId="11421FDA" w14:textId="77777777" w:rsidTr="003F5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0E6EB8" w14:textId="77777777" w:rsidR="00522EAD" w:rsidRPr="00B24218" w:rsidRDefault="00522EAD" w:rsidP="003F5E10">
            <w:pPr>
              <w:pStyle w:val="rowtabella0"/>
              <w:rPr>
                <w:color w:val="002060"/>
              </w:rPr>
            </w:pPr>
            <w:r w:rsidRPr="00B24218">
              <w:rPr>
                <w:color w:val="002060"/>
              </w:rPr>
              <w:t xml:space="preserve">A.S.D. </w:t>
            </w:r>
            <w:proofErr w:type="gramStart"/>
            <w:r w:rsidRPr="00B24218">
              <w:rPr>
                <w:color w:val="002060"/>
              </w:rPr>
              <w:t>CITTA</w:t>
            </w:r>
            <w:proofErr w:type="gramEnd"/>
            <w:r w:rsidRPr="00B24218">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A744B" w14:textId="77777777" w:rsidR="00522EAD" w:rsidRPr="00B24218" w:rsidRDefault="00522EAD" w:rsidP="003F5E10">
            <w:pPr>
              <w:pStyle w:val="rowtabella0"/>
              <w:jc w:val="center"/>
              <w:rPr>
                <w:color w:val="002060"/>
              </w:rPr>
            </w:pPr>
            <w:r w:rsidRPr="00B2421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C26DA"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B6F95" w14:textId="77777777" w:rsidR="00522EAD" w:rsidRPr="00B24218" w:rsidRDefault="00522EAD" w:rsidP="003F5E10">
            <w:pPr>
              <w:pStyle w:val="rowtabella0"/>
              <w:jc w:val="center"/>
              <w:rPr>
                <w:color w:val="002060"/>
              </w:rPr>
            </w:pPr>
            <w:r w:rsidRPr="00B242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480AA"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8FC49"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34008" w14:textId="77777777" w:rsidR="00522EAD" w:rsidRPr="00B24218" w:rsidRDefault="00522EAD" w:rsidP="003F5E10">
            <w:pPr>
              <w:pStyle w:val="rowtabella0"/>
              <w:jc w:val="center"/>
              <w:rPr>
                <w:color w:val="002060"/>
              </w:rPr>
            </w:pPr>
            <w:r w:rsidRPr="00B24218">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C3FA3" w14:textId="77777777" w:rsidR="00522EAD" w:rsidRPr="00B24218" w:rsidRDefault="00522EAD" w:rsidP="003F5E10">
            <w:pPr>
              <w:pStyle w:val="rowtabella0"/>
              <w:jc w:val="center"/>
              <w:rPr>
                <w:color w:val="002060"/>
              </w:rPr>
            </w:pPr>
            <w:r w:rsidRPr="00B242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203B2" w14:textId="77777777" w:rsidR="00522EAD" w:rsidRPr="00B24218" w:rsidRDefault="00522EAD" w:rsidP="003F5E10">
            <w:pPr>
              <w:pStyle w:val="rowtabella0"/>
              <w:jc w:val="center"/>
              <w:rPr>
                <w:color w:val="002060"/>
              </w:rPr>
            </w:pPr>
            <w:r w:rsidRPr="00B24218">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46EF8" w14:textId="77777777" w:rsidR="00522EAD" w:rsidRPr="00B24218" w:rsidRDefault="00522EAD" w:rsidP="003F5E10">
            <w:pPr>
              <w:pStyle w:val="rowtabella0"/>
              <w:jc w:val="center"/>
              <w:rPr>
                <w:color w:val="002060"/>
              </w:rPr>
            </w:pPr>
            <w:r w:rsidRPr="00B24218">
              <w:rPr>
                <w:color w:val="002060"/>
              </w:rPr>
              <w:t>0</w:t>
            </w:r>
          </w:p>
        </w:tc>
      </w:tr>
      <w:tr w:rsidR="00522EAD" w:rsidRPr="00B24218" w14:paraId="4A4B6DB6"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CC9622" w14:textId="77777777" w:rsidR="00522EAD" w:rsidRPr="00B24218" w:rsidRDefault="00522EAD" w:rsidP="003F5E10">
            <w:pPr>
              <w:pStyle w:val="rowtabella0"/>
              <w:rPr>
                <w:color w:val="002060"/>
              </w:rPr>
            </w:pPr>
            <w:r w:rsidRPr="00B24218">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86913" w14:textId="77777777" w:rsidR="00522EAD" w:rsidRPr="00B24218" w:rsidRDefault="00522EAD" w:rsidP="003F5E10">
            <w:pPr>
              <w:pStyle w:val="rowtabella0"/>
              <w:jc w:val="center"/>
              <w:rPr>
                <w:color w:val="002060"/>
              </w:rPr>
            </w:pPr>
            <w:r w:rsidRPr="00B2421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3C5C2"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684BB" w14:textId="77777777" w:rsidR="00522EAD" w:rsidRPr="00B24218" w:rsidRDefault="00522EAD" w:rsidP="003F5E10">
            <w:pPr>
              <w:pStyle w:val="rowtabella0"/>
              <w:jc w:val="center"/>
              <w:rPr>
                <w:color w:val="002060"/>
              </w:rPr>
            </w:pPr>
            <w:r w:rsidRPr="00B242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EF14B"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BB1B9"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DDA34" w14:textId="77777777" w:rsidR="00522EAD" w:rsidRPr="00B24218" w:rsidRDefault="00522EAD" w:rsidP="003F5E10">
            <w:pPr>
              <w:pStyle w:val="rowtabella0"/>
              <w:jc w:val="center"/>
              <w:rPr>
                <w:color w:val="002060"/>
              </w:rPr>
            </w:pPr>
            <w:r w:rsidRPr="00B24218">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8C81F" w14:textId="77777777" w:rsidR="00522EAD" w:rsidRPr="00B24218" w:rsidRDefault="00522EAD" w:rsidP="003F5E10">
            <w:pPr>
              <w:pStyle w:val="rowtabella0"/>
              <w:jc w:val="center"/>
              <w:rPr>
                <w:color w:val="002060"/>
              </w:rPr>
            </w:pPr>
            <w:r w:rsidRPr="00B242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20ED4" w14:textId="77777777" w:rsidR="00522EAD" w:rsidRPr="00B24218" w:rsidRDefault="00522EAD" w:rsidP="003F5E10">
            <w:pPr>
              <w:pStyle w:val="rowtabella0"/>
              <w:jc w:val="center"/>
              <w:rPr>
                <w:color w:val="002060"/>
              </w:rPr>
            </w:pPr>
            <w:r w:rsidRPr="00B2421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F8C04" w14:textId="77777777" w:rsidR="00522EAD" w:rsidRPr="00B24218" w:rsidRDefault="00522EAD" w:rsidP="003F5E10">
            <w:pPr>
              <w:pStyle w:val="rowtabella0"/>
              <w:jc w:val="center"/>
              <w:rPr>
                <w:color w:val="002060"/>
              </w:rPr>
            </w:pPr>
            <w:r w:rsidRPr="00B24218">
              <w:rPr>
                <w:color w:val="002060"/>
              </w:rPr>
              <w:t>0</w:t>
            </w:r>
          </w:p>
        </w:tc>
      </w:tr>
      <w:tr w:rsidR="00522EAD" w:rsidRPr="00B24218" w14:paraId="1108FA03"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BCCD7C" w14:textId="77777777" w:rsidR="00522EAD" w:rsidRPr="00B24218" w:rsidRDefault="00522EAD" w:rsidP="003F5E10">
            <w:pPr>
              <w:pStyle w:val="rowtabella0"/>
              <w:rPr>
                <w:color w:val="002060"/>
              </w:rPr>
            </w:pPr>
            <w:r w:rsidRPr="00B24218">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3FD3E" w14:textId="77777777" w:rsidR="00522EAD" w:rsidRPr="00B24218" w:rsidRDefault="00522EAD" w:rsidP="003F5E10">
            <w:pPr>
              <w:pStyle w:val="rowtabella0"/>
              <w:jc w:val="center"/>
              <w:rPr>
                <w:color w:val="002060"/>
              </w:rPr>
            </w:pPr>
            <w:r w:rsidRPr="00B2421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6FC48"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917F2" w14:textId="77777777" w:rsidR="00522EAD" w:rsidRPr="00B24218" w:rsidRDefault="00522EAD" w:rsidP="003F5E10">
            <w:pPr>
              <w:pStyle w:val="rowtabella0"/>
              <w:jc w:val="center"/>
              <w:rPr>
                <w:color w:val="002060"/>
              </w:rPr>
            </w:pPr>
            <w:r w:rsidRPr="00B242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864D3"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0B830"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6D27E" w14:textId="77777777" w:rsidR="00522EAD" w:rsidRPr="00B24218" w:rsidRDefault="00522EAD" w:rsidP="003F5E10">
            <w:pPr>
              <w:pStyle w:val="rowtabella0"/>
              <w:jc w:val="center"/>
              <w:rPr>
                <w:color w:val="002060"/>
              </w:rPr>
            </w:pPr>
            <w:r w:rsidRPr="00B24218">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6096F" w14:textId="77777777" w:rsidR="00522EAD" w:rsidRPr="00B24218" w:rsidRDefault="00522EAD" w:rsidP="003F5E10">
            <w:pPr>
              <w:pStyle w:val="rowtabella0"/>
              <w:jc w:val="center"/>
              <w:rPr>
                <w:color w:val="002060"/>
              </w:rPr>
            </w:pPr>
            <w:r w:rsidRPr="00B2421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4C31D" w14:textId="77777777" w:rsidR="00522EAD" w:rsidRPr="00B24218" w:rsidRDefault="00522EAD" w:rsidP="003F5E10">
            <w:pPr>
              <w:pStyle w:val="rowtabella0"/>
              <w:jc w:val="center"/>
              <w:rPr>
                <w:color w:val="002060"/>
              </w:rPr>
            </w:pPr>
            <w:r w:rsidRPr="00B2421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DF691" w14:textId="77777777" w:rsidR="00522EAD" w:rsidRPr="00B24218" w:rsidRDefault="00522EAD" w:rsidP="003F5E10">
            <w:pPr>
              <w:pStyle w:val="rowtabella0"/>
              <w:jc w:val="center"/>
              <w:rPr>
                <w:color w:val="002060"/>
              </w:rPr>
            </w:pPr>
            <w:r w:rsidRPr="00B24218">
              <w:rPr>
                <w:color w:val="002060"/>
              </w:rPr>
              <w:t>0</w:t>
            </w:r>
          </w:p>
        </w:tc>
      </w:tr>
      <w:tr w:rsidR="00522EAD" w:rsidRPr="00B24218" w14:paraId="0EF23BA9"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6BF6B2" w14:textId="77777777" w:rsidR="00522EAD" w:rsidRPr="00B24218" w:rsidRDefault="00522EAD" w:rsidP="003F5E10">
            <w:pPr>
              <w:pStyle w:val="rowtabella0"/>
              <w:rPr>
                <w:color w:val="002060"/>
              </w:rPr>
            </w:pPr>
            <w:r w:rsidRPr="00B24218">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3C794" w14:textId="77777777" w:rsidR="00522EAD" w:rsidRPr="00B24218" w:rsidRDefault="00522EAD" w:rsidP="003F5E10">
            <w:pPr>
              <w:pStyle w:val="rowtabella0"/>
              <w:jc w:val="center"/>
              <w:rPr>
                <w:color w:val="002060"/>
              </w:rPr>
            </w:pPr>
            <w:r w:rsidRPr="00B2421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C6C75"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9895D"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78BD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D0695"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25A8C" w14:textId="77777777" w:rsidR="00522EAD" w:rsidRPr="00B24218" w:rsidRDefault="00522EAD" w:rsidP="003F5E10">
            <w:pPr>
              <w:pStyle w:val="rowtabella0"/>
              <w:jc w:val="center"/>
              <w:rPr>
                <w:color w:val="002060"/>
              </w:rPr>
            </w:pPr>
            <w:r w:rsidRPr="00B24218">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86D3A" w14:textId="77777777" w:rsidR="00522EAD" w:rsidRPr="00B24218" w:rsidRDefault="00522EAD" w:rsidP="003F5E10">
            <w:pPr>
              <w:pStyle w:val="rowtabella0"/>
              <w:jc w:val="center"/>
              <w:rPr>
                <w:color w:val="002060"/>
              </w:rPr>
            </w:pPr>
            <w:r w:rsidRPr="00B242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2FEAD" w14:textId="77777777" w:rsidR="00522EAD" w:rsidRPr="00B24218" w:rsidRDefault="00522EAD" w:rsidP="003F5E10">
            <w:pPr>
              <w:pStyle w:val="rowtabella0"/>
              <w:jc w:val="center"/>
              <w:rPr>
                <w:color w:val="002060"/>
              </w:rPr>
            </w:pPr>
            <w:r w:rsidRPr="00B242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0D399" w14:textId="77777777" w:rsidR="00522EAD" w:rsidRPr="00B24218" w:rsidRDefault="00522EAD" w:rsidP="003F5E10">
            <w:pPr>
              <w:pStyle w:val="rowtabella0"/>
              <w:jc w:val="center"/>
              <w:rPr>
                <w:color w:val="002060"/>
              </w:rPr>
            </w:pPr>
            <w:r w:rsidRPr="00B24218">
              <w:rPr>
                <w:color w:val="002060"/>
              </w:rPr>
              <w:t>0</w:t>
            </w:r>
          </w:p>
        </w:tc>
      </w:tr>
      <w:tr w:rsidR="00522EAD" w:rsidRPr="00B24218" w14:paraId="423C0BC4"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E77E86" w14:textId="77777777" w:rsidR="00522EAD" w:rsidRPr="00B24218" w:rsidRDefault="00522EAD" w:rsidP="003F5E10">
            <w:pPr>
              <w:pStyle w:val="rowtabella0"/>
              <w:rPr>
                <w:color w:val="002060"/>
              </w:rPr>
            </w:pPr>
            <w:r w:rsidRPr="00B24218">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DD5C0" w14:textId="77777777" w:rsidR="00522EAD" w:rsidRPr="00B24218" w:rsidRDefault="00522EAD" w:rsidP="003F5E10">
            <w:pPr>
              <w:pStyle w:val="rowtabella0"/>
              <w:jc w:val="center"/>
              <w:rPr>
                <w:color w:val="002060"/>
              </w:rPr>
            </w:pPr>
            <w:r w:rsidRPr="00B2421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DFA99"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37CE0"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A672E"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52653"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C3D74" w14:textId="77777777" w:rsidR="00522EAD" w:rsidRPr="00B24218" w:rsidRDefault="00522EAD" w:rsidP="003F5E10">
            <w:pPr>
              <w:pStyle w:val="rowtabella0"/>
              <w:jc w:val="center"/>
              <w:rPr>
                <w:color w:val="002060"/>
              </w:rPr>
            </w:pPr>
            <w:r w:rsidRPr="00B2421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E7C5B" w14:textId="77777777" w:rsidR="00522EAD" w:rsidRPr="00B24218" w:rsidRDefault="00522EAD" w:rsidP="003F5E10">
            <w:pPr>
              <w:pStyle w:val="rowtabella0"/>
              <w:jc w:val="center"/>
              <w:rPr>
                <w:color w:val="002060"/>
              </w:rPr>
            </w:pPr>
            <w:r w:rsidRPr="00B2421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59A82" w14:textId="77777777" w:rsidR="00522EAD" w:rsidRPr="00B24218" w:rsidRDefault="00522EAD" w:rsidP="003F5E10">
            <w:pPr>
              <w:pStyle w:val="rowtabella0"/>
              <w:jc w:val="center"/>
              <w:rPr>
                <w:color w:val="002060"/>
              </w:rPr>
            </w:pPr>
            <w:r w:rsidRPr="00B2421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532D5" w14:textId="77777777" w:rsidR="00522EAD" w:rsidRPr="00B24218" w:rsidRDefault="00522EAD" w:rsidP="003F5E10">
            <w:pPr>
              <w:pStyle w:val="rowtabella0"/>
              <w:jc w:val="center"/>
              <w:rPr>
                <w:color w:val="002060"/>
              </w:rPr>
            </w:pPr>
            <w:r w:rsidRPr="00B24218">
              <w:rPr>
                <w:color w:val="002060"/>
              </w:rPr>
              <w:t>0</w:t>
            </w:r>
          </w:p>
        </w:tc>
      </w:tr>
      <w:tr w:rsidR="00522EAD" w:rsidRPr="00B24218" w14:paraId="6909973A"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9C37BF" w14:textId="77777777" w:rsidR="00522EAD" w:rsidRPr="00B24218" w:rsidRDefault="00522EAD" w:rsidP="003F5E10">
            <w:pPr>
              <w:pStyle w:val="rowtabella0"/>
              <w:rPr>
                <w:color w:val="002060"/>
              </w:rPr>
            </w:pPr>
            <w:r w:rsidRPr="00B24218">
              <w:rPr>
                <w:color w:val="002060"/>
              </w:rPr>
              <w:t xml:space="preserve">A.S.D. CALCIO </w:t>
            </w:r>
            <w:proofErr w:type="gramStart"/>
            <w:r w:rsidRPr="00B24218">
              <w:rPr>
                <w:color w:val="002060"/>
              </w:rPr>
              <w:t>S.ELPIDIO</w:t>
            </w:r>
            <w:proofErr w:type="gramEnd"/>
            <w:r w:rsidRPr="00B24218">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3502F" w14:textId="77777777" w:rsidR="00522EAD" w:rsidRPr="00B24218" w:rsidRDefault="00522EAD" w:rsidP="003F5E10">
            <w:pPr>
              <w:pStyle w:val="rowtabella0"/>
              <w:jc w:val="center"/>
              <w:rPr>
                <w:color w:val="002060"/>
              </w:rPr>
            </w:pPr>
            <w:r w:rsidRPr="00B242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804F3"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2AB00"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71F3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4DFA3"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45093" w14:textId="77777777" w:rsidR="00522EAD" w:rsidRPr="00B24218" w:rsidRDefault="00522EAD" w:rsidP="003F5E10">
            <w:pPr>
              <w:pStyle w:val="rowtabella0"/>
              <w:jc w:val="center"/>
              <w:rPr>
                <w:color w:val="002060"/>
              </w:rPr>
            </w:pPr>
            <w:r w:rsidRPr="00B2421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3E182" w14:textId="77777777" w:rsidR="00522EAD" w:rsidRPr="00B24218" w:rsidRDefault="00522EAD" w:rsidP="003F5E10">
            <w:pPr>
              <w:pStyle w:val="rowtabella0"/>
              <w:jc w:val="center"/>
              <w:rPr>
                <w:color w:val="002060"/>
              </w:rPr>
            </w:pPr>
            <w:r w:rsidRPr="00B2421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F045B"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6DF83" w14:textId="77777777" w:rsidR="00522EAD" w:rsidRPr="00B24218" w:rsidRDefault="00522EAD" w:rsidP="003F5E10">
            <w:pPr>
              <w:pStyle w:val="rowtabella0"/>
              <w:jc w:val="center"/>
              <w:rPr>
                <w:color w:val="002060"/>
              </w:rPr>
            </w:pPr>
            <w:r w:rsidRPr="00B24218">
              <w:rPr>
                <w:color w:val="002060"/>
              </w:rPr>
              <w:t>0</w:t>
            </w:r>
          </w:p>
        </w:tc>
      </w:tr>
      <w:tr w:rsidR="00522EAD" w:rsidRPr="00B24218" w14:paraId="194C4745"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FB88D4" w14:textId="77777777" w:rsidR="00522EAD" w:rsidRPr="00B24218" w:rsidRDefault="00522EAD" w:rsidP="003F5E10">
            <w:pPr>
              <w:pStyle w:val="rowtabella0"/>
              <w:rPr>
                <w:color w:val="002060"/>
              </w:rPr>
            </w:pPr>
            <w:r w:rsidRPr="00B24218">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CF10D" w14:textId="77777777" w:rsidR="00522EAD" w:rsidRPr="00B24218" w:rsidRDefault="00522EAD" w:rsidP="003F5E10">
            <w:pPr>
              <w:pStyle w:val="rowtabella0"/>
              <w:jc w:val="center"/>
              <w:rPr>
                <w:color w:val="002060"/>
              </w:rPr>
            </w:pPr>
            <w:r w:rsidRPr="00B2421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856DD"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93FA5"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B4AE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4341E"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013FA" w14:textId="77777777" w:rsidR="00522EAD" w:rsidRPr="00B24218" w:rsidRDefault="00522EAD" w:rsidP="003F5E10">
            <w:pPr>
              <w:pStyle w:val="rowtabella0"/>
              <w:jc w:val="center"/>
              <w:rPr>
                <w:color w:val="002060"/>
              </w:rPr>
            </w:pPr>
            <w:r w:rsidRPr="00B2421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B36AF" w14:textId="77777777" w:rsidR="00522EAD" w:rsidRPr="00B24218" w:rsidRDefault="00522EAD" w:rsidP="003F5E10">
            <w:pPr>
              <w:pStyle w:val="rowtabella0"/>
              <w:jc w:val="center"/>
              <w:rPr>
                <w:color w:val="002060"/>
              </w:rPr>
            </w:pPr>
            <w:r w:rsidRPr="00B2421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DC1C0"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EA4FC" w14:textId="77777777" w:rsidR="00522EAD" w:rsidRPr="00B24218" w:rsidRDefault="00522EAD" w:rsidP="003F5E10">
            <w:pPr>
              <w:pStyle w:val="rowtabella0"/>
              <w:jc w:val="center"/>
              <w:rPr>
                <w:color w:val="002060"/>
              </w:rPr>
            </w:pPr>
            <w:r w:rsidRPr="00B24218">
              <w:rPr>
                <w:color w:val="002060"/>
              </w:rPr>
              <w:t>0</w:t>
            </w:r>
          </w:p>
        </w:tc>
      </w:tr>
      <w:tr w:rsidR="00522EAD" w:rsidRPr="00B24218" w14:paraId="5ED09FEC"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56CEE0" w14:textId="77777777" w:rsidR="00522EAD" w:rsidRPr="00B24218" w:rsidRDefault="00522EAD" w:rsidP="003F5E10">
            <w:pPr>
              <w:pStyle w:val="rowtabella0"/>
              <w:rPr>
                <w:color w:val="002060"/>
              </w:rPr>
            </w:pPr>
            <w:r w:rsidRPr="00B24218">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B32AF" w14:textId="77777777" w:rsidR="00522EAD" w:rsidRPr="00B24218" w:rsidRDefault="00522EAD" w:rsidP="003F5E10">
            <w:pPr>
              <w:pStyle w:val="rowtabella0"/>
              <w:jc w:val="center"/>
              <w:rPr>
                <w:color w:val="002060"/>
              </w:rPr>
            </w:pPr>
            <w:r w:rsidRPr="00B242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405BD"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D1D46"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8C958"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0F04F"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00181" w14:textId="77777777" w:rsidR="00522EAD" w:rsidRPr="00B24218" w:rsidRDefault="00522EAD" w:rsidP="003F5E10">
            <w:pPr>
              <w:pStyle w:val="rowtabella0"/>
              <w:jc w:val="center"/>
              <w:rPr>
                <w:color w:val="002060"/>
              </w:rPr>
            </w:pPr>
            <w:r w:rsidRPr="00B24218">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6A6FB" w14:textId="77777777" w:rsidR="00522EAD" w:rsidRPr="00B24218" w:rsidRDefault="00522EAD" w:rsidP="003F5E10">
            <w:pPr>
              <w:pStyle w:val="rowtabella0"/>
              <w:jc w:val="center"/>
              <w:rPr>
                <w:color w:val="002060"/>
              </w:rPr>
            </w:pPr>
            <w:r w:rsidRPr="00B24218">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09AFD" w14:textId="77777777" w:rsidR="00522EAD" w:rsidRPr="00B24218" w:rsidRDefault="00522EAD" w:rsidP="003F5E10">
            <w:pPr>
              <w:pStyle w:val="rowtabella0"/>
              <w:jc w:val="center"/>
              <w:rPr>
                <w:color w:val="002060"/>
              </w:rPr>
            </w:pPr>
            <w:r w:rsidRPr="00B2421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6B168" w14:textId="77777777" w:rsidR="00522EAD" w:rsidRPr="00B24218" w:rsidRDefault="00522EAD" w:rsidP="003F5E10">
            <w:pPr>
              <w:pStyle w:val="rowtabella0"/>
              <w:jc w:val="center"/>
              <w:rPr>
                <w:color w:val="002060"/>
              </w:rPr>
            </w:pPr>
            <w:r w:rsidRPr="00B24218">
              <w:rPr>
                <w:color w:val="002060"/>
              </w:rPr>
              <w:t>0</w:t>
            </w:r>
          </w:p>
        </w:tc>
      </w:tr>
      <w:tr w:rsidR="00522EAD" w:rsidRPr="00B24218" w14:paraId="36ED8AD1"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9402F8" w14:textId="77777777" w:rsidR="00522EAD" w:rsidRPr="00B24218" w:rsidRDefault="00522EAD" w:rsidP="003F5E10">
            <w:pPr>
              <w:pStyle w:val="rowtabella0"/>
              <w:rPr>
                <w:color w:val="002060"/>
              </w:rPr>
            </w:pPr>
            <w:r w:rsidRPr="00B24218">
              <w:rPr>
                <w:color w:val="002060"/>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29C97"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E250C"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00F2E"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33F0A"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6289E"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101E7" w14:textId="77777777" w:rsidR="00522EAD" w:rsidRPr="00B24218" w:rsidRDefault="00522EAD" w:rsidP="003F5E10">
            <w:pPr>
              <w:pStyle w:val="rowtabella0"/>
              <w:jc w:val="center"/>
              <w:rPr>
                <w:color w:val="002060"/>
              </w:rPr>
            </w:pPr>
            <w:r w:rsidRPr="00B2421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2BFDB" w14:textId="77777777" w:rsidR="00522EAD" w:rsidRPr="00B24218" w:rsidRDefault="00522EAD" w:rsidP="003F5E10">
            <w:pPr>
              <w:pStyle w:val="rowtabella0"/>
              <w:jc w:val="center"/>
              <w:rPr>
                <w:color w:val="002060"/>
              </w:rPr>
            </w:pPr>
            <w:r w:rsidRPr="00B24218">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6EC3B" w14:textId="77777777" w:rsidR="00522EAD" w:rsidRPr="00B24218" w:rsidRDefault="00522EAD" w:rsidP="003F5E10">
            <w:pPr>
              <w:pStyle w:val="rowtabella0"/>
              <w:jc w:val="center"/>
              <w:rPr>
                <w:color w:val="002060"/>
              </w:rPr>
            </w:pPr>
            <w:r w:rsidRPr="00B242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16BB2" w14:textId="77777777" w:rsidR="00522EAD" w:rsidRPr="00B24218" w:rsidRDefault="00522EAD" w:rsidP="003F5E10">
            <w:pPr>
              <w:pStyle w:val="rowtabella0"/>
              <w:jc w:val="center"/>
              <w:rPr>
                <w:color w:val="002060"/>
              </w:rPr>
            </w:pPr>
            <w:r w:rsidRPr="00B24218">
              <w:rPr>
                <w:color w:val="002060"/>
              </w:rPr>
              <w:t>0</w:t>
            </w:r>
          </w:p>
        </w:tc>
      </w:tr>
      <w:tr w:rsidR="00522EAD" w:rsidRPr="00B24218" w14:paraId="53C67226"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F35721" w14:textId="77777777" w:rsidR="00522EAD" w:rsidRPr="00B24218" w:rsidRDefault="00522EAD" w:rsidP="003F5E10">
            <w:pPr>
              <w:pStyle w:val="rowtabella0"/>
              <w:rPr>
                <w:color w:val="002060"/>
              </w:rPr>
            </w:pPr>
            <w:r w:rsidRPr="00B24218">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279B5"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40418"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E09C6"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9D0EA"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06EA2"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11D95" w14:textId="77777777" w:rsidR="00522EAD" w:rsidRPr="00B24218" w:rsidRDefault="00522EAD" w:rsidP="003F5E10">
            <w:pPr>
              <w:pStyle w:val="rowtabella0"/>
              <w:jc w:val="center"/>
              <w:rPr>
                <w:color w:val="002060"/>
              </w:rPr>
            </w:pPr>
            <w:r w:rsidRPr="00B242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8CA14" w14:textId="77777777" w:rsidR="00522EAD" w:rsidRPr="00B24218" w:rsidRDefault="00522EAD" w:rsidP="003F5E10">
            <w:pPr>
              <w:pStyle w:val="rowtabella0"/>
              <w:jc w:val="center"/>
              <w:rPr>
                <w:color w:val="002060"/>
              </w:rPr>
            </w:pPr>
            <w:r w:rsidRPr="00B24218">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D18C9" w14:textId="77777777" w:rsidR="00522EAD" w:rsidRPr="00B24218" w:rsidRDefault="00522EAD" w:rsidP="003F5E10">
            <w:pPr>
              <w:pStyle w:val="rowtabella0"/>
              <w:jc w:val="center"/>
              <w:rPr>
                <w:color w:val="002060"/>
              </w:rPr>
            </w:pPr>
            <w:r w:rsidRPr="00B2421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CC7B6" w14:textId="77777777" w:rsidR="00522EAD" w:rsidRPr="00B24218" w:rsidRDefault="00522EAD" w:rsidP="003F5E10">
            <w:pPr>
              <w:pStyle w:val="rowtabella0"/>
              <w:jc w:val="center"/>
              <w:rPr>
                <w:color w:val="002060"/>
              </w:rPr>
            </w:pPr>
            <w:r w:rsidRPr="00B24218">
              <w:rPr>
                <w:color w:val="002060"/>
              </w:rPr>
              <w:t>0</w:t>
            </w:r>
          </w:p>
        </w:tc>
      </w:tr>
      <w:tr w:rsidR="00522EAD" w:rsidRPr="00B24218" w14:paraId="56368C04"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15FE42" w14:textId="77777777" w:rsidR="00522EAD" w:rsidRPr="00B24218" w:rsidRDefault="00522EAD" w:rsidP="003F5E10">
            <w:pPr>
              <w:pStyle w:val="rowtabella0"/>
              <w:rPr>
                <w:color w:val="002060"/>
              </w:rPr>
            </w:pPr>
            <w:r w:rsidRPr="00B24218">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81DBF"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9CDED"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DD703"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E66BB"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7E935" w14:textId="77777777" w:rsidR="00522EAD" w:rsidRPr="00B24218" w:rsidRDefault="00522EAD" w:rsidP="003F5E10">
            <w:pPr>
              <w:pStyle w:val="rowtabella0"/>
              <w:jc w:val="center"/>
              <w:rPr>
                <w:color w:val="002060"/>
              </w:rPr>
            </w:pPr>
            <w:r w:rsidRPr="00B242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A3E7D" w14:textId="77777777" w:rsidR="00522EAD" w:rsidRPr="00B24218" w:rsidRDefault="00522EAD" w:rsidP="003F5E10">
            <w:pPr>
              <w:pStyle w:val="rowtabella0"/>
              <w:jc w:val="center"/>
              <w:rPr>
                <w:color w:val="002060"/>
              </w:rPr>
            </w:pPr>
            <w:r w:rsidRPr="00B242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C3001" w14:textId="77777777" w:rsidR="00522EAD" w:rsidRPr="00B24218" w:rsidRDefault="00522EAD" w:rsidP="003F5E10">
            <w:pPr>
              <w:pStyle w:val="rowtabella0"/>
              <w:jc w:val="center"/>
              <w:rPr>
                <w:color w:val="002060"/>
              </w:rPr>
            </w:pPr>
            <w:r w:rsidRPr="00B24218">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A741A" w14:textId="77777777" w:rsidR="00522EAD" w:rsidRPr="00B24218" w:rsidRDefault="00522EAD" w:rsidP="003F5E10">
            <w:pPr>
              <w:pStyle w:val="rowtabella0"/>
              <w:jc w:val="center"/>
              <w:rPr>
                <w:color w:val="002060"/>
              </w:rPr>
            </w:pPr>
            <w:r w:rsidRPr="00B2421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4C5D7" w14:textId="77777777" w:rsidR="00522EAD" w:rsidRPr="00B24218" w:rsidRDefault="00522EAD" w:rsidP="003F5E10">
            <w:pPr>
              <w:pStyle w:val="rowtabella0"/>
              <w:jc w:val="center"/>
              <w:rPr>
                <w:color w:val="002060"/>
              </w:rPr>
            </w:pPr>
            <w:r w:rsidRPr="00B24218">
              <w:rPr>
                <w:color w:val="002060"/>
              </w:rPr>
              <w:t>0</w:t>
            </w:r>
          </w:p>
        </w:tc>
      </w:tr>
      <w:tr w:rsidR="00522EAD" w:rsidRPr="00B24218" w14:paraId="57565A9C" w14:textId="77777777" w:rsidTr="003F5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A6572A" w14:textId="77777777" w:rsidR="00522EAD" w:rsidRPr="00B24218" w:rsidRDefault="00522EAD" w:rsidP="003F5E10">
            <w:pPr>
              <w:pStyle w:val="rowtabella0"/>
              <w:rPr>
                <w:color w:val="002060"/>
              </w:rPr>
            </w:pPr>
            <w:r w:rsidRPr="00B24218">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A9456"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99C47"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D455C"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A8DAB"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9E29D" w14:textId="77777777" w:rsidR="00522EAD" w:rsidRPr="00B24218" w:rsidRDefault="00522EAD" w:rsidP="003F5E10">
            <w:pPr>
              <w:pStyle w:val="rowtabella0"/>
              <w:jc w:val="center"/>
              <w:rPr>
                <w:color w:val="002060"/>
              </w:rPr>
            </w:pPr>
            <w:r w:rsidRPr="00B242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786DD" w14:textId="77777777" w:rsidR="00522EAD" w:rsidRPr="00B24218" w:rsidRDefault="00522EAD" w:rsidP="003F5E10">
            <w:pPr>
              <w:pStyle w:val="rowtabella0"/>
              <w:jc w:val="center"/>
              <w:rPr>
                <w:color w:val="002060"/>
              </w:rPr>
            </w:pPr>
            <w:r w:rsidRPr="00B242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DA05C" w14:textId="77777777" w:rsidR="00522EAD" w:rsidRPr="00B24218" w:rsidRDefault="00522EAD" w:rsidP="003F5E10">
            <w:pPr>
              <w:pStyle w:val="rowtabella0"/>
              <w:jc w:val="center"/>
              <w:rPr>
                <w:color w:val="002060"/>
              </w:rPr>
            </w:pPr>
            <w:r w:rsidRPr="00B24218">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D9541" w14:textId="77777777" w:rsidR="00522EAD" w:rsidRPr="00B24218" w:rsidRDefault="00522EAD" w:rsidP="003F5E10">
            <w:pPr>
              <w:pStyle w:val="rowtabella0"/>
              <w:jc w:val="center"/>
              <w:rPr>
                <w:color w:val="002060"/>
              </w:rPr>
            </w:pPr>
            <w:r w:rsidRPr="00B24218">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3C26A" w14:textId="77777777" w:rsidR="00522EAD" w:rsidRPr="00B24218" w:rsidRDefault="00522EAD" w:rsidP="003F5E10">
            <w:pPr>
              <w:pStyle w:val="rowtabella0"/>
              <w:jc w:val="center"/>
              <w:rPr>
                <w:color w:val="002060"/>
              </w:rPr>
            </w:pPr>
            <w:r w:rsidRPr="00B24218">
              <w:rPr>
                <w:color w:val="002060"/>
              </w:rPr>
              <w:t>0</w:t>
            </w:r>
          </w:p>
        </w:tc>
      </w:tr>
    </w:tbl>
    <w:p w14:paraId="26DF077D" w14:textId="77777777" w:rsidR="00522EAD" w:rsidRPr="00B24218" w:rsidRDefault="00522EAD" w:rsidP="00522EAD">
      <w:pPr>
        <w:pStyle w:val="breakline"/>
        <w:rPr>
          <w:rFonts w:eastAsiaTheme="minorEastAsia"/>
          <w:color w:val="002060"/>
        </w:rPr>
      </w:pPr>
    </w:p>
    <w:p w14:paraId="552F00B4" w14:textId="77777777" w:rsidR="00522EAD" w:rsidRPr="00B24218" w:rsidRDefault="00522EAD" w:rsidP="00522EAD">
      <w:pPr>
        <w:pStyle w:val="breakline"/>
        <w:rPr>
          <w:color w:val="002060"/>
        </w:rPr>
      </w:pPr>
    </w:p>
    <w:p w14:paraId="073ADF5F" w14:textId="77777777" w:rsidR="00522EAD" w:rsidRPr="00B24218" w:rsidRDefault="00522EAD" w:rsidP="00522EAD">
      <w:pPr>
        <w:pStyle w:val="sottotitolocampionato10"/>
        <w:rPr>
          <w:color w:val="002060"/>
        </w:rPr>
      </w:pPr>
      <w:r w:rsidRPr="00B24218">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2EAD" w:rsidRPr="00B24218" w14:paraId="441D93FF" w14:textId="77777777" w:rsidTr="003F5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7FB27" w14:textId="77777777" w:rsidR="00522EAD" w:rsidRPr="00B24218" w:rsidRDefault="00522EAD" w:rsidP="003F5E10">
            <w:pPr>
              <w:pStyle w:val="headertabella0"/>
              <w:rPr>
                <w:color w:val="002060"/>
              </w:rPr>
            </w:pPr>
            <w:r w:rsidRPr="00B242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AF77B" w14:textId="77777777" w:rsidR="00522EAD" w:rsidRPr="00B24218" w:rsidRDefault="00522EAD" w:rsidP="003F5E10">
            <w:pPr>
              <w:pStyle w:val="headertabella0"/>
              <w:rPr>
                <w:color w:val="002060"/>
              </w:rPr>
            </w:pPr>
            <w:r w:rsidRPr="00B242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534AC" w14:textId="77777777" w:rsidR="00522EAD" w:rsidRPr="00B24218" w:rsidRDefault="00522EAD" w:rsidP="003F5E10">
            <w:pPr>
              <w:pStyle w:val="headertabella0"/>
              <w:rPr>
                <w:color w:val="002060"/>
              </w:rPr>
            </w:pPr>
            <w:r w:rsidRPr="00B242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2A896" w14:textId="77777777" w:rsidR="00522EAD" w:rsidRPr="00B24218" w:rsidRDefault="00522EAD" w:rsidP="003F5E10">
            <w:pPr>
              <w:pStyle w:val="headertabella0"/>
              <w:rPr>
                <w:color w:val="002060"/>
              </w:rPr>
            </w:pPr>
            <w:r w:rsidRPr="00B242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A773C" w14:textId="77777777" w:rsidR="00522EAD" w:rsidRPr="00B24218" w:rsidRDefault="00522EAD" w:rsidP="003F5E10">
            <w:pPr>
              <w:pStyle w:val="headertabella0"/>
              <w:rPr>
                <w:color w:val="002060"/>
              </w:rPr>
            </w:pPr>
            <w:r w:rsidRPr="00B242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CEC1F" w14:textId="77777777" w:rsidR="00522EAD" w:rsidRPr="00B24218" w:rsidRDefault="00522EAD" w:rsidP="003F5E10">
            <w:pPr>
              <w:pStyle w:val="headertabella0"/>
              <w:rPr>
                <w:color w:val="002060"/>
              </w:rPr>
            </w:pPr>
            <w:r w:rsidRPr="00B242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B4B5C" w14:textId="77777777" w:rsidR="00522EAD" w:rsidRPr="00B24218" w:rsidRDefault="00522EAD" w:rsidP="003F5E10">
            <w:pPr>
              <w:pStyle w:val="headertabella0"/>
              <w:rPr>
                <w:color w:val="002060"/>
              </w:rPr>
            </w:pPr>
            <w:r w:rsidRPr="00B242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6EA0D" w14:textId="77777777" w:rsidR="00522EAD" w:rsidRPr="00B24218" w:rsidRDefault="00522EAD" w:rsidP="003F5E10">
            <w:pPr>
              <w:pStyle w:val="headertabella0"/>
              <w:rPr>
                <w:color w:val="002060"/>
              </w:rPr>
            </w:pPr>
            <w:r w:rsidRPr="00B242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DE890" w14:textId="77777777" w:rsidR="00522EAD" w:rsidRPr="00B24218" w:rsidRDefault="00522EAD" w:rsidP="003F5E10">
            <w:pPr>
              <w:pStyle w:val="headertabella0"/>
              <w:rPr>
                <w:color w:val="002060"/>
              </w:rPr>
            </w:pPr>
            <w:r w:rsidRPr="00B242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FAF1B" w14:textId="77777777" w:rsidR="00522EAD" w:rsidRPr="00B24218" w:rsidRDefault="00522EAD" w:rsidP="003F5E10">
            <w:pPr>
              <w:pStyle w:val="headertabella0"/>
              <w:rPr>
                <w:color w:val="002060"/>
              </w:rPr>
            </w:pPr>
            <w:r w:rsidRPr="00B24218">
              <w:rPr>
                <w:color w:val="002060"/>
              </w:rPr>
              <w:t>PE</w:t>
            </w:r>
          </w:p>
        </w:tc>
      </w:tr>
      <w:tr w:rsidR="00522EAD" w:rsidRPr="00B24218" w14:paraId="0BBFB4EF" w14:textId="77777777" w:rsidTr="003F5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C37AC6" w14:textId="77777777" w:rsidR="00522EAD" w:rsidRPr="00B24218" w:rsidRDefault="00522EAD" w:rsidP="003F5E10">
            <w:pPr>
              <w:pStyle w:val="rowtabella0"/>
              <w:rPr>
                <w:color w:val="002060"/>
              </w:rPr>
            </w:pPr>
            <w:r w:rsidRPr="00B24218">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9CF4E" w14:textId="77777777" w:rsidR="00522EAD" w:rsidRPr="00B24218" w:rsidRDefault="00522EAD" w:rsidP="003F5E10">
            <w:pPr>
              <w:pStyle w:val="rowtabella0"/>
              <w:jc w:val="center"/>
              <w:rPr>
                <w:color w:val="002060"/>
              </w:rPr>
            </w:pPr>
            <w:r w:rsidRPr="00B2421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2A0DB"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1A9E9" w14:textId="77777777" w:rsidR="00522EAD" w:rsidRPr="00B24218" w:rsidRDefault="00522EAD" w:rsidP="003F5E10">
            <w:pPr>
              <w:pStyle w:val="rowtabella0"/>
              <w:jc w:val="center"/>
              <w:rPr>
                <w:color w:val="002060"/>
              </w:rPr>
            </w:pPr>
            <w:r w:rsidRPr="00B242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FF388"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EA8D6"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FF0E1" w14:textId="77777777" w:rsidR="00522EAD" w:rsidRPr="00B24218" w:rsidRDefault="00522EAD" w:rsidP="003F5E10">
            <w:pPr>
              <w:pStyle w:val="rowtabella0"/>
              <w:jc w:val="center"/>
              <w:rPr>
                <w:color w:val="002060"/>
              </w:rPr>
            </w:pPr>
            <w:r w:rsidRPr="00B24218">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8F174" w14:textId="77777777" w:rsidR="00522EAD" w:rsidRPr="00B24218" w:rsidRDefault="00522EAD" w:rsidP="003F5E10">
            <w:pPr>
              <w:pStyle w:val="rowtabella0"/>
              <w:jc w:val="center"/>
              <w:rPr>
                <w:color w:val="002060"/>
              </w:rPr>
            </w:pPr>
            <w:r w:rsidRPr="00B2421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3E9CD" w14:textId="77777777" w:rsidR="00522EAD" w:rsidRPr="00B24218" w:rsidRDefault="00522EAD" w:rsidP="003F5E10">
            <w:pPr>
              <w:pStyle w:val="rowtabella0"/>
              <w:jc w:val="center"/>
              <w:rPr>
                <w:color w:val="002060"/>
              </w:rPr>
            </w:pPr>
            <w:r w:rsidRPr="00B2421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D1E49" w14:textId="77777777" w:rsidR="00522EAD" w:rsidRPr="00B24218" w:rsidRDefault="00522EAD" w:rsidP="003F5E10">
            <w:pPr>
              <w:pStyle w:val="rowtabella0"/>
              <w:jc w:val="center"/>
              <w:rPr>
                <w:color w:val="002060"/>
              </w:rPr>
            </w:pPr>
            <w:r w:rsidRPr="00B24218">
              <w:rPr>
                <w:color w:val="002060"/>
              </w:rPr>
              <w:t>0</w:t>
            </w:r>
          </w:p>
        </w:tc>
      </w:tr>
      <w:tr w:rsidR="00522EAD" w:rsidRPr="00B24218" w14:paraId="63389941"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8CFA35" w14:textId="77777777" w:rsidR="00522EAD" w:rsidRPr="00B24218" w:rsidRDefault="00522EAD" w:rsidP="003F5E10">
            <w:pPr>
              <w:pStyle w:val="rowtabella0"/>
              <w:rPr>
                <w:color w:val="002060"/>
              </w:rPr>
            </w:pPr>
            <w:r w:rsidRPr="00B24218">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7A4BC" w14:textId="77777777" w:rsidR="00522EAD" w:rsidRPr="00B24218" w:rsidRDefault="00522EAD" w:rsidP="003F5E10">
            <w:pPr>
              <w:pStyle w:val="rowtabella0"/>
              <w:jc w:val="center"/>
              <w:rPr>
                <w:color w:val="002060"/>
              </w:rPr>
            </w:pPr>
            <w:r w:rsidRPr="00B2421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7A634"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FCD91"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E01C0"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606EE"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4ACC1" w14:textId="77777777" w:rsidR="00522EAD" w:rsidRPr="00B24218" w:rsidRDefault="00522EAD" w:rsidP="003F5E10">
            <w:pPr>
              <w:pStyle w:val="rowtabella0"/>
              <w:jc w:val="center"/>
              <w:rPr>
                <w:color w:val="002060"/>
              </w:rPr>
            </w:pPr>
            <w:r w:rsidRPr="00B24218">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44F37" w14:textId="77777777" w:rsidR="00522EAD" w:rsidRPr="00B24218" w:rsidRDefault="00522EAD" w:rsidP="003F5E10">
            <w:pPr>
              <w:pStyle w:val="rowtabella0"/>
              <w:jc w:val="center"/>
              <w:rPr>
                <w:color w:val="002060"/>
              </w:rPr>
            </w:pPr>
            <w:r w:rsidRPr="00B2421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FC86C" w14:textId="77777777" w:rsidR="00522EAD" w:rsidRPr="00B24218" w:rsidRDefault="00522EAD" w:rsidP="003F5E10">
            <w:pPr>
              <w:pStyle w:val="rowtabella0"/>
              <w:jc w:val="center"/>
              <w:rPr>
                <w:color w:val="002060"/>
              </w:rPr>
            </w:pPr>
            <w:r w:rsidRPr="00B2421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8B019" w14:textId="77777777" w:rsidR="00522EAD" w:rsidRPr="00B24218" w:rsidRDefault="00522EAD" w:rsidP="003F5E10">
            <w:pPr>
              <w:pStyle w:val="rowtabella0"/>
              <w:jc w:val="center"/>
              <w:rPr>
                <w:color w:val="002060"/>
              </w:rPr>
            </w:pPr>
            <w:r w:rsidRPr="00B24218">
              <w:rPr>
                <w:color w:val="002060"/>
              </w:rPr>
              <w:t>0</w:t>
            </w:r>
          </w:p>
        </w:tc>
      </w:tr>
      <w:tr w:rsidR="00522EAD" w:rsidRPr="00B24218" w14:paraId="783A79A1"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5C3B4B" w14:textId="77777777" w:rsidR="00522EAD" w:rsidRPr="00B24218" w:rsidRDefault="00522EAD" w:rsidP="003F5E10">
            <w:pPr>
              <w:pStyle w:val="rowtabella0"/>
              <w:rPr>
                <w:color w:val="002060"/>
              </w:rPr>
            </w:pPr>
            <w:r w:rsidRPr="00B24218">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B5635" w14:textId="77777777" w:rsidR="00522EAD" w:rsidRPr="00B24218" w:rsidRDefault="00522EAD" w:rsidP="003F5E10">
            <w:pPr>
              <w:pStyle w:val="rowtabella0"/>
              <w:jc w:val="center"/>
              <w:rPr>
                <w:color w:val="002060"/>
              </w:rPr>
            </w:pPr>
            <w:r w:rsidRPr="00B242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6FE4E"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6C204"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DD876"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60BE0"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23E29" w14:textId="77777777" w:rsidR="00522EAD" w:rsidRPr="00B24218" w:rsidRDefault="00522EAD" w:rsidP="003F5E10">
            <w:pPr>
              <w:pStyle w:val="rowtabella0"/>
              <w:jc w:val="center"/>
              <w:rPr>
                <w:color w:val="002060"/>
              </w:rPr>
            </w:pPr>
            <w:r w:rsidRPr="00B2421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75DB2" w14:textId="77777777" w:rsidR="00522EAD" w:rsidRPr="00B24218" w:rsidRDefault="00522EAD" w:rsidP="003F5E10">
            <w:pPr>
              <w:pStyle w:val="rowtabella0"/>
              <w:jc w:val="center"/>
              <w:rPr>
                <w:color w:val="002060"/>
              </w:rPr>
            </w:pPr>
            <w:r w:rsidRPr="00B2421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25558"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10F73" w14:textId="77777777" w:rsidR="00522EAD" w:rsidRPr="00B24218" w:rsidRDefault="00522EAD" w:rsidP="003F5E10">
            <w:pPr>
              <w:pStyle w:val="rowtabella0"/>
              <w:jc w:val="center"/>
              <w:rPr>
                <w:color w:val="002060"/>
              </w:rPr>
            </w:pPr>
            <w:r w:rsidRPr="00B24218">
              <w:rPr>
                <w:color w:val="002060"/>
              </w:rPr>
              <w:t>0</w:t>
            </w:r>
          </w:p>
        </w:tc>
      </w:tr>
      <w:tr w:rsidR="00522EAD" w:rsidRPr="00B24218" w14:paraId="0CA9CA89"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5900EF" w14:textId="77777777" w:rsidR="00522EAD" w:rsidRPr="00B24218" w:rsidRDefault="00522EAD" w:rsidP="003F5E10">
            <w:pPr>
              <w:pStyle w:val="rowtabella0"/>
              <w:rPr>
                <w:color w:val="002060"/>
              </w:rPr>
            </w:pPr>
            <w:r w:rsidRPr="00B24218">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5BCCC" w14:textId="77777777" w:rsidR="00522EAD" w:rsidRPr="00B24218" w:rsidRDefault="00522EAD" w:rsidP="003F5E10">
            <w:pPr>
              <w:pStyle w:val="rowtabella0"/>
              <w:jc w:val="center"/>
              <w:rPr>
                <w:color w:val="002060"/>
              </w:rPr>
            </w:pPr>
            <w:r w:rsidRPr="00B242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8AE35"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007C3"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69BE1"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6F0FD"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7E31D" w14:textId="77777777" w:rsidR="00522EAD" w:rsidRPr="00B24218" w:rsidRDefault="00522EAD" w:rsidP="003F5E10">
            <w:pPr>
              <w:pStyle w:val="rowtabella0"/>
              <w:jc w:val="center"/>
              <w:rPr>
                <w:color w:val="002060"/>
              </w:rPr>
            </w:pPr>
            <w:r w:rsidRPr="00B2421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0BB22" w14:textId="77777777" w:rsidR="00522EAD" w:rsidRPr="00B24218" w:rsidRDefault="00522EAD" w:rsidP="003F5E10">
            <w:pPr>
              <w:pStyle w:val="rowtabella0"/>
              <w:jc w:val="center"/>
              <w:rPr>
                <w:color w:val="002060"/>
              </w:rPr>
            </w:pPr>
            <w:r w:rsidRPr="00B2421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7DAE6" w14:textId="77777777" w:rsidR="00522EAD" w:rsidRPr="00B24218" w:rsidRDefault="00522EAD" w:rsidP="003F5E10">
            <w:pPr>
              <w:pStyle w:val="rowtabella0"/>
              <w:jc w:val="center"/>
              <w:rPr>
                <w:color w:val="002060"/>
              </w:rPr>
            </w:pPr>
            <w:r w:rsidRPr="00B242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57155" w14:textId="77777777" w:rsidR="00522EAD" w:rsidRPr="00B24218" w:rsidRDefault="00522EAD" w:rsidP="003F5E10">
            <w:pPr>
              <w:pStyle w:val="rowtabella0"/>
              <w:jc w:val="center"/>
              <w:rPr>
                <w:color w:val="002060"/>
              </w:rPr>
            </w:pPr>
            <w:r w:rsidRPr="00B24218">
              <w:rPr>
                <w:color w:val="002060"/>
              </w:rPr>
              <w:t>0</w:t>
            </w:r>
          </w:p>
        </w:tc>
      </w:tr>
      <w:tr w:rsidR="00522EAD" w:rsidRPr="00B24218" w14:paraId="0662084D"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CB9899" w14:textId="77777777" w:rsidR="00522EAD" w:rsidRPr="00B24218" w:rsidRDefault="00522EAD" w:rsidP="003F5E10">
            <w:pPr>
              <w:pStyle w:val="rowtabella0"/>
              <w:rPr>
                <w:color w:val="002060"/>
              </w:rPr>
            </w:pPr>
            <w:r w:rsidRPr="00B24218">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A1393" w14:textId="77777777" w:rsidR="00522EAD" w:rsidRPr="00B24218" w:rsidRDefault="00522EAD" w:rsidP="003F5E10">
            <w:pPr>
              <w:pStyle w:val="rowtabella0"/>
              <w:jc w:val="center"/>
              <w:rPr>
                <w:color w:val="002060"/>
              </w:rPr>
            </w:pPr>
            <w:r w:rsidRPr="00B242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DE11E"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21943"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FDF41"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49821"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D09D2" w14:textId="77777777" w:rsidR="00522EAD" w:rsidRPr="00B24218" w:rsidRDefault="00522EAD" w:rsidP="003F5E10">
            <w:pPr>
              <w:pStyle w:val="rowtabella0"/>
              <w:jc w:val="center"/>
              <w:rPr>
                <w:color w:val="002060"/>
              </w:rPr>
            </w:pPr>
            <w:r w:rsidRPr="00B2421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EA357" w14:textId="77777777" w:rsidR="00522EAD" w:rsidRPr="00B24218" w:rsidRDefault="00522EAD" w:rsidP="003F5E10">
            <w:pPr>
              <w:pStyle w:val="rowtabella0"/>
              <w:jc w:val="center"/>
              <w:rPr>
                <w:color w:val="002060"/>
              </w:rPr>
            </w:pPr>
            <w:r w:rsidRPr="00B2421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D2995"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0FEF6" w14:textId="77777777" w:rsidR="00522EAD" w:rsidRPr="00B24218" w:rsidRDefault="00522EAD" w:rsidP="003F5E10">
            <w:pPr>
              <w:pStyle w:val="rowtabella0"/>
              <w:jc w:val="center"/>
              <w:rPr>
                <w:color w:val="002060"/>
              </w:rPr>
            </w:pPr>
            <w:r w:rsidRPr="00B24218">
              <w:rPr>
                <w:color w:val="002060"/>
              </w:rPr>
              <w:t>0</w:t>
            </w:r>
          </w:p>
        </w:tc>
      </w:tr>
      <w:tr w:rsidR="00522EAD" w:rsidRPr="00B24218" w14:paraId="06EDD3A4"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E518C8" w14:textId="77777777" w:rsidR="00522EAD" w:rsidRPr="00B24218" w:rsidRDefault="00522EAD" w:rsidP="003F5E10">
            <w:pPr>
              <w:pStyle w:val="rowtabella0"/>
              <w:rPr>
                <w:color w:val="002060"/>
              </w:rPr>
            </w:pPr>
            <w:r w:rsidRPr="00B24218">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4B44E" w14:textId="77777777" w:rsidR="00522EAD" w:rsidRPr="00B24218" w:rsidRDefault="00522EAD" w:rsidP="003F5E10">
            <w:pPr>
              <w:pStyle w:val="rowtabella0"/>
              <w:jc w:val="center"/>
              <w:rPr>
                <w:color w:val="002060"/>
              </w:rPr>
            </w:pPr>
            <w:r w:rsidRPr="00B2421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5F3B9"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3BC73"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1631E"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4397B"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E1DBE" w14:textId="77777777" w:rsidR="00522EAD" w:rsidRPr="00B24218" w:rsidRDefault="00522EAD" w:rsidP="003F5E10">
            <w:pPr>
              <w:pStyle w:val="rowtabella0"/>
              <w:jc w:val="center"/>
              <w:rPr>
                <w:color w:val="002060"/>
              </w:rPr>
            </w:pPr>
            <w:r w:rsidRPr="00B2421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7D7BD" w14:textId="77777777" w:rsidR="00522EAD" w:rsidRPr="00B24218" w:rsidRDefault="00522EAD" w:rsidP="003F5E10">
            <w:pPr>
              <w:pStyle w:val="rowtabella0"/>
              <w:jc w:val="center"/>
              <w:rPr>
                <w:color w:val="002060"/>
              </w:rPr>
            </w:pPr>
            <w:r w:rsidRPr="00B2421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C6612"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4967C" w14:textId="77777777" w:rsidR="00522EAD" w:rsidRPr="00B24218" w:rsidRDefault="00522EAD" w:rsidP="003F5E10">
            <w:pPr>
              <w:pStyle w:val="rowtabella0"/>
              <w:jc w:val="center"/>
              <w:rPr>
                <w:color w:val="002060"/>
              </w:rPr>
            </w:pPr>
            <w:r w:rsidRPr="00B24218">
              <w:rPr>
                <w:color w:val="002060"/>
              </w:rPr>
              <w:t>0</w:t>
            </w:r>
          </w:p>
        </w:tc>
      </w:tr>
      <w:tr w:rsidR="00522EAD" w:rsidRPr="00B24218" w14:paraId="7CDE1A29"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DCDDB8" w14:textId="77777777" w:rsidR="00522EAD" w:rsidRPr="00B24218" w:rsidRDefault="00522EAD" w:rsidP="003F5E10">
            <w:pPr>
              <w:pStyle w:val="rowtabella0"/>
              <w:rPr>
                <w:color w:val="002060"/>
              </w:rPr>
            </w:pPr>
            <w:r w:rsidRPr="00B24218">
              <w:rPr>
                <w:color w:val="002060"/>
              </w:rPr>
              <w:lastRenderedPageBreak/>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2BCF3" w14:textId="77777777" w:rsidR="00522EAD" w:rsidRPr="00B24218" w:rsidRDefault="00522EAD" w:rsidP="003F5E10">
            <w:pPr>
              <w:pStyle w:val="rowtabella0"/>
              <w:jc w:val="center"/>
              <w:rPr>
                <w:color w:val="002060"/>
              </w:rPr>
            </w:pPr>
            <w:r w:rsidRPr="00B2421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79FB3"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685BF"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5C38E"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C1042"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85625" w14:textId="77777777" w:rsidR="00522EAD" w:rsidRPr="00B24218" w:rsidRDefault="00522EAD" w:rsidP="003F5E10">
            <w:pPr>
              <w:pStyle w:val="rowtabella0"/>
              <w:jc w:val="center"/>
              <w:rPr>
                <w:color w:val="002060"/>
              </w:rPr>
            </w:pPr>
            <w:r w:rsidRPr="00B2421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D9CB0" w14:textId="77777777" w:rsidR="00522EAD" w:rsidRPr="00B24218" w:rsidRDefault="00522EAD" w:rsidP="003F5E10">
            <w:pPr>
              <w:pStyle w:val="rowtabella0"/>
              <w:jc w:val="center"/>
              <w:rPr>
                <w:color w:val="002060"/>
              </w:rPr>
            </w:pPr>
            <w:r w:rsidRPr="00B24218">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0DE35"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98207" w14:textId="77777777" w:rsidR="00522EAD" w:rsidRPr="00B24218" w:rsidRDefault="00522EAD" w:rsidP="003F5E10">
            <w:pPr>
              <w:pStyle w:val="rowtabella0"/>
              <w:jc w:val="center"/>
              <w:rPr>
                <w:color w:val="002060"/>
              </w:rPr>
            </w:pPr>
            <w:r w:rsidRPr="00B24218">
              <w:rPr>
                <w:color w:val="002060"/>
              </w:rPr>
              <w:t>0</w:t>
            </w:r>
          </w:p>
        </w:tc>
      </w:tr>
      <w:tr w:rsidR="00522EAD" w:rsidRPr="00B24218" w14:paraId="588864EB"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9E8C01" w14:textId="77777777" w:rsidR="00522EAD" w:rsidRPr="00B24218" w:rsidRDefault="00522EAD" w:rsidP="003F5E10">
            <w:pPr>
              <w:pStyle w:val="rowtabella0"/>
              <w:rPr>
                <w:color w:val="002060"/>
              </w:rPr>
            </w:pPr>
            <w:r w:rsidRPr="00B24218">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DFEF8"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B4CA2"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7A2D8"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EF096"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0AC91"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91D1B" w14:textId="77777777" w:rsidR="00522EAD" w:rsidRPr="00B24218" w:rsidRDefault="00522EAD" w:rsidP="003F5E10">
            <w:pPr>
              <w:pStyle w:val="rowtabella0"/>
              <w:jc w:val="center"/>
              <w:rPr>
                <w:color w:val="002060"/>
              </w:rPr>
            </w:pPr>
            <w:r w:rsidRPr="00B242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E53E6" w14:textId="77777777" w:rsidR="00522EAD" w:rsidRPr="00B24218" w:rsidRDefault="00522EAD" w:rsidP="003F5E10">
            <w:pPr>
              <w:pStyle w:val="rowtabella0"/>
              <w:jc w:val="center"/>
              <w:rPr>
                <w:color w:val="002060"/>
              </w:rPr>
            </w:pPr>
            <w:r w:rsidRPr="00B2421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57626"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25DE1" w14:textId="77777777" w:rsidR="00522EAD" w:rsidRPr="00B24218" w:rsidRDefault="00522EAD" w:rsidP="003F5E10">
            <w:pPr>
              <w:pStyle w:val="rowtabella0"/>
              <w:jc w:val="center"/>
              <w:rPr>
                <w:color w:val="002060"/>
              </w:rPr>
            </w:pPr>
            <w:r w:rsidRPr="00B24218">
              <w:rPr>
                <w:color w:val="002060"/>
              </w:rPr>
              <w:t>0</w:t>
            </w:r>
          </w:p>
        </w:tc>
      </w:tr>
      <w:tr w:rsidR="00522EAD" w:rsidRPr="00B24218" w14:paraId="64F90CE1"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945F98" w14:textId="77777777" w:rsidR="00522EAD" w:rsidRPr="00B24218" w:rsidRDefault="00522EAD" w:rsidP="003F5E10">
            <w:pPr>
              <w:pStyle w:val="rowtabella0"/>
              <w:rPr>
                <w:color w:val="002060"/>
              </w:rPr>
            </w:pPr>
            <w:r w:rsidRPr="00B24218">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403FC"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9DC78"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BE672"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49130"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295E2"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CE8D4" w14:textId="77777777" w:rsidR="00522EAD" w:rsidRPr="00B24218" w:rsidRDefault="00522EAD" w:rsidP="003F5E10">
            <w:pPr>
              <w:pStyle w:val="rowtabella0"/>
              <w:jc w:val="center"/>
              <w:rPr>
                <w:color w:val="002060"/>
              </w:rPr>
            </w:pPr>
            <w:r w:rsidRPr="00B24218">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CCBE2" w14:textId="77777777" w:rsidR="00522EAD" w:rsidRPr="00B24218" w:rsidRDefault="00522EAD" w:rsidP="003F5E10">
            <w:pPr>
              <w:pStyle w:val="rowtabella0"/>
              <w:jc w:val="center"/>
              <w:rPr>
                <w:color w:val="002060"/>
              </w:rPr>
            </w:pPr>
            <w:r w:rsidRPr="00B24218">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65FCB" w14:textId="77777777" w:rsidR="00522EAD" w:rsidRPr="00B24218" w:rsidRDefault="00522EAD" w:rsidP="003F5E10">
            <w:pPr>
              <w:pStyle w:val="rowtabella0"/>
              <w:jc w:val="center"/>
              <w:rPr>
                <w:color w:val="002060"/>
              </w:rPr>
            </w:pPr>
            <w:r w:rsidRPr="00B242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59530" w14:textId="77777777" w:rsidR="00522EAD" w:rsidRPr="00B24218" w:rsidRDefault="00522EAD" w:rsidP="003F5E10">
            <w:pPr>
              <w:pStyle w:val="rowtabella0"/>
              <w:jc w:val="center"/>
              <w:rPr>
                <w:color w:val="002060"/>
              </w:rPr>
            </w:pPr>
            <w:r w:rsidRPr="00B24218">
              <w:rPr>
                <w:color w:val="002060"/>
              </w:rPr>
              <w:t>0</w:t>
            </w:r>
          </w:p>
        </w:tc>
      </w:tr>
      <w:tr w:rsidR="00522EAD" w:rsidRPr="00B24218" w14:paraId="6AF3FB5B"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701327" w14:textId="77777777" w:rsidR="00522EAD" w:rsidRPr="00B24218" w:rsidRDefault="00522EAD" w:rsidP="003F5E10">
            <w:pPr>
              <w:pStyle w:val="rowtabella0"/>
              <w:rPr>
                <w:color w:val="002060"/>
              </w:rPr>
            </w:pPr>
            <w:r w:rsidRPr="00B24218">
              <w:rPr>
                <w:color w:val="002060"/>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BA79F" w14:textId="77777777" w:rsidR="00522EAD" w:rsidRPr="00B24218" w:rsidRDefault="00522EAD" w:rsidP="003F5E10">
            <w:pPr>
              <w:pStyle w:val="rowtabella0"/>
              <w:jc w:val="center"/>
              <w:rPr>
                <w:color w:val="002060"/>
              </w:rPr>
            </w:pPr>
            <w:r w:rsidRPr="00B242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A3A2F"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6D220"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7E02E"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0144A"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70A9D" w14:textId="77777777" w:rsidR="00522EAD" w:rsidRPr="00B24218" w:rsidRDefault="00522EAD" w:rsidP="003F5E10">
            <w:pPr>
              <w:pStyle w:val="rowtabella0"/>
              <w:jc w:val="center"/>
              <w:rPr>
                <w:color w:val="002060"/>
              </w:rPr>
            </w:pPr>
            <w:r w:rsidRPr="00B2421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EF78F" w14:textId="77777777" w:rsidR="00522EAD" w:rsidRPr="00B24218" w:rsidRDefault="00522EAD" w:rsidP="003F5E10">
            <w:pPr>
              <w:pStyle w:val="rowtabella0"/>
              <w:jc w:val="center"/>
              <w:rPr>
                <w:color w:val="002060"/>
              </w:rPr>
            </w:pPr>
            <w:r w:rsidRPr="00B24218">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C1094" w14:textId="77777777" w:rsidR="00522EAD" w:rsidRPr="00B24218" w:rsidRDefault="00522EAD" w:rsidP="003F5E10">
            <w:pPr>
              <w:pStyle w:val="rowtabella0"/>
              <w:jc w:val="center"/>
              <w:rPr>
                <w:color w:val="002060"/>
              </w:rPr>
            </w:pPr>
            <w:r w:rsidRPr="00B242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4B941" w14:textId="77777777" w:rsidR="00522EAD" w:rsidRPr="00B24218" w:rsidRDefault="00522EAD" w:rsidP="003F5E10">
            <w:pPr>
              <w:pStyle w:val="rowtabella0"/>
              <w:jc w:val="center"/>
              <w:rPr>
                <w:color w:val="002060"/>
              </w:rPr>
            </w:pPr>
            <w:r w:rsidRPr="00B24218">
              <w:rPr>
                <w:color w:val="002060"/>
              </w:rPr>
              <w:t>0</w:t>
            </w:r>
          </w:p>
        </w:tc>
      </w:tr>
      <w:tr w:rsidR="00522EAD" w:rsidRPr="00B24218" w14:paraId="7FE7A418"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FEBEEE" w14:textId="77777777" w:rsidR="00522EAD" w:rsidRPr="00B24218" w:rsidRDefault="00522EAD" w:rsidP="003F5E10">
            <w:pPr>
              <w:pStyle w:val="rowtabella0"/>
              <w:rPr>
                <w:color w:val="002060"/>
              </w:rPr>
            </w:pPr>
            <w:r w:rsidRPr="00B24218">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F8774"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C428F"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2447C"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A2F6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93A8B" w14:textId="77777777" w:rsidR="00522EAD" w:rsidRPr="00B24218" w:rsidRDefault="00522EAD" w:rsidP="003F5E10">
            <w:pPr>
              <w:pStyle w:val="rowtabella0"/>
              <w:jc w:val="center"/>
              <w:rPr>
                <w:color w:val="002060"/>
              </w:rPr>
            </w:pPr>
            <w:r w:rsidRPr="00B242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79BD8" w14:textId="77777777" w:rsidR="00522EAD" w:rsidRPr="00B24218" w:rsidRDefault="00522EAD" w:rsidP="003F5E10">
            <w:pPr>
              <w:pStyle w:val="rowtabella0"/>
              <w:jc w:val="center"/>
              <w:rPr>
                <w:color w:val="002060"/>
              </w:rPr>
            </w:pPr>
            <w:r w:rsidRPr="00B2421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293E5" w14:textId="77777777" w:rsidR="00522EAD" w:rsidRPr="00B24218" w:rsidRDefault="00522EAD" w:rsidP="003F5E10">
            <w:pPr>
              <w:pStyle w:val="rowtabella0"/>
              <w:jc w:val="center"/>
              <w:rPr>
                <w:color w:val="002060"/>
              </w:rPr>
            </w:pPr>
            <w:r w:rsidRPr="00B2421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09DB8"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F7A68" w14:textId="77777777" w:rsidR="00522EAD" w:rsidRPr="00B24218" w:rsidRDefault="00522EAD" w:rsidP="003F5E10">
            <w:pPr>
              <w:pStyle w:val="rowtabella0"/>
              <w:jc w:val="center"/>
              <w:rPr>
                <w:color w:val="002060"/>
              </w:rPr>
            </w:pPr>
            <w:r w:rsidRPr="00B24218">
              <w:rPr>
                <w:color w:val="002060"/>
              </w:rPr>
              <w:t>0</w:t>
            </w:r>
          </w:p>
        </w:tc>
      </w:tr>
      <w:tr w:rsidR="00522EAD" w:rsidRPr="00B24218" w14:paraId="45695A0A" w14:textId="77777777" w:rsidTr="003F5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8F3563" w14:textId="77777777" w:rsidR="00522EAD" w:rsidRPr="00B24218" w:rsidRDefault="00522EAD" w:rsidP="003F5E10">
            <w:pPr>
              <w:pStyle w:val="rowtabella0"/>
              <w:rPr>
                <w:color w:val="002060"/>
              </w:rPr>
            </w:pPr>
            <w:r w:rsidRPr="00B24218">
              <w:rPr>
                <w:color w:val="002060"/>
              </w:rPr>
              <w:t>POL. CSI STELLA A.S.D.</w:t>
            </w:r>
            <w:r>
              <w:rPr>
                <w:color w:val="002060"/>
              </w:rPr>
              <w:t xml:space="preserve"> </w:t>
            </w:r>
            <w:r w:rsidRPr="00B24218">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FFCCB"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1CBE4"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7C2FF"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069F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DB41F" w14:textId="77777777" w:rsidR="00522EAD" w:rsidRPr="00B24218" w:rsidRDefault="00522EAD" w:rsidP="003F5E10">
            <w:pPr>
              <w:pStyle w:val="rowtabella0"/>
              <w:jc w:val="center"/>
              <w:rPr>
                <w:color w:val="002060"/>
              </w:rPr>
            </w:pPr>
            <w:r w:rsidRPr="00B242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3EB0C" w14:textId="77777777" w:rsidR="00522EAD" w:rsidRPr="00B24218" w:rsidRDefault="00522EAD" w:rsidP="003F5E10">
            <w:pPr>
              <w:pStyle w:val="rowtabella0"/>
              <w:jc w:val="center"/>
              <w:rPr>
                <w:color w:val="002060"/>
              </w:rPr>
            </w:pPr>
            <w:r w:rsidRPr="00B2421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CE069" w14:textId="77777777" w:rsidR="00522EAD" w:rsidRPr="00B24218" w:rsidRDefault="00522EAD" w:rsidP="003F5E10">
            <w:pPr>
              <w:pStyle w:val="rowtabella0"/>
              <w:jc w:val="center"/>
              <w:rPr>
                <w:color w:val="002060"/>
              </w:rPr>
            </w:pPr>
            <w:r w:rsidRPr="00B24218">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9E6B3" w14:textId="77777777" w:rsidR="00522EAD" w:rsidRPr="00B24218" w:rsidRDefault="00522EAD" w:rsidP="003F5E10">
            <w:pPr>
              <w:pStyle w:val="rowtabella0"/>
              <w:jc w:val="center"/>
              <w:rPr>
                <w:color w:val="002060"/>
              </w:rPr>
            </w:pPr>
            <w:r w:rsidRPr="00B242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4309A" w14:textId="77777777" w:rsidR="00522EAD" w:rsidRPr="00B24218" w:rsidRDefault="00522EAD" w:rsidP="003F5E10">
            <w:pPr>
              <w:pStyle w:val="rowtabella0"/>
              <w:jc w:val="center"/>
              <w:rPr>
                <w:color w:val="002060"/>
              </w:rPr>
            </w:pPr>
            <w:r w:rsidRPr="00B24218">
              <w:rPr>
                <w:color w:val="002060"/>
              </w:rPr>
              <w:t>0</w:t>
            </w:r>
          </w:p>
        </w:tc>
      </w:tr>
    </w:tbl>
    <w:p w14:paraId="75B00028" w14:textId="77777777" w:rsidR="00522EAD" w:rsidRPr="00B24218" w:rsidRDefault="00522EAD" w:rsidP="00522EAD">
      <w:pPr>
        <w:pStyle w:val="breakline"/>
        <w:rPr>
          <w:color w:val="002060"/>
        </w:rPr>
      </w:pPr>
    </w:p>
    <w:p w14:paraId="7C02E627" w14:textId="77777777" w:rsidR="00522EAD" w:rsidRPr="00B24218" w:rsidRDefault="00522EAD" w:rsidP="00522EAD">
      <w:pPr>
        <w:pStyle w:val="titoloprinc0"/>
        <w:rPr>
          <w:color w:val="002060"/>
        </w:rPr>
      </w:pPr>
      <w:r w:rsidRPr="00B24218">
        <w:rPr>
          <w:color w:val="002060"/>
        </w:rPr>
        <w:t>PROGRAMMA GARE</w:t>
      </w:r>
    </w:p>
    <w:p w14:paraId="16446E77" w14:textId="77777777" w:rsidR="00522EAD" w:rsidRDefault="00522EAD" w:rsidP="00522EAD">
      <w:pPr>
        <w:pStyle w:val="breakline"/>
        <w:rPr>
          <w:rFonts w:eastAsiaTheme="minorEastAsia"/>
          <w:color w:val="002060"/>
        </w:rPr>
      </w:pPr>
    </w:p>
    <w:p w14:paraId="55B260E5" w14:textId="77777777" w:rsidR="00E16E40" w:rsidRPr="00E84C5A" w:rsidRDefault="00E16E40" w:rsidP="00E16E40">
      <w:pPr>
        <w:pStyle w:val="sottotitolocampionato10"/>
        <w:rPr>
          <w:color w:val="002060"/>
        </w:rPr>
      </w:pPr>
      <w:r w:rsidRPr="00E84C5A">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07"/>
        <w:gridCol w:w="385"/>
        <w:gridCol w:w="898"/>
        <w:gridCol w:w="1188"/>
        <w:gridCol w:w="1547"/>
        <w:gridCol w:w="1565"/>
      </w:tblGrid>
      <w:tr w:rsidR="00E16E40" w:rsidRPr="00E84C5A" w14:paraId="3F5A3513" w14:textId="77777777" w:rsidTr="003F5E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C2747" w14:textId="77777777" w:rsidR="00E16E40" w:rsidRPr="00E84C5A" w:rsidRDefault="00E16E40" w:rsidP="003F5E10">
            <w:pPr>
              <w:pStyle w:val="headertabella0"/>
              <w:rPr>
                <w:color w:val="002060"/>
              </w:rPr>
            </w:pPr>
            <w:r w:rsidRPr="00E84C5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BB2D3" w14:textId="77777777" w:rsidR="00E16E40" w:rsidRPr="00E84C5A" w:rsidRDefault="00E16E40" w:rsidP="003F5E10">
            <w:pPr>
              <w:pStyle w:val="headertabella0"/>
              <w:rPr>
                <w:color w:val="002060"/>
              </w:rPr>
            </w:pPr>
            <w:r w:rsidRPr="00E84C5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80EEF" w14:textId="77777777" w:rsidR="00E16E40" w:rsidRPr="00E84C5A" w:rsidRDefault="00E16E40" w:rsidP="003F5E10">
            <w:pPr>
              <w:pStyle w:val="headertabella0"/>
              <w:rPr>
                <w:color w:val="002060"/>
              </w:rPr>
            </w:pPr>
            <w:r w:rsidRPr="00E84C5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1CF34" w14:textId="77777777" w:rsidR="00E16E40" w:rsidRPr="00E84C5A" w:rsidRDefault="00E16E40" w:rsidP="003F5E10">
            <w:pPr>
              <w:pStyle w:val="headertabella0"/>
              <w:rPr>
                <w:color w:val="002060"/>
              </w:rPr>
            </w:pPr>
            <w:r w:rsidRPr="00E84C5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6B257" w14:textId="77777777" w:rsidR="00E16E40" w:rsidRPr="00E84C5A" w:rsidRDefault="00E16E40" w:rsidP="003F5E10">
            <w:pPr>
              <w:pStyle w:val="headertabella0"/>
              <w:rPr>
                <w:color w:val="002060"/>
              </w:rPr>
            </w:pPr>
            <w:r w:rsidRPr="00E84C5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49324" w14:textId="77777777" w:rsidR="00E16E40" w:rsidRPr="00E84C5A" w:rsidRDefault="00E16E40" w:rsidP="003F5E10">
            <w:pPr>
              <w:pStyle w:val="headertabella0"/>
              <w:rPr>
                <w:color w:val="002060"/>
              </w:rPr>
            </w:pPr>
            <w:proofErr w:type="spellStart"/>
            <w:r w:rsidRPr="00E84C5A">
              <w:rPr>
                <w:color w:val="002060"/>
              </w:rPr>
              <w:t>Localita'</w:t>
            </w:r>
            <w:proofErr w:type="spellEnd"/>
            <w:r w:rsidRPr="00E84C5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D9642" w14:textId="77777777" w:rsidR="00E16E40" w:rsidRPr="00E84C5A" w:rsidRDefault="00E16E40" w:rsidP="003F5E10">
            <w:pPr>
              <w:pStyle w:val="headertabella0"/>
              <w:rPr>
                <w:color w:val="002060"/>
              </w:rPr>
            </w:pPr>
            <w:r w:rsidRPr="00E84C5A">
              <w:rPr>
                <w:color w:val="002060"/>
              </w:rPr>
              <w:t>Indirizzo Impianto</w:t>
            </w:r>
          </w:p>
        </w:tc>
      </w:tr>
      <w:tr w:rsidR="00E16E40" w:rsidRPr="00E84C5A" w14:paraId="239633C7" w14:textId="77777777" w:rsidTr="003F5E1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B2DE3E" w14:textId="77777777" w:rsidR="00E16E40" w:rsidRPr="00E84C5A" w:rsidRDefault="00E16E40" w:rsidP="003F5E10">
            <w:pPr>
              <w:pStyle w:val="rowtabella0"/>
              <w:rPr>
                <w:color w:val="002060"/>
              </w:rPr>
            </w:pPr>
            <w:r w:rsidRPr="00E84C5A">
              <w:rPr>
                <w:color w:val="002060"/>
              </w:rPr>
              <w:t>AUDAX PIOBBICO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0496D0" w14:textId="77777777" w:rsidR="00E16E40" w:rsidRPr="00E84C5A" w:rsidRDefault="00E16E40" w:rsidP="003F5E10">
            <w:pPr>
              <w:pStyle w:val="rowtabella0"/>
              <w:rPr>
                <w:color w:val="002060"/>
              </w:rPr>
            </w:pPr>
            <w:r w:rsidRPr="00E84C5A">
              <w:rPr>
                <w:color w:val="002060"/>
              </w:rPr>
              <w:t>DURANTINA SANTA CECILIA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1A7C71" w14:textId="77777777" w:rsidR="00E16E40" w:rsidRPr="00E84C5A" w:rsidRDefault="00E16E40" w:rsidP="003F5E10">
            <w:pPr>
              <w:pStyle w:val="rowtabella0"/>
              <w:jc w:val="center"/>
              <w:rPr>
                <w:color w:val="002060"/>
              </w:rPr>
            </w:pPr>
            <w:r w:rsidRPr="00E84C5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249B1F" w14:textId="77777777" w:rsidR="00E16E40" w:rsidRPr="00E84C5A" w:rsidRDefault="00E16E40" w:rsidP="003F5E10">
            <w:pPr>
              <w:pStyle w:val="rowtabella0"/>
              <w:rPr>
                <w:color w:val="002060"/>
              </w:rPr>
            </w:pPr>
            <w:r w:rsidRPr="00E84C5A">
              <w:rPr>
                <w:color w:val="002060"/>
              </w:rPr>
              <w:t>13/02/2026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5FC437" w14:textId="77777777" w:rsidR="00E16E40" w:rsidRPr="00E84C5A" w:rsidRDefault="00E16E40" w:rsidP="003F5E10">
            <w:pPr>
              <w:pStyle w:val="rowtabella0"/>
              <w:rPr>
                <w:color w:val="002060"/>
              </w:rPr>
            </w:pPr>
            <w:r w:rsidRPr="00E84C5A">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F73531" w14:textId="77777777" w:rsidR="00E16E40" w:rsidRPr="00E84C5A" w:rsidRDefault="00E16E40" w:rsidP="003F5E10">
            <w:pPr>
              <w:pStyle w:val="rowtabella0"/>
              <w:rPr>
                <w:color w:val="002060"/>
              </w:rPr>
            </w:pPr>
            <w:r w:rsidRPr="00E84C5A">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C07004" w14:textId="77777777" w:rsidR="00E16E40" w:rsidRPr="00E84C5A" w:rsidRDefault="00E16E40" w:rsidP="003F5E10">
            <w:pPr>
              <w:pStyle w:val="rowtabella0"/>
              <w:rPr>
                <w:color w:val="002060"/>
              </w:rPr>
            </w:pPr>
            <w:r w:rsidRPr="00E84C5A">
              <w:rPr>
                <w:color w:val="002060"/>
              </w:rPr>
              <w:t>VIA GIOVANNI XXIII</w:t>
            </w:r>
          </w:p>
        </w:tc>
      </w:tr>
      <w:tr w:rsidR="00E16E40" w:rsidRPr="00E84C5A" w14:paraId="4726BA1E"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4D2977" w14:textId="77777777" w:rsidR="00E16E40" w:rsidRPr="00E84C5A" w:rsidRDefault="00E16E40" w:rsidP="003F5E10">
            <w:pPr>
              <w:pStyle w:val="rowtabella0"/>
              <w:rPr>
                <w:color w:val="002060"/>
              </w:rPr>
            </w:pPr>
            <w:r w:rsidRPr="00E84C5A">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3CA1B5" w14:textId="77777777" w:rsidR="00E16E40" w:rsidRPr="00E84C5A" w:rsidRDefault="00E16E40" w:rsidP="003F5E10">
            <w:pPr>
              <w:pStyle w:val="rowtabella0"/>
              <w:rPr>
                <w:color w:val="002060"/>
              </w:rPr>
            </w:pPr>
            <w:r w:rsidRPr="00E84C5A">
              <w:rPr>
                <w:color w:val="002060"/>
              </w:rPr>
              <w:t>SAN COSTANZO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1470AC"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33611B" w14:textId="77777777" w:rsidR="00E16E40" w:rsidRPr="00E84C5A" w:rsidRDefault="00E16E40" w:rsidP="003F5E10">
            <w:pPr>
              <w:pStyle w:val="rowtabella0"/>
              <w:rPr>
                <w:color w:val="002060"/>
              </w:rPr>
            </w:pPr>
            <w:r w:rsidRPr="00E84C5A">
              <w:rPr>
                <w:color w:val="002060"/>
              </w:rPr>
              <w:t>13/02/2026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2134DB" w14:textId="77777777" w:rsidR="00E16E40" w:rsidRPr="00E84C5A" w:rsidRDefault="00E16E40" w:rsidP="003F5E10">
            <w:pPr>
              <w:pStyle w:val="rowtabella0"/>
              <w:rPr>
                <w:color w:val="002060"/>
              </w:rPr>
            </w:pPr>
            <w:r w:rsidRPr="00E84C5A">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F58C8E" w14:textId="77777777" w:rsidR="00E16E40" w:rsidRPr="00E84C5A" w:rsidRDefault="00E16E40" w:rsidP="003F5E10">
            <w:pPr>
              <w:pStyle w:val="rowtabella0"/>
              <w:rPr>
                <w:color w:val="002060"/>
              </w:rPr>
            </w:pPr>
            <w:r w:rsidRPr="00E84C5A">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1DD2A4" w14:textId="77777777" w:rsidR="00E16E40" w:rsidRPr="00E84C5A" w:rsidRDefault="00E16E40" w:rsidP="003F5E10">
            <w:pPr>
              <w:pStyle w:val="rowtabella0"/>
              <w:rPr>
                <w:color w:val="002060"/>
              </w:rPr>
            </w:pPr>
            <w:r w:rsidRPr="00E84C5A">
              <w:rPr>
                <w:color w:val="002060"/>
              </w:rPr>
              <w:t>STR.DEL BURELLO LOC.VAL NEVOLA</w:t>
            </w:r>
          </w:p>
        </w:tc>
      </w:tr>
      <w:tr w:rsidR="00E16E40" w:rsidRPr="00E84C5A" w14:paraId="023616D6"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BEE7E4" w14:textId="77777777" w:rsidR="00E16E40" w:rsidRPr="00E84C5A" w:rsidRDefault="00E16E40" w:rsidP="003F5E10">
            <w:pPr>
              <w:pStyle w:val="rowtabella0"/>
              <w:rPr>
                <w:color w:val="002060"/>
              </w:rPr>
            </w:pPr>
            <w:r w:rsidRPr="00E84C5A">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D2EB3F" w14:textId="77777777" w:rsidR="00E16E40" w:rsidRPr="00E84C5A" w:rsidRDefault="00E16E40" w:rsidP="003F5E10">
            <w:pPr>
              <w:pStyle w:val="rowtabella0"/>
              <w:rPr>
                <w:color w:val="002060"/>
              </w:rPr>
            </w:pPr>
            <w:r w:rsidRPr="00E84C5A">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97AC6C"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BE9196" w14:textId="77777777" w:rsidR="00E16E40" w:rsidRPr="00E84C5A" w:rsidRDefault="00E16E40" w:rsidP="003F5E10">
            <w:pPr>
              <w:pStyle w:val="rowtabella0"/>
              <w:rPr>
                <w:color w:val="002060"/>
              </w:rPr>
            </w:pPr>
            <w:r w:rsidRPr="00E84C5A">
              <w:rPr>
                <w:color w:val="002060"/>
              </w:rPr>
              <w:t>13/02/2026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E405FB" w14:textId="77777777" w:rsidR="00E16E40" w:rsidRPr="00E84C5A" w:rsidRDefault="00E16E40" w:rsidP="003F5E10">
            <w:pPr>
              <w:pStyle w:val="rowtabella0"/>
              <w:rPr>
                <w:color w:val="002060"/>
              </w:rPr>
            </w:pPr>
            <w:r w:rsidRPr="00E84C5A">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C62388" w14:textId="77777777" w:rsidR="00E16E40" w:rsidRPr="00E84C5A" w:rsidRDefault="00E16E40" w:rsidP="003F5E10">
            <w:pPr>
              <w:pStyle w:val="rowtabella0"/>
              <w:rPr>
                <w:color w:val="002060"/>
              </w:rPr>
            </w:pPr>
            <w:r w:rsidRPr="00E84C5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4DFED6" w14:textId="77777777" w:rsidR="00E16E40" w:rsidRPr="00E84C5A" w:rsidRDefault="00E16E40" w:rsidP="003F5E10">
            <w:pPr>
              <w:pStyle w:val="rowtabella0"/>
              <w:rPr>
                <w:color w:val="002060"/>
              </w:rPr>
            </w:pPr>
            <w:r w:rsidRPr="00E84C5A">
              <w:rPr>
                <w:color w:val="002060"/>
              </w:rPr>
              <w:t>VIA ANTONIO ROSMINI 22/B</w:t>
            </w:r>
          </w:p>
        </w:tc>
      </w:tr>
      <w:tr w:rsidR="00E16E40" w:rsidRPr="00E84C5A" w14:paraId="52B89891"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16C0F8" w14:textId="77777777" w:rsidR="00E16E40" w:rsidRPr="00E84C5A" w:rsidRDefault="00E16E40" w:rsidP="003F5E10">
            <w:pPr>
              <w:pStyle w:val="rowtabella0"/>
              <w:rPr>
                <w:color w:val="002060"/>
              </w:rPr>
            </w:pPr>
            <w:r w:rsidRPr="00E84C5A">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F5D0E6" w14:textId="77777777" w:rsidR="00E16E40" w:rsidRPr="00E84C5A" w:rsidRDefault="00E16E40" w:rsidP="003F5E10">
            <w:pPr>
              <w:pStyle w:val="rowtabella0"/>
              <w:rPr>
                <w:color w:val="002060"/>
              </w:rPr>
            </w:pPr>
            <w:r w:rsidRPr="00E84C5A">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5BDA0C"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C8FE09" w14:textId="77777777" w:rsidR="00E16E40" w:rsidRPr="00E84C5A" w:rsidRDefault="00E16E40" w:rsidP="003F5E10">
            <w:pPr>
              <w:pStyle w:val="rowtabella0"/>
              <w:rPr>
                <w:color w:val="002060"/>
              </w:rPr>
            </w:pPr>
            <w:r w:rsidRPr="00E84C5A">
              <w:rPr>
                <w:color w:val="002060"/>
              </w:rPr>
              <w:t>13/02/2026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C68CE4" w14:textId="77777777" w:rsidR="00E16E40" w:rsidRPr="00E84C5A" w:rsidRDefault="00E16E40" w:rsidP="003F5E10">
            <w:pPr>
              <w:pStyle w:val="rowtabella0"/>
              <w:rPr>
                <w:color w:val="002060"/>
              </w:rPr>
            </w:pPr>
            <w:r w:rsidRPr="00E84C5A">
              <w:rPr>
                <w:color w:val="002060"/>
              </w:rPr>
              <w:t>5414 PALESTRA PIAN DEL BRUSCOLO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17D6C7" w14:textId="77777777" w:rsidR="00E16E40" w:rsidRPr="00E84C5A" w:rsidRDefault="00E16E40" w:rsidP="003F5E10">
            <w:pPr>
              <w:pStyle w:val="rowtabella0"/>
              <w:rPr>
                <w:color w:val="002060"/>
              </w:rPr>
            </w:pPr>
            <w:r w:rsidRPr="00E84C5A">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9762DE" w14:textId="77777777" w:rsidR="00E16E40" w:rsidRPr="00E84C5A" w:rsidRDefault="00E16E40" w:rsidP="003F5E10">
            <w:pPr>
              <w:pStyle w:val="rowtabella0"/>
              <w:rPr>
                <w:color w:val="002060"/>
              </w:rPr>
            </w:pPr>
            <w:r w:rsidRPr="00E84C5A">
              <w:rPr>
                <w:color w:val="002060"/>
              </w:rPr>
              <w:t>PIAN DEL BRUSCOLO</w:t>
            </w:r>
          </w:p>
        </w:tc>
      </w:tr>
      <w:tr w:rsidR="00E16E40" w:rsidRPr="00E84C5A" w14:paraId="0BBEDD2B"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C1DC2E" w14:textId="77777777" w:rsidR="00E16E40" w:rsidRPr="00E84C5A" w:rsidRDefault="00E16E40" w:rsidP="003F5E10">
            <w:pPr>
              <w:pStyle w:val="rowtabella0"/>
              <w:rPr>
                <w:color w:val="002060"/>
              </w:rPr>
            </w:pPr>
            <w:r w:rsidRPr="00E84C5A">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287A99" w14:textId="77777777" w:rsidR="00E16E40" w:rsidRPr="00E84C5A" w:rsidRDefault="00E16E40" w:rsidP="003F5E10">
            <w:pPr>
              <w:pStyle w:val="rowtabella0"/>
              <w:rPr>
                <w:color w:val="002060"/>
              </w:rPr>
            </w:pPr>
            <w:r w:rsidRPr="00E84C5A">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F407AA"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D6D48E" w14:textId="77777777" w:rsidR="00E16E40" w:rsidRPr="00E84C5A" w:rsidRDefault="00E16E40" w:rsidP="003F5E10">
            <w:pPr>
              <w:pStyle w:val="rowtabella0"/>
              <w:rPr>
                <w:color w:val="002060"/>
              </w:rPr>
            </w:pPr>
            <w:r w:rsidRPr="00E84C5A">
              <w:rPr>
                <w:color w:val="002060"/>
              </w:rPr>
              <w:t>13/02/2026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A53695" w14:textId="77777777" w:rsidR="00E16E40" w:rsidRPr="00E84C5A" w:rsidRDefault="00E16E40" w:rsidP="003F5E10">
            <w:pPr>
              <w:pStyle w:val="rowtabella0"/>
              <w:rPr>
                <w:color w:val="002060"/>
              </w:rPr>
            </w:pPr>
            <w:r w:rsidRPr="00E84C5A">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2BDAA7" w14:textId="77777777" w:rsidR="00E16E40" w:rsidRPr="00E84C5A" w:rsidRDefault="00E16E40" w:rsidP="003F5E10">
            <w:pPr>
              <w:pStyle w:val="rowtabella0"/>
              <w:rPr>
                <w:color w:val="002060"/>
              </w:rPr>
            </w:pPr>
            <w:r w:rsidRPr="00E84C5A">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70216A" w14:textId="77777777" w:rsidR="00E16E40" w:rsidRPr="00E84C5A" w:rsidRDefault="00E16E40" w:rsidP="003F5E10">
            <w:pPr>
              <w:pStyle w:val="rowtabella0"/>
              <w:rPr>
                <w:color w:val="002060"/>
              </w:rPr>
            </w:pPr>
            <w:r w:rsidRPr="00E84C5A">
              <w:rPr>
                <w:color w:val="002060"/>
              </w:rPr>
              <w:t>VIA DELL'ANNUNZIATA</w:t>
            </w:r>
          </w:p>
        </w:tc>
      </w:tr>
      <w:tr w:rsidR="00E16E40" w:rsidRPr="00E84C5A" w14:paraId="3CD62DAF" w14:textId="77777777" w:rsidTr="003F5E1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375F43" w14:textId="77777777" w:rsidR="00E16E40" w:rsidRPr="00E84C5A" w:rsidRDefault="00E16E40" w:rsidP="003F5E10">
            <w:pPr>
              <w:pStyle w:val="rowtabella0"/>
              <w:rPr>
                <w:color w:val="002060"/>
              </w:rPr>
            </w:pPr>
            <w:r w:rsidRPr="00E84C5A">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4E605C" w14:textId="77777777" w:rsidR="00E16E40" w:rsidRPr="00E84C5A" w:rsidRDefault="00E16E40" w:rsidP="003F5E10">
            <w:pPr>
              <w:pStyle w:val="rowtabella0"/>
              <w:rPr>
                <w:color w:val="002060"/>
              </w:rPr>
            </w:pPr>
            <w:r w:rsidRPr="00E84C5A">
              <w:rPr>
                <w:color w:val="002060"/>
              </w:rPr>
              <w:t>VALMISA FUTSAL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D38D27"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DAE1F2" w14:textId="77777777" w:rsidR="00E16E40" w:rsidRPr="00E84C5A" w:rsidRDefault="00E16E40" w:rsidP="003F5E10">
            <w:pPr>
              <w:pStyle w:val="rowtabella0"/>
              <w:rPr>
                <w:color w:val="002060"/>
              </w:rPr>
            </w:pPr>
            <w:r w:rsidRPr="00E84C5A">
              <w:rPr>
                <w:color w:val="002060"/>
              </w:rPr>
              <w:t>14/02/2026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1AAD0D" w14:textId="77777777" w:rsidR="00E16E40" w:rsidRPr="00E84C5A" w:rsidRDefault="00E16E40" w:rsidP="003F5E10">
            <w:pPr>
              <w:pStyle w:val="rowtabella0"/>
              <w:rPr>
                <w:color w:val="002060"/>
              </w:rPr>
            </w:pPr>
            <w:r w:rsidRPr="00E84C5A">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6D7EAD" w14:textId="77777777" w:rsidR="00E16E40" w:rsidRPr="00E84C5A" w:rsidRDefault="00E16E40" w:rsidP="003F5E10">
            <w:pPr>
              <w:pStyle w:val="rowtabella0"/>
              <w:rPr>
                <w:color w:val="002060"/>
              </w:rPr>
            </w:pPr>
            <w:r w:rsidRPr="00E84C5A">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A17A1B" w14:textId="77777777" w:rsidR="00E16E40" w:rsidRPr="00E84C5A" w:rsidRDefault="00E16E40" w:rsidP="003F5E10">
            <w:pPr>
              <w:pStyle w:val="rowtabella0"/>
              <w:rPr>
                <w:color w:val="002060"/>
              </w:rPr>
            </w:pPr>
            <w:r w:rsidRPr="00E84C5A">
              <w:rPr>
                <w:color w:val="002060"/>
              </w:rPr>
              <w:t>VIA MOLINELLO</w:t>
            </w:r>
          </w:p>
        </w:tc>
      </w:tr>
    </w:tbl>
    <w:p w14:paraId="7FA35E2C" w14:textId="77777777" w:rsidR="00E16E40" w:rsidRPr="00E84C5A" w:rsidRDefault="00E16E40" w:rsidP="00E16E40">
      <w:pPr>
        <w:pStyle w:val="breakline"/>
        <w:rPr>
          <w:rFonts w:eastAsiaTheme="minorEastAsia"/>
          <w:color w:val="002060"/>
        </w:rPr>
      </w:pPr>
    </w:p>
    <w:p w14:paraId="3960C8C1" w14:textId="77777777" w:rsidR="00E16E40" w:rsidRPr="00E84C5A" w:rsidRDefault="00E16E40" w:rsidP="00E16E40">
      <w:pPr>
        <w:pStyle w:val="breakline"/>
        <w:rPr>
          <w:color w:val="002060"/>
        </w:rPr>
      </w:pPr>
    </w:p>
    <w:p w14:paraId="510256E0" w14:textId="77777777" w:rsidR="00E16E40" w:rsidRPr="00E84C5A" w:rsidRDefault="00E16E40" w:rsidP="00E16E40">
      <w:pPr>
        <w:pStyle w:val="breakline"/>
        <w:rPr>
          <w:color w:val="002060"/>
        </w:rPr>
      </w:pPr>
    </w:p>
    <w:p w14:paraId="61CBA325" w14:textId="77777777" w:rsidR="00E16E40" w:rsidRPr="00E84C5A" w:rsidRDefault="00E16E40" w:rsidP="00E16E40">
      <w:pPr>
        <w:pStyle w:val="sottotitolocampionato10"/>
        <w:rPr>
          <w:color w:val="002060"/>
        </w:rPr>
      </w:pPr>
      <w:r w:rsidRPr="00E84C5A">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1996"/>
        <w:gridCol w:w="385"/>
        <w:gridCol w:w="898"/>
        <w:gridCol w:w="1176"/>
        <w:gridCol w:w="1555"/>
        <w:gridCol w:w="1568"/>
      </w:tblGrid>
      <w:tr w:rsidR="00E16E40" w:rsidRPr="00E84C5A" w14:paraId="0DA0E278" w14:textId="77777777" w:rsidTr="003F5E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E9F20" w14:textId="77777777" w:rsidR="00E16E40" w:rsidRPr="00E84C5A" w:rsidRDefault="00E16E40" w:rsidP="003F5E10">
            <w:pPr>
              <w:pStyle w:val="headertabella0"/>
              <w:rPr>
                <w:color w:val="002060"/>
              </w:rPr>
            </w:pPr>
            <w:r w:rsidRPr="00E84C5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B82E9" w14:textId="77777777" w:rsidR="00E16E40" w:rsidRPr="00E84C5A" w:rsidRDefault="00E16E40" w:rsidP="003F5E10">
            <w:pPr>
              <w:pStyle w:val="headertabella0"/>
              <w:rPr>
                <w:color w:val="002060"/>
              </w:rPr>
            </w:pPr>
            <w:r w:rsidRPr="00E84C5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A2140" w14:textId="77777777" w:rsidR="00E16E40" w:rsidRPr="00E84C5A" w:rsidRDefault="00E16E40" w:rsidP="003F5E10">
            <w:pPr>
              <w:pStyle w:val="headertabella0"/>
              <w:rPr>
                <w:color w:val="002060"/>
              </w:rPr>
            </w:pPr>
            <w:r w:rsidRPr="00E84C5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A70B6" w14:textId="77777777" w:rsidR="00E16E40" w:rsidRPr="00E84C5A" w:rsidRDefault="00E16E40" w:rsidP="003F5E10">
            <w:pPr>
              <w:pStyle w:val="headertabella0"/>
              <w:rPr>
                <w:color w:val="002060"/>
              </w:rPr>
            </w:pPr>
            <w:r w:rsidRPr="00E84C5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2D581" w14:textId="77777777" w:rsidR="00E16E40" w:rsidRPr="00E84C5A" w:rsidRDefault="00E16E40" w:rsidP="003F5E10">
            <w:pPr>
              <w:pStyle w:val="headertabella0"/>
              <w:rPr>
                <w:color w:val="002060"/>
              </w:rPr>
            </w:pPr>
            <w:r w:rsidRPr="00E84C5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5721A" w14:textId="77777777" w:rsidR="00E16E40" w:rsidRPr="00E84C5A" w:rsidRDefault="00E16E40" w:rsidP="003F5E10">
            <w:pPr>
              <w:pStyle w:val="headertabella0"/>
              <w:rPr>
                <w:color w:val="002060"/>
              </w:rPr>
            </w:pPr>
            <w:proofErr w:type="spellStart"/>
            <w:r w:rsidRPr="00E84C5A">
              <w:rPr>
                <w:color w:val="002060"/>
              </w:rPr>
              <w:t>Localita'</w:t>
            </w:r>
            <w:proofErr w:type="spellEnd"/>
            <w:r w:rsidRPr="00E84C5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75125" w14:textId="77777777" w:rsidR="00E16E40" w:rsidRPr="00E84C5A" w:rsidRDefault="00E16E40" w:rsidP="003F5E10">
            <w:pPr>
              <w:pStyle w:val="headertabella0"/>
              <w:rPr>
                <w:color w:val="002060"/>
              </w:rPr>
            </w:pPr>
            <w:r w:rsidRPr="00E84C5A">
              <w:rPr>
                <w:color w:val="002060"/>
              </w:rPr>
              <w:t>Indirizzo Impianto</w:t>
            </w:r>
          </w:p>
        </w:tc>
      </w:tr>
      <w:tr w:rsidR="00E16E40" w:rsidRPr="00E84C5A" w14:paraId="5B6BEAF1" w14:textId="77777777" w:rsidTr="003F5E1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1CC9E4" w14:textId="77777777" w:rsidR="00E16E40" w:rsidRPr="00E84C5A" w:rsidRDefault="00E16E40" w:rsidP="003F5E10">
            <w:pPr>
              <w:pStyle w:val="rowtabella0"/>
              <w:rPr>
                <w:color w:val="002060"/>
              </w:rPr>
            </w:pPr>
            <w:r w:rsidRPr="00E84C5A">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7A27CA" w14:textId="77777777" w:rsidR="00E16E40" w:rsidRPr="00E84C5A" w:rsidRDefault="00E16E40" w:rsidP="003F5E10">
            <w:pPr>
              <w:pStyle w:val="rowtabella0"/>
              <w:rPr>
                <w:color w:val="002060"/>
              </w:rPr>
            </w:pPr>
            <w:r w:rsidRPr="00E84C5A">
              <w:rPr>
                <w:color w:val="002060"/>
              </w:rPr>
              <w:t>VIRTUS AURORA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5542E1" w14:textId="77777777" w:rsidR="00E16E40" w:rsidRPr="00E84C5A" w:rsidRDefault="00E16E40" w:rsidP="003F5E10">
            <w:pPr>
              <w:pStyle w:val="rowtabella0"/>
              <w:jc w:val="center"/>
              <w:rPr>
                <w:color w:val="002060"/>
              </w:rPr>
            </w:pPr>
            <w:r w:rsidRPr="00E84C5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F38B0E" w14:textId="77777777" w:rsidR="00E16E40" w:rsidRPr="00E84C5A" w:rsidRDefault="00E16E40" w:rsidP="003F5E10">
            <w:pPr>
              <w:pStyle w:val="rowtabella0"/>
              <w:rPr>
                <w:color w:val="002060"/>
              </w:rPr>
            </w:pPr>
            <w:r w:rsidRPr="00E84C5A">
              <w:rPr>
                <w:color w:val="002060"/>
              </w:rPr>
              <w:t>13/02/2026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2A5F58" w14:textId="77777777" w:rsidR="00E16E40" w:rsidRPr="00E84C5A" w:rsidRDefault="00E16E40" w:rsidP="003F5E10">
            <w:pPr>
              <w:pStyle w:val="rowtabella0"/>
              <w:rPr>
                <w:color w:val="002060"/>
              </w:rPr>
            </w:pPr>
            <w:r w:rsidRPr="00E84C5A">
              <w:rPr>
                <w:color w:val="002060"/>
              </w:rPr>
              <w:t>6065 CAMPO FEDERALE "</w:t>
            </w:r>
            <w:proofErr w:type="gramStart"/>
            <w:r w:rsidRPr="00E84C5A">
              <w:rPr>
                <w:color w:val="002060"/>
              </w:rPr>
              <w:t>G.PAOLINELLI</w:t>
            </w:r>
            <w:proofErr w:type="gramEnd"/>
            <w:r w:rsidRPr="00E84C5A">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9882D8" w14:textId="77777777" w:rsidR="00E16E40" w:rsidRPr="00E84C5A" w:rsidRDefault="00E16E40" w:rsidP="003F5E10">
            <w:pPr>
              <w:pStyle w:val="rowtabella0"/>
              <w:rPr>
                <w:color w:val="002060"/>
              </w:rPr>
            </w:pPr>
            <w:r w:rsidRPr="00E84C5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E06413" w14:textId="77777777" w:rsidR="00E16E40" w:rsidRPr="00E84C5A" w:rsidRDefault="00E16E40" w:rsidP="003F5E10">
            <w:pPr>
              <w:pStyle w:val="rowtabella0"/>
              <w:rPr>
                <w:color w:val="002060"/>
              </w:rPr>
            </w:pPr>
            <w:r w:rsidRPr="00E84C5A">
              <w:rPr>
                <w:color w:val="002060"/>
              </w:rPr>
              <w:t>VIA SCHIAVONI - BARACCCOLA</w:t>
            </w:r>
          </w:p>
        </w:tc>
      </w:tr>
      <w:tr w:rsidR="00E16E40" w:rsidRPr="00E84C5A" w14:paraId="1E184AED"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2108AD" w14:textId="77777777" w:rsidR="00E16E40" w:rsidRPr="00E84C5A" w:rsidRDefault="00E16E40" w:rsidP="003F5E10">
            <w:pPr>
              <w:pStyle w:val="rowtabella0"/>
              <w:rPr>
                <w:color w:val="002060"/>
              </w:rPr>
            </w:pPr>
            <w:r w:rsidRPr="00E84C5A">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56A89E" w14:textId="77777777" w:rsidR="00E16E40" w:rsidRPr="00E84C5A" w:rsidRDefault="00E16E40" w:rsidP="003F5E10">
            <w:pPr>
              <w:pStyle w:val="rowtabella0"/>
              <w:rPr>
                <w:color w:val="002060"/>
              </w:rPr>
            </w:pPr>
            <w:r w:rsidRPr="00E84C5A">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8F9216"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E423EB" w14:textId="77777777" w:rsidR="00E16E40" w:rsidRPr="00E84C5A" w:rsidRDefault="00E16E40" w:rsidP="003F5E10">
            <w:pPr>
              <w:pStyle w:val="rowtabella0"/>
              <w:rPr>
                <w:color w:val="002060"/>
              </w:rPr>
            </w:pPr>
            <w:r w:rsidRPr="00E84C5A">
              <w:rPr>
                <w:color w:val="002060"/>
              </w:rPr>
              <w:t>13/02/2026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42C49D" w14:textId="77777777" w:rsidR="00E16E40" w:rsidRPr="00E84C5A" w:rsidRDefault="00E16E40" w:rsidP="003F5E10">
            <w:pPr>
              <w:pStyle w:val="rowtabella0"/>
              <w:rPr>
                <w:color w:val="002060"/>
              </w:rPr>
            </w:pPr>
            <w:r w:rsidRPr="00E84C5A">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7D977F" w14:textId="77777777" w:rsidR="00E16E40" w:rsidRPr="00E84C5A" w:rsidRDefault="00E16E40" w:rsidP="003F5E10">
            <w:pPr>
              <w:pStyle w:val="rowtabella0"/>
              <w:rPr>
                <w:color w:val="002060"/>
              </w:rPr>
            </w:pPr>
            <w:r w:rsidRPr="00E84C5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29C285" w14:textId="77777777" w:rsidR="00E16E40" w:rsidRPr="00E84C5A" w:rsidRDefault="00E16E40" w:rsidP="003F5E10">
            <w:pPr>
              <w:pStyle w:val="rowtabella0"/>
              <w:rPr>
                <w:color w:val="002060"/>
              </w:rPr>
            </w:pPr>
            <w:r w:rsidRPr="00E84C5A">
              <w:rPr>
                <w:color w:val="002060"/>
              </w:rPr>
              <w:t>LOCALITA' NONTESICURO</w:t>
            </w:r>
          </w:p>
        </w:tc>
      </w:tr>
      <w:tr w:rsidR="00E16E40" w:rsidRPr="00E84C5A" w14:paraId="4D7B25ED"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FF1B13" w14:textId="77777777" w:rsidR="00E16E40" w:rsidRPr="00E84C5A" w:rsidRDefault="00E16E40" w:rsidP="003F5E10">
            <w:pPr>
              <w:pStyle w:val="rowtabella0"/>
              <w:rPr>
                <w:color w:val="002060"/>
              </w:rPr>
            </w:pPr>
            <w:r w:rsidRPr="00E84C5A">
              <w:rPr>
                <w:color w:val="002060"/>
              </w:rPr>
              <w:t>MONTEMARCIANESE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BE6B7C" w14:textId="77777777" w:rsidR="00E16E40" w:rsidRPr="00E84C5A" w:rsidRDefault="00E16E40" w:rsidP="003F5E10">
            <w:pPr>
              <w:pStyle w:val="rowtabella0"/>
              <w:rPr>
                <w:color w:val="002060"/>
              </w:rPr>
            </w:pPr>
            <w:proofErr w:type="gramStart"/>
            <w:r w:rsidRPr="00E84C5A">
              <w:rPr>
                <w:color w:val="002060"/>
              </w:rPr>
              <w:t>CITTA</w:t>
            </w:r>
            <w:proofErr w:type="gramEnd"/>
            <w:r w:rsidRPr="00E84C5A">
              <w:rPr>
                <w:color w:val="002060"/>
              </w:rPr>
              <w:t xml:space="preserve">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2E6E1B"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42D788" w14:textId="77777777" w:rsidR="00E16E40" w:rsidRPr="00E84C5A" w:rsidRDefault="00E16E40" w:rsidP="003F5E10">
            <w:pPr>
              <w:pStyle w:val="rowtabella0"/>
              <w:rPr>
                <w:color w:val="002060"/>
              </w:rPr>
            </w:pPr>
            <w:r w:rsidRPr="00E84C5A">
              <w:rPr>
                <w:color w:val="002060"/>
              </w:rPr>
              <w:t>13/02/2026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532817" w14:textId="77777777" w:rsidR="00E16E40" w:rsidRPr="00E84C5A" w:rsidRDefault="00E16E40" w:rsidP="003F5E10">
            <w:pPr>
              <w:pStyle w:val="rowtabella0"/>
              <w:rPr>
                <w:color w:val="002060"/>
              </w:rPr>
            </w:pPr>
            <w:r w:rsidRPr="00E84C5A">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35D039" w14:textId="77777777" w:rsidR="00E16E40" w:rsidRPr="00E84C5A" w:rsidRDefault="00E16E40" w:rsidP="003F5E10">
            <w:pPr>
              <w:pStyle w:val="rowtabella0"/>
              <w:rPr>
                <w:color w:val="002060"/>
              </w:rPr>
            </w:pPr>
            <w:r w:rsidRPr="00E84C5A">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81FAB1" w14:textId="77777777" w:rsidR="00E16E40" w:rsidRPr="00E84C5A" w:rsidRDefault="00E16E40" w:rsidP="003F5E10">
            <w:pPr>
              <w:pStyle w:val="rowtabella0"/>
              <w:rPr>
                <w:color w:val="002060"/>
              </w:rPr>
            </w:pPr>
            <w:r w:rsidRPr="00E84C5A">
              <w:rPr>
                <w:color w:val="002060"/>
              </w:rPr>
              <w:t>VIA GRAZIA DELEDDA</w:t>
            </w:r>
          </w:p>
        </w:tc>
      </w:tr>
      <w:tr w:rsidR="00E16E40" w:rsidRPr="00E84C5A" w14:paraId="20A25874"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6AD5D5" w14:textId="77777777" w:rsidR="00E16E40" w:rsidRPr="00E84C5A" w:rsidRDefault="00E16E40" w:rsidP="003F5E10">
            <w:pPr>
              <w:pStyle w:val="rowtabella0"/>
              <w:rPr>
                <w:color w:val="002060"/>
              </w:rPr>
            </w:pPr>
            <w:r w:rsidRPr="00E84C5A">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9A12F7" w14:textId="77777777" w:rsidR="00E16E40" w:rsidRPr="00E84C5A" w:rsidRDefault="00E16E40" w:rsidP="003F5E10">
            <w:pPr>
              <w:pStyle w:val="rowtabella0"/>
              <w:rPr>
                <w:color w:val="002060"/>
              </w:rPr>
            </w:pPr>
            <w:r w:rsidRPr="00E84C5A">
              <w:rPr>
                <w:color w:val="002060"/>
              </w:rPr>
              <w:t>ATLETICO CHIARAVALLE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D64542"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2B98F1" w14:textId="77777777" w:rsidR="00E16E40" w:rsidRPr="00E84C5A" w:rsidRDefault="00E16E40" w:rsidP="003F5E10">
            <w:pPr>
              <w:pStyle w:val="rowtabella0"/>
              <w:rPr>
                <w:color w:val="002060"/>
              </w:rPr>
            </w:pPr>
            <w:r w:rsidRPr="00E84C5A">
              <w:rPr>
                <w:color w:val="002060"/>
              </w:rPr>
              <w:t>13/02/2026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973696" w14:textId="77777777" w:rsidR="00E16E40" w:rsidRPr="00E84C5A" w:rsidRDefault="00E16E40" w:rsidP="003F5E10">
            <w:pPr>
              <w:pStyle w:val="rowtabella0"/>
              <w:rPr>
                <w:color w:val="002060"/>
              </w:rPr>
            </w:pPr>
            <w:r w:rsidRPr="00E84C5A">
              <w:rPr>
                <w:color w:val="002060"/>
              </w:rPr>
              <w:t>5140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15EB97" w14:textId="77777777" w:rsidR="00E16E40" w:rsidRPr="00E84C5A" w:rsidRDefault="00E16E40" w:rsidP="003F5E10">
            <w:pPr>
              <w:pStyle w:val="rowtabella0"/>
              <w:rPr>
                <w:color w:val="002060"/>
              </w:rPr>
            </w:pPr>
            <w:r w:rsidRPr="00E84C5A">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FBC431" w14:textId="77777777" w:rsidR="00E16E40" w:rsidRPr="00E84C5A" w:rsidRDefault="00E16E40" w:rsidP="003F5E10">
            <w:pPr>
              <w:pStyle w:val="rowtabella0"/>
              <w:rPr>
                <w:color w:val="002060"/>
              </w:rPr>
            </w:pPr>
            <w:r w:rsidRPr="00E84C5A">
              <w:rPr>
                <w:color w:val="002060"/>
              </w:rPr>
              <w:t>VIA CIRCONVALLAZIONE</w:t>
            </w:r>
          </w:p>
        </w:tc>
      </w:tr>
      <w:tr w:rsidR="00E16E40" w:rsidRPr="00E84C5A" w14:paraId="6C151425"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282D04" w14:textId="77777777" w:rsidR="00E16E40" w:rsidRPr="00E84C5A" w:rsidRDefault="00E16E40" w:rsidP="003F5E10">
            <w:pPr>
              <w:pStyle w:val="rowtabella0"/>
              <w:rPr>
                <w:color w:val="002060"/>
              </w:rPr>
            </w:pPr>
            <w:r w:rsidRPr="00E84C5A">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53A1E3" w14:textId="77777777" w:rsidR="00E16E40" w:rsidRPr="00E84C5A" w:rsidRDefault="00E16E40" w:rsidP="003F5E10">
            <w:pPr>
              <w:pStyle w:val="rowtabella0"/>
              <w:rPr>
                <w:color w:val="002060"/>
              </w:rPr>
            </w:pPr>
            <w:r w:rsidRPr="00E84C5A">
              <w:rPr>
                <w:color w:val="002060"/>
              </w:rPr>
              <w:t>REAL CASEBRUCIATE W.FIRE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76341F"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BA34A4" w14:textId="77777777" w:rsidR="00E16E40" w:rsidRPr="00E84C5A" w:rsidRDefault="00E16E40" w:rsidP="003F5E10">
            <w:pPr>
              <w:pStyle w:val="rowtabella0"/>
              <w:rPr>
                <w:color w:val="002060"/>
              </w:rPr>
            </w:pPr>
            <w:r w:rsidRPr="00E84C5A">
              <w:rPr>
                <w:color w:val="002060"/>
              </w:rPr>
              <w:t>13/02/2026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827E4D" w14:textId="77777777" w:rsidR="00E16E40" w:rsidRPr="00E84C5A" w:rsidRDefault="00E16E40" w:rsidP="003F5E10">
            <w:pPr>
              <w:pStyle w:val="rowtabella0"/>
              <w:rPr>
                <w:color w:val="002060"/>
              </w:rPr>
            </w:pPr>
            <w:r w:rsidRPr="00E84C5A">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341A14" w14:textId="77777777" w:rsidR="00E16E40" w:rsidRPr="00E84C5A" w:rsidRDefault="00E16E40" w:rsidP="003F5E10">
            <w:pPr>
              <w:pStyle w:val="rowtabella0"/>
              <w:rPr>
                <w:color w:val="002060"/>
              </w:rPr>
            </w:pPr>
            <w:r w:rsidRPr="00E84C5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D93D65" w14:textId="77777777" w:rsidR="00E16E40" w:rsidRPr="00E84C5A" w:rsidRDefault="00E16E40" w:rsidP="003F5E10">
            <w:pPr>
              <w:pStyle w:val="rowtabella0"/>
              <w:rPr>
                <w:color w:val="002060"/>
              </w:rPr>
            </w:pPr>
            <w:r w:rsidRPr="00E84C5A">
              <w:rPr>
                <w:color w:val="002060"/>
              </w:rPr>
              <w:t>VIA DEI TESSITORI</w:t>
            </w:r>
          </w:p>
        </w:tc>
      </w:tr>
      <w:tr w:rsidR="00E16E40" w:rsidRPr="00E84C5A" w14:paraId="778020C3" w14:textId="77777777" w:rsidTr="003F5E1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B2C214" w14:textId="77777777" w:rsidR="00E16E40" w:rsidRPr="00E84C5A" w:rsidRDefault="00E16E40" w:rsidP="003F5E10">
            <w:pPr>
              <w:pStyle w:val="rowtabella0"/>
              <w:rPr>
                <w:color w:val="002060"/>
              </w:rPr>
            </w:pPr>
            <w:r w:rsidRPr="00E84C5A">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CC7606" w14:textId="77777777" w:rsidR="00E16E40" w:rsidRPr="00E84C5A" w:rsidRDefault="00E16E40" w:rsidP="003F5E10">
            <w:pPr>
              <w:pStyle w:val="rowtabella0"/>
              <w:rPr>
                <w:color w:val="002060"/>
              </w:rPr>
            </w:pPr>
            <w:r w:rsidRPr="00E84C5A">
              <w:rPr>
                <w:color w:val="002060"/>
              </w:rPr>
              <w:t>SANTA MARIA NUOVA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D8884A"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F15CFF" w14:textId="77777777" w:rsidR="00E16E40" w:rsidRPr="00E84C5A" w:rsidRDefault="00E16E40" w:rsidP="003F5E10">
            <w:pPr>
              <w:pStyle w:val="rowtabella0"/>
              <w:rPr>
                <w:color w:val="002060"/>
              </w:rPr>
            </w:pPr>
            <w:r w:rsidRPr="00E84C5A">
              <w:rPr>
                <w:color w:val="002060"/>
              </w:rPr>
              <w:t>14/02/2026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895B82" w14:textId="77777777" w:rsidR="00E16E40" w:rsidRPr="00E84C5A" w:rsidRDefault="00E16E40" w:rsidP="003F5E10">
            <w:pPr>
              <w:pStyle w:val="rowtabella0"/>
              <w:rPr>
                <w:color w:val="002060"/>
              </w:rPr>
            </w:pPr>
            <w:r w:rsidRPr="00E84C5A">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885EE5" w14:textId="77777777" w:rsidR="00E16E40" w:rsidRPr="00E84C5A" w:rsidRDefault="00E16E40" w:rsidP="003F5E10">
            <w:pPr>
              <w:pStyle w:val="rowtabella0"/>
              <w:rPr>
                <w:color w:val="002060"/>
              </w:rPr>
            </w:pPr>
            <w:r w:rsidRPr="00E84C5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D5AC5" w14:textId="77777777" w:rsidR="00E16E40" w:rsidRPr="00E84C5A" w:rsidRDefault="00E16E40" w:rsidP="003F5E10">
            <w:pPr>
              <w:pStyle w:val="rowtabella0"/>
              <w:rPr>
                <w:color w:val="002060"/>
              </w:rPr>
            </w:pPr>
            <w:r w:rsidRPr="00E84C5A">
              <w:rPr>
                <w:color w:val="002060"/>
              </w:rPr>
              <w:t>LOCALITA' CANDIA</w:t>
            </w:r>
          </w:p>
        </w:tc>
      </w:tr>
    </w:tbl>
    <w:p w14:paraId="0975D9F2" w14:textId="77777777" w:rsidR="00E16E40" w:rsidRPr="00E84C5A" w:rsidRDefault="00E16E40" w:rsidP="00E16E40">
      <w:pPr>
        <w:pStyle w:val="breakline"/>
        <w:rPr>
          <w:rFonts w:eastAsiaTheme="minorEastAsia"/>
          <w:color w:val="002060"/>
        </w:rPr>
      </w:pPr>
    </w:p>
    <w:p w14:paraId="0936CB32" w14:textId="77777777" w:rsidR="00E16E40" w:rsidRPr="00E84C5A" w:rsidRDefault="00E16E40" w:rsidP="00E16E40">
      <w:pPr>
        <w:pStyle w:val="breakline"/>
        <w:rPr>
          <w:color w:val="002060"/>
        </w:rPr>
      </w:pPr>
    </w:p>
    <w:p w14:paraId="161DEC12" w14:textId="77777777" w:rsidR="00E16E40" w:rsidRPr="00E84C5A" w:rsidRDefault="00E16E40" w:rsidP="00E16E40">
      <w:pPr>
        <w:pStyle w:val="breakline"/>
        <w:rPr>
          <w:color w:val="002060"/>
        </w:rPr>
      </w:pPr>
    </w:p>
    <w:p w14:paraId="14F63D24" w14:textId="77777777" w:rsidR="00E16E40" w:rsidRPr="00E84C5A" w:rsidRDefault="00E16E40" w:rsidP="00E16E40">
      <w:pPr>
        <w:pStyle w:val="sottotitolocampionato10"/>
        <w:rPr>
          <w:color w:val="002060"/>
        </w:rPr>
      </w:pPr>
      <w:r w:rsidRPr="00E84C5A">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3"/>
        <w:gridCol w:w="385"/>
        <w:gridCol w:w="898"/>
        <w:gridCol w:w="1185"/>
        <w:gridCol w:w="1550"/>
        <w:gridCol w:w="1550"/>
      </w:tblGrid>
      <w:tr w:rsidR="00E16E40" w:rsidRPr="00E84C5A" w14:paraId="0F96CBF6" w14:textId="77777777" w:rsidTr="003F5E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4564F" w14:textId="77777777" w:rsidR="00E16E40" w:rsidRPr="00E84C5A" w:rsidRDefault="00E16E40" w:rsidP="003F5E10">
            <w:pPr>
              <w:pStyle w:val="headertabella0"/>
              <w:rPr>
                <w:color w:val="002060"/>
              </w:rPr>
            </w:pPr>
            <w:r w:rsidRPr="00E84C5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FF26F" w14:textId="77777777" w:rsidR="00E16E40" w:rsidRPr="00E84C5A" w:rsidRDefault="00E16E40" w:rsidP="003F5E10">
            <w:pPr>
              <w:pStyle w:val="headertabella0"/>
              <w:rPr>
                <w:color w:val="002060"/>
              </w:rPr>
            </w:pPr>
            <w:r w:rsidRPr="00E84C5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46F14" w14:textId="77777777" w:rsidR="00E16E40" w:rsidRPr="00E84C5A" w:rsidRDefault="00E16E40" w:rsidP="003F5E10">
            <w:pPr>
              <w:pStyle w:val="headertabella0"/>
              <w:rPr>
                <w:color w:val="002060"/>
              </w:rPr>
            </w:pPr>
            <w:r w:rsidRPr="00E84C5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63B8A" w14:textId="77777777" w:rsidR="00E16E40" w:rsidRPr="00E84C5A" w:rsidRDefault="00E16E40" w:rsidP="003F5E10">
            <w:pPr>
              <w:pStyle w:val="headertabella0"/>
              <w:rPr>
                <w:color w:val="002060"/>
              </w:rPr>
            </w:pPr>
            <w:r w:rsidRPr="00E84C5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6FEEB" w14:textId="77777777" w:rsidR="00E16E40" w:rsidRPr="00E84C5A" w:rsidRDefault="00E16E40" w:rsidP="003F5E10">
            <w:pPr>
              <w:pStyle w:val="headertabella0"/>
              <w:rPr>
                <w:color w:val="002060"/>
              </w:rPr>
            </w:pPr>
            <w:r w:rsidRPr="00E84C5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E326C" w14:textId="77777777" w:rsidR="00E16E40" w:rsidRPr="00E84C5A" w:rsidRDefault="00E16E40" w:rsidP="003F5E10">
            <w:pPr>
              <w:pStyle w:val="headertabella0"/>
              <w:rPr>
                <w:color w:val="002060"/>
              </w:rPr>
            </w:pPr>
            <w:proofErr w:type="spellStart"/>
            <w:r w:rsidRPr="00E84C5A">
              <w:rPr>
                <w:color w:val="002060"/>
              </w:rPr>
              <w:t>Localita'</w:t>
            </w:r>
            <w:proofErr w:type="spellEnd"/>
            <w:r w:rsidRPr="00E84C5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123CA" w14:textId="77777777" w:rsidR="00E16E40" w:rsidRPr="00E84C5A" w:rsidRDefault="00E16E40" w:rsidP="003F5E10">
            <w:pPr>
              <w:pStyle w:val="headertabella0"/>
              <w:rPr>
                <w:color w:val="002060"/>
              </w:rPr>
            </w:pPr>
            <w:r w:rsidRPr="00E84C5A">
              <w:rPr>
                <w:color w:val="002060"/>
              </w:rPr>
              <w:t>Indirizzo Impianto</w:t>
            </w:r>
          </w:p>
        </w:tc>
      </w:tr>
      <w:tr w:rsidR="00E16E40" w:rsidRPr="00E84C5A" w14:paraId="57C19BF8" w14:textId="77777777" w:rsidTr="003F5E1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1B4C19" w14:textId="77777777" w:rsidR="00E16E40" w:rsidRPr="00E84C5A" w:rsidRDefault="00E16E40" w:rsidP="003F5E10">
            <w:pPr>
              <w:pStyle w:val="rowtabella0"/>
              <w:rPr>
                <w:color w:val="002060"/>
              </w:rPr>
            </w:pPr>
            <w:r w:rsidRPr="00E84C5A">
              <w:rPr>
                <w:color w:val="002060"/>
              </w:rPr>
              <w:t>ESANATOGLIA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43299B" w14:textId="77777777" w:rsidR="00E16E40" w:rsidRPr="00E84C5A" w:rsidRDefault="00E16E40" w:rsidP="003F5E10">
            <w:pPr>
              <w:pStyle w:val="rowtabella0"/>
              <w:rPr>
                <w:color w:val="002060"/>
              </w:rPr>
            </w:pPr>
            <w:r w:rsidRPr="00E84C5A">
              <w:rPr>
                <w:color w:val="002060"/>
              </w:rPr>
              <w:t>FUTSAL SENTINUM</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A006EE" w14:textId="77777777" w:rsidR="00E16E40" w:rsidRPr="00E84C5A" w:rsidRDefault="00E16E40" w:rsidP="003F5E10">
            <w:pPr>
              <w:pStyle w:val="rowtabella0"/>
              <w:jc w:val="center"/>
              <w:rPr>
                <w:color w:val="002060"/>
              </w:rPr>
            </w:pPr>
            <w:r w:rsidRPr="00E84C5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6E0AE" w14:textId="77777777" w:rsidR="00E16E40" w:rsidRPr="00E84C5A" w:rsidRDefault="00E16E40" w:rsidP="003F5E10">
            <w:pPr>
              <w:pStyle w:val="rowtabella0"/>
              <w:rPr>
                <w:color w:val="002060"/>
              </w:rPr>
            </w:pPr>
            <w:r w:rsidRPr="00E84C5A">
              <w:rPr>
                <w:color w:val="002060"/>
              </w:rPr>
              <w:t>13/02/2026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565597" w14:textId="77777777" w:rsidR="00E16E40" w:rsidRPr="00E84C5A" w:rsidRDefault="00E16E40" w:rsidP="003F5E10">
            <w:pPr>
              <w:pStyle w:val="rowtabella0"/>
              <w:rPr>
                <w:color w:val="002060"/>
              </w:rPr>
            </w:pPr>
            <w:r w:rsidRPr="00E84C5A">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1E6EA7" w14:textId="77777777" w:rsidR="00E16E40" w:rsidRPr="00E84C5A" w:rsidRDefault="00E16E40" w:rsidP="003F5E10">
            <w:pPr>
              <w:pStyle w:val="rowtabella0"/>
              <w:rPr>
                <w:color w:val="002060"/>
              </w:rPr>
            </w:pPr>
            <w:r w:rsidRPr="00E84C5A">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87CC9E" w14:textId="77777777" w:rsidR="00E16E40" w:rsidRPr="00E84C5A" w:rsidRDefault="00E16E40" w:rsidP="003F5E10">
            <w:pPr>
              <w:pStyle w:val="rowtabella0"/>
              <w:rPr>
                <w:color w:val="002060"/>
              </w:rPr>
            </w:pPr>
            <w:r w:rsidRPr="00E84C5A">
              <w:rPr>
                <w:color w:val="002060"/>
              </w:rPr>
              <w:t>VIA VERDI</w:t>
            </w:r>
          </w:p>
        </w:tc>
      </w:tr>
      <w:tr w:rsidR="00E16E40" w:rsidRPr="00E84C5A" w14:paraId="688FD365"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895961" w14:textId="77777777" w:rsidR="00E16E40" w:rsidRPr="00E84C5A" w:rsidRDefault="00E16E40" w:rsidP="003F5E10">
            <w:pPr>
              <w:pStyle w:val="rowtabella0"/>
              <w:rPr>
                <w:color w:val="002060"/>
              </w:rPr>
            </w:pPr>
            <w:r w:rsidRPr="00E84C5A">
              <w:rPr>
                <w:color w:val="002060"/>
              </w:rPr>
              <w:t>EUROPE TT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36A15F" w14:textId="77777777" w:rsidR="00E16E40" w:rsidRPr="00E84C5A" w:rsidRDefault="00E16E40" w:rsidP="003F5E10">
            <w:pPr>
              <w:pStyle w:val="rowtabella0"/>
              <w:rPr>
                <w:color w:val="002060"/>
              </w:rPr>
            </w:pPr>
            <w:r w:rsidRPr="00E84C5A">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D9B01F"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4683B4" w14:textId="77777777" w:rsidR="00E16E40" w:rsidRPr="00E84C5A" w:rsidRDefault="00E16E40" w:rsidP="003F5E10">
            <w:pPr>
              <w:pStyle w:val="rowtabella0"/>
              <w:rPr>
                <w:color w:val="002060"/>
              </w:rPr>
            </w:pPr>
            <w:r w:rsidRPr="00E84C5A">
              <w:rPr>
                <w:color w:val="002060"/>
              </w:rPr>
              <w:t>13/02/2026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37868D" w14:textId="77777777" w:rsidR="00E16E40" w:rsidRPr="00E84C5A" w:rsidRDefault="00E16E40" w:rsidP="003F5E10">
            <w:pPr>
              <w:pStyle w:val="rowtabella0"/>
              <w:rPr>
                <w:color w:val="002060"/>
              </w:rPr>
            </w:pPr>
            <w:r w:rsidRPr="00E84C5A">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31BA38" w14:textId="77777777" w:rsidR="00E16E40" w:rsidRPr="00E84C5A" w:rsidRDefault="00E16E40" w:rsidP="003F5E10">
            <w:pPr>
              <w:pStyle w:val="rowtabella0"/>
              <w:rPr>
                <w:color w:val="002060"/>
              </w:rPr>
            </w:pPr>
            <w:r w:rsidRPr="00E84C5A">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C1DEDE" w14:textId="77777777" w:rsidR="00E16E40" w:rsidRPr="00E84C5A" w:rsidRDefault="00E16E40" w:rsidP="003F5E10">
            <w:pPr>
              <w:pStyle w:val="rowtabella0"/>
              <w:rPr>
                <w:color w:val="002060"/>
              </w:rPr>
            </w:pPr>
            <w:r w:rsidRPr="00E84C5A">
              <w:rPr>
                <w:color w:val="002060"/>
              </w:rPr>
              <w:t>LOCALITA' LE CALVIE</w:t>
            </w:r>
          </w:p>
        </w:tc>
      </w:tr>
      <w:tr w:rsidR="00E16E40" w:rsidRPr="00E84C5A" w14:paraId="645CE91A"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ADC758" w14:textId="77777777" w:rsidR="00E16E40" w:rsidRPr="00E84C5A" w:rsidRDefault="00E16E40" w:rsidP="003F5E10">
            <w:pPr>
              <w:pStyle w:val="rowtabella0"/>
              <w:rPr>
                <w:color w:val="002060"/>
              </w:rPr>
            </w:pPr>
            <w:r w:rsidRPr="00E84C5A">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C56C42" w14:textId="77777777" w:rsidR="00E16E40" w:rsidRPr="00E84C5A" w:rsidRDefault="00E16E40" w:rsidP="003F5E10">
            <w:pPr>
              <w:pStyle w:val="rowtabella0"/>
              <w:rPr>
                <w:color w:val="002060"/>
              </w:rPr>
            </w:pPr>
            <w:r w:rsidRPr="00E84C5A">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D71265"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E96E2F" w14:textId="77777777" w:rsidR="00E16E40" w:rsidRPr="00E84C5A" w:rsidRDefault="00E16E40" w:rsidP="003F5E10">
            <w:pPr>
              <w:pStyle w:val="rowtabella0"/>
              <w:rPr>
                <w:color w:val="002060"/>
              </w:rPr>
            </w:pPr>
            <w:r w:rsidRPr="00E84C5A">
              <w:rPr>
                <w:color w:val="002060"/>
              </w:rPr>
              <w:t>13/02/2026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34AB1C" w14:textId="77777777" w:rsidR="00E16E40" w:rsidRPr="00E84C5A" w:rsidRDefault="00E16E40" w:rsidP="003F5E10">
            <w:pPr>
              <w:pStyle w:val="rowtabella0"/>
              <w:rPr>
                <w:color w:val="002060"/>
              </w:rPr>
            </w:pPr>
            <w:r w:rsidRPr="00E84C5A">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952732" w14:textId="77777777" w:rsidR="00E16E40" w:rsidRPr="00E84C5A" w:rsidRDefault="00E16E40" w:rsidP="003F5E10">
            <w:pPr>
              <w:pStyle w:val="rowtabella0"/>
              <w:rPr>
                <w:color w:val="002060"/>
              </w:rPr>
            </w:pPr>
            <w:r w:rsidRPr="00E84C5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0D615C" w14:textId="77777777" w:rsidR="00E16E40" w:rsidRPr="00E84C5A" w:rsidRDefault="00E16E40" w:rsidP="003F5E10">
            <w:pPr>
              <w:pStyle w:val="rowtabella0"/>
              <w:rPr>
                <w:color w:val="002060"/>
              </w:rPr>
            </w:pPr>
            <w:r w:rsidRPr="00E84C5A">
              <w:rPr>
                <w:color w:val="002060"/>
              </w:rPr>
              <w:t xml:space="preserve">VIA </w:t>
            </w:r>
            <w:proofErr w:type="gramStart"/>
            <w:r w:rsidRPr="00E84C5A">
              <w:rPr>
                <w:color w:val="002060"/>
              </w:rPr>
              <w:t>B.BUOZZI</w:t>
            </w:r>
            <w:proofErr w:type="gramEnd"/>
          </w:p>
        </w:tc>
      </w:tr>
      <w:tr w:rsidR="00E16E40" w:rsidRPr="00E84C5A" w14:paraId="38C942B5"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676CC0" w14:textId="77777777" w:rsidR="00E16E40" w:rsidRPr="00E84C5A" w:rsidRDefault="00E16E40" w:rsidP="003F5E10">
            <w:pPr>
              <w:pStyle w:val="rowtabella0"/>
              <w:rPr>
                <w:color w:val="002060"/>
              </w:rPr>
            </w:pPr>
            <w:r w:rsidRPr="00E84C5A">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C3E794" w14:textId="77777777" w:rsidR="00E16E40" w:rsidRPr="00E84C5A" w:rsidRDefault="00E16E40" w:rsidP="003F5E10">
            <w:pPr>
              <w:pStyle w:val="rowtabella0"/>
              <w:rPr>
                <w:color w:val="002060"/>
              </w:rPr>
            </w:pPr>
            <w:r w:rsidRPr="00E84C5A">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97ECD5"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659FF0" w14:textId="77777777" w:rsidR="00E16E40" w:rsidRPr="00E84C5A" w:rsidRDefault="00E16E40" w:rsidP="003F5E10">
            <w:pPr>
              <w:pStyle w:val="rowtabella0"/>
              <w:rPr>
                <w:color w:val="002060"/>
              </w:rPr>
            </w:pPr>
            <w:r w:rsidRPr="00E84C5A">
              <w:rPr>
                <w:color w:val="002060"/>
              </w:rPr>
              <w:t>14/02/2026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B59DFE" w14:textId="77777777" w:rsidR="00E16E40" w:rsidRPr="00E84C5A" w:rsidRDefault="00E16E40" w:rsidP="003F5E10">
            <w:pPr>
              <w:pStyle w:val="rowtabella0"/>
              <w:rPr>
                <w:color w:val="002060"/>
              </w:rPr>
            </w:pPr>
            <w:r w:rsidRPr="00E84C5A">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7AF105" w14:textId="77777777" w:rsidR="00E16E40" w:rsidRPr="00E84C5A" w:rsidRDefault="00E16E40" w:rsidP="003F5E10">
            <w:pPr>
              <w:pStyle w:val="rowtabella0"/>
              <w:rPr>
                <w:color w:val="002060"/>
              </w:rPr>
            </w:pPr>
            <w:r w:rsidRPr="00E84C5A">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7CF4D4" w14:textId="77777777" w:rsidR="00E16E40" w:rsidRPr="00E84C5A" w:rsidRDefault="00E16E40" w:rsidP="003F5E10">
            <w:pPr>
              <w:pStyle w:val="rowtabella0"/>
              <w:rPr>
                <w:color w:val="002060"/>
              </w:rPr>
            </w:pPr>
            <w:r w:rsidRPr="00E84C5A">
              <w:rPr>
                <w:color w:val="002060"/>
              </w:rPr>
              <w:t>VIA LEOPARDI LOC. ANGELI</w:t>
            </w:r>
          </w:p>
        </w:tc>
      </w:tr>
      <w:tr w:rsidR="00E16E40" w:rsidRPr="00E84C5A" w14:paraId="076FCC90"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10DD7E" w14:textId="77777777" w:rsidR="00E16E40" w:rsidRPr="00E84C5A" w:rsidRDefault="00E16E40" w:rsidP="003F5E10">
            <w:pPr>
              <w:pStyle w:val="rowtabella0"/>
              <w:rPr>
                <w:color w:val="002060"/>
              </w:rPr>
            </w:pPr>
            <w:r w:rsidRPr="00E84C5A">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0DE60B" w14:textId="77777777" w:rsidR="00E16E40" w:rsidRPr="00E84C5A" w:rsidRDefault="00E16E40" w:rsidP="003F5E10">
            <w:pPr>
              <w:pStyle w:val="rowtabella0"/>
              <w:rPr>
                <w:color w:val="002060"/>
              </w:rPr>
            </w:pPr>
            <w:r w:rsidRPr="00E84C5A">
              <w:rPr>
                <w:color w:val="002060"/>
              </w:rPr>
              <w:t>ROBUR MERGO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3F017A"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2851C1" w14:textId="77777777" w:rsidR="00E16E40" w:rsidRPr="00E84C5A" w:rsidRDefault="00E16E40" w:rsidP="003F5E10">
            <w:pPr>
              <w:pStyle w:val="rowtabella0"/>
              <w:rPr>
                <w:color w:val="002060"/>
              </w:rPr>
            </w:pPr>
            <w:r w:rsidRPr="00E84C5A">
              <w:rPr>
                <w:color w:val="002060"/>
              </w:rPr>
              <w:t>14/02/2026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D527F0" w14:textId="77777777" w:rsidR="00E16E40" w:rsidRPr="00E84C5A" w:rsidRDefault="00E16E40" w:rsidP="003F5E10">
            <w:pPr>
              <w:pStyle w:val="rowtabella0"/>
              <w:rPr>
                <w:color w:val="002060"/>
              </w:rPr>
            </w:pPr>
            <w:r w:rsidRPr="00E84C5A">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69FF54" w14:textId="77777777" w:rsidR="00E16E40" w:rsidRPr="00E84C5A" w:rsidRDefault="00E16E40" w:rsidP="003F5E10">
            <w:pPr>
              <w:pStyle w:val="rowtabella0"/>
              <w:rPr>
                <w:color w:val="002060"/>
              </w:rPr>
            </w:pPr>
            <w:r w:rsidRPr="00E84C5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74E487" w14:textId="77777777" w:rsidR="00E16E40" w:rsidRPr="00E84C5A" w:rsidRDefault="00E16E40" w:rsidP="003F5E10">
            <w:pPr>
              <w:pStyle w:val="rowtabella0"/>
              <w:rPr>
                <w:color w:val="002060"/>
              </w:rPr>
            </w:pPr>
            <w:r w:rsidRPr="00E84C5A">
              <w:rPr>
                <w:color w:val="002060"/>
              </w:rPr>
              <w:t xml:space="preserve">VIA </w:t>
            </w:r>
            <w:proofErr w:type="gramStart"/>
            <w:r w:rsidRPr="00E84C5A">
              <w:rPr>
                <w:color w:val="002060"/>
              </w:rPr>
              <w:t>B.BUOZZI</w:t>
            </w:r>
            <w:proofErr w:type="gramEnd"/>
          </w:p>
        </w:tc>
      </w:tr>
      <w:tr w:rsidR="00E16E40" w:rsidRPr="00E84C5A" w14:paraId="63519AFA" w14:textId="77777777" w:rsidTr="003F5E1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0768A8" w14:textId="77777777" w:rsidR="00E16E40" w:rsidRPr="00E84C5A" w:rsidRDefault="00E16E40" w:rsidP="003F5E10">
            <w:pPr>
              <w:pStyle w:val="rowtabella0"/>
              <w:rPr>
                <w:color w:val="002060"/>
              </w:rPr>
            </w:pPr>
            <w:r w:rsidRPr="00E84C5A">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46E5A7" w14:textId="77777777" w:rsidR="00E16E40" w:rsidRPr="00E84C5A" w:rsidRDefault="00E16E40" w:rsidP="003F5E10">
            <w:pPr>
              <w:pStyle w:val="rowtabella0"/>
              <w:rPr>
                <w:color w:val="002060"/>
              </w:rPr>
            </w:pPr>
            <w:r w:rsidRPr="00E84C5A">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E4EB5F"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265BBA" w14:textId="77777777" w:rsidR="00E16E40" w:rsidRPr="00E84C5A" w:rsidRDefault="00E16E40" w:rsidP="003F5E10">
            <w:pPr>
              <w:pStyle w:val="rowtabella0"/>
              <w:rPr>
                <w:color w:val="002060"/>
              </w:rPr>
            </w:pPr>
            <w:r w:rsidRPr="00E84C5A">
              <w:rPr>
                <w:color w:val="002060"/>
              </w:rPr>
              <w:t>14/02/2026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9BB99" w14:textId="77777777" w:rsidR="00E16E40" w:rsidRPr="00E84C5A" w:rsidRDefault="00E16E40" w:rsidP="003F5E10">
            <w:pPr>
              <w:pStyle w:val="rowtabella0"/>
              <w:rPr>
                <w:color w:val="002060"/>
              </w:rPr>
            </w:pPr>
            <w:r w:rsidRPr="00E84C5A">
              <w:rPr>
                <w:color w:val="002060"/>
              </w:rPr>
              <w:t>5032 PALASPORT FRAZ.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BEABEF" w14:textId="77777777" w:rsidR="00E16E40" w:rsidRPr="00E84C5A" w:rsidRDefault="00E16E40" w:rsidP="003F5E10">
            <w:pPr>
              <w:pStyle w:val="rowtabella0"/>
              <w:rPr>
                <w:color w:val="002060"/>
              </w:rPr>
            </w:pPr>
            <w:r w:rsidRPr="00E84C5A">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D6B103" w14:textId="77777777" w:rsidR="00E16E40" w:rsidRPr="00E84C5A" w:rsidRDefault="00E16E40" w:rsidP="003F5E10">
            <w:pPr>
              <w:pStyle w:val="rowtabella0"/>
              <w:rPr>
                <w:color w:val="002060"/>
              </w:rPr>
            </w:pPr>
            <w:r w:rsidRPr="00E84C5A">
              <w:rPr>
                <w:color w:val="002060"/>
              </w:rPr>
              <w:t>VIA TORINO</w:t>
            </w:r>
          </w:p>
        </w:tc>
      </w:tr>
    </w:tbl>
    <w:p w14:paraId="4CB34F52" w14:textId="77777777" w:rsidR="00E16E40" w:rsidRPr="00E84C5A" w:rsidRDefault="00E16E40" w:rsidP="00E16E40">
      <w:pPr>
        <w:pStyle w:val="breakline"/>
        <w:rPr>
          <w:rFonts w:eastAsiaTheme="minorEastAsia"/>
          <w:color w:val="002060"/>
        </w:rPr>
      </w:pPr>
    </w:p>
    <w:p w14:paraId="15F6E937" w14:textId="77777777" w:rsidR="00E16E40" w:rsidRPr="00E84C5A" w:rsidRDefault="00E16E40" w:rsidP="00E16E40">
      <w:pPr>
        <w:pStyle w:val="breakline"/>
        <w:rPr>
          <w:color w:val="002060"/>
        </w:rPr>
      </w:pPr>
    </w:p>
    <w:p w14:paraId="3C5D9016" w14:textId="77777777" w:rsidR="00E16E40" w:rsidRPr="00E84C5A" w:rsidRDefault="00E16E40" w:rsidP="00E16E40">
      <w:pPr>
        <w:pStyle w:val="breakline"/>
        <w:rPr>
          <w:color w:val="002060"/>
        </w:rPr>
      </w:pPr>
    </w:p>
    <w:p w14:paraId="6C6D832B" w14:textId="77777777" w:rsidR="00E16E40" w:rsidRPr="00E84C5A" w:rsidRDefault="00E16E40" w:rsidP="00E16E40">
      <w:pPr>
        <w:pStyle w:val="sottotitolocampionato10"/>
        <w:rPr>
          <w:color w:val="002060"/>
        </w:rPr>
      </w:pPr>
      <w:r w:rsidRPr="00E84C5A">
        <w:rPr>
          <w:color w:val="002060"/>
        </w:rP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3"/>
        <w:gridCol w:w="385"/>
        <w:gridCol w:w="898"/>
        <w:gridCol w:w="1177"/>
        <w:gridCol w:w="1549"/>
        <w:gridCol w:w="1549"/>
      </w:tblGrid>
      <w:tr w:rsidR="00E16E40" w:rsidRPr="00E84C5A" w14:paraId="2CF25F65" w14:textId="77777777" w:rsidTr="003F5E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DE708" w14:textId="77777777" w:rsidR="00E16E40" w:rsidRPr="00E84C5A" w:rsidRDefault="00E16E40" w:rsidP="003F5E10">
            <w:pPr>
              <w:pStyle w:val="headertabella0"/>
              <w:rPr>
                <w:color w:val="002060"/>
              </w:rPr>
            </w:pPr>
            <w:r w:rsidRPr="00E84C5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4F2A7" w14:textId="77777777" w:rsidR="00E16E40" w:rsidRPr="00E84C5A" w:rsidRDefault="00E16E40" w:rsidP="003F5E10">
            <w:pPr>
              <w:pStyle w:val="headertabella0"/>
              <w:rPr>
                <w:color w:val="002060"/>
              </w:rPr>
            </w:pPr>
            <w:r w:rsidRPr="00E84C5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DB4DA" w14:textId="77777777" w:rsidR="00E16E40" w:rsidRPr="00E84C5A" w:rsidRDefault="00E16E40" w:rsidP="003F5E10">
            <w:pPr>
              <w:pStyle w:val="headertabella0"/>
              <w:rPr>
                <w:color w:val="002060"/>
              </w:rPr>
            </w:pPr>
            <w:r w:rsidRPr="00E84C5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FF445" w14:textId="77777777" w:rsidR="00E16E40" w:rsidRPr="00E84C5A" w:rsidRDefault="00E16E40" w:rsidP="003F5E10">
            <w:pPr>
              <w:pStyle w:val="headertabella0"/>
              <w:rPr>
                <w:color w:val="002060"/>
              </w:rPr>
            </w:pPr>
            <w:r w:rsidRPr="00E84C5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AFC8B" w14:textId="77777777" w:rsidR="00E16E40" w:rsidRPr="00E84C5A" w:rsidRDefault="00E16E40" w:rsidP="003F5E10">
            <w:pPr>
              <w:pStyle w:val="headertabella0"/>
              <w:rPr>
                <w:color w:val="002060"/>
              </w:rPr>
            </w:pPr>
            <w:r w:rsidRPr="00E84C5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7358A" w14:textId="77777777" w:rsidR="00E16E40" w:rsidRPr="00E84C5A" w:rsidRDefault="00E16E40" w:rsidP="003F5E10">
            <w:pPr>
              <w:pStyle w:val="headertabella0"/>
              <w:rPr>
                <w:color w:val="002060"/>
              </w:rPr>
            </w:pPr>
            <w:proofErr w:type="spellStart"/>
            <w:r w:rsidRPr="00E84C5A">
              <w:rPr>
                <w:color w:val="002060"/>
              </w:rPr>
              <w:t>Localita'</w:t>
            </w:r>
            <w:proofErr w:type="spellEnd"/>
            <w:r w:rsidRPr="00E84C5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DCF31" w14:textId="77777777" w:rsidR="00E16E40" w:rsidRPr="00E84C5A" w:rsidRDefault="00E16E40" w:rsidP="003F5E10">
            <w:pPr>
              <w:pStyle w:val="headertabella0"/>
              <w:rPr>
                <w:color w:val="002060"/>
              </w:rPr>
            </w:pPr>
            <w:r w:rsidRPr="00E84C5A">
              <w:rPr>
                <w:color w:val="002060"/>
              </w:rPr>
              <w:t>Indirizzo Impianto</w:t>
            </w:r>
          </w:p>
        </w:tc>
      </w:tr>
      <w:tr w:rsidR="00E16E40" w:rsidRPr="00E84C5A" w14:paraId="670399B7" w14:textId="77777777" w:rsidTr="003F5E1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42824D" w14:textId="77777777" w:rsidR="00E16E40" w:rsidRPr="00E84C5A" w:rsidRDefault="00E16E40" w:rsidP="003F5E10">
            <w:pPr>
              <w:pStyle w:val="rowtabella0"/>
              <w:rPr>
                <w:color w:val="002060"/>
              </w:rPr>
            </w:pPr>
            <w:r w:rsidRPr="00E84C5A">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8DB14B" w14:textId="77777777" w:rsidR="00E16E40" w:rsidRPr="00E84C5A" w:rsidRDefault="00E16E40" w:rsidP="003F5E10">
            <w:pPr>
              <w:pStyle w:val="rowtabella0"/>
              <w:rPr>
                <w:color w:val="002060"/>
              </w:rPr>
            </w:pPr>
            <w:r w:rsidRPr="00E84C5A">
              <w:rPr>
                <w:color w:val="002060"/>
              </w:rPr>
              <w:t>CASENUOVE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D7649C" w14:textId="77777777" w:rsidR="00E16E40" w:rsidRPr="00E84C5A" w:rsidRDefault="00E16E40" w:rsidP="003F5E10">
            <w:pPr>
              <w:pStyle w:val="rowtabella0"/>
              <w:jc w:val="center"/>
              <w:rPr>
                <w:color w:val="002060"/>
              </w:rPr>
            </w:pPr>
            <w:r w:rsidRPr="00E84C5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B90C2" w14:textId="77777777" w:rsidR="00E16E40" w:rsidRPr="00E84C5A" w:rsidRDefault="00E16E40" w:rsidP="003F5E10">
            <w:pPr>
              <w:pStyle w:val="rowtabella0"/>
              <w:rPr>
                <w:color w:val="002060"/>
              </w:rPr>
            </w:pPr>
            <w:r w:rsidRPr="00E84C5A">
              <w:rPr>
                <w:color w:val="002060"/>
              </w:rPr>
              <w:t>11/02/2026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2D4562" w14:textId="77777777" w:rsidR="00E16E40" w:rsidRPr="00E84C5A" w:rsidRDefault="00E16E40" w:rsidP="003F5E10">
            <w:pPr>
              <w:pStyle w:val="rowtabella0"/>
              <w:rPr>
                <w:color w:val="002060"/>
              </w:rPr>
            </w:pPr>
            <w:r w:rsidRPr="00E84C5A">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CB9173" w14:textId="77777777" w:rsidR="00E16E40" w:rsidRPr="00E84C5A" w:rsidRDefault="00E16E40" w:rsidP="003F5E10">
            <w:pPr>
              <w:pStyle w:val="rowtabella0"/>
              <w:rPr>
                <w:color w:val="002060"/>
              </w:rPr>
            </w:pPr>
            <w:r w:rsidRPr="00E84C5A">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97C23D" w14:textId="77777777" w:rsidR="00E16E40" w:rsidRPr="00E84C5A" w:rsidRDefault="00E16E40" w:rsidP="003F5E10">
            <w:pPr>
              <w:pStyle w:val="rowtabella0"/>
              <w:rPr>
                <w:color w:val="002060"/>
              </w:rPr>
            </w:pPr>
            <w:r w:rsidRPr="00E84C5A">
              <w:rPr>
                <w:color w:val="002060"/>
              </w:rPr>
              <w:t>VIA DELLA REPUBBLICA</w:t>
            </w:r>
          </w:p>
        </w:tc>
      </w:tr>
      <w:tr w:rsidR="00E16E40" w:rsidRPr="00E84C5A" w14:paraId="2FC52D73"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2CEF7A" w14:textId="77777777" w:rsidR="00E16E40" w:rsidRPr="00E84C5A" w:rsidRDefault="00E16E40" w:rsidP="003F5E10">
            <w:pPr>
              <w:pStyle w:val="rowtabella0"/>
              <w:rPr>
                <w:color w:val="002060"/>
              </w:rPr>
            </w:pPr>
            <w:r w:rsidRPr="00E84C5A">
              <w:rPr>
                <w:color w:val="002060"/>
              </w:rPr>
              <w:lastRenderedPageBreak/>
              <w:t>FUTSAL OTTRANO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EBE7AD" w14:textId="77777777" w:rsidR="00E16E40" w:rsidRPr="00E84C5A" w:rsidRDefault="00E16E40" w:rsidP="003F5E10">
            <w:pPr>
              <w:pStyle w:val="rowtabella0"/>
              <w:rPr>
                <w:color w:val="002060"/>
              </w:rPr>
            </w:pPr>
            <w:r w:rsidRPr="00E84C5A">
              <w:rPr>
                <w:color w:val="002060"/>
              </w:rPr>
              <w:t>RIPE SAN GINESIO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238ED8"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2BDABF" w14:textId="77777777" w:rsidR="00E16E40" w:rsidRPr="00E84C5A" w:rsidRDefault="00E16E40" w:rsidP="003F5E10">
            <w:pPr>
              <w:pStyle w:val="rowtabella0"/>
              <w:rPr>
                <w:color w:val="002060"/>
              </w:rPr>
            </w:pPr>
            <w:r w:rsidRPr="00E84C5A">
              <w:rPr>
                <w:color w:val="002060"/>
              </w:rPr>
              <w:t>13/02/2026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73A8E8" w14:textId="77777777" w:rsidR="00E16E40" w:rsidRPr="00E84C5A" w:rsidRDefault="00E16E40" w:rsidP="003F5E10">
            <w:pPr>
              <w:pStyle w:val="rowtabella0"/>
              <w:rPr>
                <w:color w:val="002060"/>
              </w:rPr>
            </w:pPr>
            <w:r w:rsidRPr="00E84C5A">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2385C0" w14:textId="77777777" w:rsidR="00E16E40" w:rsidRPr="00E84C5A" w:rsidRDefault="00E16E40" w:rsidP="003F5E10">
            <w:pPr>
              <w:pStyle w:val="rowtabella0"/>
              <w:rPr>
                <w:color w:val="002060"/>
              </w:rPr>
            </w:pPr>
            <w:r w:rsidRPr="00E84C5A">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CEFCCD" w14:textId="77777777" w:rsidR="00E16E40" w:rsidRPr="00E84C5A" w:rsidRDefault="00E16E40" w:rsidP="003F5E10">
            <w:pPr>
              <w:pStyle w:val="rowtabella0"/>
              <w:rPr>
                <w:color w:val="002060"/>
              </w:rPr>
            </w:pPr>
            <w:r w:rsidRPr="00E84C5A">
              <w:rPr>
                <w:color w:val="002060"/>
              </w:rPr>
              <w:t>VIA GEMME, 13</w:t>
            </w:r>
          </w:p>
        </w:tc>
      </w:tr>
      <w:tr w:rsidR="00E16E40" w:rsidRPr="00E84C5A" w14:paraId="3DB3A7E6"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6D5A9C" w14:textId="77777777" w:rsidR="00E16E40" w:rsidRPr="00E84C5A" w:rsidRDefault="00E16E40" w:rsidP="003F5E10">
            <w:pPr>
              <w:pStyle w:val="rowtabella0"/>
              <w:rPr>
                <w:color w:val="002060"/>
              </w:rPr>
            </w:pPr>
            <w:r w:rsidRPr="00E84C5A">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39F79B" w14:textId="77777777" w:rsidR="00E16E40" w:rsidRPr="00E84C5A" w:rsidRDefault="00E16E40" w:rsidP="003F5E10">
            <w:pPr>
              <w:pStyle w:val="rowtabella0"/>
              <w:rPr>
                <w:color w:val="002060"/>
              </w:rPr>
            </w:pPr>
            <w:r w:rsidRPr="00E84C5A">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DC9C20"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5E2E8D" w14:textId="77777777" w:rsidR="00E16E40" w:rsidRPr="00E84C5A" w:rsidRDefault="00E16E40" w:rsidP="003F5E10">
            <w:pPr>
              <w:pStyle w:val="rowtabella0"/>
              <w:rPr>
                <w:color w:val="002060"/>
              </w:rPr>
            </w:pPr>
            <w:r w:rsidRPr="00E84C5A">
              <w:rPr>
                <w:color w:val="002060"/>
              </w:rPr>
              <w:t>13/02/2026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2C902B" w14:textId="77777777" w:rsidR="00E16E40" w:rsidRPr="00E84C5A" w:rsidRDefault="00E16E40" w:rsidP="003F5E10">
            <w:pPr>
              <w:pStyle w:val="rowtabella0"/>
              <w:rPr>
                <w:color w:val="002060"/>
              </w:rPr>
            </w:pPr>
            <w:r w:rsidRPr="00E84C5A">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A39D43" w14:textId="77777777" w:rsidR="00E16E40" w:rsidRPr="00E84C5A" w:rsidRDefault="00E16E40" w:rsidP="003F5E10">
            <w:pPr>
              <w:pStyle w:val="rowtabella0"/>
              <w:rPr>
                <w:color w:val="002060"/>
              </w:rPr>
            </w:pPr>
            <w:r w:rsidRPr="00E84C5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D4CC6F" w14:textId="77777777" w:rsidR="00E16E40" w:rsidRPr="00E84C5A" w:rsidRDefault="00E16E40" w:rsidP="003F5E10">
            <w:pPr>
              <w:pStyle w:val="rowtabella0"/>
              <w:rPr>
                <w:color w:val="002060"/>
              </w:rPr>
            </w:pPr>
            <w:r w:rsidRPr="00E84C5A">
              <w:rPr>
                <w:color w:val="002060"/>
              </w:rPr>
              <w:t>VIA MASSIMO D'AZEGLIO</w:t>
            </w:r>
          </w:p>
        </w:tc>
      </w:tr>
      <w:tr w:rsidR="00E16E40" w:rsidRPr="00E84C5A" w14:paraId="407BB896"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3CF9C6" w14:textId="77777777" w:rsidR="00E16E40" w:rsidRPr="00E84C5A" w:rsidRDefault="00E16E40" w:rsidP="003F5E10">
            <w:pPr>
              <w:pStyle w:val="rowtabella0"/>
              <w:rPr>
                <w:color w:val="002060"/>
              </w:rPr>
            </w:pPr>
            <w:r w:rsidRPr="00E84C5A">
              <w:rPr>
                <w:color w:val="002060"/>
              </w:rPr>
              <w:t>POLISPORTIVA S.C. LORETO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46E4E4" w14:textId="77777777" w:rsidR="00E16E40" w:rsidRPr="00E84C5A" w:rsidRDefault="00E16E40" w:rsidP="003F5E10">
            <w:pPr>
              <w:pStyle w:val="rowtabella0"/>
              <w:rPr>
                <w:color w:val="002060"/>
              </w:rPr>
            </w:pPr>
            <w:r w:rsidRPr="00E84C5A">
              <w:rPr>
                <w:color w:val="002060"/>
              </w:rPr>
              <w:t>IMBRECCIATA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C7CF00"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5D1A7A" w14:textId="77777777" w:rsidR="00E16E40" w:rsidRPr="00E84C5A" w:rsidRDefault="00E16E40" w:rsidP="003F5E10">
            <w:pPr>
              <w:pStyle w:val="rowtabella0"/>
              <w:rPr>
                <w:color w:val="002060"/>
              </w:rPr>
            </w:pPr>
            <w:r w:rsidRPr="00E84C5A">
              <w:rPr>
                <w:color w:val="002060"/>
              </w:rPr>
              <w:t>13/02/2026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CD8E50" w14:textId="77777777" w:rsidR="00E16E40" w:rsidRPr="00E84C5A" w:rsidRDefault="00E16E40" w:rsidP="003F5E10">
            <w:pPr>
              <w:pStyle w:val="rowtabella0"/>
              <w:rPr>
                <w:color w:val="002060"/>
              </w:rPr>
            </w:pPr>
            <w:r w:rsidRPr="00E84C5A">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D984A8" w14:textId="77777777" w:rsidR="00E16E40" w:rsidRPr="00E84C5A" w:rsidRDefault="00E16E40" w:rsidP="003F5E10">
            <w:pPr>
              <w:pStyle w:val="rowtabella0"/>
              <w:rPr>
                <w:color w:val="002060"/>
              </w:rPr>
            </w:pPr>
            <w:r w:rsidRPr="00E84C5A">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C2E298" w14:textId="77777777" w:rsidR="00E16E40" w:rsidRPr="00E84C5A" w:rsidRDefault="00E16E40" w:rsidP="003F5E10">
            <w:pPr>
              <w:pStyle w:val="rowtabella0"/>
              <w:rPr>
                <w:color w:val="002060"/>
              </w:rPr>
            </w:pPr>
            <w:r w:rsidRPr="00E84C5A">
              <w:rPr>
                <w:color w:val="002060"/>
              </w:rPr>
              <w:t>VIA DELLO SPORT</w:t>
            </w:r>
          </w:p>
        </w:tc>
      </w:tr>
      <w:tr w:rsidR="00E16E40" w:rsidRPr="00E84C5A" w14:paraId="1D8E48E7"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652463" w14:textId="77777777" w:rsidR="00E16E40" w:rsidRPr="00E84C5A" w:rsidRDefault="00E16E40" w:rsidP="003F5E10">
            <w:pPr>
              <w:pStyle w:val="rowtabella0"/>
              <w:rPr>
                <w:color w:val="002060"/>
              </w:rPr>
            </w:pPr>
            <w:r w:rsidRPr="00E84C5A">
              <w:rPr>
                <w:color w:val="002060"/>
              </w:rPr>
              <w:t>OSIMO STAZIONE SSD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31D842" w14:textId="77777777" w:rsidR="00E16E40" w:rsidRPr="00E84C5A" w:rsidRDefault="00E16E40" w:rsidP="003F5E10">
            <w:pPr>
              <w:pStyle w:val="rowtabella0"/>
              <w:rPr>
                <w:color w:val="002060"/>
              </w:rPr>
            </w:pPr>
            <w:r w:rsidRPr="00E84C5A">
              <w:rPr>
                <w:color w:val="002060"/>
              </w:rPr>
              <w:t>ACADEMY CIVITANOVESE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424434"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3F4BD9" w14:textId="77777777" w:rsidR="00E16E40" w:rsidRPr="00E84C5A" w:rsidRDefault="00E16E40" w:rsidP="003F5E10">
            <w:pPr>
              <w:pStyle w:val="rowtabella0"/>
              <w:rPr>
                <w:color w:val="002060"/>
              </w:rPr>
            </w:pPr>
            <w:r w:rsidRPr="00E84C5A">
              <w:rPr>
                <w:color w:val="002060"/>
              </w:rPr>
              <w:t>14/02/2026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4D65DA" w14:textId="77777777" w:rsidR="00E16E40" w:rsidRPr="00E84C5A" w:rsidRDefault="00E16E40" w:rsidP="003F5E10">
            <w:pPr>
              <w:pStyle w:val="rowtabella0"/>
              <w:rPr>
                <w:color w:val="002060"/>
              </w:rPr>
            </w:pPr>
            <w:r w:rsidRPr="00E84C5A">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492181" w14:textId="77777777" w:rsidR="00E16E40" w:rsidRPr="00E84C5A" w:rsidRDefault="00E16E40" w:rsidP="003F5E10">
            <w:pPr>
              <w:pStyle w:val="rowtabella0"/>
              <w:rPr>
                <w:color w:val="002060"/>
              </w:rPr>
            </w:pPr>
            <w:r w:rsidRPr="00E84C5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972C61" w14:textId="77777777" w:rsidR="00E16E40" w:rsidRPr="00E84C5A" w:rsidRDefault="00E16E40" w:rsidP="003F5E10">
            <w:pPr>
              <w:pStyle w:val="rowtabella0"/>
              <w:rPr>
                <w:color w:val="002060"/>
              </w:rPr>
            </w:pPr>
            <w:r w:rsidRPr="00E84C5A">
              <w:rPr>
                <w:color w:val="002060"/>
              </w:rPr>
              <w:t>VIA MASSIMO D'AZEGLIO</w:t>
            </w:r>
          </w:p>
        </w:tc>
      </w:tr>
      <w:tr w:rsidR="00E16E40" w:rsidRPr="00E84C5A" w14:paraId="425ED61F" w14:textId="77777777" w:rsidTr="003F5E1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8F7A37" w14:textId="77777777" w:rsidR="00E16E40" w:rsidRPr="00E84C5A" w:rsidRDefault="00E16E40" w:rsidP="003F5E10">
            <w:pPr>
              <w:pStyle w:val="rowtabella0"/>
              <w:rPr>
                <w:color w:val="002060"/>
              </w:rPr>
            </w:pPr>
            <w:r w:rsidRPr="00E84C5A">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087F0" w14:textId="77777777" w:rsidR="00E16E40" w:rsidRPr="00E84C5A" w:rsidRDefault="00E16E40" w:rsidP="003F5E10">
            <w:pPr>
              <w:pStyle w:val="rowtabella0"/>
              <w:rPr>
                <w:color w:val="002060"/>
              </w:rPr>
            </w:pPr>
            <w:r w:rsidRPr="00E84C5A">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7BFB0D"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5AD4C0" w14:textId="77777777" w:rsidR="00E16E40" w:rsidRPr="00E84C5A" w:rsidRDefault="00E16E40" w:rsidP="003F5E10">
            <w:pPr>
              <w:pStyle w:val="rowtabella0"/>
              <w:rPr>
                <w:color w:val="002060"/>
              </w:rPr>
            </w:pPr>
            <w:r w:rsidRPr="00E84C5A">
              <w:rPr>
                <w:color w:val="002060"/>
              </w:rPr>
              <w:t>15/02/2026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A097FA" w14:textId="77777777" w:rsidR="00E16E40" w:rsidRPr="00E84C5A" w:rsidRDefault="00E16E40" w:rsidP="003F5E10">
            <w:pPr>
              <w:pStyle w:val="rowtabella0"/>
              <w:rPr>
                <w:color w:val="002060"/>
              </w:rPr>
            </w:pPr>
            <w:r w:rsidRPr="00E84C5A">
              <w:rPr>
                <w:color w:val="002060"/>
              </w:rPr>
              <w:t>5228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F31D93" w14:textId="77777777" w:rsidR="00E16E40" w:rsidRPr="00E84C5A" w:rsidRDefault="00E16E40" w:rsidP="003F5E10">
            <w:pPr>
              <w:pStyle w:val="rowtabella0"/>
              <w:rPr>
                <w:color w:val="002060"/>
              </w:rPr>
            </w:pPr>
            <w:r w:rsidRPr="00E84C5A">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C25C61" w14:textId="77777777" w:rsidR="00E16E40" w:rsidRPr="00E84C5A" w:rsidRDefault="00E16E40" w:rsidP="003F5E10">
            <w:pPr>
              <w:pStyle w:val="rowtabella0"/>
              <w:rPr>
                <w:color w:val="002060"/>
              </w:rPr>
            </w:pPr>
            <w:r w:rsidRPr="00E84C5A">
              <w:rPr>
                <w:color w:val="002060"/>
              </w:rPr>
              <w:t>VIA PIEMONTE-PORTO POTENZA P.</w:t>
            </w:r>
          </w:p>
        </w:tc>
      </w:tr>
    </w:tbl>
    <w:p w14:paraId="4B4937C8" w14:textId="77777777" w:rsidR="00E16E40" w:rsidRPr="00E84C5A" w:rsidRDefault="00E16E40" w:rsidP="00E16E40">
      <w:pPr>
        <w:pStyle w:val="breakline"/>
        <w:rPr>
          <w:rFonts w:eastAsiaTheme="minorEastAsia"/>
          <w:color w:val="002060"/>
        </w:rPr>
      </w:pPr>
    </w:p>
    <w:p w14:paraId="52EDC94C" w14:textId="77777777" w:rsidR="00E16E40" w:rsidRPr="00E84C5A" w:rsidRDefault="00E16E40" w:rsidP="00E16E40">
      <w:pPr>
        <w:pStyle w:val="breakline"/>
        <w:rPr>
          <w:color w:val="002060"/>
        </w:rPr>
      </w:pPr>
    </w:p>
    <w:p w14:paraId="07505A0E" w14:textId="77777777" w:rsidR="00E16E40" w:rsidRPr="00E84C5A" w:rsidRDefault="00E16E40" w:rsidP="00E16E40">
      <w:pPr>
        <w:pStyle w:val="breakline"/>
        <w:rPr>
          <w:color w:val="002060"/>
        </w:rPr>
      </w:pPr>
    </w:p>
    <w:p w14:paraId="309B7EB6" w14:textId="77777777" w:rsidR="00E16E40" w:rsidRPr="00E84C5A" w:rsidRDefault="00E16E40" w:rsidP="00E16E40">
      <w:pPr>
        <w:pStyle w:val="sottotitolocampionato10"/>
        <w:rPr>
          <w:color w:val="002060"/>
        </w:rPr>
      </w:pPr>
      <w:r w:rsidRPr="00E84C5A">
        <w:rPr>
          <w:color w:val="002060"/>
        </w:rPr>
        <w:t>GIRONE E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6"/>
        <w:gridCol w:w="1554"/>
        <w:gridCol w:w="1553"/>
      </w:tblGrid>
      <w:tr w:rsidR="00E16E40" w:rsidRPr="00E84C5A" w14:paraId="5368A895" w14:textId="77777777" w:rsidTr="003F5E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8EBB9" w14:textId="77777777" w:rsidR="00E16E40" w:rsidRPr="00E84C5A" w:rsidRDefault="00E16E40" w:rsidP="003F5E10">
            <w:pPr>
              <w:pStyle w:val="headertabella0"/>
              <w:rPr>
                <w:color w:val="002060"/>
              </w:rPr>
            </w:pPr>
            <w:r w:rsidRPr="00E84C5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80FB7" w14:textId="77777777" w:rsidR="00E16E40" w:rsidRPr="00E84C5A" w:rsidRDefault="00E16E40" w:rsidP="003F5E10">
            <w:pPr>
              <w:pStyle w:val="headertabella0"/>
              <w:rPr>
                <w:color w:val="002060"/>
              </w:rPr>
            </w:pPr>
            <w:r w:rsidRPr="00E84C5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FD4D1" w14:textId="77777777" w:rsidR="00E16E40" w:rsidRPr="00E84C5A" w:rsidRDefault="00E16E40" w:rsidP="003F5E10">
            <w:pPr>
              <w:pStyle w:val="headertabella0"/>
              <w:rPr>
                <w:color w:val="002060"/>
              </w:rPr>
            </w:pPr>
            <w:r w:rsidRPr="00E84C5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44101" w14:textId="77777777" w:rsidR="00E16E40" w:rsidRPr="00E84C5A" w:rsidRDefault="00E16E40" w:rsidP="003F5E10">
            <w:pPr>
              <w:pStyle w:val="headertabella0"/>
              <w:rPr>
                <w:color w:val="002060"/>
              </w:rPr>
            </w:pPr>
            <w:r w:rsidRPr="00E84C5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E6622" w14:textId="77777777" w:rsidR="00E16E40" w:rsidRPr="00E84C5A" w:rsidRDefault="00E16E40" w:rsidP="003F5E10">
            <w:pPr>
              <w:pStyle w:val="headertabella0"/>
              <w:rPr>
                <w:color w:val="002060"/>
              </w:rPr>
            </w:pPr>
            <w:r w:rsidRPr="00E84C5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0E49E" w14:textId="77777777" w:rsidR="00E16E40" w:rsidRPr="00E84C5A" w:rsidRDefault="00E16E40" w:rsidP="003F5E10">
            <w:pPr>
              <w:pStyle w:val="headertabella0"/>
              <w:rPr>
                <w:color w:val="002060"/>
              </w:rPr>
            </w:pPr>
            <w:proofErr w:type="spellStart"/>
            <w:r w:rsidRPr="00E84C5A">
              <w:rPr>
                <w:color w:val="002060"/>
              </w:rPr>
              <w:t>Localita'</w:t>
            </w:r>
            <w:proofErr w:type="spellEnd"/>
            <w:r w:rsidRPr="00E84C5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F5911" w14:textId="77777777" w:rsidR="00E16E40" w:rsidRPr="00E84C5A" w:rsidRDefault="00E16E40" w:rsidP="003F5E10">
            <w:pPr>
              <w:pStyle w:val="headertabella0"/>
              <w:rPr>
                <w:color w:val="002060"/>
              </w:rPr>
            </w:pPr>
            <w:r w:rsidRPr="00E84C5A">
              <w:rPr>
                <w:color w:val="002060"/>
              </w:rPr>
              <w:t>Indirizzo Impianto</w:t>
            </w:r>
          </w:p>
        </w:tc>
      </w:tr>
      <w:tr w:rsidR="00E16E40" w:rsidRPr="00E84C5A" w14:paraId="203932A8" w14:textId="77777777" w:rsidTr="003F5E1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1839F0" w14:textId="77777777" w:rsidR="00E16E40" w:rsidRPr="00E84C5A" w:rsidRDefault="00E16E40" w:rsidP="003F5E10">
            <w:pPr>
              <w:pStyle w:val="rowtabella0"/>
              <w:rPr>
                <w:color w:val="002060"/>
              </w:rPr>
            </w:pPr>
            <w:r w:rsidRPr="00E84C5A">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7395E9" w14:textId="77777777" w:rsidR="00E16E40" w:rsidRPr="00E84C5A" w:rsidRDefault="00E16E40" w:rsidP="003F5E10">
            <w:pPr>
              <w:pStyle w:val="rowtabella0"/>
              <w:rPr>
                <w:color w:val="002060"/>
              </w:rPr>
            </w:pPr>
            <w:r w:rsidRPr="00E84C5A">
              <w:rPr>
                <w:color w:val="002060"/>
              </w:rPr>
              <w:t>SPORTING GROTTAMMARE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AF0DF" w14:textId="77777777" w:rsidR="00E16E40" w:rsidRPr="00E84C5A" w:rsidRDefault="00E16E40" w:rsidP="003F5E10">
            <w:pPr>
              <w:pStyle w:val="rowtabella0"/>
              <w:jc w:val="center"/>
              <w:rPr>
                <w:color w:val="002060"/>
              </w:rPr>
            </w:pPr>
            <w:r w:rsidRPr="00E84C5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078410" w14:textId="77777777" w:rsidR="00E16E40" w:rsidRPr="00E84C5A" w:rsidRDefault="00E16E40" w:rsidP="003F5E10">
            <w:pPr>
              <w:pStyle w:val="rowtabella0"/>
              <w:rPr>
                <w:color w:val="002060"/>
              </w:rPr>
            </w:pPr>
            <w:r w:rsidRPr="00E84C5A">
              <w:rPr>
                <w:color w:val="002060"/>
              </w:rPr>
              <w:t>13/02/2026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62269C" w14:textId="77777777" w:rsidR="00E16E40" w:rsidRPr="00E84C5A" w:rsidRDefault="00E16E40" w:rsidP="003F5E10">
            <w:pPr>
              <w:pStyle w:val="rowtabella0"/>
              <w:rPr>
                <w:color w:val="002060"/>
              </w:rPr>
            </w:pPr>
            <w:r w:rsidRPr="00E84C5A">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7035D7" w14:textId="77777777" w:rsidR="00E16E40" w:rsidRPr="00E84C5A" w:rsidRDefault="00E16E40" w:rsidP="003F5E10">
            <w:pPr>
              <w:pStyle w:val="rowtabella0"/>
              <w:rPr>
                <w:color w:val="002060"/>
              </w:rPr>
            </w:pPr>
            <w:r w:rsidRPr="00E84C5A">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CE6D06" w14:textId="77777777" w:rsidR="00E16E40" w:rsidRPr="00E84C5A" w:rsidRDefault="00E16E40" w:rsidP="003F5E10">
            <w:pPr>
              <w:pStyle w:val="rowtabella0"/>
              <w:rPr>
                <w:color w:val="002060"/>
              </w:rPr>
            </w:pPr>
            <w:r w:rsidRPr="00E84C5A">
              <w:rPr>
                <w:color w:val="002060"/>
              </w:rPr>
              <w:t>VIA COLLE CIMINO 9</w:t>
            </w:r>
          </w:p>
        </w:tc>
      </w:tr>
      <w:tr w:rsidR="00E16E40" w:rsidRPr="00E84C5A" w14:paraId="69296014"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5928B4" w14:textId="77777777" w:rsidR="00E16E40" w:rsidRPr="00E84C5A" w:rsidRDefault="00E16E40" w:rsidP="003F5E10">
            <w:pPr>
              <w:pStyle w:val="rowtabella0"/>
              <w:rPr>
                <w:color w:val="002060"/>
              </w:rPr>
            </w:pPr>
            <w:r w:rsidRPr="00E84C5A">
              <w:rPr>
                <w:color w:val="002060"/>
              </w:rPr>
              <w:t xml:space="preserve">CALCIO </w:t>
            </w:r>
            <w:proofErr w:type="gramStart"/>
            <w:r w:rsidRPr="00E84C5A">
              <w:rPr>
                <w:color w:val="002060"/>
              </w:rPr>
              <w:t>S.ELPIDIO</w:t>
            </w:r>
            <w:proofErr w:type="gramEnd"/>
            <w:r w:rsidRPr="00E84C5A">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7B5AC7" w14:textId="77777777" w:rsidR="00E16E40" w:rsidRPr="00E84C5A" w:rsidRDefault="00E16E40" w:rsidP="003F5E10">
            <w:pPr>
              <w:pStyle w:val="rowtabella0"/>
              <w:rPr>
                <w:color w:val="002060"/>
              </w:rPr>
            </w:pPr>
            <w:r w:rsidRPr="00E84C5A">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5678E2"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6841DA" w14:textId="77777777" w:rsidR="00E16E40" w:rsidRPr="00E84C5A" w:rsidRDefault="00E16E40" w:rsidP="003F5E10">
            <w:pPr>
              <w:pStyle w:val="rowtabella0"/>
              <w:rPr>
                <w:color w:val="002060"/>
              </w:rPr>
            </w:pPr>
            <w:r w:rsidRPr="00E84C5A">
              <w:rPr>
                <w:color w:val="002060"/>
              </w:rPr>
              <w:t>13/02/2026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B33A89" w14:textId="77777777" w:rsidR="00E16E40" w:rsidRPr="00E84C5A" w:rsidRDefault="00E16E40" w:rsidP="003F5E10">
            <w:pPr>
              <w:pStyle w:val="rowtabella0"/>
              <w:rPr>
                <w:color w:val="002060"/>
              </w:rPr>
            </w:pPr>
            <w:r w:rsidRPr="00E84C5A">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D97AA6" w14:textId="77777777" w:rsidR="00E16E40" w:rsidRPr="00E84C5A" w:rsidRDefault="00E16E40" w:rsidP="003F5E10">
            <w:pPr>
              <w:pStyle w:val="rowtabella0"/>
              <w:rPr>
                <w:color w:val="002060"/>
              </w:rPr>
            </w:pPr>
            <w:r w:rsidRPr="00E84C5A">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432D2F" w14:textId="77777777" w:rsidR="00E16E40" w:rsidRPr="00E84C5A" w:rsidRDefault="00E16E40" w:rsidP="003F5E10">
            <w:pPr>
              <w:pStyle w:val="rowtabella0"/>
              <w:rPr>
                <w:color w:val="002060"/>
              </w:rPr>
            </w:pPr>
            <w:r w:rsidRPr="00E84C5A">
              <w:rPr>
                <w:color w:val="002060"/>
              </w:rPr>
              <w:t>VIA CARDUCCI</w:t>
            </w:r>
          </w:p>
        </w:tc>
      </w:tr>
      <w:tr w:rsidR="00E16E40" w:rsidRPr="00E84C5A" w14:paraId="6771BB4D"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57D0B4" w14:textId="77777777" w:rsidR="00E16E40" w:rsidRPr="00E84C5A" w:rsidRDefault="00E16E40" w:rsidP="003F5E10">
            <w:pPr>
              <w:pStyle w:val="rowtabella0"/>
              <w:rPr>
                <w:color w:val="002060"/>
              </w:rPr>
            </w:pPr>
            <w:r w:rsidRPr="00E84C5A">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EE89BF" w14:textId="77777777" w:rsidR="00E16E40" w:rsidRPr="00E84C5A" w:rsidRDefault="00E16E40" w:rsidP="003F5E10">
            <w:pPr>
              <w:pStyle w:val="rowtabella0"/>
              <w:rPr>
                <w:color w:val="002060"/>
              </w:rPr>
            </w:pPr>
            <w:r w:rsidRPr="00E84C5A">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271DB4"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AB80E0" w14:textId="77777777" w:rsidR="00E16E40" w:rsidRPr="00E84C5A" w:rsidRDefault="00E16E40" w:rsidP="003F5E10">
            <w:pPr>
              <w:pStyle w:val="rowtabella0"/>
              <w:rPr>
                <w:color w:val="002060"/>
              </w:rPr>
            </w:pPr>
            <w:r w:rsidRPr="00E84C5A">
              <w:rPr>
                <w:color w:val="002060"/>
              </w:rPr>
              <w:t>13/02/2026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7BB5DD" w14:textId="77777777" w:rsidR="00E16E40" w:rsidRPr="00E84C5A" w:rsidRDefault="00E16E40" w:rsidP="003F5E10">
            <w:pPr>
              <w:pStyle w:val="rowtabella0"/>
              <w:rPr>
                <w:color w:val="002060"/>
              </w:rPr>
            </w:pPr>
            <w:r w:rsidRPr="00E84C5A">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FCCABB" w14:textId="77777777" w:rsidR="00E16E40" w:rsidRPr="00E84C5A" w:rsidRDefault="00E16E40" w:rsidP="003F5E10">
            <w:pPr>
              <w:pStyle w:val="rowtabella0"/>
              <w:rPr>
                <w:color w:val="002060"/>
              </w:rPr>
            </w:pPr>
            <w:r w:rsidRPr="00E84C5A">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FA53E7" w14:textId="77777777" w:rsidR="00E16E40" w:rsidRPr="00E84C5A" w:rsidRDefault="00E16E40" w:rsidP="003F5E10">
            <w:pPr>
              <w:pStyle w:val="rowtabella0"/>
              <w:rPr>
                <w:color w:val="002060"/>
              </w:rPr>
            </w:pPr>
            <w:r w:rsidRPr="00E84C5A">
              <w:rPr>
                <w:color w:val="002060"/>
              </w:rPr>
              <w:t>VIA INDIPENDENZA-CAPODARCO</w:t>
            </w:r>
          </w:p>
        </w:tc>
      </w:tr>
      <w:tr w:rsidR="00E16E40" w:rsidRPr="00E84C5A" w14:paraId="4C274D68"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2B78E1" w14:textId="77777777" w:rsidR="00E16E40" w:rsidRPr="00E84C5A" w:rsidRDefault="00E16E40" w:rsidP="003F5E10">
            <w:pPr>
              <w:pStyle w:val="rowtabella0"/>
              <w:rPr>
                <w:color w:val="002060"/>
              </w:rPr>
            </w:pPr>
            <w:r w:rsidRPr="00E84C5A">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C90589" w14:textId="77777777" w:rsidR="00E16E40" w:rsidRPr="00E84C5A" w:rsidRDefault="00E16E40" w:rsidP="003F5E10">
            <w:pPr>
              <w:pStyle w:val="rowtabella0"/>
              <w:rPr>
                <w:color w:val="002060"/>
              </w:rPr>
            </w:pPr>
            <w:proofErr w:type="gramStart"/>
            <w:r w:rsidRPr="00E84C5A">
              <w:rPr>
                <w:color w:val="002060"/>
              </w:rPr>
              <w:t>CITTA</w:t>
            </w:r>
            <w:proofErr w:type="gramEnd"/>
            <w:r w:rsidRPr="00E84C5A">
              <w:rPr>
                <w:color w:val="002060"/>
              </w:rPr>
              <w:t xml:space="preserve"> DI MARTINSICURO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E642A4"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9780AC" w14:textId="77777777" w:rsidR="00E16E40" w:rsidRPr="00E84C5A" w:rsidRDefault="00E16E40" w:rsidP="003F5E10">
            <w:pPr>
              <w:pStyle w:val="rowtabella0"/>
              <w:rPr>
                <w:color w:val="002060"/>
              </w:rPr>
            </w:pPr>
            <w:r w:rsidRPr="00E84C5A">
              <w:rPr>
                <w:color w:val="002060"/>
              </w:rPr>
              <w:t>13/02/2026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2FF9F5" w14:textId="77777777" w:rsidR="00E16E40" w:rsidRPr="00E84C5A" w:rsidRDefault="00E16E40" w:rsidP="003F5E10">
            <w:pPr>
              <w:pStyle w:val="rowtabella0"/>
              <w:rPr>
                <w:color w:val="002060"/>
              </w:rPr>
            </w:pPr>
            <w:r w:rsidRPr="00E84C5A">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95240A" w14:textId="77777777" w:rsidR="00E16E40" w:rsidRPr="00E84C5A" w:rsidRDefault="00E16E40" w:rsidP="003F5E10">
            <w:pPr>
              <w:pStyle w:val="rowtabella0"/>
              <w:rPr>
                <w:color w:val="002060"/>
              </w:rPr>
            </w:pPr>
            <w:r w:rsidRPr="00E84C5A">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946D07" w14:textId="77777777" w:rsidR="00E16E40" w:rsidRPr="00E84C5A" w:rsidRDefault="00E16E40" w:rsidP="003F5E10">
            <w:pPr>
              <w:pStyle w:val="rowtabella0"/>
              <w:rPr>
                <w:color w:val="002060"/>
              </w:rPr>
            </w:pPr>
            <w:r w:rsidRPr="00E84C5A">
              <w:rPr>
                <w:color w:val="002060"/>
              </w:rPr>
              <w:t xml:space="preserve">TRAVERSA VIA </w:t>
            </w:r>
            <w:proofErr w:type="gramStart"/>
            <w:r w:rsidRPr="00E84C5A">
              <w:rPr>
                <w:color w:val="002060"/>
              </w:rPr>
              <w:t>U.T</w:t>
            </w:r>
            <w:proofErr w:type="gramEnd"/>
            <w:r w:rsidRPr="00E84C5A">
              <w:rPr>
                <w:color w:val="002060"/>
              </w:rPr>
              <w:t>0MEI</w:t>
            </w:r>
          </w:p>
        </w:tc>
      </w:tr>
      <w:tr w:rsidR="00E16E40" w:rsidRPr="00E84C5A" w14:paraId="5A04AD46"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D15A89" w14:textId="77777777" w:rsidR="00E16E40" w:rsidRPr="00E84C5A" w:rsidRDefault="00E16E40" w:rsidP="003F5E10">
            <w:pPr>
              <w:pStyle w:val="rowtabella0"/>
              <w:rPr>
                <w:color w:val="002060"/>
              </w:rPr>
            </w:pPr>
            <w:r w:rsidRPr="00E84C5A">
              <w:rPr>
                <w:color w:val="002060"/>
              </w:rPr>
              <w:t>FROGS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8B05BF" w14:textId="77777777" w:rsidR="00E16E40" w:rsidRPr="00E84C5A" w:rsidRDefault="00E16E40" w:rsidP="003F5E10">
            <w:pPr>
              <w:pStyle w:val="rowtabella0"/>
              <w:rPr>
                <w:color w:val="002060"/>
              </w:rPr>
            </w:pPr>
            <w:r w:rsidRPr="00E84C5A">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685145"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0298A9" w14:textId="77777777" w:rsidR="00E16E40" w:rsidRPr="00E84C5A" w:rsidRDefault="00E16E40" w:rsidP="003F5E10">
            <w:pPr>
              <w:pStyle w:val="rowtabella0"/>
              <w:rPr>
                <w:color w:val="002060"/>
              </w:rPr>
            </w:pPr>
            <w:r w:rsidRPr="00E84C5A">
              <w:rPr>
                <w:color w:val="002060"/>
              </w:rPr>
              <w:t>13/02/2026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A76802" w14:textId="77777777" w:rsidR="00E16E40" w:rsidRPr="00E84C5A" w:rsidRDefault="00E16E40" w:rsidP="003F5E10">
            <w:pPr>
              <w:pStyle w:val="rowtabella0"/>
              <w:rPr>
                <w:color w:val="002060"/>
              </w:rPr>
            </w:pPr>
            <w:r w:rsidRPr="00E84C5A">
              <w:rPr>
                <w:color w:val="002060"/>
              </w:rPr>
              <w:t xml:space="preserve">5623 PALESTRA </w:t>
            </w:r>
            <w:proofErr w:type="gramStart"/>
            <w:r w:rsidRPr="00E84C5A">
              <w:rPr>
                <w:color w:val="002060"/>
              </w:rPr>
              <w:t>SC.MEDIA</w:t>
            </w:r>
            <w:proofErr w:type="gramEnd"/>
            <w:r w:rsidRPr="00E84C5A">
              <w:rPr>
                <w:color w:val="002060"/>
              </w:rPr>
              <w:t xml:space="preserve"> </w:t>
            </w:r>
            <w:proofErr w:type="gramStart"/>
            <w:r w:rsidRPr="00E84C5A">
              <w:rPr>
                <w:color w:val="002060"/>
              </w:rPr>
              <w:t>B.ROSSELLI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4DDBAF" w14:textId="77777777" w:rsidR="00E16E40" w:rsidRPr="00E84C5A" w:rsidRDefault="00E16E40" w:rsidP="003F5E10">
            <w:pPr>
              <w:pStyle w:val="rowtabella0"/>
              <w:rPr>
                <w:color w:val="002060"/>
              </w:rPr>
            </w:pPr>
            <w:r w:rsidRPr="00E84C5A">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F1A2F1" w14:textId="77777777" w:rsidR="00E16E40" w:rsidRPr="00E84C5A" w:rsidRDefault="00E16E40" w:rsidP="003F5E10">
            <w:pPr>
              <w:pStyle w:val="rowtabella0"/>
              <w:rPr>
                <w:color w:val="002060"/>
              </w:rPr>
            </w:pPr>
            <w:r w:rsidRPr="00E84C5A">
              <w:rPr>
                <w:color w:val="002060"/>
              </w:rPr>
              <w:t>VIA PIRANDELLO</w:t>
            </w:r>
          </w:p>
        </w:tc>
      </w:tr>
      <w:tr w:rsidR="00E16E40" w:rsidRPr="00E84C5A" w14:paraId="5C6524CD" w14:textId="77777777" w:rsidTr="003F5E1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783957" w14:textId="77777777" w:rsidR="00E16E40" w:rsidRPr="00E84C5A" w:rsidRDefault="00E16E40" w:rsidP="003F5E10">
            <w:pPr>
              <w:pStyle w:val="rowtabella0"/>
              <w:rPr>
                <w:color w:val="002060"/>
              </w:rPr>
            </w:pPr>
            <w:r w:rsidRPr="00E84C5A">
              <w:rPr>
                <w:color w:val="002060"/>
              </w:rPr>
              <w:t>POLISPORTIVA RIPATRANSONE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C6918" w14:textId="77777777" w:rsidR="00E16E40" w:rsidRPr="00E84C5A" w:rsidRDefault="00E16E40" w:rsidP="003F5E10">
            <w:pPr>
              <w:pStyle w:val="rowtabella0"/>
              <w:rPr>
                <w:color w:val="002060"/>
              </w:rPr>
            </w:pPr>
            <w:r w:rsidRPr="00E84C5A">
              <w:rPr>
                <w:color w:val="002060"/>
              </w:rPr>
              <w:t>VAL TENNA UNITED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9870D2"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2D08FC" w14:textId="77777777" w:rsidR="00E16E40" w:rsidRPr="00E84C5A" w:rsidRDefault="00E16E40" w:rsidP="003F5E10">
            <w:pPr>
              <w:pStyle w:val="rowtabella0"/>
              <w:rPr>
                <w:color w:val="002060"/>
              </w:rPr>
            </w:pPr>
            <w:r w:rsidRPr="00E84C5A">
              <w:rPr>
                <w:color w:val="002060"/>
              </w:rPr>
              <w:t>13/02/2026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BE81CB" w14:textId="77777777" w:rsidR="00E16E40" w:rsidRPr="00E84C5A" w:rsidRDefault="00E16E40" w:rsidP="003F5E10">
            <w:pPr>
              <w:pStyle w:val="rowtabella0"/>
              <w:rPr>
                <w:color w:val="002060"/>
              </w:rPr>
            </w:pPr>
            <w:r w:rsidRPr="00E84C5A">
              <w:rPr>
                <w:color w:val="002060"/>
              </w:rPr>
              <w:t>5697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85FED8" w14:textId="77777777" w:rsidR="00E16E40" w:rsidRPr="00E84C5A" w:rsidRDefault="00E16E40" w:rsidP="003F5E10">
            <w:pPr>
              <w:pStyle w:val="rowtabella0"/>
              <w:rPr>
                <w:color w:val="002060"/>
              </w:rPr>
            </w:pPr>
            <w:r w:rsidRPr="00E84C5A">
              <w:rPr>
                <w:color w:val="002060"/>
              </w:rPr>
              <w:t>RIPATRANSONE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8E83DB" w14:textId="77777777" w:rsidR="00E16E40" w:rsidRPr="00E84C5A" w:rsidRDefault="00E16E40" w:rsidP="003F5E10">
            <w:pPr>
              <w:pStyle w:val="rowtabella0"/>
              <w:rPr>
                <w:color w:val="002060"/>
              </w:rPr>
            </w:pPr>
            <w:r w:rsidRPr="00E84C5A">
              <w:rPr>
                <w:color w:val="002060"/>
              </w:rPr>
              <w:t>VIA FONTE ABECETO, 4</w:t>
            </w:r>
          </w:p>
        </w:tc>
      </w:tr>
    </w:tbl>
    <w:p w14:paraId="2F41A7D0" w14:textId="77777777" w:rsidR="00E16E40" w:rsidRPr="00E84C5A" w:rsidRDefault="00E16E40" w:rsidP="00E16E40">
      <w:pPr>
        <w:pStyle w:val="breakline"/>
        <w:rPr>
          <w:rFonts w:eastAsiaTheme="minorEastAsia"/>
          <w:color w:val="002060"/>
        </w:rPr>
      </w:pPr>
    </w:p>
    <w:p w14:paraId="04CF9A27" w14:textId="77777777" w:rsidR="00E16E40" w:rsidRPr="00E84C5A" w:rsidRDefault="00E16E40" w:rsidP="00E16E40">
      <w:pPr>
        <w:pStyle w:val="breakline"/>
        <w:rPr>
          <w:color w:val="002060"/>
        </w:rPr>
      </w:pPr>
    </w:p>
    <w:p w14:paraId="2B597780" w14:textId="77777777" w:rsidR="00E16E40" w:rsidRPr="00E84C5A" w:rsidRDefault="00E16E40" w:rsidP="00E16E40">
      <w:pPr>
        <w:pStyle w:val="breakline"/>
        <w:rPr>
          <w:color w:val="002060"/>
        </w:rPr>
      </w:pPr>
    </w:p>
    <w:p w14:paraId="224A3F38" w14:textId="77777777" w:rsidR="00E16E40" w:rsidRPr="00E84C5A" w:rsidRDefault="00E16E40" w:rsidP="00E16E40">
      <w:pPr>
        <w:pStyle w:val="sottotitolocampionato10"/>
        <w:rPr>
          <w:color w:val="002060"/>
        </w:rPr>
      </w:pPr>
      <w:r w:rsidRPr="00E84C5A">
        <w:rPr>
          <w:color w:val="002060"/>
        </w:rPr>
        <w:t>GIRONE F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7"/>
        <w:gridCol w:w="385"/>
        <w:gridCol w:w="898"/>
        <w:gridCol w:w="1177"/>
        <w:gridCol w:w="1551"/>
        <w:gridCol w:w="1556"/>
      </w:tblGrid>
      <w:tr w:rsidR="00E16E40" w:rsidRPr="00E84C5A" w14:paraId="5DDA2742" w14:textId="77777777" w:rsidTr="003F5E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81965" w14:textId="77777777" w:rsidR="00E16E40" w:rsidRPr="00E84C5A" w:rsidRDefault="00E16E40" w:rsidP="003F5E10">
            <w:pPr>
              <w:pStyle w:val="headertabella0"/>
              <w:rPr>
                <w:color w:val="002060"/>
              </w:rPr>
            </w:pPr>
            <w:r w:rsidRPr="00E84C5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2E732" w14:textId="77777777" w:rsidR="00E16E40" w:rsidRPr="00E84C5A" w:rsidRDefault="00E16E40" w:rsidP="003F5E10">
            <w:pPr>
              <w:pStyle w:val="headertabella0"/>
              <w:rPr>
                <w:color w:val="002060"/>
              </w:rPr>
            </w:pPr>
            <w:r w:rsidRPr="00E84C5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C4925" w14:textId="77777777" w:rsidR="00E16E40" w:rsidRPr="00E84C5A" w:rsidRDefault="00E16E40" w:rsidP="003F5E10">
            <w:pPr>
              <w:pStyle w:val="headertabella0"/>
              <w:rPr>
                <w:color w:val="002060"/>
              </w:rPr>
            </w:pPr>
            <w:r w:rsidRPr="00E84C5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F046E" w14:textId="77777777" w:rsidR="00E16E40" w:rsidRPr="00E84C5A" w:rsidRDefault="00E16E40" w:rsidP="003F5E10">
            <w:pPr>
              <w:pStyle w:val="headertabella0"/>
              <w:rPr>
                <w:color w:val="002060"/>
              </w:rPr>
            </w:pPr>
            <w:r w:rsidRPr="00E84C5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9D0B1" w14:textId="77777777" w:rsidR="00E16E40" w:rsidRPr="00E84C5A" w:rsidRDefault="00E16E40" w:rsidP="003F5E10">
            <w:pPr>
              <w:pStyle w:val="headertabella0"/>
              <w:rPr>
                <w:color w:val="002060"/>
              </w:rPr>
            </w:pPr>
            <w:r w:rsidRPr="00E84C5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8033F" w14:textId="77777777" w:rsidR="00E16E40" w:rsidRPr="00E84C5A" w:rsidRDefault="00E16E40" w:rsidP="003F5E10">
            <w:pPr>
              <w:pStyle w:val="headertabella0"/>
              <w:rPr>
                <w:color w:val="002060"/>
              </w:rPr>
            </w:pPr>
            <w:proofErr w:type="spellStart"/>
            <w:r w:rsidRPr="00E84C5A">
              <w:rPr>
                <w:color w:val="002060"/>
              </w:rPr>
              <w:t>Localita'</w:t>
            </w:r>
            <w:proofErr w:type="spellEnd"/>
            <w:r w:rsidRPr="00E84C5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165C6" w14:textId="77777777" w:rsidR="00E16E40" w:rsidRPr="00E84C5A" w:rsidRDefault="00E16E40" w:rsidP="003F5E10">
            <w:pPr>
              <w:pStyle w:val="headertabella0"/>
              <w:rPr>
                <w:color w:val="002060"/>
              </w:rPr>
            </w:pPr>
            <w:r w:rsidRPr="00E84C5A">
              <w:rPr>
                <w:color w:val="002060"/>
              </w:rPr>
              <w:t>Indirizzo Impianto</w:t>
            </w:r>
          </w:p>
        </w:tc>
      </w:tr>
      <w:tr w:rsidR="00E16E40" w:rsidRPr="00E84C5A" w14:paraId="44DC9E2B" w14:textId="77777777" w:rsidTr="003F5E1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20F003" w14:textId="77777777" w:rsidR="00E16E40" w:rsidRPr="00E84C5A" w:rsidRDefault="00E16E40" w:rsidP="003F5E10">
            <w:pPr>
              <w:pStyle w:val="rowtabella0"/>
              <w:rPr>
                <w:color w:val="002060"/>
              </w:rPr>
            </w:pPr>
            <w:r w:rsidRPr="00E84C5A">
              <w:rPr>
                <w:color w:val="002060"/>
              </w:rPr>
              <w:t>MANSARDA PAGLIARE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A45F2F" w14:textId="77777777" w:rsidR="00E16E40" w:rsidRPr="00E84C5A" w:rsidRDefault="00E16E40" w:rsidP="003F5E10">
            <w:pPr>
              <w:pStyle w:val="rowtabella0"/>
              <w:rPr>
                <w:color w:val="002060"/>
              </w:rPr>
            </w:pPr>
            <w:r w:rsidRPr="00E84C5A">
              <w:rPr>
                <w:color w:val="002060"/>
              </w:rPr>
              <w:t>CASELLE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E45B79" w14:textId="77777777" w:rsidR="00E16E40" w:rsidRPr="00E84C5A" w:rsidRDefault="00E16E40" w:rsidP="003F5E10">
            <w:pPr>
              <w:pStyle w:val="rowtabella0"/>
              <w:jc w:val="center"/>
              <w:rPr>
                <w:color w:val="002060"/>
              </w:rPr>
            </w:pPr>
            <w:r w:rsidRPr="00E84C5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62325" w14:textId="77777777" w:rsidR="00E16E40" w:rsidRPr="00E84C5A" w:rsidRDefault="00E16E40" w:rsidP="003F5E10">
            <w:pPr>
              <w:pStyle w:val="rowtabella0"/>
              <w:rPr>
                <w:color w:val="002060"/>
              </w:rPr>
            </w:pPr>
            <w:r w:rsidRPr="00E84C5A">
              <w:rPr>
                <w:color w:val="002060"/>
              </w:rPr>
              <w:t>11/02/2026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CF3BC0" w14:textId="77777777" w:rsidR="00E16E40" w:rsidRPr="00E84C5A" w:rsidRDefault="00E16E40" w:rsidP="003F5E10">
            <w:pPr>
              <w:pStyle w:val="rowtabella0"/>
              <w:rPr>
                <w:color w:val="002060"/>
              </w:rPr>
            </w:pPr>
            <w:r w:rsidRPr="00E84C5A">
              <w:rPr>
                <w:color w:val="002060"/>
              </w:rPr>
              <w:t>5629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41184" w14:textId="77777777" w:rsidR="00E16E40" w:rsidRPr="00E84C5A" w:rsidRDefault="00E16E40" w:rsidP="003F5E10">
            <w:pPr>
              <w:pStyle w:val="rowtabella0"/>
              <w:rPr>
                <w:color w:val="002060"/>
              </w:rPr>
            </w:pPr>
            <w:r w:rsidRPr="00E84C5A">
              <w:rPr>
                <w:color w:val="002060"/>
              </w:rPr>
              <w:t>SPINETOLI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90A37C" w14:textId="77777777" w:rsidR="00E16E40" w:rsidRPr="00E84C5A" w:rsidRDefault="00E16E40" w:rsidP="003F5E10">
            <w:pPr>
              <w:pStyle w:val="rowtabella0"/>
              <w:rPr>
                <w:color w:val="002060"/>
              </w:rPr>
            </w:pPr>
            <w:r w:rsidRPr="00E84C5A">
              <w:rPr>
                <w:color w:val="002060"/>
              </w:rPr>
              <w:t>FRAZ.PAGLIARE VIA VECCHI</w:t>
            </w:r>
          </w:p>
        </w:tc>
      </w:tr>
      <w:tr w:rsidR="00E16E40" w:rsidRPr="00E84C5A" w14:paraId="44512B02"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ACB475" w14:textId="77777777" w:rsidR="00E16E40" w:rsidRPr="00E84C5A" w:rsidRDefault="00E16E40" w:rsidP="003F5E10">
            <w:pPr>
              <w:pStyle w:val="rowtabella0"/>
              <w:rPr>
                <w:color w:val="002060"/>
              </w:rPr>
            </w:pPr>
            <w:r w:rsidRPr="00E84C5A">
              <w:rPr>
                <w:color w:val="002060"/>
              </w:rPr>
              <w:t>POLISPORTIVA VILLA PIGNA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93C85E" w14:textId="77777777" w:rsidR="00E16E40" w:rsidRPr="00E84C5A" w:rsidRDefault="00E16E40" w:rsidP="003F5E10">
            <w:pPr>
              <w:pStyle w:val="rowtabella0"/>
              <w:rPr>
                <w:color w:val="002060"/>
              </w:rPr>
            </w:pPr>
            <w:r w:rsidRPr="00E84C5A">
              <w:rPr>
                <w:color w:val="002060"/>
              </w:rPr>
              <w:t>CASTORANESE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7A8C27"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5F6B03" w14:textId="77777777" w:rsidR="00E16E40" w:rsidRPr="00E84C5A" w:rsidRDefault="00E16E40" w:rsidP="003F5E10">
            <w:pPr>
              <w:pStyle w:val="rowtabella0"/>
              <w:rPr>
                <w:color w:val="002060"/>
              </w:rPr>
            </w:pPr>
            <w:r w:rsidRPr="00E84C5A">
              <w:rPr>
                <w:color w:val="002060"/>
              </w:rPr>
              <w:t>11/02/2026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9950CB" w14:textId="77777777" w:rsidR="00E16E40" w:rsidRPr="00E84C5A" w:rsidRDefault="00E16E40" w:rsidP="003F5E10">
            <w:pPr>
              <w:pStyle w:val="rowtabella0"/>
              <w:rPr>
                <w:color w:val="002060"/>
              </w:rPr>
            </w:pPr>
            <w:r w:rsidRPr="00E84C5A">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BD5B81" w14:textId="77777777" w:rsidR="00E16E40" w:rsidRPr="00E84C5A" w:rsidRDefault="00E16E40" w:rsidP="003F5E10">
            <w:pPr>
              <w:pStyle w:val="rowtabella0"/>
              <w:rPr>
                <w:color w:val="002060"/>
              </w:rPr>
            </w:pPr>
            <w:r w:rsidRPr="00E84C5A">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6C42F3" w14:textId="77777777" w:rsidR="00E16E40" w:rsidRPr="00E84C5A" w:rsidRDefault="00E16E40" w:rsidP="003F5E10">
            <w:pPr>
              <w:pStyle w:val="rowtabella0"/>
              <w:rPr>
                <w:color w:val="002060"/>
              </w:rPr>
            </w:pPr>
            <w:r w:rsidRPr="00E84C5A">
              <w:rPr>
                <w:color w:val="002060"/>
              </w:rPr>
              <w:t>PIAZZA S. D'ACQUISTO</w:t>
            </w:r>
          </w:p>
        </w:tc>
      </w:tr>
      <w:tr w:rsidR="00E16E40" w:rsidRPr="00E84C5A" w14:paraId="67713EEB"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EBD78C" w14:textId="77777777" w:rsidR="00E16E40" w:rsidRPr="00E84C5A" w:rsidRDefault="00E16E40" w:rsidP="003F5E10">
            <w:pPr>
              <w:pStyle w:val="rowtabella0"/>
              <w:rPr>
                <w:color w:val="002060"/>
              </w:rPr>
            </w:pPr>
            <w:r w:rsidRPr="00E84C5A">
              <w:rPr>
                <w:color w:val="002060"/>
              </w:rPr>
              <w:t>ACCUMOLI GANG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B8FE50" w14:textId="77777777" w:rsidR="00E16E40" w:rsidRPr="00E84C5A" w:rsidRDefault="00E16E40" w:rsidP="003F5E10">
            <w:pPr>
              <w:pStyle w:val="rowtabella0"/>
              <w:rPr>
                <w:color w:val="002060"/>
              </w:rPr>
            </w:pPr>
            <w:r w:rsidRPr="00E84C5A">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00FE7A"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2F9019" w14:textId="77777777" w:rsidR="00E16E40" w:rsidRPr="00E84C5A" w:rsidRDefault="00E16E40" w:rsidP="003F5E10">
            <w:pPr>
              <w:pStyle w:val="rowtabella0"/>
              <w:rPr>
                <w:color w:val="002060"/>
              </w:rPr>
            </w:pPr>
            <w:r w:rsidRPr="00E84C5A">
              <w:rPr>
                <w:color w:val="002060"/>
              </w:rPr>
              <w:t>13/02/2026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B7D9A2" w14:textId="77777777" w:rsidR="00E16E40" w:rsidRPr="00E84C5A" w:rsidRDefault="00E16E40" w:rsidP="003F5E10">
            <w:pPr>
              <w:pStyle w:val="rowtabella0"/>
              <w:rPr>
                <w:color w:val="002060"/>
              </w:rPr>
            </w:pPr>
            <w:r w:rsidRPr="00E84C5A">
              <w:rPr>
                <w:color w:val="002060"/>
              </w:rPr>
              <w:t>5709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2511C9" w14:textId="77777777" w:rsidR="00E16E40" w:rsidRPr="00E84C5A" w:rsidRDefault="00E16E40" w:rsidP="003F5E10">
            <w:pPr>
              <w:pStyle w:val="rowtabella0"/>
              <w:rPr>
                <w:color w:val="002060"/>
              </w:rPr>
            </w:pPr>
            <w:r w:rsidRPr="00E84C5A">
              <w:rPr>
                <w:color w:val="002060"/>
              </w:rPr>
              <w:t>AMATRICE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28487A" w14:textId="77777777" w:rsidR="00E16E40" w:rsidRPr="00E84C5A" w:rsidRDefault="00E16E40" w:rsidP="003F5E10">
            <w:pPr>
              <w:pStyle w:val="rowtabella0"/>
              <w:rPr>
                <w:color w:val="002060"/>
              </w:rPr>
            </w:pPr>
            <w:r w:rsidRPr="00E84C5A">
              <w:rPr>
                <w:color w:val="002060"/>
              </w:rPr>
              <w:t>VIA S.S. PICENTO</w:t>
            </w:r>
          </w:p>
        </w:tc>
      </w:tr>
      <w:tr w:rsidR="00E16E40" w:rsidRPr="00E84C5A" w14:paraId="425C0755"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87ABF6" w14:textId="77777777" w:rsidR="00E16E40" w:rsidRPr="00E84C5A" w:rsidRDefault="00E16E40" w:rsidP="003F5E10">
            <w:pPr>
              <w:pStyle w:val="rowtabella0"/>
              <w:rPr>
                <w:color w:val="002060"/>
              </w:rPr>
            </w:pPr>
            <w:r w:rsidRPr="00E84C5A">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DD0077" w14:textId="77777777" w:rsidR="00E16E40" w:rsidRPr="00E84C5A" w:rsidRDefault="00E16E40" w:rsidP="003F5E10">
            <w:pPr>
              <w:pStyle w:val="rowtabella0"/>
              <w:rPr>
                <w:color w:val="002060"/>
              </w:rPr>
            </w:pPr>
            <w:r w:rsidRPr="00E84C5A">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67B80F"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0D07B0" w14:textId="77777777" w:rsidR="00E16E40" w:rsidRPr="00E84C5A" w:rsidRDefault="00E16E40" w:rsidP="003F5E10">
            <w:pPr>
              <w:pStyle w:val="rowtabella0"/>
              <w:rPr>
                <w:color w:val="002060"/>
              </w:rPr>
            </w:pPr>
            <w:r w:rsidRPr="00E84C5A">
              <w:rPr>
                <w:color w:val="002060"/>
              </w:rPr>
              <w:t>13/02/2026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ECEEE3" w14:textId="77777777" w:rsidR="00E16E40" w:rsidRPr="00E84C5A" w:rsidRDefault="00E16E40" w:rsidP="003F5E10">
            <w:pPr>
              <w:pStyle w:val="rowtabella0"/>
              <w:rPr>
                <w:color w:val="002060"/>
              </w:rPr>
            </w:pPr>
            <w:r w:rsidRPr="00E84C5A">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954F5B" w14:textId="77777777" w:rsidR="00E16E40" w:rsidRPr="00E84C5A" w:rsidRDefault="00E16E40" w:rsidP="003F5E10">
            <w:pPr>
              <w:pStyle w:val="rowtabella0"/>
              <w:rPr>
                <w:color w:val="002060"/>
              </w:rPr>
            </w:pPr>
            <w:r w:rsidRPr="00E84C5A">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124E8A" w14:textId="77777777" w:rsidR="00E16E40" w:rsidRPr="00E84C5A" w:rsidRDefault="00E16E40" w:rsidP="003F5E10">
            <w:pPr>
              <w:pStyle w:val="rowtabella0"/>
              <w:rPr>
                <w:color w:val="002060"/>
              </w:rPr>
            </w:pPr>
            <w:r w:rsidRPr="00E84C5A">
              <w:rPr>
                <w:color w:val="002060"/>
              </w:rPr>
              <w:t>VIA CORRADI</w:t>
            </w:r>
          </w:p>
        </w:tc>
      </w:tr>
      <w:tr w:rsidR="00E16E40" w:rsidRPr="00E84C5A" w14:paraId="530BA358"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9223D0" w14:textId="77777777" w:rsidR="00E16E40" w:rsidRPr="00E84C5A" w:rsidRDefault="00E16E40" w:rsidP="003F5E10">
            <w:pPr>
              <w:pStyle w:val="rowtabella0"/>
              <w:rPr>
                <w:color w:val="002060"/>
              </w:rPr>
            </w:pPr>
            <w:r w:rsidRPr="00E84C5A">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74DDE6" w14:textId="77777777" w:rsidR="00E16E40" w:rsidRPr="00E84C5A" w:rsidRDefault="00E16E40" w:rsidP="003F5E10">
            <w:pPr>
              <w:pStyle w:val="rowtabella0"/>
              <w:rPr>
                <w:color w:val="002060"/>
              </w:rPr>
            </w:pPr>
            <w:r w:rsidRPr="00E84C5A">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717349"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6069E0" w14:textId="77777777" w:rsidR="00E16E40" w:rsidRPr="00E84C5A" w:rsidRDefault="00E16E40" w:rsidP="003F5E10">
            <w:pPr>
              <w:pStyle w:val="rowtabella0"/>
              <w:rPr>
                <w:color w:val="002060"/>
              </w:rPr>
            </w:pPr>
            <w:r w:rsidRPr="00E84C5A">
              <w:rPr>
                <w:color w:val="002060"/>
              </w:rPr>
              <w:t>13/02/2026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CA6C3F" w14:textId="77777777" w:rsidR="00E16E40" w:rsidRPr="00E84C5A" w:rsidRDefault="00E16E40" w:rsidP="003F5E10">
            <w:pPr>
              <w:pStyle w:val="rowtabella0"/>
              <w:rPr>
                <w:color w:val="002060"/>
              </w:rPr>
            </w:pPr>
            <w:r w:rsidRPr="00E84C5A">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A79DBB" w14:textId="77777777" w:rsidR="00E16E40" w:rsidRPr="00E84C5A" w:rsidRDefault="00E16E40" w:rsidP="003F5E10">
            <w:pPr>
              <w:pStyle w:val="rowtabella0"/>
              <w:rPr>
                <w:color w:val="002060"/>
              </w:rPr>
            </w:pPr>
            <w:r w:rsidRPr="00E84C5A">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5AD78A" w14:textId="77777777" w:rsidR="00E16E40" w:rsidRPr="00E84C5A" w:rsidRDefault="00E16E40" w:rsidP="003F5E10">
            <w:pPr>
              <w:pStyle w:val="rowtabella0"/>
              <w:rPr>
                <w:color w:val="002060"/>
              </w:rPr>
            </w:pPr>
            <w:r w:rsidRPr="00E84C5A">
              <w:rPr>
                <w:color w:val="002060"/>
              </w:rPr>
              <w:t>VIA DELL IRIS</w:t>
            </w:r>
          </w:p>
        </w:tc>
      </w:tr>
      <w:tr w:rsidR="00E16E40" w:rsidRPr="00E84C5A" w14:paraId="39608F78" w14:textId="77777777" w:rsidTr="003F5E1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865B7D" w14:textId="77777777" w:rsidR="00E16E40" w:rsidRPr="00E84C5A" w:rsidRDefault="00E16E40" w:rsidP="003F5E10">
            <w:pPr>
              <w:pStyle w:val="rowtabella0"/>
              <w:rPr>
                <w:color w:val="002060"/>
              </w:rPr>
            </w:pPr>
            <w:r w:rsidRPr="00E84C5A">
              <w:rPr>
                <w:color w:val="002060"/>
              </w:rPr>
              <w:t>CASTIGNANO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7068D5" w14:textId="77777777" w:rsidR="00E16E40" w:rsidRPr="00E84C5A" w:rsidRDefault="00E16E40" w:rsidP="003F5E10">
            <w:pPr>
              <w:pStyle w:val="rowtabella0"/>
              <w:rPr>
                <w:color w:val="002060"/>
              </w:rPr>
            </w:pPr>
            <w:r w:rsidRPr="00E84C5A">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72837B"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2ACB4A" w14:textId="77777777" w:rsidR="00E16E40" w:rsidRPr="00E84C5A" w:rsidRDefault="00E16E40" w:rsidP="003F5E10">
            <w:pPr>
              <w:pStyle w:val="rowtabella0"/>
              <w:rPr>
                <w:color w:val="002060"/>
              </w:rPr>
            </w:pPr>
            <w:r w:rsidRPr="00E84C5A">
              <w:rPr>
                <w:color w:val="002060"/>
              </w:rPr>
              <w:t>14/02/2026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C5CC45" w14:textId="77777777" w:rsidR="00E16E40" w:rsidRPr="00E84C5A" w:rsidRDefault="00E16E40" w:rsidP="003F5E10">
            <w:pPr>
              <w:pStyle w:val="rowtabella0"/>
              <w:rPr>
                <w:color w:val="002060"/>
              </w:rPr>
            </w:pPr>
            <w:r w:rsidRPr="00E84C5A">
              <w:rPr>
                <w:color w:val="002060"/>
              </w:rPr>
              <w:t>5605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3A4C9C" w14:textId="77777777" w:rsidR="00E16E40" w:rsidRPr="00E84C5A" w:rsidRDefault="00E16E40" w:rsidP="003F5E10">
            <w:pPr>
              <w:pStyle w:val="rowtabella0"/>
              <w:rPr>
                <w:color w:val="002060"/>
              </w:rPr>
            </w:pPr>
            <w:r w:rsidRPr="00E84C5A">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99B279" w14:textId="77777777" w:rsidR="00E16E40" w:rsidRPr="00E84C5A" w:rsidRDefault="00E16E40" w:rsidP="003F5E10">
            <w:pPr>
              <w:pStyle w:val="rowtabella0"/>
              <w:rPr>
                <w:color w:val="002060"/>
              </w:rPr>
            </w:pPr>
            <w:r w:rsidRPr="00E84C5A">
              <w:rPr>
                <w:color w:val="002060"/>
              </w:rPr>
              <w:t>CENTRO ABITATO</w:t>
            </w:r>
          </w:p>
        </w:tc>
      </w:tr>
    </w:tbl>
    <w:p w14:paraId="04EEBC17" w14:textId="77777777" w:rsidR="00E16E40" w:rsidRPr="00B24218" w:rsidRDefault="00E16E40" w:rsidP="00522EAD">
      <w:pPr>
        <w:pStyle w:val="breakline"/>
        <w:rPr>
          <w:rFonts w:eastAsiaTheme="minorEastAsia"/>
          <w:color w:val="002060"/>
        </w:rPr>
      </w:pPr>
    </w:p>
    <w:p w14:paraId="5A4E8E4A" w14:textId="77777777" w:rsidR="00522EAD" w:rsidRPr="00B24218" w:rsidRDefault="00522EAD" w:rsidP="00522EAD">
      <w:pPr>
        <w:pStyle w:val="breakline"/>
        <w:rPr>
          <w:color w:val="002060"/>
        </w:rPr>
      </w:pPr>
    </w:p>
    <w:p w14:paraId="12B59C87" w14:textId="77777777" w:rsidR="00522EAD" w:rsidRPr="00B24218" w:rsidRDefault="00522EAD" w:rsidP="00522EAD">
      <w:pPr>
        <w:pStyle w:val="titolocampionato0"/>
        <w:shd w:val="clear" w:color="auto" w:fill="CCCCCC"/>
        <w:spacing w:before="80" w:after="40"/>
        <w:rPr>
          <w:color w:val="002060"/>
        </w:rPr>
      </w:pPr>
      <w:r w:rsidRPr="00B24218">
        <w:rPr>
          <w:color w:val="002060"/>
        </w:rPr>
        <w:t>REGIONALE CALCIO A 5 FEMMINILE</w:t>
      </w:r>
    </w:p>
    <w:p w14:paraId="5C42B33E" w14:textId="77777777" w:rsidR="00522EAD" w:rsidRPr="00B24218" w:rsidRDefault="00522EAD" w:rsidP="00522EAD">
      <w:pPr>
        <w:pStyle w:val="titoloprinc0"/>
        <w:rPr>
          <w:color w:val="002060"/>
        </w:rPr>
      </w:pPr>
      <w:r w:rsidRPr="00B24218">
        <w:rPr>
          <w:color w:val="002060"/>
        </w:rPr>
        <w:t>VARIAZIONI AL PROGRAMMA GARE</w:t>
      </w:r>
    </w:p>
    <w:p w14:paraId="05E34751" w14:textId="77777777" w:rsidR="00522EAD" w:rsidRPr="00B24218" w:rsidRDefault="00522EAD" w:rsidP="00522EAD">
      <w:pPr>
        <w:pStyle w:val="breakline"/>
        <w:rPr>
          <w:color w:val="002060"/>
        </w:rPr>
      </w:pPr>
    </w:p>
    <w:p w14:paraId="7B339037" w14:textId="77777777" w:rsidR="00522EAD" w:rsidRPr="00B24218" w:rsidRDefault="00522EAD" w:rsidP="00522EAD">
      <w:pPr>
        <w:pStyle w:val="breakline"/>
        <w:rPr>
          <w:color w:val="002060"/>
        </w:rPr>
      </w:pPr>
    </w:p>
    <w:p w14:paraId="37B8E235" w14:textId="77777777" w:rsidR="00522EAD" w:rsidRPr="00B24218" w:rsidRDefault="00522EAD" w:rsidP="00522EAD">
      <w:pPr>
        <w:pStyle w:val="sottotitolocampionato10"/>
        <w:rPr>
          <w:color w:val="002060"/>
        </w:rPr>
      </w:pPr>
      <w:r w:rsidRPr="00B2421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522EAD" w:rsidRPr="00B24218" w14:paraId="4E27B8FD" w14:textId="77777777" w:rsidTr="0095759F">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ACDF1" w14:textId="77777777" w:rsidR="00522EAD" w:rsidRPr="00B24218" w:rsidRDefault="00522EAD" w:rsidP="003F5E10">
            <w:pPr>
              <w:pStyle w:val="headertabella0"/>
              <w:rPr>
                <w:color w:val="002060"/>
              </w:rPr>
            </w:pPr>
            <w:r w:rsidRPr="00B2421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B635A" w14:textId="77777777" w:rsidR="00522EAD" w:rsidRPr="00B24218" w:rsidRDefault="00522EAD" w:rsidP="003F5E10">
            <w:pPr>
              <w:pStyle w:val="headertabella0"/>
              <w:rPr>
                <w:color w:val="002060"/>
              </w:rPr>
            </w:pPr>
            <w:r w:rsidRPr="00B24218">
              <w:rPr>
                <w:color w:val="002060"/>
              </w:rPr>
              <w:t xml:space="preserve">N° </w:t>
            </w:r>
            <w:proofErr w:type="spellStart"/>
            <w:r w:rsidRPr="00B24218">
              <w:rPr>
                <w:color w:val="002060"/>
              </w:rPr>
              <w:t>Gior</w:t>
            </w:r>
            <w:proofErr w:type="spellEnd"/>
            <w:r w:rsidRPr="00B2421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F5481" w14:textId="77777777" w:rsidR="00522EAD" w:rsidRPr="00B24218" w:rsidRDefault="00522EAD" w:rsidP="003F5E10">
            <w:pPr>
              <w:pStyle w:val="headertabella0"/>
              <w:rPr>
                <w:color w:val="002060"/>
              </w:rPr>
            </w:pPr>
            <w:r w:rsidRPr="00B24218">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9A66A" w14:textId="77777777" w:rsidR="00522EAD" w:rsidRPr="00B24218" w:rsidRDefault="00522EAD" w:rsidP="003F5E10">
            <w:pPr>
              <w:pStyle w:val="headertabella0"/>
              <w:rPr>
                <w:color w:val="002060"/>
              </w:rPr>
            </w:pPr>
            <w:r w:rsidRPr="00B2421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20A46" w14:textId="77777777" w:rsidR="00522EAD" w:rsidRPr="00B24218" w:rsidRDefault="00522EAD" w:rsidP="003F5E10">
            <w:pPr>
              <w:pStyle w:val="headertabella0"/>
              <w:rPr>
                <w:color w:val="002060"/>
              </w:rPr>
            </w:pPr>
            <w:r w:rsidRPr="00B24218">
              <w:rPr>
                <w:color w:val="002060"/>
              </w:rPr>
              <w:t xml:space="preserve">Data </w:t>
            </w:r>
            <w:proofErr w:type="spellStart"/>
            <w:r w:rsidRPr="00B24218">
              <w:rPr>
                <w:color w:val="002060"/>
              </w:rPr>
              <w:t>Orig</w:t>
            </w:r>
            <w:proofErr w:type="spellEnd"/>
            <w:r w:rsidRPr="00B2421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0EA23" w14:textId="77777777" w:rsidR="00522EAD" w:rsidRPr="00B24218" w:rsidRDefault="00522EAD" w:rsidP="003F5E10">
            <w:pPr>
              <w:pStyle w:val="headertabella0"/>
              <w:rPr>
                <w:color w:val="002060"/>
              </w:rPr>
            </w:pPr>
            <w:r w:rsidRPr="00B2421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2F7DC" w14:textId="77777777" w:rsidR="00522EAD" w:rsidRPr="00B24218" w:rsidRDefault="00522EAD" w:rsidP="003F5E10">
            <w:pPr>
              <w:pStyle w:val="headertabella0"/>
              <w:rPr>
                <w:color w:val="002060"/>
              </w:rPr>
            </w:pPr>
            <w:r w:rsidRPr="00B24218">
              <w:rPr>
                <w:color w:val="002060"/>
              </w:rPr>
              <w:t xml:space="preserve">Ora </w:t>
            </w:r>
            <w:proofErr w:type="spellStart"/>
            <w:r w:rsidRPr="00B24218">
              <w:rPr>
                <w:color w:val="002060"/>
              </w:rPr>
              <w:t>Orig</w:t>
            </w:r>
            <w:proofErr w:type="spellEnd"/>
            <w:r w:rsidRPr="00B2421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BA722" w14:textId="77777777" w:rsidR="00522EAD" w:rsidRPr="00B24218" w:rsidRDefault="00522EAD" w:rsidP="003F5E10">
            <w:pPr>
              <w:pStyle w:val="headertabella0"/>
              <w:rPr>
                <w:color w:val="002060"/>
              </w:rPr>
            </w:pPr>
            <w:r w:rsidRPr="00B24218">
              <w:rPr>
                <w:color w:val="002060"/>
              </w:rPr>
              <w:t>Impianto</w:t>
            </w:r>
          </w:p>
        </w:tc>
      </w:tr>
      <w:tr w:rsidR="00522EAD" w:rsidRPr="00B24218" w14:paraId="3236A7C2" w14:textId="77777777" w:rsidTr="0095759F">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0A27E" w14:textId="77777777" w:rsidR="00522EAD" w:rsidRPr="0095759F" w:rsidRDefault="00522EAD" w:rsidP="003F5E10">
            <w:pPr>
              <w:pStyle w:val="rowtabella0"/>
              <w:rPr>
                <w:color w:val="002060"/>
                <w:highlight w:val="yellow"/>
              </w:rPr>
            </w:pPr>
            <w:r w:rsidRPr="0095759F">
              <w:rPr>
                <w:color w:val="002060"/>
                <w:highlight w:val="yellow"/>
              </w:rPr>
              <w:t>13/02/2026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69AC7" w14:textId="77777777" w:rsidR="00522EAD" w:rsidRPr="0095759F" w:rsidRDefault="00522EAD" w:rsidP="003F5E10">
            <w:pPr>
              <w:pStyle w:val="rowtabella0"/>
              <w:jc w:val="center"/>
              <w:rPr>
                <w:color w:val="002060"/>
                <w:highlight w:val="yellow"/>
              </w:rPr>
            </w:pPr>
            <w:r w:rsidRPr="0095759F">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CD0C8" w14:textId="77777777" w:rsidR="00522EAD" w:rsidRPr="0095759F" w:rsidRDefault="00522EAD" w:rsidP="003F5E10">
            <w:pPr>
              <w:pStyle w:val="rowtabella0"/>
              <w:rPr>
                <w:color w:val="002060"/>
                <w:highlight w:val="yellow"/>
              </w:rPr>
            </w:pPr>
            <w:r w:rsidRPr="0095759F">
              <w:rPr>
                <w:color w:val="002060"/>
                <w:highlight w:val="yellow"/>
              </w:rPr>
              <w:t>FUTSAL COMUNANZA A.S.D.</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278AC" w14:textId="77777777" w:rsidR="00522EAD" w:rsidRPr="0095759F" w:rsidRDefault="00522EAD" w:rsidP="003F5E10">
            <w:pPr>
              <w:pStyle w:val="rowtabella0"/>
              <w:rPr>
                <w:color w:val="002060"/>
                <w:highlight w:val="yellow"/>
              </w:rPr>
            </w:pPr>
            <w:r w:rsidRPr="0095759F">
              <w:rPr>
                <w:color w:val="002060"/>
                <w:highlight w:val="yellow"/>
              </w:rPr>
              <w:t>CALCIO POTENZA PICENA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C4D9B" w14:textId="77777777" w:rsidR="00522EAD" w:rsidRPr="00B24218" w:rsidRDefault="00522EAD" w:rsidP="003F5E1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9F51A" w14:textId="77777777" w:rsidR="00522EAD" w:rsidRPr="00B24218" w:rsidRDefault="00522EAD" w:rsidP="003F5E10">
            <w:pPr>
              <w:pStyle w:val="rowtabella0"/>
              <w:jc w:val="center"/>
              <w:rPr>
                <w:color w:val="002060"/>
              </w:rPr>
            </w:pPr>
            <w:r w:rsidRPr="0095759F">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C85FE" w14:textId="77777777" w:rsidR="00522EAD" w:rsidRPr="00B24218" w:rsidRDefault="00522EAD" w:rsidP="003F5E10">
            <w:pPr>
              <w:pStyle w:val="rowtabella0"/>
              <w:jc w:val="center"/>
              <w:rPr>
                <w:color w:val="002060"/>
              </w:rPr>
            </w:pPr>
            <w:r w:rsidRPr="00B24218">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D26CE" w14:textId="77777777" w:rsidR="00522EAD" w:rsidRPr="00B24218" w:rsidRDefault="00522EAD" w:rsidP="003F5E10">
            <w:pPr>
              <w:pStyle w:val="rowtabella0"/>
              <w:rPr>
                <w:color w:val="002060"/>
              </w:rPr>
            </w:pPr>
            <w:r w:rsidRPr="0095759F">
              <w:rPr>
                <w:color w:val="002060"/>
                <w:highlight w:val="yellow"/>
              </w:rPr>
              <w:t>CAMPO CALCIO 5 PIANE DI MORRO FOLIGNANO VIA VERCELLI SNC</w:t>
            </w:r>
          </w:p>
        </w:tc>
      </w:tr>
    </w:tbl>
    <w:p w14:paraId="05159F90" w14:textId="77777777" w:rsidR="00522EAD" w:rsidRPr="00B24218" w:rsidRDefault="00522EAD" w:rsidP="00522EAD">
      <w:pPr>
        <w:pStyle w:val="breakline"/>
        <w:rPr>
          <w:rFonts w:eastAsiaTheme="minorEastAsia"/>
          <w:color w:val="002060"/>
        </w:rPr>
      </w:pPr>
    </w:p>
    <w:p w14:paraId="2996F822" w14:textId="77777777" w:rsidR="00522EAD" w:rsidRPr="00B24218" w:rsidRDefault="00522EAD" w:rsidP="00522EAD">
      <w:pPr>
        <w:pStyle w:val="breakline"/>
        <w:rPr>
          <w:color w:val="002060"/>
        </w:rPr>
      </w:pPr>
    </w:p>
    <w:p w14:paraId="1FB9F942" w14:textId="77777777" w:rsidR="00522EAD" w:rsidRPr="00B24218" w:rsidRDefault="00522EAD" w:rsidP="00522EAD">
      <w:pPr>
        <w:pStyle w:val="titoloprinc0"/>
        <w:rPr>
          <w:color w:val="002060"/>
        </w:rPr>
      </w:pPr>
      <w:r w:rsidRPr="00B24218">
        <w:rPr>
          <w:color w:val="002060"/>
        </w:rPr>
        <w:t>RISULTATI</w:t>
      </w:r>
    </w:p>
    <w:p w14:paraId="3C9C28B3" w14:textId="77777777" w:rsidR="00522EAD" w:rsidRPr="00B24218" w:rsidRDefault="00522EAD" w:rsidP="00522EAD">
      <w:pPr>
        <w:pStyle w:val="breakline"/>
        <w:rPr>
          <w:color w:val="002060"/>
        </w:rPr>
      </w:pPr>
    </w:p>
    <w:p w14:paraId="4DD23F0E" w14:textId="77777777" w:rsidR="00522EAD" w:rsidRPr="00B24218" w:rsidRDefault="00522EAD" w:rsidP="00522EAD">
      <w:pPr>
        <w:pStyle w:val="sottotitolocampionato10"/>
        <w:rPr>
          <w:color w:val="002060"/>
        </w:rPr>
      </w:pPr>
      <w:r w:rsidRPr="00B24218">
        <w:rPr>
          <w:color w:val="002060"/>
        </w:rPr>
        <w:t>RISULTATI UFFICIALI GARE DEL 06/02/2026</w:t>
      </w:r>
    </w:p>
    <w:p w14:paraId="132968BC" w14:textId="77777777" w:rsidR="00522EAD" w:rsidRPr="00522EAD" w:rsidRDefault="00522EAD" w:rsidP="00522EAD">
      <w:pPr>
        <w:pStyle w:val="sottotitolocampionato20"/>
        <w:spacing w:before="0" w:beforeAutospacing="0" w:after="0" w:afterAutospacing="0"/>
        <w:rPr>
          <w:rFonts w:ascii="Arial" w:hAnsi="Arial" w:cs="Arial"/>
          <w:color w:val="002060"/>
          <w:sz w:val="20"/>
          <w:szCs w:val="20"/>
        </w:rPr>
      </w:pPr>
      <w:r w:rsidRPr="00522EAD">
        <w:rPr>
          <w:rFonts w:ascii="Arial" w:hAnsi="Arial" w:cs="Arial"/>
          <w:color w:val="002060"/>
          <w:sz w:val="20"/>
          <w:szCs w:val="20"/>
        </w:rPr>
        <w:t>Si trascrivono qui di seguito i risultati ufficiali delle gare disputate</w:t>
      </w:r>
    </w:p>
    <w:p w14:paraId="7DF2364E" w14:textId="77777777" w:rsidR="00522EAD" w:rsidRPr="00B24218" w:rsidRDefault="00522EAD" w:rsidP="00522EA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22EAD" w:rsidRPr="00B24218" w14:paraId="3FAEBA22" w14:textId="77777777" w:rsidTr="003F5E1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2EAD" w:rsidRPr="00B24218" w14:paraId="1C693420" w14:textId="77777777" w:rsidTr="003F5E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A4F83" w14:textId="77777777" w:rsidR="00522EAD" w:rsidRPr="00B24218" w:rsidRDefault="00522EAD" w:rsidP="003F5E10">
                  <w:pPr>
                    <w:pStyle w:val="headertabella0"/>
                    <w:rPr>
                      <w:color w:val="002060"/>
                    </w:rPr>
                  </w:pPr>
                  <w:r w:rsidRPr="00B24218">
                    <w:rPr>
                      <w:color w:val="002060"/>
                    </w:rPr>
                    <w:t>GIRONE A - 5 Giornata - R</w:t>
                  </w:r>
                </w:p>
              </w:tc>
            </w:tr>
            <w:tr w:rsidR="00522EAD" w:rsidRPr="00B24218" w14:paraId="63F495CE" w14:textId="77777777" w:rsidTr="003F5E1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0179CF" w14:textId="77777777" w:rsidR="00522EAD" w:rsidRPr="00B24218" w:rsidRDefault="00522EAD" w:rsidP="003F5E10">
                  <w:pPr>
                    <w:pStyle w:val="rowtabella0"/>
                    <w:rPr>
                      <w:color w:val="002060"/>
                    </w:rPr>
                  </w:pPr>
                  <w:r w:rsidRPr="00B24218">
                    <w:rPr>
                      <w:color w:val="002060"/>
                    </w:rPr>
                    <w:t>CALCIO POTENZA 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AA6EE" w14:textId="77777777" w:rsidR="00522EAD" w:rsidRPr="00B24218" w:rsidRDefault="00522EAD" w:rsidP="003F5E10">
                  <w:pPr>
                    <w:pStyle w:val="rowtabella0"/>
                    <w:rPr>
                      <w:color w:val="002060"/>
                    </w:rPr>
                  </w:pPr>
                  <w:r w:rsidRPr="00B24218">
                    <w:rPr>
                      <w:color w:val="002060"/>
                    </w:rPr>
                    <w:t xml:space="preserve">- </w:t>
                  </w:r>
                  <w:proofErr w:type="gramStart"/>
                  <w:r w:rsidRPr="00B24218">
                    <w:rPr>
                      <w:color w:val="002060"/>
                    </w:rPr>
                    <w:t>MR.SANGIORGESE</w:t>
                  </w:r>
                  <w:proofErr w:type="gramEnd"/>
                  <w:r w:rsidRPr="00B24218">
                    <w:rPr>
                      <w:color w:val="002060"/>
                    </w:rPr>
                    <w:t xml:space="preserve"> CALCIO1922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D2E328" w14:textId="77777777" w:rsidR="00522EAD" w:rsidRPr="00B24218" w:rsidRDefault="00522EAD" w:rsidP="003F5E10">
                  <w:pPr>
                    <w:pStyle w:val="rowtabella0"/>
                    <w:jc w:val="center"/>
                    <w:rPr>
                      <w:color w:val="002060"/>
                    </w:rPr>
                  </w:pPr>
                  <w:r w:rsidRPr="00B24218">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61688B" w14:textId="77777777" w:rsidR="00522EAD" w:rsidRPr="00B24218" w:rsidRDefault="00522EAD" w:rsidP="003F5E10">
                  <w:pPr>
                    <w:pStyle w:val="rowtabella0"/>
                    <w:jc w:val="center"/>
                    <w:rPr>
                      <w:color w:val="002060"/>
                    </w:rPr>
                  </w:pPr>
                  <w:r w:rsidRPr="00B24218">
                    <w:rPr>
                      <w:color w:val="002060"/>
                    </w:rPr>
                    <w:t> </w:t>
                  </w:r>
                </w:p>
              </w:tc>
            </w:tr>
            <w:tr w:rsidR="00522EAD" w:rsidRPr="00B24218" w14:paraId="006F46B3"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23DCAC" w14:textId="77777777" w:rsidR="00522EAD" w:rsidRPr="00B24218" w:rsidRDefault="00522EAD" w:rsidP="003F5E10">
                  <w:pPr>
                    <w:pStyle w:val="rowtabella0"/>
                    <w:rPr>
                      <w:color w:val="002060"/>
                    </w:rPr>
                  </w:pPr>
                  <w:r w:rsidRPr="00B24218">
                    <w:rPr>
                      <w:color w:val="002060"/>
                    </w:rPr>
                    <w:t>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D58E59" w14:textId="77777777" w:rsidR="00522EAD" w:rsidRPr="00B24218" w:rsidRDefault="00522EAD" w:rsidP="003F5E10">
                  <w:pPr>
                    <w:pStyle w:val="rowtabella0"/>
                    <w:rPr>
                      <w:color w:val="002060"/>
                    </w:rPr>
                  </w:pPr>
                  <w:r w:rsidRPr="00B24218">
                    <w:rPr>
                      <w:color w:val="002060"/>
                    </w:rPr>
                    <w:t>- TRODICA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C2BA55" w14:textId="77777777" w:rsidR="00522EAD" w:rsidRPr="00B24218" w:rsidRDefault="00522EAD" w:rsidP="003F5E10">
                  <w:pPr>
                    <w:pStyle w:val="rowtabella0"/>
                    <w:jc w:val="center"/>
                    <w:rPr>
                      <w:color w:val="002060"/>
                    </w:rPr>
                  </w:pPr>
                  <w:r w:rsidRPr="00B24218">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732C16" w14:textId="77777777" w:rsidR="00522EAD" w:rsidRPr="00B24218" w:rsidRDefault="00522EAD" w:rsidP="003F5E10">
                  <w:pPr>
                    <w:pStyle w:val="rowtabella0"/>
                    <w:jc w:val="center"/>
                    <w:rPr>
                      <w:color w:val="002060"/>
                    </w:rPr>
                  </w:pPr>
                  <w:r w:rsidRPr="00B24218">
                    <w:rPr>
                      <w:color w:val="002060"/>
                    </w:rPr>
                    <w:t> </w:t>
                  </w:r>
                </w:p>
              </w:tc>
            </w:tr>
            <w:tr w:rsidR="00522EAD" w:rsidRPr="00B24218" w14:paraId="081B69CF"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F7FA7F" w14:textId="77777777" w:rsidR="00522EAD" w:rsidRPr="00B24218" w:rsidRDefault="00522EAD" w:rsidP="003F5E10">
                  <w:pPr>
                    <w:pStyle w:val="rowtabella0"/>
                    <w:rPr>
                      <w:color w:val="002060"/>
                    </w:rPr>
                  </w:pPr>
                  <w:r w:rsidRPr="00B24218">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51C032" w14:textId="77777777" w:rsidR="00522EAD" w:rsidRPr="00B24218" w:rsidRDefault="00522EAD" w:rsidP="003F5E10">
                  <w:pPr>
                    <w:pStyle w:val="rowtabella0"/>
                    <w:rPr>
                      <w:color w:val="002060"/>
                    </w:rPr>
                  </w:pPr>
                  <w:r w:rsidRPr="00B24218">
                    <w:rPr>
                      <w:color w:val="002060"/>
                    </w:rPr>
                    <w:t>- FUTSAL COMUNANZA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46E5E0" w14:textId="77777777" w:rsidR="00522EAD" w:rsidRPr="00B24218" w:rsidRDefault="00522EAD" w:rsidP="003F5E10">
                  <w:pPr>
                    <w:pStyle w:val="rowtabella0"/>
                    <w:jc w:val="center"/>
                    <w:rPr>
                      <w:color w:val="002060"/>
                    </w:rPr>
                  </w:pPr>
                  <w:r w:rsidRPr="00B24218">
                    <w:rPr>
                      <w:color w:val="002060"/>
                    </w:rPr>
                    <w:t>17 - 0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EDA68F" w14:textId="77777777" w:rsidR="00522EAD" w:rsidRPr="00B24218" w:rsidRDefault="00522EAD" w:rsidP="003F5E10">
                  <w:pPr>
                    <w:pStyle w:val="rowtabella0"/>
                    <w:jc w:val="center"/>
                    <w:rPr>
                      <w:color w:val="002060"/>
                    </w:rPr>
                  </w:pPr>
                  <w:r w:rsidRPr="00B24218">
                    <w:rPr>
                      <w:color w:val="002060"/>
                    </w:rPr>
                    <w:t> </w:t>
                  </w:r>
                </w:p>
              </w:tc>
            </w:tr>
            <w:tr w:rsidR="00522EAD" w:rsidRPr="00B24218" w14:paraId="37B68EEF"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B6E3F9" w14:textId="77777777" w:rsidR="00522EAD" w:rsidRPr="00B24218" w:rsidRDefault="00522EAD" w:rsidP="003F5E10">
                  <w:pPr>
                    <w:pStyle w:val="rowtabella0"/>
                    <w:rPr>
                      <w:color w:val="002060"/>
                    </w:rPr>
                  </w:pPr>
                  <w:r w:rsidRPr="00B24218">
                    <w:rPr>
                      <w:color w:val="002060"/>
                    </w:rPr>
                    <w:t>(2) 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547CA7" w14:textId="77777777" w:rsidR="00522EAD" w:rsidRPr="00B24218" w:rsidRDefault="00522EAD" w:rsidP="003F5E10">
                  <w:pPr>
                    <w:pStyle w:val="rowtabella0"/>
                    <w:rPr>
                      <w:color w:val="002060"/>
                    </w:rPr>
                  </w:pPr>
                  <w:r w:rsidRPr="00B24218">
                    <w:rPr>
                      <w:color w:val="002060"/>
                    </w:rPr>
                    <w:t>- ATLETICO MATELICA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3F1185" w14:textId="77777777" w:rsidR="00522EAD" w:rsidRPr="00B24218" w:rsidRDefault="00522EAD" w:rsidP="003F5E10">
                  <w:pPr>
                    <w:pStyle w:val="rowtabella0"/>
                    <w:jc w:val="center"/>
                    <w:rPr>
                      <w:color w:val="002060"/>
                    </w:rPr>
                  </w:pPr>
                  <w:r w:rsidRPr="00B24218">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900903" w14:textId="77777777" w:rsidR="00522EAD" w:rsidRPr="00B24218" w:rsidRDefault="00522EAD" w:rsidP="003F5E10">
                  <w:pPr>
                    <w:pStyle w:val="rowtabella0"/>
                    <w:jc w:val="center"/>
                    <w:rPr>
                      <w:color w:val="002060"/>
                    </w:rPr>
                  </w:pPr>
                  <w:r w:rsidRPr="00B24218">
                    <w:rPr>
                      <w:color w:val="002060"/>
                    </w:rPr>
                    <w:t> </w:t>
                  </w:r>
                </w:p>
              </w:tc>
            </w:tr>
            <w:tr w:rsidR="00522EAD" w:rsidRPr="00B24218" w14:paraId="409BCBF9"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962E4E" w14:textId="77777777" w:rsidR="00522EAD" w:rsidRPr="00B24218" w:rsidRDefault="00522EAD" w:rsidP="003F5E10">
                  <w:pPr>
                    <w:pStyle w:val="rowtabella0"/>
                    <w:rPr>
                      <w:color w:val="002060"/>
                    </w:rPr>
                  </w:pPr>
                  <w:r w:rsidRPr="00B24218">
                    <w:rPr>
                      <w:color w:val="002060"/>
                    </w:rPr>
                    <w:t>STAFFOLO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7B4B1E" w14:textId="77777777" w:rsidR="00522EAD" w:rsidRPr="00B24218" w:rsidRDefault="00522EAD" w:rsidP="003F5E10">
                  <w:pPr>
                    <w:pStyle w:val="rowtabella0"/>
                    <w:rPr>
                      <w:color w:val="002060"/>
                    </w:rPr>
                  </w:pPr>
                  <w:r w:rsidRPr="00B24218">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FD7D36" w14:textId="77777777" w:rsidR="00522EAD" w:rsidRPr="00B24218" w:rsidRDefault="00522EAD" w:rsidP="003F5E10">
                  <w:pPr>
                    <w:pStyle w:val="rowtabella0"/>
                    <w:jc w:val="center"/>
                    <w:rPr>
                      <w:color w:val="002060"/>
                    </w:rPr>
                  </w:pPr>
                  <w:r w:rsidRPr="00B24218">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B96D1E" w14:textId="77777777" w:rsidR="00522EAD" w:rsidRPr="00B24218" w:rsidRDefault="00522EAD" w:rsidP="003F5E10">
                  <w:pPr>
                    <w:pStyle w:val="rowtabella0"/>
                    <w:jc w:val="center"/>
                    <w:rPr>
                      <w:color w:val="002060"/>
                    </w:rPr>
                  </w:pPr>
                  <w:r w:rsidRPr="00B24218">
                    <w:rPr>
                      <w:color w:val="002060"/>
                    </w:rPr>
                    <w:t> </w:t>
                  </w:r>
                </w:p>
              </w:tc>
            </w:tr>
            <w:tr w:rsidR="00522EAD" w:rsidRPr="00B24218" w14:paraId="7563D421" w14:textId="77777777" w:rsidTr="003F5E1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ECF283" w14:textId="77777777" w:rsidR="00522EAD" w:rsidRPr="00B24218" w:rsidRDefault="00522EAD" w:rsidP="003F5E10">
                  <w:pPr>
                    <w:pStyle w:val="rowtabella0"/>
                    <w:rPr>
                      <w:color w:val="002060"/>
                    </w:rPr>
                  </w:pPr>
                  <w:proofErr w:type="gramStart"/>
                  <w:r w:rsidRPr="00B24218">
                    <w:rPr>
                      <w:color w:val="002060"/>
                    </w:rPr>
                    <w:lastRenderedPageBreak/>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206A60" w14:textId="77777777" w:rsidR="00522EAD" w:rsidRPr="00B24218" w:rsidRDefault="00522EAD" w:rsidP="003F5E10">
                  <w:pPr>
                    <w:pStyle w:val="rowtabella0"/>
                    <w:rPr>
                      <w:color w:val="002060"/>
                    </w:rPr>
                  </w:pPr>
                  <w:r w:rsidRPr="00B24218">
                    <w:rPr>
                      <w:color w:val="002060"/>
                    </w:rPr>
                    <w:t>- C.U.S. CAMERINO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9DB61A" w14:textId="77777777" w:rsidR="00522EAD" w:rsidRPr="00B24218" w:rsidRDefault="00522EAD" w:rsidP="003F5E10">
                  <w:pPr>
                    <w:pStyle w:val="rowtabella0"/>
                    <w:jc w:val="center"/>
                    <w:rPr>
                      <w:color w:val="002060"/>
                    </w:rPr>
                  </w:pPr>
                  <w:r w:rsidRPr="00B24218">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5FB306" w14:textId="77777777" w:rsidR="00522EAD" w:rsidRPr="00B24218" w:rsidRDefault="00522EAD" w:rsidP="003F5E10">
                  <w:pPr>
                    <w:pStyle w:val="rowtabella0"/>
                    <w:jc w:val="center"/>
                    <w:rPr>
                      <w:color w:val="002060"/>
                    </w:rPr>
                  </w:pPr>
                  <w:r w:rsidRPr="00B24218">
                    <w:rPr>
                      <w:color w:val="002060"/>
                    </w:rPr>
                    <w:t> </w:t>
                  </w:r>
                </w:p>
              </w:tc>
            </w:tr>
            <w:tr w:rsidR="00522EAD" w:rsidRPr="00B24218" w14:paraId="22F7E3BE" w14:textId="77777777" w:rsidTr="003F5E10">
              <w:tc>
                <w:tcPr>
                  <w:tcW w:w="4700" w:type="dxa"/>
                  <w:gridSpan w:val="4"/>
                  <w:tcBorders>
                    <w:top w:val="nil"/>
                    <w:left w:val="nil"/>
                    <w:bottom w:val="nil"/>
                    <w:right w:val="nil"/>
                  </w:tcBorders>
                  <w:tcMar>
                    <w:top w:w="20" w:type="dxa"/>
                    <w:left w:w="20" w:type="dxa"/>
                    <w:bottom w:w="20" w:type="dxa"/>
                    <w:right w:w="20" w:type="dxa"/>
                  </w:tcMar>
                  <w:vAlign w:val="center"/>
                  <w:hideMark/>
                </w:tcPr>
                <w:p w14:paraId="11CDE5DC" w14:textId="77777777" w:rsidR="00522EAD" w:rsidRPr="00B24218" w:rsidRDefault="00522EAD" w:rsidP="003F5E10">
                  <w:pPr>
                    <w:pStyle w:val="rowtabella0"/>
                    <w:rPr>
                      <w:color w:val="002060"/>
                    </w:rPr>
                  </w:pPr>
                  <w:r w:rsidRPr="00B24218">
                    <w:rPr>
                      <w:color w:val="002060"/>
                    </w:rPr>
                    <w:t>(1) - disputata il 07/02/2026</w:t>
                  </w:r>
                </w:p>
              </w:tc>
            </w:tr>
            <w:tr w:rsidR="00522EAD" w:rsidRPr="00B24218" w14:paraId="6D36703E" w14:textId="77777777" w:rsidTr="003F5E10">
              <w:tc>
                <w:tcPr>
                  <w:tcW w:w="4700" w:type="dxa"/>
                  <w:gridSpan w:val="4"/>
                  <w:tcBorders>
                    <w:top w:val="nil"/>
                    <w:left w:val="nil"/>
                    <w:bottom w:val="nil"/>
                    <w:right w:val="nil"/>
                  </w:tcBorders>
                  <w:tcMar>
                    <w:top w:w="20" w:type="dxa"/>
                    <w:left w:w="20" w:type="dxa"/>
                    <w:bottom w:w="20" w:type="dxa"/>
                    <w:right w:w="20" w:type="dxa"/>
                  </w:tcMar>
                  <w:vAlign w:val="center"/>
                  <w:hideMark/>
                </w:tcPr>
                <w:p w14:paraId="1AE8BA0E" w14:textId="77777777" w:rsidR="00522EAD" w:rsidRPr="00B24218" w:rsidRDefault="00522EAD" w:rsidP="003F5E10">
                  <w:pPr>
                    <w:pStyle w:val="rowtabella0"/>
                    <w:rPr>
                      <w:color w:val="002060"/>
                    </w:rPr>
                  </w:pPr>
                  <w:r w:rsidRPr="00B24218">
                    <w:rPr>
                      <w:color w:val="002060"/>
                    </w:rPr>
                    <w:t>(2) - disputata il 10/02/2026</w:t>
                  </w:r>
                </w:p>
              </w:tc>
            </w:tr>
          </w:tbl>
          <w:p w14:paraId="5C7CED76" w14:textId="77777777" w:rsidR="00522EAD" w:rsidRPr="00B24218" w:rsidRDefault="00522EAD" w:rsidP="003F5E10">
            <w:pPr>
              <w:rPr>
                <w:color w:val="002060"/>
              </w:rPr>
            </w:pPr>
          </w:p>
        </w:tc>
      </w:tr>
    </w:tbl>
    <w:p w14:paraId="2D278444" w14:textId="77777777" w:rsidR="00522EAD" w:rsidRPr="00B24218" w:rsidRDefault="00522EAD" w:rsidP="00522EAD">
      <w:pPr>
        <w:pStyle w:val="breakline"/>
        <w:rPr>
          <w:rFonts w:eastAsiaTheme="minorEastAsia"/>
          <w:color w:val="002060"/>
        </w:rPr>
      </w:pPr>
    </w:p>
    <w:p w14:paraId="6009FD57" w14:textId="77777777" w:rsidR="00522EAD" w:rsidRPr="00B24218" w:rsidRDefault="00522EAD" w:rsidP="00522EAD">
      <w:pPr>
        <w:pStyle w:val="breakline"/>
        <w:rPr>
          <w:color w:val="002060"/>
        </w:rPr>
      </w:pPr>
    </w:p>
    <w:p w14:paraId="7A48EE3C" w14:textId="77777777" w:rsidR="00522EAD" w:rsidRPr="00B24218" w:rsidRDefault="00522EAD" w:rsidP="00522EAD">
      <w:pPr>
        <w:pStyle w:val="titoloprinc0"/>
        <w:rPr>
          <w:color w:val="002060"/>
        </w:rPr>
      </w:pPr>
      <w:r w:rsidRPr="00B24218">
        <w:rPr>
          <w:color w:val="002060"/>
        </w:rPr>
        <w:t>GIUDICE SPORTIVO</w:t>
      </w:r>
    </w:p>
    <w:p w14:paraId="5AE868C2" w14:textId="77777777" w:rsidR="00522EAD" w:rsidRPr="00B24218" w:rsidRDefault="00522EAD" w:rsidP="00522EAD">
      <w:pPr>
        <w:pStyle w:val="diffida"/>
        <w:rPr>
          <w:color w:val="002060"/>
        </w:rPr>
      </w:pPr>
      <w:r w:rsidRPr="00B24218">
        <w:rPr>
          <w:color w:val="002060"/>
        </w:rPr>
        <w:t>Il Giudice Sportivo Avv. Agnese Lazzaretti, con l'assistenza del Segretario Angelo Castellana, nella seduta del 11/02/2026, ha adottato le decisioni che di seguito integralmente si riportano:</w:t>
      </w:r>
    </w:p>
    <w:p w14:paraId="2107C926" w14:textId="77777777" w:rsidR="00522EAD" w:rsidRPr="00B24218" w:rsidRDefault="00522EAD" w:rsidP="00522EAD">
      <w:pPr>
        <w:pStyle w:val="titolo10"/>
        <w:rPr>
          <w:color w:val="002060"/>
        </w:rPr>
      </w:pPr>
      <w:r w:rsidRPr="00B24218">
        <w:rPr>
          <w:color w:val="002060"/>
        </w:rPr>
        <w:t xml:space="preserve">GARE DEL 6/ 2/2026 </w:t>
      </w:r>
    </w:p>
    <w:p w14:paraId="42BC7525" w14:textId="77777777" w:rsidR="00522EAD" w:rsidRPr="00B24218" w:rsidRDefault="00522EAD" w:rsidP="00522EAD">
      <w:pPr>
        <w:pStyle w:val="titolo7a"/>
        <w:rPr>
          <w:color w:val="002060"/>
        </w:rPr>
      </w:pPr>
      <w:r w:rsidRPr="00B24218">
        <w:rPr>
          <w:color w:val="002060"/>
        </w:rPr>
        <w:t xml:space="preserve">PROVVEDIMENTI DISCIPLINARI </w:t>
      </w:r>
    </w:p>
    <w:p w14:paraId="52E6EB13" w14:textId="77777777" w:rsidR="00522EAD" w:rsidRPr="00B24218" w:rsidRDefault="00522EAD" w:rsidP="00522EAD">
      <w:pPr>
        <w:pStyle w:val="titolo7b0"/>
        <w:rPr>
          <w:color w:val="002060"/>
        </w:rPr>
      </w:pPr>
      <w:r w:rsidRPr="00B24218">
        <w:rPr>
          <w:color w:val="002060"/>
        </w:rPr>
        <w:t xml:space="preserve">In base alle risultanze degli atti ufficiali sono state deliberate le seguenti sanzioni disciplinari. </w:t>
      </w:r>
    </w:p>
    <w:p w14:paraId="7FD5218C" w14:textId="77777777" w:rsidR="00522EAD" w:rsidRPr="00B24218" w:rsidRDefault="00522EAD" w:rsidP="00522EAD">
      <w:pPr>
        <w:pStyle w:val="titolo30"/>
        <w:rPr>
          <w:color w:val="002060"/>
        </w:rPr>
      </w:pPr>
      <w:r w:rsidRPr="00B24218">
        <w:rPr>
          <w:color w:val="002060"/>
        </w:rPr>
        <w:t xml:space="preserve">CALCIATORI NON ESPULSI </w:t>
      </w:r>
    </w:p>
    <w:p w14:paraId="2E74FC69" w14:textId="77777777" w:rsidR="00522EAD" w:rsidRPr="00B24218" w:rsidRDefault="00522EAD" w:rsidP="00522EAD">
      <w:pPr>
        <w:pStyle w:val="titolo20"/>
        <w:rPr>
          <w:color w:val="002060"/>
        </w:rPr>
      </w:pPr>
      <w:r w:rsidRPr="00B2421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0A3624AE" w14:textId="77777777" w:rsidTr="003F5E10">
        <w:tc>
          <w:tcPr>
            <w:tcW w:w="2200" w:type="dxa"/>
            <w:tcMar>
              <w:top w:w="20" w:type="dxa"/>
              <w:left w:w="20" w:type="dxa"/>
              <w:bottom w:w="20" w:type="dxa"/>
              <w:right w:w="20" w:type="dxa"/>
            </w:tcMar>
            <w:vAlign w:val="center"/>
            <w:hideMark/>
          </w:tcPr>
          <w:p w14:paraId="5904080F" w14:textId="77777777" w:rsidR="00522EAD" w:rsidRPr="00B24218" w:rsidRDefault="00522EAD" w:rsidP="003F5E10">
            <w:pPr>
              <w:pStyle w:val="movimento"/>
              <w:rPr>
                <w:color w:val="002060"/>
              </w:rPr>
            </w:pPr>
            <w:r w:rsidRPr="00B24218">
              <w:rPr>
                <w:color w:val="002060"/>
              </w:rPr>
              <w:t>TRIPPODO GRETA MARIA</w:t>
            </w:r>
          </w:p>
        </w:tc>
        <w:tc>
          <w:tcPr>
            <w:tcW w:w="2200" w:type="dxa"/>
            <w:tcMar>
              <w:top w:w="20" w:type="dxa"/>
              <w:left w:w="20" w:type="dxa"/>
              <w:bottom w:w="20" w:type="dxa"/>
              <w:right w:w="20" w:type="dxa"/>
            </w:tcMar>
            <w:vAlign w:val="center"/>
            <w:hideMark/>
          </w:tcPr>
          <w:p w14:paraId="0AB5FEF8" w14:textId="77777777" w:rsidR="00522EAD" w:rsidRPr="00B24218" w:rsidRDefault="00522EAD" w:rsidP="003F5E10">
            <w:pPr>
              <w:pStyle w:val="movimento2"/>
              <w:rPr>
                <w:color w:val="002060"/>
              </w:rPr>
            </w:pPr>
            <w:r w:rsidRPr="00B24218">
              <w:rPr>
                <w:color w:val="002060"/>
              </w:rPr>
              <w:t xml:space="preserve">(C.U.S. CAMERINO A.S.D.) </w:t>
            </w:r>
          </w:p>
        </w:tc>
        <w:tc>
          <w:tcPr>
            <w:tcW w:w="800" w:type="dxa"/>
            <w:tcMar>
              <w:top w:w="20" w:type="dxa"/>
              <w:left w:w="20" w:type="dxa"/>
              <w:bottom w:w="20" w:type="dxa"/>
              <w:right w:w="20" w:type="dxa"/>
            </w:tcMar>
            <w:vAlign w:val="center"/>
            <w:hideMark/>
          </w:tcPr>
          <w:p w14:paraId="03032991"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2B5E5F5E"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5E7D5BC3" w14:textId="77777777" w:rsidR="00522EAD" w:rsidRPr="00B24218" w:rsidRDefault="00522EAD" w:rsidP="003F5E10">
            <w:pPr>
              <w:pStyle w:val="movimento2"/>
              <w:rPr>
                <w:color w:val="002060"/>
              </w:rPr>
            </w:pPr>
            <w:r w:rsidRPr="00B24218">
              <w:rPr>
                <w:color w:val="002060"/>
              </w:rPr>
              <w:t> </w:t>
            </w:r>
          </w:p>
        </w:tc>
      </w:tr>
    </w:tbl>
    <w:p w14:paraId="5A29DCB5" w14:textId="77777777" w:rsidR="00522EAD" w:rsidRPr="00B24218" w:rsidRDefault="00522EAD" w:rsidP="00522EAD">
      <w:pPr>
        <w:pStyle w:val="titolo20"/>
        <w:rPr>
          <w:rFonts w:eastAsiaTheme="minorEastAsia"/>
          <w:color w:val="002060"/>
        </w:rPr>
      </w:pPr>
      <w:r w:rsidRPr="00B2421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5438A7AD" w14:textId="77777777" w:rsidTr="003F5E10">
        <w:tc>
          <w:tcPr>
            <w:tcW w:w="2200" w:type="dxa"/>
            <w:tcMar>
              <w:top w:w="20" w:type="dxa"/>
              <w:left w:w="20" w:type="dxa"/>
              <w:bottom w:w="20" w:type="dxa"/>
              <w:right w:w="20" w:type="dxa"/>
            </w:tcMar>
            <w:vAlign w:val="center"/>
            <w:hideMark/>
          </w:tcPr>
          <w:p w14:paraId="1305001F" w14:textId="77777777" w:rsidR="00522EAD" w:rsidRPr="00B24218" w:rsidRDefault="00522EAD" w:rsidP="003F5E10">
            <w:pPr>
              <w:pStyle w:val="movimento"/>
              <w:rPr>
                <w:color w:val="002060"/>
              </w:rPr>
            </w:pPr>
            <w:r w:rsidRPr="00B24218">
              <w:rPr>
                <w:color w:val="002060"/>
              </w:rPr>
              <w:t>LANI ELISA</w:t>
            </w:r>
          </w:p>
        </w:tc>
        <w:tc>
          <w:tcPr>
            <w:tcW w:w="2200" w:type="dxa"/>
            <w:tcMar>
              <w:top w:w="20" w:type="dxa"/>
              <w:left w:w="20" w:type="dxa"/>
              <w:bottom w:w="20" w:type="dxa"/>
              <w:right w:w="20" w:type="dxa"/>
            </w:tcMar>
            <w:vAlign w:val="center"/>
            <w:hideMark/>
          </w:tcPr>
          <w:p w14:paraId="41E25C1C" w14:textId="77777777" w:rsidR="00522EAD" w:rsidRPr="00B24218" w:rsidRDefault="00522EAD" w:rsidP="003F5E10">
            <w:pPr>
              <w:pStyle w:val="movimento2"/>
              <w:rPr>
                <w:color w:val="002060"/>
              </w:rPr>
            </w:pPr>
            <w:r w:rsidRPr="00B24218">
              <w:rPr>
                <w:color w:val="002060"/>
              </w:rPr>
              <w:t xml:space="preserve">(PIANDIROSE) </w:t>
            </w:r>
          </w:p>
        </w:tc>
        <w:tc>
          <w:tcPr>
            <w:tcW w:w="800" w:type="dxa"/>
            <w:tcMar>
              <w:top w:w="20" w:type="dxa"/>
              <w:left w:w="20" w:type="dxa"/>
              <w:bottom w:w="20" w:type="dxa"/>
              <w:right w:w="20" w:type="dxa"/>
            </w:tcMar>
            <w:vAlign w:val="center"/>
            <w:hideMark/>
          </w:tcPr>
          <w:p w14:paraId="23F47684"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74735F58"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091DB86B" w14:textId="77777777" w:rsidR="00522EAD" w:rsidRPr="00B24218" w:rsidRDefault="00522EAD" w:rsidP="003F5E10">
            <w:pPr>
              <w:pStyle w:val="movimento2"/>
              <w:rPr>
                <w:color w:val="002060"/>
              </w:rPr>
            </w:pPr>
            <w:r w:rsidRPr="00B24218">
              <w:rPr>
                <w:color w:val="002060"/>
              </w:rPr>
              <w:t> </w:t>
            </w:r>
          </w:p>
        </w:tc>
      </w:tr>
    </w:tbl>
    <w:p w14:paraId="1C858AA4" w14:textId="77777777" w:rsidR="00522EAD" w:rsidRPr="00B24218" w:rsidRDefault="00522EAD" w:rsidP="00522EAD">
      <w:pPr>
        <w:pStyle w:val="titolo20"/>
        <w:rPr>
          <w:rFonts w:eastAsiaTheme="minorEastAsia"/>
          <w:color w:val="002060"/>
        </w:rPr>
      </w:pPr>
      <w:r w:rsidRPr="00B2421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39EE7FC2" w14:textId="77777777" w:rsidTr="003F5E10">
        <w:tc>
          <w:tcPr>
            <w:tcW w:w="2200" w:type="dxa"/>
            <w:tcMar>
              <w:top w:w="20" w:type="dxa"/>
              <w:left w:w="20" w:type="dxa"/>
              <w:bottom w:w="20" w:type="dxa"/>
              <w:right w:w="20" w:type="dxa"/>
            </w:tcMar>
            <w:vAlign w:val="center"/>
            <w:hideMark/>
          </w:tcPr>
          <w:p w14:paraId="4A24738B" w14:textId="77777777" w:rsidR="00522EAD" w:rsidRPr="00B24218" w:rsidRDefault="00522EAD" w:rsidP="003F5E10">
            <w:pPr>
              <w:pStyle w:val="movimento"/>
              <w:rPr>
                <w:color w:val="002060"/>
              </w:rPr>
            </w:pPr>
            <w:r w:rsidRPr="00B24218">
              <w:rPr>
                <w:color w:val="002060"/>
              </w:rPr>
              <w:t>PAOLONI SARA</w:t>
            </w:r>
          </w:p>
        </w:tc>
        <w:tc>
          <w:tcPr>
            <w:tcW w:w="2200" w:type="dxa"/>
            <w:tcMar>
              <w:top w:w="20" w:type="dxa"/>
              <w:left w:w="20" w:type="dxa"/>
              <w:bottom w:w="20" w:type="dxa"/>
              <w:right w:w="20" w:type="dxa"/>
            </w:tcMar>
            <w:vAlign w:val="center"/>
            <w:hideMark/>
          </w:tcPr>
          <w:p w14:paraId="73717DA6" w14:textId="77777777" w:rsidR="00522EAD" w:rsidRPr="00B24218" w:rsidRDefault="00522EAD" w:rsidP="003F5E10">
            <w:pPr>
              <w:pStyle w:val="movimento2"/>
              <w:rPr>
                <w:color w:val="002060"/>
              </w:rPr>
            </w:pPr>
            <w:r w:rsidRPr="00B24218">
              <w:rPr>
                <w:color w:val="002060"/>
              </w:rPr>
              <w:t>(</w:t>
            </w:r>
            <w:proofErr w:type="gramStart"/>
            <w:r w:rsidRPr="00B24218">
              <w:rPr>
                <w:color w:val="002060"/>
              </w:rPr>
              <w:t>U.MANDOLESI</w:t>
            </w:r>
            <w:proofErr w:type="gramEnd"/>
            <w:r w:rsidRPr="00B24218">
              <w:rPr>
                <w:color w:val="002060"/>
              </w:rPr>
              <w:t xml:space="preserve">) </w:t>
            </w:r>
          </w:p>
        </w:tc>
        <w:tc>
          <w:tcPr>
            <w:tcW w:w="800" w:type="dxa"/>
            <w:tcMar>
              <w:top w:w="20" w:type="dxa"/>
              <w:left w:w="20" w:type="dxa"/>
              <w:bottom w:w="20" w:type="dxa"/>
              <w:right w:w="20" w:type="dxa"/>
            </w:tcMar>
            <w:vAlign w:val="center"/>
            <w:hideMark/>
          </w:tcPr>
          <w:p w14:paraId="63EE478F"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473C1556"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670B5CA8" w14:textId="77777777" w:rsidR="00522EAD" w:rsidRPr="00B24218" w:rsidRDefault="00522EAD" w:rsidP="003F5E10">
            <w:pPr>
              <w:pStyle w:val="movimento2"/>
              <w:rPr>
                <w:color w:val="002060"/>
              </w:rPr>
            </w:pPr>
            <w:r w:rsidRPr="00B24218">
              <w:rPr>
                <w:color w:val="002060"/>
              </w:rPr>
              <w:t> </w:t>
            </w:r>
          </w:p>
        </w:tc>
      </w:tr>
    </w:tbl>
    <w:p w14:paraId="0DA81071" w14:textId="77777777" w:rsidR="00522EAD" w:rsidRPr="00B24218" w:rsidRDefault="00522EAD" w:rsidP="00522EAD">
      <w:pPr>
        <w:pStyle w:val="titolo10"/>
        <w:rPr>
          <w:rFonts w:eastAsiaTheme="minorEastAsia"/>
          <w:color w:val="002060"/>
        </w:rPr>
      </w:pPr>
      <w:r w:rsidRPr="00B24218">
        <w:rPr>
          <w:color w:val="002060"/>
        </w:rPr>
        <w:t xml:space="preserve">GARE DEL 10/ 2/2026 </w:t>
      </w:r>
    </w:p>
    <w:p w14:paraId="038B8629" w14:textId="77777777" w:rsidR="00522EAD" w:rsidRPr="00B24218" w:rsidRDefault="00522EAD" w:rsidP="00522EAD">
      <w:pPr>
        <w:pStyle w:val="titolo7a"/>
        <w:rPr>
          <w:color w:val="002060"/>
        </w:rPr>
      </w:pPr>
      <w:r w:rsidRPr="00B24218">
        <w:rPr>
          <w:color w:val="002060"/>
        </w:rPr>
        <w:t xml:space="preserve">PROVVEDIMENTI DISCIPLINARI </w:t>
      </w:r>
    </w:p>
    <w:p w14:paraId="1AA694D6" w14:textId="77777777" w:rsidR="00522EAD" w:rsidRPr="00B24218" w:rsidRDefault="00522EAD" w:rsidP="00522EAD">
      <w:pPr>
        <w:pStyle w:val="titolo7b0"/>
        <w:rPr>
          <w:color w:val="002060"/>
        </w:rPr>
      </w:pPr>
      <w:r w:rsidRPr="00B24218">
        <w:rPr>
          <w:color w:val="002060"/>
        </w:rPr>
        <w:t xml:space="preserve">In base alle risultanze degli atti ufficiali sono state deliberate le seguenti sanzioni disciplinari. </w:t>
      </w:r>
    </w:p>
    <w:p w14:paraId="03A8833A" w14:textId="77777777" w:rsidR="00522EAD" w:rsidRPr="00B24218" w:rsidRDefault="00522EAD" w:rsidP="00522EAD">
      <w:pPr>
        <w:pStyle w:val="titolo30"/>
        <w:rPr>
          <w:color w:val="002060"/>
        </w:rPr>
      </w:pPr>
      <w:r w:rsidRPr="00B24218">
        <w:rPr>
          <w:color w:val="002060"/>
        </w:rPr>
        <w:t xml:space="preserve">CALCIATORI NON ESPULSI </w:t>
      </w:r>
    </w:p>
    <w:p w14:paraId="72BF055C" w14:textId="77777777" w:rsidR="00522EAD" w:rsidRPr="00B24218" w:rsidRDefault="00522EAD" w:rsidP="00522EAD">
      <w:pPr>
        <w:pStyle w:val="titolo20"/>
        <w:rPr>
          <w:color w:val="002060"/>
        </w:rPr>
      </w:pPr>
      <w:r w:rsidRPr="00B242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4ED68485" w14:textId="77777777" w:rsidTr="003F5E10">
        <w:tc>
          <w:tcPr>
            <w:tcW w:w="2200" w:type="dxa"/>
            <w:tcMar>
              <w:top w:w="20" w:type="dxa"/>
              <w:left w:w="20" w:type="dxa"/>
              <w:bottom w:w="20" w:type="dxa"/>
              <w:right w:w="20" w:type="dxa"/>
            </w:tcMar>
            <w:vAlign w:val="center"/>
            <w:hideMark/>
          </w:tcPr>
          <w:p w14:paraId="253D8A97" w14:textId="77777777" w:rsidR="00522EAD" w:rsidRPr="00B24218" w:rsidRDefault="00522EAD" w:rsidP="003F5E10">
            <w:pPr>
              <w:pStyle w:val="movimento"/>
              <w:rPr>
                <w:color w:val="002060"/>
              </w:rPr>
            </w:pPr>
            <w:r w:rsidRPr="00B24218">
              <w:rPr>
                <w:color w:val="002060"/>
              </w:rPr>
              <w:t>BERARDI SARA</w:t>
            </w:r>
          </w:p>
        </w:tc>
        <w:tc>
          <w:tcPr>
            <w:tcW w:w="2200" w:type="dxa"/>
            <w:tcMar>
              <w:top w:w="20" w:type="dxa"/>
              <w:left w:w="20" w:type="dxa"/>
              <w:bottom w:w="20" w:type="dxa"/>
              <w:right w:w="20" w:type="dxa"/>
            </w:tcMar>
            <w:vAlign w:val="center"/>
            <w:hideMark/>
          </w:tcPr>
          <w:p w14:paraId="44FA998C" w14:textId="77777777" w:rsidR="00522EAD" w:rsidRPr="00B24218" w:rsidRDefault="00522EAD" w:rsidP="003F5E10">
            <w:pPr>
              <w:pStyle w:val="movimento2"/>
              <w:rPr>
                <w:color w:val="002060"/>
              </w:rPr>
            </w:pPr>
            <w:r w:rsidRPr="00B24218">
              <w:rPr>
                <w:color w:val="002060"/>
              </w:rPr>
              <w:t xml:space="preserve">(ATLETICO MATELICA) </w:t>
            </w:r>
          </w:p>
        </w:tc>
        <w:tc>
          <w:tcPr>
            <w:tcW w:w="800" w:type="dxa"/>
            <w:tcMar>
              <w:top w:w="20" w:type="dxa"/>
              <w:left w:w="20" w:type="dxa"/>
              <w:bottom w:w="20" w:type="dxa"/>
              <w:right w:w="20" w:type="dxa"/>
            </w:tcMar>
            <w:vAlign w:val="center"/>
            <w:hideMark/>
          </w:tcPr>
          <w:p w14:paraId="5CE16FC4"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4F899F39" w14:textId="77777777" w:rsidR="00522EAD" w:rsidRPr="00B24218" w:rsidRDefault="00522EAD" w:rsidP="003F5E10">
            <w:pPr>
              <w:pStyle w:val="movimento"/>
              <w:rPr>
                <w:color w:val="002060"/>
              </w:rPr>
            </w:pPr>
            <w:r w:rsidRPr="00B24218">
              <w:rPr>
                <w:color w:val="002060"/>
              </w:rPr>
              <w:t>PAOLINI SARA</w:t>
            </w:r>
          </w:p>
        </w:tc>
        <w:tc>
          <w:tcPr>
            <w:tcW w:w="2200" w:type="dxa"/>
            <w:tcMar>
              <w:top w:w="20" w:type="dxa"/>
              <w:left w:w="20" w:type="dxa"/>
              <w:bottom w:w="20" w:type="dxa"/>
              <w:right w:w="20" w:type="dxa"/>
            </w:tcMar>
            <w:vAlign w:val="center"/>
            <w:hideMark/>
          </w:tcPr>
          <w:p w14:paraId="6DAE328F" w14:textId="77777777" w:rsidR="00522EAD" w:rsidRPr="00B24218" w:rsidRDefault="00522EAD" w:rsidP="003F5E10">
            <w:pPr>
              <w:pStyle w:val="movimento2"/>
              <w:rPr>
                <w:color w:val="002060"/>
              </w:rPr>
            </w:pPr>
            <w:r w:rsidRPr="00B24218">
              <w:rPr>
                <w:color w:val="002060"/>
              </w:rPr>
              <w:t xml:space="preserve">(RIPABERARDA) </w:t>
            </w:r>
          </w:p>
        </w:tc>
      </w:tr>
    </w:tbl>
    <w:p w14:paraId="16A6C3CD" w14:textId="77777777" w:rsidR="00522EAD" w:rsidRDefault="00522EAD" w:rsidP="00522EAD">
      <w:pPr>
        <w:pStyle w:val="breakline"/>
        <w:rPr>
          <w:color w:val="002060"/>
        </w:rPr>
      </w:pPr>
    </w:p>
    <w:p w14:paraId="16B24F04" w14:textId="77777777" w:rsidR="00522EAD" w:rsidRPr="00AC34E4" w:rsidRDefault="00522EAD" w:rsidP="00522EAD">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518E0121" w14:textId="77777777" w:rsidR="00522EAD" w:rsidRPr="00AC34E4" w:rsidRDefault="00522EAD" w:rsidP="00522EAD">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4FCE1D10" w14:textId="77777777" w:rsidR="00522EAD" w:rsidRPr="00B24218" w:rsidRDefault="00522EAD" w:rsidP="00522EAD">
      <w:pPr>
        <w:pStyle w:val="breakline"/>
        <w:rPr>
          <w:rFonts w:eastAsiaTheme="minorEastAsia"/>
          <w:color w:val="002060"/>
        </w:rPr>
      </w:pPr>
    </w:p>
    <w:p w14:paraId="313DD2FE" w14:textId="77777777" w:rsidR="00522EAD" w:rsidRPr="00B24218" w:rsidRDefault="00522EAD" w:rsidP="00522EAD">
      <w:pPr>
        <w:pStyle w:val="titoloprinc0"/>
        <w:rPr>
          <w:color w:val="002060"/>
        </w:rPr>
      </w:pPr>
      <w:r w:rsidRPr="00B24218">
        <w:rPr>
          <w:color w:val="002060"/>
        </w:rPr>
        <w:t>CLASSIFICA</w:t>
      </w:r>
    </w:p>
    <w:p w14:paraId="2BD42E7F" w14:textId="77777777" w:rsidR="00522EAD" w:rsidRPr="00B24218" w:rsidRDefault="00522EAD" w:rsidP="00522EAD">
      <w:pPr>
        <w:pStyle w:val="breakline"/>
        <w:rPr>
          <w:color w:val="002060"/>
        </w:rPr>
      </w:pPr>
    </w:p>
    <w:p w14:paraId="060877E9" w14:textId="77777777" w:rsidR="00522EAD" w:rsidRPr="00B24218" w:rsidRDefault="00522EAD" w:rsidP="00522EAD">
      <w:pPr>
        <w:pStyle w:val="breakline"/>
        <w:rPr>
          <w:color w:val="002060"/>
        </w:rPr>
      </w:pPr>
    </w:p>
    <w:p w14:paraId="0DECDAD9" w14:textId="77777777" w:rsidR="00522EAD" w:rsidRPr="00B24218" w:rsidRDefault="00522EAD" w:rsidP="00522EAD">
      <w:pPr>
        <w:pStyle w:val="sottotitolocampionato10"/>
        <w:rPr>
          <w:color w:val="002060"/>
        </w:rPr>
      </w:pPr>
      <w:r w:rsidRPr="00B2421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2EAD" w:rsidRPr="00B24218" w14:paraId="3B1DE309" w14:textId="77777777" w:rsidTr="003F5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468F5" w14:textId="77777777" w:rsidR="00522EAD" w:rsidRPr="00B24218" w:rsidRDefault="00522EAD" w:rsidP="003F5E10">
            <w:pPr>
              <w:pStyle w:val="headertabella0"/>
              <w:rPr>
                <w:color w:val="002060"/>
              </w:rPr>
            </w:pPr>
            <w:r w:rsidRPr="00B242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B6CB3" w14:textId="77777777" w:rsidR="00522EAD" w:rsidRPr="00B24218" w:rsidRDefault="00522EAD" w:rsidP="003F5E10">
            <w:pPr>
              <w:pStyle w:val="headertabella0"/>
              <w:rPr>
                <w:color w:val="002060"/>
              </w:rPr>
            </w:pPr>
            <w:r w:rsidRPr="00B242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5E5DE" w14:textId="77777777" w:rsidR="00522EAD" w:rsidRPr="00B24218" w:rsidRDefault="00522EAD" w:rsidP="003F5E10">
            <w:pPr>
              <w:pStyle w:val="headertabella0"/>
              <w:rPr>
                <w:color w:val="002060"/>
              </w:rPr>
            </w:pPr>
            <w:r w:rsidRPr="00B242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0637D" w14:textId="77777777" w:rsidR="00522EAD" w:rsidRPr="00B24218" w:rsidRDefault="00522EAD" w:rsidP="003F5E10">
            <w:pPr>
              <w:pStyle w:val="headertabella0"/>
              <w:rPr>
                <w:color w:val="002060"/>
              </w:rPr>
            </w:pPr>
            <w:r w:rsidRPr="00B242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5BD8E" w14:textId="77777777" w:rsidR="00522EAD" w:rsidRPr="00B24218" w:rsidRDefault="00522EAD" w:rsidP="003F5E10">
            <w:pPr>
              <w:pStyle w:val="headertabella0"/>
              <w:rPr>
                <w:color w:val="002060"/>
              </w:rPr>
            </w:pPr>
            <w:r w:rsidRPr="00B242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5AFE7" w14:textId="77777777" w:rsidR="00522EAD" w:rsidRPr="00B24218" w:rsidRDefault="00522EAD" w:rsidP="003F5E10">
            <w:pPr>
              <w:pStyle w:val="headertabella0"/>
              <w:rPr>
                <w:color w:val="002060"/>
              </w:rPr>
            </w:pPr>
            <w:r w:rsidRPr="00B242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9F70D" w14:textId="77777777" w:rsidR="00522EAD" w:rsidRPr="00B24218" w:rsidRDefault="00522EAD" w:rsidP="003F5E10">
            <w:pPr>
              <w:pStyle w:val="headertabella0"/>
              <w:rPr>
                <w:color w:val="002060"/>
              </w:rPr>
            </w:pPr>
            <w:r w:rsidRPr="00B242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78829" w14:textId="77777777" w:rsidR="00522EAD" w:rsidRPr="00B24218" w:rsidRDefault="00522EAD" w:rsidP="003F5E10">
            <w:pPr>
              <w:pStyle w:val="headertabella0"/>
              <w:rPr>
                <w:color w:val="002060"/>
              </w:rPr>
            </w:pPr>
            <w:r w:rsidRPr="00B242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F6FF3" w14:textId="77777777" w:rsidR="00522EAD" w:rsidRPr="00B24218" w:rsidRDefault="00522EAD" w:rsidP="003F5E10">
            <w:pPr>
              <w:pStyle w:val="headertabella0"/>
              <w:rPr>
                <w:color w:val="002060"/>
              </w:rPr>
            </w:pPr>
            <w:r w:rsidRPr="00B242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69C11" w14:textId="77777777" w:rsidR="00522EAD" w:rsidRPr="00B24218" w:rsidRDefault="00522EAD" w:rsidP="003F5E10">
            <w:pPr>
              <w:pStyle w:val="headertabella0"/>
              <w:rPr>
                <w:color w:val="002060"/>
              </w:rPr>
            </w:pPr>
            <w:r w:rsidRPr="00B24218">
              <w:rPr>
                <w:color w:val="002060"/>
              </w:rPr>
              <w:t>PE</w:t>
            </w:r>
          </w:p>
        </w:tc>
      </w:tr>
      <w:tr w:rsidR="00522EAD" w:rsidRPr="00B24218" w14:paraId="1472E035" w14:textId="77777777" w:rsidTr="003F5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9BA637" w14:textId="77777777" w:rsidR="00522EAD" w:rsidRPr="00B24218" w:rsidRDefault="00522EAD" w:rsidP="003F5E10">
            <w:pPr>
              <w:pStyle w:val="rowtabella0"/>
              <w:rPr>
                <w:color w:val="002060"/>
              </w:rPr>
            </w:pPr>
            <w:r w:rsidRPr="00B24218">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44C91" w14:textId="77777777" w:rsidR="00522EAD" w:rsidRPr="00B24218" w:rsidRDefault="00522EAD" w:rsidP="003F5E10">
            <w:pPr>
              <w:pStyle w:val="rowtabella0"/>
              <w:jc w:val="center"/>
              <w:rPr>
                <w:color w:val="002060"/>
              </w:rPr>
            </w:pPr>
            <w:r w:rsidRPr="00B2421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A468B"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1239A"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FB45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769C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25CF3" w14:textId="77777777" w:rsidR="00522EAD" w:rsidRPr="00B24218" w:rsidRDefault="00522EAD" w:rsidP="003F5E10">
            <w:pPr>
              <w:pStyle w:val="rowtabella0"/>
              <w:jc w:val="center"/>
              <w:rPr>
                <w:color w:val="002060"/>
              </w:rPr>
            </w:pPr>
            <w:r w:rsidRPr="00B24218">
              <w:rPr>
                <w:color w:val="002060"/>
              </w:rPr>
              <w:t>136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4A5C8" w14:textId="77777777" w:rsidR="00522EAD" w:rsidRPr="00B24218" w:rsidRDefault="00522EAD" w:rsidP="003F5E10">
            <w:pPr>
              <w:pStyle w:val="rowtabella0"/>
              <w:jc w:val="center"/>
              <w:rPr>
                <w:color w:val="002060"/>
              </w:rPr>
            </w:pPr>
            <w:r w:rsidRPr="00B242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8926B" w14:textId="77777777" w:rsidR="00522EAD" w:rsidRPr="00B24218" w:rsidRDefault="00522EAD" w:rsidP="003F5E10">
            <w:pPr>
              <w:pStyle w:val="rowtabella0"/>
              <w:jc w:val="center"/>
              <w:rPr>
                <w:color w:val="002060"/>
              </w:rPr>
            </w:pPr>
            <w:r w:rsidRPr="00B24218">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5E585" w14:textId="77777777" w:rsidR="00522EAD" w:rsidRPr="00B24218" w:rsidRDefault="00522EAD" w:rsidP="003F5E10">
            <w:pPr>
              <w:pStyle w:val="rowtabella0"/>
              <w:jc w:val="center"/>
              <w:rPr>
                <w:color w:val="002060"/>
              </w:rPr>
            </w:pPr>
            <w:r w:rsidRPr="00B24218">
              <w:rPr>
                <w:color w:val="002060"/>
              </w:rPr>
              <w:t>0</w:t>
            </w:r>
          </w:p>
        </w:tc>
      </w:tr>
      <w:tr w:rsidR="00522EAD" w:rsidRPr="00B24218" w14:paraId="3B66CE42"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101046" w14:textId="77777777" w:rsidR="00522EAD" w:rsidRPr="00B24218" w:rsidRDefault="00522EAD" w:rsidP="003F5E10">
            <w:pPr>
              <w:pStyle w:val="rowtabella0"/>
              <w:rPr>
                <w:color w:val="002060"/>
              </w:rPr>
            </w:pPr>
            <w:r w:rsidRPr="00B24218">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CF7B2" w14:textId="77777777" w:rsidR="00522EAD" w:rsidRPr="00B24218" w:rsidRDefault="00522EAD" w:rsidP="003F5E10">
            <w:pPr>
              <w:pStyle w:val="rowtabella0"/>
              <w:jc w:val="center"/>
              <w:rPr>
                <w:color w:val="002060"/>
              </w:rPr>
            </w:pPr>
            <w:r w:rsidRPr="00B242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705DD" w14:textId="77777777" w:rsidR="00522EAD" w:rsidRPr="00B24218" w:rsidRDefault="00522EAD" w:rsidP="003F5E10">
            <w:pPr>
              <w:pStyle w:val="rowtabella0"/>
              <w:jc w:val="center"/>
              <w:rPr>
                <w:color w:val="002060"/>
              </w:rPr>
            </w:pPr>
            <w:r w:rsidRPr="00B242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8AA7A" w14:textId="77777777" w:rsidR="00522EAD" w:rsidRPr="00B24218" w:rsidRDefault="00522EAD" w:rsidP="003F5E10">
            <w:pPr>
              <w:pStyle w:val="rowtabella0"/>
              <w:jc w:val="center"/>
              <w:rPr>
                <w:color w:val="002060"/>
              </w:rPr>
            </w:pPr>
            <w:r w:rsidRPr="00B242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102B2"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10EE6"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57C25" w14:textId="77777777" w:rsidR="00522EAD" w:rsidRPr="00B24218" w:rsidRDefault="00522EAD" w:rsidP="003F5E10">
            <w:pPr>
              <w:pStyle w:val="rowtabella0"/>
              <w:jc w:val="center"/>
              <w:rPr>
                <w:color w:val="002060"/>
              </w:rPr>
            </w:pPr>
            <w:r w:rsidRPr="00B24218">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89B8A" w14:textId="77777777" w:rsidR="00522EAD" w:rsidRPr="00B24218" w:rsidRDefault="00522EAD" w:rsidP="003F5E10">
            <w:pPr>
              <w:pStyle w:val="rowtabella0"/>
              <w:jc w:val="center"/>
              <w:rPr>
                <w:color w:val="002060"/>
              </w:rPr>
            </w:pPr>
            <w:r w:rsidRPr="00B242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3DFF8" w14:textId="77777777" w:rsidR="00522EAD" w:rsidRPr="00B24218" w:rsidRDefault="00522EAD" w:rsidP="003F5E10">
            <w:pPr>
              <w:pStyle w:val="rowtabella0"/>
              <w:jc w:val="center"/>
              <w:rPr>
                <w:color w:val="002060"/>
              </w:rPr>
            </w:pPr>
            <w:r w:rsidRPr="00B2421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3D09C" w14:textId="77777777" w:rsidR="00522EAD" w:rsidRPr="00B24218" w:rsidRDefault="00522EAD" w:rsidP="003F5E10">
            <w:pPr>
              <w:pStyle w:val="rowtabella0"/>
              <w:jc w:val="center"/>
              <w:rPr>
                <w:color w:val="002060"/>
              </w:rPr>
            </w:pPr>
            <w:r w:rsidRPr="00B24218">
              <w:rPr>
                <w:color w:val="002060"/>
              </w:rPr>
              <w:t>0</w:t>
            </w:r>
          </w:p>
        </w:tc>
      </w:tr>
      <w:tr w:rsidR="00522EAD" w:rsidRPr="00B24218" w14:paraId="532116FB"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038ECB" w14:textId="77777777" w:rsidR="00522EAD" w:rsidRPr="00B24218" w:rsidRDefault="00522EAD" w:rsidP="003F5E10">
            <w:pPr>
              <w:pStyle w:val="rowtabella0"/>
              <w:rPr>
                <w:color w:val="002060"/>
              </w:rPr>
            </w:pPr>
            <w:r w:rsidRPr="00B24218">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9F344" w14:textId="77777777" w:rsidR="00522EAD" w:rsidRPr="00B24218" w:rsidRDefault="00522EAD" w:rsidP="003F5E10">
            <w:pPr>
              <w:pStyle w:val="rowtabella0"/>
              <w:jc w:val="center"/>
              <w:rPr>
                <w:color w:val="002060"/>
              </w:rPr>
            </w:pPr>
            <w:r w:rsidRPr="00B2421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63260"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748F8" w14:textId="77777777" w:rsidR="00522EAD" w:rsidRPr="00B24218" w:rsidRDefault="00522EAD" w:rsidP="003F5E10">
            <w:pPr>
              <w:pStyle w:val="rowtabella0"/>
              <w:jc w:val="center"/>
              <w:rPr>
                <w:color w:val="002060"/>
              </w:rPr>
            </w:pPr>
            <w:r w:rsidRPr="00B242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71F7F"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0255A"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5BBD8" w14:textId="77777777" w:rsidR="00522EAD" w:rsidRPr="00B24218" w:rsidRDefault="00522EAD" w:rsidP="003F5E10">
            <w:pPr>
              <w:pStyle w:val="rowtabella0"/>
              <w:jc w:val="center"/>
              <w:rPr>
                <w:color w:val="002060"/>
              </w:rPr>
            </w:pPr>
            <w:r w:rsidRPr="00B24218">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4389F" w14:textId="77777777" w:rsidR="00522EAD" w:rsidRPr="00B24218" w:rsidRDefault="00522EAD" w:rsidP="003F5E10">
            <w:pPr>
              <w:pStyle w:val="rowtabella0"/>
              <w:jc w:val="center"/>
              <w:rPr>
                <w:color w:val="002060"/>
              </w:rPr>
            </w:pPr>
            <w:r w:rsidRPr="00B2421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CD57F" w14:textId="77777777" w:rsidR="00522EAD" w:rsidRPr="00B24218" w:rsidRDefault="00522EAD" w:rsidP="003F5E10">
            <w:pPr>
              <w:pStyle w:val="rowtabella0"/>
              <w:jc w:val="center"/>
              <w:rPr>
                <w:color w:val="002060"/>
              </w:rPr>
            </w:pPr>
            <w:r w:rsidRPr="00B2421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749A6" w14:textId="77777777" w:rsidR="00522EAD" w:rsidRPr="00B24218" w:rsidRDefault="00522EAD" w:rsidP="003F5E10">
            <w:pPr>
              <w:pStyle w:val="rowtabella0"/>
              <w:jc w:val="center"/>
              <w:rPr>
                <w:color w:val="002060"/>
              </w:rPr>
            </w:pPr>
            <w:r w:rsidRPr="00B24218">
              <w:rPr>
                <w:color w:val="002060"/>
              </w:rPr>
              <w:t>0</w:t>
            </w:r>
          </w:p>
        </w:tc>
      </w:tr>
      <w:tr w:rsidR="00522EAD" w:rsidRPr="00B24218" w14:paraId="2378F803"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7B856F" w14:textId="77777777" w:rsidR="00522EAD" w:rsidRPr="00B24218" w:rsidRDefault="00522EAD" w:rsidP="003F5E10">
            <w:pPr>
              <w:pStyle w:val="rowtabella0"/>
              <w:rPr>
                <w:color w:val="002060"/>
              </w:rPr>
            </w:pPr>
            <w:r w:rsidRPr="00B24218">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ABC88" w14:textId="77777777" w:rsidR="00522EAD" w:rsidRPr="00B24218" w:rsidRDefault="00522EAD" w:rsidP="003F5E10">
            <w:pPr>
              <w:pStyle w:val="rowtabella0"/>
              <w:jc w:val="center"/>
              <w:rPr>
                <w:color w:val="002060"/>
              </w:rPr>
            </w:pPr>
            <w:r w:rsidRPr="00B2421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F72A4"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DD11F"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C806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6F011"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4B7BC" w14:textId="77777777" w:rsidR="00522EAD" w:rsidRPr="00B24218" w:rsidRDefault="00522EAD" w:rsidP="003F5E10">
            <w:pPr>
              <w:pStyle w:val="rowtabella0"/>
              <w:jc w:val="center"/>
              <w:rPr>
                <w:color w:val="002060"/>
              </w:rPr>
            </w:pPr>
            <w:r w:rsidRPr="00B24218">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96EEE" w14:textId="77777777" w:rsidR="00522EAD" w:rsidRPr="00B24218" w:rsidRDefault="00522EAD" w:rsidP="003F5E10">
            <w:pPr>
              <w:pStyle w:val="rowtabella0"/>
              <w:jc w:val="center"/>
              <w:rPr>
                <w:color w:val="002060"/>
              </w:rPr>
            </w:pPr>
            <w:r w:rsidRPr="00B2421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16CD0" w14:textId="77777777" w:rsidR="00522EAD" w:rsidRPr="00B24218" w:rsidRDefault="00522EAD" w:rsidP="003F5E10">
            <w:pPr>
              <w:pStyle w:val="rowtabella0"/>
              <w:jc w:val="center"/>
              <w:rPr>
                <w:color w:val="002060"/>
              </w:rPr>
            </w:pPr>
            <w:r w:rsidRPr="00B2421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844EC" w14:textId="77777777" w:rsidR="00522EAD" w:rsidRPr="00B24218" w:rsidRDefault="00522EAD" w:rsidP="003F5E10">
            <w:pPr>
              <w:pStyle w:val="rowtabella0"/>
              <w:jc w:val="center"/>
              <w:rPr>
                <w:color w:val="002060"/>
              </w:rPr>
            </w:pPr>
            <w:r w:rsidRPr="00B24218">
              <w:rPr>
                <w:color w:val="002060"/>
              </w:rPr>
              <w:t>0</w:t>
            </w:r>
          </w:p>
        </w:tc>
      </w:tr>
      <w:tr w:rsidR="00522EAD" w:rsidRPr="00B24218" w14:paraId="38F6B910"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CF629A" w14:textId="77777777" w:rsidR="00522EAD" w:rsidRPr="00B24218" w:rsidRDefault="00522EAD" w:rsidP="003F5E10">
            <w:pPr>
              <w:pStyle w:val="rowtabella0"/>
              <w:rPr>
                <w:color w:val="002060"/>
              </w:rPr>
            </w:pPr>
            <w:r w:rsidRPr="00B24218">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6B425" w14:textId="77777777" w:rsidR="00522EAD" w:rsidRPr="00B24218" w:rsidRDefault="00522EAD" w:rsidP="003F5E10">
            <w:pPr>
              <w:pStyle w:val="rowtabella0"/>
              <w:jc w:val="center"/>
              <w:rPr>
                <w:color w:val="002060"/>
              </w:rPr>
            </w:pPr>
            <w:r w:rsidRPr="00B2421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9AF35" w14:textId="77777777" w:rsidR="00522EAD" w:rsidRPr="00B24218" w:rsidRDefault="00522EAD" w:rsidP="003F5E10">
            <w:pPr>
              <w:pStyle w:val="rowtabella0"/>
              <w:jc w:val="center"/>
              <w:rPr>
                <w:color w:val="002060"/>
              </w:rPr>
            </w:pPr>
            <w:r w:rsidRPr="00B242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34DD6"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DCC74"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96372"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8D612" w14:textId="77777777" w:rsidR="00522EAD" w:rsidRPr="00B24218" w:rsidRDefault="00522EAD" w:rsidP="003F5E10">
            <w:pPr>
              <w:pStyle w:val="rowtabella0"/>
              <w:jc w:val="center"/>
              <w:rPr>
                <w:color w:val="002060"/>
              </w:rPr>
            </w:pPr>
            <w:r w:rsidRPr="00B24218">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93939" w14:textId="77777777" w:rsidR="00522EAD" w:rsidRPr="00B24218" w:rsidRDefault="00522EAD" w:rsidP="003F5E10">
            <w:pPr>
              <w:pStyle w:val="rowtabella0"/>
              <w:jc w:val="center"/>
              <w:rPr>
                <w:color w:val="002060"/>
              </w:rPr>
            </w:pPr>
            <w:r w:rsidRPr="00B2421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4FA87"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BD712" w14:textId="77777777" w:rsidR="00522EAD" w:rsidRPr="00B24218" w:rsidRDefault="00522EAD" w:rsidP="003F5E10">
            <w:pPr>
              <w:pStyle w:val="rowtabella0"/>
              <w:jc w:val="center"/>
              <w:rPr>
                <w:color w:val="002060"/>
              </w:rPr>
            </w:pPr>
            <w:r w:rsidRPr="00B24218">
              <w:rPr>
                <w:color w:val="002060"/>
              </w:rPr>
              <w:t>0</w:t>
            </w:r>
          </w:p>
        </w:tc>
      </w:tr>
      <w:tr w:rsidR="00522EAD" w:rsidRPr="00B24218" w14:paraId="5B28040B"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266763" w14:textId="77777777" w:rsidR="00522EAD" w:rsidRPr="00B24218" w:rsidRDefault="00522EAD" w:rsidP="003F5E10">
            <w:pPr>
              <w:pStyle w:val="rowtabella0"/>
              <w:rPr>
                <w:color w:val="002060"/>
              </w:rPr>
            </w:pPr>
            <w:r w:rsidRPr="00B24218">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9333C" w14:textId="77777777" w:rsidR="00522EAD" w:rsidRPr="00B24218" w:rsidRDefault="00522EAD" w:rsidP="003F5E10">
            <w:pPr>
              <w:pStyle w:val="rowtabella0"/>
              <w:jc w:val="center"/>
              <w:rPr>
                <w:color w:val="002060"/>
              </w:rPr>
            </w:pPr>
            <w:r w:rsidRPr="00B242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F386C"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466D8"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A3D9E"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AA55F"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71896" w14:textId="77777777" w:rsidR="00522EAD" w:rsidRPr="00B24218" w:rsidRDefault="00522EAD" w:rsidP="003F5E10">
            <w:pPr>
              <w:pStyle w:val="rowtabella0"/>
              <w:jc w:val="center"/>
              <w:rPr>
                <w:color w:val="002060"/>
              </w:rPr>
            </w:pPr>
            <w:r w:rsidRPr="00B2421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6FBA0" w14:textId="77777777" w:rsidR="00522EAD" w:rsidRPr="00B24218" w:rsidRDefault="00522EAD" w:rsidP="003F5E10">
            <w:pPr>
              <w:pStyle w:val="rowtabella0"/>
              <w:jc w:val="center"/>
              <w:rPr>
                <w:color w:val="002060"/>
              </w:rPr>
            </w:pPr>
            <w:r w:rsidRPr="00B2421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FE764" w14:textId="77777777" w:rsidR="00522EAD" w:rsidRPr="00B24218" w:rsidRDefault="00522EAD" w:rsidP="003F5E10">
            <w:pPr>
              <w:pStyle w:val="rowtabella0"/>
              <w:jc w:val="center"/>
              <w:rPr>
                <w:color w:val="002060"/>
              </w:rPr>
            </w:pPr>
            <w:r w:rsidRPr="00B242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CBF00" w14:textId="77777777" w:rsidR="00522EAD" w:rsidRPr="00B24218" w:rsidRDefault="00522EAD" w:rsidP="003F5E10">
            <w:pPr>
              <w:pStyle w:val="rowtabella0"/>
              <w:jc w:val="center"/>
              <w:rPr>
                <w:color w:val="002060"/>
              </w:rPr>
            </w:pPr>
            <w:r w:rsidRPr="00B24218">
              <w:rPr>
                <w:color w:val="002060"/>
              </w:rPr>
              <w:t>0</w:t>
            </w:r>
          </w:p>
        </w:tc>
      </w:tr>
      <w:tr w:rsidR="00522EAD" w:rsidRPr="00B24218" w14:paraId="250A12E3"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2FF7CF" w14:textId="77777777" w:rsidR="00522EAD" w:rsidRPr="00B24218" w:rsidRDefault="00522EAD" w:rsidP="003F5E10">
            <w:pPr>
              <w:pStyle w:val="rowtabella0"/>
              <w:rPr>
                <w:color w:val="002060"/>
              </w:rPr>
            </w:pPr>
            <w:r w:rsidRPr="00B24218">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29A90" w14:textId="77777777" w:rsidR="00522EAD" w:rsidRPr="00B24218" w:rsidRDefault="00522EAD" w:rsidP="003F5E10">
            <w:pPr>
              <w:pStyle w:val="rowtabella0"/>
              <w:jc w:val="center"/>
              <w:rPr>
                <w:color w:val="002060"/>
              </w:rPr>
            </w:pPr>
            <w:r w:rsidRPr="00B242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06267" w14:textId="77777777" w:rsidR="00522EAD" w:rsidRPr="00B24218" w:rsidRDefault="00522EAD" w:rsidP="003F5E10">
            <w:pPr>
              <w:pStyle w:val="rowtabella0"/>
              <w:jc w:val="center"/>
              <w:rPr>
                <w:color w:val="002060"/>
              </w:rPr>
            </w:pPr>
            <w:r w:rsidRPr="00B242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BC5F7"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63F37"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3FA72"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BBC9C" w14:textId="77777777" w:rsidR="00522EAD" w:rsidRPr="00B24218" w:rsidRDefault="00522EAD" w:rsidP="003F5E10">
            <w:pPr>
              <w:pStyle w:val="rowtabella0"/>
              <w:jc w:val="center"/>
              <w:rPr>
                <w:color w:val="002060"/>
              </w:rPr>
            </w:pPr>
            <w:r w:rsidRPr="00B2421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F744D" w14:textId="77777777" w:rsidR="00522EAD" w:rsidRPr="00B24218" w:rsidRDefault="00522EAD" w:rsidP="003F5E10">
            <w:pPr>
              <w:pStyle w:val="rowtabella0"/>
              <w:jc w:val="center"/>
              <w:rPr>
                <w:color w:val="002060"/>
              </w:rPr>
            </w:pPr>
            <w:r w:rsidRPr="00B2421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DA0B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A5D4C" w14:textId="77777777" w:rsidR="00522EAD" w:rsidRPr="00B24218" w:rsidRDefault="00522EAD" w:rsidP="003F5E10">
            <w:pPr>
              <w:pStyle w:val="rowtabella0"/>
              <w:jc w:val="center"/>
              <w:rPr>
                <w:color w:val="002060"/>
              </w:rPr>
            </w:pPr>
            <w:r w:rsidRPr="00B24218">
              <w:rPr>
                <w:color w:val="002060"/>
              </w:rPr>
              <w:t>0</w:t>
            </w:r>
          </w:p>
        </w:tc>
      </w:tr>
      <w:tr w:rsidR="00522EAD" w:rsidRPr="00B24218" w14:paraId="1E74E2ED"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8365FC" w14:textId="77777777" w:rsidR="00522EAD" w:rsidRPr="00B24218" w:rsidRDefault="00522EAD" w:rsidP="003F5E10">
            <w:pPr>
              <w:pStyle w:val="rowtabella0"/>
              <w:rPr>
                <w:color w:val="002060"/>
              </w:rPr>
            </w:pPr>
            <w:r w:rsidRPr="00B24218">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C2E04" w14:textId="77777777" w:rsidR="00522EAD" w:rsidRPr="00B24218" w:rsidRDefault="00522EAD" w:rsidP="003F5E10">
            <w:pPr>
              <w:pStyle w:val="rowtabella0"/>
              <w:jc w:val="center"/>
              <w:rPr>
                <w:color w:val="002060"/>
              </w:rPr>
            </w:pPr>
            <w:r w:rsidRPr="00B242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E3582" w14:textId="77777777" w:rsidR="00522EAD" w:rsidRPr="00B24218" w:rsidRDefault="00522EAD" w:rsidP="003F5E10">
            <w:pPr>
              <w:pStyle w:val="rowtabella0"/>
              <w:jc w:val="center"/>
              <w:rPr>
                <w:color w:val="002060"/>
              </w:rPr>
            </w:pPr>
            <w:r w:rsidRPr="00B242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77ED8"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9C3F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EB31E"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A6A11" w14:textId="77777777" w:rsidR="00522EAD" w:rsidRPr="00B24218" w:rsidRDefault="00522EAD" w:rsidP="003F5E10">
            <w:pPr>
              <w:pStyle w:val="rowtabella0"/>
              <w:jc w:val="center"/>
              <w:rPr>
                <w:color w:val="002060"/>
              </w:rPr>
            </w:pPr>
            <w:r w:rsidRPr="00B24218">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3F97A" w14:textId="77777777" w:rsidR="00522EAD" w:rsidRPr="00B24218" w:rsidRDefault="00522EAD" w:rsidP="003F5E10">
            <w:pPr>
              <w:pStyle w:val="rowtabella0"/>
              <w:jc w:val="center"/>
              <w:rPr>
                <w:color w:val="002060"/>
              </w:rPr>
            </w:pPr>
            <w:r w:rsidRPr="00B2421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674FE"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30C8B" w14:textId="77777777" w:rsidR="00522EAD" w:rsidRPr="00B24218" w:rsidRDefault="00522EAD" w:rsidP="003F5E10">
            <w:pPr>
              <w:pStyle w:val="rowtabella0"/>
              <w:jc w:val="center"/>
              <w:rPr>
                <w:color w:val="002060"/>
              </w:rPr>
            </w:pPr>
            <w:r w:rsidRPr="00B24218">
              <w:rPr>
                <w:color w:val="002060"/>
              </w:rPr>
              <w:t>0</w:t>
            </w:r>
          </w:p>
        </w:tc>
      </w:tr>
      <w:tr w:rsidR="00522EAD" w:rsidRPr="00B24218" w14:paraId="0FE2B056"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325AF2" w14:textId="77777777" w:rsidR="00522EAD" w:rsidRPr="00B24218" w:rsidRDefault="00522EAD" w:rsidP="003F5E10">
            <w:pPr>
              <w:pStyle w:val="rowtabella0"/>
              <w:rPr>
                <w:color w:val="002060"/>
              </w:rPr>
            </w:pPr>
            <w:r w:rsidRPr="00B24218">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7A168" w14:textId="77777777" w:rsidR="00522EAD" w:rsidRPr="00B24218" w:rsidRDefault="00522EAD" w:rsidP="003F5E10">
            <w:pPr>
              <w:pStyle w:val="rowtabella0"/>
              <w:jc w:val="center"/>
              <w:rPr>
                <w:color w:val="002060"/>
              </w:rPr>
            </w:pPr>
            <w:r w:rsidRPr="00B2421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810C6" w14:textId="77777777" w:rsidR="00522EAD" w:rsidRPr="00B24218" w:rsidRDefault="00522EAD" w:rsidP="003F5E10">
            <w:pPr>
              <w:pStyle w:val="rowtabella0"/>
              <w:jc w:val="center"/>
              <w:rPr>
                <w:color w:val="002060"/>
              </w:rPr>
            </w:pPr>
            <w:r w:rsidRPr="00B242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85313"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7BCE5"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6717C"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C8926" w14:textId="77777777" w:rsidR="00522EAD" w:rsidRPr="00B24218" w:rsidRDefault="00522EAD" w:rsidP="003F5E10">
            <w:pPr>
              <w:pStyle w:val="rowtabella0"/>
              <w:jc w:val="center"/>
              <w:rPr>
                <w:color w:val="002060"/>
              </w:rPr>
            </w:pPr>
            <w:r w:rsidRPr="00B2421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64E40" w14:textId="77777777" w:rsidR="00522EAD" w:rsidRPr="00B24218" w:rsidRDefault="00522EAD" w:rsidP="003F5E10">
            <w:pPr>
              <w:pStyle w:val="rowtabella0"/>
              <w:jc w:val="center"/>
              <w:rPr>
                <w:color w:val="002060"/>
              </w:rPr>
            </w:pPr>
            <w:r w:rsidRPr="00B242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49FC1" w14:textId="77777777" w:rsidR="00522EAD" w:rsidRPr="00B24218" w:rsidRDefault="00522EAD" w:rsidP="003F5E10">
            <w:pPr>
              <w:pStyle w:val="rowtabella0"/>
              <w:jc w:val="center"/>
              <w:rPr>
                <w:color w:val="002060"/>
              </w:rPr>
            </w:pPr>
            <w:r w:rsidRPr="00B242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172EC" w14:textId="77777777" w:rsidR="00522EAD" w:rsidRPr="00B24218" w:rsidRDefault="00522EAD" w:rsidP="003F5E10">
            <w:pPr>
              <w:pStyle w:val="rowtabella0"/>
              <w:jc w:val="center"/>
              <w:rPr>
                <w:color w:val="002060"/>
              </w:rPr>
            </w:pPr>
            <w:r w:rsidRPr="00B24218">
              <w:rPr>
                <w:color w:val="002060"/>
              </w:rPr>
              <w:t>0</w:t>
            </w:r>
          </w:p>
        </w:tc>
      </w:tr>
      <w:tr w:rsidR="00522EAD" w:rsidRPr="00B24218" w14:paraId="53D7BA19"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939C9A" w14:textId="77777777" w:rsidR="00522EAD" w:rsidRPr="00B24218" w:rsidRDefault="00522EAD" w:rsidP="003F5E10">
            <w:pPr>
              <w:pStyle w:val="rowtabella0"/>
              <w:rPr>
                <w:color w:val="002060"/>
              </w:rPr>
            </w:pPr>
            <w:r w:rsidRPr="00B24218">
              <w:rPr>
                <w:color w:val="002060"/>
              </w:rPr>
              <w:t xml:space="preserve">A.S.D. </w:t>
            </w:r>
            <w:proofErr w:type="gramStart"/>
            <w:r w:rsidRPr="00B24218">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B6CC0"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7F36A"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21867"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EFAA9"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31E08"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3DD51" w14:textId="77777777" w:rsidR="00522EAD" w:rsidRPr="00B24218" w:rsidRDefault="00522EAD" w:rsidP="003F5E10">
            <w:pPr>
              <w:pStyle w:val="rowtabella0"/>
              <w:jc w:val="center"/>
              <w:rPr>
                <w:color w:val="002060"/>
              </w:rPr>
            </w:pPr>
            <w:r w:rsidRPr="00B2421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E400B" w14:textId="77777777" w:rsidR="00522EAD" w:rsidRPr="00B24218" w:rsidRDefault="00522EAD" w:rsidP="003F5E10">
            <w:pPr>
              <w:pStyle w:val="rowtabella0"/>
              <w:jc w:val="center"/>
              <w:rPr>
                <w:color w:val="002060"/>
              </w:rPr>
            </w:pPr>
            <w:r w:rsidRPr="00B2421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BDB1B"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19757" w14:textId="77777777" w:rsidR="00522EAD" w:rsidRPr="00B24218" w:rsidRDefault="00522EAD" w:rsidP="003F5E10">
            <w:pPr>
              <w:pStyle w:val="rowtabella0"/>
              <w:jc w:val="center"/>
              <w:rPr>
                <w:color w:val="002060"/>
              </w:rPr>
            </w:pPr>
            <w:r w:rsidRPr="00B24218">
              <w:rPr>
                <w:color w:val="002060"/>
              </w:rPr>
              <w:t>0</w:t>
            </w:r>
          </w:p>
        </w:tc>
      </w:tr>
      <w:tr w:rsidR="00522EAD" w:rsidRPr="00B24218" w14:paraId="71F5C37F"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0B3497" w14:textId="77777777" w:rsidR="00522EAD" w:rsidRPr="00B24218" w:rsidRDefault="00522EAD" w:rsidP="003F5E10">
            <w:pPr>
              <w:pStyle w:val="rowtabella0"/>
              <w:rPr>
                <w:color w:val="002060"/>
              </w:rPr>
            </w:pPr>
            <w:r w:rsidRPr="00B24218">
              <w:rPr>
                <w:color w:val="002060"/>
              </w:rPr>
              <w:t xml:space="preserve">U.S.D. </w:t>
            </w:r>
            <w:proofErr w:type="gramStart"/>
            <w:r w:rsidRPr="00B24218">
              <w:rPr>
                <w:color w:val="002060"/>
              </w:rPr>
              <w:t>MR.SANGIORGESE</w:t>
            </w:r>
            <w:proofErr w:type="gramEnd"/>
            <w:r w:rsidRPr="00B24218">
              <w:rPr>
                <w:color w:val="002060"/>
              </w:rPr>
              <w:t xml:space="preserv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D40B9" w14:textId="77777777" w:rsidR="00522EAD" w:rsidRPr="00B24218" w:rsidRDefault="00522EAD" w:rsidP="003F5E10">
            <w:pPr>
              <w:pStyle w:val="rowtabella0"/>
              <w:jc w:val="center"/>
              <w:rPr>
                <w:color w:val="002060"/>
              </w:rPr>
            </w:pPr>
            <w:r w:rsidRPr="00B242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8D812"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5DC5F"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3D3F8"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7B86C" w14:textId="77777777" w:rsidR="00522EAD" w:rsidRPr="00B24218" w:rsidRDefault="00522EAD" w:rsidP="003F5E10">
            <w:pPr>
              <w:pStyle w:val="rowtabella0"/>
              <w:jc w:val="center"/>
              <w:rPr>
                <w:color w:val="002060"/>
              </w:rPr>
            </w:pPr>
            <w:r w:rsidRPr="00B242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ACD38" w14:textId="77777777" w:rsidR="00522EAD" w:rsidRPr="00B24218" w:rsidRDefault="00522EAD" w:rsidP="003F5E10">
            <w:pPr>
              <w:pStyle w:val="rowtabella0"/>
              <w:jc w:val="center"/>
              <w:rPr>
                <w:color w:val="002060"/>
              </w:rPr>
            </w:pPr>
            <w:r w:rsidRPr="00B2421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FA9D9" w14:textId="77777777" w:rsidR="00522EAD" w:rsidRPr="00B24218" w:rsidRDefault="00522EAD" w:rsidP="003F5E10">
            <w:pPr>
              <w:pStyle w:val="rowtabella0"/>
              <w:jc w:val="center"/>
              <w:rPr>
                <w:color w:val="002060"/>
              </w:rPr>
            </w:pPr>
            <w:r w:rsidRPr="00B24218">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3AEC3" w14:textId="77777777" w:rsidR="00522EAD" w:rsidRPr="00B24218" w:rsidRDefault="00522EAD" w:rsidP="003F5E10">
            <w:pPr>
              <w:pStyle w:val="rowtabella0"/>
              <w:jc w:val="center"/>
              <w:rPr>
                <w:color w:val="002060"/>
              </w:rPr>
            </w:pPr>
            <w:r w:rsidRPr="00B2421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4733D" w14:textId="77777777" w:rsidR="00522EAD" w:rsidRPr="00B24218" w:rsidRDefault="00522EAD" w:rsidP="003F5E10">
            <w:pPr>
              <w:pStyle w:val="rowtabella0"/>
              <w:jc w:val="center"/>
              <w:rPr>
                <w:color w:val="002060"/>
              </w:rPr>
            </w:pPr>
            <w:r w:rsidRPr="00B24218">
              <w:rPr>
                <w:color w:val="002060"/>
              </w:rPr>
              <w:t>0</w:t>
            </w:r>
          </w:p>
        </w:tc>
      </w:tr>
      <w:tr w:rsidR="00522EAD" w:rsidRPr="00B24218" w14:paraId="2A5CD7CE"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59E541" w14:textId="77777777" w:rsidR="00522EAD" w:rsidRPr="00B24218" w:rsidRDefault="00522EAD" w:rsidP="003F5E10">
            <w:pPr>
              <w:pStyle w:val="rowtabella0"/>
              <w:rPr>
                <w:color w:val="002060"/>
              </w:rPr>
            </w:pPr>
            <w:r w:rsidRPr="00B24218">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CF410"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BD09F"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F3031"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885C5"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0925C" w14:textId="77777777" w:rsidR="00522EAD" w:rsidRPr="00B24218" w:rsidRDefault="00522EAD" w:rsidP="003F5E10">
            <w:pPr>
              <w:pStyle w:val="rowtabella0"/>
              <w:jc w:val="center"/>
              <w:rPr>
                <w:color w:val="002060"/>
              </w:rPr>
            </w:pPr>
            <w:r w:rsidRPr="00B242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BAB50" w14:textId="77777777" w:rsidR="00522EAD" w:rsidRPr="00B24218" w:rsidRDefault="00522EAD" w:rsidP="003F5E10">
            <w:pPr>
              <w:pStyle w:val="rowtabella0"/>
              <w:jc w:val="center"/>
              <w:rPr>
                <w:color w:val="002060"/>
              </w:rPr>
            </w:pPr>
            <w:r w:rsidRPr="00B242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7F860" w14:textId="77777777" w:rsidR="00522EAD" w:rsidRPr="00B24218" w:rsidRDefault="00522EAD" w:rsidP="003F5E10">
            <w:pPr>
              <w:pStyle w:val="rowtabella0"/>
              <w:jc w:val="center"/>
              <w:rPr>
                <w:color w:val="002060"/>
              </w:rPr>
            </w:pPr>
            <w:r w:rsidRPr="00B24218">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04C53" w14:textId="77777777" w:rsidR="00522EAD" w:rsidRPr="00B24218" w:rsidRDefault="00522EAD" w:rsidP="003F5E10">
            <w:pPr>
              <w:pStyle w:val="rowtabella0"/>
              <w:jc w:val="center"/>
              <w:rPr>
                <w:color w:val="002060"/>
              </w:rPr>
            </w:pPr>
            <w:r w:rsidRPr="00B24218">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CD0A4" w14:textId="77777777" w:rsidR="00522EAD" w:rsidRPr="00B24218" w:rsidRDefault="00522EAD" w:rsidP="003F5E10">
            <w:pPr>
              <w:pStyle w:val="rowtabella0"/>
              <w:jc w:val="center"/>
              <w:rPr>
                <w:color w:val="002060"/>
              </w:rPr>
            </w:pPr>
            <w:r w:rsidRPr="00B24218">
              <w:rPr>
                <w:color w:val="002060"/>
              </w:rPr>
              <w:t>1</w:t>
            </w:r>
          </w:p>
        </w:tc>
      </w:tr>
      <w:tr w:rsidR="00522EAD" w:rsidRPr="00B24218" w14:paraId="71CEBF8B" w14:textId="77777777" w:rsidTr="003F5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CFC477" w14:textId="77777777" w:rsidR="00522EAD" w:rsidRPr="00B24218" w:rsidRDefault="00522EAD" w:rsidP="003F5E10">
            <w:pPr>
              <w:pStyle w:val="rowtabella0"/>
              <w:rPr>
                <w:color w:val="002060"/>
              </w:rPr>
            </w:pPr>
            <w:r w:rsidRPr="00B24218">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0DFC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580E7"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EECD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FF20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4EA28"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7E4C9"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0CE35" w14:textId="77777777" w:rsidR="00522EAD" w:rsidRPr="00B24218" w:rsidRDefault="00522EAD" w:rsidP="003F5E10">
            <w:pPr>
              <w:pStyle w:val="rowtabella0"/>
              <w:jc w:val="center"/>
              <w:rPr>
                <w:color w:val="002060"/>
              </w:rPr>
            </w:pPr>
            <w:r w:rsidRPr="00B24218">
              <w:rPr>
                <w:color w:val="002060"/>
              </w:rPr>
              <w:t>177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3A345"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B43A5" w14:textId="77777777" w:rsidR="00522EAD" w:rsidRPr="00B24218" w:rsidRDefault="00522EAD" w:rsidP="003F5E10">
            <w:pPr>
              <w:pStyle w:val="rowtabella0"/>
              <w:jc w:val="center"/>
              <w:rPr>
                <w:color w:val="002060"/>
              </w:rPr>
            </w:pPr>
            <w:r w:rsidRPr="00B24218">
              <w:rPr>
                <w:color w:val="002060"/>
              </w:rPr>
              <w:t>0</w:t>
            </w:r>
          </w:p>
        </w:tc>
      </w:tr>
    </w:tbl>
    <w:p w14:paraId="239736F4" w14:textId="77777777" w:rsidR="00522EAD" w:rsidRPr="00B24218" w:rsidRDefault="00522EAD" w:rsidP="00522EAD">
      <w:pPr>
        <w:pStyle w:val="breakline"/>
        <w:rPr>
          <w:color w:val="002060"/>
        </w:rPr>
      </w:pPr>
    </w:p>
    <w:p w14:paraId="7B23E110" w14:textId="77777777" w:rsidR="00522EAD" w:rsidRPr="00B24218" w:rsidRDefault="00522EAD" w:rsidP="00522EAD">
      <w:pPr>
        <w:pStyle w:val="titoloprinc0"/>
        <w:rPr>
          <w:color w:val="002060"/>
        </w:rPr>
      </w:pPr>
      <w:r w:rsidRPr="00B24218">
        <w:rPr>
          <w:color w:val="002060"/>
        </w:rPr>
        <w:t>PROGRAMMA GARE</w:t>
      </w:r>
    </w:p>
    <w:p w14:paraId="2A7E2C62" w14:textId="77777777" w:rsidR="00522EAD" w:rsidRDefault="00522EAD" w:rsidP="00522EAD">
      <w:pPr>
        <w:pStyle w:val="breakline"/>
        <w:rPr>
          <w:rFonts w:eastAsiaTheme="minorEastAsia"/>
          <w:color w:val="002060"/>
        </w:rPr>
      </w:pPr>
    </w:p>
    <w:p w14:paraId="61D7AAB2" w14:textId="77777777" w:rsidR="00E16E40" w:rsidRPr="00E84C5A" w:rsidRDefault="00E16E40" w:rsidP="00E16E40">
      <w:pPr>
        <w:pStyle w:val="sottotitolocampionato10"/>
        <w:rPr>
          <w:color w:val="002060"/>
        </w:rPr>
      </w:pPr>
      <w:r w:rsidRPr="00E84C5A">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9"/>
        <w:gridCol w:w="2009"/>
        <w:gridCol w:w="385"/>
        <w:gridCol w:w="898"/>
        <w:gridCol w:w="1183"/>
        <w:gridCol w:w="1550"/>
        <w:gridCol w:w="1546"/>
      </w:tblGrid>
      <w:tr w:rsidR="00E16E40" w:rsidRPr="00E84C5A" w14:paraId="2EE6FDD0" w14:textId="77777777" w:rsidTr="003F5E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C5EFC" w14:textId="77777777" w:rsidR="00E16E40" w:rsidRPr="00E84C5A" w:rsidRDefault="00E16E40" w:rsidP="003F5E10">
            <w:pPr>
              <w:pStyle w:val="headertabella0"/>
              <w:rPr>
                <w:color w:val="002060"/>
              </w:rPr>
            </w:pPr>
            <w:r w:rsidRPr="00E84C5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4A7BD" w14:textId="77777777" w:rsidR="00E16E40" w:rsidRPr="00E84C5A" w:rsidRDefault="00E16E40" w:rsidP="003F5E10">
            <w:pPr>
              <w:pStyle w:val="headertabella0"/>
              <w:rPr>
                <w:color w:val="002060"/>
              </w:rPr>
            </w:pPr>
            <w:r w:rsidRPr="00E84C5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3CE5B" w14:textId="77777777" w:rsidR="00E16E40" w:rsidRPr="00E84C5A" w:rsidRDefault="00E16E40" w:rsidP="003F5E10">
            <w:pPr>
              <w:pStyle w:val="headertabella0"/>
              <w:rPr>
                <w:color w:val="002060"/>
              </w:rPr>
            </w:pPr>
            <w:r w:rsidRPr="00E84C5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06AF3" w14:textId="77777777" w:rsidR="00E16E40" w:rsidRPr="00E84C5A" w:rsidRDefault="00E16E40" w:rsidP="003F5E10">
            <w:pPr>
              <w:pStyle w:val="headertabella0"/>
              <w:rPr>
                <w:color w:val="002060"/>
              </w:rPr>
            </w:pPr>
            <w:r w:rsidRPr="00E84C5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3C9B7" w14:textId="77777777" w:rsidR="00E16E40" w:rsidRPr="00E84C5A" w:rsidRDefault="00E16E40" w:rsidP="003F5E10">
            <w:pPr>
              <w:pStyle w:val="headertabella0"/>
              <w:rPr>
                <w:color w:val="002060"/>
              </w:rPr>
            </w:pPr>
            <w:r w:rsidRPr="00E84C5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E3870" w14:textId="77777777" w:rsidR="00E16E40" w:rsidRPr="00E84C5A" w:rsidRDefault="00E16E40" w:rsidP="003F5E10">
            <w:pPr>
              <w:pStyle w:val="headertabella0"/>
              <w:rPr>
                <w:color w:val="002060"/>
              </w:rPr>
            </w:pPr>
            <w:proofErr w:type="spellStart"/>
            <w:r w:rsidRPr="00E84C5A">
              <w:rPr>
                <w:color w:val="002060"/>
              </w:rPr>
              <w:t>Localita'</w:t>
            </w:r>
            <w:proofErr w:type="spellEnd"/>
            <w:r w:rsidRPr="00E84C5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7FB0C" w14:textId="77777777" w:rsidR="00E16E40" w:rsidRPr="00E84C5A" w:rsidRDefault="00E16E40" w:rsidP="003F5E10">
            <w:pPr>
              <w:pStyle w:val="headertabella0"/>
              <w:rPr>
                <w:color w:val="002060"/>
              </w:rPr>
            </w:pPr>
            <w:r w:rsidRPr="00E84C5A">
              <w:rPr>
                <w:color w:val="002060"/>
              </w:rPr>
              <w:t>Indirizzo Impianto</w:t>
            </w:r>
          </w:p>
        </w:tc>
      </w:tr>
      <w:tr w:rsidR="00E16E40" w:rsidRPr="00E84C5A" w14:paraId="5C9314D8" w14:textId="77777777" w:rsidTr="003F5E1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A3D12D" w14:textId="77777777" w:rsidR="00E16E40" w:rsidRPr="00E84C5A" w:rsidRDefault="00E16E40" w:rsidP="003F5E10">
            <w:pPr>
              <w:pStyle w:val="rowtabella0"/>
              <w:rPr>
                <w:color w:val="002060"/>
              </w:rPr>
            </w:pPr>
            <w:r w:rsidRPr="00E84C5A">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9CA988" w14:textId="77777777" w:rsidR="00E16E40" w:rsidRPr="00E84C5A" w:rsidRDefault="00E16E40" w:rsidP="003F5E10">
            <w:pPr>
              <w:pStyle w:val="rowtabella0"/>
              <w:rPr>
                <w:color w:val="002060"/>
              </w:rPr>
            </w:pPr>
            <w:r w:rsidRPr="00E84C5A">
              <w:rPr>
                <w:color w:val="002060"/>
              </w:rPr>
              <w:t>CENTRO SPORTIVO SUASA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207564" w14:textId="77777777" w:rsidR="00E16E40" w:rsidRPr="00E84C5A" w:rsidRDefault="00E16E40" w:rsidP="003F5E10">
            <w:pPr>
              <w:pStyle w:val="rowtabella0"/>
              <w:jc w:val="center"/>
              <w:rPr>
                <w:color w:val="002060"/>
              </w:rPr>
            </w:pPr>
            <w:r w:rsidRPr="00E84C5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442C88" w14:textId="77777777" w:rsidR="00E16E40" w:rsidRPr="00E84C5A" w:rsidRDefault="00E16E40" w:rsidP="003F5E10">
            <w:pPr>
              <w:pStyle w:val="rowtabella0"/>
              <w:rPr>
                <w:color w:val="002060"/>
              </w:rPr>
            </w:pPr>
            <w:r w:rsidRPr="00E84C5A">
              <w:rPr>
                <w:color w:val="002060"/>
              </w:rPr>
              <w:t>13/02/2026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D47E0" w14:textId="77777777" w:rsidR="00E16E40" w:rsidRPr="00E84C5A" w:rsidRDefault="00E16E40" w:rsidP="003F5E10">
            <w:pPr>
              <w:pStyle w:val="rowtabella0"/>
              <w:rPr>
                <w:color w:val="002060"/>
              </w:rPr>
            </w:pPr>
            <w:r w:rsidRPr="00E84C5A">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6B60DA" w14:textId="77777777" w:rsidR="00E16E40" w:rsidRPr="00E84C5A" w:rsidRDefault="00E16E40" w:rsidP="003F5E10">
            <w:pPr>
              <w:pStyle w:val="rowtabella0"/>
              <w:rPr>
                <w:color w:val="002060"/>
              </w:rPr>
            </w:pPr>
            <w:r w:rsidRPr="00E84C5A">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6F4412" w14:textId="77777777" w:rsidR="00E16E40" w:rsidRPr="00E84C5A" w:rsidRDefault="00E16E40" w:rsidP="003F5E10">
            <w:pPr>
              <w:pStyle w:val="rowtabella0"/>
              <w:rPr>
                <w:color w:val="002060"/>
              </w:rPr>
            </w:pPr>
            <w:r w:rsidRPr="00E84C5A">
              <w:rPr>
                <w:color w:val="002060"/>
              </w:rPr>
              <w:t>LOCALITA' LE CALVIE</w:t>
            </w:r>
          </w:p>
        </w:tc>
      </w:tr>
      <w:tr w:rsidR="00E16E40" w:rsidRPr="00E84C5A" w14:paraId="3ADB90E4"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93860D" w14:textId="77777777" w:rsidR="00E16E40" w:rsidRPr="00E84C5A" w:rsidRDefault="00E16E40" w:rsidP="003F5E10">
            <w:pPr>
              <w:pStyle w:val="rowtabella0"/>
              <w:rPr>
                <w:color w:val="002060"/>
              </w:rPr>
            </w:pPr>
            <w:r w:rsidRPr="00E84C5A">
              <w:rPr>
                <w:color w:val="002060"/>
              </w:rPr>
              <w:t>FUTSAL COMUNANZA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8A638F" w14:textId="77777777" w:rsidR="00E16E40" w:rsidRPr="00E84C5A" w:rsidRDefault="00E16E40" w:rsidP="003F5E10">
            <w:pPr>
              <w:pStyle w:val="rowtabella0"/>
              <w:rPr>
                <w:color w:val="002060"/>
              </w:rPr>
            </w:pPr>
            <w:r w:rsidRPr="00E84C5A">
              <w:rPr>
                <w:color w:val="002060"/>
              </w:rPr>
              <w:t>CALCIO 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1A3FB0"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0A1B81" w14:textId="77777777" w:rsidR="00E16E40" w:rsidRPr="00E84C5A" w:rsidRDefault="00E16E40" w:rsidP="003F5E10">
            <w:pPr>
              <w:pStyle w:val="rowtabella0"/>
              <w:rPr>
                <w:color w:val="002060"/>
              </w:rPr>
            </w:pPr>
            <w:r w:rsidRPr="00E84C5A">
              <w:rPr>
                <w:color w:val="002060"/>
              </w:rPr>
              <w:t>13/02/2026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CDF22A" w14:textId="77777777" w:rsidR="00E16E40" w:rsidRPr="00E84C5A" w:rsidRDefault="00E16E40" w:rsidP="003F5E10">
            <w:pPr>
              <w:pStyle w:val="rowtabella0"/>
              <w:rPr>
                <w:color w:val="002060"/>
              </w:rPr>
            </w:pPr>
            <w:r w:rsidRPr="00E84C5A">
              <w:rPr>
                <w:color w:val="002060"/>
              </w:rPr>
              <w:t>5726 CAMPO CALCIO 5 PIANE DI MORRO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D007FB" w14:textId="77777777" w:rsidR="00E16E40" w:rsidRPr="00E84C5A" w:rsidRDefault="00E16E40" w:rsidP="003F5E10">
            <w:pPr>
              <w:pStyle w:val="rowtabella0"/>
              <w:rPr>
                <w:color w:val="002060"/>
              </w:rPr>
            </w:pPr>
            <w:r w:rsidRPr="00E84C5A">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CEF00A" w14:textId="77777777" w:rsidR="00E16E40" w:rsidRPr="00E84C5A" w:rsidRDefault="00E16E40" w:rsidP="003F5E10">
            <w:pPr>
              <w:pStyle w:val="rowtabella0"/>
              <w:rPr>
                <w:color w:val="002060"/>
              </w:rPr>
            </w:pPr>
            <w:r w:rsidRPr="00E84C5A">
              <w:rPr>
                <w:color w:val="002060"/>
              </w:rPr>
              <w:t>VIA VERCELLI SNC</w:t>
            </w:r>
          </w:p>
        </w:tc>
      </w:tr>
      <w:tr w:rsidR="00E16E40" w:rsidRPr="00E84C5A" w14:paraId="0C182F83"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524BD4" w14:textId="77777777" w:rsidR="00E16E40" w:rsidRPr="00E84C5A" w:rsidRDefault="00E16E40" w:rsidP="003F5E10">
            <w:pPr>
              <w:pStyle w:val="rowtabella0"/>
              <w:rPr>
                <w:color w:val="002060"/>
              </w:rPr>
            </w:pPr>
            <w:proofErr w:type="gramStart"/>
            <w:r w:rsidRPr="00E84C5A">
              <w:rPr>
                <w:color w:val="002060"/>
              </w:rPr>
              <w:t>MR.SANGIORGESE</w:t>
            </w:r>
            <w:proofErr w:type="gramEnd"/>
            <w:r w:rsidRPr="00E84C5A">
              <w:rPr>
                <w:color w:val="002060"/>
              </w:rPr>
              <w:t xml:space="preserve"> CALCIO1922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33C50E" w14:textId="77777777" w:rsidR="00E16E40" w:rsidRPr="00E84C5A" w:rsidRDefault="00E16E40" w:rsidP="003F5E10">
            <w:pPr>
              <w:pStyle w:val="rowtabella0"/>
              <w:rPr>
                <w:color w:val="002060"/>
              </w:rPr>
            </w:pPr>
            <w:r w:rsidRPr="00E84C5A">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1B770A"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B28303" w14:textId="77777777" w:rsidR="00E16E40" w:rsidRPr="00E84C5A" w:rsidRDefault="00E16E40" w:rsidP="003F5E10">
            <w:pPr>
              <w:pStyle w:val="rowtabella0"/>
              <w:rPr>
                <w:color w:val="002060"/>
              </w:rPr>
            </w:pPr>
            <w:r w:rsidRPr="00E84C5A">
              <w:rPr>
                <w:color w:val="002060"/>
              </w:rPr>
              <w:t>13/02/2026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58F5C3" w14:textId="77777777" w:rsidR="00E16E40" w:rsidRPr="00E84C5A" w:rsidRDefault="00E16E40" w:rsidP="003F5E10">
            <w:pPr>
              <w:pStyle w:val="rowtabella0"/>
              <w:rPr>
                <w:color w:val="002060"/>
              </w:rPr>
            </w:pPr>
            <w:r w:rsidRPr="00E84C5A">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D9145B" w14:textId="77777777" w:rsidR="00E16E40" w:rsidRPr="00E84C5A" w:rsidRDefault="00E16E40" w:rsidP="003F5E10">
            <w:pPr>
              <w:pStyle w:val="rowtabella0"/>
              <w:rPr>
                <w:color w:val="002060"/>
              </w:rPr>
            </w:pPr>
            <w:r w:rsidRPr="00E84C5A">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EEAAB9" w14:textId="77777777" w:rsidR="00E16E40" w:rsidRPr="00E84C5A" w:rsidRDefault="00E16E40" w:rsidP="003F5E10">
            <w:pPr>
              <w:pStyle w:val="rowtabella0"/>
              <w:rPr>
                <w:color w:val="002060"/>
              </w:rPr>
            </w:pPr>
            <w:r w:rsidRPr="00E84C5A">
              <w:rPr>
                <w:color w:val="002060"/>
              </w:rPr>
              <w:t>VIA FRATELLANZA SNC</w:t>
            </w:r>
          </w:p>
        </w:tc>
      </w:tr>
      <w:tr w:rsidR="00E16E40" w:rsidRPr="00E84C5A" w14:paraId="6878A855"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E35FD4" w14:textId="77777777" w:rsidR="00E16E40" w:rsidRPr="00E84C5A" w:rsidRDefault="00E16E40" w:rsidP="003F5E10">
            <w:pPr>
              <w:pStyle w:val="rowtabella0"/>
              <w:rPr>
                <w:color w:val="002060"/>
              </w:rPr>
            </w:pPr>
            <w:r w:rsidRPr="00E84C5A">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DFF413" w14:textId="77777777" w:rsidR="00E16E40" w:rsidRPr="00E84C5A" w:rsidRDefault="00E16E40" w:rsidP="003F5E10">
            <w:pPr>
              <w:pStyle w:val="rowtabella0"/>
              <w:rPr>
                <w:color w:val="002060"/>
              </w:rPr>
            </w:pPr>
            <w:r w:rsidRPr="00E84C5A">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A34F40"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2415A1" w14:textId="77777777" w:rsidR="00E16E40" w:rsidRPr="00E84C5A" w:rsidRDefault="00E16E40" w:rsidP="003F5E10">
            <w:pPr>
              <w:pStyle w:val="rowtabella0"/>
              <w:rPr>
                <w:color w:val="002060"/>
              </w:rPr>
            </w:pPr>
            <w:r w:rsidRPr="00E84C5A">
              <w:rPr>
                <w:color w:val="002060"/>
              </w:rPr>
              <w:t>13/02/2026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5E90FD" w14:textId="77777777" w:rsidR="00E16E40" w:rsidRPr="00E84C5A" w:rsidRDefault="00E16E40" w:rsidP="003F5E10">
            <w:pPr>
              <w:pStyle w:val="rowtabella0"/>
              <w:rPr>
                <w:color w:val="002060"/>
              </w:rPr>
            </w:pPr>
            <w:r w:rsidRPr="00E84C5A">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ED0908" w14:textId="77777777" w:rsidR="00E16E40" w:rsidRPr="00E84C5A" w:rsidRDefault="00E16E40" w:rsidP="003F5E10">
            <w:pPr>
              <w:pStyle w:val="rowtabella0"/>
              <w:rPr>
                <w:color w:val="002060"/>
              </w:rPr>
            </w:pPr>
            <w:r w:rsidRPr="00E84C5A">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8070EA" w14:textId="77777777" w:rsidR="00E16E40" w:rsidRPr="00E84C5A" w:rsidRDefault="00E16E40" w:rsidP="003F5E10">
            <w:pPr>
              <w:pStyle w:val="rowtabella0"/>
              <w:rPr>
                <w:color w:val="002060"/>
              </w:rPr>
            </w:pPr>
            <w:r w:rsidRPr="00E84C5A">
              <w:rPr>
                <w:color w:val="002060"/>
              </w:rPr>
              <w:t>VIA ROMA, SNC</w:t>
            </w:r>
          </w:p>
        </w:tc>
      </w:tr>
      <w:tr w:rsidR="00E16E40" w:rsidRPr="00E84C5A" w14:paraId="6AB41569"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DEB139" w14:textId="77777777" w:rsidR="00E16E40" w:rsidRPr="00E84C5A" w:rsidRDefault="00E16E40" w:rsidP="003F5E10">
            <w:pPr>
              <w:pStyle w:val="rowtabella0"/>
              <w:rPr>
                <w:color w:val="002060"/>
              </w:rPr>
            </w:pPr>
            <w:r w:rsidRPr="00E84C5A">
              <w:rPr>
                <w:color w:val="002060"/>
              </w:rPr>
              <w:t>TRODICA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41CA93" w14:textId="77777777" w:rsidR="00E16E40" w:rsidRPr="00E84C5A" w:rsidRDefault="00E16E40" w:rsidP="003F5E10">
            <w:pPr>
              <w:pStyle w:val="rowtabella0"/>
              <w:rPr>
                <w:color w:val="002060"/>
              </w:rPr>
            </w:pPr>
            <w:r w:rsidRPr="00E84C5A">
              <w:rPr>
                <w:color w:val="002060"/>
              </w:rPr>
              <w:t>STAFFOLO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052E6A"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D25726" w14:textId="77777777" w:rsidR="00E16E40" w:rsidRPr="00E84C5A" w:rsidRDefault="00E16E40" w:rsidP="003F5E10">
            <w:pPr>
              <w:pStyle w:val="rowtabella0"/>
              <w:rPr>
                <w:color w:val="002060"/>
              </w:rPr>
            </w:pPr>
            <w:r w:rsidRPr="00E84C5A">
              <w:rPr>
                <w:color w:val="002060"/>
              </w:rPr>
              <w:t>13/02/2026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6620F3" w14:textId="77777777" w:rsidR="00E16E40" w:rsidRPr="00E84C5A" w:rsidRDefault="00E16E40" w:rsidP="003F5E10">
            <w:pPr>
              <w:pStyle w:val="rowtabella0"/>
              <w:rPr>
                <w:color w:val="002060"/>
              </w:rPr>
            </w:pPr>
            <w:r w:rsidRPr="00E84C5A">
              <w:rPr>
                <w:color w:val="002060"/>
              </w:rPr>
              <w:t>5219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0AE371" w14:textId="77777777" w:rsidR="00E16E40" w:rsidRPr="00E84C5A" w:rsidRDefault="00E16E40" w:rsidP="003F5E10">
            <w:pPr>
              <w:pStyle w:val="rowtabella0"/>
              <w:rPr>
                <w:color w:val="002060"/>
              </w:rPr>
            </w:pPr>
            <w:r w:rsidRPr="00E84C5A">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C445BD" w14:textId="77777777" w:rsidR="00E16E40" w:rsidRPr="00E84C5A" w:rsidRDefault="00E16E40" w:rsidP="003F5E10">
            <w:pPr>
              <w:pStyle w:val="rowtabella0"/>
              <w:rPr>
                <w:color w:val="002060"/>
              </w:rPr>
            </w:pPr>
            <w:r w:rsidRPr="00E84C5A">
              <w:rPr>
                <w:color w:val="002060"/>
              </w:rPr>
              <w:t>VIA LIGURIA - BORGO PINTURA</w:t>
            </w:r>
          </w:p>
        </w:tc>
      </w:tr>
      <w:tr w:rsidR="00E16E40" w:rsidRPr="00E84C5A" w14:paraId="14A54B18" w14:textId="77777777" w:rsidTr="003F5E1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A64E5D" w14:textId="77777777" w:rsidR="00E16E40" w:rsidRPr="00E84C5A" w:rsidRDefault="00E16E40" w:rsidP="003F5E10">
            <w:pPr>
              <w:pStyle w:val="rowtabella0"/>
              <w:rPr>
                <w:color w:val="002060"/>
              </w:rPr>
            </w:pPr>
            <w:r w:rsidRPr="00E84C5A">
              <w:rPr>
                <w:color w:val="002060"/>
              </w:rPr>
              <w:t>VENERE POTENTIA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190ADF" w14:textId="77777777" w:rsidR="00E16E40" w:rsidRPr="00E84C5A" w:rsidRDefault="00E16E40" w:rsidP="003F5E10">
            <w:pPr>
              <w:pStyle w:val="rowtabella0"/>
              <w:rPr>
                <w:color w:val="002060"/>
              </w:rPr>
            </w:pPr>
            <w:proofErr w:type="gramStart"/>
            <w:r w:rsidRPr="00E84C5A">
              <w:rPr>
                <w:color w:val="002060"/>
              </w:rPr>
              <w:t>U.MANDOLESI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C2D2A0" w14:textId="77777777" w:rsidR="00E16E40" w:rsidRPr="00E84C5A" w:rsidRDefault="00E16E40" w:rsidP="003F5E10">
            <w:pPr>
              <w:pStyle w:val="rowtabella0"/>
              <w:jc w:val="center"/>
              <w:rPr>
                <w:color w:val="002060"/>
              </w:rPr>
            </w:pPr>
            <w:r w:rsidRPr="00E84C5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6EDC9" w14:textId="77777777" w:rsidR="00E16E40" w:rsidRPr="00E84C5A" w:rsidRDefault="00E16E40" w:rsidP="003F5E10">
            <w:pPr>
              <w:pStyle w:val="rowtabella0"/>
              <w:rPr>
                <w:color w:val="002060"/>
              </w:rPr>
            </w:pPr>
            <w:r w:rsidRPr="00E84C5A">
              <w:rPr>
                <w:color w:val="002060"/>
              </w:rPr>
              <w:t>13/02/2026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AD1190" w14:textId="77777777" w:rsidR="00E16E40" w:rsidRPr="00E84C5A" w:rsidRDefault="00E16E40" w:rsidP="003F5E10">
            <w:pPr>
              <w:pStyle w:val="rowtabella0"/>
              <w:rPr>
                <w:color w:val="002060"/>
              </w:rPr>
            </w:pPr>
            <w:r w:rsidRPr="00E84C5A">
              <w:rPr>
                <w:color w:val="002060"/>
              </w:rPr>
              <w:t>5279 PALESTRA G. LEOPARDI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87771C" w14:textId="77777777" w:rsidR="00E16E40" w:rsidRPr="00E84C5A" w:rsidRDefault="00E16E40" w:rsidP="003F5E10">
            <w:pPr>
              <w:pStyle w:val="rowtabella0"/>
              <w:rPr>
                <w:color w:val="002060"/>
              </w:rPr>
            </w:pPr>
            <w:r w:rsidRPr="00E84C5A">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F1570D" w14:textId="77777777" w:rsidR="00E16E40" w:rsidRPr="00E84C5A" w:rsidRDefault="00E16E40" w:rsidP="003F5E10">
            <w:pPr>
              <w:pStyle w:val="rowtabella0"/>
              <w:rPr>
                <w:color w:val="002060"/>
              </w:rPr>
            </w:pPr>
            <w:r w:rsidRPr="00E84C5A">
              <w:rPr>
                <w:color w:val="002060"/>
              </w:rPr>
              <w:t>VIA DELLO SPORT</w:t>
            </w:r>
          </w:p>
        </w:tc>
      </w:tr>
    </w:tbl>
    <w:p w14:paraId="15E3DE66" w14:textId="77777777" w:rsidR="00E16E40" w:rsidRPr="00B24218" w:rsidRDefault="00E16E40" w:rsidP="00522EAD">
      <w:pPr>
        <w:pStyle w:val="breakline"/>
        <w:rPr>
          <w:rFonts w:eastAsiaTheme="minorEastAsia"/>
          <w:color w:val="002060"/>
        </w:rPr>
      </w:pPr>
    </w:p>
    <w:p w14:paraId="457971F6" w14:textId="77777777" w:rsidR="00522EAD" w:rsidRPr="00B24218" w:rsidRDefault="00522EAD" w:rsidP="00522EAD">
      <w:pPr>
        <w:pStyle w:val="breakline"/>
        <w:rPr>
          <w:color w:val="002060"/>
        </w:rPr>
      </w:pPr>
    </w:p>
    <w:p w14:paraId="5F15B359" w14:textId="77777777" w:rsidR="00522EAD" w:rsidRPr="00B24218" w:rsidRDefault="00522EAD" w:rsidP="00522EAD">
      <w:pPr>
        <w:pStyle w:val="breakline"/>
        <w:rPr>
          <w:color w:val="002060"/>
        </w:rPr>
      </w:pPr>
    </w:p>
    <w:p w14:paraId="5E8E3406" w14:textId="77777777" w:rsidR="00522EAD" w:rsidRPr="00B24218" w:rsidRDefault="00522EAD" w:rsidP="00522EAD">
      <w:pPr>
        <w:pStyle w:val="titolocampionato0"/>
        <w:shd w:val="clear" w:color="auto" w:fill="CCCCCC"/>
        <w:spacing w:before="80" w:after="40"/>
        <w:rPr>
          <w:color w:val="002060"/>
        </w:rPr>
      </w:pPr>
      <w:r w:rsidRPr="00B24218">
        <w:rPr>
          <w:color w:val="002060"/>
        </w:rPr>
        <w:t>UNDER 19 CALCIO A 5 REGIONALE</w:t>
      </w:r>
    </w:p>
    <w:p w14:paraId="106EAA17" w14:textId="77777777" w:rsidR="00522EAD" w:rsidRPr="00FD14DB" w:rsidRDefault="00522EAD" w:rsidP="00522EAD">
      <w:pPr>
        <w:pStyle w:val="titoloprinc0"/>
        <w:rPr>
          <w:color w:val="002060"/>
        </w:rPr>
      </w:pPr>
      <w:r w:rsidRPr="00FD14DB">
        <w:rPr>
          <w:color w:val="002060"/>
        </w:rPr>
        <w:t>ANAGRAFICA/INDIRIZZARIO/VARIAZIONI CALENDARIO</w:t>
      </w:r>
    </w:p>
    <w:p w14:paraId="007FFB04" w14:textId="77777777" w:rsidR="00522EAD" w:rsidRDefault="00522EAD" w:rsidP="00522EAD">
      <w:pPr>
        <w:pStyle w:val="titoloprinc0"/>
        <w:jc w:val="both"/>
        <w:rPr>
          <w:b w:val="0"/>
          <w:bCs w:val="0"/>
          <w:color w:val="002060"/>
          <w:sz w:val="22"/>
          <w:szCs w:val="22"/>
        </w:rPr>
      </w:pPr>
    </w:p>
    <w:p w14:paraId="48CD86F1" w14:textId="77777777" w:rsidR="00522EAD" w:rsidRPr="007956B9" w:rsidRDefault="00522EAD" w:rsidP="00522EAD">
      <w:pPr>
        <w:pStyle w:val="titoloprinc0"/>
        <w:jc w:val="both"/>
        <w:rPr>
          <w:color w:val="002060"/>
          <w:sz w:val="22"/>
          <w:szCs w:val="22"/>
        </w:rPr>
      </w:pPr>
      <w:r w:rsidRPr="007956B9">
        <w:rPr>
          <w:color w:val="002060"/>
          <w:sz w:val="22"/>
          <w:szCs w:val="22"/>
        </w:rPr>
        <w:t>GIRONE “</w:t>
      </w:r>
      <w:r>
        <w:rPr>
          <w:color w:val="002060"/>
          <w:sz w:val="22"/>
          <w:szCs w:val="22"/>
        </w:rPr>
        <w:t>GOLD</w:t>
      </w:r>
      <w:r w:rsidRPr="007956B9">
        <w:rPr>
          <w:color w:val="002060"/>
          <w:sz w:val="22"/>
          <w:szCs w:val="22"/>
        </w:rPr>
        <w:t>”</w:t>
      </w:r>
    </w:p>
    <w:p w14:paraId="0FBEB820" w14:textId="77777777" w:rsidR="00522EAD" w:rsidRPr="007956B9" w:rsidRDefault="00522EAD" w:rsidP="00522EAD">
      <w:pPr>
        <w:pStyle w:val="titoloprinc0"/>
        <w:jc w:val="both"/>
        <w:rPr>
          <w:b w:val="0"/>
          <w:bCs w:val="0"/>
          <w:color w:val="002060"/>
          <w:sz w:val="22"/>
          <w:szCs w:val="22"/>
        </w:rPr>
      </w:pPr>
    </w:p>
    <w:p w14:paraId="22AA6A22" w14:textId="77777777" w:rsidR="00522EAD" w:rsidRDefault="00522EAD" w:rsidP="00522EAD">
      <w:pPr>
        <w:pStyle w:val="titoloprinc0"/>
        <w:jc w:val="both"/>
        <w:rPr>
          <w:b w:val="0"/>
          <w:bCs w:val="0"/>
          <w:color w:val="002060"/>
          <w:sz w:val="22"/>
          <w:szCs w:val="22"/>
        </w:rPr>
      </w:pPr>
      <w:r w:rsidRPr="007956B9">
        <w:rPr>
          <w:b w:val="0"/>
          <w:bCs w:val="0"/>
          <w:color w:val="002060"/>
          <w:sz w:val="22"/>
          <w:szCs w:val="22"/>
        </w:rPr>
        <w:t xml:space="preserve">La Società </w:t>
      </w:r>
      <w:r>
        <w:rPr>
          <w:color w:val="002060"/>
          <w:sz w:val="22"/>
          <w:szCs w:val="22"/>
        </w:rPr>
        <w:t>ACSS MONDOLFO C5</w:t>
      </w:r>
      <w:r w:rsidRPr="007956B9">
        <w:rPr>
          <w:color w:val="002060"/>
          <w:sz w:val="22"/>
          <w:szCs w:val="22"/>
        </w:rPr>
        <w:t xml:space="preserve"> </w:t>
      </w:r>
      <w:r w:rsidRPr="007956B9">
        <w:rPr>
          <w:b w:val="0"/>
          <w:bCs w:val="0"/>
          <w:color w:val="002060"/>
          <w:sz w:val="22"/>
          <w:szCs w:val="22"/>
        </w:rPr>
        <w:t xml:space="preserve">comunica disputerà </w:t>
      </w:r>
      <w:r w:rsidRPr="007956B9">
        <w:rPr>
          <w:b w:val="0"/>
          <w:bCs w:val="0"/>
          <w:color w:val="002060"/>
          <w:sz w:val="22"/>
          <w:szCs w:val="22"/>
          <w:u w:val="single"/>
        </w:rPr>
        <w:t>tutte le gare</w:t>
      </w:r>
      <w:r w:rsidRPr="007956B9">
        <w:rPr>
          <w:b w:val="0"/>
          <w:bCs w:val="0"/>
          <w:color w:val="002060"/>
          <w:sz w:val="22"/>
          <w:szCs w:val="22"/>
        </w:rPr>
        <w:t xml:space="preserve"> interne il </w:t>
      </w:r>
      <w:r>
        <w:rPr>
          <w:color w:val="002060"/>
          <w:sz w:val="22"/>
          <w:szCs w:val="22"/>
        </w:rPr>
        <w:t xml:space="preserve">SABATO </w:t>
      </w:r>
      <w:r w:rsidRPr="007956B9">
        <w:rPr>
          <w:b w:val="0"/>
          <w:bCs w:val="0"/>
          <w:color w:val="002060"/>
          <w:sz w:val="22"/>
          <w:szCs w:val="22"/>
        </w:rPr>
        <w:t xml:space="preserve">alle </w:t>
      </w:r>
      <w:r w:rsidRPr="007956B9">
        <w:rPr>
          <w:color w:val="002060"/>
          <w:sz w:val="22"/>
          <w:szCs w:val="22"/>
        </w:rPr>
        <w:t xml:space="preserve">ore </w:t>
      </w:r>
      <w:r>
        <w:rPr>
          <w:color w:val="002060"/>
          <w:sz w:val="22"/>
          <w:szCs w:val="22"/>
        </w:rPr>
        <w:t>19:00</w:t>
      </w:r>
      <w:r w:rsidRPr="007956B9">
        <w:rPr>
          <w:b w:val="0"/>
          <w:bCs w:val="0"/>
          <w:color w:val="002060"/>
          <w:sz w:val="22"/>
          <w:szCs w:val="22"/>
        </w:rPr>
        <w:t xml:space="preserve">, </w:t>
      </w:r>
      <w:r>
        <w:rPr>
          <w:b w:val="0"/>
          <w:bCs w:val="0"/>
          <w:color w:val="002060"/>
          <w:sz w:val="22"/>
          <w:szCs w:val="22"/>
        </w:rPr>
        <w:t>stesso campo.</w:t>
      </w:r>
    </w:p>
    <w:p w14:paraId="7EB67144" w14:textId="77777777" w:rsidR="00522EAD" w:rsidRDefault="00522EAD" w:rsidP="00522EAD">
      <w:pPr>
        <w:pStyle w:val="titoloprinc0"/>
        <w:jc w:val="both"/>
        <w:rPr>
          <w:b w:val="0"/>
          <w:bCs w:val="0"/>
          <w:color w:val="002060"/>
          <w:sz w:val="22"/>
          <w:szCs w:val="22"/>
        </w:rPr>
      </w:pPr>
    </w:p>
    <w:p w14:paraId="38243284" w14:textId="77777777" w:rsidR="00522EAD" w:rsidRPr="00B24218" w:rsidRDefault="00522EAD" w:rsidP="00522EAD">
      <w:pPr>
        <w:pStyle w:val="titoloprinc0"/>
        <w:rPr>
          <w:color w:val="002060"/>
        </w:rPr>
      </w:pPr>
      <w:r w:rsidRPr="00B24218">
        <w:rPr>
          <w:color w:val="002060"/>
        </w:rPr>
        <w:t>VARIAZIONI AL PROGRAMMA GARE</w:t>
      </w:r>
    </w:p>
    <w:p w14:paraId="5FB2D2AF" w14:textId="77777777" w:rsidR="00522EAD" w:rsidRPr="00B24218" w:rsidRDefault="00522EAD" w:rsidP="00522EAD">
      <w:pPr>
        <w:pStyle w:val="breakline"/>
        <w:rPr>
          <w:color w:val="002060"/>
        </w:rPr>
      </w:pPr>
    </w:p>
    <w:p w14:paraId="6A497085" w14:textId="77777777" w:rsidR="00522EAD" w:rsidRPr="00B24218" w:rsidRDefault="00522EAD" w:rsidP="00522EAD">
      <w:pPr>
        <w:pStyle w:val="breakline"/>
        <w:rPr>
          <w:color w:val="002060"/>
        </w:rPr>
      </w:pPr>
    </w:p>
    <w:p w14:paraId="5745BF54" w14:textId="77777777" w:rsidR="00522EAD" w:rsidRPr="00B24218" w:rsidRDefault="00522EAD" w:rsidP="00522EAD">
      <w:pPr>
        <w:pStyle w:val="sottotitolocampionato10"/>
        <w:rPr>
          <w:color w:val="002060"/>
        </w:rPr>
      </w:pPr>
      <w:r w:rsidRPr="00B24218">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22EAD" w:rsidRPr="00B24218" w14:paraId="6D7F0EB3" w14:textId="77777777" w:rsidTr="0095759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9ED48" w14:textId="77777777" w:rsidR="00522EAD" w:rsidRPr="00B24218" w:rsidRDefault="00522EAD" w:rsidP="003F5E10">
            <w:pPr>
              <w:pStyle w:val="headertabella0"/>
              <w:rPr>
                <w:color w:val="002060"/>
              </w:rPr>
            </w:pPr>
            <w:r w:rsidRPr="00B2421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0AEFC" w14:textId="77777777" w:rsidR="00522EAD" w:rsidRPr="00B24218" w:rsidRDefault="00522EAD" w:rsidP="003F5E10">
            <w:pPr>
              <w:pStyle w:val="headertabella0"/>
              <w:rPr>
                <w:color w:val="002060"/>
              </w:rPr>
            </w:pPr>
            <w:r w:rsidRPr="00B24218">
              <w:rPr>
                <w:color w:val="002060"/>
              </w:rPr>
              <w:t xml:space="preserve">N° </w:t>
            </w:r>
            <w:proofErr w:type="spellStart"/>
            <w:r w:rsidRPr="00B24218">
              <w:rPr>
                <w:color w:val="002060"/>
              </w:rPr>
              <w:t>Gior</w:t>
            </w:r>
            <w:proofErr w:type="spellEnd"/>
            <w:r w:rsidRPr="00B2421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5CC7F" w14:textId="77777777" w:rsidR="00522EAD" w:rsidRPr="00B24218" w:rsidRDefault="00522EAD" w:rsidP="003F5E10">
            <w:pPr>
              <w:pStyle w:val="headertabella0"/>
              <w:rPr>
                <w:color w:val="002060"/>
              </w:rPr>
            </w:pPr>
            <w:r w:rsidRPr="00B2421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2DA89" w14:textId="77777777" w:rsidR="00522EAD" w:rsidRPr="00B24218" w:rsidRDefault="00522EAD" w:rsidP="003F5E10">
            <w:pPr>
              <w:pStyle w:val="headertabella0"/>
              <w:rPr>
                <w:color w:val="002060"/>
              </w:rPr>
            </w:pPr>
            <w:r w:rsidRPr="00B2421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68EAB" w14:textId="77777777" w:rsidR="00522EAD" w:rsidRPr="00B24218" w:rsidRDefault="00522EAD" w:rsidP="003F5E10">
            <w:pPr>
              <w:pStyle w:val="headertabella0"/>
              <w:rPr>
                <w:color w:val="002060"/>
              </w:rPr>
            </w:pPr>
            <w:r w:rsidRPr="00B24218">
              <w:rPr>
                <w:color w:val="002060"/>
              </w:rPr>
              <w:t xml:space="preserve">Data </w:t>
            </w:r>
            <w:proofErr w:type="spellStart"/>
            <w:r w:rsidRPr="00B24218">
              <w:rPr>
                <w:color w:val="002060"/>
              </w:rPr>
              <w:t>Orig</w:t>
            </w:r>
            <w:proofErr w:type="spellEnd"/>
            <w:r w:rsidRPr="00B2421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BE1E1" w14:textId="77777777" w:rsidR="00522EAD" w:rsidRPr="00B24218" w:rsidRDefault="00522EAD" w:rsidP="003F5E10">
            <w:pPr>
              <w:pStyle w:val="headertabella0"/>
              <w:rPr>
                <w:color w:val="002060"/>
              </w:rPr>
            </w:pPr>
            <w:r w:rsidRPr="00B2421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55193" w14:textId="77777777" w:rsidR="00522EAD" w:rsidRPr="00B24218" w:rsidRDefault="00522EAD" w:rsidP="003F5E10">
            <w:pPr>
              <w:pStyle w:val="headertabella0"/>
              <w:rPr>
                <w:color w:val="002060"/>
              </w:rPr>
            </w:pPr>
            <w:r w:rsidRPr="00B24218">
              <w:rPr>
                <w:color w:val="002060"/>
              </w:rPr>
              <w:t xml:space="preserve">Ora </w:t>
            </w:r>
            <w:proofErr w:type="spellStart"/>
            <w:r w:rsidRPr="00B24218">
              <w:rPr>
                <w:color w:val="002060"/>
              </w:rPr>
              <w:t>Orig</w:t>
            </w:r>
            <w:proofErr w:type="spellEnd"/>
            <w:r w:rsidRPr="00B2421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75044" w14:textId="77777777" w:rsidR="00522EAD" w:rsidRPr="00B24218" w:rsidRDefault="00522EAD" w:rsidP="003F5E10">
            <w:pPr>
              <w:pStyle w:val="headertabella0"/>
              <w:rPr>
                <w:color w:val="002060"/>
              </w:rPr>
            </w:pPr>
            <w:r w:rsidRPr="00B24218">
              <w:rPr>
                <w:color w:val="002060"/>
              </w:rPr>
              <w:t>Impianto</w:t>
            </w:r>
          </w:p>
        </w:tc>
      </w:tr>
      <w:tr w:rsidR="00522EAD" w:rsidRPr="00B24218" w14:paraId="7A819F6E" w14:textId="77777777" w:rsidTr="0095759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3EC9A" w14:textId="77777777" w:rsidR="00522EAD" w:rsidRPr="0095759F" w:rsidRDefault="00522EAD" w:rsidP="003F5E10">
            <w:pPr>
              <w:pStyle w:val="rowtabella0"/>
              <w:rPr>
                <w:color w:val="002060"/>
                <w:highlight w:val="yellow"/>
              </w:rPr>
            </w:pPr>
            <w:r w:rsidRPr="0095759F">
              <w:rPr>
                <w:color w:val="002060"/>
                <w:highlight w:val="yellow"/>
              </w:rPr>
              <w:t>14/02/2026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8A84A" w14:textId="77777777" w:rsidR="00522EAD" w:rsidRPr="0095759F" w:rsidRDefault="00522EAD" w:rsidP="003F5E10">
            <w:pPr>
              <w:pStyle w:val="rowtabella0"/>
              <w:jc w:val="center"/>
              <w:rPr>
                <w:color w:val="002060"/>
                <w:highlight w:val="yellow"/>
              </w:rPr>
            </w:pPr>
            <w:r w:rsidRPr="0095759F">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CD848" w14:textId="77777777" w:rsidR="00522EAD" w:rsidRPr="0095759F" w:rsidRDefault="00522EAD" w:rsidP="003F5E10">
            <w:pPr>
              <w:pStyle w:val="rowtabella0"/>
              <w:rPr>
                <w:color w:val="002060"/>
                <w:highlight w:val="yellow"/>
              </w:rPr>
            </w:pPr>
            <w:r w:rsidRPr="0095759F">
              <w:rPr>
                <w:color w:val="002060"/>
                <w:highlight w:val="yellow"/>
              </w:rPr>
              <w:t>ACSS MONDOLFO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1FAE1" w14:textId="77777777" w:rsidR="00522EAD" w:rsidRPr="0095759F" w:rsidRDefault="00522EAD" w:rsidP="003F5E10">
            <w:pPr>
              <w:pStyle w:val="rowtabella0"/>
              <w:rPr>
                <w:color w:val="002060"/>
                <w:highlight w:val="yellow"/>
              </w:rPr>
            </w:pPr>
            <w:r w:rsidRPr="0095759F">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25079" w14:textId="271A9DEC" w:rsidR="00522EAD" w:rsidRPr="00B24218" w:rsidRDefault="00522EAD" w:rsidP="003F5E1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5F76B" w14:textId="77777777" w:rsidR="00522EAD" w:rsidRPr="00B24218" w:rsidRDefault="00522EAD" w:rsidP="003F5E10">
            <w:pPr>
              <w:pStyle w:val="rowtabella0"/>
              <w:jc w:val="center"/>
              <w:rPr>
                <w:color w:val="002060"/>
              </w:rPr>
            </w:pPr>
            <w:r w:rsidRPr="0095759F">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185F5" w14:textId="7CB6A97B" w:rsidR="00522EAD" w:rsidRPr="00B24218" w:rsidRDefault="0095759F" w:rsidP="003F5E10">
            <w:pPr>
              <w:pStyle w:val="rowtabella0"/>
              <w:jc w:val="center"/>
              <w:rPr>
                <w:color w:val="002060"/>
              </w:rPr>
            </w:pPr>
            <w:r>
              <w:rPr>
                <w:color w:val="002060"/>
              </w:rPr>
              <w:t>19:00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CE9CA" w14:textId="77777777" w:rsidR="00522EAD" w:rsidRPr="00B24218" w:rsidRDefault="00522EAD" w:rsidP="003F5E10">
            <w:pPr>
              <w:rPr>
                <w:color w:val="002060"/>
              </w:rPr>
            </w:pPr>
          </w:p>
        </w:tc>
      </w:tr>
    </w:tbl>
    <w:p w14:paraId="37016ABF" w14:textId="77777777" w:rsidR="00522EAD" w:rsidRPr="00B24218" w:rsidRDefault="00522EAD" w:rsidP="00522EAD">
      <w:pPr>
        <w:pStyle w:val="breakline"/>
        <w:rPr>
          <w:rFonts w:eastAsiaTheme="minorEastAsia"/>
          <w:color w:val="002060"/>
        </w:rPr>
      </w:pPr>
    </w:p>
    <w:p w14:paraId="4C68FE39" w14:textId="77777777" w:rsidR="00522EAD" w:rsidRPr="00B24218" w:rsidRDefault="00522EAD" w:rsidP="00522EAD">
      <w:pPr>
        <w:pStyle w:val="breakline"/>
        <w:rPr>
          <w:color w:val="002060"/>
        </w:rPr>
      </w:pPr>
    </w:p>
    <w:p w14:paraId="72EDAC91" w14:textId="77777777" w:rsidR="00522EAD" w:rsidRPr="00B24218" w:rsidRDefault="00522EAD" w:rsidP="00522EAD">
      <w:pPr>
        <w:pStyle w:val="sottotitolocampionato10"/>
        <w:rPr>
          <w:color w:val="002060"/>
        </w:rPr>
      </w:pPr>
      <w:r w:rsidRPr="00B24218">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22EAD" w:rsidRPr="00B24218" w14:paraId="65AFF8CB" w14:textId="77777777" w:rsidTr="00486A8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22B0B" w14:textId="77777777" w:rsidR="00522EAD" w:rsidRPr="00B24218" w:rsidRDefault="00522EAD" w:rsidP="003F5E10">
            <w:pPr>
              <w:pStyle w:val="headertabella0"/>
              <w:rPr>
                <w:color w:val="002060"/>
              </w:rPr>
            </w:pPr>
            <w:r w:rsidRPr="00B2421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9FBEC" w14:textId="77777777" w:rsidR="00522EAD" w:rsidRPr="00B24218" w:rsidRDefault="00522EAD" w:rsidP="003F5E10">
            <w:pPr>
              <w:pStyle w:val="headertabella0"/>
              <w:rPr>
                <w:color w:val="002060"/>
              </w:rPr>
            </w:pPr>
            <w:r w:rsidRPr="00B24218">
              <w:rPr>
                <w:color w:val="002060"/>
              </w:rPr>
              <w:t xml:space="preserve">N° </w:t>
            </w:r>
            <w:proofErr w:type="spellStart"/>
            <w:r w:rsidRPr="00B24218">
              <w:rPr>
                <w:color w:val="002060"/>
              </w:rPr>
              <w:t>Gior</w:t>
            </w:r>
            <w:proofErr w:type="spellEnd"/>
            <w:r w:rsidRPr="00B2421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245AE" w14:textId="77777777" w:rsidR="00522EAD" w:rsidRPr="00B24218" w:rsidRDefault="00522EAD" w:rsidP="003F5E10">
            <w:pPr>
              <w:pStyle w:val="headertabella0"/>
              <w:rPr>
                <w:color w:val="002060"/>
              </w:rPr>
            </w:pPr>
            <w:r w:rsidRPr="00B2421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7FFD9" w14:textId="77777777" w:rsidR="00522EAD" w:rsidRPr="00B24218" w:rsidRDefault="00522EAD" w:rsidP="003F5E10">
            <w:pPr>
              <w:pStyle w:val="headertabella0"/>
              <w:rPr>
                <w:color w:val="002060"/>
              </w:rPr>
            </w:pPr>
            <w:r w:rsidRPr="00B2421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F074A" w14:textId="77777777" w:rsidR="00522EAD" w:rsidRPr="00B24218" w:rsidRDefault="00522EAD" w:rsidP="003F5E10">
            <w:pPr>
              <w:pStyle w:val="headertabella0"/>
              <w:rPr>
                <w:color w:val="002060"/>
              </w:rPr>
            </w:pPr>
            <w:r w:rsidRPr="00B24218">
              <w:rPr>
                <w:color w:val="002060"/>
              </w:rPr>
              <w:t xml:space="preserve">Data </w:t>
            </w:r>
            <w:proofErr w:type="spellStart"/>
            <w:r w:rsidRPr="00B24218">
              <w:rPr>
                <w:color w:val="002060"/>
              </w:rPr>
              <w:t>Orig</w:t>
            </w:r>
            <w:proofErr w:type="spellEnd"/>
            <w:r w:rsidRPr="00B2421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78B75" w14:textId="77777777" w:rsidR="00522EAD" w:rsidRPr="00B24218" w:rsidRDefault="00522EAD" w:rsidP="003F5E10">
            <w:pPr>
              <w:pStyle w:val="headertabella0"/>
              <w:rPr>
                <w:color w:val="002060"/>
              </w:rPr>
            </w:pPr>
            <w:r w:rsidRPr="00B2421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DDEB9" w14:textId="77777777" w:rsidR="00522EAD" w:rsidRPr="00B24218" w:rsidRDefault="00522EAD" w:rsidP="003F5E10">
            <w:pPr>
              <w:pStyle w:val="headertabella0"/>
              <w:rPr>
                <w:color w:val="002060"/>
              </w:rPr>
            </w:pPr>
            <w:r w:rsidRPr="00B24218">
              <w:rPr>
                <w:color w:val="002060"/>
              </w:rPr>
              <w:t xml:space="preserve">Ora </w:t>
            </w:r>
            <w:proofErr w:type="spellStart"/>
            <w:r w:rsidRPr="00B24218">
              <w:rPr>
                <w:color w:val="002060"/>
              </w:rPr>
              <w:t>Orig</w:t>
            </w:r>
            <w:proofErr w:type="spellEnd"/>
            <w:r w:rsidRPr="00B2421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6232C" w14:textId="77777777" w:rsidR="00522EAD" w:rsidRPr="00B24218" w:rsidRDefault="00522EAD" w:rsidP="003F5E10">
            <w:pPr>
              <w:pStyle w:val="headertabella0"/>
              <w:rPr>
                <w:color w:val="002060"/>
              </w:rPr>
            </w:pPr>
            <w:r w:rsidRPr="00B24218">
              <w:rPr>
                <w:color w:val="002060"/>
              </w:rPr>
              <w:t>Impianto</w:t>
            </w:r>
          </w:p>
        </w:tc>
      </w:tr>
      <w:tr w:rsidR="00522EAD" w:rsidRPr="00B24218" w14:paraId="32643DE2" w14:textId="77777777" w:rsidTr="00486A8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85341" w14:textId="77777777" w:rsidR="00522EAD" w:rsidRPr="0095759F" w:rsidRDefault="00522EAD" w:rsidP="003F5E10">
            <w:pPr>
              <w:pStyle w:val="rowtabella0"/>
              <w:rPr>
                <w:color w:val="002060"/>
                <w:highlight w:val="yellow"/>
              </w:rPr>
            </w:pPr>
            <w:r w:rsidRPr="0095759F">
              <w:rPr>
                <w:color w:val="002060"/>
                <w:highlight w:val="yellow"/>
              </w:rPr>
              <w:t>14/03/2026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EA414" w14:textId="77777777" w:rsidR="00522EAD" w:rsidRPr="0095759F" w:rsidRDefault="00522EAD" w:rsidP="003F5E10">
            <w:pPr>
              <w:pStyle w:val="rowtabella0"/>
              <w:jc w:val="center"/>
              <w:rPr>
                <w:color w:val="002060"/>
                <w:highlight w:val="yellow"/>
              </w:rPr>
            </w:pPr>
            <w:r w:rsidRPr="0095759F">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96756" w14:textId="77777777" w:rsidR="00522EAD" w:rsidRPr="0095759F" w:rsidRDefault="00522EAD" w:rsidP="003F5E10">
            <w:pPr>
              <w:pStyle w:val="rowtabella0"/>
              <w:rPr>
                <w:color w:val="002060"/>
                <w:highlight w:val="yellow"/>
              </w:rPr>
            </w:pPr>
            <w:r w:rsidRPr="0095759F">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E2071" w14:textId="77777777" w:rsidR="00522EAD" w:rsidRPr="0095759F" w:rsidRDefault="00522EAD" w:rsidP="003F5E10">
            <w:pPr>
              <w:pStyle w:val="rowtabella0"/>
              <w:rPr>
                <w:color w:val="002060"/>
                <w:highlight w:val="yellow"/>
              </w:rPr>
            </w:pPr>
            <w:r w:rsidRPr="0095759F">
              <w:rPr>
                <w:color w:val="002060"/>
                <w:highlight w:val="yellow"/>
              </w:rPr>
              <w:t xml:space="preserve">CSI GAUDIO </w:t>
            </w:r>
            <w:proofErr w:type="spellStart"/>
            <w:proofErr w:type="gramStart"/>
            <w:r w:rsidRPr="0095759F">
              <w:rPr>
                <w:color w:val="002060"/>
                <w:highlight w:val="yellow"/>
              </w:rPr>
              <w:t>sq.B</w:t>
            </w:r>
            <w:proofErr w:type="spellEnd"/>
            <w:proofErr w:type="gramEnd"/>
            <w:r w:rsidRPr="0095759F">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F4C7D" w14:textId="2FA803B7" w:rsidR="00522EAD" w:rsidRPr="00B24218" w:rsidRDefault="00522EAD" w:rsidP="003F5E1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65584" w14:textId="77777777" w:rsidR="00522EAD" w:rsidRPr="00B24218" w:rsidRDefault="00522EAD" w:rsidP="003F5E10">
            <w:pPr>
              <w:pStyle w:val="rowtabella0"/>
              <w:jc w:val="center"/>
              <w:rPr>
                <w:color w:val="002060"/>
              </w:rPr>
            </w:pPr>
            <w:r w:rsidRPr="0095759F">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B7768" w14:textId="77777777" w:rsidR="00522EAD" w:rsidRPr="00B24218" w:rsidRDefault="00522EAD" w:rsidP="003F5E10">
            <w:pPr>
              <w:pStyle w:val="rowtabella0"/>
              <w:jc w:val="center"/>
              <w:rPr>
                <w:color w:val="002060"/>
              </w:rPr>
            </w:pPr>
            <w:r w:rsidRPr="00B24218">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08B13" w14:textId="77777777" w:rsidR="00522EAD" w:rsidRPr="00B24218" w:rsidRDefault="00522EAD" w:rsidP="003F5E10">
            <w:pPr>
              <w:rPr>
                <w:color w:val="002060"/>
              </w:rPr>
            </w:pPr>
          </w:p>
        </w:tc>
      </w:tr>
    </w:tbl>
    <w:p w14:paraId="4AA6C2BF" w14:textId="77777777" w:rsidR="00522EAD" w:rsidRPr="00B24218" w:rsidRDefault="00522EAD" w:rsidP="00522EAD">
      <w:pPr>
        <w:pStyle w:val="breakline"/>
        <w:rPr>
          <w:rFonts w:eastAsiaTheme="minorEastAsia"/>
          <w:color w:val="002060"/>
        </w:rPr>
      </w:pPr>
    </w:p>
    <w:p w14:paraId="7A89E356" w14:textId="77777777" w:rsidR="00522EAD" w:rsidRPr="00B24218" w:rsidRDefault="00522EAD" w:rsidP="00522EAD">
      <w:pPr>
        <w:pStyle w:val="breakline"/>
        <w:rPr>
          <w:color w:val="002060"/>
        </w:rPr>
      </w:pPr>
    </w:p>
    <w:p w14:paraId="042C9334" w14:textId="77777777" w:rsidR="00522EAD" w:rsidRPr="00B24218" w:rsidRDefault="00522EAD" w:rsidP="00522EAD">
      <w:pPr>
        <w:pStyle w:val="sottotitolocampionato10"/>
        <w:rPr>
          <w:color w:val="002060"/>
        </w:rPr>
      </w:pPr>
      <w:r w:rsidRPr="00B24218">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22EAD" w:rsidRPr="00B24218" w14:paraId="7AD01860" w14:textId="77777777" w:rsidTr="00486A8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7F7B9" w14:textId="77777777" w:rsidR="00522EAD" w:rsidRPr="00B24218" w:rsidRDefault="00522EAD" w:rsidP="003F5E10">
            <w:pPr>
              <w:pStyle w:val="headertabella0"/>
              <w:rPr>
                <w:color w:val="002060"/>
              </w:rPr>
            </w:pPr>
            <w:r w:rsidRPr="00B2421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75922" w14:textId="77777777" w:rsidR="00522EAD" w:rsidRPr="00B24218" w:rsidRDefault="00522EAD" w:rsidP="003F5E10">
            <w:pPr>
              <w:pStyle w:val="headertabella0"/>
              <w:rPr>
                <w:color w:val="002060"/>
              </w:rPr>
            </w:pPr>
            <w:r w:rsidRPr="00B24218">
              <w:rPr>
                <w:color w:val="002060"/>
              </w:rPr>
              <w:t xml:space="preserve">N° </w:t>
            </w:r>
            <w:proofErr w:type="spellStart"/>
            <w:r w:rsidRPr="00B24218">
              <w:rPr>
                <w:color w:val="002060"/>
              </w:rPr>
              <w:t>Gior</w:t>
            </w:r>
            <w:proofErr w:type="spellEnd"/>
            <w:r w:rsidRPr="00B2421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360E3" w14:textId="77777777" w:rsidR="00522EAD" w:rsidRPr="00B24218" w:rsidRDefault="00522EAD" w:rsidP="003F5E10">
            <w:pPr>
              <w:pStyle w:val="headertabella0"/>
              <w:rPr>
                <w:color w:val="002060"/>
              </w:rPr>
            </w:pPr>
            <w:r w:rsidRPr="00B2421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8E81D" w14:textId="77777777" w:rsidR="00522EAD" w:rsidRPr="00B24218" w:rsidRDefault="00522EAD" w:rsidP="003F5E10">
            <w:pPr>
              <w:pStyle w:val="headertabella0"/>
              <w:rPr>
                <w:color w:val="002060"/>
              </w:rPr>
            </w:pPr>
            <w:r w:rsidRPr="00B2421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D7FEC" w14:textId="77777777" w:rsidR="00522EAD" w:rsidRPr="00B24218" w:rsidRDefault="00522EAD" w:rsidP="003F5E10">
            <w:pPr>
              <w:pStyle w:val="headertabella0"/>
              <w:rPr>
                <w:color w:val="002060"/>
              </w:rPr>
            </w:pPr>
            <w:r w:rsidRPr="00B24218">
              <w:rPr>
                <w:color w:val="002060"/>
              </w:rPr>
              <w:t xml:space="preserve">Data </w:t>
            </w:r>
            <w:proofErr w:type="spellStart"/>
            <w:r w:rsidRPr="00B24218">
              <w:rPr>
                <w:color w:val="002060"/>
              </w:rPr>
              <w:t>Orig</w:t>
            </w:r>
            <w:proofErr w:type="spellEnd"/>
            <w:r w:rsidRPr="00B2421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13CFB" w14:textId="77777777" w:rsidR="00522EAD" w:rsidRPr="00B24218" w:rsidRDefault="00522EAD" w:rsidP="003F5E10">
            <w:pPr>
              <w:pStyle w:val="headertabella0"/>
              <w:rPr>
                <w:color w:val="002060"/>
              </w:rPr>
            </w:pPr>
            <w:r w:rsidRPr="00B2421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D1E28" w14:textId="77777777" w:rsidR="00522EAD" w:rsidRPr="00B24218" w:rsidRDefault="00522EAD" w:rsidP="003F5E10">
            <w:pPr>
              <w:pStyle w:val="headertabella0"/>
              <w:rPr>
                <w:color w:val="002060"/>
              </w:rPr>
            </w:pPr>
            <w:r w:rsidRPr="00B24218">
              <w:rPr>
                <w:color w:val="002060"/>
              </w:rPr>
              <w:t xml:space="preserve">Ora </w:t>
            </w:r>
            <w:proofErr w:type="spellStart"/>
            <w:r w:rsidRPr="00B24218">
              <w:rPr>
                <w:color w:val="002060"/>
              </w:rPr>
              <w:t>Orig</w:t>
            </w:r>
            <w:proofErr w:type="spellEnd"/>
            <w:r w:rsidRPr="00B2421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ACE7B" w14:textId="77777777" w:rsidR="00522EAD" w:rsidRPr="00B24218" w:rsidRDefault="00522EAD" w:rsidP="003F5E10">
            <w:pPr>
              <w:pStyle w:val="headertabella0"/>
              <w:rPr>
                <w:color w:val="002060"/>
              </w:rPr>
            </w:pPr>
            <w:r w:rsidRPr="00B24218">
              <w:rPr>
                <w:color w:val="002060"/>
              </w:rPr>
              <w:t>Impianto</w:t>
            </w:r>
          </w:p>
        </w:tc>
      </w:tr>
      <w:tr w:rsidR="00522EAD" w:rsidRPr="00B24218" w14:paraId="237353B1" w14:textId="77777777" w:rsidTr="00486A8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93964" w14:textId="77777777" w:rsidR="00522EAD" w:rsidRPr="00486A89" w:rsidRDefault="00522EAD" w:rsidP="003F5E10">
            <w:pPr>
              <w:pStyle w:val="rowtabella0"/>
              <w:rPr>
                <w:color w:val="002060"/>
                <w:highlight w:val="yellow"/>
              </w:rPr>
            </w:pPr>
            <w:r w:rsidRPr="00486A89">
              <w:rPr>
                <w:color w:val="002060"/>
                <w:highlight w:val="yellow"/>
              </w:rPr>
              <w:t>15/02/2026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B6A47" w14:textId="77777777" w:rsidR="00522EAD" w:rsidRPr="00486A89" w:rsidRDefault="00522EAD" w:rsidP="003F5E10">
            <w:pPr>
              <w:pStyle w:val="rowtabella0"/>
              <w:jc w:val="center"/>
              <w:rPr>
                <w:color w:val="002060"/>
                <w:highlight w:val="yellow"/>
              </w:rPr>
            </w:pPr>
            <w:r w:rsidRPr="00486A89">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8DB12" w14:textId="77777777" w:rsidR="00522EAD" w:rsidRPr="00486A89" w:rsidRDefault="00522EAD" w:rsidP="003F5E10">
            <w:pPr>
              <w:pStyle w:val="rowtabella0"/>
              <w:rPr>
                <w:color w:val="002060"/>
                <w:highlight w:val="yellow"/>
              </w:rPr>
            </w:pPr>
            <w:r w:rsidRPr="00486A89">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8FAA2" w14:textId="77777777" w:rsidR="00522EAD" w:rsidRPr="00486A89" w:rsidRDefault="00522EAD" w:rsidP="003F5E10">
            <w:pPr>
              <w:pStyle w:val="rowtabella0"/>
              <w:rPr>
                <w:color w:val="002060"/>
                <w:highlight w:val="yellow"/>
              </w:rPr>
            </w:pPr>
            <w:r w:rsidRPr="00486A89">
              <w:rPr>
                <w:color w:val="002060"/>
                <w:highlight w:val="yellow"/>
              </w:rPr>
              <w:t>POLISPORTIVA ROSSO BLU</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B4026C" w14:textId="5383D860" w:rsidR="00522EAD" w:rsidRPr="00B24218" w:rsidRDefault="00522EAD" w:rsidP="003F5E1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DE6D1" w14:textId="77777777" w:rsidR="00522EAD" w:rsidRPr="00B24218" w:rsidRDefault="00522EAD" w:rsidP="003F5E10">
            <w:pPr>
              <w:pStyle w:val="rowtabella0"/>
              <w:jc w:val="center"/>
              <w:rPr>
                <w:color w:val="002060"/>
              </w:rPr>
            </w:pPr>
            <w:r w:rsidRPr="00486A89">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CA3E2" w14:textId="77777777" w:rsidR="00522EAD" w:rsidRPr="00B24218" w:rsidRDefault="00522EAD" w:rsidP="003F5E10">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80BA3" w14:textId="77777777" w:rsidR="00522EAD" w:rsidRPr="00B24218" w:rsidRDefault="00522EAD" w:rsidP="003F5E10">
            <w:pPr>
              <w:pStyle w:val="rowtabella0"/>
              <w:rPr>
                <w:color w:val="002060"/>
              </w:rPr>
            </w:pPr>
            <w:r w:rsidRPr="00486A89">
              <w:rPr>
                <w:color w:val="002060"/>
                <w:highlight w:val="yellow"/>
              </w:rPr>
              <w:t>CENTRO SP. POL. "</w:t>
            </w:r>
            <w:proofErr w:type="gramStart"/>
            <w:r w:rsidRPr="00486A89">
              <w:rPr>
                <w:color w:val="002060"/>
                <w:highlight w:val="yellow"/>
              </w:rPr>
              <w:t>R.GATTARI</w:t>
            </w:r>
            <w:proofErr w:type="gramEnd"/>
            <w:r w:rsidRPr="00486A89">
              <w:rPr>
                <w:color w:val="002060"/>
                <w:highlight w:val="yellow"/>
              </w:rPr>
              <w:t>" TOLENTINO VIA TAGLIAMENTO</w:t>
            </w:r>
          </w:p>
        </w:tc>
      </w:tr>
    </w:tbl>
    <w:p w14:paraId="07269804" w14:textId="77777777" w:rsidR="00522EAD" w:rsidRPr="00B24218" w:rsidRDefault="00522EAD" w:rsidP="00522EAD">
      <w:pPr>
        <w:pStyle w:val="breakline"/>
        <w:rPr>
          <w:rFonts w:eastAsiaTheme="minorEastAsia"/>
          <w:color w:val="002060"/>
        </w:rPr>
      </w:pPr>
    </w:p>
    <w:p w14:paraId="6EA2811B" w14:textId="77777777" w:rsidR="00522EAD" w:rsidRPr="00B24218" w:rsidRDefault="00522EAD" w:rsidP="00522EAD">
      <w:pPr>
        <w:pStyle w:val="breakline"/>
        <w:rPr>
          <w:color w:val="002060"/>
        </w:rPr>
      </w:pPr>
    </w:p>
    <w:p w14:paraId="6B3FD6BA" w14:textId="77777777" w:rsidR="00522EAD" w:rsidRPr="00B24218" w:rsidRDefault="00522EAD" w:rsidP="00522EAD">
      <w:pPr>
        <w:pStyle w:val="breakline"/>
        <w:rPr>
          <w:color w:val="002060"/>
        </w:rPr>
      </w:pPr>
    </w:p>
    <w:p w14:paraId="0B1D8965" w14:textId="77777777" w:rsidR="00522EAD" w:rsidRPr="00B24218" w:rsidRDefault="00522EAD" w:rsidP="00522EAD">
      <w:pPr>
        <w:pStyle w:val="titoloprinc0"/>
        <w:rPr>
          <w:color w:val="002060"/>
        </w:rPr>
      </w:pPr>
      <w:r w:rsidRPr="00B24218">
        <w:rPr>
          <w:color w:val="002060"/>
        </w:rPr>
        <w:t>CLASSIFICA</w:t>
      </w:r>
    </w:p>
    <w:p w14:paraId="072CA9DB" w14:textId="77777777" w:rsidR="00522EAD" w:rsidRPr="00B24218" w:rsidRDefault="00522EAD" w:rsidP="00522EAD">
      <w:pPr>
        <w:pStyle w:val="breakline"/>
        <w:rPr>
          <w:color w:val="002060"/>
        </w:rPr>
      </w:pPr>
    </w:p>
    <w:p w14:paraId="577CF8F2" w14:textId="77777777" w:rsidR="00522EAD" w:rsidRPr="00B24218" w:rsidRDefault="00522EAD" w:rsidP="00522EAD">
      <w:pPr>
        <w:pStyle w:val="breakline"/>
        <w:rPr>
          <w:color w:val="002060"/>
        </w:rPr>
      </w:pPr>
    </w:p>
    <w:p w14:paraId="70673334" w14:textId="77777777" w:rsidR="00522EAD" w:rsidRPr="00B24218" w:rsidRDefault="00522EAD" w:rsidP="00522EAD">
      <w:pPr>
        <w:pStyle w:val="sottotitolocampionato10"/>
        <w:rPr>
          <w:color w:val="002060"/>
        </w:rPr>
      </w:pPr>
      <w:r w:rsidRPr="00B24218">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2EAD" w:rsidRPr="00B24218" w14:paraId="64CB8E75" w14:textId="77777777" w:rsidTr="003F5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4432F" w14:textId="77777777" w:rsidR="00522EAD" w:rsidRPr="00B24218" w:rsidRDefault="00522EAD" w:rsidP="003F5E10">
            <w:pPr>
              <w:pStyle w:val="headertabella0"/>
              <w:rPr>
                <w:color w:val="002060"/>
              </w:rPr>
            </w:pPr>
            <w:r w:rsidRPr="00B242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22E21" w14:textId="77777777" w:rsidR="00522EAD" w:rsidRPr="00B24218" w:rsidRDefault="00522EAD" w:rsidP="003F5E10">
            <w:pPr>
              <w:pStyle w:val="headertabella0"/>
              <w:rPr>
                <w:color w:val="002060"/>
              </w:rPr>
            </w:pPr>
            <w:r w:rsidRPr="00B242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0697B" w14:textId="77777777" w:rsidR="00522EAD" w:rsidRPr="00B24218" w:rsidRDefault="00522EAD" w:rsidP="003F5E10">
            <w:pPr>
              <w:pStyle w:val="headertabella0"/>
              <w:rPr>
                <w:color w:val="002060"/>
              </w:rPr>
            </w:pPr>
            <w:r w:rsidRPr="00B242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B3DB8" w14:textId="77777777" w:rsidR="00522EAD" w:rsidRPr="00B24218" w:rsidRDefault="00522EAD" w:rsidP="003F5E10">
            <w:pPr>
              <w:pStyle w:val="headertabella0"/>
              <w:rPr>
                <w:color w:val="002060"/>
              </w:rPr>
            </w:pPr>
            <w:r w:rsidRPr="00B242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B91DD" w14:textId="77777777" w:rsidR="00522EAD" w:rsidRPr="00B24218" w:rsidRDefault="00522EAD" w:rsidP="003F5E10">
            <w:pPr>
              <w:pStyle w:val="headertabella0"/>
              <w:rPr>
                <w:color w:val="002060"/>
              </w:rPr>
            </w:pPr>
            <w:r w:rsidRPr="00B242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792D7" w14:textId="77777777" w:rsidR="00522EAD" w:rsidRPr="00B24218" w:rsidRDefault="00522EAD" w:rsidP="003F5E10">
            <w:pPr>
              <w:pStyle w:val="headertabella0"/>
              <w:rPr>
                <w:color w:val="002060"/>
              </w:rPr>
            </w:pPr>
            <w:r w:rsidRPr="00B242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92DDA" w14:textId="77777777" w:rsidR="00522EAD" w:rsidRPr="00B24218" w:rsidRDefault="00522EAD" w:rsidP="003F5E10">
            <w:pPr>
              <w:pStyle w:val="headertabella0"/>
              <w:rPr>
                <w:color w:val="002060"/>
              </w:rPr>
            </w:pPr>
            <w:r w:rsidRPr="00B242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0E5AE" w14:textId="77777777" w:rsidR="00522EAD" w:rsidRPr="00B24218" w:rsidRDefault="00522EAD" w:rsidP="003F5E10">
            <w:pPr>
              <w:pStyle w:val="headertabella0"/>
              <w:rPr>
                <w:color w:val="002060"/>
              </w:rPr>
            </w:pPr>
            <w:r w:rsidRPr="00B242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803C0" w14:textId="77777777" w:rsidR="00522EAD" w:rsidRPr="00B24218" w:rsidRDefault="00522EAD" w:rsidP="003F5E10">
            <w:pPr>
              <w:pStyle w:val="headertabella0"/>
              <w:rPr>
                <w:color w:val="002060"/>
              </w:rPr>
            </w:pPr>
            <w:r w:rsidRPr="00B242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4B7CA" w14:textId="77777777" w:rsidR="00522EAD" w:rsidRPr="00B24218" w:rsidRDefault="00522EAD" w:rsidP="003F5E10">
            <w:pPr>
              <w:pStyle w:val="headertabella0"/>
              <w:rPr>
                <w:color w:val="002060"/>
              </w:rPr>
            </w:pPr>
            <w:r w:rsidRPr="00B24218">
              <w:rPr>
                <w:color w:val="002060"/>
              </w:rPr>
              <w:t>PE</w:t>
            </w:r>
          </w:p>
        </w:tc>
      </w:tr>
      <w:tr w:rsidR="00522EAD" w:rsidRPr="00B24218" w14:paraId="0A204B24" w14:textId="77777777" w:rsidTr="003F5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2502AE" w14:textId="77777777" w:rsidR="00522EAD" w:rsidRPr="00B24218" w:rsidRDefault="00522EAD" w:rsidP="003F5E10">
            <w:pPr>
              <w:pStyle w:val="rowtabella0"/>
              <w:rPr>
                <w:color w:val="002060"/>
              </w:rPr>
            </w:pPr>
            <w:r w:rsidRPr="00B24218">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4C7CB"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196E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6114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28F7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68F9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E69A8"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8282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99D9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F6485" w14:textId="77777777" w:rsidR="00522EAD" w:rsidRPr="00B24218" w:rsidRDefault="00522EAD" w:rsidP="003F5E10">
            <w:pPr>
              <w:pStyle w:val="rowtabella0"/>
              <w:jc w:val="center"/>
              <w:rPr>
                <w:color w:val="002060"/>
              </w:rPr>
            </w:pPr>
            <w:r w:rsidRPr="00B24218">
              <w:rPr>
                <w:color w:val="002060"/>
              </w:rPr>
              <w:t>0</w:t>
            </w:r>
          </w:p>
        </w:tc>
      </w:tr>
      <w:tr w:rsidR="00522EAD" w:rsidRPr="00B24218" w14:paraId="4CEE470F"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EF4B1E" w14:textId="77777777" w:rsidR="00522EAD" w:rsidRPr="00B24218" w:rsidRDefault="00522EAD" w:rsidP="003F5E10">
            <w:pPr>
              <w:pStyle w:val="rowtabella0"/>
              <w:rPr>
                <w:color w:val="002060"/>
              </w:rPr>
            </w:pPr>
            <w:r w:rsidRPr="00B24218">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189B9"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D778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EDFB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9445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0E8F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75B78"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D0CD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1A24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BCE18" w14:textId="77777777" w:rsidR="00522EAD" w:rsidRPr="00B24218" w:rsidRDefault="00522EAD" w:rsidP="003F5E10">
            <w:pPr>
              <w:pStyle w:val="rowtabella0"/>
              <w:jc w:val="center"/>
              <w:rPr>
                <w:color w:val="002060"/>
              </w:rPr>
            </w:pPr>
            <w:r w:rsidRPr="00B24218">
              <w:rPr>
                <w:color w:val="002060"/>
              </w:rPr>
              <w:t>0</w:t>
            </w:r>
          </w:p>
        </w:tc>
      </w:tr>
      <w:tr w:rsidR="00522EAD" w:rsidRPr="00B24218" w14:paraId="7EF10CC2"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28EA35" w14:textId="77777777" w:rsidR="00522EAD" w:rsidRPr="00B24218" w:rsidRDefault="00522EAD" w:rsidP="003F5E10">
            <w:pPr>
              <w:pStyle w:val="rowtabella0"/>
              <w:rPr>
                <w:color w:val="002060"/>
              </w:rPr>
            </w:pPr>
            <w:r w:rsidRPr="00B24218">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DD25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B1A6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12103"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C3505"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B053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3E753"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E148C"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71DF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493A6" w14:textId="77777777" w:rsidR="00522EAD" w:rsidRPr="00B24218" w:rsidRDefault="00522EAD" w:rsidP="003F5E10">
            <w:pPr>
              <w:pStyle w:val="rowtabella0"/>
              <w:jc w:val="center"/>
              <w:rPr>
                <w:color w:val="002060"/>
              </w:rPr>
            </w:pPr>
            <w:r w:rsidRPr="00B24218">
              <w:rPr>
                <w:color w:val="002060"/>
              </w:rPr>
              <w:t>0</w:t>
            </w:r>
          </w:p>
        </w:tc>
      </w:tr>
      <w:tr w:rsidR="00522EAD" w:rsidRPr="00B24218" w14:paraId="756D19E9" w14:textId="77777777" w:rsidTr="003F5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837D4B" w14:textId="77777777" w:rsidR="00522EAD" w:rsidRPr="00B24218" w:rsidRDefault="00522EAD" w:rsidP="003F5E10">
            <w:pPr>
              <w:pStyle w:val="rowtabella0"/>
              <w:rPr>
                <w:color w:val="002060"/>
              </w:rPr>
            </w:pPr>
            <w:r w:rsidRPr="00B24218">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A61A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1922C"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1780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585EB"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F743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96453"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AACE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7F135"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D6F8B" w14:textId="77777777" w:rsidR="00522EAD" w:rsidRPr="00B24218" w:rsidRDefault="00522EAD" w:rsidP="003F5E10">
            <w:pPr>
              <w:pStyle w:val="rowtabella0"/>
              <w:jc w:val="center"/>
              <w:rPr>
                <w:color w:val="002060"/>
              </w:rPr>
            </w:pPr>
            <w:r w:rsidRPr="00B24218">
              <w:rPr>
                <w:color w:val="002060"/>
              </w:rPr>
              <w:t>0</w:t>
            </w:r>
          </w:p>
        </w:tc>
      </w:tr>
    </w:tbl>
    <w:p w14:paraId="7587E77E" w14:textId="77777777" w:rsidR="00522EAD" w:rsidRPr="00B24218" w:rsidRDefault="00522EAD" w:rsidP="00522EAD">
      <w:pPr>
        <w:pStyle w:val="breakline"/>
        <w:rPr>
          <w:rFonts w:eastAsiaTheme="minorEastAsia"/>
          <w:color w:val="002060"/>
        </w:rPr>
      </w:pPr>
    </w:p>
    <w:p w14:paraId="79C8C388" w14:textId="77777777" w:rsidR="00522EAD" w:rsidRPr="00B24218" w:rsidRDefault="00522EAD" w:rsidP="00522EAD">
      <w:pPr>
        <w:pStyle w:val="breakline"/>
        <w:rPr>
          <w:color w:val="002060"/>
        </w:rPr>
      </w:pPr>
    </w:p>
    <w:p w14:paraId="260234DD" w14:textId="77777777" w:rsidR="00522EAD" w:rsidRPr="00B24218" w:rsidRDefault="00522EAD" w:rsidP="00522EAD">
      <w:pPr>
        <w:pStyle w:val="sottotitolocampionato10"/>
        <w:rPr>
          <w:color w:val="002060"/>
        </w:rPr>
      </w:pPr>
      <w:r w:rsidRPr="00B24218">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2EAD" w:rsidRPr="00B24218" w14:paraId="0CDBCD0B" w14:textId="77777777" w:rsidTr="003F5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2D0E3" w14:textId="77777777" w:rsidR="00522EAD" w:rsidRPr="00B24218" w:rsidRDefault="00522EAD" w:rsidP="003F5E10">
            <w:pPr>
              <w:pStyle w:val="headertabella0"/>
              <w:rPr>
                <w:color w:val="002060"/>
              </w:rPr>
            </w:pPr>
            <w:r w:rsidRPr="00B242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45CB3" w14:textId="77777777" w:rsidR="00522EAD" w:rsidRPr="00B24218" w:rsidRDefault="00522EAD" w:rsidP="003F5E10">
            <w:pPr>
              <w:pStyle w:val="headertabella0"/>
              <w:rPr>
                <w:color w:val="002060"/>
              </w:rPr>
            </w:pPr>
            <w:r w:rsidRPr="00B242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4F667" w14:textId="77777777" w:rsidR="00522EAD" w:rsidRPr="00B24218" w:rsidRDefault="00522EAD" w:rsidP="003F5E10">
            <w:pPr>
              <w:pStyle w:val="headertabella0"/>
              <w:rPr>
                <w:color w:val="002060"/>
              </w:rPr>
            </w:pPr>
            <w:r w:rsidRPr="00B242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D89CF" w14:textId="77777777" w:rsidR="00522EAD" w:rsidRPr="00B24218" w:rsidRDefault="00522EAD" w:rsidP="003F5E10">
            <w:pPr>
              <w:pStyle w:val="headertabella0"/>
              <w:rPr>
                <w:color w:val="002060"/>
              </w:rPr>
            </w:pPr>
            <w:r w:rsidRPr="00B242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CB37A" w14:textId="77777777" w:rsidR="00522EAD" w:rsidRPr="00B24218" w:rsidRDefault="00522EAD" w:rsidP="003F5E10">
            <w:pPr>
              <w:pStyle w:val="headertabella0"/>
              <w:rPr>
                <w:color w:val="002060"/>
              </w:rPr>
            </w:pPr>
            <w:r w:rsidRPr="00B242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E0AAA" w14:textId="77777777" w:rsidR="00522EAD" w:rsidRPr="00B24218" w:rsidRDefault="00522EAD" w:rsidP="003F5E10">
            <w:pPr>
              <w:pStyle w:val="headertabella0"/>
              <w:rPr>
                <w:color w:val="002060"/>
              </w:rPr>
            </w:pPr>
            <w:r w:rsidRPr="00B242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BF034" w14:textId="77777777" w:rsidR="00522EAD" w:rsidRPr="00B24218" w:rsidRDefault="00522EAD" w:rsidP="003F5E10">
            <w:pPr>
              <w:pStyle w:val="headertabella0"/>
              <w:rPr>
                <w:color w:val="002060"/>
              </w:rPr>
            </w:pPr>
            <w:r w:rsidRPr="00B242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AC991" w14:textId="77777777" w:rsidR="00522EAD" w:rsidRPr="00B24218" w:rsidRDefault="00522EAD" w:rsidP="003F5E10">
            <w:pPr>
              <w:pStyle w:val="headertabella0"/>
              <w:rPr>
                <w:color w:val="002060"/>
              </w:rPr>
            </w:pPr>
            <w:r w:rsidRPr="00B242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38EE0" w14:textId="77777777" w:rsidR="00522EAD" w:rsidRPr="00B24218" w:rsidRDefault="00522EAD" w:rsidP="003F5E10">
            <w:pPr>
              <w:pStyle w:val="headertabella0"/>
              <w:rPr>
                <w:color w:val="002060"/>
              </w:rPr>
            </w:pPr>
            <w:r w:rsidRPr="00B242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D00FE" w14:textId="77777777" w:rsidR="00522EAD" w:rsidRPr="00B24218" w:rsidRDefault="00522EAD" w:rsidP="003F5E10">
            <w:pPr>
              <w:pStyle w:val="headertabella0"/>
              <w:rPr>
                <w:color w:val="002060"/>
              </w:rPr>
            </w:pPr>
            <w:r w:rsidRPr="00B24218">
              <w:rPr>
                <w:color w:val="002060"/>
              </w:rPr>
              <w:t>PE</w:t>
            </w:r>
          </w:p>
        </w:tc>
      </w:tr>
      <w:tr w:rsidR="00522EAD" w:rsidRPr="00B24218" w14:paraId="055BC172" w14:textId="77777777" w:rsidTr="003F5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55DE62" w14:textId="77777777" w:rsidR="00522EAD" w:rsidRPr="00B24218" w:rsidRDefault="00522EAD" w:rsidP="003F5E10">
            <w:pPr>
              <w:pStyle w:val="rowtabella0"/>
              <w:rPr>
                <w:color w:val="002060"/>
              </w:rPr>
            </w:pPr>
            <w:r w:rsidRPr="00B24218">
              <w:rPr>
                <w:color w:val="002060"/>
              </w:rPr>
              <w:lastRenderedPageBreak/>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1491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CE77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9B035"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99628"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2392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73E9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A2F1C"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DF46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4F159" w14:textId="77777777" w:rsidR="00522EAD" w:rsidRPr="00B24218" w:rsidRDefault="00522EAD" w:rsidP="003F5E10">
            <w:pPr>
              <w:pStyle w:val="rowtabella0"/>
              <w:jc w:val="center"/>
              <w:rPr>
                <w:color w:val="002060"/>
              </w:rPr>
            </w:pPr>
            <w:r w:rsidRPr="00B24218">
              <w:rPr>
                <w:color w:val="002060"/>
              </w:rPr>
              <w:t>0</w:t>
            </w:r>
          </w:p>
        </w:tc>
      </w:tr>
      <w:tr w:rsidR="00522EAD" w:rsidRPr="00B24218" w14:paraId="0874C3E4"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18EB49" w14:textId="77777777" w:rsidR="00522EAD" w:rsidRPr="00B24218" w:rsidRDefault="00522EAD" w:rsidP="003F5E10">
            <w:pPr>
              <w:pStyle w:val="rowtabella0"/>
              <w:rPr>
                <w:color w:val="002060"/>
              </w:rPr>
            </w:pPr>
            <w:r w:rsidRPr="00B24218">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7243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4290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667A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34C69"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70A58"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4C6A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507A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33A35"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CC0FF" w14:textId="77777777" w:rsidR="00522EAD" w:rsidRPr="00B24218" w:rsidRDefault="00522EAD" w:rsidP="003F5E10">
            <w:pPr>
              <w:pStyle w:val="rowtabella0"/>
              <w:jc w:val="center"/>
              <w:rPr>
                <w:color w:val="002060"/>
              </w:rPr>
            </w:pPr>
            <w:r w:rsidRPr="00B24218">
              <w:rPr>
                <w:color w:val="002060"/>
              </w:rPr>
              <w:t>0</w:t>
            </w:r>
          </w:p>
        </w:tc>
      </w:tr>
      <w:tr w:rsidR="00522EAD" w:rsidRPr="00B24218" w14:paraId="3A076513"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8BBFB9" w14:textId="77777777" w:rsidR="00522EAD" w:rsidRPr="00B24218" w:rsidRDefault="00522EAD" w:rsidP="003F5E10">
            <w:pPr>
              <w:pStyle w:val="rowtabella0"/>
              <w:rPr>
                <w:color w:val="002060"/>
              </w:rPr>
            </w:pPr>
            <w:r w:rsidRPr="00B24218">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6D108"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DFBEC"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6594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D1DF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366A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5A09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E496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29CA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0A144" w14:textId="77777777" w:rsidR="00522EAD" w:rsidRPr="00B24218" w:rsidRDefault="00522EAD" w:rsidP="003F5E10">
            <w:pPr>
              <w:pStyle w:val="rowtabella0"/>
              <w:jc w:val="center"/>
              <w:rPr>
                <w:color w:val="002060"/>
              </w:rPr>
            </w:pPr>
            <w:r w:rsidRPr="00B24218">
              <w:rPr>
                <w:color w:val="002060"/>
              </w:rPr>
              <w:t>0</w:t>
            </w:r>
          </w:p>
        </w:tc>
      </w:tr>
      <w:tr w:rsidR="00522EAD" w:rsidRPr="00B24218" w14:paraId="459A1512"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BD6CA8" w14:textId="77777777" w:rsidR="00522EAD" w:rsidRPr="00B24218" w:rsidRDefault="00522EAD" w:rsidP="003F5E10">
            <w:pPr>
              <w:pStyle w:val="rowtabella0"/>
              <w:rPr>
                <w:color w:val="002060"/>
              </w:rPr>
            </w:pPr>
            <w:r w:rsidRPr="00B24218">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E524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85C0B"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FE67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84BB9"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DEDC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7784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D3FC9"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4EA9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99F1E" w14:textId="77777777" w:rsidR="00522EAD" w:rsidRPr="00B24218" w:rsidRDefault="00522EAD" w:rsidP="003F5E10">
            <w:pPr>
              <w:pStyle w:val="rowtabella0"/>
              <w:jc w:val="center"/>
              <w:rPr>
                <w:color w:val="002060"/>
              </w:rPr>
            </w:pPr>
            <w:r w:rsidRPr="00B24218">
              <w:rPr>
                <w:color w:val="002060"/>
              </w:rPr>
              <w:t>0</w:t>
            </w:r>
          </w:p>
        </w:tc>
      </w:tr>
      <w:tr w:rsidR="00522EAD" w:rsidRPr="00B24218" w14:paraId="2B76876F" w14:textId="77777777" w:rsidTr="003F5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271ED8" w14:textId="77777777" w:rsidR="00522EAD" w:rsidRPr="00B24218" w:rsidRDefault="00522EAD" w:rsidP="003F5E10">
            <w:pPr>
              <w:pStyle w:val="rowtabella0"/>
              <w:rPr>
                <w:color w:val="002060"/>
              </w:rPr>
            </w:pPr>
            <w:proofErr w:type="spellStart"/>
            <w:proofErr w:type="gramStart"/>
            <w:r w:rsidRPr="00B24218">
              <w:rPr>
                <w:color w:val="002060"/>
              </w:rPr>
              <w:t>sq.B</w:t>
            </w:r>
            <w:proofErr w:type="spellEnd"/>
            <w:proofErr w:type="gramEnd"/>
            <w:r w:rsidRPr="00B24218">
              <w:rPr>
                <w:color w:val="002060"/>
              </w:rPr>
              <w:t xml:space="preserve"> CSI GAUDIO </w:t>
            </w:r>
            <w:proofErr w:type="spellStart"/>
            <w:proofErr w:type="gramStart"/>
            <w:r w:rsidRPr="00B24218">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70D0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A8C3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31F29"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F2C4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37FF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0A8C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6CA48"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B01A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B20D0" w14:textId="77777777" w:rsidR="00522EAD" w:rsidRPr="00B24218" w:rsidRDefault="00522EAD" w:rsidP="003F5E10">
            <w:pPr>
              <w:pStyle w:val="rowtabella0"/>
              <w:jc w:val="center"/>
              <w:rPr>
                <w:color w:val="002060"/>
              </w:rPr>
            </w:pPr>
            <w:r w:rsidRPr="00B24218">
              <w:rPr>
                <w:color w:val="002060"/>
              </w:rPr>
              <w:t>0</w:t>
            </w:r>
          </w:p>
        </w:tc>
      </w:tr>
    </w:tbl>
    <w:p w14:paraId="7D3665D1" w14:textId="77777777" w:rsidR="00522EAD" w:rsidRPr="00B24218" w:rsidRDefault="00522EAD" w:rsidP="00522EAD">
      <w:pPr>
        <w:pStyle w:val="breakline"/>
        <w:rPr>
          <w:rFonts w:eastAsiaTheme="minorEastAsia"/>
          <w:color w:val="002060"/>
        </w:rPr>
      </w:pPr>
    </w:p>
    <w:p w14:paraId="2AED017B" w14:textId="77777777" w:rsidR="00522EAD" w:rsidRPr="00B24218" w:rsidRDefault="00522EAD" w:rsidP="00522EAD">
      <w:pPr>
        <w:pStyle w:val="breakline"/>
        <w:rPr>
          <w:color w:val="002060"/>
        </w:rPr>
      </w:pPr>
    </w:p>
    <w:p w14:paraId="615E9D94" w14:textId="77777777" w:rsidR="00522EAD" w:rsidRPr="00B24218" w:rsidRDefault="00522EAD" w:rsidP="00522EAD">
      <w:pPr>
        <w:pStyle w:val="sottotitolocampionato10"/>
        <w:rPr>
          <w:color w:val="002060"/>
        </w:rPr>
      </w:pPr>
      <w:r w:rsidRPr="00B24218">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2EAD" w:rsidRPr="00B24218" w14:paraId="35872617" w14:textId="77777777" w:rsidTr="003F5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02510" w14:textId="77777777" w:rsidR="00522EAD" w:rsidRPr="00B24218" w:rsidRDefault="00522EAD" w:rsidP="003F5E10">
            <w:pPr>
              <w:pStyle w:val="headertabella0"/>
              <w:rPr>
                <w:color w:val="002060"/>
              </w:rPr>
            </w:pPr>
            <w:r w:rsidRPr="00B242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A98AD" w14:textId="77777777" w:rsidR="00522EAD" w:rsidRPr="00B24218" w:rsidRDefault="00522EAD" w:rsidP="003F5E10">
            <w:pPr>
              <w:pStyle w:val="headertabella0"/>
              <w:rPr>
                <w:color w:val="002060"/>
              </w:rPr>
            </w:pPr>
            <w:r w:rsidRPr="00B242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FF1BA" w14:textId="77777777" w:rsidR="00522EAD" w:rsidRPr="00B24218" w:rsidRDefault="00522EAD" w:rsidP="003F5E10">
            <w:pPr>
              <w:pStyle w:val="headertabella0"/>
              <w:rPr>
                <w:color w:val="002060"/>
              </w:rPr>
            </w:pPr>
            <w:r w:rsidRPr="00B242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92DFB" w14:textId="77777777" w:rsidR="00522EAD" w:rsidRPr="00B24218" w:rsidRDefault="00522EAD" w:rsidP="003F5E10">
            <w:pPr>
              <w:pStyle w:val="headertabella0"/>
              <w:rPr>
                <w:color w:val="002060"/>
              </w:rPr>
            </w:pPr>
            <w:r w:rsidRPr="00B242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5E5FB" w14:textId="77777777" w:rsidR="00522EAD" w:rsidRPr="00B24218" w:rsidRDefault="00522EAD" w:rsidP="003F5E10">
            <w:pPr>
              <w:pStyle w:val="headertabella0"/>
              <w:rPr>
                <w:color w:val="002060"/>
              </w:rPr>
            </w:pPr>
            <w:r w:rsidRPr="00B242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481F5" w14:textId="77777777" w:rsidR="00522EAD" w:rsidRPr="00B24218" w:rsidRDefault="00522EAD" w:rsidP="003F5E10">
            <w:pPr>
              <w:pStyle w:val="headertabella0"/>
              <w:rPr>
                <w:color w:val="002060"/>
              </w:rPr>
            </w:pPr>
            <w:r w:rsidRPr="00B242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A818D" w14:textId="77777777" w:rsidR="00522EAD" w:rsidRPr="00B24218" w:rsidRDefault="00522EAD" w:rsidP="003F5E10">
            <w:pPr>
              <w:pStyle w:val="headertabella0"/>
              <w:rPr>
                <w:color w:val="002060"/>
              </w:rPr>
            </w:pPr>
            <w:r w:rsidRPr="00B242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8C721" w14:textId="77777777" w:rsidR="00522EAD" w:rsidRPr="00B24218" w:rsidRDefault="00522EAD" w:rsidP="003F5E10">
            <w:pPr>
              <w:pStyle w:val="headertabella0"/>
              <w:rPr>
                <w:color w:val="002060"/>
              </w:rPr>
            </w:pPr>
            <w:r w:rsidRPr="00B242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C0CB7" w14:textId="77777777" w:rsidR="00522EAD" w:rsidRPr="00B24218" w:rsidRDefault="00522EAD" w:rsidP="003F5E10">
            <w:pPr>
              <w:pStyle w:val="headertabella0"/>
              <w:rPr>
                <w:color w:val="002060"/>
              </w:rPr>
            </w:pPr>
            <w:r w:rsidRPr="00B242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08625" w14:textId="77777777" w:rsidR="00522EAD" w:rsidRPr="00B24218" w:rsidRDefault="00522EAD" w:rsidP="003F5E10">
            <w:pPr>
              <w:pStyle w:val="headertabella0"/>
              <w:rPr>
                <w:color w:val="002060"/>
              </w:rPr>
            </w:pPr>
            <w:r w:rsidRPr="00B24218">
              <w:rPr>
                <w:color w:val="002060"/>
              </w:rPr>
              <w:t>PE</w:t>
            </w:r>
          </w:p>
        </w:tc>
      </w:tr>
      <w:tr w:rsidR="00522EAD" w:rsidRPr="00B24218" w14:paraId="483873AF" w14:textId="77777777" w:rsidTr="003F5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CD025F" w14:textId="77777777" w:rsidR="00522EAD" w:rsidRPr="00B24218" w:rsidRDefault="00522EAD" w:rsidP="003F5E10">
            <w:pPr>
              <w:pStyle w:val="rowtabella0"/>
              <w:rPr>
                <w:color w:val="002060"/>
              </w:rPr>
            </w:pPr>
            <w:r w:rsidRPr="00B24218">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0AAF5"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B7EE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02E2B"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8280B"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53AF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2D64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3AB33"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BA6F5"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0E044" w14:textId="77777777" w:rsidR="00522EAD" w:rsidRPr="00B24218" w:rsidRDefault="00522EAD" w:rsidP="003F5E10">
            <w:pPr>
              <w:pStyle w:val="rowtabella0"/>
              <w:jc w:val="center"/>
              <w:rPr>
                <w:color w:val="002060"/>
              </w:rPr>
            </w:pPr>
            <w:r w:rsidRPr="00B24218">
              <w:rPr>
                <w:color w:val="002060"/>
              </w:rPr>
              <w:t>0</w:t>
            </w:r>
          </w:p>
        </w:tc>
      </w:tr>
      <w:tr w:rsidR="00522EAD" w:rsidRPr="00B24218" w14:paraId="3F6864FC"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BAD864" w14:textId="77777777" w:rsidR="00522EAD" w:rsidRPr="00B24218" w:rsidRDefault="00522EAD" w:rsidP="003F5E10">
            <w:pPr>
              <w:pStyle w:val="rowtabella0"/>
              <w:rPr>
                <w:color w:val="002060"/>
              </w:rPr>
            </w:pPr>
            <w:r w:rsidRPr="00B24218">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C49AB"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3210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7DA33"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A8E4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0F2A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A386C"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3912D"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5549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C398B" w14:textId="77777777" w:rsidR="00522EAD" w:rsidRPr="00B24218" w:rsidRDefault="00522EAD" w:rsidP="003F5E10">
            <w:pPr>
              <w:pStyle w:val="rowtabella0"/>
              <w:jc w:val="center"/>
              <w:rPr>
                <w:color w:val="002060"/>
              </w:rPr>
            </w:pPr>
            <w:r w:rsidRPr="00B24218">
              <w:rPr>
                <w:color w:val="002060"/>
              </w:rPr>
              <w:t>0</w:t>
            </w:r>
          </w:p>
        </w:tc>
      </w:tr>
      <w:tr w:rsidR="00522EAD" w:rsidRPr="00B24218" w14:paraId="3391ADC3"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F6E912" w14:textId="77777777" w:rsidR="00522EAD" w:rsidRPr="00B24218" w:rsidRDefault="00522EAD" w:rsidP="003F5E10">
            <w:pPr>
              <w:pStyle w:val="rowtabella0"/>
              <w:rPr>
                <w:color w:val="002060"/>
              </w:rPr>
            </w:pPr>
            <w:r w:rsidRPr="00B24218">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822FD"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340BD"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7840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0D39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11F0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0B9C5"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38D0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7782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8513F" w14:textId="77777777" w:rsidR="00522EAD" w:rsidRPr="00B24218" w:rsidRDefault="00522EAD" w:rsidP="003F5E10">
            <w:pPr>
              <w:pStyle w:val="rowtabella0"/>
              <w:jc w:val="center"/>
              <w:rPr>
                <w:color w:val="002060"/>
              </w:rPr>
            </w:pPr>
            <w:r w:rsidRPr="00B24218">
              <w:rPr>
                <w:color w:val="002060"/>
              </w:rPr>
              <w:t>0</w:t>
            </w:r>
          </w:p>
        </w:tc>
      </w:tr>
      <w:tr w:rsidR="00522EAD" w:rsidRPr="00B24218" w14:paraId="44E91009"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C3DD71" w14:textId="77777777" w:rsidR="00522EAD" w:rsidRPr="00B24218" w:rsidRDefault="00522EAD" w:rsidP="003F5E10">
            <w:pPr>
              <w:pStyle w:val="rowtabella0"/>
              <w:rPr>
                <w:color w:val="002060"/>
              </w:rPr>
            </w:pPr>
            <w:r w:rsidRPr="00B24218">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31C7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7774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73F79"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AE1A5"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F44D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1CEE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ADD4B"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83F4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FF650" w14:textId="77777777" w:rsidR="00522EAD" w:rsidRPr="00B24218" w:rsidRDefault="00522EAD" w:rsidP="003F5E10">
            <w:pPr>
              <w:pStyle w:val="rowtabella0"/>
              <w:jc w:val="center"/>
              <w:rPr>
                <w:color w:val="002060"/>
              </w:rPr>
            </w:pPr>
            <w:r w:rsidRPr="00B24218">
              <w:rPr>
                <w:color w:val="002060"/>
              </w:rPr>
              <w:t>0</w:t>
            </w:r>
          </w:p>
        </w:tc>
      </w:tr>
      <w:tr w:rsidR="00522EAD" w:rsidRPr="00B24218" w14:paraId="04ADA5CD" w14:textId="77777777" w:rsidTr="003F5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191338" w14:textId="77777777" w:rsidR="00522EAD" w:rsidRPr="00B24218" w:rsidRDefault="00522EAD" w:rsidP="003F5E10">
            <w:pPr>
              <w:pStyle w:val="rowtabella0"/>
              <w:rPr>
                <w:color w:val="002060"/>
              </w:rPr>
            </w:pPr>
            <w:r w:rsidRPr="00B24218">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31F0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A9859"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386B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4FCF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976A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AE115"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99D6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72EF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07677" w14:textId="77777777" w:rsidR="00522EAD" w:rsidRPr="00B24218" w:rsidRDefault="00522EAD" w:rsidP="003F5E10">
            <w:pPr>
              <w:pStyle w:val="rowtabella0"/>
              <w:jc w:val="center"/>
              <w:rPr>
                <w:color w:val="002060"/>
              </w:rPr>
            </w:pPr>
            <w:r w:rsidRPr="00B24218">
              <w:rPr>
                <w:color w:val="002060"/>
              </w:rPr>
              <w:t>0</w:t>
            </w:r>
          </w:p>
        </w:tc>
      </w:tr>
    </w:tbl>
    <w:p w14:paraId="14BE529C" w14:textId="77777777" w:rsidR="00522EAD" w:rsidRPr="00B24218" w:rsidRDefault="00522EAD" w:rsidP="00522EAD">
      <w:pPr>
        <w:pStyle w:val="breakline"/>
        <w:rPr>
          <w:rFonts w:eastAsiaTheme="minorEastAsia"/>
          <w:color w:val="002060"/>
        </w:rPr>
      </w:pPr>
    </w:p>
    <w:p w14:paraId="6473F9CB" w14:textId="77777777" w:rsidR="00522EAD" w:rsidRPr="00B24218" w:rsidRDefault="00522EAD" w:rsidP="00522EAD">
      <w:pPr>
        <w:pStyle w:val="breakline"/>
        <w:rPr>
          <w:color w:val="002060"/>
        </w:rPr>
      </w:pPr>
    </w:p>
    <w:p w14:paraId="5042D9C1" w14:textId="77777777" w:rsidR="00522EAD" w:rsidRPr="00B24218" w:rsidRDefault="00522EAD" w:rsidP="00522EAD">
      <w:pPr>
        <w:pStyle w:val="sottotitolocampionato10"/>
        <w:rPr>
          <w:color w:val="002060"/>
        </w:rPr>
      </w:pPr>
      <w:r w:rsidRPr="00B24218">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2EAD" w:rsidRPr="00B24218" w14:paraId="49A7B104" w14:textId="77777777" w:rsidTr="003F5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8A85E" w14:textId="77777777" w:rsidR="00522EAD" w:rsidRPr="00B24218" w:rsidRDefault="00522EAD" w:rsidP="003F5E10">
            <w:pPr>
              <w:pStyle w:val="headertabella0"/>
              <w:rPr>
                <w:color w:val="002060"/>
              </w:rPr>
            </w:pPr>
            <w:r w:rsidRPr="00B242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FDD29" w14:textId="77777777" w:rsidR="00522EAD" w:rsidRPr="00B24218" w:rsidRDefault="00522EAD" w:rsidP="003F5E10">
            <w:pPr>
              <w:pStyle w:val="headertabella0"/>
              <w:rPr>
                <w:color w:val="002060"/>
              </w:rPr>
            </w:pPr>
            <w:r w:rsidRPr="00B242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464E2" w14:textId="77777777" w:rsidR="00522EAD" w:rsidRPr="00B24218" w:rsidRDefault="00522EAD" w:rsidP="003F5E10">
            <w:pPr>
              <w:pStyle w:val="headertabella0"/>
              <w:rPr>
                <w:color w:val="002060"/>
              </w:rPr>
            </w:pPr>
            <w:r w:rsidRPr="00B242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EF6A8" w14:textId="77777777" w:rsidR="00522EAD" w:rsidRPr="00B24218" w:rsidRDefault="00522EAD" w:rsidP="003F5E10">
            <w:pPr>
              <w:pStyle w:val="headertabella0"/>
              <w:rPr>
                <w:color w:val="002060"/>
              </w:rPr>
            </w:pPr>
            <w:r w:rsidRPr="00B242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992F4" w14:textId="77777777" w:rsidR="00522EAD" w:rsidRPr="00B24218" w:rsidRDefault="00522EAD" w:rsidP="003F5E10">
            <w:pPr>
              <w:pStyle w:val="headertabella0"/>
              <w:rPr>
                <w:color w:val="002060"/>
              </w:rPr>
            </w:pPr>
            <w:r w:rsidRPr="00B242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76126" w14:textId="77777777" w:rsidR="00522EAD" w:rsidRPr="00B24218" w:rsidRDefault="00522EAD" w:rsidP="003F5E10">
            <w:pPr>
              <w:pStyle w:val="headertabella0"/>
              <w:rPr>
                <w:color w:val="002060"/>
              </w:rPr>
            </w:pPr>
            <w:r w:rsidRPr="00B242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6C5B9" w14:textId="77777777" w:rsidR="00522EAD" w:rsidRPr="00B24218" w:rsidRDefault="00522EAD" w:rsidP="003F5E10">
            <w:pPr>
              <w:pStyle w:val="headertabella0"/>
              <w:rPr>
                <w:color w:val="002060"/>
              </w:rPr>
            </w:pPr>
            <w:r w:rsidRPr="00B242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C18A8" w14:textId="77777777" w:rsidR="00522EAD" w:rsidRPr="00B24218" w:rsidRDefault="00522EAD" w:rsidP="003F5E10">
            <w:pPr>
              <w:pStyle w:val="headertabella0"/>
              <w:rPr>
                <w:color w:val="002060"/>
              </w:rPr>
            </w:pPr>
            <w:r w:rsidRPr="00B242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AC5B1" w14:textId="77777777" w:rsidR="00522EAD" w:rsidRPr="00B24218" w:rsidRDefault="00522EAD" w:rsidP="003F5E10">
            <w:pPr>
              <w:pStyle w:val="headertabella0"/>
              <w:rPr>
                <w:color w:val="002060"/>
              </w:rPr>
            </w:pPr>
            <w:r w:rsidRPr="00B242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ED6EA" w14:textId="77777777" w:rsidR="00522EAD" w:rsidRPr="00B24218" w:rsidRDefault="00522EAD" w:rsidP="003F5E10">
            <w:pPr>
              <w:pStyle w:val="headertabella0"/>
              <w:rPr>
                <w:color w:val="002060"/>
              </w:rPr>
            </w:pPr>
            <w:r w:rsidRPr="00B24218">
              <w:rPr>
                <w:color w:val="002060"/>
              </w:rPr>
              <w:t>PE</w:t>
            </w:r>
          </w:p>
        </w:tc>
      </w:tr>
      <w:tr w:rsidR="00522EAD" w:rsidRPr="00B24218" w14:paraId="4807A1FB" w14:textId="77777777" w:rsidTr="003F5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3EB068" w14:textId="77777777" w:rsidR="00522EAD" w:rsidRPr="00B24218" w:rsidRDefault="00522EAD" w:rsidP="003F5E10">
            <w:pPr>
              <w:pStyle w:val="rowtabella0"/>
              <w:rPr>
                <w:color w:val="002060"/>
              </w:rPr>
            </w:pPr>
            <w:r w:rsidRPr="00B2421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26A5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635F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02A1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B1EB3"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5B1BD"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06B0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72E2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19D7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323F7" w14:textId="77777777" w:rsidR="00522EAD" w:rsidRPr="00B24218" w:rsidRDefault="00522EAD" w:rsidP="003F5E10">
            <w:pPr>
              <w:pStyle w:val="rowtabella0"/>
              <w:jc w:val="center"/>
              <w:rPr>
                <w:color w:val="002060"/>
              </w:rPr>
            </w:pPr>
            <w:r w:rsidRPr="00B24218">
              <w:rPr>
                <w:color w:val="002060"/>
              </w:rPr>
              <w:t>0</w:t>
            </w:r>
          </w:p>
        </w:tc>
      </w:tr>
      <w:tr w:rsidR="00522EAD" w:rsidRPr="00B24218" w14:paraId="6B0DEE72"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DDFF8F" w14:textId="77777777" w:rsidR="00522EAD" w:rsidRPr="00B24218" w:rsidRDefault="00522EAD" w:rsidP="003F5E10">
            <w:pPr>
              <w:pStyle w:val="rowtabella0"/>
              <w:rPr>
                <w:color w:val="002060"/>
              </w:rPr>
            </w:pPr>
            <w:r w:rsidRPr="00B24218">
              <w:rPr>
                <w:color w:val="002060"/>
              </w:rPr>
              <w:t xml:space="preserve">A.S.D. </w:t>
            </w:r>
            <w:proofErr w:type="gramStart"/>
            <w:r w:rsidRPr="00B24218">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207E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746B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1EEF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8806C"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3862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E549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1122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168E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376B7" w14:textId="77777777" w:rsidR="00522EAD" w:rsidRPr="00B24218" w:rsidRDefault="00522EAD" w:rsidP="003F5E10">
            <w:pPr>
              <w:pStyle w:val="rowtabella0"/>
              <w:jc w:val="center"/>
              <w:rPr>
                <w:color w:val="002060"/>
              </w:rPr>
            </w:pPr>
            <w:r w:rsidRPr="00B24218">
              <w:rPr>
                <w:color w:val="002060"/>
              </w:rPr>
              <w:t>0</w:t>
            </w:r>
          </w:p>
        </w:tc>
      </w:tr>
      <w:tr w:rsidR="00522EAD" w:rsidRPr="00B24218" w14:paraId="2502B5A0"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816C73" w14:textId="77777777" w:rsidR="00522EAD" w:rsidRPr="00B24218" w:rsidRDefault="00522EAD" w:rsidP="003F5E10">
            <w:pPr>
              <w:pStyle w:val="rowtabella0"/>
              <w:rPr>
                <w:color w:val="002060"/>
              </w:rPr>
            </w:pPr>
            <w:r w:rsidRPr="00B24218">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A33F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79F48"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67B39"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23378"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D3C8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7571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4DD9B"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64B65"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70B21" w14:textId="77777777" w:rsidR="00522EAD" w:rsidRPr="00B24218" w:rsidRDefault="00522EAD" w:rsidP="003F5E10">
            <w:pPr>
              <w:pStyle w:val="rowtabella0"/>
              <w:jc w:val="center"/>
              <w:rPr>
                <w:color w:val="002060"/>
              </w:rPr>
            </w:pPr>
            <w:r w:rsidRPr="00B24218">
              <w:rPr>
                <w:color w:val="002060"/>
              </w:rPr>
              <w:t>0</w:t>
            </w:r>
          </w:p>
        </w:tc>
      </w:tr>
      <w:tr w:rsidR="00522EAD" w:rsidRPr="00B24218" w14:paraId="37BAFB35"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FE7D49" w14:textId="77777777" w:rsidR="00522EAD" w:rsidRPr="00B24218" w:rsidRDefault="00522EAD" w:rsidP="003F5E10">
            <w:pPr>
              <w:pStyle w:val="rowtabella0"/>
              <w:rPr>
                <w:color w:val="002060"/>
              </w:rPr>
            </w:pPr>
            <w:r w:rsidRPr="00B24218">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9424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0285C"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91C5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174B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8AB3D"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E138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12AF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A33A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C530D" w14:textId="77777777" w:rsidR="00522EAD" w:rsidRPr="00B24218" w:rsidRDefault="00522EAD" w:rsidP="003F5E10">
            <w:pPr>
              <w:pStyle w:val="rowtabella0"/>
              <w:jc w:val="center"/>
              <w:rPr>
                <w:color w:val="002060"/>
              </w:rPr>
            </w:pPr>
            <w:r w:rsidRPr="00B24218">
              <w:rPr>
                <w:color w:val="002060"/>
              </w:rPr>
              <w:t>0</w:t>
            </w:r>
          </w:p>
        </w:tc>
      </w:tr>
      <w:tr w:rsidR="00522EAD" w:rsidRPr="00B24218" w14:paraId="78C29D85" w14:textId="77777777" w:rsidTr="003F5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43DFCC" w14:textId="77777777" w:rsidR="00522EAD" w:rsidRPr="00B24218" w:rsidRDefault="00522EAD" w:rsidP="003F5E10">
            <w:pPr>
              <w:pStyle w:val="rowtabella0"/>
              <w:rPr>
                <w:color w:val="002060"/>
              </w:rPr>
            </w:pPr>
            <w:r w:rsidRPr="00B24218">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D49C9"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47218"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9E6E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BD9C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E611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E7E6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3015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83A7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85786" w14:textId="77777777" w:rsidR="00522EAD" w:rsidRPr="00B24218" w:rsidRDefault="00522EAD" w:rsidP="003F5E10">
            <w:pPr>
              <w:pStyle w:val="rowtabella0"/>
              <w:jc w:val="center"/>
              <w:rPr>
                <w:color w:val="002060"/>
              </w:rPr>
            </w:pPr>
            <w:r w:rsidRPr="00B24218">
              <w:rPr>
                <w:color w:val="002060"/>
              </w:rPr>
              <w:t>0</w:t>
            </w:r>
          </w:p>
        </w:tc>
      </w:tr>
    </w:tbl>
    <w:p w14:paraId="5D220275" w14:textId="77777777" w:rsidR="00522EAD" w:rsidRPr="00B24218" w:rsidRDefault="00522EAD" w:rsidP="00522EAD">
      <w:pPr>
        <w:pStyle w:val="breakline"/>
        <w:rPr>
          <w:color w:val="002060"/>
        </w:rPr>
      </w:pPr>
    </w:p>
    <w:p w14:paraId="7CC5282E" w14:textId="77777777" w:rsidR="00522EAD" w:rsidRPr="00B24218" w:rsidRDefault="00522EAD" w:rsidP="00522EAD">
      <w:pPr>
        <w:pStyle w:val="titoloprinc0"/>
        <w:rPr>
          <w:color w:val="002060"/>
        </w:rPr>
      </w:pPr>
      <w:r w:rsidRPr="00B24218">
        <w:rPr>
          <w:color w:val="002060"/>
        </w:rPr>
        <w:t>PROGRAMMA GARE</w:t>
      </w:r>
    </w:p>
    <w:p w14:paraId="32A35935" w14:textId="77777777" w:rsidR="00522EAD" w:rsidRDefault="00522EAD" w:rsidP="00522EAD">
      <w:pPr>
        <w:pStyle w:val="breakline"/>
        <w:rPr>
          <w:rFonts w:eastAsiaTheme="minorEastAsia"/>
          <w:color w:val="002060"/>
        </w:rPr>
      </w:pPr>
    </w:p>
    <w:p w14:paraId="19A9E2F4" w14:textId="77777777" w:rsidR="00E16E40" w:rsidRPr="00E84C5A" w:rsidRDefault="00E16E40" w:rsidP="00E16E40">
      <w:pPr>
        <w:pStyle w:val="sottotitolocampionato10"/>
        <w:rPr>
          <w:color w:val="002060"/>
        </w:rPr>
      </w:pPr>
      <w:r w:rsidRPr="00E84C5A">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8"/>
        <w:gridCol w:w="385"/>
        <w:gridCol w:w="898"/>
        <w:gridCol w:w="1176"/>
        <w:gridCol w:w="1546"/>
        <w:gridCol w:w="1570"/>
      </w:tblGrid>
      <w:tr w:rsidR="00E16E40" w:rsidRPr="00E84C5A" w14:paraId="598C6A0D" w14:textId="77777777" w:rsidTr="003F5E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47D37" w14:textId="77777777" w:rsidR="00E16E40" w:rsidRPr="00E84C5A" w:rsidRDefault="00E16E40" w:rsidP="003F5E10">
            <w:pPr>
              <w:pStyle w:val="headertabella0"/>
              <w:rPr>
                <w:color w:val="002060"/>
              </w:rPr>
            </w:pPr>
            <w:r w:rsidRPr="00E84C5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460E7" w14:textId="77777777" w:rsidR="00E16E40" w:rsidRPr="00E84C5A" w:rsidRDefault="00E16E40" w:rsidP="003F5E10">
            <w:pPr>
              <w:pStyle w:val="headertabella0"/>
              <w:rPr>
                <w:color w:val="002060"/>
              </w:rPr>
            </w:pPr>
            <w:r w:rsidRPr="00E84C5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6410E" w14:textId="77777777" w:rsidR="00E16E40" w:rsidRPr="00E84C5A" w:rsidRDefault="00E16E40" w:rsidP="003F5E10">
            <w:pPr>
              <w:pStyle w:val="headertabella0"/>
              <w:rPr>
                <w:color w:val="002060"/>
              </w:rPr>
            </w:pPr>
            <w:r w:rsidRPr="00E84C5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A8656" w14:textId="77777777" w:rsidR="00E16E40" w:rsidRPr="00E84C5A" w:rsidRDefault="00E16E40" w:rsidP="003F5E10">
            <w:pPr>
              <w:pStyle w:val="headertabella0"/>
              <w:rPr>
                <w:color w:val="002060"/>
              </w:rPr>
            </w:pPr>
            <w:r w:rsidRPr="00E84C5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064C9" w14:textId="77777777" w:rsidR="00E16E40" w:rsidRPr="00E84C5A" w:rsidRDefault="00E16E40" w:rsidP="003F5E10">
            <w:pPr>
              <w:pStyle w:val="headertabella0"/>
              <w:rPr>
                <w:color w:val="002060"/>
              </w:rPr>
            </w:pPr>
            <w:r w:rsidRPr="00E84C5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76129" w14:textId="77777777" w:rsidR="00E16E40" w:rsidRPr="00E84C5A" w:rsidRDefault="00E16E40" w:rsidP="003F5E10">
            <w:pPr>
              <w:pStyle w:val="headertabella0"/>
              <w:rPr>
                <w:color w:val="002060"/>
              </w:rPr>
            </w:pPr>
            <w:proofErr w:type="spellStart"/>
            <w:r w:rsidRPr="00E84C5A">
              <w:rPr>
                <w:color w:val="002060"/>
              </w:rPr>
              <w:t>Localita'</w:t>
            </w:r>
            <w:proofErr w:type="spellEnd"/>
            <w:r w:rsidRPr="00E84C5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7628D" w14:textId="77777777" w:rsidR="00E16E40" w:rsidRPr="00E84C5A" w:rsidRDefault="00E16E40" w:rsidP="003F5E10">
            <w:pPr>
              <w:pStyle w:val="headertabella0"/>
              <w:rPr>
                <w:color w:val="002060"/>
              </w:rPr>
            </w:pPr>
            <w:r w:rsidRPr="00E84C5A">
              <w:rPr>
                <w:color w:val="002060"/>
              </w:rPr>
              <w:t>Indirizzo Impianto</w:t>
            </w:r>
          </w:p>
        </w:tc>
      </w:tr>
      <w:tr w:rsidR="00E16E40" w:rsidRPr="00E84C5A" w14:paraId="47E50670" w14:textId="77777777" w:rsidTr="003F5E1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CD62B7" w14:textId="77777777" w:rsidR="00E16E40" w:rsidRPr="00E84C5A" w:rsidRDefault="00E16E40" w:rsidP="003F5E10">
            <w:pPr>
              <w:pStyle w:val="rowtabella0"/>
              <w:rPr>
                <w:color w:val="002060"/>
              </w:rPr>
            </w:pPr>
            <w:r w:rsidRPr="00E84C5A">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50F932" w14:textId="77777777" w:rsidR="00E16E40" w:rsidRPr="00E84C5A" w:rsidRDefault="00E16E40" w:rsidP="003F5E10">
            <w:pPr>
              <w:pStyle w:val="rowtabella0"/>
              <w:rPr>
                <w:color w:val="002060"/>
              </w:rPr>
            </w:pPr>
            <w:r w:rsidRPr="00E84C5A">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4D09A" w14:textId="77777777" w:rsidR="00E16E40" w:rsidRPr="00E84C5A" w:rsidRDefault="00E16E40" w:rsidP="003F5E10">
            <w:pPr>
              <w:pStyle w:val="rowtabella0"/>
              <w:jc w:val="center"/>
              <w:rPr>
                <w:color w:val="002060"/>
              </w:rPr>
            </w:pPr>
            <w:r w:rsidRPr="00E84C5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736AD5" w14:textId="77777777" w:rsidR="00E16E40" w:rsidRPr="00E84C5A" w:rsidRDefault="00E16E40" w:rsidP="003F5E10">
            <w:pPr>
              <w:pStyle w:val="rowtabella0"/>
              <w:rPr>
                <w:color w:val="002060"/>
              </w:rPr>
            </w:pPr>
            <w:r w:rsidRPr="00E84C5A">
              <w:rPr>
                <w:color w:val="002060"/>
              </w:rPr>
              <w:t>14/02/2026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D61A68" w14:textId="77777777" w:rsidR="00E16E40" w:rsidRPr="00E84C5A" w:rsidRDefault="00E16E40" w:rsidP="003F5E10">
            <w:pPr>
              <w:pStyle w:val="rowtabella0"/>
              <w:rPr>
                <w:color w:val="002060"/>
              </w:rPr>
            </w:pPr>
            <w:r w:rsidRPr="00E84C5A">
              <w:rPr>
                <w:color w:val="002060"/>
              </w:rPr>
              <w:t xml:space="preserve">5429 PAL.COM. </w:t>
            </w:r>
            <w:proofErr w:type="gramStart"/>
            <w:r w:rsidRPr="00E84C5A">
              <w:rPr>
                <w:color w:val="002060"/>
              </w:rPr>
              <w:t>S.MICHELE</w:t>
            </w:r>
            <w:proofErr w:type="gramEnd"/>
            <w:r w:rsidRPr="00E84C5A">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C00E5A" w14:textId="77777777" w:rsidR="00E16E40" w:rsidRPr="00E84C5A" w:rsidRDefault="00E16E40" w:rsidP="003F5E10">
            <w:pPr>
              <w:pStyle w:val="rowtabella0"/>
              <w:rPr>
                <w:color w:val="002060"/>
              </w:rPr>
            </w:pPr>
            <w:r w:rsidRPr="00E84C5A">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F37539" w14:textId="77777777" w:rsidR="00E16E40" w:rsidRPr="00E84C5A" w:rsidRDefault="00E16E40" w:rsidP="003F5E10">
            <w:pPr>
              <w:pStyle w:val="rowtabella0"/>
              <w:rPr>
                <w:color w:val="002060"/>
              </w:rPr>
            </w:pPr>
            <w:r w:rsidRPr="00E84C5A">
              <w:rPr>
                <w:color w:val="002060"/>
              </w:rPr>
              <w:t>VIA LORETO</w:t>
            </w:r>
          </w:p>
        </w:tc>
      </w:tr>
      <w:tr w:rsidR="00E16E40" w:rsidRPr="00E84C5A" w14:paraId="4FA752B8" w14:textId="77777777" w:rsidTr="003F5E1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34E4C2" w14:textId="77777777" w:rsidR="00E16E40" w:rsidRPr="00E84C5A" w:rsidRDefault="00E16E40" w:rsidP="003F5E10">
            <w:pPr>
              <w:pStyle w:val="rowtabella0"/>
              <w:rPr>
                <w:color w:val="002060"/>
              </w:rPr>
            </w:pPr>
            <w:r w:rsidRPr="00E84C5A">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38B9CC" w14:textId="77777777" w:rsidR="00E16E40" w:rsidRPr="00E84C5A" w:rsidRDefault="00E16E40" w:rsidP="003F5E10">
            <w:pPr>
              <w:pStyle w:val="rowtabella0"/>
              <w:rPr>
                <w:color w:val="002060"/>
              </w:rPr>
            </w:pPr>
            <w:r w:rsidRPr="00E84C5A">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3CA058" w14:textId="77777777" w:rsidR="00E16E40" w:rsidRPr="00E84C5A" w:rsidRDefault="00E16E40" w:rsidP="003F5E10">
            <w:pPr>
              <w:pStyle w:val="rowtabella0"/>
              <w:jc w:val="center"/>
              <w:rPr>
                <w:color w:val="002060"/>
              </w:rPr>
            </w:pPr>
            <w:r w:rsidRPr="00E84C5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E05CFB" w14:textId="77777777" w:rsidR="00E16E40" w:rsidRPr="00E84C5A" w:rsidRDefault="00E16E40" w:rsidP="003F5E10">
            <w:pPr>
              <w:pStyle w:val="rowtabella0"/>
              <w:rPr>
                <w:color w:val="002060"/>
              </w:rPr>
            </w:pPr>
            <w:r w:rsidRPr="00E84C5A">
              <w:rPr>
                <w:color w:val="002060"/>
              </w:rPr>
              <w:t>15/02/2026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C038B" w14:textId="77777777" w:rsidR="00E16E40" w:rsidRPr="00E84C5A" w:rsidRDefault="00E16E40" w:rsidP="003F5E10">
            <w:pPr>
              <w:pStyle w:val="rowtabella0"/>
              <w:rPr>
                <w:color w:val="002060"/>
              </w:rPr>
            </w:pPr>
            <w:r w:rsidRPr="00E84C5A">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00B6BA" w14:textId="77777777" w:rsidR="00E16E40" w:rsidRPr="00E84C5A" w:rsidRDefault="00E16E40" w:rsidP="003F5E10">
            <w:pPr>
              <w:pStyle w:val="rowtabella0"/>
              <w:rPr>
                <w:color w:val="002060"/>
              </w:rPr>
            </w:pPr>
            <w:r w:rsidRPr="00E84C5A">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6EBF22" w14:textId="77777777" w:rsidR="00E16E40" w:rsidRPr="00E84C5A" w:rsidRDefault="00E16E40" w:rsidP="003F5E10">
            <w:pPr>
              <w:pStyle w:val="rowtabella0"/>
              <w:rPr>
                <w:color w:val="002060"/>
              </w:rPr>
            </w:pPr>
            <w:r w:rsidRPr="00E84C5A">
              <w:rPr>
                <w:color w:val="002060"/>
              </w:rPr>
              <w:t xml:space="preserve">LOC.MONTEROCCO VIA </w:t>
            </w:r>
            <w:proofErr w:type="gramStart"/>
            <w:r w:rsidRPr="00E84C5A">
              <w:rPr>
                <w:color w:val="002060"/>
              </w:rPr>
              <w:t>A.MANCINI</w:t>
            </w:r>
            <w:proofErr w:type="gramEnd"/>
          </w:p>
        </w:tc>
      </w:tr>
    </w:tbl>
    <w:p w14:paraId="611D2EBD" w14:textId="77777777" w:rsidR="00E16E40" w:rsidRPr="00E84C5A" w:rsidRDefault="00E16E40" w:rsidP="00E16E40">
      <w:pPr>
        <w:pStyle w:val="breakline"/>
        <w:rPr>
          <w:rFonts w:eastAsiaTheme="minorEastAsia"/>
          <w:color w:val="002060"/>
        </w:rPr>
      </w:pPr>
    </w:p>
    <w:p w14:paraId="3796F6F5" w14:textId="77777777" w:rsidR="00E16E40" w:rsidRPr="00E84C5A" w:rsidRDefault="00E16E40" w:rsidP="00E16E40">
      <w:pPr>
        <w:pStyle w:val="breakline"/>
        <w:rPr>
          <w:color w:val="002060"/>
        </w:rPr>
      </w:pPr>
    </w:p>
    <w:p w14:paraId="358CD6DE" w14:textId="77777777" w:rsidR="00E16E40" w:rsidRPr="00E84C5A" w:rsidRDefault="00E16E40" w:rsidP="00E16E40">
      <w:pPr>
        <w:pStyle w:val="breakline"/>
        <w:rPr>
          <w:color w:val="002060"/>
        </w:rPr>
      </w:pPr>
    </w:p>
    <w:p w14:paraId="771BCF86" w14:textId="77777777" w:rsidR="00E16E40" w:rsidRPr="00E84C5A" w:rsidRDefault="00E16E40" w:rsidP="00E16E40">
      <w:pPr>
        <w:pStyle w:val="sottotitolocampionato10"/>
        <w:rPr>
          <w:color w:val="002060"/>
        </w:rPr>
      </w:pPr>
      <w:r w:rsidRPr="00E84C5A">
        <w:rPr>
          <w:color w:val="002060"/>
        </w:rPr>
        <w:t>GIRONE SA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E16E40" w:rsidRPr="00E84C5A" w14:paraId="1D7D13A0" w14:textId="77777777" w:rsidTr="003F5E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52F76" w14:textId="77777777" w:rsidR="00E16E40" w:rsidRPr="00E84C5A" w:rsidRDefault="00E16E40" w:rsidP="003F5E10">
            <w:pPr>
              <w:pStyle w:val="headertabella0"/>
              <w:rPr>
                <w:color w:val="002060"/>
              </w:rPr>
            </w:pPr>
            <w:r w:rsidRPr="00E84C5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A6502" w14:textId="77777777" w:rsidR="00E16E40" w:rsidRPr="00E84C5A" w:rsidRDefault="00E16E40" w:rsidP="003F5E10">
            <w:pPr>
              <w:pStyle w:val="headertabella0"/>
              <w:rPr>
                <w:color w:val="002060"/>
              </w:rPr>
            </w:pPr>
            <w:r w:rsidRPr="00E84C5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1DED6" w14:textId="77777777" w:rsidR="00E16E40" w:rsidRPr="00E84C5A" w:rsidRDefault="00E16E40" w:rsidP="003F5E10">
            <w:pPr>
              <w:pStyle w:val="headertabella0"/>
              <w:rPr>
                <w:color w:val="002060"/>
              </w:rPr>
            </w:pPr>
            <w:r w:rsidRPr="00E84C5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E8645" w14:textId="77777777" w:rsidR="00E16E40" w:rsidRPr="00E84C5A" w:rsidRDefault="00E16E40" w:rsidP="003F5E10">
            <w:pPr>
              <w:pStyle w:val="headertabella0"/>
              <w:rPr>
                <w:color w:val="002060"/>
              </w:rPr>
            </w:pPr>
            <w:r w:rsidRPr="00E84C5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1C654" w14:textId="77777777" w:rsidR="00E16E40" w:rsidRPr="00E84C5A" w:rsidRDefault="00E16E40" w:rsidP="003F5E10">
            <w:pPr>
              <w:pStyle w:val="headertabella0"/>
              <w:rPr>
                <w:color w:val="002060"/>
              </w:rPr>
            </w:pPr>
            <w:r w:rsidRPr="00E84C5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2665F" w14:textId="77777777" w:rsidR="00E16E40" w:rsidRPr="00E84C5A" w:rsidRDefault="00E16E40" w:rsidP="003F5E10">
            <w:pPr>
              <w:pStyle w:val="headertabella0"/>
              <w:rPr>
                <w:color w:val="002060"/>
              </w:rPr>
            </w:pPr>
            <w:proofErr w:type="spellStart"/>
            <w:r w:rsidRPr="00E84C5A">
              <w:rPr>
                <w:color w:val="002060"/>
              </w:rPr>
              <w:t>Localita'</w:t>
            </w:r>
            <w:proofErr w:type="spellEnd"/>
            <w:r w:rsidRPr="00E84C5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E2CE6" w14:textId="77777777" w:rsidR="00E16E40" w:rsidRPr="00E84C5A" w:rsidRDefault="00E16E40" w:rsidP="003F5E10">
            <w:pPr>
              <w:pStyle w:val="headertabella0"/>
              <w:rPr>
                <w:color w:val="002060"/>
              </w:rPr>
            </w:pPr>
            <w:r w:rsidRPr="00E84C5A">
              <w:rPr>
                <w:color w:val="002060"/>
              </w:rPr>
              <w:t>Indirizzo Impianto</w:t>
            </w:r>
          </w:p>
        </w:tc>
      </w:tr>
      <w:tr w:rsidR="00E16E40" w:rsidRPr="00E84C5A" w14:paraId="105D023D" w14:textId="77777777" w:rsidTr="003F5E1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66B113" w14:textId="77777777" w:rsidR="00E16E40" w:rsidRPr="00E84C5A" w:rsidRDefault="00E16E40" w:rsidP="003F5E10">
            <w:pPr>
              <w:pStyle w:val="rowtabella0"/>
              <w:rPr>
                <w:color w:val="002060"/>
              </w:rPr>
            </w:pPr>
            <w:r w:rsidRPr="00E84C5A">
              <w:rPr>
                <w:color w:val="002060"/>
              </w:rPr>
              <w:t>CHIARAVALLE FUTSAL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A40F7B" w14:textId="77777777" w:rsidR="00E16E40" w:rsidRPr="00E84C5A" w:rsidRDefault="00E16E40" w:rsidP="003F5E10">
            <w:pPr>
              <w:pStyle w:val="rowtabella0"/>
              <w:rPr>
                <w:color w:val="002060"/>
              </w:rPr>
            </w:pPr>
            <w:r w:rsidRPr="00E84C5A">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F29289" w14:textId="77777777" w:rsidR="00E16E40" w:rsidRPr="00E84C5A" w:rsidRDefault="00E16E40" w:rsidP="003F5E10">
            <w:pPr>
              <w:pStyle w:val="rowtabella0"/>
              <w:jc w:val="center"/>
              <w:rPr>
                <w:color w:val="002060"/>
              </w:rPr>
            </w:pPr>
            <w:r w:rsidRPr="00E84C5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EC7C18" w14:textId="77777777" w:rsidR="00E16E40" w:rsidRPr="00E84C5A" w:rsidRDefault="00E16E40" w:rsidP="003F5E10">
            <w:pPr>
              <w:pStyle w:val="rowtabella0"/>
              <w:rPr>
                <w:color w:val="002060"/>
              </w:rPr>
            </w:pPr>
            <w:r w:rsidRPr="00E84C5A">
              <w:rPr>
                <w:color w:val="002060"/>
              </w:rPr>
              <w:t>14/02/2026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6174E4" w14:textId="77777777" w:rsidR="00E16E40" w:rsidRPr="00E84C5A" w:rsidRDefault="00E16E40" w:rsidP="003F5E10">
            <w:pPr>
              <w:pStyle w:val="rowtabella0"/>
              <w:rPr>
                <w:color w:val="002060"/>
              </w:rPr>
            </w:pPr>
            <w:r w:rsidRPr="00E84C5A">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CE364E" w14:textId="77777777" w:rsidR="00E16E40" w:rsidRPr="00E84C5A" w:rsidRDefault="00E16E40" w:rsidP="003F5E10">
            <w:pPr>
              <w:pStyle w:val="rowtabella0"/>
              <w:rPr>
                <w:color w:val="002060"/>
              </w:rPr>
            </w:pPr>
            <w:r w:rsidRPr="00E84C5A">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062242" w14:textId="77777777" w:rsidR="00E16E40" w:rsidRPr="00E84C5A" w:rsidRDefault="00E16E40" w:rsidP="003F5E10">
            <w:pPr>
              <w:pStyle w:val="rowtabella0"/>
              <w:rPr>
                <w:color w:val="002060"/>
              </w:rPr>
            </w:pPr>
            <w:r w:rsidRPr="00E84C5A">
              <w:rPr>
                <w:color w:val="002060"/>
              </w:rPr>
              <w:t>VIA FALCONARA</w:t>
            </w:r>
          </w:p>
        </w:tc>
      </w:tr>
      <w:tr w:rsidR="00E16E40" w:rsidRPr="00E84C5A" w14:paraId="72D59117" w14:textId="77777777" w:rsidTr="003F5E1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2BA3D8" w14:textId="77777777" w:rsidR="00E16E40" w:rsidRPr="00E84C5A" w:rsidRDefault="00E16E40" w:rsidP="003F5E10">
            <w:pPr>
              <w:pStyle w:val="rowtabella0"/>
              <w:rPr>
                <w:color w:val="002060"/>
              </w:rPr>
            </w:pPr>
            <w:r w:rsidRPr="00E84C5A">
              <w:rPr>
                <w:color w:val="002060"/>
              </w:rPr>
              <w:t xml:space="preserve">CSI GAUDIO </w:t>
            </w:r>
            <w:proofErr w:type="spellStart"/>
            <w:proofErr w:type="gramStart"/>
            <w:r w:rsidRPr="00E84C5A">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396C76" w14:textId="77777777" w:rsidR="00E16E40" w:rsidRPr="00E84C5A" w:rsidRDefault="00E16E40" w:rsidP="003F5E10">
            <w:pPr>
              <w:pStyle w:val="rowtabella0"/>
              <w:rPr>
                <w:color w:val="002060"/>
              </w:rPr>
            </w:pPr>
            <w:r w:rsidRPr="00E84C5A">
              <w:rPr>
                <w:color w:val="002060"/>
              </w:rPr>
              <w:t>CSI GAUDIO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02C04A" w14:textId="77777777" w:rsidR="00E16E40" w:rsidRPr="00E84C5A" w:rsidRDefault="00E16E40" w:rsidP="003F5E10">
            <w:pPr>
              <w:pStyle w:val="rowtabella0"/>
              <w:jc w:val="center"/>
              <w:rPr>
                <w:color w:val="002060"/>
              </w:rPr>
            </w:pPr>
            <w:r w:rsidRPr="00E84C5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78D0E" w14:textId="77777777" w:rsidR="00E16E40" w:rsidRPr="00E84C5A" w:rsidRDefault="00E16E40" w:rsidP="003F5E10">
            <w:pPr>
              <w:pStyle w:val="rowtabella0"/>
              <w:rPr>
                <w:color w:val="002060"/>
              </w:rPr>
            </w:pPr>
            <w:r w:rsidRPr="00E84C5A">
              <w:rPr>
                <w:color w:val="002060"/>
              </w:rPr>
              <w:t>14/02/2026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0B3870" w14:textId="77777777" w:rsidR="00E16E40" w:rsidRPr="00E84C5A" w:rsidRDefault="00E16E40" w:rsidP="003F5E10">
            <w:pPr>
              <w:pStyle w:val="rowtabella0"/>
              <w:rPr>
                <w:color w:val="002060"/>
              </w:rPr>
            </w:pPr>
            <w:r w:rsidRPr="00E84C5A">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80FF2C" w14:textId="77777777" w:rsidR="00E16E40" w:rsidRPr="00E84C5A" w:rsidRDefault="00E16E40" w:rsidP="003F5E10">
            <w:pPr>
              <w:pStyle w:val="rowtabella0"/>
              <w:rPr>
                <w:color w:val="002060"/>
              </w:rPr>
            </w:pPr>
            <w:r w:rsidRPr="00E84C5A">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CA16B2" w14:textId="77777777" w:rsidR="00E16E40" w:rsidRPr="00E84C5A" w:rsidRDefault="00E16E40" w:rsidP="003F5E10">
            <w:pPr>
              <w:pStyle w:val="rowtabella0"/>
              <w:rPr>
                <w:color w:val="002060"/>
              </w:rPr>
            </w:pPr>
            <w:r w:rsidRPr="00E84C5A">
              <w:rPr>
                <w:color w:val="002060"/>
              </w:rPr>
              <w:t>VIA DEI TESSITORI</w:t>
            </w:r>
          </w:p>
        </w:tc>
      </w:tr>
    </w:tbl>
    <w:p w14:paraId="062C04D0" w14:textId="77777777" w:rsidR="00E16E40" w:rsidRPr="00E84C5A" w:rsidRDefault="00E16E40" w:rsidP="00E16E40">
      <w:pPr>
        <w:pStyle w:val="breakline"/>
        <w:rPr>
          <w:rFonts w:eastAsiaTheme="minorEastAsia"/>
          <w:color w:val="002060"/>
        </w:rPr>
      </w:pPr>
    </w:p>
    <w:p w14:paraId="61C150CA" w14:textId="77777777" w:rsidR="00E16E40" w:rsidRPr="00E84C5A" w:rsidRDefault="00E16E40" w:rsidP="00E16E40">
      <w:pPr>
        <w:pStyle w:val="breakline"/>
        <w:rPr>
          <w:color w:val="002060"/>
        </w:rPr>
      </w:pPr>
    </w:p>
    <w:p w14:paraId="50453C2F" w14:textId="77777777" w:rsidR="00E16E40" w:rsidRPr="00E84C5A" w:rsidRDefault="00E16E40" w:rsidP="00E16E40">
      <w:pPr>
        <w:pStyle w:val="breakline"/>
        <w:rPr>
          <w:color w:val="002060"/>
        </w:rPr>
      </w:pPr>
    </w:p>
    <w:p w14:paraId="0B22B902" w14:textId="77777777" w:rsidR="00E16E40" w:rsidRPr="00E84C5A" w:rsidRDefault="00E16E40" w:rsidP="00E16E40">
      <w:pPr>
        <w:pStyle w:val="sottotitolocampionato10"/>
        <w:rPr>
          <w:color w:val="002060"/>
        </w:rPr>
      </w:pPr>
      <w:r w:rsidRPr="00E84C5A">
        <w:rPr>
          <w:color w:val="002060"/>
        </w:rPr>
        <w:t>GIRONE SB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7"/>
        <w:gridCol w:w="385"/>
        <w:gridCol w:w="898"/>
        <w:gridCol w:w="1198"/>
        <w:gridCol w:w="1550"/>
        <w:gridCol w:w="1542"/>
      </w:tblGrid>
      <w:tr w:rsidR="00E16E40" w:rsidRPr="00E84C5A" w14:paraId="52AC69C1" w14:textId="77777777" w:rsidTr="003F5E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044B6" w14:textId="77777777" w:rsidR="00E16E40" w:rsidRPr="00E84C5A" w:rsidRDefault="00E16E40" w:rsidP="003F5E10">
            <w:pPr>
              <w:pStyle w:val="headertabella0"/>
              <w:rPr>
                <w:color w:val="002060"/>
              </w:rPr>
            </w:pPr>
            <w:r w:rsidRPr="00E84C5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8E2CB" w14:textId="77777777" w:rsidR="00E16E40" w:rsidRPr="00E84C5A" w:rsidRDefault="00E16E40" w:rsidP="003F5E10">
            <w:pPr>
              <w:pStyle w:val="headertabella0"/>
              <w:rPr>
                <w:color w:val="002060"/>
              </w:rPr>
            </w:pPr>
            <w:r w:rsidRPr="00E84C5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15611" w14:textId="77777777" w:rsidR="00E16E40" w:rsidRPr="00E84C5A" w:rsidRDefault="00E16E40" w:rsidP="003F5E10">
            <w:pPr>
              <w:pStyle w:val="headertabella0"/>
              <w:rPr>
                <w:color w:val="002060"/>
              </w:rPr>
            </w:pPr>
            <w:r w:rsidRPr="00E84C5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FBF96" w14:textId="77777777" w:rsidR="00E16E40" w:rsidRPr="00E84C5A" w:rsidRDefault="00E16E40" w:rsidP="003F5E10">
            <w:pPr>
              <w:pStyle w:val="headertabella0"/>
              <w:rPr>
                <w:color w:val="002060"/>
              </w:rPr>
            </w:pPr>
            <w:r w:rsidRPr="00E84C5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5CF88" w14:textId="77777777" w:rsidR="00E16E40" w:rsidRPr="00E84C5A" w:rsidRDefault="00E16E40" w:rsidP="003F5E10">
            <w:pPr>
              <w:pStyle w:val="headertabella0"/>
              <w:rPr>
                <w:color w:val="002060"/>
              </w:rPr>
            </w:pPr>
            <w:r w:rsidRPr="00E84C5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77FC7" w14:textId="77777777" w:rsidR="00E16E40" w:rsidRPr="00E84C5A" w:rsidRDefault="00E16E40" w:rsidP="003F5E10">
            <w:pPr>
              <w:pStyle w:val="headertabella0"/>
              <w:rPr>
                <w:color w:val="002060"/>
              </w:rPr>
            </w:pPr>
            <w:proofErr w:type="spellStart"/>
            <w:r w:rsidRPr="00E84C5A">
              <w:rPr>
                <w:color w:val="002060"/>
              </w:rPr>
              <w:t>Localita'</w:t>
            </w:r>
            <w:proofErr w:type="spellEnd"/>
            <w:r w:rsidRPr="00E84C5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DDA4D" w14:textId="77777777" w:rsidR="00E16E40" w:rsidRPr="00E84C5A" w:rsidRDefault="00E16E40" w:rsidP="003F5E10">
            <w:pPr>
              <w:pStyle w:val="headertabella0"/>
              <w:rPr>
                <w:color w:val="002060"/>
              </w:rPr>
            </w:pPr>
            <w:r w:rsidRPr="00E84C5A">
              <w:rPr>
                <w:color w:val="002060"/>
              </w:rPr>
              <w:t>Indirizzo Impianto</w:t>
            </w:r>
          </w:p>
        </w:tc>
      </w:tr>
      <w:tr w:rsidR="00E16E40" w:rsidRPr="00E84C5A" w14:paraId="4C824514" w14:textId="77777777" w:rsidTr="003F5E1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61EA47" w14:textId="77777777" w:rsidR="00E16E40" w:rsidRPr="00E84C5A" w:rsidRDefault="00E16E40" w:rsidP="003F5E10">
            <w:pPr>
              <w:pStyle w:val="rowtabella0"/>
              <w:rPr>
                <w:color w:val="002060"/>
              </w:rPr>
            </w:pPr>
            <w:r w:rsidRPr="00E84C5A">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65857A" w14:textId="77777777" w:rsidR="00E16E40" w:rsidRPr="00E84C5A" w:rsidRDefault="00E16E40" w:rsidP="003F5E10">
            <w:pPr>
              <w:pStyle w:val="rowtabella0"/>
              <w:rPr>
                <w:color w:val="002060"/>
              </w:rPr>
            </w:pPr>
            <w:r w:rsidRPr="00E84C5A">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BE716F" w14:textId="77777777" w:rsidR="00E16E40" w:rsidRPr="00E84C5A" w:rsidRDefault="00E16E40" w:rsidP="003F5E10">
            <w:pPr>
              <w:pStyle w:val="rowtabella0"/>
              <w:jc w:val="center"/>
              <w:rPr>
                <w:color w:val="002060"/>
              </w:rPr>
            </w:pPr>
            <w:r w:rsidRPr="00E84C5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12A08A" w14:textId="77777777" w:rsidR="00E16E40" w:rsidRPr="00E84C5A" w:rsidRDefault="00E16E40" w:rsidP="003F5E10">
            <w:pPr>
              <w:pStyle w:val="rowtabella0"/>
              <w:rPr>
                <w:color w:val="002060"/>
              </w:rPr>
            </w:pPr>
            <w:r w:rsidRPr="00E84C5A">
              <w:rPr>
                <w:color w:val="002060"/>
              </w:rPr>
              <w:t>14/02/2026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A5B9A7" w14:textId="77777777" w:rsidR="00E16E40" w:rsidRPr="00E84C5A" w:rsidRDefault="00E16E40" w:rsidP="003F5E10">
            <w:pPr>
              <w:pStyle w:val="rowtabella0"/>
              <w:rPr>
                <w:color w:val="002060"/>
              </w:rPr>
            </w:pPr>
            <w:r w:rsidRPr="00E84C5A">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D02EAF" w14:textId="77777777" w:rsidR="00E16E40" w:rsidRPr="00E84C5A" w:rsidRDefault="00E16E40" w:rsidP="003F5E10">
            <w:pPr>
              <w:pStyle w:val="rowtabella0"/>
              <w:rPr>
                <w:color w:val="002060"/>
              </w:rPr>
            </w:pPr>
            <w:r w:rsidRPr="00E84C5A">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9BC286" w14:textId="77777777" w:rsidR="00E16E40" w:rsidRPr="00E84C5A" w:rsidRDefault="00E16E40" w:rsidP="003F5E10">
            <w:pPr>
              <w:pStyle w:val="rowtabella0"/>
              <w:rPr>
                <w:color w:val="002060"/>
              </w:rPr>
            </w:pPr>
            <w:r w:rsidRPr="00E84C5A">
              <w:rPr>
                <w:color w:val="002060"/>
              </w:rPr>
              <w:t>VIA DELLO STADIO</w:t>
            </w:r>
          </w:p>
        </w:tc>
      </w:tr>
      <w:tr w:rsidR="00E16E40" w:rsidRPr="00E84C5A" w14:paraId="01D72D2A" w14:textId="77777777" w:rsidTr="003F5E1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A0E529" w14:textId="77777777" w:rsidR="00E16E40" w:rsidRPr="00E84C5A" w:rsidRDefault="00E16E40" w:rsidP="003F5E10">
            <w:pPr>
              <w:pStyle w:val="rowtabella0"/>
              <w:rPr>
                <w:color w:val="002060"/>
              </w:rPr>
            </w:pPr>
            <w:r w:rsidRPr="00E84C5A">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842805" w14:textId="77777777" w:rsidR="00E16E40" w:rsidRPr="00E84C5A" w:rsidRDefault="00E16E40" w:rsidP="003F5E10">
            <w:pPr>
              <w:pStyle w:val="rowtabella0"/>
              <w:rPr>
                <w:color w:val="002060"/>
              </w:rPr>
            </w:pPr>
            <w:r w:rsidRPr="00E84C5A">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FFFE49" w14:textId="77777777" w:rsidR="00E16E40" w:rsidRPr="00E84C5A" w:rsidRDefault="00E16E40" w:rsidP="003F5E10">
            <w:pPr>
              <w:pStyle w:val="rowtabella0"/>
              <w:jc w:val="center"/>
              <w:rPr>
                <w:color w:val="002060"/>
              </w:rPr>
            </w:pPr>
            <w:r w:rsidRPr="00E84C5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CB38BF" w14:textId="77777777" w:rsidR="00E16E40" w:rsidRPr="00E84C5A" w:rsidRDefault="00E16E40" w:rsidP="003F5E10">
            <w:pPr>
              <w:pStyle w:val="rowtabella0"/>
              <w:rPr>
                <w:color w:val="002060"/>
              </w:rPr>
            </w:pPr>
            <w:r w:rsidRPr="00E84C5A">
              <w:rPr>
                <w:color w:val="002060"/>
              </w:rPr>
              <w:t>15/02/2026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CC564" w14:textId="77777777" w:rsidR="00E16E40" w:rsidRPr="00E84C5A" w:rsidRDefault="00E16E40" w:rsidP="003F5E10">
            <w:pPr>
              <w:pStyle w:val="rowtabella0"/>
              <w:rPr>
                <w:color w:val="002060"/>
              </w:rPr>
            </w:pPr>
            <w:r w:rsidRPr="00E84C5A">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3D442C" w14:textId="77777777" w:rsidR="00E16E40" w:rsidRPr="00E84C5A" w:rsidRDefault="00E16E40" w:rsidP="003F5E10">
            <w:pPr>
              <w:pStyle w:val="rowtabella0"/>
              <w:rPr>
                <w:color w:val="002060"/>
              </w:rPr>
            </w:pPr>
            <w:r w:rsidRPr="00E84C5A">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6D4AB1" w14:textId="77777777" w:rsidR="00E16E40" w:rsidRPr="00E84C5A" w:rsidRDefault="00E16E40" w:rsidP="003F5E10">
            <w:pPr>
              <w:pStyle w:val="rowtabella0"/>
              <w:rPr>
                <w:color w:val="002060"/>
              </w:rPr>
            </w:pPr>
            <w:r w:rsidRPr="00E84C5A">
              <w:rPr>
                <w:color w:val="002060"/>
              </w:rPr>
              <w:t>VIA ALESSANDRO MANZONI</w:t>
            </w:r>
          </w:p>
        </w:tc>
      </w:tr>
    </w:tbl>
    <w:p w14:paraId="36EC54F6" w14:textId="77777777" w:rsidR="00E16E40" w:rsidRPr="00E84C5A" w:rsidRDefault="00E16E40" w:rsidP="00E16E40">
      <w:pPr>
        <w:pStyle w:val="breakline"/>
        <w:rPr>
          <w:rFonts w:eastAsiaTheme="minorEastAsia"/>
          <w:color w:val="002060"/>
        </w:rPr>
      </w:pPr>
    </w:p>
    <w:p w14:paraId="23843DC2" w14:textId="77777777" w:rsidR="00E16E40" w:rsidRPr="00E84C5A" w:rsidRDefault="00E16E40" w:rsidP="00E16E40">
      <w:pPr>
        <w:pStyle w:val="breakline"/>
        <w:rPr>
          <w:color w:val="002060"/>
        </w:rPr>
      </w:pPr>
    </w:p>
    <w:p w14:paraId="23420489" w14:textId="77777777" w:rsidR="00E16E40" w:rsidRPr="00E84C5A" w:rsidRDefault="00E16E40" w:rsidP="00E16E40">
      <w:pPr>
        <w:pStyle w:val="breakline"/>
        <w:rPr>
          <w:color w:val="002060"/>
        </w:rPr>
      </w:pPr>
    </w:p>
    <w:p w14:paraId="36B4B311" w14:textId="77777777" w:rsidR="00E16E40" w:rsidRPr="00E84C5A" w:rsidRDefault="00E16E40" w:rsidP="00E16E40">
      <w:pPr>
        <w:pStyle w:val="sottotitolocampionato10"/>
        <w:rPr>
          <w:color w:val="002060"/>
        </w:rPr>
      </w:pPr>
      <w:r w:rsidRPr="00E84C5A">
        <w:rPr>
          <w:color w:val="002060"/>
        </w:rPr>
        <w:t>GIRONE SC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4"/>
        <w:gridCol w:w="385"/>
        <w:gridCol w:w="898"/>
        <w:gridCol w:w="1199"/>
        <w:gridCol w:w="1547"/>
        <w:gridCol w:w="1549"/>
      </w:tblGrid>
      <w:tr w:rsidR="00E16E40" w:rsidRPr="00E84C5A" w14:paraId="31F2EABC" w14:textId="77777777" w:rsidTr="003F5E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66EF6" w14:textId="77777777" w:rsidR="00E16E40" w:rsidRPr="00E84C5A" w:rsidRDefault="00E16E40" w:rsidP="003F5E10">
            <w:pPr>
              <w:pStyle w:val="headertabella0"/>
              <w:rPr>
                <w:color w:val="002060"/>
              </w:rPr>
            </w:pPr>
            <w:r w:rsidRPr="00E84C5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BC0C4" w14:textId="77777777" w:rsidR="00E16E40" w:rsidRPr="00E84C5A" w:rsidRDefault="00E16E40" w:rsidP="003F5E10">
            <w:pPr>
              <w:pStyle w:val="headertabella0"/>
              <w:rPr>
                <w:color w:val="002060"/>
              </w:rPr>
            </w:pPr>
            <w:r w:rsidRPr="00E84C5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EDA2D" w14:textId="77777777" w:rsidR="00E16E40" w:rsidRPr="00E84C5A" w:rsidRDefault="00E16E40" w:rsidP="003F5E10">
            <w:pPr>
              <w:pStyle w:val="headertabella0"/>
              <w:rPr>
                <w:color w:val="002060"/>
              </w:rPr>
            </w:pPr>
            <w:r w:rsidRPr="00E84C5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4A1F3" w14:textId="77777777" w:rsidR="00E16E40" w:rsidRPr="00E84C5A" w:rsidRDefault="00E16E40" w:rsidP="003F5E10">
            <w:pPr>
              <w:pStyle w:val="headertabella0"/>
              <w:rPr>
                <w:color w:val="002060"/>
              </w:rPr>
            </w:pPr>
            <w:r w:rsidRPr="00E84C5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5CA8F" w14:textId="77777777" w:rsidR="00E16E40" w:rsidRPr="00E84C5A" w:rsidRDefault="00E16E40" w:rsidP="003F5E10">
            <w:pPr>
              <w:pStyle w:val="headertabella0"/>
              <w:rPr>
                <w:color w:val="002060"/>
              </w:rPr>
            </w:pPr>
            <w:r w:rsidRPr="00E84C5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89D47" w14:textId="77777777" w:rsidR="00E16E40" w:rsidRPr="00E84C5A" w:rsidRDefault="00E16E40" w:rsidP="003F5E10">
            <w:pPr>
              <w:pStyle w:val="headertabella0"/>
              <w:rPr>
                <w:color w:val="002060"/>
              </w:rPr>
            </w:pPr>
            <w:proofErr w:type="spellStart"/>
            <w:r w:rsidRPr="00E84C5A">
              <w:rPr>
                <w:color w:val="002060"/>
              </w:rPr>
              <w:t>Localita'</w:t>
            </w:r>
            <w:proofErr w:type="spellEnd"/>
            <w:r w:rsidRPr="00E84C5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671A7" w14:textId="77777777" w:rsidR="00E16E40" w:rsidRPr="00E84C5A" w:rsidRDefault="00E16E40" w:rsidP="003F5E10">
            <w:pPr>
              <w:pStyle w:val="headertabella0"/>
              <w:rPr>
                <w:color w:val="002060"/>
              </w:rPr>
            </w:pPr>
            <w:r w:rsidRPr="00E84C5A">
              <w:rPr>
                <w:color w:val="002060"/>
              </w:rPr>
              <w:t>Indirizzo Impianto</w:t>
            </w:r>
          </w:p>
        </w:tc>
      </w:tr>
      <w:tr w:rsidR="00E16E40" w:rsidRPr="00E84C5A" w14:paraId="1AFC9CAA" w14:textId="77777777" w:rsidTr="003F5E1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240AAF" w14:textId="77777777" w:rsidR="00E16E40" w:rsidRPr="00E84C5A" w:rsidRDefault="00E16E40" w:rsidP="003F5E10">
            <w:pPr>
              <w:pStyle w:val="rowtabella0"/>
              <w:rPr>
                <w:color w:val="002060"/>
              </w:rPr>
            </w:pPr>
            <w:r w:rsidRPr="00E84C5A">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BAB3FE" w14:textId="77777777" w:rsidR="00E16E40" w:rsidRPr="00E84C5A" w:rsidRDefault="00E16E40" w:rsidP="003F5E10">
            <w:pPr>
              <w:pStyle w:val="rowtabella0"/>
              <w:rPr>
                <w:color w:val="002060"/>
              </w:rPr>
            </w:pPr>
            <w:r w:rsidRPr="00E84C5A">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97D7A2" w14:textId="77777777" w:rsidR="00E16E40" w:rsidRPr="00E84C5A" w:rsidRDefault="00E16E40" w:rsidP="003F5E10">
            <w:pPr>
              <w:pStyle w:val="rowtabella0"/>
              <w:jc w:val="center"/>
              <w:rPr>
                <w:color w:val="002060"/>
              </w:rPr>
            </w:pPr>
            <w:r w:rsidRPr="00E84C5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38632D" w14:textId="77777777" w:rsidR="00E16E40" w:rsidRPr="00E84C5A" w:rsidRDefault="00E16E40" w:rsidP="003F5E10">
            <w:pPr>
              <w:pStyle w:val="rowtabella0"/>
              <w:rPr>
                <w:color w:val="002060"/>
              </w:rPr>
            </w:pPr>
            <w:r w:rsidRPr="00E84C5A">
              <w:rPr>
                <w:color w:val="002060"/>
              </w:rPr>
              <w:t>14/02/2026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41A2D1" w14:textId="77777777" w:rsidR="00E16E40" w:rsidRPr="00E84C5A" w:rsidRDefault="00E16E40" w:rsidP="003F5E10">
            <w:pPr>
              <w:pStyle w:val="rowtabella0"/>
              <w:rPr>
                <w:color w:val="002060"/>
              </w:rPr>
            </w:pPr>
            <w:r w:rsidRPr="00E84C5A">
              <w:rPr>
                <w:color w:val="002060"/>
              </w:rPr>
              <w:t xml:space="preserve">5295 TENSOSTRUTTURA VIA </w:t>
            </w:r>
            <w:proofErr w:type="gramStart"/>
            <w:r w:rsidRPr="00E84C5A">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10143A" w14:textId="77777777" w:rsidR="00E16E40" w:rsidRPr="00E84C5A" w:rsidRDefault="00E16E40" w:rsidP="003F5E10">
            <w:pPr>
              <w:pStyle w:val="rowtabella0"/>
              <w:rPr>
                <w:color w:val="002060"/>
              </w:rPr>
            </w:pPr>
            <w:r w:rsidRPr="00E84C5A">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E4C8EB" w14:textId="77777777" w:rsidR="00E16E40" w:rsidRPr="00E84C5A" w:rsidRDefault="00E16E40" w:rsidP="003F5E10">
            <w:pPr>
              <w:pStyle w:val="rowtabella0"/>
              <w:rPr>
                <w:color w:val="002060"/>
              </w:rPr>
            </w:pPr>
            <w:r w:rsidRPr="00E84C5A">
              <w:rPr>
                <w:color w:val="002060"/>
              </w:rPr>
              <w:t xml:space="preserve">VIA </w:t>
            </w:r>
            <w:proofErr w:type="gramStart"/>
            <w:r w:rsidRPr="00E84C5A">
              <w:rPr>
                <w:color w:val="002060"/>
              </w:rPr>
              <w:t>E.MATTEI</w:t>
            </w:r>
            <w:proofErr w:type="gramEnd"/>
          </w:p>
        </w:tc>
      </w:tr>
      <w:tr w:rsidR="00E16E40" w:rsidRPr="00E84C5A" w14:paraId="4EC4CE69" w14:textId="77777777" w:rsidTr="003F5E1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12EF8F" w14:textId="77777777" w:rsidR="00E16E40" w:rsidRPr="00E84C5A" w:rsidRDefault="00E16E40" w:rsidP="003F5E10">
            <w:pPr>
              <w:pStyle w:val="rowtabella0"/>
              <w:rPr>
                <w:color w:val="002060"/>
              </w:rPr>
            </w:pPr>
            <w:r w:rsidRPr="00E84C5A">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7D3DEE" w14:textId="77777777" w:rsidR="00E16E40" w:rsidRPr="00E84C5A" w:rsidRDefault="00E16E40" w:rsidP="003F5E10">
            <w:pPr>
              <w:pStyle w:val="rowtabella0"/>
              <w:rPr>
                <w:color w:val="002060"/>
              </w:rPr>
            </w:pPr>
            <w:r w:rsidRPr="00E84C5A">
              <w:rPr>
                <w:color w:val="002060"/>
              </w:rPr>
              <w:t>POLISPORTIVA ROSSO BLU</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BDAC67" w14:textId="77777777" w:rsidR="00E16E40" w:rsidRPr="00E84C5A" w:rsidRDefault="00E16E40" w:rsidP="003F5E10">
            <w:pPr>
              <w:pStyle w:val="rowtabella0"/>
              <w:jc w:val="center"/>
              <w:rPr>
                <w:color w:val="002060"/>
              </w:rPr>
            </w:pPr>
            <w:r w:rsidRPr="00E84C5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8BB632" w14:textId="77777777" w:rsidR="00E16E40" w:rsidRPr="00E84C5A" w:rsidRDefault="00E16E40" w:rsidP="003F5E10">
            <w:pPr>
              <w:pStyle w:val="rowtabella0"/>
              <w:rPr>
                <w:color w:val="002060"/>
              </w:rPr>
            </w:pPr>
            <w:r w:rsidRPr="00E84C5A">
              <w:rPr>
                <w:color w:val="002060"/>
              </w:rPr>
              <w:t>15/02/2026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D980A5" w14:textId="77777777" w:rsidR="00E16E40" w:rsidRPr="00E84C5A" w:rsidRDefault="00E16E40" w:rsidP="003F5E10">
            <w:pPr>
              <w:pStyle w:val="rowtabella0"/>
              <w:rPr>
                <w:color w:val="002060"/>
              </w:rPr>
            </w:pPr>
            <w:r w:rsidRPr="00E84C5A">
              <w:rPr>
                <w:color w:val="002060"/>
              </w:rPr>
              <w:t>5299 CENTRO SP. POL. "</w:t>
            </w:r>
            <w:proofErr w:type="gramStart"/>
            <w:r w:rsidRPr="00E84C5A">
              <w:rPr>
                <w:color w:val="002060"/>
              </w:rPr>
              <w:t>R.GATTARI</w:t>
            </w:r>
            <w:proofErr w:type="gramEnd"/>
            <w:r w:rsidRPr="00E84C5A">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2903AC" w14:textId="77777777" w:rsidR="00E16E40" w:rsidRPr="00E84C5A" w:rsidRDefault="00E16E40" w:rsidP="003F5E10">
            <w:pPr>
              <w:pStyle w:val="rowtabella0"/>
              <w:rPr>
                <w:color w:val="002060"/>
              </w:rPr>
            </w:pPr>
            <w:r w:rsidRPr="00E84C5A">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7EAD23" w14:textId="77777777" w:rsidR="00E16E40" w:rsidRPr="00E84C5A" w:rsidRDefault="00E16E40" w:rsidP="003F5E10">
            <w:pPr>
              <w:pStyle w:val="rowtabella0"/>
              <w:rPr>
                <w:color w:val="002060"/>
              </w:rPr>
            </w:pPr>
            <w:r w:rsidRPr="00E84C5A">
              <w:rPr>
                <w:color w:val="002060"/>
              </w:rPr>
              <w:t>VIA TAGLIAMENTO</w:t>
            </w:r>
          </w:p>
        </w:tc>
      </w:tr>
    </w:tbl>
    <w:p w14:paraId="4C9C0CF5" w14:textId="77777777" w:rsidR="00E16E40" w:rsidRPr="00B24218" w:rsidRDefault="00E16E40" w:rsidP="00522EAD">
      <w:pPr>
        <w:pStyle w:val="breakline"/>
        <w:rPr>
          <w:rFonts w:eastAsiaTheme="minorEastAsia"/>
          <w:color w:val="002060"/>
        </w:rPr>
      </w:pPr>
    </w:p>
    <w:p w14:paraId="3FA220B1" w14:textId="77777777" w:rsidR="00522EAD" w:rsidRPr="00B24218" w:rsidRDefault="00522EAD" w:rsidP="00522EAD">
      <w:pPr>
        <w:pStyle w:val="breakline"/>
        <w:rPr>
          <w:color w:val="002060"/>
        </w:rPr>
      </w:pPr>
    </w:p>
    <w:p w14:paraId="49CD095B" w14:textId="77777777" w:rsidR="00522EAD" w:rsidRPr="00B24218" w:rsidRDefault="00522EAD" w:rsidP="00522EAD">
      <w:pPr>
        <w:pStyle w:val="titolocampionato0"/>
        <w:shd w:val="clear" w:color="auto" w:fill="CCCCCC"/>
        <w:spacing w:before="80" w:after="40"/>
        <w:rPr>
          <w:color w:val="002060"/>
        </w:rPr>
      </w:pPr>
      <w:r w:rsidRPr="00B24218">
        <w:rPr>
          <w:color w:val="002060"/>
        </w:rPr>
        <w:t>UNDER 17 C5 REGIONALI MASCHILI</w:t>
      </w:r>
    </w:p>
    <w:p w14:paraId="59ECC6D7" w14:textId="77777777" w:rsidR="00522EAD" w:rsidRPr="00B24218" w:rsidRDefault="00522EAD" w:rsidP="00522EAD">
      <w:pPr>
        <w:pStyle w:val="titoloprinc0"/>
        <w:rPr>
          <w:color w:val="002060"/>
        </w:rPr>
      </w:pPr>
      <w:r w:rsidRPr="00B24218">
        <w:rPr>
          <w:color w:val="002060"/>
        </w:rPr>
        <w:lastRenderedPageBreak/>
        <w:t>VARIAZIONI AL PROGRAMMA GARE</w:t>
      </w:r>
    </w:p>
    <w:p w14:paraId="6B951DB0" w14:textId="77777777" w:rsidR="00522EAD" w:rsidRPr="00B24218" w:rsidRDefault="00522EAD" w:rsidP="00522EAD">
      <w:pPr>
        <w:pStyle w:val="breakline"/>
        <w:rPr>
          <w:color w:val="002060"/>
        </w:rPr>
      </w:pPr>
    </w:p>
    <w:p w14:paraId="52A0E53E" w14:textId="77777777" w:rsidR="00522EAD" w:rsidRPr="00B24218" w:rsidRDefault="00522EAD" w:rsidP="00522EAD">
      <w:pPr>
        <w:pStyle w:val="breakline"/>
        <w:rPr>
          <w:color w:val="002060"/>
        </w:rPr>
      </w:pPr>
    </w:p>
    <w:p w14:paraId="14A0BD92" w14:textId="77777777" w:rsidR="00522EAD" w:rsidRPr="00B24218" w:rsidRDefault="00522EAD" w:rsidP="00522EAD">
      <w:pPr>
        <w:pStyle w:val="sottotitolocampionato10"/>
        <w:rPr>
          <w:color w:val="002060"/>
        </w:rPr>
      </w:pPr>
      <w:r w:rsidRPr="00B24218">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22EAD" w:rsidRPr="00B24218" w14:paraId="672A3BB1" w14:textId="77777777" w:rsidTr="00486A8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547C7" w14:textId="77777777" w:rsidR="00522EAD" w:rsidRPr="00B24218" w:rsidRDefault="00522EAD" w:rsidP="003F5E10">
            <w:pPr>
              <w:pStyle w:val="headertabella0"/>
              <w:rPr>
                <w:color w:val="002060"/>
              </w:rPr>
            </w:pPr>
            <w:r w:rsidRPr="00B2421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F90E7" w14:textId="77777777" w:rsidR="00522EAD" w:rsidRPr="00B24218" w:rsidRDefault="00522EAD" w:rsidP="003F5E10">
            <w:pPr>
              <w:pStyle w:val="headertabella0"/>
              <w:rPr>
                <w:color w:val="002060"/>
              </w:rPr>
            </w:pPr>
            <w:r w:rsidRPr="00B24218">
              <w:rPr>
                <w:color w:val="002060"/>
              </w:rPr>
              <w:t xml:space="preserve">N° </w:t>
            </w:r>
            <w:proofErr w:type="spellStart"/>
            <w:r w:rsidRPr="00B24218">
              <w:rPr>
                <w:color w:val="002060"/>
              </w:rPr>
              <w:t>Gior</w:t>
            </w:r>
            <w:proofErr w:type="spellEnd"/>
            <w:r w:rsidRPr="00B2421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6F89C" w14:textId="77777777" w:rsidR="00522EAD" w:rsidRPr="00B24218" w:rsidRDefault="00522EAD" w:rsidP="003F5E10">
            <w:pPr>
              <w:pStyle w:val="headertabella0"/>
              <w:rPr>
                <w:color w:val="002060"/>
              </w:rPr>
            </w:pPr>
            <w:r w:rsidRPr="00B2421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C5AE7" w14:textId="77777777" w:rsidR="00522EAD" w:rsidRPr="00B24218" w:rsidRDefault="00522EAD" w:rsidP="003F5E10">
            <w:pPr>
              <w:pStyle w:val="headertabella0"/>
              <w:rPr>
                <w:color w:val="002060"/>
              </w:rPr>
            </w:pPr>
            <w:r w:rsidRPr="00B2421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82EC6" w14:textId="77777777" w:rsidR="00522EAD" w:rsidRPr="00B24218" w:rsidRDefault="00522EAD" w:rsidP="003F5E10">
            <w:pPr>
              <w:pStyle w:val="headertabella0"/>
              <w:rPr>
                <w:color w:val="002060"/>
              </w:rPr>
            </w:pPr>
            <w:r w:rsidRPr="00B24218">
              <w:rPr>
                <w:color w:val="002060"/>
              </w:rPr>
              <w:t xml:space="preserve">Data </w:t>
            </w:r>
            <w:proofErr w:type="spellStart"/>
            <w:r w:rsidRPr="00B24218">
              <w:rPr>
                <w:color w:val="002060"/>
              </w:rPr>
              <w:t>Orig</w:t>
            </w:r>
            <w:proofErr w:type="spellEnd"/>
            <w:r w:rsidRPr="00B2421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7607C" w14:textId="77777777" w:rsidR="00522EAD" w:rsidRPr="00B24218" w:rsidRDefault="00522EAD" w:rsidP="003F5E10">
            <w:pPr>
              <w:pStyle w:val="headertabella0"/>
              <w:rPr>
                <w:color w:val="002060"/>
              </w:rPr>
            </w:pPr>
            <w:r w:rsidRPr="00B2421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D46F1" w14:textId="77777777" w:rsidR="00522EAD" w:rsidRPr="00B24218" w:rsidRDefault="00522EAD" w:rsidP="003F5E10">
            <w:pPr>
              <w:pStyle w:val="headertabella0"/>
              <w:rPr>
                <w:color w:val="002060"/>
              </w:rPr>
            </w:pPr>
            <w:r w:rsidRPr="00B24218">
              <w:rPr>
                <w:color w:val="002060"/>
              </w:rPr>
              <w:t xml:space="preserve">Ora </w:t>
            </w:r>
            <w:proofErr w:type="spellStart"/>
            <w:r w:rsidRPr="00B24218">
              <w:rPr>
                <w:color w:val="002060"/>
              </w:rPr>
              <w:t>Orig</w:t>
            </w:r>
            <w:proofErr w:type="spellEnd"/>
            <w:r w:rsidRPr="00B2421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779D8" w14:textId="77777777" w:rsidR="00522EAD" w:rsidRPr="00B24218" w:rsidRDefault="00522EAD" w:rsidP="003F5E10">
            <w:pPr>
              <w:pStyle w:val="headertabella0"/>
              <w:rPr>
                <w:color w:val="002060"/>
              </w:rPr>
            </w:pPr>
            <w:r w:rsidRPr="00B24218">
              <w:rPr>
                <w:color w:val="002060"/>
              </w:rPr>
              <w:t>Impianto</w:t>
            </w:r>
          </w:p>
        </w:tc>
      </w:tr>
      <w:tr w:rsidR="00522EAD" w:rsidRPr="00B24218" w14:paraId="65325E52" w14:textId="77777777" w:rsidTr="00486A8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5BCA3" w14:textId="77777777" w:rsidR="00522EAD" w:rsidRPr="00486A89" w:rsidRDefault="00522EAD" w:rsidP="003F5E10">
            <w:pPr>
              <w:pStyle w:val="rowtabella0"/>
              <w:rPr>
                <w:color w:val="002060"/>
                <w:highlight w:val="yellow"/>
              </w:rPr>
            </w:pPr>
            <w:r w:rsidRPr="00486A89">
              <w:rPr>
                <w:color w:val="002060"/>
                <w:highlight w:val="yellow"/>
              </w:rPr>
              <w:t>17/02/2026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29442" w14:textId="77777777" w:rsidR="00522EAD" w:rsidRPr="00486A89" w:rsidRDefault="00522EAD" w:rsidP="003F5E10">
            <w:pPr>
              <w:pStyle w:val="rowtabella0"/>
              <w:jc w:val="center"/>
              <w:rPr>
                <w:color w:val="002060"/>
                <w:highlight w:val="yellow"/>
              </w:rPr>
            </w:pPr>
            <w:r w:rsidRPr="00486A89">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E4FB1" w14:textId="77777777" w:rsidR="00522EAD" w:rsidRPr="00486A89" w:rsidRDefault="00522EAD" w:rsidP="003F5E10">
            <w:pPr>
              <w:pStyle w:val="rowtabella0"/>
              <w:rPr>
                <w:color w:val="002060"/>
                <w:highlight w:val="yellow"/>
              </w:rPr>
            </w:pPr>
            <w:r w:rsidRPr="00486A89">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3F71F" w14:textId="77777777" w:rsidR="00522EAD" w:rsidRPr="00486A89" w:rsidRDefault="00522EAD" w:rsidP="003F5E10">
            <w:pPr>
              <w:pStyle w:val="rowtabella0"/>
              <w:rPr>
                <w:color w:val="002060"/>
                <w:highlight w:val="yellow"/>
              </w:rPr>
            </w:pPr>
            <w:r w:rsidRPr="00486A89">
              <w:rPr>
                <w:color w:val="002060"/>
                <w:highlight w:val="yellow"/>
              </w:rPr>
              <w:t>REAL SAN 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C0E1E" w14:textId="0FFD21A3" w:rsidR="00522EAD" w:rsidRPr="00B24218" w:rsidRDefault="00522EAD" w:rsidP="003F5E10">
            <w:pPr>
              <w:pStyle w:val="rowtabella0"/>
              <w:rPr>
                <w:color w:val="002060"/>
              </w:rPr>
            </w:pPr>
            <w:r w:rsidRPr="00B24218">
              <w:rPr>
                <w:color w:val="002060"/>
              </w:rPr>
              <w:t>1</w:t>
            </w:r>
            <w:r w:rsidR="00486A89">
              <w:rPr>
                <w:color w:val="002060"/>
              </w:rPr>
              <w:t>4</w:t>
            </w:r>
            <w:r w:rsidRPr="00B24218">
              <w:rPr>
                <w:color w:val="002060"/>
              </w:rPr>
              <w:t>/02/2026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67509" w14:textId="77777777" w:rsidR="00522EAD" w:rsidRPr="00486A89" w:rsidRDefault="00522EAD" w:rsidP="003F5E10">
            <w:pPr>
              <w:pStyle w:val="rowtabella0"/>
              <w:jc w:val="center"/>
              <w:rPr>
                <w:color w:val="002060"/>
                <w:highlight w:val="yellow"/>
              </w:rPr>
            </w:pPr>
            <w:r w:rsidRPr="00486A89">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48F78" w14:textId="77777777" w:rsidR="00522EAD" w:rsidRPr="00B24218" w:rsidRDefault="00522EAD" w:rsidP="003F5E10">
            <w:pPr>
              <w:pStyle w:val="rowtabella0"/>
              <w:jc w:val="center"/>
              <w:rPr>
                <w:color w:val="002060"/>
              </w:rPr>
            </w:pPr>
            <w:r w:rsidRPr="00B24218">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0C715" w14:textId="77777777" w:rsidR="00522EAD" w:rsidRPr="00B24218" w:rsidRDefault="00522EAD" w:rsidP="003F5E10">
            <w:pPr>
              <w:rPr>
                <w:color w:val="002060"/>
              </w:rPr>
            </w:pPr>
          </w:p>
        </w:tc>
      </w:tr>
    </w:tbl>
    <w:p w14:paraId="06071A9D" w14:textId="77777777" w:rsidR="00522EAD" w:rsidRPr="00B24218" w:rsidRDefault="00522EAD" w:rsidP="00522EAD">
      <w:pPr>
        <w:pStyle w:val="breakline"/>
        <w:rPr>
          <w:rFonts w:eastAsiaTheme="minorEastAsia"/>
          <w:color w:val="002060"/>
        </w:rPr>
      </w:pPr>
    </w:p>
    <w:p w14:paraId="5994BD98" w14:textId="77777777" w:rsidR="00522EAD" w:rsidRPr="00B24218" w:rsidRDefault="00522EAD" w:rsidP="00522EAD">
      <w:pPr>
        <w:pStyle w:val="breakline"/>
        <w:rPr>
          <w:color w:val="002060"/>
        </w:rPr>
      </w:pPr>
    </w:p>
    <w:p w14:paraId="3A3A68C6" w14:textId="77777777" w:rsidR="00522EAD" w:rsidRPr="00B24218" w:rsidRDefault="00522EAD" w:rsidP="00522EAD">
      <w:pPr>
        <w:pStyle w:val="sottotitolocampionato10"/>
        <w:rPr>
          <w:color w:val="002060"/>
        </w:rPr>
      </w:pPr>
      <w:r w:rsidRPr="00B24218">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22EAD" w:rsidRPr="00B24218" w14:paraId="43BD7935" w14:textId="77777777" w:rsidTr="00486A8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25017" w14:textId="77777777" w:rsidR="00522EAD" w:rsidRPr="00B24218" w:rsidRDefault="00522EAD" w:rsidP="003F5E10">
            <w:pPr>
              <w:pStyle w:val="headertabella0"/>
              <w:rPr>
                <w:color w:val="002060"/>
              </w:rPr>
            </w:pPr>
            <w:r w:rsidRPr="00B2421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76C3B" w14:textId="77777777" w:rsidR="00522EAD" w:rsidRPr="00B24218" w:rsidRDefault="00522EAD" w:rsidP="003F5E10">
            <w:pPr>
              <w:pStyle w:val="headertabella0"/>
              <w:rPr>
                <w:color w:val="002060"/>
              </w:rPr>
            </w:pPr>
            <w:r w:rsidRPr="00B24218">
              <w:rPr>
                <w:color w:val="002060"/>
              </w:rPr>
              <w:t xml:space="preserve">N° </w:t>
            </w:r>
            <w:proofErr w:type="spellStart"/>
            <w:r w:rsidRPr="00B24218">
              <w:rPr>
                <w:color w:val="002060"/>
              </w:rPr>
              <w:t>Gior</w:t>
            </w:r>
            <w:proofErr w:type="spellEnd"/>
            <w:r w:rsidRPr="00B2421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FE03D" w14:textId="77777777" w:rsidR="00522EAD" w:rsidRPr="00B24218" w:rsidRDefault="00522EAD" w:rsidP="003F5E10">
            <w:pPr>
              <w:pStyle w:val="headertabella0"/>
              <w:rPr>
                <w:color w:val="002060"/>
              </w:rPr>
            </w:pPr>
            <w:r w:rsidRPr="00B2421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A3E9C" w14:textId="77777777" w:rsidR="00522EAD" w:rsidRPr="00B24218" w:rsidRDefault="00522EAD" w:rsidP="003F5E10">
            <w:pPr>
              <w:pStyle w:val="headertabella0"/>
              <w:rPr>
                <w:color w:val="002060"/>
              </w:rPr>
            </w:pPr>
            <w:r w:rsidRPr="00B2421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08DDC" w14:textId="77777777" w:rsidR="00522EAD" w:rsidRPr="00B24218" w:rsidRDefault="00522EAD" w:rsidP="003F5E10">
            <w:pPr>
              <w:pStyle w:val="headertabella0"/>
              <w:rPr>
                <w:color w:val="002060"/>
              </w:rPr>
            </w:pPr>
            <w:r w:rsidRPr="00B24218">
              <w:rPr>
                <w:color w:val="002060"/>
              </w:rPr>
              <w:t xml:space="preserve">Data </w:t>
            </w:r>
            <w:proofErr w:type="spellStart"/>
            <w:r w:rsidRPr="00B24218">
              <w:rPr>
                <w:color w:val="002060"/>
              </w:rPr>
              <w:t>Orig</w:t>
            </w:r>
            <w:proofErr w:type="spellEnd"/>
            <w:r w:rsidRPr="00B2421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F0AB0" w14:textId="77777777" w:rsidR="00522EAD" w:rsidRPr="00B24218" w:rsidRDefault="00522EAD" w:rsidP="003F5E10">
            <w:pPr>
              <w:pStyle w:val="headertabella0"/>
              <w:rPr>
                <w:color w:val="002060"/>
              </w:rPr>
            </w:pPr>
            <w:r w:rsidRPr="00B2421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9CCA5" w14:textId="77777777" w:rsidR="00522EAD" w:rsidRPr="00B24218" w:rsidRDefault="00522EAD" w:rsidP="003F5E10">
            <w:pPr>
              <w:pStyle w:val="headertabella0"/>
              <w:rPr>
                <w:color w:val="002060"/>
              </w:rPr>
            </w:pPr>
            <w:r w:rsidRPr="00B24218">
              <w:rPr>
                <w:color w:val="002060"/>
              </w:rPr>
              <w:t xml:space="preserve">Ora </w:t>
            </w:r>
            <w:proofErr w:type="spellStart"/>
            <w:r w:rsidRPr="00B24218">
              <w:rPr>
                <w:color w:val="002060"/>
              </w:rPr>
              <w:t>Orig</w:t>
            </w:r>
            <w:proofErr w:type="spellEnd"/>
            <w:r w:rsidRPr="00B2421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C8D18" w14:textId="77777777" w:rsidR="00522EAD" w:rsidRPr="00B24218" w:rsidRDefault="00522EAD" w:rsidP="003F5E10">
            <w:pPr>
              <w:pStyle w:val="headertabella0"/>
              <w:rPr>
                <w:color w:val="002060"/>
              </w:rPr>
            </w:pPr>
            <w:r w:rsidRPr="00B24218">
              <w:rPr>
                <w:color w:val="002060"/>
              </w:rPr>
              <w:t>Impianto</w:t>
            </w:r>
          </w:p>
        </w:tc>
      </w:tr>
      <w:tr w:rsidR="00522EAD" w:rsidRPr="00B24218" w14:paraId="20044207" w14:textId="77777777" w:rsidTr="00486A8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FB587" w14:textId="77777777" w:rsidR="00522EAD" w:rsidRPr="00486A89" w:rsidRDefault="00522EAD" w:rsidP="003F5E10">
            <w:pPr>
              <w:pStyle w:val="rowtabella0"/>
              <w:rPr>
                <w:color w:val="002060"/>
                <w:highlight w:val="yellow"/>
              </w:rPr>
            </w:pPr>
            <w:r w:rsidRPr="00486A89">
              <w:rPr>
                <w:color w:val="002060"/>
                <w:highlight w:val="yellow"/>
              </w:rPr>
              <w:t>14/02/2026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3DCA0" w14:textId="77777777" w:rsidR="00522EAD" w:rsidRPr="00486A89" w:rsidRDefault="00522EAD" w:rsidP="003F5E10">
            <w:pPr>
              <w:pStyle w:val="rowtabella0"/>
              <w:jc w:val="center"/>
              <w:rPr>
                <w:color w:val="002060"/>
                <w:highlight w:val="yellow"/>
              </w:rPr>
            </w:pPr>
            <w:r w:rsidRPr="00486A89">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3C522" w14:textId="77777777" w:rsidR="00522EAD" w:rsidRPr="00486A89" w:rsidRDefault="00522EAD" w:rsidP="003F5E10">
            <w:pPr>
              <w:pStyle w:val="rowtabella0"/>
              <w:rPr>
                <w:color w:val="002060"/>
                <w:highlight w:val="yellow"/>
              </w:rPr>
            </w:pPr>
            <w:r w:rsidRPr="00486A89">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E8F7A" w14:textId="77777777" w:rsidR="00522EAD" w:rsidRPr="00486A89" w:rsidRDefault="00522EAD" w:rsidP="003F5E10">
            <w:pPr>
              <w:pStyle w:val="rowtabella0"/>
              <w:rPr>
                <w:color w:val="002060"/>
                <w:highlight w:val="yellow"/>
              </w:rPr>
            </w:pPr>
            <w:r w:rsidRPr="00486A89">
              <w:rPr>
                <w:color w:val="002060"/>
                <w:highlight w:val="yellow"/>
              </w:rPr>
              <w:t>FFJ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32B44" w14:textId="4CB75C12" w:rsidR="00522EAD" w:rsidRPr="00B24218" w:rsidRDefault="00522EAD" w:rsidP="003F5E1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F916A" w14:textId="77777777" w:rsidR="00522EAD" w:rsidRPr="00B24218" w:rsidRDefault="00522EAD" w:rsidP="003F5E10">
            <w:pPr>
              <w:pStyle w:val="rowtabella0"/>
              <w:jc w:val="center"/>
              <w:rPr>
                <w:color w:val="002060"/>
              </w:rPr>
            </w:pPr>
            <w:r w:rsidRPr="00486A89">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A74D0" w14:textId="77777777" w:rsidR="00522EAD" w:rsidRPr="00B24218" w:rsidRDefault="00522EAD" w:rsidP="003F5E10">
            <w:pPr>
              <w:pStyle w:val="rowtabella0"/>
              <w:jc w:val="center"/>
              <w:rPr>
                <w:color w:val="002060"/>
              </w:rPr>
            </w:pPr>
            <w:r w:rsidRPr="00B24218">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01938" w14:textId="77777777" w:rsidR="00522EAD" w:rsidRPr="00B24218" w:rsidRDefault="00522EAD" w:rsidP="003F5E10">
            <w:pPr>
              <w:rPr>
                <w:color w:val="002060"/>
              </w:rPr>
            </w:pPr>
          </w:p>
        </w:tc>
      </w:tr>
    </w:tbl>
    <w:p w14:paraId="47D5DA1B" w14:textId="77777777" w:rsidR="00522EAD" w:rsidRPr="00B24218" w:rsidRDefault="00522EAD" w:rsidP="00522EAD">
      <w:pPr>
        <w:pStyle w:val="breakline"/>
        <w:rPr>
          <w:rFonts w:eastAsiaTheme="minorEastAsia"/>
          <w:color w:val="002060"/>
        </w:rPr>
      </w:pPr>
    </w:p>
    <w:p w14:paraId="721D1399" w14:textId="77777777" w:rsidR="00522EAD" w:rsidRPr="00B24218" w:rsidRDefault="00522EAD" w:rsidP="00522EAD">
      <w:pPr>
        <w:pStyle w:val="breakline"/>
        <w:rPr>
          <w:color w:val="002060"/>
        </w:rPr>
      </w:pPr>
    </w:p>
    <w:p w14:paraId="6085D3F5" w14:textId="77777777" w:rsidR="00522EAD" w:rsidRPr="00B24218" w:rsidRDefault="00522EAD" w:rsidP="00522EAD">
      <w:pPr>
        <w:pStyle w:val="sottotitolocampionato10"/>
        <w:rPr>
          <w:color w:val="002060"/>
        </w:rPr>
      </w:pPr>
      <w:r w:rsidRPr="00B24218">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22EAD" w:rsidRPr="00B24218" w14:paraId="37BFC997" w14:textId="77777777" w:rsidTr="00486A8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1561E" w14:textId="77777777" w:rsidR="00522EAD" w:rsidRPr="00B24218" w:rsidRDefault="00522EAD" w:rsidP="003F5E10">
            <w:pPr>
              <w:pStyle w:val="headertabella0"/>
              <w:rPr>
                <w:color w:val="002060"/>
              </w:rPr>
            </w:pPr>
            <w:r w:rsidRPr="00B2421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176E4" w14:textId="77777777" w:rsidR="00522EAD" w:rsidRPr="00B24218" w:rsidRDefault="00522EAD" w:rsidP="003F5E10">
            <w:pPr>
              <w:pStyle w:val="headertabella0"/>
              <w:rPr>
                <w:color w:val="002060"/>
              </w:rPr>
            </w:pPr>
            <w:r w:rsidRPr="00B24218">
              <w:rPr>
                <w:color w:val="002060"/>
              </w:rPr>
              <w:t xml:space="preserve">N° </w:t>
            </w:r>
            <w:proofErr w:type="spellStart"/>
            <w:r w:rsidRPr="00B24218">
              <w:rPr>
                <w:color w:val="002060"/>
              </w:rPr>
              <w:t>Gior</w:t>
            </w:r>
            <w:proofErr w:type="spellEnd"/>
            <w:r w:rsidRPr="00B2421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AF94B" w14:textId="77777777" w:rsidR="00522EAD" w:rsidRPr="00B24218" w:rsidRDefault="00522EAD" w:rsidP="003F5E10">
            <w:pPr>
              <w:pStyle w:val="headertabella0"/>
              <w:rPr>
                <w:color w:val="002060"/>
              </w:rPr>
            </w:pPr>
            <w:r w:rsidRPr="00B2421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AA4BC" w14:textId="77777777" w:rsidR="00522EAD" w:rsidRPr="00B24218" w:rsidRDefault="00522EAD" w:rsidP="003F5E10">
            <w:pPr>
              <w:pStyle w:val="headertabella0"/>
              <w:rPr>
                <w:color w:val="002060"/>
              </w:rPr>
            </w:pPr>
            <w:r w:rsidRPr="00B2421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EAF1F" w14:textId="77777777" w:rsidR="00522EAD" w:rsidRPr="00B24218" w:rsidRDefault="00522EAD" w:rsidP="003F5E10">
            <w:pPr>
              <w:pStyle w:val="headertabella0"/>
              <w:rPr>
                <w:color w:val="002060"/>
              </w:rPr>
            </w:pPr>
            <w:r w:rsidRPr="00B24218">
              <w:rPr>
                <w:color w:val="002060"/>
              </w:rPr>
              <w:t xml:space="preserve">Data </w:t>
            </w:r>
            <w:proofErr w:type="spellStart"/>
            <w:r w:rsidRPr="00B24218">
              <w:rPr>
                <w:color w:val="002060"/>
              </w:rPr>
              <w:t>Orig</w:t>
            </w:r>
            <w:proofErr w:type="spellEnd"/>
            <w:r w:rsidRPr="00B2421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0DE2D" w14:textId="77777777" w:rsidR="00522EAD" w:rsidRPr="00B24218" w:rsidRDefault="00522EAD" w:rsidP="003F5E10">
            <w:pPr>
              <w:pStyle w:val="headertabella0"/>
              <w:rPr>
                <w:color w:val="002060"/>
              </w:rPr>
            </w:pPr>
            <w:r w:rsidRPr="00B2421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83ABD" w14:textId="77777777" w:rsidR="00522EAD" w:rsidRPr="00B24218" w:rsidRDefault="00522EAD" w:rsidP="003F5E10">
            <w:pPr>
              <w:pStyle w:val="headertabella0"/>
              <w:rPr>
                <w:color w:val="002060"/>
              </w:rPr>
            </w:pPr>
            <w:r w:rsidRPr="00B24218">
              <w:rPr>
                <w:color w:val="002060"/>
              </w:rPr>
              <w:t xml:space="preserve">Ora </w:t>
            </w:r>
            <w:proofErr w:type="spellStart"/>
            <w:r w:rsidRPr="00B24218">
              <w:rPr>
                <w:color w:val="002060"/>
              </w:rPr>
              <w:t>Orig</w:t>
            </w:r>
            <w:proofErr w:type="spellEnd"/>
            <w:r w:rsidRPr="00B2421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24F0F" w14:textId="77777777" w:rsidR="00522EAD" w:rsidRPr="00B24218" w:rsidRDefault="00522EAD" w:rsidP="003F5E10">
            <w:pPr>
              <w:pStyle w:val="headertabella0"/>
              <w:rPr>
                <w:color w:val="002060"/>
              </w:rPr>
            </w:pPr>
            <w:r w:rsidRPr="00B24218">
              <w:rPr>
                <w:color w:val="002060"/>
              </w:rPr>
              <w:t>Impianto</w:t>
            </w:r>
          </w:p>
        </w:tc>
      </w:tr>
      <w:tr w:rsidR="00522EAD" w:rsidRPr="00B24218" w14:paraId="35D643B2" w14:textId="77777777" w:rsidTr="00486A8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58936" w14:textId="77777777" w:rsidR="00522EAD" w:rsidRPr="00486A89" w:rsidRDefault="00522EAD" w:rsidP="003F5E10">
            <w:pPr>
              <w:pStyle w:val="rowtabella0"/>
              <w:rPr>
                <w:color w:val="002060"/>
                <w:highlight w:val="yellow"/>
              </w:rPr>
            </w:pPr>
            <w:r w:rsidRPr="00486A89">
              <w:rPr>
                <w:color w:val="002060"/>
                <w:highlight w:val="yellow"/>
              </w:rPr>
              <w:t>14/02/2026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DB0EA" w14:textId="77777777" w:rsidR="00522EAD" w:rsidRPr="00486A89" w:rsidRDefault="00522EAD" w:rsidP="003F5E10">
            <w:pPr>
              <w:pStyle w:val="rowtabella0"/>
              <w:jc w:val="center"/>
              <w:rPr>
                <w:color w:val="002060"/>
                <w:highlight w:val="yellow"/>
              </w:rPr>
            </w:pPr>
            <w:r w:rsidRPr="00486A89">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8C1BF" w14:textId="77777777" w:rsidR="00522EAD" w:rsidRPr="00486A89" w:rsidRDefault="00522EAD" w:rsidP="003F5E10">
            <w:pPr>
              <w:pStyle w:val="rowtabella0"/>
              <w:rPr>
                <w:color w:val="002060"/>
                <w:highlight w:val="yellow"/>
              </w:rPr>
            </w:pPr>
            <w:r w:rsidRPr="00486A89">
              <w:rPr>
                <w:color w:val="002060"/>
                <w:highlight w:val="yellow"/>
              </w:rPr>
              <w:t xml:space="preserve">AUDAX 1970 </w:t>
            </w:r>
            <w:proofErr w:type="gramStart"/>
            <w:r w:rsidRPr="00486A89">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D93D3" w14:textId="77777777" w:rsidR="00522EAD" w:rsidRPr="00486A89" w:rsidRDefault="00522EAD" w:rsidP="003F5E10">
            <w:pPr>
              <w:pStyle w:val="rowtabella0"/>
              <w:rPr>
                <w:color w:val="002060"/>
                <w:highlight w:val="yellow"/>
              </w:rPr>
            </w:pPr>
            <w:r w:rsidRPr="00486A89">
              <w:rPr>
                <w:color w:val="002060"/>
                <w:highlight w:val="yellow"/>
              </w:rPr>
              <w:t>JESINA S.R.L.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D04E1" w14:textId="49E1A381" w:rsidR="00522EAD" w:rsidRPr="00B24218" w:rsidRDefault="00522EAD" w:rsidP="003F5E1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115E9" w14:textId="77777777" w:rsidR="00522EAD" w:rsidRPr="00B24218" w:rsidRDefault="00522EAD" w:rsidP="003F5E10">
            <w:pPr>
              <w:pStyle w:val="rowtabella0"/>
              <w:jc w:val="center"/>
              <w:rPr>
                <w:color w:val="002060"/>
              </w:rPr>
            </w:pPr>
            <w:r w:rsidRPr="00486A89">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2743F" w14:textId="77777777" w:rsidR="00522EAD" w:rsidRPr="00B24218" w:rsidRDefault="00522EAD" w:rsidP="003F5E10">
            <w:pPr>
              <w:pStyle w:val="rowtabella0"/>
              <w:jc w:val="center"/>
              <w:rPr>
                <w:color w:val="002060"/>
              </w:rPr>
            </w:pPr>
            <w:r w:rsidRPr="00B24218">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25E3D" w14:textId="77777777" w:rsidR="00522EAD" w:rsidRPr="00B24218" w:rsidRDefault="00522EAD" w:rsidP="003F5E10">
            <w:pPr>
              <w:rPr>
                <w:color w:val="002060"/>
              </w:rPr>
            </w:pPr>
          </w:p>
        </w:tc>
      </w:tr>
      <w:tr w:rsidR="00522EAD" w:rsidRPr="00B24218" w14:paraId="6FD7925B" w14:textId="77777777" w:rsidTr="00486A8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58C99" w14:textId="77777777" w:rsidR="00522EAD" w:rsidRPr="00486A89" w:rsidRDefault="00522EAD" w:rsidP="003F5E10">
            <w:pPr>
              <w:pStyle w:val="rowtabella0"/>
              <w:rPr>
                <w:color w:val="002060"/>
                <w:highlight w:val="yellow"/>
              </w:rPr>
            </w:pPr>
            <w:r w:rsidRPr="00486A89">
              <w:rPr>
                <w:color w:val="002060"/>
                <w:highlight w:val="yellow"/>
              </w:rPr>
              <w:t>28/02/2026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F8DC5" w14:textId="77777777" w:rsidR="00522EAD" w:rsidRPr="00486A89" w:rsidRDefault="00522EAD" w:rsidP="003F5E10">
            <w:pPr>
              <w:pStyle w:val="rowtabella0"/>
              <w:jc w:val="center"/>
              <w:rPr>
                <w:color w:val="002060"/>
                <w:highlight w:val="yellow"/>
              </w:rPr>
            </w:pPr>
            <w:r w:rsidRPr="00486A89">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E7D48" w14:textId="77777777" w:rsidR="00522EAD" w:rsidRPr="00486A89" w:rsidRDefault="00522EAD" w:rsidP="003F5E10">
            <w:pPr>
              <w:pStyle w:val="rowtabella0"/>
              <w:rPr>
                <w:color w:val="002060"/>
                <w:highlight w:val="yellow"/>
              </w:rPr>
            </w:pPr>
            <w:r w:rsidRPr="00486A89">
              <w:rPr>
                <w:color w:val="002060"/>
                <w:highlight w:val="yellow"/>
              </w:rPr>
              <w:t xml:space="preserve">AUDAX 1970 </w:t>
            </w:r>
            <w:proofErr w:type="gramStart"/>
            <w:r w:rsidRPr="00486A89">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90E45" w14:textId="77777777" w:rsidR="00522EAD" w:rsidRPr="00486A89" w:rsidRDefault="00522EAD" w:rsidP="003F5E10">
            <w:pPr>
              <w:pStyle w:val="rowtabella0"/>
              <w:rPr>
                <w:color w:val="002060"/>
                <w:highlight w:val="yellow"/>
              </w:rPr>
            </w:pPr>
            <w:r w:rsidRPr="00486A89">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5421D" w14:textId="704A5990" w:rsidR="00522EAD" w:rsidRPr="00B24218" w:rsidRDefault="00522EAD" w:rsidP="003F5E1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60C3A" w14:textId="77777777" w:rsidR="00522EAD" w:rsidRPr="00B24218" w:rsidRDefault="00522EAD" w:rsidP="003F5E10">
            <w:pPr>
              <w:pStyle w:val="rowtabella0"/>
              <w:jc w:val="center"/>
              <w:rPr>
                <w:color w:val="002060"/>
              </w:rPr>
            </w:pPr>
            <w:r w:rsidRPr="00486A89">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00807" w14:textId="77777777" w:rsidR="00522EAD" w:rsidRPr="00B24218" w:rsidRDefault="00522EAD" w:rsidP="003F5E10">
            <w:pPr>
              <w:pStyle w:val="rowtabella0"/>
              <w:jc w:val="center"/>
              <w:rPr>
                <w:color w:val="002060"/>
              </w:rPr>
            </w:pPr>
            <w:r w:rsidRPr="00B24218">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0D13A" w14:textId="77777777" w:rsidR="00522EAD" w:rsidRPr="00B24218" w:rsidRDefault="00522EAD" w:rsidP="003F5E10">
            <w:pPr>
              <w:rPr>
                <w:color w:val="002060"/>
              </w:rPr>
            </w:pPr>
          </w:p>
        </w:tc>
      </w:tr>
      <w:tr w:rsidR="00522EAD" w:rsidRPr="00B24218" w14:paraId="59D0579E" w14:textId="77777777" w:rsidTr="00486A8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77BD6" w14:textId="77777777" w:rsidR="00522EAD" w:rsidRPr="00486A89" w:rsidRDefault="00522EAD" w:rsidP="003F5E10">
            <w:pPr>
              <w:pStyle w:val="rowtabella0"/>
              <w:rPr>
                <w:color w:val="002060"/>
                <w:highlight w:val="yellow"/>
              </w:rPr>
            </w:pPr>
            <w:r w:rsidRPr="00486A89">
              <w:rPr>
                <w:color w:val="002060"/>
                <w:highlight w:val="yellow"/>
              </w:rPr>
              <w:t>14/03/2026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668FC" w14:textId="77777777" w:rsidR="00522EAD" w:rsidRPr="00486A89" w:rsidRDefault="00522EAD" w:rsidP="003F5E10">
            <w:pPr>
              <w:pStyle w:val="rowtabella0"/>
              <w:jc w:val="center"/>
              <w:rPr>
                <w:color w:val="002060"/>
                <w:highlight w:val="yellow"/>
              </w:rPr>
            </w:pPr>
            <w:r w:rsidRPr="00486A89">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62D6A" w14:textId="77777777" w:rsidR="00522EAD" w:rsidRPr="00486A89" w:rsidRDefault="00522EAD" w:rsidP="003F5E10">
            <w:pPr>
              <w:pStyle w:val="rowtabella0"/>
              <w:rPr>
                <w:color w:val="002060"/>
                <w:highlight w:val="yellow"/>
              </w:rPr>
            </w:pPr>
            <w:r w:rsidRPr="00486A89">
              <w:rPr>
                <w:color w:val="002060"/>
                <w:highlight w:val="yellow"/>
              </w:rPr>
              <w:t xml:space="preserve">AUDAX 1970 </w:t>
            </w:r>
            <w:proofErr w:type="gramStart"/>
            <w:r w:rsidRPr="00486A89">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9193E" w14:textId="77777777" w:rsidR="00522EAD" w:rsidRPr="00486A89" w:rsidRDefault="00522EAD" w:rsidP="003F5E10">
            <w:pPr>
              <w:pStyle w:val="rowtabella0"/>
              <w:rPr>
                <w:color w:val="002060"/>
                <w:highlight w:val="yellow"/>
              </w:rPr>
            </w:pPr>
            <w:r w:rsidRPr="00486A89">
              <w:rPr>
                <w:color w:val="002060"/>
                <w:highlight w:val="yellow"/>
              </w:rPr>
              <w:t xml:space="preserve">C.U.S. ANCONA </w:t>
            </w:r>
            <w:proofErr w:type="spellStart"/>
            <w:proofErr w:type="gramStart"/>
            <w:r w:rsidRPr="00486A89">
              <w:rPr>
                <w:color w:val="002060"/>
                <w:highlight w:val="yellow"/>
              </w:rPr>
              <w:t>sq.B</w:t>
            </w:r>
            <w:proofErr w:type="spellEnd"/>
            <w:proofErr w:type="gramEnd"/>
            <w:r w:rsidRPr="00486A89">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A4248" w14:textId="309C3AAA" w:rsidR="00522EAD" w:rsidRPr="00B24218" w:rsidRDefault="00522EAD" w:rsidP="003F5E1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D8711" w14:textId="77777777" w:rsidR="00522EAD" w:rsidRPr="00B24218" w:rsidRDefault="00522EAD" w:rsidP="003F5E10">
            <w:pPr>
              <w:pStyle w:val="rowtabella0"/>
              <w:jc w:val="center"/>
              <w:rPr>
                <w:color w:val="002060"/>
              </w:rPr>
            </w:pPr>
            <w:r w:rsidRPr="00486A89">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378E2" w14:textId="77777777" w:rsidR="00522EAD" w:rsidRPr="00B24218" w:rsidRDefault="00522EAD" w:rsidP="003F5E10">
            <w:pPr>
              <w:pStyle w:val="rowtabella0"/>
              <w:jc w:val="center"/>
              <w:rPr>
                <w:color w:val="002060"/>
              </w:rPr>
            </w:pPr>
            <w:r w:rsidRPr="00B24218">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15617" w14:textId="77777777" w:rsidR="00522EAD" w:rsidRPr="00B24218" w:rsidRDefault="00522EAD" w:rsidP="003F5E10">
            <w:pPr>
              <w:rPr>
                <w:color w:val="002060"/>
              </w:rPr>
            </w:pPr>
          </w:p>
        </w:tc>
      </w:tr>
    </w:tbl>
    <w:p w14:paraId="252B1745" w14:textId="77777777" w:rsidR="00522EAD" w:rsidRPr="00B24218" w:rsidRDefault="00522EAD" w:rsidP="00522EAD">
      <w:pPr>
        <w:pStyle w:val="breakline"/>
        <w:rPr>
          <w:rFonts w:eastAsiaTheme="minorEastAsia"/>
          <w:color w:val="002060"/>
        </w:rPr>
      </w:pPr>
    </w:p>
    <w:p w14:paraId="01286E2A" w14:textId="77777777" w:rsidR="00522EAD" w:rsidRPr="00B24218" w:rsidRDefault="00522EAD" w:rsidP="00522EAD">
      <w:pPr>
        <w:pStyle w:val="breakline"/>
        <w:rPr>
          <w:color w:val="002060"/>
        </w:rPr>
      </w:pPr>
    </w:p>
    <w:p w14:paraId="0716E84D" w14:textId="77777777" w:rsidR="00522EAD" w:rsidRPr="00B24218" w:rsidRDefault="00522EAD" w:rsidP="00522EAD">
      <w:pPr>
        <w:pStyle w:val="sottotitolocampionato10"/>
        <w:rPr>
          <w:color w:val="002060"/>
        </w:rPr>
      </w:pPr>
      <w:r w:rsidRPr="00B24218">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22EAD" w:rsidRPr="00B24218" w14:paraId="37677903" w14:textId="77777777" w:rsidTr="00486A8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A7771" w14:textId="77777777" w:rsidR="00522EAD" w:rsidRPr="00B24218" w:rsidRDefault="00522EAD" w:rsidP="003F5E10">
            <w:pPr>
              <w:pStyle w:val="headertabella0"/>
              <w:rPr>
                <w:color w:val="002060"/>
              </w:rPr>
            </w:pPr>
            <w:r w:rsidRPr="00B2421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4E223" w14:textId="77777777" w:rsidR="00522EAD" w:rsidRPr="00B24218" w:rsidRDefault="00522EAD" w:rsidP="003F5E10">
            <w:pPr>
              <w:pStyle w:val="headertabella0"/>
              <w:rPr>
                <w:color w:val="002060"/>
              </w:rPr>
            </w:pPr>
            <w:r w:rsidRPr="00B24218">
              <w:rPr>
                <w:color w:val="002060"/>
              </w:rPr>
              <w:t xml:space="preserve">N° </w:t>
            </w:r>
            <w:proofErr w:type="spellStart"/>
            <w:r w:rsidRPr="00B24218">
              <w:rPr>
                <w:color w:val="002060"/>
              </w:rPr>
              <w:t>Gior</w:t>
            </w:r>
            <w:proofErr w:type="spellEnd"/>
            <w:r w:rsidRPr="00B2421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41DC3" w14:textId="77777777" w:rsidR="00522EAD" w:rsidRPr="00B24218" w:rsidRDefault="00522EAD" w:rsidP="003F5E10">
            <w:pPr>
              <w:pStyle w:val="headertabella0"/>
              <w:rPr>
                <w:color w:val="002060"/>
              </w:rPr>
            </w:pPr>
            <w:r w:rsidRPr="00B2421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69726" w14:textId="77777777" w:rsidR="00522EAD" w:rsidRPr="00B24218" w:rsidRDefault="00522EAD" w:rsidP="003F5E10">
            <w:pPr>
              <w:pStyle w:val="headertabella0"/>
              <w:rPr>
                <w:color w:val="002060"/>
              </w:rPr>
            </w:pPr>
            <w:r w:rsidRPr="00B2421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14BBF" w14:textId="77777777" w:rsidR="00522EAD" w:rsidRPr="00B24218" w:rsidRDefault="00522EAD" w:rsidP="003F5E10">
            <w:pPr>
              <w:pStyle w:val="headertabella0"/>
              <w:rPr>
                <w:color w:val="002060"/>
              </w:rPr>
            </w:pPr>
            <w:r w:rsidRPr="00B24218">
              <w:rPr>
                <w:color w:val="002060"/>
              </w:rPr>
              <w:t xml:space="preserve">Data </w:t>
            </w:r>
            <w:proofErr w:type="spellStart"/>
            <w:r w:rsidRPr="00B24218">
              <w:rPr>
                <w:color w:val="002060"/>
              </w:rPr>
              <w:t>Orig</w:t>
            </w:r>
            <w:proofErr w:type="spellEnd"/>
            <w:r w:rsidRPr="00B2421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3A80B" w14:textId="77777777" w:rsidR="00522EAD" w:rsidRPr="00B24218" w:rsidRDefault="00522EAD" w:rsidP="003F5E10">
            <w:pPr>
              <w:pStyle w:val="headertabella0"/>
              <w:rPr>
                <w:color w:val="002060"/>
              </w:rPr>
            </w:pPr>
            <w:r w:rsidRPr="00B2421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276AC" w14:textId="77777777" w:rsidR="00522EAD" w:rsidRPr="00B24218" w:rsidRDefault="00522EAD" w:rsidP="003F5E10">
            <w:pPr>
              <w:pStyle w:val="headertabella0"/>
              <w:rPr>
                <w:color w:val="002060"/>
              </w:rPr>
            </w:pPr>
            <w:r w:rsidRPr="00B24218">
              <w:rPr>
                <w:color w:val="002060"/>
              </w:rPr>
              <w:t xml:space="preserve">Ora </w:t>
            </w:r>
            <w:proofErr w:type="spellStart"/>
            <w:r w:rsidRPr="00B24218">
              <w:rPr>
                <w:color w:val="002060"/>
              </w:rPr>
              <w:t>Orig</w:t>
            </w:r>
            <w:proofErr w:type="spellEnd"/>
            <w:r w:rsidRPr="00B2421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FAC07" w14:textId="77777777" w:rsidR="00522EAD" w:rsidRPr="00B24218" w:rsidRDefault="00522EAD" w:rsidP="003F5E10">
            <w:pPr>
              <w:pStyle w:val="headertabella0"/>
              <w:rPr>
                <w:color w:val="002060"/>
              </w:rPr>
            </w:pPr>
            <w:r w:rsidRPr="00B24218">
              <w:rPr>
                <w:color w:val="002060"/>
              </w:rPr>
              <w:t>Impianto</w:t>
            </w:r>
          </w:p>
        </w:tc>
      </w:tr>
      <w:tr w:rsidR="00522EAD" w:rsidRPr="00B24218" w14:paraId="4104C61A" w14:textId="77777777" w:rsidTr="00486A8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A3438" w14:textId="77777777" w:rsidR="00522EAD" w:rsidRPr="00486A89" w:rsidRDefault="00522EAD" w:rsidP="003F5E10">
            <w:pPr>
              <w:pStyle w:val="rowtabella0"/>
              <w:rPr>
                <w:color w:val="002060"/>
                <w:highlight w:val="yellow"/>
              </w:rPr>
            </w:pPr>
            <w:r w:rsidRPr="00486A89">
              <w:rPr>
                <w:color w:val="002060"/>
                <w:highlight w:val="yellow"/>
              </w:rPr>
              <w:t>14/02/2026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210CD" w14:textId="77777777" w:rsidR="00522EAD" w:rsidRPr="00486A89" w:rsidRDefault="00522EAD" w:rsidP="003F5E10">
            <w:pPr>
              <w:pStyle w:val="rowtabella0"/>
              <w:jc w:val="center"/>
              <w:rPr>
                <w:color w:val="002060"/>
                <w:highlight w:val="yellow"/>
              </w:rPr>
            </w:pPr>
            <w:r w:rsidRPr="00486A89">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B54C0" w14:textId="77777777" w:rsidR="00522EAD" w:rsidRPr="00486A89" w:rsidRDefault="00522EAD" w:rsidP="003F5E10">
            <w:pPr>
              <w:pStyle w:val="rowtabella0"/>
              <w:rPr>
                <w:color w:val="002060"/>
                <w:highlight w:val="yellow"/>
              </w:rPr>
            </w:pPr>
            <w:r w:rsidRPr="00486A89">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F2024" w14:textId="77777777" w:rsidR="00522EAD" w:rsidRPr="00486A89" w:rsidRDefault="00522EAD" w:rsidP="003F5E10">
            <w:pPr>
              <w:pStyle w:val="rowtabella0"/>
              <w:rPr>
                <w:color w:val="002060"/>
                <w:highlight w:val="yellow"/>
              </w:rPr>
            </w:pPr>
            <w:r w:rsidRPr="00486A89">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0EF7A" w14:textId="13422258" w:rsidR="00522EAD" w:rsidRPr="00B24218" w:rsidRDefault="00522EAD" w:rsidP="003F5E1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FF275" w14:textId="77777777" w:rsidR="00522EAD" w:rsidRPr="00B24218" w:rsidRDefault="00522EAD" w:rsidP="003F5E10">
            <w:pPr>
              <w:pStyle w:val="rowtabella0"/>
              <w:jc w:val="center"/>
              <w:rPr>
                <w:color w:val="002060"/>
              </w:rPr>
            </w:pPr>
            <w:r w:rsidRPr="00486A89">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57C39" w14:textId="77777777" w:rsidR="00522EAD" w:rsidRPr="00B24218" w:rsidRDefault="00522EAD" w:rsidP="003F5E10">
            <w:pPr>
              <w:pStyle w:val="rowtabella0"/>
              <w:jc w:val="center"/>
              <w:rPr>
                <w:color w:val="002060"/>
              </w:rPr>
            </w:pPr>
            <w:r w:rsidRPr="00B24218">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B6B00" w14:textId="77777777" w:rsidR="00522EAD" w:rsidRPr="00B24218" w:rsidRDefault="00522EAD" w:rsidP="003F5E10">
            <w:pPr>
              <w:pStyle w:val="rowtabella0"/>
              <w:rPr>
                <w:color w:val="002060"/>
              </w:rPr>
            </w:pPr>
            <w:r w:rsidRPr="00486A89">
              <w:rPr>
                <w:color w:val="002060"/>
                <w:highlight w:val="yellow"/>
              </w:rPr>
              <w:t>CENTRO SP. POL. "</w:t>
            </w:r>
            <w:proofErr w:type="gramStart"/>
            <w:r w:rsidRPr="00486A89">
              <w:rPr>
                <w:color w:val="002060"/>
                <w:highlight w:val="yellow"/>
              </w:rPr>
              <w:t>R.GATTARI</w:t>
            </w:r>
            <w:proofErr w:type="gramEnd"/>
            <w:r w:rsidRPr="00486A89">
              <w:rPr>
                <w:color w:val="002060"/>
                <w:highlight w:val="yellow"/>
              </w:rPr>
              <w:t>" TOLENTINO VIA TAGLIAMENTO</w:t>
            </w:r>
          </w:p>
        </w:tc>
      </w:tr>
    </w:tbl>
    <w:p w14:paraId="4EB34D5B" w14:textId="77777777" w:rsidR="00522EAD" w:rsidRPr="00B24218" w:rsidRDefault="00522EAD" w:rsidP="00522EAD">
      <w:pPr>
        <w:pStyle w:val="breakline"/>
        <w:rPr>
          <w:color w:val="002060"/>
        </w:rPr>
      </w:pPr>
    </w:p>
    <w:p w14:paraId="4FAB8C73" w14:textId="77777777" w:rsidR="00522EAD" w:rsidRPr="00B24218" w:rsidRDefault="00522EAD" w:rsidP="00522EAD">
      <w:pPr>
        <w:pStyle w:val="breakline"/>
        <w:rPr>
          <w:rFonts w:eastAsiaTheme="minorEastAsia"/>
          <w:color w:val="002060"/>
        </w:rPr>
      </w:pPr>
    </w:p>
    <w:p w14:paraId="0338034E" w14:textId="77777777" w:rsidR="00522EAD" w:rsidRPr="00B24218" w:rsidRDefault="00522EAD" w:rsidP="00522EAD">
      <w:pPr>
        <w:pStyle w:val="breakline"/>
        <w:rPr>
          <w:color w:val="002060"/>
        </w:rPr>
      </w:pPr>
    </w:p>
    <w:p w14:paraId="16E36D8D" w14:textId="77777777" w:rsidR="00522EAD" w:rsidRPr="00B24218" w:rsidRDefault="00522EAD" w:rsidP="00522EAD">
      <w:pPr>
        <w:pStyle w:val="titoloprinc0"/>
        <w:rPr>
          <w:color w:val="002060"/>
        </w:rPr>
      </w:pPr>
      <w:r w:rsidRPr="00B24218">
        <w:rPr>
          <w:color w:val="002060"/>
        </w:rPr>
        <w:t>GIUDICE SPORTIVO</w:t>
      </w:r>
    </w:p>
    <w:p w14:paraId="2DEE8621" w14:textId="77777777" w:rsidR="00522EAD" w:rsidRPr="00B24218" w:rsidRDefault="00522EAD" w:rsidP="00522EAD">
      <w:pPr>
        <w:pStyle w:val="diffida"/>
        <w:rPr>
          <w:color w:val="002060"/>
        </w:rPr>
      </w:pPr>
      <w:r w:rsidRPr="00B24218">
        <w:rPr>
          <w:color w:val="002060"/>
        </w:rPr>
        <w:t>Il Giudice Sportivo Avv. Agnese Lazzaretti, con l'assistenza del Segretario Angelo Castellana, nella seduta del 11/02/2026, ha adottato le decisioni che di seguito integralmente si riportano:</w:t>
      </w:r>
    </w:p>
    <w:p w14:paraId="329C6A8B" w14:textId="77777777" w:rsidR="00522EAD" w:rsidRPr="00B24218" w:rsidRDefault="00522EAD" w:rsidP="00522EAD">
      <w:pPr>
        <w:pStyle w:val="titolo10"/>
        <w:rPr>
          <w:color w:val="002060"/>
        </w:rPr>
      </w:pPr>
      <w:r w:rsidRPr="00B24218">
        <w:rPr>
          <w:color w:val="002060"/>
        </w:rPr>
        <w:t xml:space="preserve">GARE DEL 8/ 2/2026 </w:t>
      </w:r>
    </w:p>
    <w:p w14:paraId="35B02612" w14:textId="77777777" w:rsidR="00522EAD" w:rsidRPr="00B24218" w:rsidRDefault="00522EAD" w:rsidP="00522EAD">
      <w:pPr>
        <w:pStyle w:val="titolo60"/>
        <w:rPr>
          <w:color w:val="002060"/>
        </w:rPr>
      </w:pPr>
      <w:r w:rsidRPr="00B24218">
        <w:rPr>
          <w:color w:val="002060"/>
        </w:rPr>
        <w:t xml:space="preserve">DECISIONI DEL GIUDICE SPORTIVO </w:t>
      </w:r>
    </w:p>
    <w:p w14:paraId="41B156A2" w14:textId="77777777" w:rsidR="00522EAD" w:rsidRPr="00B24218" w:rsidRDefault="00522EAD" w:rsidP="00522EAD">
      <w:pPr>
        <w:pStyle w:val="diffida"/>
        <w:spacing w:before="80" w:beforeAutospacing="0" w:after="40" w:afterAutospacing="0"/>
        <w:jc w:val="left"/>
        <w:rPr>
          <w:color w:val="002060"/>
        </w:rPr>
      </w:pPr>
      <w:r w:rsidRPr="00B24218">
        <w:rPr>
          <w:color w:val="002060"/>
        </w:rPr>
        <w:t xml:space="preserve">Preso atto della formale rinuncia, pervenuta a codesto Organo di Giustizia Sportiva, da parte della Società Pagliare a partecipare alla Seconda Fase del Campionato Regionale Calcio a Cinque Under 17. </w:t>
      </w:r>
    </w:p>
    <w:p w14:paraId="4B555360" w14:textId="77777777" w:rsidR="00522EAD" w:rsidRDefault="00522EAD" w:rsidP="00522EAD">
      <w:pPr>
        <w:pStyle w:val="diffida"/>
        <w:spacing w:before="80" w:beforeAutospacing="0" w:after="40" w:afterAutospacing="0"/>
        <w:jc w:val="left"/>
        <w:rPr>
          <w:color w:val="002060"/>
        </w:rPr>
      </w:pPr>
      <w:r w:rsidRPr="00B24218">
        <w:rPr>
          <w:color w:val="002060"/>
        </w:rPr>
        <w:t xml:space="preserve">Preso atto che la rinuncia da parte della Società Pagliare è intervenuta a campionato in corso, visto l'art. 53 comma 8 delle NOIF, </w:t>
      </w:r>
    </w:p>
    <w:p w14:paraId="236C7181" w14:textId="77777777" w:rsidR="00522EAD" w:rsidRDefault="00522EAD" w:rsidP="00522EAD">
      <w:pPr>
        <w:pStyle w:val="diffida"/>
        <w:spacing w:before="80" w:beforeAutospacing="0" w:after="40" w:afterAutospacing="0"/>
        <w:jc w:val="left"/>
        <w:rPr>
          <w:color w:val="002060"/>
        </w:rPr>
      </w:pPr>
      <w:r w:rsidRPr="00B24218">
        <w:rPr>
          <w:color w:val="002060"/>
        </w:rPr>
        <w:t xml:space="preserve">Si dispone: </w:t>
      </w:r>
    </w:p>
    <w:p w14:paraId="124B1D5C" w14:textId="77777777" w:rsidR="00522EAD" w:rsidRPr="00B24218" w:rsidRDefault="00522EAD" w:rsidP="00522EAD">
      <w:pPr>
        <w:pStyle w:val="diffida"/>
        <w:spacing w:before="80" w:beforeAutospacing="0" w:after="40" w:afterAutospacing="0"/>
        <w:jc w:val="left"/>
        <w:rPr>
          <w:color w:val="002060"/>
        </w:rPr>
      </w:pPr>
      <w:r w:rsidRPr="00B24218">
        <w:rPr>
          <w:color w:val="002060"/>
        </w:rPr>
        <w:t xml:space="preserve">- di infliggere alla Società Pagliare l'ammenda di € 500,00, pari a 5 volte la sanzione prevista per la prima rinuncia. Sanzione così determinata in virtù delle motivazioni addotte dalla </w:t>
      </w:r>
      <w:proofErr w:type="gramStart"/>
      <w:r w:rsidRPr="00B24218">
        <w:rPr>
          <w:color w:val="002060"/>
        </w:rPr>
        <w:t>predetta</w:t>
      </w:r>
      <w:proofErr w:type="gramEnd"/>
      <w:r w:rsidRPr="00B24218">
        <w:rPr>
          <w:color w:val="002060"/>
        </w:rPr>
        <w:t xml:space="preserve"> Società. </w:t>
      </w:r>
    </w:p>
    <w:p w14:paraId="66B20E70" w14:textId="77777777" w:rsidR="00522EAD" w:rsidRDefault="00522EAD" w:rsidP="00522EAD">
      <w:pPr>
        <w:pStyle w:val="breakline"/>
        <w:rPr>
          <w:color w:val="002060"/>
        </w:rPr>
      </w:pPr>
    </w:p>
    <w:p w14:paraId="57E0CB7B" w14:textId="77777777" w:rsidR="00522EAD" w:rsidRPr="00B24218" w:rsidRDefault="00522EAD" w:rsidP="00522EAD">
      <w:pPr>
        <w:pStyle w:val="titolo30"/>
        <w:rPr>
          <w:color w:val="002060"/>
        </w:rPr>
      </w:pPr>
      <w:r w:rsidRPr="00B24218">
        <w:rPr>
          <w:color w:val="002060"/>
        </w:rPr>
        <w:t xml:space="preserve">SOCIETA' </w:t>
      </w:r>
    </w:p>
    <w:p w14:paraId="65EB23FE" w14:textId="77777777" w:rsidR="00522EAD" w:rsidRPr="00B24218" w:rsidRDefault="00522EAD" w:rsidP="00522EAD">
      <w:pPr>
        <w:pStyle w:val="titolo20"/>
        <w:rPr>
          <w:color w:val="002060"/>
        </w:rPr>
      </w:pPr>
      <w:r w:rsidRPr="00B24218">
        <w:rPr>
          <w:color w:val="002060"/>
        </w:rPr>
        <w:t xml:space="preserve">AMMENDA </w:t>
      </w:r>
    </w:p>
    <w:p w14:paraId="08D0C036" w14:textId="77777777" w:rsidR="00522EAD" w:rsidRDefault="00522EAD" w:rsidP="00522EAD">
      <w:pPr>
        <w:pStyle w:val="breakline"/>
        <w:rPr>
          <w:rFonts w:ascii="Arial" w:hAnsi="Arial" w:cs="Arial"/>
          <w:color w:val="002060"/>
          <w:sz w:val="20"/>
          <w:szCs w:val="20"/>
        </w:rPr>
      </w:pPr>
      <w:r w:rsidRPr="00B24218">
        <w:rPr>
          <w:rFonts w:ascii="Arial" w:hAnsi="Arial" w:cs="Arial"/>
          <w:color w:val="002060"/>
          <w:sz w:val="20"/>
          <w:szCs w:val="20"/>
        </w:rPr>
        <w:t xml:space="preserve">Euro </w:t>
      </w:r>
      <w:r>
        <w:rPr>
          <w:rFonts w:ascii="Arial" w:hAnsi="Arial" w:cs="Arial"/>
          <w:color w:val="002060"/>
          <w:sz w:val="20"/>
          <w:szCs w:val="20"/>
        </w:rPr>
        <w:t>5</w:t>
      </w:r>
      <w:r w:rsidRPr="00B24218">
        <w:rPr>
          <w:rFonts w:ascii="Arial" w:hAnsi="Arial" w:cs="Arial"/>
          <w:color w:val="002060"/>
          <w:sz w:val="20"/>
          <w:szCs w:val="20"/>
        </w:rPr>
        <w:t xml:space="preserve">00,00 </w:t>
      </w:r>
      <w:r>
        <w:rPr>
          <w:rFonts w:ascii="Arial" w:hAnsi="Arial" w:cs="Arial"/>
          <w:color w:val="002060"/>
          <w:sz w:val="20"/>
          <w:szCs w:val="20"/>
        </w:rPr>
        <w:t>PAGLIARE</w:t>
      </w:r>
      <w:r w:rsidRPr="00B24218">
        <w:rPr>
          <w:rFonts w:ascii="Arial" w:hAnsi="Arial" w:cs="Arial"/>
          <w:color w:val="002060"/>
          <w:sz w:val="20"/>
          <w:szCs w:val="20"/>
        </w:rPr>
        <w:t xml:space="preserve"> </w:t>
      </w:r>
      <w:r w:rsidRPr="00B24218">
        <w:rPr>
          <w:rFonts w:ascii="Arial" w:hAnsi="Arial" w:cs="Arial"/>
          <w:color w:val="002060"/>
          <w:sz w:val="20"/>
          <w:szCs w:val="20"/>
        </w:rPr>
        <w:br/>
      </w:r>
      <w:r>
        <w:rPr>
          <w:rFonts w:ascii="Arial" w:hAnsi="Arial" w:cs="Arial"/>
          <w:color w:val="002060"/>
          <w:sz w:val="20"/>
          <w:szCs w:val="20"/>
        </w:rPr>
        <w:t>vedi delibera.</w:t>
      </w:r>
    </w:p>
    <w:p w14:paraId="4B6A9189" w14:textId="77777777" w:rsidR="00522EAD" w:rsidRDefault="00522EAD" w:rsidP="00522EAD">
      <w:pPr>
        <w:pStyle w:val="breakline"/>
        <w:rPr>
          <w:rFonts w:ascii="Arial" w:hAnsi="Arial" w:cs="Arial"/>
          <w:color w:val="002060"/>
          <w:sz w:val="20"/>
          <w:szCs w:val="20"/>
        </w:rPr>
      </w:pPr>
    </w:p>
    <w:p w14:paraId="525E1E45" w14:textId="77777777" w:rsidR="00522EAD" w:rsidRPr="00AC34E4" w:rsidRDefault="00522EAD" w:rsidP="00522EAD">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7FBC0D50" w14:textId="77777777" w:rsidR="00522EAD" w:rsidRPr="00AC34E4" w:rsidRDefault="00522EAD" w:rsidP="00522EAD">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6C57A481" w14:textId="77777777" w:rsidR="00522EAD" w:rsidRPr="00B24218" w:rsidRDefault="00522EAD" w:rsidP="00522EAD">
      <w:pPr>
        <w:pStyle w:val="breakline"/>
        <w:rPr>
          <w:rFonts w:ascii="Arial" w:hAnsi="Arial" w:cs="Arial"/>
          <w:color w:val="002060"/>
          <w:sz w:val="20"/>
          <w:szCs w:val="20"/>
        </w:rPr>
      </w:pPr>
    </w:p>
    <w:p w14:paraId="794EDF06" w14:textId="77777777" w:rsidR="00522EAD" w:rsidRPr="00B24218" w:rsidRDefault="00522EAD" w:rsidP="00522EAD">
      <w:pPr>
        <w:pStyle w:val="titoloprinc0"/>
        <w:rPr>
          <w:color w:val="002060"/>
        </w:rPr>
      </w:pPr>
      <w:r w:rsidRPr="00B24218">
        <w:rPr>
          <w:color w:val="002060"/>
        </w:rPr>
        <w:t>CLASSIFICA</w:t>
      </w:r>
    </w:p>
    <w:p w14:paraId="61CED440" w14:textId="77777777" w:rsidR="00522EAD" w:rsidRPr="00B24218" w:rsidRDefault="00522EAD" w:rsidP="00522EAD">
      <w:pPr>
        <w:pStyle w:val="breakline"/>
        <w:rPr>
          <w:color w:val="002060"/>
        </w:rPr>
      </w:pPr>
    </w:p>
    <w:p w14:paraId="56B18AD1" w14:textId="77777777" w:rsidR="00522EAD" w:rsidRPr="00B24218" w:rsidRDefault="00522EAD" w:rsidP="00522EAD">
      <w:pPr>
        <w:pStyle w:val="breakline"/>
        <w:rPr>
          <w:color w:val="002060"/>
        </w:rPr>
      </w:pPr>
    </w:p>
    <w:p w14:paraId="74275F85" w14:textId="77777777" w:rsidR="00522EAD" w:rsidRPr="00B24218" w:rsidRDefault="00522EAD" w:rsidP="00522EAD">
      <w:pPr>
        <w:pStyle w:val="sottotitolocampionato10"/>
        <w:rPr>
          <w:color w:val="002060"/>
        </w:rPr>
      </w:pPr>
      <w:r w:rsidRPr="00B24218">
        <w:rPr>
          <w:color w:val="002060"/>
        </w:rPr>
        <w:lastRenderedPageBreak/>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2EAD" w:rsidRPr="00B24218" w14:paraId="4B678539" w14:textId="77777777" w:rsidTr="003F5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86B3A" w14:textId="77777777" w:rsidR="00522EAD" w:rsidRPr="00B24218" w:rsidRDefault="00522EAD" w:rsidP="003F5E10">
            <w:pPr>
              <w:pStyle w:val="headertabella0"/>
              <w:rPr>
                <w:color w:val="002060"/>
              </w:rPr>
            </w:pPr>
            <w:r w:rsidRPr="00B242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657EC" w14:textId="77777777" w:rsidR="00522EAD" w:rsidRPr="00B24218" w:rsidRDefault="00522EAD" w:rsidP="003F5E10">
            <w:pPr>
              <w:pStyle w:val="headertabella0"/>
              <w:rPr>
                <w:color w:val="002060"/>
              </w:rPr>
            </w:pPr>
            <w:r w:rsidRPr="00B242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8005B" w14:textId="77777777" w:rsidR="00522EAD" w:rsidRPr="00B24218" w:rsidRDefault="00522EAD" w:rsidP="003F5E10">
            <w:pPr>
              <w:pStyle w:val="headertabella0"/>
              <w:rPr>
                <w:color w:val="002060"/>
              </w:rPr>
            </w:pPr>
            <w:r w:rsidRPr="00B242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2740E" w14:textId="77777777" w:rsidR="00522EAD" w:rsidRPr="00B24218" w:rsidRDefault="00522EAD" w:rsidP="003F5E10">
            <w:pPr>
              <w:pStyle w:val="headertabella0"/>
              <w:rPr>
                <w:color w:val="002060"/>
              </w:rPr>
            </w:pPr>
            <w:r w:rsidRPr="00B242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B247C" w14:textId="77777777" w:rsidR="00522EAD" w:rsidRPr="00B24218" w:rsidRDefault="00522EAD" w:rsidP="003F5E10">
            <w:pPr>
              <w:pStyle w:val="headertabella0"/>
              <w:rPr>
                <w:color w:val="002060"/>
              </w:rPr>
            </w:pPr>
            <w:r w:rsidRPr="00B242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39C5E" w14:textId="77777777" w:rsidR="00522EAD" w:rsidRPr="00B24218" w:rsidRDefault="00522EAD" w:rsidP="003F5E10">
            <w:pPr>
              <w:pStyle w:val="headertabella0"/>
              <w:rPr>
                <w:color w:val="002060"/>
              </w:rPr>
            </w:pPr>
            <w:r w:rsidRPr="00B242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2643F" w14:textId="77777777" w:rsidR="00522EAD" w:rsidRPr="00B24218" w:rsidRDefault="00522EAD" w:rsidP="003F5E10">
            <w:pPr>
              <w:pStyle w:val="headertabella0"/>
              <w:rPr>
                <w:color w:val="002060"/>
              </w:rPr>
            </w:pPr>
            <w:r w:rsidRPr="00B242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C6ACD" w14:textId="77777777" w:rsidR="00522EAD" w:rsidRPr="00B24218" w:rsidRDefault="00522EAD" w:rsidP="003F5E10">
            <w:pPr>
              <w:pStyle w:val="headertabella0"/>
              <w:rPr>
                <w:color w:val="002060"/>
              </w:rPr>
            </w:pPr>
            <w:r w:rsidRPr="00B242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A27DD" w14:textId="77777777" w:rsidR="00522EAD" w:rsidRPr="00B24218" w:rsidRDefault="00522EAD" w:rsidP="003F5E10">
            <w:pPr>
              <w:pStyle w:val="headertabella0"/>
              <w:rPr>
                <w:color w:val="002060"/>
              </w:rPr>
            </w:pPr>
            <w:r w:rsidRPr="00B242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850FC" w14:textId="77777777" w:rsidR="00522EAD" w:rsidRPr="00B24218" w:rsidRDefault="00522EAD" w:rsidP="003F5E10">
            <w:pPr>
              <w:pStyle w:val="headertabella0"/>
              <w:rPr>
                <w:color w:val="002060"/>
              </w:rPr>
            </w:pPr>
            <w:r w:rsidRPr="00B24218">
              <w:rPr>
                <w:color w:val="002060"/>
              </w:rPr>
              <w:t>PE</w:t>
            </w:r>
          </w:p>
        </w:tc>
      </w:tr>
      <w:tr w:rsidR="00522EAD" w:rsidRPr="00B24218" w14:paraId="653ABB9F" w14:textId="77777777" w:rsidTr="003F5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6EC5F4" w14:textId="77777777" w:rsidR="00522EAD" w:rsidRPr="00B24218" w:rsidRDefault="00522EAD" w:rsidP="003F5E10">
            <w:pPr>
              <w:pStyle w:val="rowtabella0"/>
              <w:rPr>
                <w:color w:val="002060"/>
              </w:rPr>
            </w:pPr>
            <w:r w:rsidRPr="00B24218">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D1CAB"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1D61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E0D1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8E6C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A155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19B8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8335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5FA9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ACA2C" w14:textId="77777777" w:rsidR="00522EAD" w:rsidRPr="00B24218" w:rsidRDefault="00522EAD" w:rsidP="003F5E10">
            <w:pPr>
              <w:pStyle w:val="rowtabella0"/>
              <w:jc w:val="center"/>
              <w:rPr>
                <w:color w:val="002060"/>
              </w:rPr>
            </w:pPr>
            <w:r w:rsidRPr="00B24218">
              <w:rPr>
                <w:color w:val="002060"/>
              </w:rPr>
              <w:t>0</w:t>
            </w:r>
          </w:p>
        </w:tc>
      </w:tr>
      <w:tr w:rsidR="00522EAD" w:rsidRPr="00B24218" w14:paraId="009E9060"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3CA119" w14:textId="77777777" w:rsidR="00522EAD" w:rsidRPr="00B24218" w:rsidRDefault="00522EAD" w:rsidP="003F5E10">
            <w:pPr>
              <w:pStyle w:val="rowtabella0"/>
              <w:rPr>
                <w:color w:val="002060"/>
              </w:rPr>
            </w:pPr>
            <w:r w:rsidRPr="00B24218">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D09DC"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0053B"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566C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4989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DB5F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A7C8D"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9136D"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B0D25"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42865" w14:textId="77777777" w:rsidR="00522EAD" w:rsidRPr="00B24218" w:rsidRDefault="00522EAD" w:rsidP="003F5E10">
            <w:pPr>
              <w:pStyle w:val="rowtabella0"/>
              <w:jc w:val="center"/>
              <w:rPr>
                <w:color w:val="002060"/>
              </w:rPr>
            </w:pPr>
            <w:r w:rsidRPr="00B24218">
              <w:rPr>
                <w:color w:val="002060"/>
              </w:rPr>
              <w:t>0</w:t>
            </w:r>
          </w:p>
        </w:tc>
      </w:tr>
      <w:tr w:rsidR="00522EAD" w:rsidRPr="00B24218" w14:paraId="73D64733"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1552A5" w14:textId="77777777" w:rsidR="00522EAD" w:rsidRPr="00B24218" w:rsidRDefault="00522EAD" w:rsidP="003F5E10">
            <w:pPr>
              <w:pStyle w:val="rowtabella0"/>
              <w:rPr>
                <w:color w:val="002060"/>
              </w:rPr>
            </w:pPr>
            <w:r w:rsidRPr="00B24218">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05E6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19DC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DF25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5FB4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56AD9"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0C613"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B861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318BC"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8C6FB" w14:textId="77777777" w:rsidR="00522EAD" w:rsidRPr="00B24218" w:rsidRDefault="00522EAD" w:rsidP="003F5E10">
            <w:pPr>
              <w:pStyle w:val="rowtabella0"/>
              <w:jc w:val="center"/>
              <w:rPr>
                <w:color w:val="002060"/>
              </w:rPr>
            </w:pPr>
            <w:r w:rsidRPr="00B24218">
              <w:rPr>
                <w:color w:val="002060"/>
              </w:rPr>
              <w:t>0</w:t>
            </w:r>
          </w:p>
        </w:tc>
      </w:tr>
      <w:tr w:rsidR="00522EAD" w:rsidRPr="00B24218" w14:paraId="1ABA589E"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765C52" w14:textId="77777777" w:rsidR="00522EAD" w:rsidRPr="00B24218" w:rsidRDefault="00522EAD" w:rsidP="003F5E10">
            <w:pPr>
              <w:pStyle w:val="rowtabella0"/>
              <w:rPr>
                <w:color w:val="002060"/>
              </w:rPr>
            </w:pPr>
            <w:r w:rsidRPr="00B24218">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0AC1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73418"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63D9B"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648B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F589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550D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C5C9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8138C"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2B8DB" w14:textId="77777777" w:rsidR="00522EAD" w:rsidRPr="00B24218" w:rsidRDefault="00522EAD" w:rsidP="003F5E10">
            <w:pPr>
              <w:pStyle w:val="rowtabella0"/>
              <w:jc w:val="center"/>
              <w:rPr>
                <w:color w:val="002060"/>
              </w:rPr>
            </w:pPr>
            <w:r w:rsidRPr="00B24218">
              <w:rPr>
                <w:color w:val="002060"/>
              </w:rPr>
              <w:t>0</w:t>
            </w:r>
          </w:p>
        </w:tc>
      </w:tr>
      <w:tr w:rsidR="00522EAD" w:rsidRPr="00B24218" w14:paraId="4F8C3E36"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E65B92" w14:textId="77777777" w:rsidR="00522EAD" w:rsidRPr="00B24218" w:rsidRDefault="00522EAD" w:rsidP="003F5E10">
            <w:pPr>
              <w:pStyle w:val="rowtabella0"/>
              <w:rPr>
                <w:color w:val="002060"/>
              </w:rPr>
            </w:pPr>
            <w:r w:rsidRPr="00B24218">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3E4C8"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C7FFB"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6AA49"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F6DC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3ABDC"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4E9B9"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706AC"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7AB4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1D45A" w14:textId="77777777" w:rsidR="00522EAD" w:rsidRPr="00B24218" w:rsidRDefault="00522EAD" w:rsidP="003F5E10">
            <w:pPr>
              <w:pStyle w:val="rowtabella0"/>
              <w:jc w:val="center"/>
              <w:rPr>
                <w:color w:val="002060"/>
              </w:rPr>
            </w:pPr>
            <w:r w:rsidRPr="00B24218">
              <w:rPr>
                <w:color w:val="002060"/>
              </w:rPr>
              <w:t>0</w:t>
            </w:r>
          </w:p>
        </w:tc>
      </w:tr>
      <w:tr w:rsidR="00522EAD" w:rsidRPr="00B24218" w14:paraId="17DA19CC" w14:textId="77777777" w:rsidTr="003F5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3B7C53" w14:textId="77777777" w:rsidR="00522EAD" w:rsidRPr="00B24218" w:rsidRDefault="00522EAD" w:rsidP="003F5E10">
            <w:pPr>
              <w:pStyle w:val="rowtabella0"/>
              <w:rPr>
                <w:color w:val="002060"/>
              </w:rPr>
            </w:pPr>
            <w:r w:rsidRPr="00B24218">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D6CC5"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29BA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9561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79733"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0753D"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E8CC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BDCF3"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83FA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DC5CC" w14:textId="77777777" w:rsidR="00522EAD" w:rsidRPr="00B24218" w:rsidRDefault="00522EAD" w:rsidP="003F5E10">
            <w:pPr>
              <w:pStyle w:val="rowtabella0"/>
              <w:jc w:val="center"/>
              <w:rPr>
                <w:color w:val="002060"/>
              </w:rPr>
            </w:pPr>
            <w:r w:rsidRPr="00B24218">
              <w:rPr>
                <w:color w:val="002060"/>
              </w:rPr>
              <w:t>0</w:t>
            </w:r>
          </w:p>
        </w:tc>
      </w:tr>
    </w:tbl>
    <w:p w14:paraId="251C7629" w14:textId="77777777" w:rsidR="00522EAD" w:rsidRPr="00B24218" w:rsidRDefault="00522EAD" w:rsidP="00522EAD">
      <w:pPr>
        <w:pStyle w:val="breakline"/>
        <w:rPr>
          <w:rFonts w:eastAsiaTheme="minorEastAsia"/>
          <w:color w:val="002060"/>
        </w:rPr>
      </w:pPr>
    </w:p>
    <w:p w14:paraId="4FEDCE92" w14:textId="77777777" w:rsidR="00522EAD" w:rsidRPr="00B24218" w:rsidRDefault="00522EAD" w:rsidP="00522EAD">
      <w:pPr>
        <w:pStyle w:val="breakline"/>
        <w:rPr>
          <w:color w:val="002060"/>
        </w:rPr>
      </w:pPr>
    </w:p>
    <w:p w14:paraId="711AA269" w14:textId="77777777" w:rsidR="00522EAD" w:rsidRPr="00B24218" w:rsidRDefault="00522EAD" w:rsidP="00522EAD">
      <w:pPr>
        <w:pStyle w:val="sottotitolocampionato10"/>
        <w:rPr>
          <w:color w:val="002060"/>
        </w:rPr>
      </w:pPr>
      <w:r w:rsidRPr="00B24218">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2EAD" w:rsidRPr="00B24218" w14:paraId="6CFD3B2F" w14:textId="77777777" w:rsidTr="003F5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57B26" w14:textId="77777777" w:rsidR="00522EAD" w:rsidRPr="00B24218" w:rsidRDefault="00522EAD" w:rsidP="003F5E10">
            <w:pPr>
              <w:pStyle w:val="headertabella0"/>
              <w:rPr>
                <w:color w:val="002060"/>
              </w:rPr>
            </w:pPr>
            <w:r w:rsidRPr="00B242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234F4" w14:textId="77777777" w:rsidR="00522EAD" w:rsidRPr="00B24218" w:rsidRDefault="00522EAD" w:rsidP="003F5E10">
            <w:pPr>
              <w:pStyle w:val="headertabella0"/>
              <w:rPr>
                <w:color w:val="002060"/>
              </w:rPr>
            </w:pPr>
            <w:r w:rsidRPr="00B242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62771" w14:textId="77777777" w:rsidR="00522EAD" w:rsidRPr="00B24218" w:rsidRDefault="00522EAD" w:rsidP="003F5E10">
            <w:pPr>
              <w:pStyle w:val="headertabella0"/>
              <w:rPr>
                <w:color w:val="002060"/>
              </w:rPr>
            </w:pPr>
            <w:r w:rsidRPr="00B242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3F9BC" w14:textId="77777777" w:rsidR="00522EAD" w:rsidRPr="00B24218" w:rsidRDefault="00522EAD" w:rsidP="003F5E10">
            <w:pPr>
              <w:pStyle w:val="headertabella0"/>
              <w:rPr>
                <w:color w:val="002060"/>
              </w:rPr>
            </w:pPr>
            <w:r w:rsidRPr="00B242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07969" w14:textId="77777777" w:rsidR="00522EAD" w:rsidRPr="00B24218" w:rsidRDefault="00522EAD" w:rsidP="003F5E10">
            <w:pPr>
              <w:pStyle w:val="headertabella0"/>
              <w:rPr>
                <w:color w:val="002060"/>
              </w:rPr>
            </w:pPr>
            <w:r w:rsidRPr="00B242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EA25C" w14:textId="77777777" w:rsidR="00522EAD" w:rsidRPr="00B24218" w:rsidRDefault="00522EAD" w:rsidP="003F5E10">
            <w:pPr>
              <w:pStyle w:val="headertabella0"/>
              <w:rPr>
                <w:color w:val="002060"/>
              </w:rPr>
            </w:pPr>
            <w:r w:rsidRPr="00B242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78EDE" w14:textId="77777777" w:rsidR="00522EAD" w:rsidRPr="00B24218" w:rsidRDefault="00522EAD" w:rsidP="003F5E10">
            <w:pPr>
              <w:pStyle w:val="headertabella0"/>
              <w:rPr>
                <w:color w:val="002060"/>
              </w:rPr>
            </w:pPr>
            <w:r w:rsidRPr="00B242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0C69E" w14:textId="77777777" w:rsidR="00522EAD" w:rsidRPr="00B24218" w:rsidRDefault="00522EAD" w:rsidP="003F5E10">
            <w:pPr>
              <w:pStyle w:val="headertabella0"/>
              <w:rPr>
                <w:color w:val="002060"/>
              </w:rPr>
            </w:pPr>
            <w:r w:rsidRPr="00B242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091C8" w14:textId="77777777" w:rsidR="00522EAD" w:rsidRPr="00B24218" w:rsidRDefault="00522EAD" w:rsidP="003F5E10">
            <w:pPr>
              <w:pStyle w:val="headertabella0"/>
              <w:rPr>
                <w:color w:val="002060"/>
              </w:rPr>
            </w:pPr>
            <w:r w:rsidRPr="00B242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5A58F" w14:textId="77777777" w:rsidR="00522EAD" w:rsidRPr="00B24218" w:rsidRDefault="00522EAD" w:rsidP="003F5E10">
            <w:pPr>
              <w:pStyle w:val="headertabella0"/>
              <w:rPr>
                <w:color w:val="002060"/>
              </w:rPr>
            </w:pPr>
            <w:r w:rsidRPr="00B24218">
              <w:rPr>
                <w:color w:val="002060"/>
              </w:rPr>
              <w:t>PE</w:t>
            </w:r>
          </w:p>
        </w:tc>
      </w:tr>
      <w:tr w:rsidR="00522EAD" w:rsidRPr="00B24218" w14:paraId="46F950DA" w14:textId="77777777" w:rsidTr="003F5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D46AEA" w14:textId="77777777" w:rsidR="00522EAD" w:rsidRPr="00B24218" w:rsidRDefault="00522EAD" w:rsidP="003F5E10">
            <w:pPr>
              <w:pStyle w:val="rowtabella0"/>
              <w:rPr>
                <w:color w:val="002060"/>
              </w:rPr>
            </w:pPr>
            <w:r w:rsidRPr="00B24218">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681F9"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52E08"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3DD6C"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23D18"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E98C8"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8336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8F53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365E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8B6CB" w14:textId="77777777" w:rsidR="00522EAD" w:rsidRPr="00B24218" w:rsidRDefault="00522EAD" w:rsidP="003F5E10">
            <w:pPr>
              <w:pStyle w:val="rowtabella0"/>
              <w:jc w:val="center"/>
              <w:rPr>
                <w:color w:val="002060"/>
              </w:rPr>
            </w:pPr>
            <w:r w:rsidRPr="00B24218">
              <w:rPr>
                <w:color w:val="002060"/>
              </w:rPr>
              <w:t>0</w:t>
            </w:r>
          </w:p>
        </w:tc>
      </w:tr>
      <w:tr w:rsidR="00522EAD" w:rsidRPr="00B24218" w14:paraId="7AB4B0BC"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9FA37E" w14:textId="77777777" w:rsidR="00522EAD" w:rsidRPr="00B24218" w:rsidRDefault="00522EAD" w:rsidP="003F5E10">
            <w:pPr>
              <w:pStyle w:val="rowtabella0"/>
              <w:rPr>
                <w:color w:val="002060"/>
              </w:rPr>
            </w:pPr>
            <w:r w:rsidRPr="00B24218">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012FB"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50AD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DA3E9"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5F85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4DB2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82DD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2DC8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22D6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5DCCF" w14:textId="77777777" w:rsidR="00522EAD" w:rsidRPr="00B24218" w:rsidRDefault="00522EAD" w:rsidP="003F5E10">
            <w:pPr>
              <w:pStyle w:val="rowtabella0"/>
              <w:jc w:val="center"/>
              <w:rPr>
                <w:color w:val="002060"/>
              </w:rPr>
            </w:pPr>
            <w:r w:rsidRPr="00B24218">
              <w:rPr>
                <w:color w:val="002060"/>
              </w:rPr>
              <w:t>0</w:t>
            </w:r>
          </w:p>
        </w:tc>
      </w:tr>
      <w:tr w:rsidR="00522EAD" w:rsidRPr="00B24218" w14:paraId="527367AF"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ED1DB4" w14:textId="77777777" w:rsidR="00522EAD" w:rsidRPr="00B24218" w:rsidRDefault="00522EAD" w:rsidP="003F5E10">
            <w:pPr>
              <w:pStyle w:val="rowtabella0"/>
              <w:rPr>
                <w:color w:val="002060"/>
              </w:rPr>
            </w:pPr>
            <w:r w:rsidRPr="00B24218">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92A2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3EB7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E42BD"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3157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C4B8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A623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5DE13"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5447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F45BE" w14:textId="77777777" w:rsidR="00522EAD" w:rsidRPr="00B24218" w:rsidRDefault="00522EAD" w:rsidP="003F5E10">
            <w:pPr>
              <w:pStyle w:val="rowtabella0"/>
              <w:jc w:val="center"/>
              <w:rPr>
                <w:color w:val="002060"/>
              </w:rPr>
            </w:pPr>
            <w:r w:rsidRPr="00B24218">
              <w:rPr>
                <w:color w:val="002060"/>
              </w:rPr>
              <w:t>0</w:t>
            </w:r>
          </w:p>
        </w:tc>
      </w:tr>
      <w:tr w:rsidR="00522EAD" w:rsidRPr="00B24218" w14:paraId="4728C8D6"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5D805D" w14:textId="77777777" w:rsidR="00522EAD" w:rsidRPr="00B24218" w:rsidRDefault="00522EAD" w:rsidP="003F5E10">
            <w:pPr>
              <w:pStyle w:val="rowtabella0"/>
              <w:rPr>
                <w:color w:val="002060"/>
              </w:rPr>
            </w:pPr>
            <w:r w:rsidRPr="00B24218">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236D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DD14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1A8F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B08D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EA0B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8049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5D22C"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CEBB3"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B383A" w14:textId="77777777" w:rsidR="00522EAD" w:rsidRPr="00B24218" w:rsidRDefault="00522EAD" w:rsidP="003F5E10">
            <w:pPr>
              <w:pStyle w:val="rowtabella0"/>
              <w:jc w:val="center"/>
              <w:rPr>
                <w:color w:val="002060"/>
              </w:rPr>
            </w:pPr>
            <w:r w:rsidRPr="00B24218">
              <w:rPr>
                <w:color w:val="002060"/>
              </w:rPr>
              <w:t>0</w:t>
            </w:r>
          </w:p>
        </w:tc>
      </w:tr>
      <w:tr w:rsidR="00522EAD" w:rsidRPr="00B24218" w14:paraId="25A92F03" w14:textId="77777777" w:rsidTr="003F5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AD8353" w14:textId="77777777" w:rsidR="00522EAD" w:rsidRPr="00B24218" w:rsidRDefault="00522EAD" w:rsidP="003F5E10">
            <w:pPr>
              <w:pStyle w:val="rowtabella0"/>
              <w:rPr>
                <w:color w:val="002060"/>
              </w:rPr>
            </w:pPr>
            <w:r w:rsidRPr="00B24218">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3C8DD"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DAB98"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CA083"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6A79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747A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5CE8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0F599"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ABF48"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8F8AE" w14:textId="77777777" w:rsidR="00522EAD" w:rsidRPr="00B24218" w:rsidRDefault="00522EAD" w:rsidP="003F5E10">
            <w:pPr>
              <w:pStyle w:val="rowtabella0"/>
              <w:jc w:val="center"/>
              <w:rPr>
                <w:color w:val="002060"/>
              </w:rPr>
            </w:pPr>
            <w:r w:rsidRPr="00B24218">
              <w:rPr>
                <w:color w:val="002060"/>
              </w:rPr>
              <w:t>0</w:t>
            </w:r>
          </w:p>
        </w:tc>
      </w:tr>
    </w:tbl>
    <w:p w14:paraId="667D4D0B" w14:textId="77777777" w:rsidR="00522EAD" w:rsidRPr="00B24218" w:rsidRDefault="00522EAD" w:rsidP="00522EAD">
      <w:pPr>
        <w:pStyle w:val="breakline"/>
        <w:rPr>
          <w:rFonts w:eastAsiaTheme="minorEastAsia"/>
          <w:color w:val="002060"/>
        </w:rPr>
      </w:pPr>
    </w:p>
    <w:p w14:paraId="70019FB8" w14:textId="77777777" w:rsidR="00522EAD" w:rsidRPr="00B24218" w:rsidRDefault="00522EAD" w:rsidP="00522EAD">
      <w:pPr>
        <w:pStyle w:val="breakline"/>
        <w:rPr>
          <w:color w:val="002060"/>
        </w:rPr>
      </w:pPr>
    </w:p>
    <w:p w14:paraId="0959584C" w14:textId="77777777" w:rsidR="00522EAD" w:rsidRPr="00B24218" w:rsidRDefault="00522EAD" w:rsidP="00522EAD">
      <w:pPr>
        <w:pStyle w:val="sottotitolocampionato10"/>
        <w:rPr>
          <w:color w:val="002060"/>
        </w:rPr>
      </w:pPr>
      <w:r w:rsidRPr="00B24218">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2EAD" w:rsidRPr="00B24218" w14:paraId="443EDE6C" w14:textId="77777777" w:rsidTr="003F5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D183A" w14:textId="77777777" w:rsidR="00522EAD" w:rsidRPr="00B24218" w:rsidRDefault="00522EAD" w:rsidP="003F5E10">
            <w:pPr>
              <w:pStyle w:val="headertabella0"/>
              <w:rPr>
                <w:color w:val="002060"/>
              </w:rPr>
            </w:pPr>
            <w:r w:rsidRPr="00B242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740E2" w14:textId="77777777" w:rsidR="00522EAD" w:rsidRPr="00B24218" w:rsidRDefault="00522EAD" w:rsidP="003F5E10">
            <w:pPr>
              <w:pStyle w:val="headertabella0"/>
              <w:rPr>
                <w:color w:val="002060"/>
              </w:rPr>
            </w:pPr>
            <w:r w:rsidRPr="00B242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119D0" w14:textId="77777777" w:rsidR="00522EAD" w:rsidRPr="00B24218" w:rsidRDefault="00522EAD" w:rsidP="003F5E10">
            <w:pPr>
              <w:pStyle w:val="headertabella0"/>
              <w:rPr>
                <w:color w:val="002060"/>
              </w:rPr>
            </w:pPr>
            <w:r w:rsidRPr="00B242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7EFD7" w14:textId="77777777" w:rsidR="00522EAD" w:rsidRPr="00B24218" w:rsidRDefault="00522EAD" w:rsidP="003F5E10">
            <w:pPr>
              <w:pStyle w:val="headertabella0"/>
              <w:rPr>
                <w:color w:val="002060"/>
              </w:rPr>
            </w:pPr>
            <w:r w:rsidRPr="00B242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8FC8C" w14:textId="77777777" w:rsidR="00522EAD" w:rsidRPr="00B24218" w:rsidRDefault="00522EAD" w:rsidP="003F5E10">
            <w:pPr>
              <w:pStyle w:val="headertabella0"/>
              <w:rPr>
                <w:color w:val="002060"/>
              </w:rPr>
            </w:pPr>
            <w:r w:rsidRPr="00B242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D60DA" w14:textId="77777777" w:rsidR="00522EAD" w:rsidRPr="00B24218" w:rsidRDefault="00522EAD" w:rsidP="003F5E10">
            <w:pPr>
              <w:pStyle w:val="headertabella0"/>
              <w:rPr>
                <w:color w:val="002060"/>
              </w:rPr>
            </w:pPr>
            <w:r w:rsidRPr="00B242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94470" w14:textId="77777777" w:rsidR="00522EAD" w:rsidRPr="00B24218" w:rsidRDefault="00522EAD" w:rsidP="003F5E10">
            <w:pPr>
              <w:pStyle w:val="headertabella0"/>
              <w:rPr>
                <w:color w:val="002060"/>
              </w:rPr>
            </w:pPr>
            <w:r w:rsidRPr="00B242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37433" w14:textId="77777777" w:rsidR="00522EAD" w:rsidRPr="00B24218" w:rsidRDefault="00522EAD" w:rsidP="003F5E10">
            <w:pPr>
              <w:pStyle w:val="headertabella0"/>
              <w:rPr>
                <w:color w:val="002060"/>
              </w:rPr>
            </w:pPr>
            <w:r w:rsidRPr="00B242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D9794" w14:textId="77777777" w:rsidR="00522EAD" w:rsidRPr="00B24218" w:rsidRDefault="00522EAD" w:rsidP="003F5E10">
            <w:pPr>
              <w:pStyle w:val="headertabella0"/>
              <w:rPr>
                <w:color w:val="002060"/>
              </w:rPr>
            </w:pPr>
            <w:r w:rsidRPr="00B242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CD471" w14:textId="77777777" w:rsidR="00522EAD" w:rsidRPr="00B24218" w:rsidRDefault="00522EAD" w:rsidP="003F5E10">
            <w:pPr>
              <w:pStyle w:val="headertabella0"/>
              <w:rPr>
                <w:color w:val="002060"/>
              </w:rPr>
            </w:pPr>
            <w:r w:rsidRPr="00B24218">
              <w:rPr>
                <w:color w:val="002060"/>
              </w:rPr>
              <w:t>PE</w:t>
            </w:r>
          </w:p>
        </w:tc>
      </w:tr>
      <w:tr w:rsidR="00522EAD" w:rsidRPr="00B24218" w14:paraId="53F1181E" w14:textId="77777777" w:rsidTr="003F5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E7BA3D" w14:textId="77777777" w:rsidR="00522EAD" w:rsidRPr="00B24218" w:rsidRDefault="00522EAD" w:rsidP="003F5E10">
            <w:pPr>
              <w:pStyle w:val="rowtabella0"/>
              <w:rPr>
                <w:color w:val="002060"/>
              </w:rPr>
            </w:pPr>
            <w:r w:rsidRPr="00B24218">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08A4D"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6AB8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E2D3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83C3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9EEA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5683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AEC73"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DF103"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3D5E2" w14:textId="77777777" w:rsidR="00522EAD" w:rsidRPr="00B24218" w:rsidRDefault="00522EAD" w:rsidP="003F5E10">
            <w:pPr>
              <w:pStyle w:val="rowtabella0"/>
              <w:jc w:val="center"/>
              <w:rPr>
                <w:color w:val="002060"/>
              </w:rPr>
            </w:pPr>
            <w:r w:rsidRPr="00B24218">
              <w:rPr>
                <w:color w:val="002060"/>
              </w:rPr>
              <w:t>0</w:t>
            </w:r>
          </w:p>
        </w:tc>
      </w:tr>
      <w:tr w:rsidR="00522EAD" w:rsidRPr="00B24218" w14:paraId="46409CA8"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3708A5" w14:textId="77777777" w:rsidR="00522EAD" w:rsidRPr="00B24218" w:rsidRDefault="00522EAD" w:rsidP="003F5E10">
            <w:pPr>
              <w:pStyle w:val="rowtabella0"/>
              <w:rPr>
                <w:color w:val="002060"/>
              </w:rPr>
            </w:pPr>
            <w:r w:rsidRPr="00B24218">
              <w:rPr>
                <w:color w:val="002060"/>
              </w:rPr>
              <w:t xml:space="preserve">G.S. AUDAX 1970 </w:t>
            </w:r>
            <w:proofErr w:type="gramStart"/>
            <w:r w:rsidRPr="00B24218">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3824C"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A8E15"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96165"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A282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3061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D2A05"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1EC49"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2B11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FBF73" w14:textId="77777777" w:rsidR="00522EAD" w:rsidRPr="00B24218" w:rsidRDefault="00522EAD" w:rsidP="003F5E10">
            <w:pPr>
              <w:pStyle w:val="rowtabella0"/>
              <w:jc w:val="center"/>
              <w:rPr>
                <w:color w:val="002060"/>
              </w:rPr>
            </w:pPr>
            <w:r w:rsidRPr="00B24218">
              <w:rPr>
                <w:color w:val="002060"/>
              </w:rPr>
              <w:t>0</w:t>
            </w:r>
          </w:p>
        </w:tc>
      </w:tr>
      <w:tr w:rsidR="00522EAD" w:rsidRPr="00B24218" w14:paraId="366025CB"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C6B8DE" w14:textId="77777777" w:rsidR="00522EAD" w:rsidRPr="00B24218" w:rsidRDefault="00522EAD" w:rsidP="003F5E10">
            <w:pPr>
              <w:pStyle w:val="rowtabella0"/>
              <w:rPr>
                <w:color w:val="002060"/>
              </w:rPr>
            </w:pPr>
            <w:r w:rsidRPr="00B24218">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EDC5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7B838"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3022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75D4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239F8"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6BC6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5B48C"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C3A7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CF999" w14:textId="77777777" w:rsidR="00522EAD" w:rsidRPr="00B24218" w:rsidRDefault="00522EAD" w:rsidP="003F5E10">
            <w:pPr>
              <w:pStyle w:val="rowtabella0"/>
              <w:jc w:val="center"/>
              <w:rPr>
                <w:color w:val="002060"/>
              </w:rPr>
            </w:pPr>
            <w:r w:rsidRPr="00B24218">
              <w:rPr>
                <w:color w:val="002060"/>
              </w:rPr>
              <w:t>0</w:t>
            </w:r>
          </w:p>
        </w:tc>
      </w:tr>
      <w:tr w:rsidR="00522EAD" w:rsidRPr="00B24218" w14:paraId="7202F69B"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96B3F7" w14:textId="77777777" w:rsidR="00522EAD" w:rsidRPr="00B24218" w:rsidRDefault="00522EAD" w:rsidP="003F5E10">
            <w:pPr>
              <w:pStyle w:val="rowtabella0"/>
              <w:rPr>
                <w:color w:val="002060"/>
              </w:rPr>
            </w:pPr>
            <w:r w:rsidRPr="00B24218">
              <w:rPr>
                <w:color w:val="002060"/>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2CEB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02C7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7056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8473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20025"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C778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3AD59"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E07AB"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9313E" w14:textId="77777777" w:rsidR="00522EAD" w:rsidRPr="00B24218" w:rsidRDefault="00522EAD" w:rsidP="003F5E10">
            <w:pPr>
              <w:pStyle w:val="rowtabella0"/>
              <w:jc w:val="center"/>
              <w:rPr>
                <w:color w:val="002060"/>
              </w:rPr>
            </w:pPr>
            <w:r w:rsidRPr="00B24218">
              <w:rPr>
                <w:color w:val="002060"/>
              </w:rPr>
              <w:t>0</w:t>
            </w:r>
          </w:p>
        </w:tc>
      </w:tr>
      <w:tr w:rsidR="00522EAD" w:rsidRPr="00B24218" w14:paraId="60586ECC"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BB8567" w14:textId="77777777" w:rsidR="00522EAD" w:rsidRPr="00B24218" w:rsidRDefault="00522EAD" w:rsidP="003F5E10">
            <w:pPr>
              <w:pStyle w:val="rowtabella0"/>
              <w:rPr>
                <w:color w:val="002060"/>
              </w:rPr>
            </w:pPr>
            <w:r w:rsidRPr="00B24218">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9AC3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188B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58A53"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8697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2055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3CD05"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D20AB"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B108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59456" w14:textId="77777777" w:rsidR="00522EAD" w:rsidRPr="00B24218" w:rsidRDefault="00522EAD" w:rsidP="003F5E10">
            <w:pPr>
              <w:pStyle w:val="rowtabella0"/>
              <w:jc w:val="center"/>
              <w:rPr>
                <w:color w:val="002060"/>
              </w:rPr>
            </w:pPr>
            <w:r w:rsidRPr="00B24218">
              <w:rPr>
                <w:color w:val="002060"/>
              </w:rPr>
              <w:t>0</w:t>
            </w:r>
          </w:p>
        </w:tc>
      </w:tr>
      <w:tr w:rsidR="00522EAD" w:rsidRPr="00B24218" w14:paraId="7F7AA2DC" w14:textId="77777777" w:rsidTr="003F5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9F73DB" w14:textId="77777777" w:rsidR="00522EAD" w:rsidRPr="00B24218" w:rsidRDefault="00522EAD" w:rsidP="003F5E10">
            <w:pPr>
              <w:pStyle w:val="rowtabella0"/>
              <w:rPr>
                <w:color w:val="002060"/>
              </w:rPr>
            </w:pPr>
            <w:proofErr w:type="spellStart"/>
            <w:proofErr w:type="gramStart"/>
            <w:r w:rsidRPr="00B24218">
              <w:rPr>
                <w:color w:val="002060"/>
              </w:rPr>
              <w:t>sq.B</w:t>
            </w:r>
            <w:proofErr w:type="spellEnd"/>
            <w:proofErr w:type="gramEnd"/>
            <w:r w:rsidRPr="00B24218">
              <w:rPr>
                <w:color w:val="002060"/>
              </w:rPr>
              <w:t xml:space="preserve"> C.U.S. ANCONA </w:t>
            </w:r>
            <w:proofErr w:type="spellStart"/>
            <w:proofErr w:type="gramStart"/>
            <w:r w:rsidRPr="00B24218">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C7A0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2B78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7DDC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51C4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A8D9B"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76DE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FA3F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1F00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135D3" w14:textId="77777777" w:rsidR="00522EAD" w:rsidRPr="00B24218" w:rsidRDefault="00522EAD" w:rsidP="003F5E10">
            <w:pPr>
              <w:pStyle w:val="rowtabella0"/>
              <w:jc w:val="center"/>
              <w:rPr>
                <w:color w:val="002060"/>
              </w:rPr>
            </w:pPr>
            <w:r w:rsidRPr="00B24218">
              <w:rPr>
                <w:color w:val="002060"/>
              </w:rPr>
              <w:t>0</w:t>
            </w:r>
          </w:p>
        </w:tc>
      </w:tr>
    </w:tbl>
    <w:p w14:paraId="1EC6CF81" w14:textId="77777777" w:rsidR="00522EAD" w:rsidRPr="00B24218" w:rsidRDefault="00522EAD" w:rsidP="00522EAD">
      <w:pPr>
        <w:pStyle w:val="breakline"/>
        <w:rPr>
          <w:rFonts w:eastAsiaTheme="minorEastAsia"/>
          <w:color w:val="002060"/>
        </w:rPr>
      </w:pPr>
    </w:p>
    <w:p w14:paraId="4C134BD3" w14:textId="77777777" w:rsidR="00522EAD" w:rsidRPr="00B24218" w:rsidRDefault="00522EAD" w:rsidP="00522EAD">
      <w:pPr>
        <w:pStyle w:val="breakline"/>
        <w:rPr>
          <w:color w:val="002060"/>
        </w:rPr>
      </w:pPr>
    </w:p>
    <w:p w14:paraId="1B50ADD4" w14:textId="77777777" w:rsidR="00522EAD" w:rsidRPr="00B24218" w:rsidRDefault="00522EAD" w:rsidP="00522EAD">
      <w:pPr>
        <w:pStyle w:val="sottotitolocampionato10"/>
        <w:rPr>
          <w:color w:val="002060"/>
        </w:rPr>
      </w:pPr>
      <w:r w:rsidRPr="00B24218">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2EAD" w:rsidRPr="00B24218" w14:paraId="61B22868" w14:textId="77777777" w:rsidTr="003F5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95F22" w14:textId="77777777" w:rsidR="00522EAD" w:rsidRPr="00B24218" w:rsidRDefault="00522EAD" w:rsidP="003F5E10">
            <w:pPr>
              <w:pStyle w:val="headertabella0"/>
              <w:rPr>
                <w:color w:val="002060"/>
              </w:rPr>
            </w:pPr>
            <w:r w:rsidRPr="00B242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348E9" w14:textId="77777777" w:rsidR="00522EAD" w:rsidRPr="00B24218" w:rsidRDefault="00522EAD" w:rsidP="003F5E10">
            <w:pPr>
              <w:pStyle w:val="headertabella0"/>
              <w:rPr>
                <w:color w:val="002060"/>
              </w:rPr>
            </w:pPr>
            <w:r w:rsidRPr="00B242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0D6E7" w14:textId="77777777" w:rsidR="00522EAD" w:rsidRPr="00B24218" w:rsidRDefault="00522EAD" w:rsidP="003F5E10">
            <w:pPr>
              <w:pStyle w:val="headertabella0"/>
              <w:rPr>
                <w:color w:val="002060"/>
              </w:rPr>
            </w:pPr>
            <w:r w:rsidRPr="00B242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15378" w14:textId="77777777" w:rsidR="00522EAD" w:rsidRPr="00B24218" w:rsidRDefault="00522EAD" w:rsidP="003F5E10">
            <w:pPr>
              <w:pStyle w:val="headertabella0"/>
              <w:rPr>
                <w:color w:val="002060"/>
              </w:rPr>
            </w:pPr>
            <w:r w:rsidRPr="00B242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BE1E9" w14:textId="77777777" w:rsidR="00522EAD" w:rsidRPr="00B24218" w:rsidRDefault="00522EAD" w:rsidP="003F5E10">
            <w:pPr>
              <w:pStyle w:val="headertabella0"/>
              <w:rPr>
                <w:color w:val="002060"/>
              </w:rPr>
            </w:pPr>
            <w:r w:rsidRPr="00B242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66DC7" w14:textId="77777777" w:rsidR="00522EAD" w:rsidRPr="00B24218" w:rsidRDefault="00522EAD" w:rsidP="003F5E10">
            <w:pPr>
              <w:pStyle w:val="headertabella0"/>
              <w:rPr>
                <w:color w:val="002060"/>
              </w:rPr>
            </w:pPr>
            <w:r w:rsidRPr="00B242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E45BC" w14:textId="77777777" w:rsidR="00522EAD" w:rsidRPr="00B24218" w:rsidRDefault="00522EAD" w:rsidP="003F5E10">
            <w:pPr>
              <w:pStyle w:val="headertabella0"/>
              <w:rPr>
                <w:color w:val="002060"/>
              </w:rPr>
            </w:pPr>
            <w:r w:rsidRPr="00B242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5F9FD" w14:textId="77777777" w:rsidR="00522EAD" w:rsidRPr="00B24218" w:rsidRDefault="00522EAD" w:rsidP="003F5E10">
            <w:pPr>
              <w:pStyle w:val="headertabella0"/>
              <w:rPr>
                <w:color w:val="002060"/>
              </w:rPr>
            </w:pPr>
            <w:r w:rsidRPr="00B242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43DB1" w14:textId="77777777" w:rsidR="00522EAD" w:rsidRPr="00B24218" w:rsidRDefault="00522EAD" w:rsidP="003F5E10">
            <w:pPr>
              <w:pStyle w:val="headertabella0"/>
              <w:rPr>
                <w:color w:val="002060"/>
              </w:rPr>
            </w:pPr>
            <w:r w:rsidRPr="00B242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FA6E2" w14:textId="77777777" w:rsidR="00522EAD" w:rsidRPr="00B24218" w:rsidRDefault="00522EAD" w:rsidP="003F5E10">
            <w:pPr>
              <w:pStyle w:val="headertabella0"/>
              <w:rPr>
                <w:color w:val="002060"/>
              </w:rPr>
            </w:pPr>
            <w:r w:rsidRPr="00B24218">
              <w:rPr>
                <w:color w:val="002060"/>
              </w:rPr>
              <w:t>PE</w:t>
            </w:r>
          </w:p>
        </w:tc>
      </w:tr>
      <w:tr w:rsidR="00522EAD" w:rsidRPr="00B24218" w14:paraId="350F6048" w14:textId="77777777" w:rsidTr="003F5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C504BC" w14:textId="77777777" w:rsidR="00522EAD" w:rsidRPr="00B24218" w:rsidRDefault="00522EAD" w:rsidP="003F5E10">
            <w:pPr>
              <w:pStyle w:val="rowtabella0"/>
              <w:rPr>
                <w:color w:val="002060"/>
              </w:rPr>
            </w:pPr>
            <w:r w:rsidRPr="00B2421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369CD"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EBE9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21D3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6AA2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A93B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12BB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6143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19568"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DAF6A" w14:textId="77777777" w:rsidR="00522EAD" w:rsidRPr="00B24218" w:rsidRDefault="00522EAD" w:rsidP="003F5E10">
            <w:pPr>
              <w:pStyle w:val="rowtabella0"/>
              <w:jc w:val="center"/>
              <w:rPr>
                <w:color w:val="002060"/>
              </w:rPr>
            </w:pPr>
            <w:r w:rsidRPr="00B24218">
              <w:rPr>
                <w:color w:val="002060"/>
              </w:rPr>
              <w:t>0</w:t>
            </w:r>
          </w:p>
        </w:tc>
      </w:tr>
      <w:tr w:rsidR="00522EAD" w:rsidRPr="00B24218" w14:paraId="1D4EF8ED"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ED7DDA" w14:textId="77777777" w:rsidR="00522EAD" w:rsidRPr="00B24218" w:rsidRDefault="00522EAD" w:rsidP="003F5E10">
            <w:pPr>
              <w:pStyle w:val="rowtabella0"/>
              <w:rPr>
                <w:color w:val="002060"/>
              </w:rPr>
            </w:pPr>
            <w:r w:rsidRPr="00B24218">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1E9EB"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7880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B56F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3AEA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EFDC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98F7C"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24EA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F546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4B135" w14:textId="77777777" w:rsidR="00522EAD" w:rsidRPr="00B24218" w:rsidRDefault="00522EAD" w:rsidP="003F5E10">
            <w:pPr>
              <w:pStyle w:val="rowtabella0"/>
              <w:jc w:val="center"/>
              <w:rPr>
                <w:color w:val="002060"/>
              </w:rPr>
            </w:pPr>
            <w:r w:rsidRPr="00B24218">
              <w:rPr>
                <w:color w:val="002060"/>
              </w:rPr>
              <w:t>0</w:t>
            </w:r>
          </w:p>
        </w:tc>
      </w:tr>
      <w:tr w:rsidR="00522EAD" w:rsidRPr="00B24218" w14:paraId="7542058E"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B05830" w14:textId="77777777" w:rsidR="00522EAD" w:rsidRPr="00B24218" w:rsidRDefault="00522EAD" w:rsidP="003F5E10">
            <w:pPr>
              <w:pStyle w:val="rowtabella0"/>
              <w:rPr>
                <w:color w:val="002060"/>
              </w:rPr>
            </w:pPr>
            <w:r w:rsidRPr="00B24218">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41D33"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11FCB"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D88BC"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373E8"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25C6D"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0B6F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6D9E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215A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6BF33" w14:textId="77777777" w:rsidR="00522EAD" w:rsidRPr="00B24218" w:rsidRDefault="00522EAD" w:rsidP="003F5E10">
            <w:pPr>
              <w:pStyle w:val="rowtabella0"/>
              <w:jc w:val="center"/>
              <w:rPr>
                <w:color w:val="002060"/>
              </w:rPr>
            </w:pPr>
            <w:r w:rsidRPr="00B24218">
              <w:rPr>
                <w:color w:val="002060"/>
              </w:rPr>
              <w:t>0</w:t>
            </w:r>
          </w:p>
        </w:tc>
      </w:tr>
      <w:tr w:rsidR="00522EAD" w:rsidRPr="00B24218" w14:paraId="5C72F517"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DC065C" w14:textId="77777777" w:rsidR="00522EAD" w:rsidRPr="00B24218" w:rsidRDefault="00522EAD" w:rsidP="003F5E10">
            <w:pPr>
              <w:pStyle w:val="rowtabella0"/>
              <w:rPr>
                <w:color w:val="002060"/>
              </w:rPr>
            </w:pPr>
            <w:r w:rsidRPr="00B24218">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CAEF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0443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6EB0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4692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2DAC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EF30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D65D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92998"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D9E69" w14:textId="77777777" w:rsidR="00522EAD" w:rsidRPr="00B24218" w:rsidRDefault="00522EAD" w:rsidP="003F5E10">
            <w:pPr>
              <w:pStyle w:val="rowtabella0"/>
              <w:jc w:val="center"/>
              <w:rPr>
                <w:color w:val="002060"/>
              </w:rPr>
            </w:pPr>
            <w:r w:rsidRPr="00B24218">
              <w:rPr>
                <w:color w:val="002060"/>
              </w:rPr>
              <w:t>0</w:t>
            </w:r>
          </w:p>
        </w:tc>
      </w:tr>
      <w:tr w:rsidR="00522EAD" w:rsidRPr="00B24218" w14:paraId="72A4F995" w14:textId="77777777" w:rsidTr="003F5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31501E" w14:textId="77777777" w:rsidR="00522EAD" w:rsidRPr="00B24218" w:rsidRDefault="00522EAD" w:rsidP="003F5E10">
            <w:pPr>
              <w:pStyle w:val="rowtabella0"/>
              <w:rPr>
                <w:color w:val="002060"/>
              </w:rPr>
            </w:pPr>
            <w:r w:rsidRPr="00B24218">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B63CB"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034D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9057D"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441E9"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155A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F782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1488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782FD"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8DCA2" w14:textId="77777777" w:rsidR="00522EAD" w:rsidRPr="00B24218" w:rsidRDefault="00522EAD" w:rsidP="003F5E10">
            <w:pPr>
              <w:pStyle w:val="rowtabella0"/>
              <w:jc w:val="center"/>
              <w:rPr>
                <w:color w:val="002060"/>
              </w:rPr>
            </w:pPr>
            <w:r w:rsidRPr="00B24218">
              <w:rPr>
                <w:color w:val="002060"/>
              </w:rPr>
              <w:t>0</w:t>
            </w:r>
          </w:p>
        </w:tc>
      </w:tr>
    </w:tbl>
    <w:p w14:paraId="3E07B4F3" w14:textId="77777777" w:rsidR="00522EAD" w:rsidRPr="00B24218" w:rsidRDefault="00522EAD" w:rsidP="00522EAD">
      <w:pPr>
        <w:pStyle w:val="breakline"/>
        <w:rPr>
          <w:rFonts w:eastAsiaTheme="minorEastAsia"/>
          <w:color w:val="002060"/>
        </w:rPr>
      </w:pPr>
    </w:p>
    <w:p w14:paraId="48B5B6CD" w14:textId="77777777" w:rsidR="00522EAD" w:rsidRPr="00B24218" w:rsidRDefault="00522EAD" w:rsidP="00522EAD">
      <w:pPr>
        <w:pStyle w:val="breakline"/>
        <w:rPr>
          <w:color w:val="002060"/>
        </w:rPr>
      </w:pPr>
    </w:p>
    <w:p w14:paraId="7E32BF38" w14:textId="77777777" w:rsidR="00522EAD" w:rsidRPr="00B24218" w:rsidRDefault="00522EAD" w:rsidP="00522EAD">
      <w:pPr>
        <w:pStyle w:val="sottotitolocampionato10"/>
        <w:rPr>
          <w:color w:val="002060"/>
        </w:rPr>
      </w:pPr>
      <w:r w:rsidRPr="00B24218">
        <w:rPr>
          <w:color w:val="002060"/>
        </w:rPr>
        <w:t>GIRONE SD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2EAD" w:rsidRPr="00B24218" w14:paraId="38F3E753" w14:textId="77777777" w:rsidTr="003F5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EC4FF" w14:textId="77777777" w:rsidR="00522EAD" w:rsidRPr="00B24218" w:rsidRDefault="00522EAD" w:rsidP="003F5E10">
            <w:pPr>
              <w:pStyle w:val="headertabella0"/>
              <w:rPr>
                <w:color w:val="002060"/>
              </w:rPr>
            </w:pPr>
            <w:r w:rsidRPr="00B242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85C01" w14:textId="77777777" w:rsidR="00522EAD" w:rsidRPr="00B24218" w:rsidRDefault="00522EAD" w:rsidP="003F5E10">
            <w:pPr>
              <w:pStyle w:val="headertabella0"/>
              <w:rPr>
                <w:color w:val="002060"/>
              </w:rPr>
            </w:pPr>
            <w:r w:rsidRPr="00B242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E6576" w14:textId="77777777" w:rsidR="00522EAD" w:rsidRPr="00B24218" w:rsidRDefault="00522EAD" w:rsidP="003F5E10">
            <w:pPr>
              <w:pStyle w:val="headertabella0"/>
              <w:rPr>
                <w:color w:val="002060"/>
              </w:rPr>
            </w:pPr>
            <w:r w:rsidRPr="00B242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72433" w14:textId="77777777" w:rsidR="00522EAD" w:rsidRPr="00B24218" w:rsidRDefault="00522EAD" w:rsidP="003F5E10">
            <w:pPr>
              <w:pStyle w:val="headertabella0"/>
              <w:rPr>
                <w:color w:val="002060"/>
              </w:rPr>
            </w:pPr>
            <w:r w:rsidRPr="00B242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4AB8B" w14:textId="77777777" w:rsidR="00522EAD" w:rsidRPr="00B24218" w:rsidRDefault="00522EAD" w:rsidP="003F5E10">
            <w:pPr>
              <w:pStyle w:val="headertabella0"/>
              <w:rPr>
                <w:color w:val="002060"/>
              </w:rPr>
            </w:pPr>
            <w:r w:rsidRPr="00B242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5C65E" w14:textId="77777777" w:rsidR="00522EAD" w:rsidRPr="00B24218" w:rsidRDefault="00522EAD" w:rsidP="003F5E10">
            <w:pPr>
              <w:pStyle w:val="headertabella0"/>
              <w:rPr>
                <w:color w:val="002060"/>
              </w:rPr>
            </w:pPr>
            <w:r w:rsidRPr="00B242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7D9F0" w14:textId="77777777" w:rsidR="00522EAD" w:rsidRPr="00B24218" w:rsidRDefault="00522EAD" w:rsidP="003F5E10">
            <w:pPr>
              <w:pStyle w:val="headertabella0"/>
              <w:rPr>
                <w:color w:val="002060"/>
              </w:rPr>
            </w:pPr>
            <w:r w:rsidRPr="00B242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0CB91" w14:textId="77777777" w:rsidR="00522EAD" w:rsidRPr="00B24218" w:rsidRDefault="00522EAD" w:rsidP="003F5E10">
            <w:pPr>
              <w:pStyle w:val="headertabella0"/>
              <w:rPr>
                <w:color w:val="002060"/>
              </w:rPr>
            </w:pPr>
            <w:r w:rsidRPr="00B242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E4B6D" w14:textId="77777777" w:rsidR="00522EAD" w:rsidRPr="00B24218" w:rsidRDefault="00522EAD" w:rsidP="003F5E10">
            <w:pPr>
              <w:pStyle w:val="headertabella0"/>
              <w:rPr>
                <w:color w:val="002060"/>
              </w:rPr>
            </w:pPr>
            <w:r w:rsidRPr="00B242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04E97" w14:textId="77777777" w:rsidR="00522EAD" w:rsidRPr="00B24218" w:rsidRDefault="00522EAD" w:rsidP="003F5E10">
            <w:pPr>
              <w:pStyle w:val="headertabella0"/>
              <w:rPr>
                <w:color w:val="002060"/>
              </w:rPr>
            </w:pPr>
            <w:r w:rsidRPr="00B24218">
              <w:rPr>
                <w:color w:val="002060"/>
              </w:rPr>
              <w:t>PE</w:t>
            </w:r>
          </w:p>
        </w:tc>
      </w:tr>
      <w:tr w:rsidR="00522EAD" w:rsidRPr="00B24218" w14:paraId="5282D9E6" w14:textId="77777777" w:rsidTr="003F5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FE275A" w14:textId="77777777" w:rsidR="00522EAD" w:rsidRPr="00B24218" w:rsidRDefault="00522EAD" w:rsidP="003F5E10">
            <w:pPr>
              <w:pStyle w:val="rowtabella0"/>
              <w:rPr>
                <w:color w:val="002060"/>
              </w:rPr>
            </w:pPr>
            <w:r w:rsidRPr="00B24218">
              <w:rPr>
                <w:color w:val="002060"/>
              </w:rPr>
              <w:t xml:space="preserve">A.S.D. </w:t>
            </w:r>
            <w:proofErr w:type="gramStart"/>
            <w:r w:rsidRPr="00B24218">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89D7B"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E6635"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3AFA9"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6A6E9"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DFB2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9F8F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FF83D"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308F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BA62D" w14:textId="77777777" w:rsidR="00522EAD" w:rsidRPr="00B24218" w:rsidRDefault="00522EAD" w:rsidP="003F5E10">
            <w:pPr>
              <w:pStyle w:val="rowtabella0"/>
              <w:jc w:val="center"/>
              <w:rPr>
                <w:color w:val="002060"/>
              </w:rPr>
            </w:pPr>
            <w:r w:rsidRPr="00B24218">
              <w:rPr>
                <w:color w:val="002060"/>
              </w:rPr>
              <w:t>0</w:t>
            </w:r>
          </w:p>
        </w:tc>
      </w:tr>
      <w:tr w:rsidR="00522EAD" w:rsidRPr="00B24218" w14:paraId="043239B3"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EE2653" w14:textId="77777777" w:rsidR="00522EAD" w:rsidRPr="00B24218" w:rsidRDefault="00522EAD" w:rsidP="003F5E10">
            <w:pPr>
              <w:pStyle w:val="rowtabella0"/>
              <w:rPr>
                <w:color w:val="002060"/>
              </w:rPr>
            </w:pPr>
            <w:r w:rsidRPr="00B24218">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0E27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DD94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59ED5"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B3F0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CB2D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706FB"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3894C"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718B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B810A" w14:textId="77777777" w:rsidR="00522EAD" w:rsidRPr="00B24218" w:rsidRDefault="00522EAD" w:rsidP="003F5E10">
            <w:pPr>
              <w:pStyle w:val="rowtabella0"/>
              <w:jc w:val="center"/>
              <w:rPr>
                <w:color w:val="002060"/>
              </w:rPr>
            </w:pPr>
            <w:r w:rsidRPr="00B24218">
              <w:rPr>
                <w:color w:val="002060"/>
              </w:rPr>
              <w:t>0</w:t>
            </w:r>
          </w:p>
        </w:tc>
      </w:tr>
      <w:tr w:rsidR="00522EAD" w:rsidRPr="00B24218" w14:paraId="60B9867B"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C2C12" w14:textId="77777777" w:rsidR="00522EAD" w:rsidRPr="00B24218" w:rsidRDefault="00522EAD" w:rsidP="003F5E10">
            <w:pPr>
              <w:pStyle w:val="rowtabella0"/>
              <w:rPr>
                <w:color w:val="002060"/>
              </w:rPr>
            </w:pPr>
            <w:r w:rsidRPr="00B24218">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3702D"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34CA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1A35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47C0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5F0B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0080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0B7D5"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91E3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870BB" w14:textId="77777777" w:rsidR="00522EAD" w:rsidRPr="00B24218" w:rsidRDefault="00522EAD" w:rsidP="003F5E10">
            <w:pPr>
              <w:pStyle w:val="rowtabella0"/>
              <w:jc w:val="center"/>
              <w:rPr>
                <w:color w:val="002060"/>
              </w:rPr>
            </w:pPr>
            <w:r w:rsidRPr="00B24218">
              <w:rPr>
                <w:color w:val="002060"/>
              </w:rPr>
              <w:t>0</w:t>
            </w:r>
          </w:p>
        </w:tc>
      </w:tr>
      <w:tr w:rsidR="00522EAD" w:rsidRPr="00B24218" w14:paraId="075589A1"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6900A3" w14:textId="77777777" w:rsidR="00522EAD" w:rsidRPr="00B24218" w:rsidRDefault="00522EAD" w:rsidP="003F5E10">
            <w:pPr>
              <w:pStyle w:val="rowtabella0"/>
              <w:rPr>
                <w:color w:val="002060"/>
              </w:rPr>
            </w:pPr>
            <w:r w:rsidRPr="00B24218">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A52E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AE153"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3079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70EE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3DF6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F502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3F103"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20D6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9184A" w14:textId="77777777" w:rsidR="00522EAD" w:rsidRPr="00B24218" w:rsidRDefault="00522EAD" w:rsidP="003F5E10">
            <w:pPr>
              <w:pStyle w:val="rowtabella0"/>
              <w:jc w:val="center"/>
              <w:rPr>
                <w:color w:val="002060"/>
              </w:rPr>
            </w:pPr>
            <w:r w:rsidRPr="00B24218">
              <w:rPr>
                <w:color w:val="002060"/>
              </w:rPr>
              <w:t>0</w:t>
            </w:r>
          </w:p>
        </w:tc>
      </w:tr>
      <w:tr w:rsidR="00522EAD" w:rsidRPr="00B24218" w14:paraId="0B49CE6D" w14:textId="77777777" w:rsidTr="003F5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8DA88C" w14:textId="77777777" w:rsidR="00522EAD" w:rsidRPr="00B24218" w:rsidRDefault="00522EAD" w:rsidP="003F5E10">
            <w:pPr>
              <w:pStyle w:val="rowtabella0"/>
              <w:rPr>
                <w:color w:val="002060"/>
              </w:rPr>
            </w:pPr>
            <w:r w:rsidRPr="00B24218">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7F28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F0B1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85A9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88E1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0523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EC87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E72AC"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215B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7D02C" w14:textId="77777777" w:rsidR="00522EAD" w:rsidRPr="00B24218" w:rsidRDefault="00522EAD" w:rsidP="003F5E10">
            <w:pPr>
              <w:pStyle w:val="rowtabella0"/>
              <w:jc w:val="center"/>
              <w:rPr>
                <w:color w:val="002060"/>
              </w:rPr>
            </w:pPr>
            <w:r w:rsidRPr="00B24218">
              <w:rPr>
                <w:color w:val="002060"/>
              </w:rPr>
              <w:t>0</w:t>
            </w:r>
          </w:p>
        </w:tc>
      </w:tr>
    </w:tbl>
    <w:p w14:paraId="2980E60B" w14:textId="77777777" w:rsidR="00522EAD" w:rsidRPr="00B24218" w:rsidRDefault="00522EAD" w:rsidP="00522EAD">
      <w:pPr>
        <w:pStyle w:val="breakline"/>
        <w:rPr>
          <w:color w:val="002060"/>
        </w:rPr>
      </w:pPr>
    </w:p>
    <w:p w14:paraId="5106018C" w14:textId="77777777" w:rsidR="00522EAD" w:rsidRPr="00B24218" w:rsidRDefault="00522EAD" w:rsidP="00522EAD">
      <w:pPr>
        <w:pStyle w:val="titoloprinc0"/>
        <w:rPr>
          <w:color w:val="002060"/>
        </w:rPr>
      </w:pPr>
      <w:r w:rsidRPr="00B24218">
        <w:rPr>
          <w:color w:val="002060"/>
        </w:rPr>
        <w:t>PROGRAMMA GARE</w:t>
      </w:r>
    </w:p>
    <w:p w14:paraId="6E76319F" w14:textId="77777777" w:rsidR="00522EAD" w:rsidRDefault="00522EAD" w:rsidP="00522EAD">
      <w:pPr>
        <w:pStyle w:val="breakline"/>
        <w:rPr>
          <w:rFonts w:eastAsiaTheme="minorEastAsia"/>
          <w:color w:val="002060"/>
        </w:rPr>
      </w:pPr>
    </w:p>
    <w:p w14:paraId="3155BCC7" w14:textId="77777777" w:rsidR="00E16E40" w:rsidRPr="00E84C5A" w:rsidRDefault="00E16E40" w:rsidP="00E16E40">
      <w:pPr>
        <w:pStyle w:val="sottotitolocampionato10"/>
        <w:rPr>
          <w:color w:val="002060"/>
        </w:rPr>
      </w:pPr>
      <w:r w:rsidRPr="00E84C5A">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16E40" w:rsidRPr="00E84C5A" w14:paraId="622E4CF4" w14:textId="77777777" w:rsidTr="003F5E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7E0FB" w14:textId="77777777" w:rsidR="00E16E40" w:rsidRPr="00E84C5A" w:rsidRDefault="00E16E40" w:rsidP="003F5E10">
            <w:pPr>
              <w:pStyle w:val="headertabella0"/>
              <w:rPr>
                <w:color w:val="002060"/>
              </w:rPr>
            </w:pPr>
            <w:r w:rsidRPr="00E84C5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EC9FD" w14:textId="77777777" w:rsidR="00E16E40" w:rsidRPr="00E84C5A" w:rsidRDefault="00E16E40" w:rsidP="003F5E10">
            <w:pPr>
              <w:pStyle w:val="headertabella0"/>
              <w:rPr>
                <w:color w:val="002060"/>
              </w:rPr>
            </w:pPr>
            <w:r w:rsidRPr="00E84C5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7A95C" w14:textId="77777777" w:rsidR="00E16E40" w:rsidRPr="00E84C5A" w:rsidRDefault="00E16E40" w:rsidP="003F5E10">
            <w:pPr>
              <w:pStyle w:val="headertabella0"/>
              <w:rPr>
                <w:color w:val="002060"/>
              </w:rPr>
            </w:pPr>
            <w:r w:rsidRPr="00E84C5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8D59B" w14:textId="77777777" w:rsidR="00E16E40" w:rsidRPr="00E84C5A" w:rsidRDefault="00E16E40" w:rsidP="003F5E10">
            <w:pPr>
              <w:pStyle w:val="headertabella0"/>
              <w:rPr>
                <w:color w:val="002060"/>
              </w:rPr>
            </w:pPr>
            <w:r w:rsidRPr="00E84C5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79B70" w14:textId="77777777" w:rsidR="00E16E40" w:rsidRPr="00E84C5A" w:rsidRDefault="00E16E40" w:rsidP="003F5E10">
            <w:pPr>
              <w:pStyle w:val="headertabella0"/>
              <w:rPr>
                <w:color w:val="002060"/>
              </w:rPr>
            </w:pPr>
            <w:r w:rsidRPr="00E84C5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2E264" w14:textId="77777777" w:rsidR="00E16E40" w:rsidRPr="00E84C5A" w:rsidRDefault="00E16E40" w:rsidP="003F5E10">
            <w:pPr>
              <w:pStyle w:val="headertabella0"/>
              <w:rPr>
                <w:color w:val="002060"/>
              </w:rPr>
            </w:pPr>
            <w:proofErr w:type="spellStart"/>
            <w:r w:rsidRPr="00E84C5A">
              <w:rPr>
                <w:color w:val="002060"/>
              </w:rPr>
              <w:t>Localita'</w:t>
            </w:r>
            <w:proofErr w:type="spellEnd"/>
            <w:r w:rsidRPr="00E84C5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3F3D6" w14:textId="77777777" w:rsidR="00E16E40" w:rsidRPr="00E84C5A" w:rsidRDefault="00E16E40" w:rsidP="003F5E10">
            <w:pPr>
              <w:pStyle w:val="headertabella0"/>
              <w:rPr>
                <w:color w:val="002060"/>
              </w:rPr>
            </w:pPr>
            <w:r w:rsidRPr="00E84C5A">
              <w:rPr>
                <w:color w:val="002060"/>
              </w:rPr>
              <w:t>Indirizzo Impianto</w:t>
            </w:r>
          </w:p>
        </w:tc>
      </w:tr>
      <w:tr w:rsidR="00E16E40" w:rsidRPr="00E84C5A" w14:paraId="135EF1E5" w14:textId="77777777" w:rsidTr="003F5E1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4B225B" w14:textId="77777777" w:rsidR="00E16E40" w:rsidRPr="00E84C5A" w:rsidRDefault="00E16E40" w:rsidP="003F5E10">
            <w:pPr>
              <w:pStyle w:val="rowtabella0"/>
              <w:rPr>
                <w:color w:val="002060"/>
              </w:rPr>
            </w:pPr>
            <w:r w:rsidRPr="00E84C5A">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71BE3F" w14:textId="77777777" w:rsidR="00E16E40" w:rsidRPr="00E84C5A" w:rsidRDefault="00E16E40" w:rsidP="003F5E10">
            <w:pPr>
              <w:pStyle w:val="rowtabella0"/>
              <w:rPr>
                <w:color w:val="002060"/>
              </w:rPr>
            </w:pPr>
            <w:r w:rsidRPr="00E84C5A">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9C51C5" w14:textId="77777777" w:rsidR="00E16E40" w:rsidRPr="00E84C5A" w:rsidRDefault="00E16E40" w:rsidP="003F5E10">
            <w:pPr>
              <w:pStyle w:val="rowtabella0"/>
              <w:jc w:val="center"/>
              <w:rPr>
                <w:color w:val="002060"/>
              </w:rPr>
            </w:pPr>
            <w:r w:rsidRPr="00E84C5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F9FF6F" w14:textId="77777777" w:rsidR="00E16E40" w:rsidRPr="00E84C5A" w:rsidRDefault="00E16E40" w:rsidP="003F5E10">
            <w:pPr>
              <w:pStyle w:val="rowtabella0"/>
              <w:rPr>
                <w:color w:val="002060"/>
              </w:rPr>
            </w:pPr>
            <w:r w:rsidRPr="00E84C5A">
              <w:rPr>
                <w:color w:val="002060"/>
              </w:rPr>
              <w:t>14/02/2026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C90B61" w14:textId="77777777" w:rsidR="00E16E40" w:rsidRPr="00E84C5A" w:rsidRDefault="00E16E40" w:rsidP="003F5E10">
            <w:pPr>
              <w:pStyle w:val="rowtabella0"/>
              <w:rPr>
                <w:color w:val="002060"/>
              </w:rPr>
            </w:pPr>
            <w:r w:rsidRPr="00E84C5A">
              <w:rPr>
                <w:color w:val="002060"/>
              </w:rPr>
              <w:t xml:space="preserve">5429 PAL.COM. </w:t>
            </w:r>
            <w:proofErr w:type="gramStart"/>
            <w:r w:rsidRPr="00E84C5A">
              <w:rPr>
                <w:color w:val="002060"/>
              </w:rPr>
              <w:t>S.MICHELE</w:t>
            </w:r>
            <w:proofErr w:type="gramEnd"/>
            <w:r w:rsidRPr="00E84C5A">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C68212" w14:textId="77777777" w:rsidR="00E16E40" w:rsidRPr="00E84C5A" w:rsidRDefault="00E16E40" w:rsidP="003F5E10">
            <w:pPr>
              <w:pStyle w:val="rowtabella0"/>
              <w:rPr>
                <w:color w:val="002060"/>
              </w:rPr>
            </w:pPr>
            <w:r w:rsidRPr="00E84C5A">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78D3B8" w14:textId="77777777" w:rsidR="00E16E40" w:rsidRPr="00E84C5A" w:rsidRDefault="00E16E40" w:rsidP="003F5E10">
            <w:pPr>
              <w:pStyle w:val="rowtabella0"/>
              <w:rPr>
                <w:color w:val="002060"/>
              </w:rPr>
            </w:pPr>
            <w:r w:rsidRPr="00E84C5A">
              <w:rPr>
                <w:color w:val="002060"/>
              </w:rPr>
              <w:t>VIA LORETO</w:t>
            </w:r>
          </w:p>
        </w:tc>
      </w:tr>
      <w:tr w:rsidR="00E16E40" w:rsidRPr="00E84C5A" w14:paraId="63C44FD3"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728C93" w14:textId="77777777" w:rsidR="00E16E40" w:rsidRPr="00E84C5A" w:rsidRDefault="00E16E40" w:rsidP="003F5E10">
            <w:pPr>
              <w:pStyle w:val="rowtabella0"/>
              <w:rPr>
                <w:color w:val="002060"/>
              </w:rPr>
            </w:pPr>
            <w:r w:rsidRPr="00E84C5A">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87B317" w14:textId="77777777" w:rsidR="00E16E40" w:rsidRPr="00E84C5A" w:rsidRDefault="00E16E40" w:rsidP="003F5E10">
            <w:pPr>
              <w:pStyle w:val="rowtabella0"/>
              <w:rPr>
                <w:color w:val="002060"/>
              </w:rPr>
            </w:pPr>
            <w:r w:rsidRPr="00E84C5A">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EE46C2" w14:textId="77777777" w:rsidR="00E16E40" w:rsidRPr="00E84C5A" w:rsidRDefault="00E16E40" w:rsidP="003F5E10">
            <w:pPr>
              <w:pStyle w:val="rowtabella0"/>
              <w:jc w:val="center"/>
              <w:rPr>
                <w:color w:val="002060"/>
              </w:rPr>
            </w:pPr>
            <w:r w:rsidRPr="00E84C5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1D4C4E" w14:textId="77777777" w:rsidR="00E16E40" w:rsidRPr="00E84C5A" w:rsidRDefault="00E16E40" w:rsidP="003F5E10">
            <w:pPr>
              <w:pStyle w:val="rowtabella0"/>
              <w:rPr>
                <w:color w:val="002060"/>
              </w:rPr>
            </w:pPr>
            <w:r w:rsidRPr="00E84C5A">
              <w:rPr>
                <w:color w:val="002060"/>
              </w:rPr>
              <w:t>14/02/2026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051F48" w14:textId="77777777" w:rsidR="00E16E40" w:rsidRPr="00E84C5A" w:rsidRDefault="00E16E40" w:rsidP="003F5E10">
            <w:pPr>
              <w:pStyle w:val="rowtabella0"/>
              <w:rPr>
                <w:color w:val="002060"/>
              </w:rPr>
            </w:pPr>
            <w:r w:rsidRPr="00E84C5A">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8DE9EA" w14:textId="77777777" w:rsidR="00E16E40" w:rsidRPr="00E84C5A" w:rsidRDefault="00E16E40" w:rsidP="003F5E10">
            <w:pPr>
              <w:pStyle w:val="rowtabella0"/>
              <w:rPr>
                <w:color w:val="002060"/>
              </w:rPr>
            </w:pPr>
            <w:r w:rsidRPr="00E84C5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53B144" w14:textId="77777777" w:rsidR="00E16E40" w:rsidRPr="00E84C5A" w:rsidRDefault="00E16E40" w:rsidP="003F5E10">
            <w:pPr>
              <w:pStyle w:val="rowtabella0"/>
              <w:rPr>
                <w:color w:val="002060"/>
              </w:rPr>
            </w:pPr>
            <w:r w:rsidRPr="00E84C5A">
              <w:rPr>
                <w:color w:val="002060"/>
              </w:rPr>
              <w:t>VIA GROTTE DI POSATORA 19/A</w:t>
            </w:r>
          </w:p>
        </w:tc>
      </w:tr>
      <w:tr w:rsidR="00E16E40" w:rsidRPr="00E84C5A" w14:paraId="4D55A5AA" w14:textId="77777777" w:rsidTr="003F5E1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372E7C" w14:textId="77777777" w:rsidR="00E16E40" w:rsidRPr="00E84C5A" w:rsidRDefault="00E16E40" w:rsidP="003F5E10">
            <w:pPr>
              <w:pStyle w:val="rowtabella0"/>
              <w:rPr>
                <w:color w:val="002060"/>
              </w:rPr>
            </w:pPr>
            <w:r w:rsidRPr="00E84C5A">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FF4D46" w14:textId="77777777" w:rsidR="00E16E40" w:rsidRPr="00E84C5A" w:rsidRDefault="00E16E40" w:rsidP="003F5E10">
            <w:pPr>
              <w:pStyle w:val="rowtabella0"/>
              <w:rPr>
                <w:color w:val="002060"/>
              </w:rPr>
            </w:pPr>
            <w:r w:rsidRPr="00E84C5A">
              <w:rPr>
                <w:color w:val="002060"/>
              </w:rPr>
              <w:t>REAL SAN 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44446F" w14:textId="77777777" w:rsidR="00E16E40" w:rsidRPr="00E84C5A" w:rsidRDefault="00E16E40" w:rsidP="003F5E10">
            <w:pPr>
              <w:pStyle w:val="rowtabella0"/>
              <w:jc w:val="center"/>
              <w:rPr>
                <w:color w:val="002060"/>
              </w:rPr>
            </w:pPr>
            <w:r w:rsidRPr="00E84C5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020D2C" w14:textId="77777777" w:rsidR="00E16E40" w:rsidRPr="00E84C5A" w:rsidRDefault="00E16E40" w:rsidP="003F5E10">
            <w:pPr>
              <w:pStyle w:val="rowtabella0"/>
              <w:rPr>
                <w:color w:val="002060"/>
              </w:rPr>
            </w:pPr>
            <w:r w:rsidRPr="00E84C5A">
              <w:rPr>
                <w:color w:val="002060"/>
              </w:rPr>
              <w:t>17/02/2026 19:30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C02954" w14:textId="77777777" w:rsidR="00E16E40" w:rsidRPr="00E84C5A" w:rsidRDefault="00E16E40" w:rsidP="003F5E10">
            <w:pPr>
              <w:pStyle w:val="rowtabella0"/>
              <w:rPr>
                <w:color w:val="002060"/>
              </w:rPr>
            </w:pPr>
            <w:r w:rsidRPr="00E84C5A">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FE34EA" w14:textId="77777777" w:rsidR="00E16E40" w:rsidRPr="00E84C5A" w:rsidRDefault="00E16E40" w:rsidP="003F5E10">
            <w:pPr>
              <w:pStyle w:val="rowtabella0"/>
              <w:rPr>
                <w:color w:val="002060"/>
              </w:rPr>
            </w:pPr>
            <w:r w:rsidRPr="00E84C5A">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40ADBA" w14:textId="77777777" w:rsidR="00E16E40" w:rsidRPr="00E84C5A" w:rsidRDefault="00E16E40" w:rsidP="003F5E10">
            <w:pPr>
              <w:pStyle w:val="rowtabella0"/>
              <w:rPr>
                <w:color w:val="002060"/>
              </w:rPr>
            </w:pPr>
            <w:r w:rsidRPr="00E84C5A">
              <w:rPr>
                <w:color w:val="002060"/>
              </w:rPr>
              <w:t>VIA NAZARIO SAURO</w:t>
            </w:r>
          </w:p>
        </w:tc>
      </w:tr>
    </w:tbl>
    <w:p w14:paraId="69C15694" w14:textId="77777777" w:rsidR="00E16E40" w:rsidRPr="00E84C5A" w:rsidRDefault="00E16E40" w:rsidP="00E16E40">
      <w:pPr>
        <w:pStyle w:val="breakline"/>
        <w:rPr>
          <w:rFonts w:eastAsiaTheme="minorEastAsia"/>
          <w:color w:val="002060"/>
        </w:rPr>
      </w:pPr>
    </w:p>
    <w:p w14:paraId="39235437" w14:textId="77777777" w:rsidR="00E16E40" w:rsidRPr="00E84C5A" w:rsidRDefault="00E16E40" w:rsidP="00E16E40">
      <w:pPr>
        <w:pStyle w:val="breakline"/>
        <w:rPr>
          <w:color w:val="002060"/>
        </w:rPr>
      </w:pPr>
    </w:p>
    <w:p w14:paraId="1B62A3C4" w14:textId="77777777" w:rsidR="00E16E40" w:rsidRPr="00E84C5A" w:rsidRDefault="00E16E40" w:rsidP="00E16E40">
      <w:pPr>
        <w:pStyle w:val="breakline"/>
        <w:rPr>
          <w:color w:val="002060"/>
        </w:rPr>
      </w:pPr>
    </w:p>
    <w:p w14:paraId="32314B41" w14:textId="77777777" w:rsidR="00E16E40" w:rsidRPr="00E84C5A" w:rsidRDefault="00E16E40" w:rsidP="00E16E40">
      <w:pPr>
        <w:pStyle w:val="sottotitolocampionato10"/>
        <w:rPr>
          <w:color w:val="002060"/>
        </w:rPr>
      </w:pPr>
      <w:r w:rsidRPr="00E84C5A">
        <w:rPr>
          <w:color w:val="002060"/>
        </w:rPr>
        <w:t>GIRONE SA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E16E40" w:rsidRPr="00E84C5A" w14:paraId="4451C49C" w14:textId="77777777" w:rsidTr="003F5E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0C72B" w14:textId="77777777" w:rsidR="00E16E40" w:rsidRPr="00E84C5A" w:rsidRDefault="00E16E40" w:rsidP="003F5E10">
            <w:pPr>
              <w:pStyle w:val="headertabella0"/>
              <w:rPr>
                <w:color w:val="002060"/>
              </w:rPr>
            </w:pPr>
            <w:r w:rsidRPr="00E84C5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58C33" w14:textId="77777777" w:rsidR="00E16E40" w:rsidRPr="00E84C5A" w:rsidRDefault="00E16E40" w:rsidP="003F5E10">
            <w:pPr>
              <w:pStyle w:val="headertabella0"/>
              <w:rPr>
                <w:color w:val="002060"/>
              </w:rPr>
            </w:pPr>
            <w:r w:rsidRPr="00E84C5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03041" w14:textId="77777777" w:rsidR="00E16E40" w:rsidRPr="00E84C5A" w:rsidRDefault="00E16E40" w:rsidP="003F5E10">
            <w:pPr>
              <w:pStyle w:val="headertabella0"/>
              <w:rPr>
                <w:color w:val="002060"/>
              </w:rPr>
            </w:pPr>
            <w:r w:rsidRPr="00E84C5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82280" w14:textId="77777777" w:rsidR="00E16E40" w:rsidRPr="00E84C5A" w:rsidRDefault="00E16E40" w:rsidP="003F5E10">
            <w:pPr>
              <w:pStyle w:val="headertabella0"/>
              <w:rPr>
                <w:color w:val="002060"/>
              </w:rPr>
            </w:pPr>
            <w:r w:rsidRPr="00E84C5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07020" w14:textId="77777777" w:rsidR="00E16E40" w:rsidRPr="00E84C5A" w:rsidRDefault="00E16E40" w:rsidP="003F5E10">
            <w:pPr>
              <w:pStyle w:val="headertabella0"/>
              <w:rPr>
                <w:color w:val="002060"/>
              </w:rPr>
            </w:pPr>
            <w:r w:rsidRPr="00E84C5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A5D7C" w14:textId="77777777" w:rsidR="00E16E40" w:rsidRPr="00E84C5A" w:rsidRDefault="00E16E40" w:rsidP="003F5E10">
            <w:pPr>
              <w:pStyle w:val="headertabella0"/>
              <w:rPr>
                <w:color w:val="002060"/>
              </w:rPr>
            </w:pPr>
            <w:proofErr w:type="spellStart"/>
            <w:r w:rsidRPr="00E84C5A">
              <w:rPr>
                <w:color w:val="002060"/>
              </w:rPr>
              <w:t>Localita'</w:t>
            </w:r>
            <w:proofErr w:type="spellEnd"/>
            <w:r w:rsidRPr="00E84C5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11A11" w14:textId="77777777" w:rsidR="00E16E40" w:rsidRPr="00E84C5A" w:rsidRDefault="00E16E40" w:rsidP="003F5E10">
            <w:pPr>
              <w:pStyle w:val="headertabella0"/>
              <w:rPr>
                <w:color w:val="002060"/>
              </w:rPr>
            </w:pPr>
            <w:r w:rsidRPr="00E84C5A">
              <w:rPr>
                <w:color w:val="002060"/>
              </w:rPr>
              <w:t>Indirizzo Impianto</w:t>
            </w:r>
          </w:p>
        </w:tc>
      </w:tr>
      <w:tr w:rsidR="00E16E40" w:rsidRPr="00E84C5A" w14:paraId="7EF5F727" w14:textId="77777777" w:rsidTr="003F5E1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F064A0" w14:textId="77777777" w:rsidR="00E16E40" w:rsidRPr="00E84C5A" w:rsidRDefault="00E16E40" w:rsidP="003F5E10">
            <w:pPr>
              <w:pStyle w:val="rowtabella0"/>
              <w:rPr>
                <w:color w:val="002060"/>
              </w:rPr>
            </w:pPr>
            <w:r w:rsidRPr="00E84C5A">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50FA56" w14:textId="77777777" w:rsidR="00E16E40" w:rsidRPr="00E84C5A" w:rsidRDefault="00E16E40" w:rsidP="003F5E10">
            <w:pPr>
              <w:pStyle w:val="rowtabella0"/>
              <w:rPr>
                <w:color w:val="002060"/>
              </w:rPr>
            </w:pPr>
            <w:r w:rsidRPr="00E84C5A">
              <w:rPr>
                <w:color w:val="002060"/>
              </w:rPr>
              <w:t>FFJ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A06F2A" w14:textId="77777777" w:rsidR="00E16E40" w:rsidRPr="00E84C5A" w:rsidRDefault="00E16E40" w:rsidP="003F5E10">
            <w:pPr>
              <w:pStyle w:val="rowtabella0"/>
              <w:jc w:val="center"/>
              <w:rPr>
                <w:color w:val="002060"/>
              </w:rPr>
            </w:pPr>
            <w:r w:rsidRPr="00E84C5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56166" w14:textId="77777777" w:rsidR="00E16E40" w:rsidRPr="00E84C5A" w:rsidRDefault="00E16E40" w:rsidP="003F5E10">
            <w:pPr>
              <w:pStyle w:val="rowtabella0"/>
              <w:rPr>
                <w:color w:val="002060"/>
              </w:rPr>
            </w:pPr>
            <w:r w:rsidRPr="00E84C5A">
              <w:rPr>
                <w:color w:val="002060"/>
              </w:rPr>
              <w:t>14/02/2026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062FF1" w14:textId="77777777" w:rsidR="00E16E40" w:rsidRPr="00E84C5A" w:rsidRDefault="00E16E40" w:rsidP="003F5E10">
            <w:pPr>
              <w:pStyle w:val="rowtabella0"/>
              <w:rPr>
                <w:color w:val="002060"/>
              </w:rPr>
            </w:pPr>
            <w:r w:rsidRPr="00E84C5A">
              <w:rPr>
                <w:color w:val="002060"/>
              </w:rPr>
              <w:t xml:space="preserve">5442 TENSOSTRUTTURA </w:t>
            </w:r>
            <w:proofErr w:type="gramStart"/>
            <w:r w:rsidRPr="00E84C5A">
              <w:rPr>
                <w:color w:val="002060"/>
              </w:rPr>
              <w:t>B.GO</w:t>
            </w:r>
            <w:proofErr w:type="gramEnd"/>
            <w:r w:rsidRPr="00E84C5A">
              <w:rPr>
                <w:color w:val="002060"/>
              </w:rPr>
              <w:t xml:space="preserve"> </w:t>
            </w:r>
            <w:proofErr w:type="gramStart"/>
            <w:r w:rsidRPr="00E84C5A">
              <w:rPr>
                <w:color w:val="002060"/>
              </w:rPr>
              <w:t>S.MARIA</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A0422" w14:textId="77777777" w:rsidR="00E16E40" w:rsidRPr="00E84C5A" w:rsidRDefault="00E16E40" w:rsidP="003F5E10">
            <w:pPr>
              <w:pStyle w:val="rowtabella0"/>
              <w:rPr>
                <w:color w:val="002060"/>
              </w:rPr>
            </w:pPr>
            <w:r w:rsidRPr="00E84C5A">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2D53D5" w14:textId="77777777" w:rsidR="00E16E40" w:rsidRPr="00E84C5A" w:rsidRDefault="00E16E40" w:rsidP="003F5E10">
            <w:pPr>
              <w:pStyle w:val="rowtabella0"/>
              <w:rPr>
                <w:color w:val="002060"/>
              </w:rPr>
            </w:pPr>
            <w:r w:rsidRPr="00E84C5A">
              <w:rPr>
                <w:color w:val="002060"/>
              </w:rPr>
              <w:t xml:space="preserve">STRADA DEL FOGLIA - </w:t>
            </w:r>
            <w:proofErr w:type="gramStart"/>
            <w:r w:rsidRPr="00E84C5A">
              <w:rPr>
                <w:color w:val="002060"/>
              </w:rPr>
              <w:t>B.GO</w:t>
            </w:r>
            <w:proofErr w:type="gramEnd"/>
            <w:r w:rsidRPr="00E84C5A">
              <w:rPr>
                <w:color w:val="002060"/>
              </w:rPr>
              <w:t xml:space="preserve"> S.MAR</w:t>
            </w:r>
          </w:p>
        </w:tc>
      </w:tr>
      <w:tr w:rsidR="00E16E40" w:rsidRPr="00E84C5A" w14:paraId="589B0F34" w14:textId="77777777" w:rsidTr="003F5E1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179F36" w14:textId="77777777" w:rsidR="00E16E40" w:rsidRPr="00E84C5A" w:rsidRDefault="00E16E40" w:rsidP="003F5E10">
            <w:pPr>
              <w:pStyle w:val="rowtabella0"/>
              <w:rPr>
                <w:color w:val="002060"/>
              </w:rPr>
            </w:pPr>
            <w:r w:rsidRPr="00E84C5A">
              <w:rPr>
                <w:color w:val="002060"/>
              </w:rPr>
              <w:lastRenderedPageBreak/>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43A0D3" w14:textId="77777777" w:rsidR="00E16E40" w:rsidRPr="00E84C5A" w:rsidRDefault="00E16E40" w:rsidP="003F5E10">
            <w:pPr>
              <w:pStyle w:val="rowtabella0"/>
              <w:rPr>
                <w:color w:val="002060"/>
              </w:rPr>
            </w:pPr>
            <w:r w:rsidRPr="00E84C5A">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7DA010" w14:textId="77777777" w:rsidR="00E16E40" w:rsidRPr="00E84C5A" w:rsidRDefault="00E16E40" w:rsidP="003F5E10">
            <w:pPr>
              <w:pStyle w:val="rowtabella0"/>
              <w:jc w:val="center"/>
              <w:rPr>
                <w:color w:val="002060"/>
              </w:rPr>
            </w:pPr>
            <w:r w:rsidRPr="00E84C5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723E62" w14:textId="77777777" w:rsidR="00E16E40" w:rsidRPr="00E84C5A" w:rsidRDefault="00E16E40" w:rsidP="003F5E10">
            <w:pPr>
              <w:pStyle w:val="rowtabella0"/>
              <w:rPr>
                <w:color w:val="002060"/>
              </w:rPr>
            </w:pPr>
            <w:r w:rsidRPr="00E84C5A">
              <w:rPr>
                <w:color w:val="002060"/>
              </w:rPr>
              <w:t>14/02/2026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D014C3" w14:textId="77777777" w:rsidR="00E16E40" w:rsidRPr="00E84C5A" w:rsidRDefault="00E16E40" w:rsidP="003F5E10">
            <w:pPr>
              <w:pStyle w:val="rowtabella0"/>
              <w:rPr>
                <w:color w:val="002060"/>
              </w:rPr>
            </w:pPr>
            <w:r w:rsidRPr="00E84C5A">
              <w:rPr>
                <w:color w:val="002060"/>
              </w:rPr>
              <w:t xml:space="preserve">5454 </w:t>
            </w:r>
            <w:proofErr w:type="gramStart"/>
            <w:r w:rsidRPr="00E84C5A">
              <w:rPr>
                <w:color w:val="002060"/>
              </w:rPr>
              <w:t>C.COPERTO</w:t>
            </w:r>
            <w:proofErr w:type="gramEnd"/>
            <w:r w:rsidRPr="00E84C5A">
              <w:rPr>
                <w:color w:val="002060"/>
              </w:rPr>
              <w:t xml:space="preserve"> </w:t>
            </w:r>
            <w:proofErr w:type="gramStart"/>
            <w:r w:rsidRPr="00E84C5A">
              <w:rPr>
                <w:color w:val="002060"/>
              </w:rPr>
              <w:t>C.TENNIS</w:t>
            </w:r>
            <w:proofErr w:type="gramEnd"/>
            <w:r w:rsidRPr="00E84C5A">
              <w:rPr>
                <w:color w:val="002060"/>
              </w:rPr>
              <w:t xml:space="preserve">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B94A8B" w14:textId="77777777" w:rsidR="00E16E40" w:rsidRPr="00E84C5A" w:rsidRDefault="00E16E40" w:rsidP="003F5E10">
            <w:pPr>
              <w:pStyle w:val="rowtabella0"/>
              <w:rPr>
                <w:color w:val="002060"/>
              </w:rPr>
            </w:pPr>
            <w:r w:rsidRPr="00E84C5A">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6D77D5" w14:textId="77777777" w:rsidR="00E16E40" w:rsidRPr="00E84C5A" w:rsidRDefault="00E16E40" w:rsidP="003F5E10">
            <w:pPr>
              <w:pStyle w:val="rowtabella0"/>
              <w:rPr>
                <w:color w:val="002060"/>
              </w:rPr>
            </w:pPr>
            <w:r w:rsidRPr="00E84C5A">
              <w:rPr>
                <w:color w:val="002060"/>
              </w:rPr>
              <w:t>VIA VILLA TOMBARI</w:t>
            </w:r>
          </w:p>
        </w:tc>
      </w:tr>
    </w:tbl>
    <w:p w14:paraId="4FA31C26" w14:textId="77777777" w:rsidR="00E16E40" w:rsidRPr="00E84C5A" w:rsidRDefault="00E16E40" w:rsidP="00E16E40">
      <w:pPr>
        <w:pStyle w:val="breakline"/>
        <w:rPr>
          <w:rFonts w:eastAsiaTheme="minorEastAsia"/>
          <w:color w:val="002060"/>
        </w:rPr>
      </w:pPr>
    </w:p>
    <w:p w14:paraId="3F7BCAFA" w14:textId="77777777" w:rsidR="00E16E40" w:rsidRPr="00E84C5A" w:rsidRDefault="00E16E40" w:rsidP="00E16E40">
      <w:pPr>
        <w:pStyle w:val="breakline"/>
        <w:rPr>
          <w:color w:val="002060"/>
        </w:rPr>
      </w:pPr>
    </w:p>
    <w:p w14:paraId="0B26A540" w14:textId="77777777" w:rsidR="00E16E40" w:rsidRPr="00E84C5A" w:rsidRDefault="00E16E40" w:rsidP="00E16E40">
      <w:pPr>
        <w:pStyle w:val="breakline"/>
        <w:rPr>
          <w:color w:val="002060"/>
        </w:rPr>
      </w:pPr>
    </w:p>
    <w:p w14:paraId="649E4637" w14:textId="77777777" w:rsidR="00E16E40" w:rsidRPr="00E84C5A" w:rsidRDefault="00E16E40" w:rsidP="00E16E40">
      <w:pPr>
        <w:pStyle w:val="sottotitolocampionato10"/>
        <w:rPr>
          <w:color w:val="002060"/>
        </w:rPr>
      </w:pPr>
      <w:r w:rsidRPr="00E84C5A">
        <w:rPr>
          <w:color w:val="002060"/>
        </w:rPr>
        <w:t>GIRONE SB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16E40" w:rsidRPr="00E84C5A" w14:paraId="546AF019" w14:textId="77777777" w:rsidTr="003F5E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88E23" w14:textId="77777777" w:rsidR="00E16E40" w:rsidRPr="00E84C5A" w:rsidRDefault="00E16E40" w:rsidP="003F5E10">
            <w:pPr>
              <w:pStyle w:val="headertabella0"/>
              <w:rPr>
                <w:color w:val="002060"/>
              </w:rPr>
            </w:pPr>
            <w:r w:rsidRPr="00E84C5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1AC9C" w14:textId="77777777" w:rsidR="00E16E40" w:rsidRPr="00E84C5A" w:rsidRDefault="00E16E40" w:rsidP="003F5E10">
            <w:pPr>
              <w:pStyle w:val="headertabella0"/>
              <w:rPr>
                <w:color w:val="002060"/>
              </w:rPr>
            </w:pPr>
            <w:r w:rsidRPr="00E84C5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7929F" w14:textId="77777777" w:rsidR="00E16E40" w:rsidRPr="00E84C5A" w:rsidRDefault="00E16E40" w:rsidP="003F5E10">
            <w:pPr>
              <w:pStyle w:val="headertabella0"/>
              <w:rPr>
                <w:color w:val="002060"/>
              </w:rPr>
            </w:pPr>
            <w:r w:rsidRPr="00E84C5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0AF35" w14:textId="77777777" w:rsidR="00E16E40" w:rsidRPr="00E84C5A" w:rsidRDefault="00E16E40" w:rsidP="003F5E10">
            <w:pPr>
              <w:pStyle w:val="headertabella0"/>
              <w:rPr>
                <w:color w:val="002060"/>
              </w:rPr>
            </w:pPr>
            <w:r w:rsidRPr="00E84C5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E6F1B" w14:textId="77777777" w:rsidR="00E16E40" w:rsidRPr="00E84C5A" w:rsidRDefault="00E16E40" w:rsidP="003F5E10">
            <w:pPr>
              <w:pStyle w:val="headertabella0"/>
              <w:rPr>
                <w:color w:val="002060"/>
              </w:rPr>
            </w:pPr>
            <w:r w:rsidRPr="00E84C5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91309" w14:textId="77777777" w:rsidR="00E16E40" w:rsidRPr="00E84C5A" w:rsidRDefault="00E16E40" w:rsidP="003F5E10">
            <w:pPr>
              <w:pStyle w:val="headertabella0"/>
              <w:rPr>
                <w:color w:val="002060"/>
              </w:rPr>
            </w:pPr>
            <w:proofErr w:type="spellStart"/>
            <w:r w:rsidRPr="00E84C5A">
              <w:rPr>
                <w:color w:val="002060"/>
              </w:rPr>
              <w:t>Localita'</w:t>
            </w:r>
            <w:proofErr w:type="spellEnd"/>
            <w:r w:rsidRPr="00E84C5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C0AE6" w14:textId="77777777" w:rsidR="00E16E40" w:rsidRPr="00E84C5A" w:rsidRDefault="00E16E40" w:rsidP="003F5E10">
            <w:pPr>
              <w:pStyle w:val="headertabella0"/>
              <w:rPr>
                <w:color w:val="002060"/>
              </w:rPr>
            </w:pPr>
            <w:r w:rsidRPr="00E84C5A">
              <w:rPr>
                <w:color w:val="002060"/>
              </w:rPr>
              <w:t>Indirizzo Impianto</w:t>
            </w:r>
          </w:p>
        </w:tc>
      </w:tr>
      <w:tr w:rsidR="00E16E40" w:rsidRPr="00E84C5A" w14:paraId="6BD08FD6" w14:textId="77777777" w:rsidTr="003F5E1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89C10E" w14:textId="77777777" w:rsidR="00E16E40" w:rsidRPr="00E84C5A" w:rsidRDefault="00E16E40" w:rsidP="003F5E10">
            <w:pPr>
              <w:pStyle w:val="rowtabella0"/>
              <w:rPr>
                <w:color w:val="002060"/>
              </w:rPr>
            </w:pPr>
            <w:r w:rsidRPr="00E84C5A">
              <w:rPr>
                <w:color w:val="002060"/>
              </w:rPr>
              <w:t xml:space="preserve">AUDAX 1970 </w:t>
            </w:r>
            <w:proofErr w:type="gramStart"/>
            <w:r w:rsidRPr="00E84C5A">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C004FD" w14:textId="77777777" w:rsidR="00E16E40" w:rsidRPr="00E84C5A" w:rsidRDefault="00E16E40" w:rsidP="003F5E10">
            <w:pPr>
              <w:pStyle w:val="rowtabella0"/>
              <w:rPr>
                <w:color w:val="002060"/>
              </w:rPr>
            </w:pPr>
            <w:r w:rsidRPr="00E84C5A">
              <w:rPr>
                <w:color w:val="002060"/>
              </w:rPr>
              <w:t>JESINA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8C1BA6" w14:textId="77777777" w:rsidR="00E16E40" w:rsidRPr="00E84C5A" w:rsidRDefault="00E16E40" w:rsidP="003F5E10">
            <w:pPr>
              <w:pStyle w:val="rowtabella0"/>
              <w:jc w:val="center"/>
              <w:rPr>
                <w:color w:val="002060"/>
              </w:rPr>
            </w:pPr>
            <w:r w:rsidRPr="00E84C5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0DA2EC" w14:textId="77777777" w:rsidR="00E16E40" w:rsidRPr="00E84C5A" w:rsidRDefault="00E16E40" w:rsidP="003F5E10">
            <w:pPr>
              <w:pStyle w:val="rowtabella0"/>
              <w:rPr>
                <w:color w:val="002060"/>
              </w:rPr>
            </w:pPr>
            <w:r w:rsidRPr="00E84C5A">
              <w:rPr>
                <w:color w:val="002060"/>
              </w:rPr>
              <w:t>14/02/2026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2FF5A0" w14:textId="77777777" w:rsidR="00E16E40" w:rsidRPr="00E84C5A" w:rsidRDefault="00E16E40" w:rsidP="003F5E10">
            <w:pPr>
              <w:pStyle w:val="rowtabella0"/>
              <w:rPr>
                <w:color w:val="002060"/>
              </w:rPr>
            </w:pPr>
            <w:r w:rsidRPr="00E84C5A">
              <w:rPr>
                <w:color w:val="002060"/>
              </w:rPr>
              <w:t>5109 CAMPO COPERTO N°3</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EED651" w14:textId="77777777" w:rsidR="00E16E40" w:rsidRPr="00E84C5A" w:rsidRDefault="00E16E40" w:rsidP="003F5E10">
            <w:pPr>
              <w:pStyle w:val="rowtabella0"/>
              <w:rPr>
                <w:color w:val="002060"/>
              </w:rPr>
            </w:pPr>
            <w:r w:rsidRPr="00E84C5A">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A09713" w14:textId="77777777" w:rsidR="00E16E40" w:rsidRPr="00E84C5A" w:rsidRDefault="00E16E40" w:rsidP="003F5E10">
            <w:pPr>
              <w:pStyle w:val="rowtabella0"/>
              <w:rPr>
                <w:color w:val="002060"/>
              </w:rPr>
            </w:pPr>
            <w:r w:rsidRPr="00E84C5A">
              <w:rPr>
                <w:color w:val="002060"/>
              </w:rPr>
              <w:t>VIA CELLINI</w:t>
            </w:r>
          </w:p>
        </w:tc>
      </w:tr>
      <w:tr w:rsidR="00E16E40" w:rsidRPr="00E84C5A" w14:paraId="2A4FAB76"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2B0013" w14:textId="77777777" w:rsidR="00E16E40" w:rsidRPr="00E84C5A" w:rsidRDefault="00E16E40" w:rsidP="003F5E10">
            <w:pPr>
              <w:pStyle w:val="rowtabella0"/>
              <w:rPr>
                <w:color w:val="002060"/>
              </w:rPr>
            </w:pPr>
            <w:r w:rsidRPr="00E84C5A">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AEB1FD" w14:textId="77777777" w:rsidR="00E16E40" w:rsidRPr="00E84C5A" w:rsidRDefault="00E16E40" w:rsidP="003F5E10">
            <w:pPr>
              <w:pStyle w:val="rowtabella0"/>
              <w:rPr>
                <w:color w:val="002060"/>
              </w:rPr>
            </w:pPr>
            <w:r w:rsidRPr="00E84C5A">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EF35FC" w14:textId="77777777" w:rsidR="00E16E40" w:rsidRPr="00E84C5A" w:rsidRDefault="00E16E40" w:rsidP="003F5E10">
            <w:pPr>
              <w:pStyle w:val="rowtabella0"/>
              <w:jc w:val="center"/>
              <w:rPr>
                <w:color w:val="002060"/>
              </w:rPr>
            </w:pPr>
            <w:r w:rsidRPr="00E84C5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F70726" w14:textId="77777777" w:rsidR="00E16E40" w:rsidRPr="00E84C5A" w:rsidRDefault="00E16E40" w:rsidP="003F5E10">
            <w:pPr>
              <w:pStyle w:val="rowtabella0"/>
              <w:rPr>
                <w:color w:val="002060"/>
              </w:rPr>
            </w:pPr>
            <w:r w:rsidRPr="00E84C5A">
              <w:rPr>
                <w:color w:val="002060"/>
              </w:rPr>
              <w:t>14/02/2026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DA075B" w14:textId="77777777" w:rsidR="00E16E40" w:rsidRPr="00E84C5A" w:rsidRDefault="00E16E40" w:rsidP="003F5E10">
            <w:pPr>
              <w:pStyle w:val="rowtabella0"/>
              <w:rPr>
                <w:color w:val="002060"/>
              </w:rPr>
            </w:pPr>
            <w:r w:rsidRPr="00E84C5A">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5923FF" w14:textId="77777777" w:rsidR="00E16E40" w:rsidRPr="00E84C5A" w:rsidRDefault="00E16E40" w:rsidP="003F5E10">
            <w:pPr>
              <w:pStyle w:val="rowtabella0"/>
              <w:rPr>
                <w:color w:val="002060"/>
              </w:rPr>
            </w:pPr>
            <w:r w:rsidRPr="00E84C5A">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C6C3BA" w14:textId="77777777" w:rsidR="00E16E40" w:rsidRPr="00E84C5A" w:rsidRDefault="00E16E40" w:rsidP="003F5E10">
            <w:pPr>
              <w:pStyle w:val="rowtabella0"/>
              <w:rPr>
                <w:color w:val="002060"/>
              </w:rPr>
            </w:pPr>
            <w:r w:rsidRPr="00E84C5A">
              <w:rPr>
                <w:color w:val="002060"/>
              </w:rPr>
              <w:t>STR.DEL BURELLO LOC.VAL NEVOLA</w:t>
            </w:r>
          </w:p>
        </w:tc>
      </w:tr>
      <w:tr w:rsidR="00E16E40" w:rsidRPr="00E84C5A" w14:paraId="726E3B79" w14:textId="77777777" w:rsidTr="003F5E1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718F21" w14:textId="77777777" w:rsidR="00E16E40" w:rsidRPr="00E84C5A" w:rsidRDefault="00E16E40" w:rsidP="003F5E10">
            <w:pPr>
              <w:pStyle w:val="rowtabella0"/>
              <w:rPr>
                <w:color w:val="002060"/>
              </w:rPr>
            </w:pPr>
            <w:r w:rsidRPr="00E84C5A">
              <w:rPr>
                <w:color w:val="002060"/>
              </w:rPr>
              <w:t xml:space="preserve">C.U.S. ANCONA </w:t>
            </w:r>
            <w:proofErr w:type="spellStart"/>
            <w:proofErr w:type="gramStart"/>
            <w:r w:rsidRPr="00E84C5A">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8CC6D9" w14:textId="77777777" w:rsidR="00E16E40" w:rsidRPr="00E84C5A" w:rsidRDefault="00E16E40" w:rsidP="003F5E10">
            <w:pPr>
              <w:pStyle w:val="rowtabella0"/>
              <w:rPr>
                <w:color w:val="002060"/>
              </w:rPr>
            </w:pPr>
            <w:r w:rsidRPr="00E84C5A">
              <w:rPr>
                <w:color w:val="002060"/>
              </w:rPr>
              <w:t>POLVERIGI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B52ED9" w14:textId="77777777" w:rsidR="00E16E40" w:rsidRPr="00E84C5A" w:rsidRDefault="00E16E40" w:rsidP="003F5E10">
            <w:pPr>
              <w:pStyle w:val="rowtabella0"/>
              <w:jc w:val="center"/>
              <w:rPr>
                <w:color w:val="002060"/>
              </w:rPr>
            </w:pPr>
            <w:r w:rsidRPr="00E84C5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D327A1" w14:textId="77777777" w:rsidR="00E16E40" w:rsidRPr="00E84C5A" w:rsidRDefault="00E16E40" w:rsidP="003F5E10">
            <w:pPr>
              <w:pStyle w:val="rowtabella0"/>
              <w:rPr>
                <w:color w:val="002060"/>
              </w:rPr>
            </w:pPr>
            <w:r w:rsidRPr="00E84C5A">
              <w:rPr>
                <w:color w:val="002060"/>
              </w:rPr>
              <w:t>15/02/2026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A41B6F" w14:textId="77777777" w:rsidR="00E16E40" w:rsidRPr="00E84C5A" w:rsidRDefault="00E16E40" w:rsidP="003F5E10">
            <w:pPr>
              <w:pStyle w:val="rowtabella0"/>
              <w:rPr>
                <w:color w:val="002060"/>
              </w:rPr>
            </w:pPr>
            <w:r w:rsidRPr="00E84C5A">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D6A42" w14:textId="77777777" w:rsidR="00E16E40" w:rsidRPr="00E84C5A" w:rsidRDefault="00E16E40" w:rsidP="003F5E10">
            <w:pPr>
              <w:pStyle w:val="rowtabella0"/>
              <w:rPr>
                <w:color w:val="002060"/>
              </w:rPr>
            </w:pPr>
            <w:r w:rsidRPr="00E84C5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A24643" w14:textId="77777777" w:rsidR="00E16E40" w:rsidRPr="00E84C5A" w:rsidRDefault="00E16E40" w:rsidP="003F5E10">
            <w:pPr>
              <w:pStyle w:val="rowtabella0"/>
              <w:rPr>
                <w:color w:val="002060"/>
              </w:rPr>
            </w:pPr>
            <w:r w:rsidRPr="00E84C5A">
              <w:rPr>
                <w:color w:val="002060"/>
              </w:rPr>
              <w:t>VIA GROTTE DI POSATORA 19/A</w:t>
            </w:r>
          </w:p>
        </w:tc>
      </w:tr>
    </w:tbl>
    <w:p w14:paraId="09EC8792" w14:textId="77777777" w:rsidR="00E16E40" w:rsidRPr="00E84C5A" w:rsidRDefault="00E16E40" w:rsidP="00E16E40">
      <w:pPr>
        <w:pStyle w:val="breakline"/>
        <w:rPr>
          <w:rFonts w:eastAsiaTheme="minorEastAsia"/>
          <w:color w:val="002060"/>
        </w:rPr>
      </w:pPr>
    </w:p>
    <w:p w14:paraId="5219B432" w14:textId="77777777" w:rsidR="00E16E40" w:rsidRPr="00E84C5A" w:rsidRDefault="00E16E40" w:rsidP="00E16E40">
      <w:pPr>
        <w:pStyle w:val="breakline"/>
        <w:rPr>
          <w:color w:val="002060"/>
        </w:rPr>
      </w:pPr>
    </w:p>
    <w:p w14:paraId="3F22B8EE" w14:textId="77777777" w:rsidR="00E16E40" w:rsidRPr="00E84C5A" w:rsidRDefault="00E16E40" w:rsidP="00E16E40">
      <w:pPr>
        <w:pStyle w:val="breakline"/>
        <w:rPr>
          <w:color w:val="002060"/>
        </w:rPr>
      </w:pPr>
    </w:p>
    <w:p w14:paraId="321D6957" w14:textId="77777777" w:rsidR="00E16E40" w:rsidRPr="00E84C5A" w:rsidRDefault="00E16E40" w:rsidP="00E16E40">
      <w:pPr>
        <w:pStyle w:val="sottotitolocampionato10"/>
        <w:rPr>
          <w:color w:val="002060"/>
        </w:rPr>
      </w:pPr>
      <w:r w:rsidRPr="00E84C5A">
        <w:rPr>
          <w:color w:val="002060"/>
        </w:rPr>
        <w:t>GIRONE SC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2"/>
        <w:gridCol w:w="1554"/>
      </w:tblGrid>
      <w:tr w:rsidR="00E16E40" w:rsidRPr="00E84C5A" w14:paraId="314BF9AC" w14:textId="77777777" w:rsidTr="003F5E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EF125" w14:textId="77777777" w:rsidR="00E16E40" w:rsidRPr="00E84C5A" w:rsidRDefault="00E16E40" w:rsidP="003F5E10">
            <w:pPr>
              <w:pStyle w:val="headertabella0"/>
              <w:rPr>
                <w:color w:val="002060"/>
              </w:rPr>
            </w:pPr>
            <w:r w:rsidRPr="00E84C5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5D74F" w14:textId="77777777" w:rsidR="00E16E40" w:rsidRPr="00E84C5A" w:rsidRDefault="00E16E40" w:rsidP="003F5E10">
            <w:pPr>
              <w:pStyle w:val="headertabella0"/>
              <w:rPr>
                <w:color w:val="002060"/>
              </w:rPr>
            </w:pPr>
            <w:r w:rsidRPr="00E84C5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1B463" w14:textId="77777777" w:rsidR="00E16E40" w:rsidRPr="00E84C5A" w:rsidRDefault="00E16E40" w:rsidP="003F5E10">
            <w:pPr>
              <w:pStyle w:val="headertabella0"/>
              <w:rPr>
                <w:color w:val="002060"/>
              </w:rPr>
            </w:pPr>
            <w:r w:rsidRPr="00E84C5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206C4" w14:textId="77777777" w:rsidR="00E16E40" w:rsidRPr="00E84C5A" w:rsidRDefault="00E16E40" w:rsidP="003F5E10">
            <w:pPr>
              <w:pStyle w:val="headertabella0"/>
              <w:rPr>
                <w:color w:val="002060"/>
              </w:rPr>
            </w:pPr>
            <w:r w:rsidRPr="00E84C5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A6E02" w14:textId="77777777" w:rsidR="00E16E40" w:rsidRPr="00E84C5A" w:rsidRDefault="00E16E40" w:rsidP="003F5E10">
            <w:pPr>
              <w:pStyle w:val="headertabella0"/>
              <w:rPr>
                <w:color w:val="002060"/>
              </w:rPr>
            </w:pPr>
            <w:r w:rsidRPr="00E84C5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B36A4" w14:textId="77777777" w:rsidR="00E16E40" w:rsidRPr="00E84C5A" w:rsidRDefault="00E16E40" w:rsidP="003F5E10">
            <w:pPr>
              <w:pStyle w:val="headertabella0"/>
              <w:rPr>
                <w:color w:val="002060"/>
              </w:rPr>
            </w:pPr>
            <w:proofErr w:type="spellStart"/>
            <w:r w:rsidRPr="00E84C5A">
              <w:rPr>
                <w:color w:val="002060"/>
              </w:rPr>
              <w:t>Localita'</w:t>
            </w:r>
            <w:proofErr w:type="spellEnd"/>
            <w:r w:rsidRPr="00E84C5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C0B59" w14:textId="77777777" w:rsidR="00E16E40" w:rsidRPr="00E84C5A" w:rsidRDefault="00E16E40" w:rsidP="003F5E10">
            <w:pPr>
              <w:pStyle w:val="headertabella0"/>
              <w:rPr>
                <w:color w:val="002060"/>
              </w:rPr>
            </w:pPr>
            <w:r w:rsidRPr="00E84C5A">
              <w:rPr>
                <w:color w:val="002060"/>
              </w:rPr>
              <w:t>Indirizzo Impianto</w:t>
            </w:r>
          </w:p>
        </w:tc>
      </w:tr>
      <w:tr w:rsidR="00E16E40" w:rsidRPr="00E84C5A" w14:paraId="7DF4A371" w14:textId="77777777" w:rsidTr="003F5E1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B618FF" w14:textId="77777777" w:rsidR="00E16E40" w:rsidRPr="00E84C5A" w:rsidRDefault="00E16E40" w:rsidP="003F5E10">
            <w:pPr>
              <w:pStyle w:val="rowtabella0"/>
              <w:rPr>
                <w:color w:val="002060"/>
              </w:rPr>
            </w:pPr>
            <w:r w:rsidRPr="00E84C5A">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E9BC7D" w14:textId="77777777" w:rsidR="00E16E40" w:rsidRPr="00E84C5A" w:rsidRDefault="00E16E40" w:rsidP="003F5E10">
            <w:pPr>
              <w:pStyle w:val="rowtabella0"/>
              <w:rPr>
                <w:color w:val="002060"/>
              </w:rPr>
            </w:pPr>
            <w:r w:rsidRPr="00E84C5A">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F0D6B0" w14:textId="77777777" w:rsidR="00E16E40" w:rsidRPr="00E84C5A" w:rsidRDefault="00E16E40" w:rsidP="003F5E10">
            <w:pPr>
              <w:pStyle w:val="rowtabella0"/>
              <w:jc w:val="center"/>
              <w:rPr>
                <w:color w:val="002060"/>
              </w:rPr>
            </w:pPr>
            <w:r w:rsidRPr="00E84C5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68D829" w14:textId="77777777" w:rsidR="00E16E40" w:rsidRPr="00E84C5A" w:rsidRDefault="00E16E40" w:rsidP="003F5E10">
            <w:pPr>
              <w:pStyle w:val="rowtabella0"/>
              <w:rPr>
                <w:color w:val="002060"/>
              </w:rPr>
            </w:pPr>
            <w:r w:rsidRPr="00E84C5A">
              <w:rPr>
                <w:color w:val="002060"/>
              </w:rPr>
              <w:t>14/02/2026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39558A" w14:textId="77777777" w:rsidR="00E16E40" w:rsidRPr="00E84C5A" w:rsidRDefault="00E16E40" w:rsidP="003F5E10">
            <w:pPr>
              <w:pStyle w:val="rowtabella0"/>
              <w:rPr>
                <w:color w:val="002060"/>
              </w:rPr>
            </w:pPr>
            <w:r w:rsidRPr="00E84C5A">
              <w:rPr>
                <w:color w:val="002060"/>
              </w:rPr>
              <w:t>5299 CENTRO SP. POL. "</w:t>
            </w:r>
            <w:proofErr w:type="gramStart"/>
            <w:r w:rsidRPr="00E84C5A">
              <w:rPr>
                <w:color w:val="002060"/>
              </w:rPr>
              <w:t>R.GATTARI</w:t>
            </w:r>
            <w:proofErr w:type="gramEnd"/>
            <w:r w:rsidRPr="00E84C5A">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937543" w14:textId="77777777" w:rsidR="00E16E40" w:rsidRPr="00E84C5A" w:rsidRDefault="00E16E40" w:rsidP="003F5E10">
            <w:pPr>
              <w:pStyle w:val="rowtabella0"/>
              <w:rPr>
                <w:color w:val="002060"/>
              </w:rPr>
            </w:pPr>
            <w:r w:rsidRPr="00E84C5A">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0654EC" w14:textId="77777777" w:rsidR="00E16E40" w:rsidRPr="00E84C5A" w:rsidRDefault="00E16E40" w:rsidP="003F5E10">
            <w:pPr>
              <w:pStyle w:val="rowtabella0"/>
              <w:rPr>
                <w:color w:val="002060"/>
              </w:rPr>
            </w:pPr>
            <w:r w:rsidRPr="00E84C5A">
              <w:rPr>
                <w:color w:val="002060"/>
              </w:rPr>
              <w:t>VIA TAGLIAMENTO</w:t>
            </w:r>
          </w:p>
        </w:tc>
      </w:tr>
      <w:tr w:rsidR="00E16E40" w:rsidRPr="00E84C5A" w14:paraId="017D98D9" w14:textId="77777777" w:rsidTr="003F5E1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2F31B8" w14:textId="77777777" w:rsidR="00E16E40" w:rsidRPr="00E84C5A" w:rsidRDefault="00E16E40" w:rsidP="003F5E10">
            <w:pPr>
              <w:pStyle w:val="rowtabella0"/>
              <w:rPr>
                <w:color w:val="002060"/>
              </w:rPr>
            </w:pPr>
            <w:r w:rsidRPr="00E84C5A">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932981" w14:textId="77777777" w:rsidR="00E16E40" w:rsidRPr="00E84C5A" w:rsidRDefault="00E16E40" w:rsidP="003F5E10">
            <w:pPr>
              <w:pStyle w:val="rowtabella0"/>
              <w:rPr>
                <w:color w:val="002060"/>
              </w:rPr>
            </w:pPr>
            <w:r w:rsidRPr="00E84C5A">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ABDC2E" w14:textId="77777777" w:rsidR="00E16E40" w:rsidRPr="00E84C5A" w:rsidRDefault="00E16E40" w:rsidP="003F5E10">
            <w:pPr>
              <w:pStyle w:val="rowtabella0"/>
              <w:jc w:val="center"/>
              <w:rPr>
                <w:color w:val="002060"/>
              </w:rPr>
            </w:pPr>
            <w:r w:rsidRPr="00E84C5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2AB1E5" w14:textId="77777777" w:rsidR="00E16E40" w:rsidRPr="00E84C5A" w:rsidRDefault="00E16E40" w:rsidP="003F5E10">
            <w:pPr>
              <w:pStyle w:val="rowtabella0"/>
              <w:rPr>
                <w:color w:val="002060"/>
              </w:rPr>
            </w:pPr>
            <w:r w:rsidRPr="00E84C5A">
              <w:rPr>
                <w:color w:val="002060"/>
              </w:rPr>
              <w:t>14/02/2026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F76838" w14:textId="77777777" w:rsidR="00E16E40" w:rsidRPr="00E84C5A" w:rsidRDefault="00E16E40" w:rsidP="003F5E10">
            <w:pPr>
              <w:pStyle w:val="rowtabella0"/>
              <w:rPr>
                <w:color w:val="002060"/>
              </w:rPr>
            </w:pPr>
            <w:r w:rsidRPr="00E84C5A">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6617DE" w14:textId="77777777" w:rsidR="00E16E40" w:rsidRPr="00E84C5A" w:rsidRDefault="00E16E40" w:rsidP="003F5E10">
            <w:pPr>
              <w:pStyle w:val="rowtabella0"/>
              <w:rPr>
                <w:color w:val="002060"/>
              </w:rPr>
            </w:pPr>
            <w:r w:rsidRPr="00E84C5A">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AE6C4D" w14:textId="77777777" w:rsidR="00E16E40" w:rsidRPr="00E84C5A" w:rsidRDefault="00E16E40" w:rsidP="003F5E10">
            <w:pPr>
              <w:pStyle w:val="rowtabella0"/>
              <w:rPr>
                <w:color w:val="002060"/>
              </w:rPr>
            </w:pPr>
            <w:r w:rsidRPr="00E84C5A">
              <w:rPr>
                <w:color w:val="002060"/>
              </w:rPr>
              <w:t>VIA SAN SERGIO FZ. GROTTACCIA</w:t>
            </w:r>
          </w:p>
        </w:tc>
      </w:tr>
    </w:tbl>
    <w:p w14:paraId="4A5D6C43" w14:textId="77777777" w:rsidR="00E16E40" w:rsidRPr="00E84C5A" w:rsidRDefault="00E16E40" w:rsidP="00E16E40">
      <w:pPr>
        <w:pStyle w:val="breakline"/>
        <w:rPr>
          <w:rFonts w:eastAsiaTheme="minorEastAsia"/>
          <w:color w:val="002060"/>
        </w:rPr>
      </w:pPr>
    </w:p>
    <w:p w14:paraId="7D0F1F5A" w14:textId="77777777" w:rsidR="00E16E40" w:rsidRPr="00E84C5A" w:rsidRDefault="00E16E40" w:rsidP="00E16E40">
      <w:pPr>
        <w:pStyle w:val="breakline"/>
        <w:rPr>
          <w:color w:val="002060"/>
        </w:rPr>
      </w:pPr>
    </w:p>
    <w:p w14:paraId="4832C345" w14:textId="77777777" w:rsidR="00E16E40" w:rsidRPr="00E84C5A" w:rsidRDefault="00E16E40" w:rsidP="00E16E40">
      <w:pPr>
        <w:pStyle w:val="breakline"/>
        <w:rPr>
          <w:color w:val="002060"/>
        </w:rPr>
      </w:pPr>
    </w:p>
    <w:p w14:paraId="5E7A0668" w14:textId="77777777" w:rsidR="00E16E40" w:rsidRPr="00E84C5A" w:rsidRDefault="00E16E40" w:rsidP="00E16E40">
      <w:pPr>
        <w:pStyle w:val="sottotitolocampionato10"/>
        <w:rPr>
          <w:color w:val="002060"/>
        </w:rPr>
      </w:pPr>
      <w:r w:rsidRPr="00E84C5A">
        <w:rPr>
          <w:color w:val="002060"/>
        </w:rPr>
        <w:t>GIRONE SD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9"/>
        <w:gridCol w:w="385"/>
        <w:gridCol w:w="898"/>
        <w:gridCol w:w="1176"/>
        <w:gridCol w:w="1555"/>
        <w:gridCol w:w="1547"/>
      </w:tblGrid>
      <w:tr w:rsidR="00E16E40" w:rsidRPr="00E84C5A" w14:paraId="3FDB8960" w14:textId="77777777" w:rsidTr="003F5E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4A38B" w14:textId="77777777" w:rsidR="00E16E40" w:rsidRPr="00E84C5A" w:rsidRDefault="00E16E40" w:rsidP="003F5E10">
            <w:pPr>
              <w:pStyle w:val="headertabella0"/>
              <w:rPr>
                <w:color w:val="002060"/>
              </w:rPr>
            </w:pPr>
            <w:r w:rsidRPr="00E84C5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2C437" w14:textId="77777777" w:rsidR="00E16E40" w:rsidRPr="00E84C5A" w:rsidRDefault="00E16E40" w:rsidP="003F5E10">
            <w:pPr>
              <w:pStyle w:val="headertabella0"/>
              <w:rPr>
                <w:color w:val="002060"/>
              </w:rPr>
            </w:pPr>
            <w:r w:rsidRPr="00E84C5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E5F14" w14:textId="77777777" w:rsidR="00E16E40" w:rsidRPr="00E84C5A" w:rsidRDefault="00E16E40" w:rsidP="003F5E10">
            <w:pPr>
              <w:pStyle w:val="headertabella0"/>
              <w:rPr>
                <w:color w:val="002060"/>
              </w:rPr>
            </w:pPr>
            <w:r w:rsidRPr="00E84C5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247BA" w14:textId="77777777" w:rsidR="00E16E40" w:rsidRPr="00E84C5A" w:rsidRDefault="00E16E40" w:rsidP="003F5E10">
            <w:pPr>
              <w:pStyle w:val="headertabella0"/>
              <w:rPr>
                <w:color w:val="002060"/>
              </w:rPr>
            </w:pPr>
            <w:r w:rsidRPr="00E84C5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66CA9" w14:textId="77777777" w:rsidR="00E16E40" w:rsidRPr="00E84C5A" w:rsidRDefault="00E16E40" w:rsidP="003F5E10">
            <w:pPr>
              <w:pStyle w:val="headertabella0"/>
              <w:rPr>
                <w:color w:val="002060"/>
              </w:rPr>
            </w:pPr>
            <w:r w:rsidRPr="00E84C5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34ACF" w14:textId="77777777" w:rsidR="00E16E40" w:rsidRPr="00E84C5A" w:rsidRDefault="00E16E40" w:rsidP="003F5E10">
            <w:pPr>
              <w:pStyle w:val="headertabella0"/>
              <w:rPr>
                <w:color w:val="002060"/>
              </w:rPr>
            </w:pPr>
            <w:proofErr w:type="spellStart"/>
            <w:r w:rsidRPr="00E84C5A">
              <w:rPr>
                <w:color w:val="002060"/>
              </w:rPr>
              <w:t>Localita'</w:t>
            </w:r>
            <w:proofErr w:type="spellEnd"/>
            <w:r w:rsidRPr="00E84C5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9E8FB" w14:textId="77777777" w:rsidR="00E16E40" w:rsidRPr="00E84C5A" w:rsidRDefault="00E16E40" w:rsidP="003F5E10">
            <w:pPr>
              <w:pStyle w:val="headertabella0"/>
              <w:rPr>
                <w:color w:val="002060"/>
              </w:rPr>
            </w:pPr>
            <w:r w:rsidRPr="00E84C5A">
              <w:rPr>
                <w:color w:val="002060"/>
              </w:rPr>
              <w:t>Indirizzo Impianto</w:t>
            </w:r>
          </w:p>
        </w:tc>
      </w:tr>
      <w:tr w:rsidR="00E16E40" w:rsidRPr="00E84C5A" w14:paraId="15B5EEF5" w14:textId="77777777" w:rsidTr="003F5E1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31F773" w14:textId="77777777" w:rsidR="00E16E40" w:rsidRPr="00E84C5A" w:rsidRDefault="00E16E40" w:rsidP="003F5E10">
            <w:pPr>
              <w:pStyle w:val="rowtabella0"/>
              <w:rPr>
                <w:color w:val="002060"/>
              </w:rPr>
            </w:pPr>
            <w:proofErr w:type="gramStart"/>
            <w:r w:rsidRPr="00E84C5A">
              <w:rPr>
                <w:color w:val="002060"/>
              </w:rPr>
              <w:t>U.MANDOLESI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EED855" w14:textId="77777777" w:rsidR="00E16E40" w:rsidRPr="00E84C5A" w:rsidRDefault="00E16E40" w:rsidP="003F5E10">
            <w:pPr>
              <w:pStyle w:val="rowtabella0"/>
              <w:rPr>
                <w:color w:val="002060"/>
              </w:rPr>
            </w:pPr>
            <w:r w:rsidRPr="00E84C5A">
              <w:rPr>
                <w:color w:val="002060"/>
              </w:rPr>
              <w:t>POLISPORTIVA RIPATRANSONE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EE21C0" w14:textId="77777777" w:rsidR="00E16E40" w:rsidRPr="00E84C5A" w:rsidRDefault="00E16E40" w:rsidP="003F5E10">
            <w:pPr>
              <w:pStyle w:val="rowtabella0"/>
              <w:jc w:val="center"/>
              <w:rPr>
                <w:color w:val="002060"/>
              </w:rPr>
            </w:pPr>
            <w:r w:rsidRPr="00E84C5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9199BD" w14:textId="77777777" w:rsidR="00E16E40" w:rsidRPr="00E84C5A" w:rsidRDefault="00E16E40" w:rsidP="003F5E10">
            <w:pPr>
              <w:pStyle w:val="rowtabella0"/>
              <w:rPr>
                <w:color w:val="002060"/>
              </w:rPr>
            </w:pPr>
            <w:r w:rsidRPr="00E84C5A">
              <w:rPr>
                <w:color w:val="002060"/>
              </w:rPr>
              <w:t>14/02/2026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C3E371" w14:textId="77777777" w:rsidR="00E16E40" w:rsidRPr="00E84C5A" w:rsidRDefault="00E16E40" w:rsidP="003F5E10">
            <w:pPr>
              <w:pStyle w:val="rowtabella0"/>
              <w:rPr>
                <w:color w:val="002060"/>
              </w:rPr>
            </w:pPr>
            <w:r w:rsidRPr="00E84C5A">
              <w:rPr>
                <w:color w:val="002060"/>
              </w:rPr>
              <w:t>5700 CAMPO C/5 "MANDOLESI"-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F94297" w14:textId="77777777" w:rsidR="00E16E40" w:rsidRPr="00E84C5A" w:rsidRDefault="00E16E40" w:rsidP="003F5E10">
            <w:pPr>
              <w:pStyle w:val="rowtabella0"/>
              <w:rPr>
                <w:color w:val="002060"/>
              </w:rPr>
            </w:pPr>
            <w:r w:rsidRPr="00E84C5A">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7C5AD8" w14:textId="77777777" w:rsidR="00E16E40" w:rsidRPr="00E84C5A" w:rsidRDefault="00E16E40" w:rsidP="003F5E10">
            <w:pPr>
              <w:pStyle w:val="rowtabella0"/>
              <w:rPr>
                <w:color w:val="002060"/>
              </w:rPr>
            </w:pPr>
            <w:r w:rsidRPr="00E84C5A">
              <w:rPr>
                <w:color w:val="002060"/>
              </w:rPr>
              <w:t>VIA DELLE REGIONI, 8</w:t>
            </w:r>
          </w:p>
        </w:tc>
      </w:tr>
      <w:tr w:rsidR="00E16E40" w:rsidRPr="00E84C5A" w14:paraId="3097FBC1" w14:textId="77777777" w:rsidTr="003F5E1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9CE259" w14:textId="77777777" w:rsidR="00E16E40" w:rsidRPr="00E84C5A" w:rsidRDefault="00E16E40" w:rsidP="003F5E10">
            <w:pPr>
              <w:pStyle w:val="rowtabella0"/>
              <w:rPr>
                <w:color w:val="002060"/>
              </w:rPr>
            </w:pPr>
            <w:r w:rsidRPr="00E84C5A">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A47D1F" w14:textId="77777777" w:rsidR="00E16E40" w:rsidRPr="00E84C5A" w:rsidRDefault="00E16E40" w:rsidP="003F5E10">
            <w:pPr>
              <w:pStyle w:val="rowtabella0"/>
              <w:rPr>
                <w:color w:val="002060"/>
              </w:rPr>
            </w:pPr>
            <w:r w:rsidRPr="00E84C5A">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60F3CB" w14:textId="77777777" w:rsidR="00E16E40" w:rsidRPr="00E84C5A" w:rsidRDefault="00E16E40" w:rsidP="003F5E10">
            <w:pPr>
              <w:pStyle w:val="rowtabella0"/>
              <w:jc w:val="center"/>
              <w:rPr>
                <w:color w:val="002060"/>
              </w:rPr>
            </w:pPr>
            <w:r w:rsidRPr="00E84C5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756AF0" w14:textId="77777777" w:rsidR="00E16E40" w:rsidRPr="00E84C5A" w:rsidRDefault="00E16E40" w:rsidP="003F5E10">
            <w:pPr>
              <w:pStyle w:val="rowtabella0"/>
              <w:rPr>
                <w:color w:val="002060"/>
              </w:rPr>
            </w:pPr>
            <w:r w:rsidRPr="00E84C5A">
              <w:rPr>
                <w:color w:val="002060"/>
              </w:rPr>
              <w:t>15/02/2026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94823B" w14:textId="77777777" w:rsidR="00E16E40" w:rsidRPr="00E84C5A" w:rsidRDefault="00E16E40" w:rsidP="003F5E10">
            <w:pPr>
              <w:pStyle w:val="rowtabella0"/>
              <w:rPr>
                <w:color w:val="002060"/>
              </w:rPr>
            </w:pPr>
            <w:r w:rsidRPr="00E84C5A">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54FF35" w14:textId="77777777" w:rsidR="00E16E40" w:rsidRPr="00E84C5A" w:rsidRDefault="00E16E40" w:rsidP="003F5E10">
            <w:pPr>
              <w:pStyle w:val="rowtabella0"/>
              <w:rPr>
                <w:color w:val="002060"/>
              </w:rPr>
            </w:pPr>
            <w:r w:rsidRPr="00E84C5A">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CF4BB3" w14:textId="77777777" w:rsidR="00E16E40" w:rsidRPr="00E84C5A" w:rsidRDefault="00E16E40" w:rsidP="003F5E10">
            <w:pPr>
              <w:pStyle w:val="rowtabella0"/>
              <w:rPr>
                <w:color w:val="002060"/>
              </w:rPr>
            </w:pPr>
            <w:r w:rsidRPr="00E84C5A">
              <w:rPr>
                <w:color w:val="002060"/>
              </w:rPr>
              <w:t>VIA PERTINI</w:t>
            </w:r>
          </w:p>
        </w:tc>
      </w:tr>
    </w:tbl>
    <w:p w14:paraId="0BD624FD" w14:textId="77777777" w:rsidR="00E16E40" w:rsidRPr="00B24218" w:rsidRDefault="00E16E40" w:rsidP="00522EAD">
      <w:pPr>
        <w:pStyle w:val="breakline"/>
        <w:rPr>
          <w:rFonts w:eastAsiaTheme="minorEastAsia"/>
          <w:color w:val="002060"/>
        </w:rPr>
      </w:pPr>
    </w:p>
    <w:p w14:paraId="475A91D4" w14:textId="77777777" w:rsidR="00522EAD" w:rsidRPr="00B24218" w:rsidRDefault="00522EAD" w:rsidP="00522EAD">
      <w:pPr>
        <w:pStyle w:val="breakline"/>
        <w:rPr>
          <w:color w:val="002060"/>
        </w:rPr>
      </w:pPr>
    </w:p>
    <w:p w14:paraId="78994F99" w14:textId="77777777" w:rsidR="00522EAD" w:rsidRPr="00B24218" w:rsidRDefault="00522EAD" w:rsidP="00522EAD">
      <w:pPr>
        <w:pStyle w:val="titolocampionato0"/>
        <w:shd w:val="clear" w:color="auto" w:fill="CCCCCC"/>
        <w:spacing w:before="80" w:after="40"/>
        <w:rPr>
          <w:color w:val="002060"/>
        </w:rPr>
      </w:pPr>
      <w:r w:rsidRPr="00B24218">
        <w:rPr>
          <w:color w:val="002060"/>
        </w:rPr>
        <w:t>UNDER 15 C5 REGIONALI MASCHILI</w:t>
      </w:r>
    </w:p>
    <w:p w14:paraId="2C8F9BC4" w14:textId="77777777" w:rsidR="00522EAD" w:rsidRPr="00B24218" w:rsidRDefault="00522EAD" w:rsidP="00522EAD">
      <w:pPr>
        <w:pStyle w:val="titoloprinc0"/>
        <w:rPr>
          <w:color w:val="002060"/>
        </w:rPr>
      </w:pPr>
      <w:r w:rsidRPr="00B24218">
        <w:rPr>
          <w:color w:val="002060"/>
        </w:rPr>
        <w:t>VARIAZIONI AL PROGRAMMA GARE</w:t>
      </w:r>
    </w:p>
    <w:p w14:paraId="1C57795C" w14:textId="77777777" w:rsidR="00522EAD" w:rsidRPr="00B24218" w:rsidRDefault="00522EAD" w:rsidP="00522EAD">
      <w:pPr>
        <w:pStyle w:val="breakline"/>
        <w:rPr>
          <w:color w:val="002060"/>
        </w:rPr>
      </w:pPr>
    </w:p>
    <w:p w14:paraId="62D77904" w14:textId="77777777" w:rsidR="00522EAD" w:rsidRPr="00B24218" w:rsidRDefault="00522EAD" w:rsidP="00522EAD">
      <w:pPr>
        <w:pStyle w:val="breakline"/>
        <w:rPr>
          <w:color w:val="002060"/>
        </w:rPr>
      </w:pPr>
    </w:p>
    <w:p w14:paraId="367BC187" w14:textId="77777777" w:rsidR="00522EAD" w:rsidRPr="00B24218" w:rsidRDefault="00522EAD" w:rsidP="00522EAD">
      <w:pPr>
        <w:pStyle w:val="sottotitolocampionato10"/>
        <w:rPr>
          <w:color w:val="002060"/>
        </w:rPr>
      </w:pPr>
      <w:r w:rsidRPr="00B24218">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22EAD" w:rsidRPr="00B24218" w14:paraId="0B4C6E4C" w14:textId="77777777" w:rsidTr="00486A8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C230C" w14:textId="77777777" w:rsidR="00522EAD" w:rsidRPr="00B24218" w:rsidRDefault="00522EAD" w:rsidP="003F5E10">
            <w:pPr>
              <w:pStyle w:val="headertabella0"/>
              <w:rPr>
                <w:color w:val="002060"/>
              </w:rPr>
            </w:pPr>
            <w:r w:rsidRPr="00B2421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95662" w14:textId="77777777" w:rsidR="00522EAD" w:rsidRPr="00B24218" w:rsidRDefault="00522EAD" w:rsidP="003F5E10">
            <w:pPr>
              <w:pStyle w:val="headertabella0"/>
              <w:rPr>
                <w:color w:val="002060"/>
              </w:rPr>
            </w:pPr>
            <w:r w:rsidRPr="00B24218">
              <w:rPr>
                <w:color w:val="002060"/>
              </w:rPr>
              <w:t xml:space="preserve">N° </w:t>
            </w:r>
            <w:proofErr w:type="spellStart"/>
            <w:r w:rsidRPr="00B24218">
              <w:rPr>
                <w:color w:val="002060"/>
              </w:rPr>
              <w:t>Gior</w:t>
            </w:r>
            <w:proofErr w:type="spellEnd"/>
            <w:r w:rsidRPr="00B2421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3AAF9" w14:textId="77777777" w:rsidR="00522EAD" w:rsidRPr="00B24218" w:rsidRDefault="00522EAD" w:rsidP="003F5E10">
            <w:pPr>
              <w:pStyle w:val="headertabella0"/>
              <w:rPr>
                <w:color w:val="002060"/>
              </w:rPr>
            </w:pPr>
            <w:r w:rsidRPr="00B2421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2BCDE" w14:textId="77777777" w:rsidR="00522EAD" w:rsidRPr="00B24218" w:rsidRDefault="00522EAD" w:rsidP="003F5E10">
            <w:pPr>
              <w:pStyle w:val="headertabella0"/>
              <w:rPr>
                <w:color w:val="002060"/>
              </w:rPr>
            </w:pPr>
            <w:r w:rsidRPr="00B2421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46EA6" w14:textId="77777777" w:rsidR="00522EAD" w:rsidRPr="00B24218" w:rsidRDefault="00522EAD" w:rsidP="003F5E10">
            <w:pPr>
              <w:pStyle w:val="headertabella0"/>
              <w:rPr>
                <w:color w:val="002060"/>
              </w:rPr>
            </w:pPr>
            <w:r w:rsidRPr="00B24218">
              <w:rPr>
                <w:color w:val="002060"/>
              </w:rPr>
              <w:t xml:space="preserve">Data </w:t>
            </w:r>
            <w:proofErr w:type="spellStart"/>
            <w:r w:rsidRPr="00B24218">
              <w:rPr>
                <w:color w:val="002060"/>
              </w:rPr>
              <w:t>Orig</w:t>
            </w:r>
            <w:proofErr w:type="spellEnd"/>
            <w:r w:rsidRPr="00B2421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597F2" w14:textId="77777777" w:rsidR="00522EAD" w:rsidRPr="00B24218" w:rsidRDefault="00522EAD" w:rsidP="003F5E10">
            <w:pPr>
              <w:pStyle w:val="headertabella0"/>
              <w:rPr>
                <w:color w:val="002060"/>
              </w:rPr>
            </w:pPr>
            <w:r w:rsidRPr="00B2421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2D6E3" w14:textId="77777777" w:rsidR="00522EAD" w:rsidRPr="00B24218" w:rsidRDefault="00522EAD" w:rsidP="003F5E10">
            <w:pPr>
              <w:pStyle w:val="headertabella0"/>
              <w:rPr>
                <w:color w:val="002060"/>
              </w:rPr>
            </w:pPr>
            <w:r w:rsidRPr="00B24218">
              <w:rPr>
                <w:color w:val="002060"/>
              </w:rPr>
              <w:t xml:space="preserve">Ora </w:t>
            </w:r>
            <w:proofErr w:type="spellStart"/>
            <w:r w:rsidRPr="00B24218">
              <w:rPr>
                <w:color w:val="002060"/>
              </w:rPr>
              <w:t>Orig</w:t>
            </w:r>
            <w:proofErr w:type="spellEnd"/>
            <w:r w:rsidRPr="00B2421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A903F" w14:textId="77777777" w:rsidR="00522EAD" w:rsidRPr="00B24218" w:rsidRDefault="00522EAD" w:rsidP="003F5E10">
            <w:pPr>
              <w:pStyle w:val="headertabella0"/>
              <w:rPr>
                <w:color w:val="002060"/>
              </w:rPr>
            </w:pPr>
            <w:r w:rsidRPr="00B24218">
              <w:rPr>
                <w:color w:val="002060"/>
              </w:rPr>
              <w:t>Impianto</w:t>
            </w:r>
          </w:p>
        </w:tc>
      </w:tr>
      <w:tr w:rsidR="00522EAD" w:rsidRPr="00B24218" w14:paraId="27A6CE72" w14:textId="77777777" w:rsidTr="00486A8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622B5" w14:textId="77777777" w:rsidR="00522EAD" w:rsidRPr="00486A89" w:rsidRDefault="00522EAD" w:rsidP="003F5E10">
            <w:pPr>
              <w:pStyle w:val="rowtabella0"/>
              <w:rPr>
                <w:color w:val="002060"/>
                <w:highlight w:val="yellow"/>
              </w:rPr>
            </w:pPr>
            <w:r w:rsidRPr="00486A89">
              <w:rPr>
                <w:color w:val="002060"/>
                <w:highlight w:val="yellow"/>
              </w:rPr>
              <w:t>22/02/2026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E2CEE" w14:textId="77777777" w:rsidR="00522EAD" w:rsidRPr="00486A89" w:rsidRDefault="00522EAD" w:rsidP="003F5E10">
            <w:pPr>
              <w:pStyle w:val="rowtabella0"/>
              <w:jc w:val="center"/>
              <w:rPr>
                <w:color w:val="002060"/>
                <w:highlight w:val="yellow"/>
              </w:rPr>
            </w:pPr>
            <w:r w:rsidRPr="00486A89">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E82A0" w14:textId="77777777" w:rsidR="00522EAD" w:rsidRPr="00486A89" w:rsidRDefault="00522EAD" w:rsidP="003F5E10">
            <w:pPr>
              <w:pStyle w:val="rowtabella0"/>
              <w:rPr>
                <w:color w:val="002060"/>
                <w:highlight w:val="yellow"/>
              </w:rPr>
            </w:pPr>
            <w:r w:rsidRPr="00486A89">
              <w:rPr>
                <w:color w:val="002060"/>
                <w:highlight w:val="yellow"/>
              </w:rPr>
              <w:t>C.U.S.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5F7A2" w14:textId="77777777" w:rsidR="00522EAD" w:rsidRPr="00486A89" w:rsidRDefault="00522EAD" w:rsidP="003F5E10">
            <w:pPr>
              <w:pStyle w:val="rowtabella0"/>
              <w:rPr>
                <w:color w:val="002060"/>
                <w:highlight w:val="yellow"/>
              </w:rPr>
            </w:pPr>
            <w:r w:rsidRPr="00486A89">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9F4F0" w14:textId="64B5803F" w:rsidR="00522EAD" w:rsidRPr="00B24218" w:rsidRDefault="00522EAD" w:rsidP="003F5E1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69B64" w14:textId="77777777" w:rsidR="00522EAD" w:rsidRPr="00B24218" w:rsidRDefault="00522EAD" w:rsidP="003F5E10">
            <w:pPr>
              <w:pStyle w:val="rowtabella0"/>
              <w:jc w:val="center"/>
              <w:rPr>
                <w:color w:val="002060"/>
              </w:rPr>
            </w:pPr>
            <w:r w:rsidRPr="00486A89">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41D12" w14:textId="77777777" w:rsidR="00522EAD" w:rsidRPr="00B24218" w:rsidRDefault="00522EAD" w:rsidP="003F5E10">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C4244" w14:textId="77777777" w:rsidR="00522EAD" w:rsidRPr="00B24218" w:rsidRDefault="00522EAD" w:rsidP="003F5E10">
            <w:pPr>
              <w:pStyle w:val="rowtabella0"/>
              <w:rPr>
                <w:color w:val="002060"/>
              </w:rPr>
            </w:pPr>
            <w:r w:rsidRPr="00486A89">
              <w:rPr>
                <w:color w:val="002060"/>
                <w:highlight w:val="yellow"/>
              </w:rPr>
              <w:t>PALLONE GEODETICO VERBENA ANCONA VIA PETRARCA</w:t>
            </w:r>
          </w:p>
        </w:tc>
      </w:tr>
      <w:tr w:rsidR="00522EAD" w:rsidRPr="00B24218" w14:paraId="527AF105" w14:textId="77777777" w:rsidTr="00486A8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15954" w14:textId="77777777" w:rsidR="00522EAD" w:rsidRPr="00486A89" w:rsidRDefault="00522EAD" w:rsidP="003F5E10">
            <w:pPr>
              <w:pStyle w:val="rowtabella0"/>
              <w:rPr>
                <w:color w:val="002060"/>
                <w:highlight w:val="yellow"/>
              </w:rPr>
            </w:pPr>
            <w:r w:rsidRPr="00486A89">
              <w:rPr>
                <w:color w:val="002060"/>
                <w:highlight w:val="yellow"/>
              </w:rPr>
              <w:t>01/03/2026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CB88B" w14:textId="77777777" w:rsidR="00522EAD" w:rsidRPr="00486A89" w:rsidRDefault="00522EAD" w:rsidP="003F5E10">
            <w:pPr>
              <w:pStyle w:val="rowtabella0"/>
              <w:jc w:val="center"/>
              <w:rPr>
                <w:color w:val="002060"/>
                <w:highlight w:val="yellow"/>
              </w:rPr>
            </w:pPr>
            <w:r w:rsidRPr="00486A89">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07BD9" w14:textId="77777777" w:rsidR="00522EAD" w:rsidRPr="00486A89" w:rsidRDefault="00522EAD" w:rsidP="003F5E10">
            <w:pPr>
              <w:pStyle w:val="rowtabella0"/>
              <w:rPr>
                <w:color w:val="002060"/>
                <w:highlight w:val="yellow"/>
              </w:rPr>
            </w:pPr>
            <w:r w:rsidRPr="00486A89">
              <w:rPr>
                <w:color w:val="002060"/>
                <w:highlight w:val="yellow"/>
              </w:rPr>
              <w:t>POL.CAGLI SPORT ASSOCIATI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BF506" w14:textId="77777777" w:rsidR="00522EAD" w:rsidRPr="00486A89" w:rsidRDefault="00522EAD" w:rsidP="003F5E10">
            <w:pPr>
              <w:pStyle w:val="rowtabella0"/>
              <w:rPr>
                <w:color w:val="002060"/>
                <w:highlight w:val="yellow"/>
              </w:rPr>
            </w:pPr>
            <w:r w:rsidRPr="00486A89">
              <w:rPr>
                <w:color w:val="002060"/>
                <w:highlight w:val="yellow"/>
              </w:rPr>
              <w:t>CERRETO D ESI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39BB4" w14:textId="58A894E8" w:rsidR="00522EAD" w:rsidRPr="00B24218" w:rsidRDefault="00522EAD" w:rsidP="003F5E10">
            <w:pPr>
              <w:pStyle w:val="rowtabella0"/>
              <w:rPr>
                <w:color w:val="002060"/>
              </w:rPr>
            </w:pPr>
            <w:r w:rsidRPr="00B24218">
              <w:rPr>
                <w:color w:val="002060"/>
              </w:rPr>
              <w:t>2</w:t>
            </w:r>
            <w:r w:rsidR="00486A89">
              <w:rPr>
                <w:color w:val="002060"/>
              </w:rPr>
              <w:t>8</w:t>
            </w:r>
            <w:r w:rsidRPr="00B24218">
              <w:rPr>
                <w:color w:val="002060"/>
              </w:rPr>
              <w:t>/02/2026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92EE5" w14:textId="77777777" w:rsidR="00522EAD" w:rsidRPr="00B24218" w:rsidRDefault="00522EAD" w:rsidP="003F5E10">
            <w:pPr>
              <w:pStyle w:val="rowtabella0"/>
              <w:jc w:val="center"/>
              <w:rPr>
                <w:color w:val="002060"/>
              </w:rPr>
            </w:pPr>
            <w:r w:rsidRPr="00486A89">
              <w:rPr>
                <w:color w:val="002060"/>
                <w:highlight w:val="yellow"/>
              </w:rPr>
              <w:t>13:30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8CD40" w14:textId="77777777" w:rsidR="00522EAD" w:rsidRPr="00B24218" w:rsidRDefault="00522EAD" w:rsidP="003F5E10">
            <w:pPr>
              <w:pStyle w:val="rowtabella0"/>
              <w:jc w:val="center"/>
              <w:rPr>
                <w:color w:val="002060"/>
              </w:rPr>
            </w:pPr>
            <w:r w:rsidRPr="00B24218">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6E3B9" w14:textId="77777777" w:rsidR="00522EAD" w:rsidRPr="00B24218" w:rsidRDefault="00522EAD" w:rsidP="003F5E10">
            <w:pPr>
              <w:rPr>
                <w:color w:val="002060"/>
              </w:rPr>
            </w:pPr>
          </w:p>
        </w:tc>
      </w:tr>
    </w:tbl>
    <w:p w14:paraId="11C8BCF7" w14:textId="77777777" w:rsidR="00522EAD" w:rsidRPr="00B24218" w:rsidRDefault="00522EAD" w:rsidP="00522EAD">
      <w:pPr>
        <w:pStyle w:val="breakline"/>
        <w:rPr>
          <w:rFonts w:eastAsiaTheme="minorEastAsia"/>
          <w:color w:val="002060"/>
        </w:rPr>
      </w:pPr>
    </w:p>
    <w:p w14:paraId="5D0605D4" w14:textId="77777777" w:rsidR="00522EAD" w:rsidRPr="00B24218" w:rsidRDefault="00522EAD" w:rsidP="00522EAD">
      <w:pPr>
        <w:pStyle w:val="breakline"/>
        <w:rPr>
          <w:color w:val="002060"/>
        </w:rPr>
      </w:pPr>
    </w:p>
    <w:p w14:paraId="4B1A7566" w14:textId="77777777" w:rsidR="00522EAD" w:rsidRPr="00B24218" w:rsidRDefault="00522EAD" w:rsidP="00522EAD">
      <w:pPr>
        <w:pStyle w:val="sottotitolocampionato10"/>
        <w:rPr>
          <w:color w:val="002060"/>
        </w:rPr>
      </w:pPr>
      <w:r w:rsidRPr="00B24218">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22EAD" w:rsidRPr="00B24218" w14:paraId="5FA315CA" w14:textId="77777777" w:rsidTr="00486A8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6ACA9" w14:textId="77777777" w:rsidR="00522EAD" w:rsidRPr="00B24218" w:rsidRDefault="00522EAD" w:rsidP="003F5E10">
            <w:pPr>
              <w:pStyle w:val="headertabella0"/>
              <w:rPr>
                <w:color w:val="002060"/>
              </w:rPr>
            </w:pPr>
            <w:r w:rsidRPr="00B2421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AAABB" w14:textId="77777777" w:rsidR="00522EAD" w:rsidRPr="00B24218" w:rsidRDefault="00522EAD" w:rsidP="003F5E10">
            <w:pPr>
              <w:pStyle w:val="headertabella0"/>
              <w:rPr>
                <w:color w:val="002060"/>
              </w:rPr>
            </w:pPr>
            <w:r w:rsidRPr="00B24218">
              <w:rPr>
                <w:color w:val="002060"/>
              </w:rPr>
              <w:t xml:space="preserve">N° </w:t>
            </w:r>
            <w:proofErr w:type="spellStart"/>
            <w:r w:rsidRPr="00B24218">
              <w:rPr>
                <w:color w:val="002060"/>
              </w:rPr>
              <w:t>Gior</w:t>
            </w:r>
            <w:proofErr w:type="spellEnd"/>
            <w:r w:rsidRPr="00B2421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4B1E1" w14:textId="77777777" w:rsidR="00522EAD" w:rsidRPr="00B24218" w:rsidRDefault="00522EAD" w:rsidP="003F5E10">
            <w:pPr>
              <w:pStyle w:val="headertabella0"/>
              <w:rPr>
                <w:color w:val="002060"/>
              </w:rPr>
            </w:pPr>
            <w:r w:rsidRPr="00B2421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8FECB" w14:textId="77777777" w:rsidR="00522EAD" w:rsidRPr="00B24218" w:rsidRDefault="00522EAD" w:rsidP="003F5E10">
            <w:pPr>
              <w:pStyle w:val="headertabella0"/>
              <w:rPr>
                <w:color w:val="002060"/>
              </w:rPr>
            </w:pPr>
            <w:r w:rsidRPr="00B2421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3ADD3" w14:textId="77777777" w:rsidR="00522EAD" w:rsidRPr="00B24218" w:rsidRDefault="00522EAD" w:rsidP="003F5E10">
            <w:pPr>
              <w:pStyle w:val="headertabella0"/>
              <w:rPr>
                <w:color w:val="002060"/>
              </w:rPr>
            </w:pPr>
            <w:r w:rsidRPr="00B24218">
              <w:rPr>
                <w:color w:val="002060"/>
              </w:rPr>
              <w:t xml:space="preserve">Data </w:t>
            </w:r>
            <w:proofErr w:type="spellStart"/>
            <w:r w:rsidRPr="00B24218">
              <w:rPr>
                <w:color w:val="002060"/>
              </w:rPr>
              <w:t>Orig</w:t>
            </w:r>
            <w:proofErr w:type="spellEnd"/>
            <w:r w:rsidRPr="00B2421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07010" w14:textId="77777777" w:rsidR="00522EAD" w:rsidRPr="00B24218" w:rsidRDefault="00522EAD" w:rsidP="003F5E10">
            <w:pPr>
              <w:pStyle w:val="headertabella0"/>
              <w:rPr>
                <w:color w:val="002060"/>
              </w:rPr>
            </w:pPr>
            <w:r w:rsidRPr="00B2421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7EBAE" w14:textId="77777777" w:rsidR="00522EAD" w:rsidRPr="00B24218" w:rsidRDefault="00522EAD" w:rsidP="003F5E10">
            <w:pPr>
              <w:pStyle w:val="headertabella0"/>
              <w:rPr>
                <w:color w:val="002060"/>
              </w:rPr>
            </w:pPr>
            <w:r w:rsidRPr="00B24218">
              <w:rPr>
                <w:color w:val="002060"/>
              </w:rPr>
              <w:t xml:space="preserve">Ora </w:t>
            </w:r>
            <w:proofErr w:type="spellStart"/>
            <w:r w:rsidRPr="00B24218">
              <w:rPr>
                <w:color w:val="002060"/>
              </w:rPr>
              <w:t>Orig</w:t>
            </w:r>
            <w:proofErr w:type="spellEnd"/>
            <w:r w:rsidRPr="00B2421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95231" w14:textId="77777777" w:rsidR="00522EAD" w:rsidRPr="00B24218" w:rsidRDefault="00522EAD" w:rsidP="003F5E10">
            <w:pPr>
              <w:pStyle w:val="headertabella0"/>
              <w:rPr>
                <w:color w:val="002060"/>
              </w:rPr>
            </w:pPr>
            <w:r w:rsidRPr="00B24218">
              <w:rPr>
                <w:color w:val="002060"/>
              </w:rPr>
              <w:t>Impianto</w:t>
            </w:r>
          </w:p>
        </w:tc>
      </w:tr>
      <w:tr w:rsidR="00522EAD" w:rsidRPr="00B24218" w14:paraId="5083FAE6" w14:textId="77777777" w:rsidTr="00486A8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6ABD1" w14:textId="77777777" w:rsidR="00522EAD" w:rsidRPr="00486A89" w:rsidRDefault="00522EAD" w:rsidP="003F5E10">
            <w:pPr>
              <w:pStyle w:val="rowtabella0"/>
              <w:rPr>
                <w:color w:val="002060"/>
                <w:highlight w:val="yellow"/>
              </w:rPr>
            </w:pPr>
            <w:r w:rsidRPr="00486A89">
              <w:rPr>
                <w:color w:val="002060"/>
                <w:highlight w:val="yellow"/>
              </w:rPr>
              <w:t>14/02/2026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A540E" w14:textId="77777777" w:rsidR="00522EAD" w:rsidRPr="00486A89" w:rsidRDefault="00522EAD" w:rsidP="003F5E10">
            <w:pPr>
              <w:pStyle w:val="rowtabella0"/>
              <w:jc w:val="center"/>
              <w:rPr>
                <w:color w:val="002060"/>
                <w:highlight w:val="yellow"/>
              </w:rPr>
            </w:pPr>
            <w:r w:rsidRPr="00486A89">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782EA" w14:textId="77777777" w:rsidR="00522EAD" w:rsidRPr="00486A89" w:rsidRDefault="00522EAD" w:rsidP="003F5E10">
            <w:pPr>
              <w:pStyle w:val="rowtabella0"/>
              <w:rPr>
                <w:color w:val="002060"/>
                <w:highlight w:val="yellow"/>
              </w:rPr>
            </w:pPr>
            <w:r w:rsidRPr="00486A89">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61F26" w14:textId="77777777" w:rsidR="00522EAD" w:rsidRPr="00486A89" w:rsidRDefault="00522EAD" w:rsidP="003F5E10">
            <w:pPr>
              <w:pStyle w:val="rowtabella0"/>
              <w:rPr>
                <w:color w:val="002060"/>
                <w:highlight w:val="yellow"/>
              </w:rPr>
            </w:pPr>
            <w:r w:rsidRPr="00486A89">
              <w:rPr>
                <w:color w:val="002060"/>
                <w:highlight w:val="yellow"/>
              </w:rPr>
              <w:t xml:space="preserve">ACSS MONDOLFO C5 </w:t>
            </w:r>
            <w:proofErr w:type="gramStart"/>
            <w:r w:rsidRPr="00486A89">
              <w:rPr>
                <w:color w:val="002060"/>
                <w:highlight w:val="yellow"/>
              </w:rPr>
              <w:t>SQ.B</w:t>
            </w:r>
            <w:proofErr w:type="gramEnd"/>
            <w:r w:rsidRPr="00486A89">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5F454" w14:textId="701E10BA" w:rsidR="00522EAD" w:rsidRPr="00B24218" w:rsidRDefault="00522EAD" w:rsidP="003F5E1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B4090" w14:textId="77777777" w:rsidR="00522EAD" w:rsidRPr="00B24218" w:rsidRDefault="00522EAD" w:rsidP="003F5E10">
            <w:pPr>
              <w:pStyle w:val="rowtabella0"/>
              <w:jc w:val="center"/>
              <w:rPr>
                <w:color w:val="002060"/>
              </w:rPr>
            </w:pPr>
            <w:r w:rsidRPr="00486A89">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8AC80" w14:textId="77777777" w:rsidR="00522EAD" w:rsidRPr="00B24218" w:rsidRDefault="00522EAD" w:rsidP="003F5E10">
            <w:pPr>
              <w:pStyle w:val="rowtabella0"/>
              <w:jc w:val="center"/>
              <w:rPr>
                <w:color w:val="002060"/>
              </w:rPr>
            </w:pPr>
            <w:r w:rsidRPr="00B24218">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EA2AF" w14:textId="77777777" w:rsidR="00522EAD" w:rsidRPr="00B24218" w:rsidRDefault="00522EAD" w:rsidP="003F5E10">
            <w:pPr>
              <w:rPr>
                <w:color w:val="002060"/>
              </w:rPr>
            </w:pPr>
          </w:p>
        </w:tc>
      </w:tr>
    </w:tbl>
    <w:p w14:paraId="4991FC68" w14:textId="77777777" w:rsidR="00522EAD" w:rsidRPr="00B24218" w:rsidRDefault="00522EAD" w:rsidP="00522EAD">
      <w:pPr>
        <w:pStyle w:val="breakline"/>
        <w:rPr>
          <w:rFonts w:eastAsiaTheme="minorEastAsia"/>
          <w:color w:val="002060"/>
        </w:rPr>
      </w:pPr>
    </w:p>
    <w:p w14:paraId="008CEBD1" w14:textId="77777777" w:rsidR="00522EAD" w:rsidRPr="00B24218" w:rsidRDefault="00522EAD" w:rsidP="00522EAD">
      <w:pPr>
        <w:pStyle w:val="breakline"/>
        <w:rPr>
          <w:color w:val="002060"/>
        </w:rPr>
      </w:pPr>
    </w:p>
    <w:p w14:paraId="6ED500E7" w14:textId="77777777" w:rsidR="00522EAD" w:rsidRPr="00B24218" w:rsidRDefault="00522EAD" w:rsidP="00522EAD">
      <w:pPr>
        <w:pStyle w:val="breakline"/>
        <w:rPr>
          <w:color w:val="002060"/>
        </w:rPr>
      </w:pPr>
    </w:p>
    <w:p w14:paraId="7C908876" w14:textId="77777777" w:rsidR="00522EAD" w:rsidRPr="00B24218" w:rsidRDefault="00522EAD" w:rsidP="00522EAD">
      <w:pPr>
        <w:pStyle w:val="titoloprinc0"/>
        <w:rPr>
          <w:color w:val="002060"/>
        </w:rPr>
      </w:pPr>
      <w:r w:rsidRPr="00B24218">
        <w:rPr>
          <w:color w:val="002060"/>
        </w:rPr>
        <w:t>RISULTATI</w:t>
      </w:r>
    </w:p>
    <w:p w14:paraId="4FD0224F" w14:textId="77777777" w:rsidR="00522EAD" w:rsidRPr="00B24218" w:rsidRDefault="00522EAD" w:rsidP="00522EAD">
      <w:pPr>
        <w:pStyle w:val="breakline"/>
        <w:rPr>
          <w:color w:val="002060"/>
        </w:rPr>
      </w:pPr>
    </w:p>
    <w:p w14:paraId="7EC10BE2" w14:textId="77777777" w:rsidR="00522EAD" w:rsidRPr="00B24218" w:rsidRDefault="00522EAD" w:rsidP="00522EAD">
      <w:pPr>
        <w:pStyle w:val="sottotitolocampionato10"/>
        <w:rPr>
          <w:color w:val="002060"/>
        </w:rPr>
      </w:pPr>
      <w:r w:rsidRPr="00B24218">
        <w:rPr>
          <w:color w:val="002060"/>
        </w:rPr>
        <w:t>RISULTATI UFFICIALI GARE DEL 08/02/2026</w:t>
      </w:r>
    </w:p>
    <w:p w14:paraId="484A4F40" w14:textId="77777777" w:rsidR="00522EAD" w:rsidRPr="00522EAD" w:rsidRDefault="00522EAD" w:rsidP="00522EAD">
      <w:pPr>
        <w:pStyle w:val="sottotitolocampionato20"/>
        <w:spacing w:before="0" w:beforeAutospacing="0" w:after="0" w:afterAutospacing="0"/>
        <w:rPr>
          <w:rFonts w:ascii="Arial" w:hAnsi="Arial" w:cs="Arial"/>
          <w:color w:val="002060"/>
          <w:sz w:val="20"/>
          <w:szCs w:val="20"/>
        </w:rPr>
      </w:pPr>
      <w:r w:rsidRPr="00522EAD">
        <w:rPr>
          <w:rFonts w:ascii="Arial" w:hAnsi="Arial" w:cs="Arial"/>
          <w:color w:val="002060"/>
          <w:sz w:val="20"/>
          <w:szCs w:val="20"/>
        </w:rPr>
        <w:t>Si trascrivono qui di seguito i risultati ufficiali delle gare disputate</w:t>
      </w:r>
    </w:p>
    <w:p w14:paraId="30172742" w14:textId="77777777" w:rsidR="00522EAD" w:rsidRPr="00B24218" w:rsidRDefault="00522EAD" w:rsidP="00522EA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22EAD" w:rsidRPr="00B24218" w14:paraId="4DDC0CDE" w14:textId="77777777" w:rsidTr="003F5E1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2EAD" w:rsidRPr="00B24218" w14:paraId="44BA9401" w14:textId="77777777" w:rsidTr="003F5E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9E3F3" w14:textId="77777777" w:rsidR="00522EAD" w:rsidRPr="00B24218" w:rsidRDefault="00522EAD" w:rsidP="003F5E10">
                  <w:pPr>
                    <w:pStyle w:val="headertabella0"/>
                    <w:rPr>
                      <w:color w:val="002060"/>
                    </w:rPr>
                  </w:pPr>
                  <w:r w:rsidRPr="00B24218">
                    <w:rPr>
                      <w:color w:val="002060"/>
                    </w:rPr>
                    <w:t>GIRONE G - 5 Giornata - A</w:t>
                  </w:r>
                </w:p>
              </w:tc>
            </w:tr>
            <w:tr w:rsidR="00522EAD" w:rsidRPr="00B24218" w14:paraId="400BD8D0" w14:textId="77777777" w:rsidTr="003F5E1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CCC315" w14:textId="77777777" w:rsidR="00522EAD" w:rsidRPr="00B24218" w:rsidRDefault="00522EAD" w:rsidP="003F5E10">
                  <w:pPr>
                    <w:pStyle w:val="rowtabella0"/>
                    <w:rPr>
                      <w:color w:val="002060"/>
                    </w:rPr>
                  </w:pPr>
                  <w:r w:rsidRPr="00B24218">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64C980" w14:textId="77777777" w:rsidR="00522EAD" w:rsidRPr="00B24218" w:rsidRDefault="00522EAD" w:rsidP="003F5E10">
                  <w:pPr>
                    <w:pStyle w:val="rowtabella0"/>
                    <w:rPr>
                      <w:color w:val="002060"/>
                    </w:rPr>
                  </w:pPr>
                  <w:r w:rsidRPr="00B24218">
                    <w:rPr>
                      <w:color w:val="002060"/>
                    </w:rPr>
                    <w:t>- ASCOLI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9341A3" w14:textId="77777777" w:rsidR="00522EAD" w:rsidRPr="00B24218" w:rsidRDefault="00522EAD" w:rsidP="003F5E10">
                  <w:pPr>
                    <w:pStyle w:val="rowtabella0"/>
                    <w:jc w:val="center"/>
                    <w:rPr>
                      <w:color w:val="002060"/>
                    </w:rPr>
                  </w:pPr>
                  <w:r w:rsidRPr="00B24218">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49FA15" w14:textId="77777777" w:rsidR="00522EAD" w:rsidRPr="00B24218" w:rsidRDefault="00522EAD" w:rsidP="003F5E10">
                  <w:pPr>
                    <w:pStyle w:val="rowtabella0"/>
                    <w:jc w:val="center"/>
                    <w:rPr>
                      <w:color w:val="002060"/>
                    </w:rPr>
                  </w:pPr>
                  <w:r w:rsidRPr="00B24218">
                    <w:rPr>
                      <w:color w:val="002060"/>
                    </w:rPr>
                    <w:t> </w:t>
                  </w:r>
                </w:p>
              </w:tc>
            </w:tr>
            <w:tr w:rsidR="00522EAD" w:rsidRPr="00B24218" w14:paraId="64D69DED"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896D98" w14:textId="77777777" w:rsidR="00522EAD" w:rsidRPr="00B24218" w:rsidRDefault="00522EAD" w:rsidP="003F5E10">
                  <w:pPr>
                    <w:pStyle w:val="rowtabella0"/>
                    <w:rPr>
                      <w:color w:val="002060"/>
                    </w:rPr>
                  </w:pPr>
                  <w:r w:rsidRPr="00B24218">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3E2561" w14:textId="77777777" w:rsidR="00522EAD" w:rsidRPr="00B24218" w:rsidRDefault="00522EAD" w:rsidP="003F5E10">
                  <w:pPr>
                    <w:pStyle w:val="rowtabella0"/>
                    <w:rPr>
                      <w:color w:val="002060"/>
                    </w:rPr>
                  </w:pPr>
                  <w:r w:rsidRPr="00B24218">
                    <w:rPr>
                      <w:color w:val="002060"/>
                    </w:rPr>
                    <w:t>- CERRETO D ESI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2CC6D0" w14:textId="77777777" w:rsidR="00522EAD" w:rsidRPr="00B24218" w:rsidRDefault="00522EAD" w:rsidP="003F5E10">
                  <w:pPr>
                    <w:pStyle w:val="rowtabella0"/>
                    <w:jc w:val="center"/>
                    <w:rPr>
                      <w:color w:val="002060"/>
                    </w:rPr>
                  </w:pPr>
                  <w:r w:rsidRPr="00B24218">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D40BD4" w14:textId="77777777" w:rsidR="00522EAD" w:rsidRPr="00B24218" w:rsidRDefault="00522EAD" w:rsidP="003F5E10">
                  <w:pPr>
                    <w:pStyle w:val="rowtabella0"/>
                    <w:jc w:val="center"/>
                    <w:rPr>
                      <w:color w:val="002060"/>
                    </w:rPr>
                  </w:pPr>
                  <w:r w:rsidRPr="00B24218">
                    <w:rPr>
                      <w:color w:val="002060"/>
                    </w:rPr>
                    <w:t> </w:t>
                  </w:r>
                </w:p>
              </w:tc>
            </w:tr>
            <w:tr w:rsidR="00522EAD" w:rsidRPr="00B24218" w14:paraId="023C0F88"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758C1B" w14:textId="77777777" w:rsidR="00522EAD" w:rsidRPr="00B24218" w:rsidRDefault="00522EAD" w:rsidP="003F5E10">
                  <w:pPr>
                    <w:pStyle w:val="rowtabella0"/>
                    <w:rPr>
                      <w:color w:val="002060"/>
                    </w:rPr>
                  </w:pPr>
                  <w:r w:rsidRPr="00B24218">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8C96B6" w14:textId="77777777" w:rsidR="00522EAD" w:rsidRPr="00B24218" w:rsidRDefault="00522EAD" w:rsidP="003F5E10">
                  <w:pPr>
                    <w:pStyle w:val="rowtabella0"/>
                    <w:rPr>
                      <w:color w:val="002060"/>
                    </w:rPr>
                  </w:pPr>
                  <w:r w:rsidRPr="00B24218">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7EB914" w14:textId="77777777" w:rsidR="00522EAD" w:rsidRPr="00B24218" w:rsidRDefault="00522EAD" w:rsidP="003F5E10">
                  <w:pPr>
                    <w:pStyle w:val="rowtabella0"/>
                    <w:jc w:val="center"/>
                    <w:rPr>
                      <w:color w:val="002060"/>
                    </w:rPr>
                  </w:pPr>
                  <w:r w:rsidRPr="00B24218">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8F22F0" w14:textId="77777777" w:rsidR="00522EAD" w:rsidRPr="00B24218" w:rsidRDefault="00522EAD" w:rsidP="003F5E10">
                  <w:pPr>
                    <w:pStyle w:val="rowtabella0"/>
                    <w:jc w:val="center"/>
                    <w:rPr>
                      <w:color w:val="002060"/>
                    </w:rPr>
                  </w:pPr>
                  <w:r w:rsidRPr="00B24218">
                    <w:rPr>
                      <w:color w:val="002060"/>
                    </w:rPr>
                    <w:t> </w:t>
                  </w:r>
                </w:p>
              </w:tc>
            </w:tr>
            <w:tr w:rsidR="00522EAD" w:rsidRPr="00B24218" w14:paraId="18420055" w14:textId="77777777" w:rsidTr="003F5E1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2C8CAD" w14:textId="77777777" w:rsidR="00522EAD" w:rsidRPr="00B24218" w:rsidRDefault="00522EAD" w:rsidP="003F5E10">
                  <w:pPr>
                    <w:pStyle w:val="rowtabella0"/>
                    <w:rPr>
                      <w:color w:val="002060"/>
                    </w:rPr>
                  </w:pPr>
                  <w:r w:rsidRPr="00B24218">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1DB280" w14:textId="77777777" w:rsidR="00522EAD" w:rsidRPr="00B24218" w:rsidRDefault="00522EAD" w:rsidP="003F5E10">
                  <w:pPr>
                    <w:pStyle w:val="rowtabella0"/>
                    <w:rPr>
                      <w:color w:val="002060"/>
                    </w:rPr>
                  </w:pPr>
                  <w:r w:rsidRPr="00B24218">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55A752" w14:textId="77777777" w:rsidR="00522EAD" w:rsidRPr="00B24218" w:rsidRDefault="00522EAD" w:rsidP="003F5E10">
                  <w:pPr>
                    <w:pStyle w:val="rowtabella0"/>
                    <w:jc w:val="center"/>
                    <w:rPr>
                      <w:color w:val="002060"/>
                    </w:rPr>
                  </w:pPr>
                  <w:r w:rsidRPr="00B24218">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00F84A" w14:textId="77777777" w:rsidR="00522EAD" w:rsidRPr="00B24218" w:rsidRDefault="00522EAD" w:rsidP="003F5E10">
                  <w:pPr>
                    <w:pStyle w:val="rowtabella0"/>
                    <w:jc w:val="center"/>
                    <w:rPr>
                      <w:color w:val="002060"/>
                    </w:rPr>
                  </w:pPr>
                  <w:r w:rsidRPr="00B24218">
                    <w:rPr>
                      <w:color w:val="002060"/>
                    </w:rPr>
                    <w:t> </w:t>
                  </w:r>
                </w:p>
              </w:tc>
            </w:tr>
            <w:tr w:rsidR="00522EAD" w:rsidRPr="00B24218" w14:paraId="0256A761" w14:textId="77777777" w:rsidTr="003F5E10">
              <w:tc>
                <w:tcPr>
                  <w:tcW w:w="4700" w:type="dxa"/>
                  <w:gridSpan w:val="4"/>
                  <w:tcBorders>
                    <w:top w:val="nil"/>
                    <w:left w:val="nil"/>
                    <w:bottom w:val="nil"/>
                    <w:right w:val="nil"/>
                  </w:tcBorders>
                  <w:tcMar>
                    <w:top w:w="20" w:type="dxa"/>
                    <w:left w:w="20" w:type="dxa"/>
                    <w:bottom w:w="20" w:type="dxa"/>
                    <w:right w:w="20" w:type="dxa"/>
                  </w:tcMar>
                  <w:vAlign w:val="center"/>
                  <w:hideMark/>
                </w:tcPr>
                <w:p w14:paraId="3713815D" w14:textId="77777777" w:rsidR="00522EAD" w:rsidRPr="00B24218" w:rsidRDefault="00522EAD" w:rsidP="003F5E10">
                  <w:pPr>
                    <w:pStyle w:val="rowtabella0"/>
                    <w:rPr>
                      <w:color w:val="002060"/>
                    </w:rPr>
                  </w:pPr>
                  <w:r w:rsidRPr="00B24218">
                    <w:rPr>
                      <w:color w:val="002060"/>
                    </w:rPr>
                    <w:t>(1) - disputata il 07/02/2026</w:t>
                  </w:r>
                </w:p>
              </w:tc>
            </w:tr>
          </w:tbl>
          <w:p w14:paraId="515FD881" w14:textId="77777777" w:rsidR="00522EAD" w:rsidRPr="00B24218" w:rsidRDefault="00522EAD" w:rsidP="003F5E1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2EAD" w:rsidRPr="00B24218" w14:paraId="0AE6B5C2" w14:textId="77777777" w:rsidTr="003F5E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1A368" w14:textId="77777777" w:rsidR="00522EAD" w:rsidRPr="00B24218" w:rsidRDefault="00522EAD" w:rsidP="003F5E10">
                  <w:pPr>
                    <w:pStyle w:val="headertabella0"/>
                    <w:rPr>
                      <w:color w:val="002060"/>
                    </w:rPr>
                  </w:pPr>
                  <w:r w:rsidRPr="00B24218">
                    <w:rPr>
                      <w:color w:val="002060"/>
                    </w:rPr>
                    <w:t>GIRONE SA - 5 Giornata - A</w:t>
                  </w:r>
                </w:p>
              </w:tc>
            </w:tr>
            <w:tr w:rsidR="00522EAD" w:rsidRPr="00B24218" w14:paraId="1703C54F" w14:textId="77777777" w:rsidTr="003F5E1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D7994F" w14:textId="77777777" w:rsidR="00522EAD" w:rsidRPr="00B24218" w:rsidRDefault="00522EAD" w:rsidP="003F5E10">
                  <w:pPr>
                    <w:pStyle w:val="rowtabella0"/>
                    <w:rPr>
                      <w:color w:val="002060"/>
                    </w:rPr>
                  </w:pPr>
                  <w:r w:rsidRPr="00B24218">
                    <w:rPr>
                      <w:color w:val="002060"/>
                    </w:rPr>
                    <w:t xml:space="preserve">(1) ACSS MONDOLFO C5 </w:t>
                  </w:r>
                  <w:proofErr w:type="gramStart"/>
                  <w:r w:rsidRPr="00B24218">
                    <w:rPr>
                      <w:color w:val="002060"/>
                    </w:rPr>
                    <w:t>SQ.B</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2150A1" w14:textId="77777777" w:rsidR="00522EAD" w:rsidRPr="00B24218" w:rsidRDefault="00522EAD" w:rsidP="003F5E10">
                  <w:pPr>
                    <w:pStyle w:val="rowtabella0"/>
                    <w:rPr>
                      <w:color w:val="002060"/>
                    </w:rPr>
                  </w:pPr>
                  <w:r w:rsidRPr="00B24218">
                    <w:rPr>
                      <w:color w:val="002060"/>
                    </w:rPr>
                    <w:t xml:space="preserve">- </w:t>
                  </w:r>
                  <w:proofErr w:type="gramStart"/>
                  <w:r w:rsidRPr="00B24218">
                    <w:rPr>
                      <w:color w:val="002060"/>
                    </w:rPr>
                    <w:t>CITTA</w:t>
                  </w:r>
                  <w:proofErr w:type="gramEnd"/>
                  <w:r w:rsidRPr="00B24218">
                    <w:rPr>
                      <w:color w:val="002060"/>
                    </w:rPr>
                    <w:t xml:space="preserve"> DI OSTRA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1EFDAB" w14:textId="77777777" w:rsidR="00522EAD" w:rsidRPr="00B24218" w:rsidRDefault="00522EAD" w:rsidP="003F5E10">
                  <w:pPr>
                    <w:pStyle w:val="rowtabella0"/>
                    <w:jc w:val="center"/>
                    <w:rPr>
                      <w:color w:val="002060"/>
                    </w:rPr>
                  </w:pPr>
                  <w:r w:rsidRPr="00B24218">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F6400C" w14:textId="77777777" w:rsidR="00522EAD" w:rsidRPr="00B24218" w:rsidRDefault="00522EAD" w:rsidP="003F5E10">
                  <w:pPr>
                    <w:pStyle w:val="rowtabella0"/>
                    <w:jc w:val="center"/>
                    <w:rPr>
                      <w:color w:val="002060"/>
                    </w:rPr>
                  </w:pPr>
                  <w:r w:rsidRPr="00B24218">
                    <w:rPr>
                      <w:color w:val="002060"/>
                    </w:rPr>
                    <w:t> </w:t>
                  </w:r>
                </w:p>
              </w:tc>
            </w:tr>
            <w:tr w:rsidR="00522EAD" w:rsidRPr="00B24218" w14:paraId="4B55AA2A"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B51CFA" w14:textId="77777777" w:rsidR="00522EAD" w:rsidRPr="00B24218" w:rsidRDefault="00522EAD" w:rsidP="003F5E10">
                  <w:pPr>
                    <w:pStyle w:val="rowtabella0"/>
                    <w:rPr>
                      <w:color w:val="002060"/>
                    </w:rPr>
                  </w:pPr>
                  <w:r w:rsidRPr="00B24218">
                    <w:rPr>
                      <w:color w:val="002060"/>
                    </w:rPr>
                    <w:t xml:space="preserve">AUDAX 1970 </w:t>
                  </w:r>
                  <w:proofErr w:type="gramStart"/>
                  <w:r w:rsidRPr="00B24218">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255BEA" w14:textId="77777777" w:rsidR="00522EAD" w:rsidRPr="00B24218" w:rsidRDefault="00522EAD" w:rsidP="003F5E10">
                  <w:pPr>
                    <w:pStyle w:val="rowtabella0"/>
                    <w:rPr>
                      <w:color w:val="002060"/>
                    </w:rPr>
                  </w:pPr>
                  <w:r w:rsidRPr="00B24218">
                    <w:rPr>
                      <w:color w:val="002060"/>
                    </w:rPr>
                    <w:t>- ACSS MONDOLFO C5 SQ.C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440995" w14:textId="77777777" w:rsidR="00522EAD" w:rsidRPr="00B24218" w:rsidRDefault="00522EAD" w:rsidP="003F5E10">
                  <w:pPr>
                    <w:pStyle w:val="rowtabella0"/>
                    <w:jc w:val="center"/>
                    <w:rPr>
                      <w:color w:val="002060"/>
                    </w:rPr>
                  </w:pPr>
                  <w:r w:rsidRPr="00B24218">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30706C" w14:textId="77777777" w:rsidR="00522EAD" w:rsidRPr="00B24218" w:rsidRDefault="00522EAD" w:rsidP="003F5E10">
                  <w:pPr>
                    <w:pStyle w:val="rowtabella0"/>
                    <w:jc w:val="center"/>
                    <w:rPr>
                      <w:color w:val="002060"/>
                    </w:rPr>
                  </w:pPr>
                  <w:r w:rsidRPr="00B24218">
                    <w:rPr>
                      <w:color w:val="002060"/>
                    </w:rPr>
                    <w:t> </w:t>
                  </w:r>
                </w:p>
              </w:tc>
            </w:tr>
            <w:tr w:rsidR="00522EAD" w:rsidRPr="00B24218" w14:paraId="660E48B6"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6DD950" w14:textId="77777777" w:rsidR="00522EAD" w:rsidRPr="00B24218" w:rsidRDefault="00522EAD" w:rsidP="003F5E10">
                  <w:pPr>
                    <w:pStyle w:val="rowtabella0"/>
                    <w:rPr>
                      <w:color w:val="002060"/>
                    </w:rPr>
                  </w:pPr>
                  <w:r w:rsidRPr="00B24218">
                    <w:rPr>
                      <w:color w:val="002060"/>
                    </w:rPr>
                    <w:t>BULDOG T.N.T. LUCREZISQ.B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36938E" w14:textId="77777777" w:rsidR="00522EAD" w:rsidRPr="00B24218" w:rsidRDefault="00522EAD" w:rsidP="003F5E10">
                  <w:pPr>
                    <w:pStyle w:val="rowtabella0"/>
                    <w:rPr>
                      <w:color w:val="002060"/>
                    </w:rPr>
                  </w:pPr>
                  <w:r w:rsidRPr="00B24218">
                    <w:rPr>
                      <w:color w:val="002060"/>
                    </w:rPr>
                    <w:t xml:space="preserve">- ITALSERVICE C5 </w:t>
                  </w:r>
                  <w:proofErr w:type="gramStart"/>
                  <w:r w:rsidRPr="00B24218">
                    <w:rPr>
                      <w:color w:val="002060"/>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C7589F" w14:textId="77777777" w:rsidR="00522EAD" w:rsidRPr="00B24218" w:rsidRDefault="00522EAD" w:rsidP="003F5E10">
                  <w:pPr>
                    <w:pStyle w:val="rowtabella0"/>
                    <w:jc w:val="center"/>
                    <w:rPr>
                      <w:color w:val="002060"/>
                    </w:rPr>
                  </w:pPr>
                  <w:r w:rsidRPr="00B24218">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9FA1C7" w14:textId="77777777" w:rsidR="00522EAD" w:rsidRPr="00B24218" w:rsidRDefault="00522EAD" w:rsidP="003F5E10">
                  <w:pPr>
                    <w:pStyle w:val="rowtabella0"/>
                    <w:jc w:val="center"/>
                    <w:rPr>
                      <w:color w:val="002060"/>
                    </w:rPr>
                  </w:pPr>
                  <w:r w:rsidRPr="00B24218">
                    <w:rPr>
                      <w:color w:val="002060"/>
                    </w:rPr>
                    <w:t> </w:t>
                  </w:r>
                </w:p>
              </w:tc>
            </w:tr>
            <w:tr w:rsidR="00522EAD" w:rsidRPr="00B24218" w14:paraId="06D7BEDE"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08687A" w14:textId="77777777" w:rsidR="00522EAD" w:rsidRPr="00B24218" w:rsidRDefault="00522EAD" w:rsidP="003F5E10">
                  <w:pPr>
                    <w:pStyle w:val="rowtabella0"/>
                    <w:rPr>
                      <w:color w:val="002060"/>
                    </w:rPr>
                  </w:pPr>
                  <w:r w:rsidRPr="00B24218">
                    <w:rPr>
                      <w:color w:val="002060"/>
                    </w:rPr>
                    <w:t>(1)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9CDB8C" w14:textId="77777777" w:rsidR="00522EAD" w:rsidRPr="00B24218" w:rsidRDefault="00522EAD" w:rsidP="003F5E10">
                  <w:pPr>
                    <w:pStyle w:val="rowtabella0"/>
                    <w:rPr>
                      <w:color w:val="002060"/>
                    </w:rPr>
                  </w:pPr>
                  <w:r w:rsidRPr="00B24218">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9F71C9" w14:textId="77777777" w:rsidR="00522EAD" w:rsidRPr="00B24218" w:rsidRDefault="00522EAD" w:rsidP="003F5E10">
                  <w:pPr>
                    <w:pStyle w:val="rowtabella0"/>
                    <w:jc w:val="center"/>
                    <w:rPr>
                      <w:color w:val="002060"/>
                    </w:rPr>
                  </w:pPr>
                  <w:r w:rsidRPr="00B24218">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DD0363" w14:textId="77777777" w:rsidR="00522EAD" w:rsidRPr="00B24218" w:rsidRDefault="00522EAD" w:rsidP="003F5E10">
                  <w:pPr>
                    <w:pStyle w:val="rowtabella0"/>
                    <w:jc w:val="center"/>
                    <w:rPr>
                      <w:color w:val="002060"/>
                    </w:rPr>
                  </w:pPr>
                  <w:r w:rsidRPr="00B24218">
                    <w:rPr>
                      <w:color w:val="002060"/>
                    </w:rPr>
                    <w:t> </w:t>
                  </w:r>
                </w:p>
              </w:tc>
            </w:tr>
            <w:tr w:rsidR="00522EAD" w:rsidRPr="00B24218" w14:paraId="1CCA95A3" w14:textId="77777777" w:rsidTr="003F5E1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C1EC38" w14:textId="77777777" w:rsidR="00522EAD" w:rsidRPr="00B24218" w:rsidRDefault="00522EAD" w:rsidP="003F5E10">
                  <w:pPr>
                    <w:pStyle w:val="rowtabella0"/>
                    <w:rPr>
                      <w:color w:val="002060"/>
                    </w:rPr>
                  </w:pPr>
                  <w:r w:rsidRPr="00B24218">
                    <w:rPr>
                      <w:color w:val="002060"/>
                    </w:rPr>
                    <w:t>CSI GAUDIO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FE235" w14:textId="77777777" w:rsidR="00522EAD" w:rsidRPr="00B24218" w:rsidRDefault="00522EAD" w:rsidP="003F5E10">
                  <w:pPr>
                    <w:pStyle w:val="rowtabella0"/>
                    <w:rPr>
                      <w:color w:val="002060"/>
                    </w:rPr>
                  </w:pPr>
                  <w:r w:rsidRPr="00B24218">
                    <w:rPr>
                      <w:color w:val="002060"/>
                    </w:rPr>
                    <w:t>- SPORTFLY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E5D822" w14:textId="77777777" w:rsidR="00522EAD" w:rsidRPr="00B24218" w:rsidRDefault="00522EAD" w:rsidP="003F5E10">
                  <w:pPr>
                    <w:pStyle w:val="rowtabella0"/>
                    <w:jc w:val="center"/>
                    <w:rPr>
                      <w:color w:val="002060"/>
                    </w:rPr>
                  </w:pPr>
                  <w:r w:rsidRPr="00B24218">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A151C3" w14:textId="77777777" w:rsidR="00522EAD" w:rsidRPr="00B24218" w:rsidRDefault="00522EAD" w:rsidP="003F5E10">
                  <w:pPr>
                    <w:pStyle w:val="rowtabella0"/>
                    <w:jc w:val="center"/>
                    <w:rPr>
                      <w:color w:val="002060"/>
                    </w:rPr>
                  </w:pPr>
                  <w:r w:rsidRPr="00B24218">
                    <w:rPr>
                      <w:color w:val="002060"/>
                    </w:rPr>
                    <w:t> </w:t>
                  </w:r>
                </w:p>
              </w:tc>
            </w:tr>
            <w:tr w:rsidR="00522EAD" w:rsidRPr="00B24218" w14:paraId="507F7474" w14:textId="77777777" w:rsidTr="003F5E10">
              <w:tc>
                <w:tcPr>
                  <w:tcW w:w="4700" w:type="dxa"/>
                  <w:gridSpan w:val="4"/>
                  <w:tcBorders>
                    <w:top w:val="nil"/>
                    <w:left w:val="nil"/>
                    <w:bottom w:val="nil"/>
                    <w:right w:val="nil"/>
                  </w:tcBorders>
                  <w:tcMar>
                    <w:top w:w="20" w:type="dxa"/>
                    <w:left w:w="20" w:type="dxa"/>
                    <w:bottom w:w="20" w:type="dxa"/>
                    <w:right w:w="20" w:type="dxa"/>
                  </w:tcMar>
                  <w:vAlign w:val="center"/>
                  <w:hideMark/>
                </w:tcPr>
                <w:p w14:paraId="22DB41FE" w14:textId="77777777" w:rsidR="00522EAD" w:rsidRPr="00B24218" w:rsidRDefault="00522EAD" w:rsidP="003F5E10">
                  <w:pPr>
                    <w:pStyle w:val="rowtabella0"/>
                    <w:rPr>
                      <w:color w:val="002060"/>
                    </w:rPr>
                  </w:pPr>
                  <w:r w:rsidRPr="00B24218">
                    <w:rPr>
                      <w:color w:val="002060"/>
                    </w:rPr>
                    <w:lastRenderedPageBreak/>
                    <w:t>(1) - disputata il 07/02/2026</w:t>
                  </w:r>
                </w:p>
              </w:tc>
            </w:tr>
          </w:tbl>
          <w:p w14:paraId="44A37569" w14:textId="77777777" w:rsidR="00522EAD" w:rsidRPr="00B24218" w:rsidRDefault="00522EAD" w:rsidP="003F5E10">
            <w:pPr>
              <w:rPr>
                <w:color w:val="002060"/>
              </w:rPr>
            </w:pPr>
          </w:p>
        </w:tc>
      </w:tr>
    </w:tbl>
    <w:p w14:paraId="0DE684AE" w14:textId="77777777" w:rsidR="00522EAD" w:rsidRPr="00B24218" w:rsidRDefault="00522EAD" w:rsidP="00522EA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22EAD" w:rsidRPr="00B24218" w14:paraId="3F196272" w14:textId="77777777" w:rsidTr="003F5E1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2EAD" w:rsidRPr="00B24218" w14:paraId="51E44326" w14:textId="77777777" w:rsidTr="003F5E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CCD7E" w14:textId="77777777" w:rsidR="00522EAD" w:rsidRPr="00B24218" w:rsidRDefault="00522EAD" w:rsidP="003F5E10">
                  <w:pPr>
                    <w:pStyle w:val="headertabella0"/>
                    <w:rPr>
                      <w:color w:val="002060"/>
                    </w:rPr>
                  </w:pPr>
                  <w:r w:rsidRPr="00B24218">
                    <w:rPr>
                      <w:color w:val="002060"/>
                    </w:rPr>
                    <w:t>GIRONE SB - 5 Giornata - A</w:t>
                  </w:r>
                </w:p>
              </w:tc>
            </w:tr>
            <w:tr w:rsidR="00522EAD" w:rsidRPr="00B24218" w14:paraId="4178B883" w14:textId="77777777" w:rsidTr="003F5E1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F0E39E" w14:textId="77777777" w:rsidR="00522EAD" w:rsidRPr="00B24218" w:rsidRDefault="00522EAD" w:rsidP="003F5E10">
                  <w:pPr>
                    <w:pStyle w:val="rowtabella0"/>
                    <w:rPr>
                      <w:color w:val="002060"/>
                    </w:rPr>
                  </w:pPr>
                  <w:r w:rsidRPr="00B24218">
                    <w:rPr>
                      <w:color w:val="002060"/>
                    </w:rPr>
                    <w:t>FIGHT BULLS CORRIDONIA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5903F0" w14:textId="77777777" w:rsidR="00522EAD" w:rsidRPr="00B24218" w:rsidRDefault="00522EAD" w:rsidP="003F5E10">
                  <w:pPr>
                    <w:pStyle w:val="rowtabella0"/>
                    <w:rPr>
                      <w:color w:val="002060"/>
                    </w:rPr>
                  </w:pPr>
                  <w:r w:rsidRPr="00B24218">
                    <w:rPr>
                      <w:color w:val="002060"/>
                    </w:rPr>
                    <w:t xml:space="preserve">- SPORTING GROTTAMMARE </w:t>
                  </w:r>
                  <w:proofErr w:type="spellStart"/>
                  <w:proofErr w:type="gramStart"/>
                  <w:r w:rsidRPr="00B24218">
                    <w:rPr>
                      <w:color w:val="002060"/>
                    </w:rPr>
                    <w:t>sq.B</w:t>
                  </w:r>
                  <w:proofErr w:type="spellEnd"/>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F8B200" w14:textId="77777777" w:rsidR="00522EAD" w:rsidRPr="00B24218" w:rsidRDefault="00522EAD" w:rsidP="003F5E10">
                  <w:pPr>
                    <w:pStyle w:val="rowtabella0"/>
                    <w:jc w:val="center"/>
                    <w:rPr>
                      <w:color w:val="002060"/>
                    </w:rPr>
                  </w:pPr>
                  <w:r w:rsidRPr="00B24218">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D1A375" w14:textId="77777777" w:rsidR="00522EAD" w:rsidRPr="00B24218" w:rsidRDefault="00522EAD" w:rsidP="003F5E10">
                  <w:pPr>
                    <w:pStyle w:val="rowtabella0"/>
                    <w:jc w:val="center"/>
                    <w:rPr>
                      <w:color w:val="002060"/>
                    </w:rPr>
                  </w:pPr>
                  <w:r w:rsidRPr="00B24218">
                    <w:rPr>
                      <w:color w:val="002060"/>
                    </w:rPr>
                    <w:t> </w:t>
                  </w:r>
                </w:p>
              </w:tc>
            </w:tr>
            <w:tr w:rsidR="00522EAD" w:rsidRPr="00B24218" w14:paraId="493C1BEC"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4B60EA" w14:textId="77777777" w:rsidR="00522EAD" w:rsidRPr="00B24218" w:rsidRDefault="00522EAD" w:rsidP="003F5E10">
                  <w:pPr>
                    <w:pStyle w:val="rowtabella0"/>
                    <w:rPr>
                      <w:color w:val="002060"/>
                    </w:rPr>
                  </w:pPr>
                  <w:r w:rsidRPr="00B24218">
                    <w:rPr>
                      <w:color w:val="002060"/>
                    </w:rPr>
                    <w:t>LORETO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D1DD5B" w14:textId="77777777" w:rsidR="00522EAD" w:rsidRPr="00B24218" w:rsidRDefault="00522EAD" w:rsidP="003F5E10">
                  <w:pPr>
                    <w:pStyle w:val="rowtabella0"/>
                    <w:rPr>
                      <w:color w:val="002060"/>
                    </w:rPr>
                  </w:pPr>
                  <w:r w:rsidRPr="00B24218">
                    <w:rPr>
                      <w:color w:val="002060"/>
                    </w:rPr>
                    <w:t>- PASTADICAMERINO GAGLIOLE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25B890" w14:textId="77777777" w:rsidR="00522EAD" w:rsidRPr="00B24218" w:rsidRDefault="00522EAD" w:rsidP="003F5E10">
                  <w:pPr>
                    <w:pStyle w:val="rowtabella0"/>
                    <w:jc w:val="center"/>
                    <w:rPr>
                      <w:color w:val="002060"/>
                    </w:rPr>
                  </w:pPr>
                  <w:r w:rsidRPr="00B24218">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26313E" w14:textId="77777777" w:rsidR="00522EAD" w:rsidRPr="00B24218" w:rsidRDefault="00522EAD" w:rsidP="003F5E10">
                  <w:pPr>
                    <w:pStyle w:val="rowtabella0"/>
                    <w:jc w:val="center"/>
                    <w:rPr>
                      <w:color w:val="002060"/>
                    </w:rPr>
                  </w:pPr>
                  <w:r w:rsidRPr="00B24218">
                    <w:rPr>
                      <w:color w:val="002060"/>
                    </w:rPr>
                    <w:t> </w:t>
                  </w:r>
                </w:p>
              </w:tc>
            </w:tr>
            <w:tr w:rsidR="00522EAD" w:rsidRPr="00B24218" w14:paraId="02D5FE55" w14:textId="77777777" w:rsidTr="003F5E1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080514" w14:textId="77777777" w:rsidR="00522EAD" w:rsidRPr="00B24218" w:rsidRDefault="00522EAD" w:rsidP="003F5E10">
                  <w:pPr>
                    <w:pStyle w:val="rowtabella0"/>
                    <w:rPr>
                      <w:color w:val="002060"/>
                    </w:rPr>
                  </w:pPr>
                  <w:r w:rsidRPr="00B24218">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B789AA" w14:textId="77777777" w:rsidR="00522EAD" w:rsidRPr="00B24218" w:rsidRDefault="00522EAD" w:rsidP="003F5E10">
                  <w:pPr>
                    <w:pStyle w:val="rowtabella0"/>
                    <w:rPr>
                      <w:color w:val="002060"/>
                    </w:rPr>
                  </w:pPr>
                  <w:r w:rsidRPr="00B24218">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28F77B" w14:textId="77777777" w:rsidR="00522EAD" w:rsidRPr="00B24218" w:rsidRDefault="00522EAD" w:rsidP="003F5E10">
                  <w:pPr>
                    <w:pStyle w:val="rowtabella0"/>
                    <w:jc w:val="center"/>
                    <w:rPr>
                      <w:color w:val="002060"/>
                    </w:rPr>
                  </w:pPr>
                  <w:r w:rsidRPr="00B24218">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AAF06A" w14:textId="77777777" w:rsidR="00522EAD" w:rsidRPr="00B24218" w:rsidRDefault="00522EAD" w:rsidP="003F5E10">
                  <w:pPr>
                    <w:pStyle w:val="rowtabella0"/>
                    <w:jc w:val="center"/>
                    <w:rPr>
                      <w:color w:val="002060"/>
                    </w:rPr>
                  </w:pPr>
                  <w:r w:rsidRPr="00B24218">
                    <w:rPr>
                      <w:color w:val="002060"/>
                    </w:rPr>
                    <w:t> </w:t>
                  </w:r>
                </w:p>
              </w:tc>
            </w:tr>
            <w:tr w:rsidR="00522EAD" w:rsidRPr="00B24218" w14:paraId="72C9B53F" w14:textId="77777777" w:rsidTr="003F5E1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8AC4F7" w14:textId="77777777" w:rsidR="00522EAD" w:rsidRPr="00B24218" w:rsidRDefault="00522EAD" w:rsidP="003F5E10">
                  <w:pPr>
                    <w:pStyle w:val="rowtabella0"/>
                    <w:rPr>
                      <w:color w:val="002060"/>
                    </w:rPr>
                  </w:pPr>
                  <w:r w:rsidRPr="00B24218">
                    <w:rPr>
                      <w:color w:val="002060"/>
                    </w:rPr>
                    <w:t>(1) 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B31983" w14:textId="77777777" w:rsidR="00522EAD" w:rsidRPr="00B24218" w:rsidRDefault="00522EAD" w:rsidP="003F5E10">
                  <w:pPr>
                    <w:pStyle w:val="rowtabella0"/>
                    <w:rPr>
                      <w:color w:val="002060"/>
                    </w:rPr>
                  </w:pPr>
                  <w:r w:rsidRPr="00B24218">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E6A902" w14:textId="77777777" w:rsidR="00522EAD" w:rsidRPr="00B24218" w:rsidRDefault="00522EAD" w:rsidP="003F5E10">
                  <w:pPr>
                    <w:pStyle w:val="rowtabella0"/>
                    <w:jc w:val="center"/>
                    <w:rPr>
                      <w:color w:val="002060"/>
                    </w:rPr>
                  </w:pPr>
                  <w:r w:rsidRPr="00B24218">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EE734A" w14:textId="77777777" w:rsidR="00522EAD" w:rsidRPr="00B24218" w:rsidRDefault="00522EAD" w:rsidP="003F5E10">
                  <w:pPr>
                    <w:pStyle w:val="rowtabella0"/>
                    <w:jc w:val="center"/>
                    <w:rPr>
                      <w:color w:val="002060"/>
                    </w:rPr>
                  </w:pPr>
                  <w:r w:rsidRPr="00B24218">
                    <w:rPr>
                      <w:color w:val="002060"/>
                    </w:rPr>
                    <w:t> </w:t>
                  </w:r>
                </w:p>
              </w:tc>
            </w:tr>
            <w:tr w:rsidR="00522EAD" w:rsidRPr="00B24218" w14:paraId="5BCCBBCF" w14:textId="77777777" w:rsidTr="003F5E10">
              <w:tc>
                <w:tcPr>
                  <w:tcW w:w="4700" w:type="dxa"/>
                  <w:gridSpan w:val="4"/>
                  <w:tcBorders>
                    <w:top w:val="nil"/>
                    <w:left w:val="nil"/>
                    <w:bottom w:val="nil"/>
                    <w:right w:val="nil"/>
                  </w:tcBorders>
                  <w:tcMar>
                    <w:top w:w="20" w:type="dxa"/>
                    <w:left w:w="20" w:type="dxa"/>
                    <w:bottom w:w="20" w:type="dxa"/>
                    <w:right w:w="20" w:type="dxa"/>
                  </w:tcMar>
                  <w:vAlign w:val="center"/>
                  <w:hideMark/>
                </w:tcPr>
                <w:p w14:paraId="3F3B2A26" w14:textId="77777777" w:rsidR="00522EAD" w:rsidRPr="00B24218" w:rsidRDefault="00522EAD" w:rsidP="003F5E10">
                  <w:pPr>
                    <w:pStyle w:val="rowtabella0"/>
                    <w:rPr>
                      <w:color w:val="002060"/>
                    </w:rPr>
                  </w:pPr>
                  <w:r w:rsidRPr="00B24218">
                    <w:rPr>
                      <w:color w:val="002060"/>
                    </w:rPr>
                    <w:t>(1) - disputata il 07/02/2026</w:t>
                  </w:r>
                </w:p>
              </w:tc>
            </w:tr>
          </w:tbl>
          <w:p w14:paraId="584DE364" w14:textId="77777777" w:rsidR="00522EAD" w:rsidRPr="00B24218" w:rsidRDefault="00522EAD" w:rsidP="003F5E10">
            <w:pPr>
              <w:rPr>
                <w:color w:val="002060"/>
              </w:rPr>
            </w:pPr>
          </w:p>
        </w:tc>
      </w:tr>
    </w:tbl>
    <w:p w14:paraId="4BE29790" w14:textId="77777777" w:rsidR="00522EAD" w:rsidRPr="00B24218" w:rsidRDefault="00522EAD" w:rsidP="00522EAD">
      <w:pPr>
        <w:pStyle w:val="breakline"/>
        <w:rPr>
          <w:rFonts w:eastAsiaTheme="minorEastAsia"/>
          <w:color w:val="002060"/>
        </w:rPr>
      </w:pPr>
    </w:p>
    <w:p w14:paraId="4EDD5B95" w14:textId="77777777" w:rsidR="00522EAD" w:rsidRPr="00B24218" w:rsidRDefault="00522EAD" w:rsidP="00522EAD">
      <w:pPr>
        <w:pStyle w:val="breakline"/>
        <w:rPr>
          <w:color w:val="002060"/>
        </w:rPr>
      </w:pPr>
    </w:p>
    <w:p w14:paraId="1D0F4F07" w14:textId="77777777" w:rsidR="00522EAD" w:rsidRPr="00B24218" w:rsidRDefault="00522EAD" w:rsidP="00522EAD">
      <w:pPr>
        <w:pStyle w:val="titoloprinc0"/>
        <w:rPr>
          <w:color w:val="002060"/>
        </w:rPr>
      </w:pPr>
      <w:r w:rsidRPr="00B24218">
        <w:rPr>
          <w:color w:val="002060"/>
        </w:rPr>
        <w:t>GIUDICE SPORTIVO</w:t>
      </w:r>
    </w:p>
    <w:p w14:paraId="6F578898" w14:textId="77777777" w:rsidR="00522EAD" w:rsidRPr="00B24218" w:rsidRDefault="00522EAD" w:rsidP="00522EAD">
      <w:pPr>
        <w:pStyle w:val="diffida"/>
        <w:rPr>
          <w:color w:val="002060"/>
        </w:rPr>
      </w:pPr>
      <w:r w:rsidRPr="00B24218">
        <w:rPr>
          <w:color w:val="002060"/>
        </w:rPr>
        <w:t>Il Giudice Sportivo Avv. Agnese Lazzaretti, con l'assistenza del Segretario Angelo Castellana, nella seduta del 11/02/2026, ha adottato le decisioni che di seguito integralmente si riportano:</w:t>
      </w:r>
    </w:p>
    <w:p w14:paraId="0C20333F" w14:textId="77777777" w:rsidR="00522EAD" w:rsidRPr="00B24218" w:rsidRDefault="00522EAD" w:rsidP="00522EAD">
      <w:pPr>
        <w:pStyle w:val="titolo10"/>
        <w:rPr>
          <w:color w:val="002060"/>
        </w:rPr>
      </w:pPr>
      <w:r w:rsidRPr="00B24218">
        <w:rPr>
          <w:color w:val="002060"/>
        </w:rPr>
        <w:t xml:space="preserve">GARE DEL 7/ 2/2026 </w:t>
      </w:r>
    </w:p>
    <w:p w14:paraId="4A5AAD4F" w14:textId="77777777" w:rsidR="00522EAD" w:rsidRPr="00B24218" w:rsidRDefault="00522EAD" w:rsidP="00522EAD">
      <w:pPr>
        <w:pStyle w:val="titolo7a"/>
        <w:rPr>
          <w:color w:val="002060"/>
        </w:rPr>
      </w:pPr>
      <w:r w:rsidRPr="00B24218">
        <w:rPr>
          <w:color w:val="002060"/>
        </w:rPr>
        <w:t xml:space="preserve">PROVVEDIMENTI DISCIPLINARI </w:t>
      </w:r>
    </w:p>
    <w:p w14:paraId="13B79D19" w14:textId="77777777" w:rsidR="00522EAD" w:rsidRPr="00B24218" w:rsidRDefault="00522EAD" w:rsidP="00522EAD">
      <w:pPr>
        <w:pStyle w:val="titolo7b0"/>
        <w:rPr>
          <w:color w:val="002060"/>
        </w:rPr>
      </w:pPr>
      <w:r w:rsidRPr="00B24218">
        <w:rPr>
          <w:color w:val="002060"/>
        </w:rPr>
        <w:t xml:space="preserve">In base alle risultanze degli atti ufficiali sono state deliberate le seguenti sanzioni disciplinari. </w:t>
      </w:r>
    </w:p>
    <w:p w14:paraId="0612830E" w14:textId="77777777" w:rsidR="00522EAD" w:rsidRPr="00B24218" w:rsidRDefault="00522EAD" w:rsidP="00522EAD">
      <w:pPr>
        <w:pStyle w:val="titolo30"/>
        <w:rPr>
          <w:color w:val="002060"/>
        </w:rPr>
      </w:pPr>
      <w:r w:rsidRPr="00B24218">
        <w:rPr>
          <w:color w:val="002060"/>
        </w:rPr>
        <w:t xml:space="preserve">CALCIATORI NON ESPULSI </w:t>
      </w:r>
    </w:p>
    <w:p w14:paraId="0F3A61B1" w14:textId="77777777" w:rsidR="00522EAD" w:rsidRPr="00B24218" w:rsidRDefault="00522EAD" w:rsidP="00522EAD">
      <w:pPr>
        <w:pStyle w:val="titolo20"/>
        <w:rPr>
          <w:color w:val="002060"/>
        </w:rPr>
      </w:pPr>
      <w:r w:rsidRPr="00B2421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0E34FD73" w14:textId="77777777" w:rsidTr="003F5E10">
        <w:tc>
          <w:tcPr>
            <w:tcW w:w="2200" w:type="dxa"/>
            <w:tcMar>
              <w:top w:w="20" w:type="dxa"/>
              <w:left w:w="20" w:type="dxa"/>
              <w:bottom w:w="20" w:type="dxa"/>
              <w:right w:w="20" w:type="dxa"/>
            </w:tcMar>
            <w:vAlign w:val="center"/>
            <w:hideMark/>
          </w:tcPr>
          <w:p w14:paraId="4DC28038" w14:textId="77777777" w:rsidR="00522EAD" w:rsidRPr="00B24218" w:rsidRDefault="00522EAD" w:rsidP="003F5E10">
            <w:pPr>
              <w:pStyle w:val="movimento"/>
              <w:rPr>
                <w:color w:val="002060"/>
              </w:rPr>
            </w:pPr>
            <w:r w:rsidRPr="00B24218">
              <w:rPr>
                <w:color w:val="002060"/>
              </w:rPr>
              <w:t>ZAMPONI GIORGIO</w:t>
            </w:r>
          </w:p>
        </w:tc>
        <w:tc>
          <w:tcPr>
            <w:tcW w:w="2200" w:type="dxa"/>
            <w:tcMar>
              <w:top w:w="20" w:type="dxa"/>
              <w:left w:w="20" w:type="dxa"/>
              <w:bottom w:w="20" w:type="dxa"/>
              <w:right w:w="20" w:type="dxa"/>
            </w:tcMar>
            <w:vAlign w:val="center"/>
            <w:hideMark/>
          </w:tcPr>
          <w:p w14:paraId="39BDB1AC" w14:textId="77777777" w:rsidR="00522EAD" w:rsidRPr="00B24218" w:rsidRDefault="00522EAD" w:rsidP="003F5E10">
            <w:pPr>
              <w:pStyle w:val="movimento2"/>
              <w:rPr>
                <w:color w:val="002060"/>
              </w:rPr>
            </w:pPr>
            <w:r w:rsidRPr="00B24218">
              <w:rPr>
                <w:color w:val="002060"/>
              </w:rPr>
              <w:t xml:space="preserve">(CANTINE RIUNITE CSI) </w:t>
            </w:r>
          </w:p>
        </w:tc>
        <w:tc>
          <w:tcPr>
            <w:tcW w:w="800" w:type="dxa"/>
            <w:tcMar>
              <w:top w:w="20" w:type="dxa"/>
              <w:left w:w="20" w:type="dxa"/>
              <w:bottom w:w="20" w:type="dxa"/>
              <w:right w:w="20" w:type="dxa"/>
            </w:tcMar>
            <w:vAlign w:val="center"/>
            <w:hideMark/>
          </w:tcPr>
          <w:p w14:paraId="3D55D858"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21597F0A"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016B58A9" w14:textId="77777777" w:rsidR="00522EAD" w:rsidRPr="00B24218" w:rsidRDefault="00522EAD" w:rsidP="003F5E10">
            <w:pPr>
              <w:pStyle w:val="movimento2"/>
              <w:rPr>
                <w:color w:val="002060"/>
              </w:rPr>
            </w:pPr>
            <w:r w:rsidRPr="00B24218">
              <w:rPr>
                <w:color w:val="002060"/>
              </w:rPr>
              <w:t> </w:t>
            </w:r>
          </w:p>
        </w:tc>
      </w:tr>
    </w:tbl>
    <w:p w14:paraId="21EBE525" w14:textId="77777777" w:rsidR="00522EAD" w:rsidRPr="00B24218" w:rsidRDefault="00522EAD" w:rsidP="00522EAD">
      <w:pPr>
        <w:pStyle w:val="titolo20"/>
        <w:rPr>
          <w:rFonts w:eastAsiaTheme="minorEastAsia"/>
          <w:color w:val="002060"/>
        </w:rPr>
      </w:pPr>
      <w:r w:rsidRPr="00B242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1AF10733" w14:textId="77777777" w:rsidTr="003F5E10">
        <w:tc>
          <w:tcPr>
            <w:tcW w:w="2200" w:type="dxa"/>
            <w:tcMar>
              <w:top w:w="20" w:type="dxa"/>
              <w:left w:w="20" w:type="dxa"/>
              <w:bottom w:w="20" w:type="dxa"/>
              <w:right w:w="20" w:type="dxa"/>
            </w:tcMar>
            <w:vAlign w:val="center"/>
            <w:hideMark/>
          </w:tcPr>
          <w:p w14:paraId="71C27C8A" w14:textId="77777777" w:rsidR="00522EAD" w:rsidRPr="00B24218" w:rsidRDefault="00522EAD" w:rsidP="003F5E10">
            <w:pPr>
              <w:pStyle w:val="movimento"/>
              <w:rPr>
                <w:color w:val="002060"/>
              </w:rPr>
            </w:pPr>
            <w:r w:rsidRPr="00B24218">
              <w:rPr>
                <w:color w:val="002060"/>
              </w:rPr>
              <w:t>PERELLI ANDREA</w:t>
            </w:r>
          </w:p>
        </w:tc>
        <w:tc>
          <w:tcPr>
            <w:tcW w:w="2200" w:type="dxa"/>
            <w:tcMar>
              <w:top w:w="20" w:type="dxa"/>
              <w:left w:w="20" w:type="dxa"/>
              <w:bottom w:w="20" w:type="dxa"/>
              <w:right w:w="20" w:type="dxa"/>
            </w:tcMar>
            <w:vAlign w:val="center"/>
            <w:hideMark/>
          </w:tcPr>
          <w:p w14:paraId="4D30B640" w14:textId="77777777" w:rsidR="00522EAD" w:rsidRPr="00B24218" w:rsidRDefault="00522EAD" w:rsidP="003F5E10">
            <w:pPr>
              <w:pStyle w:val="movimento2"/>
              <w:rPr>
                <w:color w:val="002060"/>
              </w:rPr>
            </w:pPr>
            <w:r w:rsidRPr="00B24218">
              <w:rPr>
                <w:color w:val="002060"/>
              </w:rPr>
              <w:t xml:space="preserve">(BULDOG T.N.T. LUCREZIA) </w:t>
            </w:r>
          </w:p>
        </w:tc>
        <w:tc>
          <w:tcPr>
            <w:tcW w:w="800" w:type="dxa"/>
            <w:tcMar>
              <w:top w:w="20" w:type="dxa"/>
              <w:left w:w="20" w:type="dxa"/>
              <w:bottom w:w="20" w:type="dxa"/>
              <w:right w:w="20" w:type="dxa"/>
            </w:tcMar>
            <w:vAlign w:val="center"/>
            <w:hideMark/>
          </w:tcPr>
          <w:p w14:paraId="60CC9DEC"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24D35D6C" w14:textId="77777777" w:rsidR="00522EAD" w:rsidRPr="00B24218" w:rsidRDefault="00522EAD" w:rsidP="003F5E10">
            <w:pPr>
              <w:pStyle w:val="movimento"/>
              <w:rPr>
                <w:color w:val="002060"/>
              </w:rPr>
            </w:pPr>
            <w:r w:rsidRPr="00B24218">
              <w:rPr>
                <w:color w:val="002060"/>
              </w:rPr>
              <w:t>MANCINI RICCARDO</w:t>
            </w:r>
          </w:p>
        </w:tc>
        <w:tc>
          <w:tcPr>
            <w:tcW w:w="2200" w:type="dxa"/>
            <w:tcMar>
              <w:top w:w="20" w:type="dxa"/>
              <w:left w:w="20" w:type="dxa"/>
              <w:bottom w:w="20" w:type="dxa"/>
              <w:right w:w="20" w:type="dxa"/>
            </w:tcMar>
            <w:vAlign w:val="center"/>
            <w:hideMark/>
          </w:tcPr>
          <w:p w14:paraId="5BB3C748" w14:textId="77777777" w:rsidR="00522EAD" w:rsidRPr="00B24218" w:rsidRDefault="00522EAD" w:rsidP="003F5E10">
            <w:pPr>
              <w:pStyle w:val="movimento2"/>
              <w:rPr>
                <w:color w:val="002060"/>
              </w:rPr>
            </w:pPr>
            <w:r w:rsidRPr="00B24218">
              <w:rPr>
                <w:color w:val="002060"/>
              </w:rPr>
              <w:t xml:space="preserve">(SPORTING GROTTAMMARE) </w:t>
            </w:r>
          </w:p>
        </w:tc>
      </w:tr>
    </w:tbl>
    <w:p w14:paraId="2BADF48A" w14:textId="77777777" w:rsidR="00522EAD" w:rsidRPr="00B24218" w:rsidRDefault="00522EAD" w:rsidP="00522EAD">
      <w:pPr>
        <w:pStyle w:val="titolo10"/>
        <w:rPr>
          <w:rFonts w:eastAsiaTheme="minorEastAsia"/>
          <w:color w:val="002060"/>
        </w:rPr>
      </w:pPr>
      <w:r w:rsidRPr="00B24218">
        <w:rPr>
          <w:color w:val="002060"/>
        </w:rPr>
        <w:t xml:space="preserve">GARE DEL 8/ 2/2026 </w:t>
      </w:r>
    </w:p>
    <w:p w14:paraId="4B8B10C6" w14:textId="77777777" w:rsidR="00522EAD" w:rsidRPr="00B24218" w:rsidRDefault="00522EAD" w:rsidP="00522EAD">
      <w:pPr>
        <w:pStyle w:val="titolo7a"/>
        <w:rPr>
          <w:color w:val="002060"/>
        </w:rPr>
      </w:pPr>
      <w:r w:rsidRPr="00B24218">
        <w:rPr>
          <w:color w:val="002060"/>
        </w:rPr>
        <w:t xml:space="preserve">PROVVEDIMENTI DISCIPLINARI </w:t>
      </w:r>
    </w:p>
    <w:p w14:paraId="310F5013" w14:textId="77777777" w:rsidR="00522EAD" w:rsidRPr="00B24218" w:rsidRDefault="00522EAD" w:rsidP="00522EAD">
      <w:pPr>
        <w:pStyle w:val="titolo7b0"/>
        <w:rPr>
          <w:color w:val="002060"/>
        </w:rPr>
      </w:pPr>
      <w:r w:rsidRPr="00B24218">
        <w:rPr>
          <w:color w:val="002060"/>
        </w:rPr>
        <w:t xml:space="preserve">In base alle risultanze degli atti ufficiali sono state deliberate le seguenti sanzioni disciplinari. </w:t>
      </w:r>
    </w:p>
    <w:p w14:paraId="337FC211" w14:textId="77777777" w:rsidR="00522EAD" w:rsidRPr="00B24218" w:rsidRDefault="00522EAD" w:rsidP="00522EAD">
      <w:pPr>
        <w:pStyle w:val="titolo30"/>
        <w:rPr>
          <w:color w:val="002060"/>
        </w:rPr>
      </w:pPr>
      <w:r w:rsidRPr="00B24218">
        <w:rPr>
          <w:color w:val="002060"/>
        </w:rPr>
        <w:t xml:space="preserve">ALLENATORI </w:t>
      </w:r>
    </w:p>
    <w:p w14:paraId="4744E5DC" w14:textId="77777777" w:rsidR="00522EAD" w:rsidRPr="00B24218" w:rsidRDefault="00522EAD" w:rsidP="00522EAD">
      <w:pPr>
        <w:pStyle w:val="titolo20"/>
        <w:rPr>
          <w:color w:val="002060"/>
        </w:rPr>
      </w:pPr>
      <w:r w:rsidRPr="00B24218">
        <w:rPr>
          <w:color w:val="002060"/>
        </w:rPr>
        <w:t xml:space="preserve">SQUALIFICA FINO AL 18/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29F6B4AF" w14:textId="77777777" w:rsidTr="003F5E10">
        <w:tc>
          <w:tcPr>
            <w:tcW w:w="2200" w:type="dxa"/>
            <w:tcMar>
              <w:top w:w="20" w:type="dxa"/>
              <w:left w:w="20" w:type="dxa"/>
              <w:bottom w:w="20" w:type="dxa"/>
              <w:right w:w="20" w:type="dxa"/>
            </w:tcMar>
            <w:vAlign w:val="center"/>
            <w:hideMark/>
          </w:tcPr>
          <w:p w14:paraId="3933010A" w14:textId="77777777" w:rsidR="00522EAD" w:rsidRPr="00B24218" w:rsidRDefault="00522EAD" w:rsidP="003F5E10">
            <w:pPr>
              <w:pStyle w:val="movimento"/>
              <w:rPr>
                <w:color w:val="002060"/>
              </w:rPr>
            </w:pPr>
            <w:r w:rsidRPr="00B24218">
              <w:rPr>
                <w:color w:val="002060"/>
              </w:rPr>
              <w:t>BALDUCCI LORENZO</w:t>
            </w:r>
          </w:p>
        </w:tc>
        <w:tc>
          <w:tcPr>
            <w:tcW w:w="2200" w:type="dxa"/>
            <w:tcMar>
              <w:top w:w="20" w:type="dxa"/>
              <w:left w:w="20" w:type="dxa"/>
              <w:bottom w:w="20" w:type="dxa"/>
              <w:right w:w="20" w:type="dxa"/>
            </w:tcMar>
            <w:vAlign w:val="center"/>
            <w:hideMark/>
          </w:tcPr>
          <w:p w14:paraId="74BBA77C" w14:textId="77777777" w:rsidR="00522EAD" w:rsidRPr="00B24218" w:rsidRDefault="00522EAD" w:rsidP="003F5E10">
            <w:pPr>
              <w:pStyle w:val="movimento2"/>
              <w:rPr>
                <w:color w:val="002060"/>
              </w:rPr>
            </w:pPr>
            <w:r w:rsidRPr="00B24218">
              <w:rPr>
                <w:color w:val="002060"/>
              </w:rPr>
              <w:t xml:space="preserve">(POL.CAGLI SPORT ASSOCIATI) </w:t>
            </w:r>
          </w:p>
        </w:tc>
        <w:tc>
          <w:tcPr>
            <w:tcW w:w="800" w:type="dxa"/>
            <w:tcMar>
              <w:top w:w="20" w:type="dxa"/>
              <w:left w:w="20" w:type="dxa"/>
              <w:bottom w:w="20" w:type="dxa"/>
              <w:right w:w="20" w:type="dxa"/>
            </w:tcMar>
            <w:vAlign w:val="center"/>
            <w:hideMark/>
          </w:tcPr>
          <w:p w14:paraId="5E152B7E"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6D326CBE"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4282AB69" w14:textId="77777777" w:rsidR="00522EAD" w:rsidRPr="00B24218" w:rsidRDefault="00522EAD" w:rsidP="003F5E10">
            <w:pPr>
              <w:pStyle w:val="movimento2"/>
              <w:rPr>
                <w:color w:val="002060"/>
              </w:rPr>
            </w:pPr>
            <w:r w:rsidRPr="00B24218">
              <w:rPr>
                <w:color w:val="002060"/>
              </w:rPr>
              <w:t> </w:t>
            </w:r>
          </w:p>
        </w:tc>
      </w:tr>
    </w:tbl>
    <w:p w14:paraId="787E79BC" w14:textId="77777777" w:rsidR="00522EAD" w:rsidRPr="00B24218" w:rsidRDefault="00522EAD" w:rsidP="00522EAD">
      <w:pPr>
        <w:pStyle w:val="diffida"/>
        <w:spacing w:before="80" w:beforeAutospacing="0" w:after="40" w:afterAutospacing="0"/>
        <w:rPr>
          <w:rFonts w:eastAsiaTheme="minorEastAsia"/>
          <w:color w:val="002060"/>
        </w:rPr>
      </w:pPr>
      <w:r w:rsidRPr="00B24218">
        <w:rPr>
          <w:color w:val="002060"/>
        </w:rPr>
        <w:t xml:space="preserve">Per proteste </w:t>
      </w:r>
    </w:p>
    <w:p w14:paraId="27110B2C" w14:textId="77777777" w:rsidR="00522EAD" w:rsidRPr="00B24218" w:rsidRDefault="00522EAD" w:rsidP="00522EAD">
      <w:pPr>
        <w:pStyle w:val="titolo30"/>
        <w:rPr>
          <w:color w:val="002060"/>
        </w:rPr>
      </w:pPr>
      <w:r w:rsidRPr="00B24218">
        <w:rPr>
          <w:color w:val="002060"/>
        </w:rPr>
        <w:t xml:space="preserve">CALCIATORI ESPULSI </w:t>
      </w:r>
    </w:p>
    <w:p w14:paraId="53E663C9" w14:textId="77777777" w:rsidR="00522EAD" w:rsidRPr="00B24218" w:rsidRDefault="00522EAD" w:rsidP="00522EAD">
      <w:pPr>
        <w:pStyle w:val="titolo20"/>
        <w:rPr>
          <w:color w:val="002060"/>
        </w:rPr>
      </w:pPr>
      <w:r w:rsidRPr="00B2421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3283E1FA" w14:textId="77777777" w:rsidTr="003F5E10">
        <w:tc>
          <w:tcPr>
            <w:tcW w:w="2200" w:type="dxa"/>
            <w:tcMar>
              <w:top w:w="20" w:type="dxa"/>
              <w:left w:w="20" w:type="dxa"/>
              <w:bottom w:w="20" w:type="dxa"/>
              <w:right w:w="20" w:type="dxa"/>
            </w:tcMar>
            <w:vAlign w:val="center"/>
            <w:hideMark/>
          </w:tcPr>
          <w:p w14:paraId="488EF6D4" w14:textId="77777777" w:rsidR="00522EAD" w:rsidRPr="00B24218" w:rsidRDefault="00522EAD" w:rsidP="003F5E10">
            <w:pPr>
              <w:pStyle w:val="movimento"/>
              <w:rPr>
                <w:color w:val="002060"/>
              </w:rPr>
            </w:pPr>
            <w:r w:rsidRPr="00B24218">
              <w:rPr>
                <w:color w:val="002060"/>
              </w:rPr>
              <w:t>WAGBARE DANIEL OSENUMHE</w:t>
            </w:r>
          </w:p>
        </w:tc>
        <w:tc>
          <w:tcPr>
            <w:tcW w:w="2200" w:type="dxa"/>
            <w:tcMar>
              <w:top w:w="20" w:type="dxa"/>
              <w:left w:w="20" w:type="dxa"/>
              <w:bottom w:w="20" w:type="dxa"/>
              <w:right w:w="20" w:type="dxa"/>
            </w:tcMar>
            <w:vAlign w:val="center"/>
            <w:hideMark/>
          </w:tcPr>
          <w:p w14:paraId="2F9FF091" w14:textId="77777777" w:rsidR="00522EAD" w:rsidRPr="00B24218" w:rsidRDefault="00522EAD" w:rsidP="003F5E10">
            <w:pPr>
              <w:pStyle w:val="movimento2"/>
              <w:rPr>
                <w:color w:val="002060"/>
              </w:rPr>
            </w:pPr>
            <w:r w:rsidRPr="00B24218">
              <w:rPr>
                <w:color w:val="002060"/>
              </w:rPr>
              <w:t xml:space="preserve">(PASTADICAMERINO GAGLIOLE) </w:t>
            </w:r>
          </w:p>
        </w:tc>
        <w:tc>
          <w:tcPr>
            <w:tcW w:w="800" w:type="dxa"/>
            <w:tcMar>
              <w:top w:w="20" w:type="dxa"/>
              <w:left w:w="20" w:type="dxa"/>
              <w:bottom w:w="20" w:type="dxa"/>
              <w:right w:w="20" w:type="dxa"/>
            </w:tcMar>
            <w:vAlign w:val="center"/>
            <w:hideMark/>
          </w:tcPr>
          <w:p w14:paraId="25DCC471"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2168EDC2"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5175E2A0" w14:textId="77777777" w:rsidR="00522EAD" w:rsidRPr="00B24218" w:rsidRDefault="00522EAD" w:rsidP="003F5E10">
            <w:pPr>
              <w:pStyle w:val="movimento2"/>
              <w:rPr>
                <w:color w:val="002060"/>
              </w:rPr>
            </w:pPr>
            <w:r w:rsidRPr="00B24218">
              <w:rPr>
                <w:color w:val="002060"/>
              </w:rPr>
              <w:t> </w:t>
            </w:r>
          </w:p>
        </w:tc>
      </w:tr>
    </w:tbl>
    <w:p w14:paraId="08810319" w14:textId="77777777" w:rsidR="00522EAD" w:rsidRPr="00B24218" w:rsidRDefault="00522EAD" w:rsidP="00522EAD">
      <w:pPr>
        <w:pStyle w:val="titolo30"/>
        <w:rPr>
          <w:rFonts w:eastAsiaTheme="minorEastAsia"/>
          <w:color w:val="002060"/>
        </w:rPr>
      </w:pPr>
      <w:r w:rsidRPr="00B24218">
        <w:rPr>
          <w:color w:val="002060"/>
        </w:rPr>
        <w:t xml:space="preserve">CALCIATORI NON ESPULSI </w:t>
      </w:r>
    </w:p>
    <w:p w14:paraId="5860904D" w14:textId="77777777" w:rsidR="00522EAD" w:rsidRPr="00B24218" w:rsidRDefault="00522EAD" w:rsidP="00522EAD">
      <w:pPr>
        <w:pStyle w:val="titolo20"/>
        <w:rPr>
          <w:color w:val="002060"/>
        </w:rPr>
      </w:pPr>
      <w:r w:rsidRPr="00B2421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6D9B351C" w14:textId="77777777" w:rsidTr="003F5E10">
        <w:tc>
          <w:tcPr>
            <w:tcW w:w="2200" w:type="dxa"/>
            <w:tcMar>
              <w:top w:w="20" w:type="dxa"/>
              <w:left w:w="20" w:type="dxa"/>
              <w:bottom w:w="20" w:type="dxa"/>
              <w:right w:w="20" w:type="dxa"/>
            </w:tcMar>
            <w:vAlign w:val="center"/>
            <w:hideMark/>
          </w:tcPr>
          <w:p w14:paraId="0B8CB8FC" w14:textId="77777777" w:rsidR="00522EAD" w:rsidRPr="00B24218" w:rsidRDefault="00522EAD" w:rsidP="003F5E10">
            <w:pPr>
              <w:pStyle w:val="movimento"/>
              <w:rPr>
                <w:color w:val="002060"/>
              </w:rPr>
            </w:pPr>
            <w:r w:rsidRPr="00B24218">
              <w:rPr>
                <w:color w:val="002060"/>
              </w:rPr>
              <w:t>PAOLI LASLO</w:t>
            </w:r>
          </w:p>
        </w:tc>
        <w:tc>
          <w:tcPr>
            <w:tcW w:w="2200" w:type="dxa"/>
            <w:tcMar>
              <w:top w:w="20" w:type="dxa"/>
              <w:left w:w="20" w:type="dxa"/>
              <w:bottom w:w="20" w:type="dxa"/>
              <w:right w:w="20" w:type="dxa"/>
            </w:tcMar>
            <w:vAlign w:val="center"/>
            <w:hideMark/>
          </w:tcPr>
          <w:p w14:paraId="30A15B50" w14:textId="77777777" w:rsidR="00522EAD" w:rsidRPr="00B24218" w:rsidRDefault="00522EAD" w:rsidP="003F5E10">
            <w:pPr>
              <w:pStyle w:val="movimento2"/>
              <w:rPr>
                <w:color w:val="002060"/>
              </w:rPr>
            </w:pPr>
            <w:r w:rsidRPr="00B24218">
              <w:rPr>
                <w:color w:val="002060"/>
              </w:rPr>
              <w:t xml:space="preserve">(PASTADICAMERINO GAGLIOLE) </w:t>
            </w:r>
          </w:p>
        </w:tc>
        <w:tc>
          <w:tcPr>
            <w:tcW w:w="800" w:type="dxa"/>
            <w:tcMar>
              <w:top w:w="20" w:type="dxa"/>
              <w:left w:w="20" w:type="dxa"/>
              <w:bottom w:w="20" w:type="dxa"/>
              <w:right w:w="20" w:type="dxa"/>
            </w:tcMar>
            <w:vAlign w:val="center"/>
            <w:hideMark/>
          </w:tcPr>
          <w:p w14:paraId="3938D5A5"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5468DCA7"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55E5D7F8" w14:textId="77777777" w:rsidR="00522EAD" w:rsidRPr="00B24218" w:rsidRDefault="00522EAD" w:rsidP="003F5E10">
            <w:pPr>
              <w:pStyle w:val="movimento2"/>
              <w:rPr>
                <w:color w:val="002060"/>
              </w:rPr>
            </w:pPr>
            <w:r w:rsidRPr="00B24218">
              <w:rPr>
                <w:color w:val="002060"/>
              </w:rPr>
              <w:t> </w:t>
            </w:r>
          </w:p>
        </w:tc>
      </w:tr>
    </w:tbl>
    <w:p w14:paraId="76516236" w14:textId="77777777" w:rsidR="00522EAD" w:rsidRPr="00B24218" w:rsidRDefault="00522EAD" w:rsidP="00522EAD">
      <w:pPr>
        <w:pStyle w:val="titolo20"/>
        <w:rPr>
          <w:rFonts w:eastAsiaTheme="minorEastAsia"/>
          <w:color w:val="002060"/>
        </w:rPr>
      </w:pPr>
      <w:r w:rsidRPr="00B2421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4579207D" w14:textId="77777777" w:rsidTr="003F5E10">
        <w:tc>
          <w:tcPr>
            <w:tcW w:w="2200" w:type="dxa"/>
            <w:tcMar>
              <w:top w:w="20" w:type="dxa"/>
              <w:left w:w="20" w:type="dxa"/>
              <w:bottom w:w="20" w:type="dxa"/>
              <w:right w:w="20" w:type="dxa"/>
            </w:tcMar>
            <w:vAlign w:val="center"/>
            <w:hideMark/>
          </w:tcPr>
          <w:p w14:paraId="2B31B92A" w14:textId="77777777" w:rsidR="00522EAD" w:rsidRPr="00B24218" w:rsidRDefault="00522EAD" w:rsidP="003F5E10">
            <w:pPr>
              <w:pStyle w:val="movimento"/>
              <w:rPr>
                <w:color w:val="002060"/>
              </w:rPr>
            </w:pPr>
            <w:r w:rsidRPr="00B24218">
              <w:rPr>
                <w:color w:val="002060"/>
              </w:rPr>
              <w:t>FLORA ALESSIO</w:t>
            </w:r>
          </w:p>
        </w:tc>
        <w:tc>
          <w:tcPr>
            <w:tcW w:w="2200" w:type="dxa"/>
            <w:tcMar>
              <w:top w:w="20" w:type="dxa"/>
              <w:left w:w="20" w:type="dxa"/>
              <w:bottom w:w="20" w:type="dxa"/>
              <w:right w:w="20" w:type="dxa"/>
            </w:tcMar>
            <w:vAlign w:val="center"/>
            <w:hideMark/>
          </w:tcPr>
          <w:p w14:paraId="2D994A5D" w14:textId="77777777" w:rsidR="00522EAD" w:rsidRPr="00B24218" w:rsidRDefault="00522EAD" w:rsidP="003F5E10">
            <w:pPr>
              <w:pStyle w:val="movimento2"/>
              <w:rPr>
                <w:color w:val="002060"/>
              </w:rPr>
            </w:pPr>
            <w:r w:rsidRPr="00B24218">
              <w:rPr>
                <w:color w:val="002060"/>
              </w:rPr>
              <w:t xml:space="preserve">(FIGHT BULLS CORRIDONIA) </w:t>
            </w:r>
          </w:p>
        </w:tc>
        <w:tc>
          <w:tcPr>
            <w:tcW w:w="800" w:type="dxa"/>
            <w:tcMar>
              <w:top w:w="20" w:type="dxa"/>
              <w:left w:w="20" w:type="dxa"/>
              <w:bottom w:w="20" w:type="dxa"/>
              <w:right w:w="20" w:type="dxa"/>
            </w:tcMar>
            <w:vAlign w:val="center"/>
            <w:hideMark/>
          </w:tcPr>
          <w:p w14:paraId="6CC69DE9"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1AA4E277"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4290BB95" w14:textId="77777777" w:rsidR="00522EAD" w:rsidRPr="00B24218" w:rsidRDefault="00522EAD" w:rsidP="003F5E10">
            <w:pPr>
              <w:pStyle w:val="movimento2"/>
              <w:rPr>
                <w:color w:val="002060"/>
              </w:rPr>
            </w:pPr>
            <w:r w:rsidRPr="00B24218">
              <w:rPr>
                <w:color w:val="002060"/>
              </w:rPr>
              <w:t> </w:t>
            </w:r>
          </w:p>
        </w:tc>
      </w:tr>
    </w:tbl>
    <w:p w14:paraId="52E041B0" w14:textId="77777777" w:rsidR="00522EAD" w:rsidRPr="00B24218" w:rsidRDefault="00522EAD" w:rsidP="00522EAD">
      <w:pPr>
        <w:pStyle w:val="titolo20"/>
        <w:rPr>
          <w:rFonts w:eastAsiaTheme="minorEastAsia"/>
          <w:color w:val="002060"/>
        </w:rPr>
      </w:pPr>
      <w:r w:rsidRPr="00B242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2EAD" w:rsidRPr="00B24218" w14:paraId="1D804025" w14:textId="77777777" w:rsidTr="003F5E10">
        <w:tc>
          <w:tcPr>
            <w:tcW w:w="2200" w:type="dxa"/>
            <w:tcMar>
              <w:top w:w="20" w:type="dxa"/>
              <w:left w:w="20" w:type="dxa"/>
              <w:bottom w:w="20" w:type="dxa"/>
              <w:right w:w="20" w:type="dxa"/>
            </w:tcMar>
            <w:vAlign w:val="center"/>
            <w:hideMark/>
          </w:tcPr>
          <w:p w14:paraId="0044D475" w14:textId="77777777" w:rsidR="00522EAD" w:rsidRPr="00B24218" w:rsidRDefault="00522EAD" w:rsidP="003F5E10">
            <w:pPr>
              <w:pStyle w:val="movimento"/>
              <w:rPr>
                <w:color w:val="002060"/>
              </w:rPr>
            </w:pPr>
            <w:r w:rsidRPr="00B24218">
              <w:rPr>
                <w:color w:val="002060"/>
              </w:rPr>
              <w:t>DENTAMARO GABRIELE</w:t>
            </w:r>
          </w:p>
        </w:tc>
        <w:tc>
          <w:tcPr>
            <w:tcW w:w="2200" w:type="dxa"/>
            <w:tcMar>
              <w:top w:w="20" w:type="dxa"/>
              <w:left w:w="20" w:type="dxa"/>
              <w:bottom w:w="20" w:type="dxa"/>
              <w:right w:w="20" w:type="dxa"/>
            </w:tcMar>
            <w:vAlign w:val="center"/>
            <w:hideMark/>
          </w:tcPr>
          <w:p w14:paraId="6B9745F9" w14:textId="77777777" w:rsidR="00522EAD" w:rsidRPr="00B24218" w:rsidRDefault="00522EAD" w:rsidP="003F5E10">
            <w:pPr>
              <w:pStyle w:val="movimento2"/>
              <w:rPr>
                <w:color w:val="002060"/>
              </w:rPr>
            </w:pPr>
            <w:r w:rsidRPr="00B24218">
              <w:rPr>
                <w:color w:val="002060"/>
              </w:rPr>
              <w:t xml:space="preserve">(AUDAX 1970 </w:t>
            </w:r>
            <w:proofErr w:type="gramStart"/>
            <w:r w:rsidRPr="00B24218">
              <w:rPr>
                <w:color w:val="002060"/>
              </w:rPr>
              <w:t>S.ANGELO</w:t>
            </w:r>
            <w:proofErr w:type="gramEnd"/>
            <w:r w:rsidRPr="00B24218">
              <w:rPr>
                <w:color w:val="002060"/>
              </w:rPr>
              <w:t xml:space="preserve">) </w:t>
            </w:r>
          </w:p>
        </w:tc>
        <w:tc>
          <w:tcPr>
            <w:tcW w:w="800" w:type="dxa"/>
            <w:tcMar>
              <w:top w:w="20" w:type="dxa"/>
              <w:left w:w="20" w:type="dxa"/>
              <w:bottom w:w="20" w:type="dxa"/>
              <w:right w:w="20" w:type="dxa"/>
            </w:tcMar>
            <w:vAlign w:val="center"/>
            <w:hideMark/>
          </w:tcPr>
          <w:p w14:paraId="25644783"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13183D97" w14:textId="77777777" w:rsidR="00522EAD" w:rsidRPr="00B24218" w:rsidRDefault="00522EAD" w:rsidP="003F5E10">
            <w:pPr>
              <w:pStyle w:val="movimento"/>
              <w:rPr>
                <w:color w:val="002060"/>
              </w:rPr>
            </w:pPr>
            <w:r w:rsidRPr="00B24218">
              <w:rPr>
                <w:color w:val="002060"/>
              </w:rPr>
              <w:t>BIANCONI CRISTIANO</w:t>
            </w:r>
          </w:p>
        </w:tc>
        <w:tc>
          <w:tcPr>
            <w:tcW w:w="2200" w:type="dxa"/>
            <w:tcMar>
              <w:top w:w="20" w:type="dxa"/>
              <w:left w:w="20" w:type="dxa"/>
              <w:bottom w:w="20" w:type="dxa"/>
              <w:right w:w="20" w:type="dxa"/>
            </w:tcMar>
            <w:vAlign w:val="center"/>
            <w:hideMark/>
          </w:tcPr>
          <w:p w14:paraId="23FF8AE5" w14:textId="77777777" w:rsidR="00522EAD" w:rsidRPr="00B24218" w:rsidRDefault="00522EAD" w:rsidP="003F5E10">
            <w:pPr>
              <w:pStyle w:val="movimento2"/>
              <w:rPr>
                <w:color w:val="002060"/>
              </w:rPr>
            </w:pPr>
            <w:r w:rsidRPr="00B24218">
              <w:rPr>
                <w:color w:val="002060"/>
              </w:rPr>
              <w:t xml:space="preserve">(OSIMO FIVE) </w:t>
            </w:r>
          </w:p>
        </w:tc>
      </w:tr>
      <w:tr w:rsidR="00522EAD" w:rsidRPr="00B24218" w14:paraId="7F27F375" w14:textId="77777777" w:rsidTr="003F5E10">
        <w:tc>
          <w:tcPr>
            <w:tcW w:w="2200" w:type="dxa"/>
            <w:tcMar>
              <w:top w:w="20" w:type="dxa"/>
              <w:left w:w="20" w:type="dxa"/>
              <w:bottom w:w="20" w:type="dxa"/>
              <w:right w:w="20" w:type="dxa"/>
            </w:tcMar>
            <w:vAlign w:val="center"/>
            <w:hideMark/>
          </w:tcPr>
          <w:p w14:paraId="5C2993D2" w14:textId="77777777" w:rsidR="00522EAD" w:rsidRPr="00B24218" w:rsidRDefault="00522EAD" w:rsidP="003F5E10">
            <w:pPr>
              <w:pStyle w:val="movimento"/>
              <w:rPr>
                <w:color w:val="002060"/>
              </w:rPr>
            </w:pPr>
            <w:r w:rsidRPr="00B24218">
              <w:rPr>
                <w:color w:val="002060"/>
              </w:rPr>
              <w:lastRenderedPageBreak/>
              <w:t>ROMALDINI LORENZO</w:t>
            </w:r>
          </w:p>
        </w:tc>
        <w:tc>
          <w:tcPr>
            <w:tcW w:w="2200" w:type="dxa"/>
            <w:tcMar>
              <w:top w:w="20" w:type="dxa"/>
              <w:left w:w="20" w:type="dxa"/>
              <w:bottom w:w="20" w:type="dxa"/>
              <w:right w:w="20" w:type="dxa"/>
            </w:tcMar>
            <w:vAlign w:val="center"/>
            <w:hideMark/>
          </w:tcPr>
          <w:p w14:paraId="4218CAF6" w14:textId="77777777" w:rsidR="00522EAD" w:rsidRPr="00B24218" w:rsidRDefault="00522EAD" w:rsidP="003F5E10">
            <w:pPr>
              <w:pStyle w:val="movimento2"/>
              <w:rPr>
                <w:color w:val="002060"/>
              </w:rPr>
            </w:pPr>
            <w:r w:rsidRPr="00B24218">
              <w:rPr>
                <w:color w:val="002060"/>
              </w:rPr>
              <w:t xml:space="preserve">(PASTADICAMERINO GAGLIOLE) </w:t>
            </w:r>
          </w:p>
        </w:tc>
        <w:tc>
          <w:tcPr>
            <w:tcW w:w="800" w:type="dxa"/>
            <w:tcMar>
              <w:top w:w="20" w:type="dxa"/>
              <w:left w:w="20" w:type="dxa"/>
              <w:bottom w:w="20" w:type="dxa"/>
              <w:right w:w="20" w:type="dxa"/>
            </w:tcMar>
            <w:vAlign w:val="center"/>
            <w:hideMark/>
          </w:tcPr>
          <w:p w14:paraId="4C2F19E1"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4600B6C3" w14:textId="77777777" w:rsidR="00522EAD" w:rsidRPr="00B24218" w:rsidRDefault="00522EAD" w:rsidP="003F5E10">
            <w:pPr>
              <w:pStyle w:val="movimento"/>
              <w:rPr>
                <w:color w:val="002060"/>
              </w:rPr>
            </w:pPr>
            <w:r w:rsidRPr="00B24218">
              <w:rPr>
                <w:color w:val="002060"/>
              </w:rPr>
              <w:t>MATEI YULII</w:t>
            </w:r>
          </w:p>
        </w:tc>
        <w:tc>
          <w:tcPr>
            <w:tcW w:w="2200" w:type="dxa"/>
            <w:tcMar>
              <w:top w:w="20" w:type="dxa"/>
              <w:left w:w="20" w:type="dxa"/>
              <w:bottom w:w="20" w:type="dxa"/>
              <w:right w:w="20" w:type="dxa"/>
            </w:tcMar>
            <w:vAlign w:val="center"/>
            <w:hideMark/>
          </w:tcPr>
          <w:p w14:paraId="24703181" w14:textId="77777777" w:rsidR="00522EAD" w:rsidRPr="00B24218" w:rsidRDefault="00522EAD" w:rsidP="003F5E10">
            <w:pPr>
              <w:pStyle w:val="movimento2"/>
              <w:rPr>
                <w:color w:val="002060"/>
              </w:rPr>
            </w:pPr>
            <w:r w:rsidRPr="00B24218">
              <w:rPr>
                <w:color w:val="002060"/>
              </w:rPr>
              <w:t xml:space="preserve">(POL.CAGLI SPORT ASSOCIATI) </w:t>
            </w:r>
          </w:p>
        </w:tc>
      </w:tr>
      <w:tr w:rsidR="00522EAD" w:rsidRPr="00B24218" w14:paraId="64D64BD5" w14:textId="77777777" w:rsidTr="003F5E10">
        <w:tc>
          <w:tcPr>
            <w:tcW w:w="2200" w:type="dxa"/>
            <w:tcMar>
              <w:top w:w="20" w:type="dxa"/>
              <w:left w:w="20" w:type="dxa"/>
              <w:bottom w:w="20" w:type="dxa"/>
              <w:right w:w="20" w:type="dxa"/>
            </w:tcMar>
            <w:vAlign w:val="center"/>
            <w:hideMark/>
          </w:tcPr>
          <w:p w14:paraId="3AB3C84A" w14:textId="77777777" w:rsidR="00522EAD" w:rsidRPr="00B24218" w:rsidRDefault="00522EAD" w:rsidP="003F5E10">
            <w:pPr>
              <w:pStyle w:val="movimento"/>
              <w:rPr>
                <w:color w:val="002060"/>
              </w:rPr>
            </w:pPr>
            <w:r w:rsidRPr="00B24218">
              <w:rPr>
                <w:color w:val="002060"/>
              </w:rPr>
              <w:t>VALERI LEONARDO</w:t>
            </w:r>
          </w:p>
        </w:tc>
        <w:tc>
          <w:tcPr>
            <w:tcW w:w="2200" w:type="dxa"/>
            <w:tcMar>
              <w:top w:w="20" w:type="dxa"/>
              <w:left w:w="20" w:type="dxa"/>
              <w:bottom w:w="20" w:type="dxa"/>
              <w:right w:w="20" w:type="dxa"/>
            </w:tcMar>
            <w:vAlign w:val="center"/>
            <w:hideMark/>
          </w:tcPr>
          <w:p w14:paraId="1E17913B" w14:textId="77777777" w:rsidR="00522EAD" w:rsidRPr="00B24218" w:rsidRDefault="00522EAD" w:rsidP="003F5E10">
            <w:pPr>
              <w:pStyle w:val="movimento2"/>
              <w:rPr>
                <w:color w:val="002060"/>
              </w:rPr>
            </w:pPr>
            <w:r w:rsidRPr="00B24218">
              <w:rPr>
                <w:color w:val="002060"/>
              </w:rPr>
              <w:t xml:space="preserve">(POL.CAGLI SPORT ASSOCIATI) </w:t>
            </w:r>
          </w:p>
        </w:tc>
        <w:tc>
          <w:tcPr>
            <w:tcW w:w="800" w:type="dxa"/>
            <w:tcMar>
              <w:top w:w="20" w:type="dxa"/>
              <w:left w:w="20" w:type="dxa"/>
              <w:bottom w:w="20" w:type="dxa"/>
              <w:right w:w="20" w:type="dxa"/>
            </w:tcMar>
            <w:vAlign w:val="center"/>
            <w:hideMark/>
          </w:tcPr>
          <w:p w14:paraId="092B4FD1"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5DA1AE0F" w14:textId="77777777" w:rsidR="00522EAD" w:rsidRPr="00B24218" w:rsidRDefault="00522EAD" w:rsidP="003F5E10">
            <w:pPr>
              <w:pStyle w:val="movimento"/>
              <w:rPr>
                <w:color w:val="002060"/>
              </w:rPr>
            </w:pPr>
            <w:r w:rsidRPr="00B24218">
              <w:rPr>
                <w:color w:val="002060"/>
              </w:rPr>
              <w:t> </w:t>
            </w:r>
          </w:p>
        </w:tc>
        <w:tc>
          <w:tcPr>
            <w:tcW w:w="2200" w:type="dxa"/>
            <w:tcMar>
              <w:top w:w="20" w:type="dxa"/>
              <w:left w:w="20" w:type="dxa"/>
              <w:bottom w:w="20" w:type="dxa"/>
              <w:right w:w="20" w:type="dxa"/>
            </w:tcMar>
            <w:vAlign w:val="center"/>
            <w:hideMark/>
          </w:tcPr>
          <w:p w14:paraId="1E9F6AF0" w14:textId="77777777" w:rsidR="00522EAD" w:rsidRPr="00B24218" w:rsidRDefault="00522EAD" w:rsidP="003F5E10">
            <w:pPr>
              <w:pStyle w:val="movimento2"/>
              <w:rPr>
                <w:color w:val="002060"/>
              </w:rPr>
            </w:pPr>
            <w:r w:rsidRPr="00B24218">
              <w:rPr>
                <w:color w:val="002060"/>
              </w:rPr>
              <w:t> </w:t>
            </w:r>
          </w:p>
        </w:tc>
      </w:tr>
    </w:tbl>
    <w:p w14:paraId="0C2811A2" w14:textId="77777777" w:rsidR="00522EAD" w:rsidRDefault="00522EAD" w:rsidP="00522EAD">
      <w:pPr>
        <w:pStyle w:val="breakline"/>
        <w:rPr>
          <w:color w:val="002060"/>
        </w:rPr>
      </w:pPr>
    </w:p>
    <w:p w14:paraId="783932DD" w14:textId="77777777" w:rsidR="00522EAD" w:rsidRPr="00AC34E4" w:rsidRDefault="00522EAD" w:rsidP="00522EAD">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45613F45" w14:textId="77777777" w:rsidR="00522EAD" w:rsidRPr="00AC34E4" w:rsidRDefault="00522EAD" w:rsidP="00522EAD">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3EC524FD" w14:textId="77777777" w:rsidR="00522EAD" w:rsidRPr="00B24218" w:rsidRDefault="00522EAD" w:rsidP="00522EAD">
      <w:pPr>
        <w:pStyle w:val="breakline"/>
        <w:rPr>
          <w:rFonts w:eastAsiaTheme="minorEastAsia"/>
          <w:color w:val="002060"/>
        </w:rPr>
      </w:pPr>
    </w:p>
    <w:p w14:paraId="2C28DF78" w14:textId="77777777" w:rsidR="00522EAD" w:rsidRPr="00B24218" w:rsidRDefault="00522EAD" w:rsidP="00522EAD">
      <w:pPr>
        <w:pStyle w:val="titoloprinc0"/>
        <w:rPr>
          <w:color w:val="002060"/>
        </w:rPr>
      </w:pPr>
      <w:r w:rsidRPr="00B24218">
        <w:rPr>
          <w:color w:val="002060"/>
        </w:rPr>
        <w:t>CLASSIFICA</w:t>
      </w:r>
    </w:p>
    <w:p w14:paraId="3711C51A" w14:textId="77777777" w:rsidR="00522EAD" w:rsidRPr="00B24218" w:rsidRDefault="00522EAD" w:rsidP="00522EAD">
      <w:pPr>
        <w:pStyle w:val="breakline"/>
        <w:rPr>
          <w:color w:val="002060"/>
        </w:rPr>
      </w:pPr>
    </w:p>
    <w:p w14:paraId="3FC34D5D" w14:textId="77777777" w:rsidR="00522EAD" w:rsidRPr="00B24218" w:rsidRDefault="00522EAD" w:rsidP="00522EAD">
      <w:pPr>
        <w:pStyle w:val="breakline"/>
        <w:rPr>
          <w:color w:val="002060"/>
        </w:rPr>
      </w:pPr>
    </w:p>
    <w:p w14:paraId="427BB73C" w14:textId="77777777" w:rsidR="00522EAD" w:rsidRPr="00B24218" w:rsidRDefault="00522EAD" w:rsidP="00522EAD">
      <w:pPr>
        <w:pStyle w:val="sottotitolocampionato10"/>
        <w:rPr>
          <w:color w:val="002060"/>
        </w:rPr>
      </w:pPr>
      <w:r w:rsidRPr="00B24218">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2EAD" w:rsidRPr="00B24218" w14:paraId="7E578C3F" w14:textId="77777777" w:rsidTr="003F5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15975" w14:textId="77777777" w:rsidR="00522EAD" w:rsidRPr="00B24218" w:rsidRDefault="00522EAD" w:rsidP="003F5E10">
            <w:pPr>
              <w:pStyle w:val="headertabella0"/>
              <w:rPr>
                <w:color w:val="002060"/>
              </w:rPr>
            </w:pPr>
            <w:r w:rsidRPr="00B242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19D1E" w14:textId="77777777" w:rsidR="00522EAD" w:rsidRPr="00B24218" w:rsidRDefault="00522EAD" w:rsidP="003F5E10">
            <w:pPr>
              <w:pStyle w:val="headertabella0"/>
              <w:rPr>
                <w:color w:val="002060"/>
              </w:rPr>
            </w:pPr>
            <w:r w:rsidRPr="00B242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569E8" w14:textId="77777777" w:rsidR="00522EAD" w:rsidRPr="00B24218" w:rsidRDefault="00522EAD" w:rsidP="003F5E10">
            <w:pPr>
              <w:pStyle w:val="headertabella0"/>
              <w:rPr>
                <w:color w:val="002060"/>
              </w:rPr>
            </w:pPr>
            <w:r w:rsidRPr="00B242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CB33C" w14:textId="77777777" w:rsidR="00522EAD" w:rsidRPr="00B24218" w:rsidRDefault="00522EAD" w:rsidP="003F5E10">
            <w:pPr>
              <w:pStyle w:val="headertabella0"/>
              <w:rPr>
                <w:color w:val="002060"/>
              </w:rPr>
            </w:pPr>
            <w:r w:rsidRPr="00B242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4E95A" w14:textId="77777777" w:rsidR="00522EAD" w:rsidRPr="00B24218" w:rsidRDefault="00522EAD" w:rsidP="003F5E10">
            <w:pPr>
              <w:pStyle w:val="headertabella0"/>
              <w:rPr>
                <w:color w:val="002060"/>
              </w:rPr>
            </w:pPr>
            <w:r w:rsidRPr="00B242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8F265" w14:textId="77777777" w:rsidR="00522EAD" w:rsidRPr="00B24218" w:rsidRDefault="00522EAD" w:rsidP="003F5E10">
            <w:pPr>
              <w:pStyle w:val="headertabella0"/>
              <w:rPr>
                <w:color w:val="002060"/>
              </w:rPr>
            </w:pPr>
            <w:r w:rsidRPr="00B242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7D838" w14:textId="77777777" w:rsidR="00522EAD" w:rsidRPr="00B24218" w:rsidRDefault="00522EAD" w:rsidP="003F5E10">
            <w:pPr>
              <w:pStyle w:val="headertabella0"/>
              <w:rPr>
                <w:color w:val="002060"/>
              </w:rPr>
            </w:pPr>
            <w:r w:rsidRPr="00B242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EB9C8" w14:textId="77777777" w:rsidR="00522EAD" w:rsidRPr="00B24218" w:rsidRDefault="00522EAD" w:rsidP="003F5E10">
            <w:pPr>
              <w:pStyle w:val="headertabella0"/>
              <w:rPr>
                <w:color w:val="002060"/>
              </w:rPr>
            </w:pPr>
            <w:r w:rsidRPr="00B242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9F48A" w14:textId="77777777" w:rsidR="00522EAD" w:rsidRPr="00B24218" w:rsidRDefault="00522EAD" w:rsidP="003F5E10">
            <w:pPr>
              <w:pStyle w:val="headertabella0"/>
              <w:rPr>
                <w:color w:val="002060"/>
              </w:rPr>
            </w:pPr>
            <w:r w:rsidRPr="00B242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72587" w14:textId="77777777" w:rsidR="00522EAD" w:rsidRPr="00B24218" w:rsidRDefault="00522EAD" w:rsidP="003F5E10">
            <w:pPr>
              <w:pStyle w:val="headertabella0"/>
              <w:rPr>
                <w:color w:val="002060"/>
              </w:rPr>
            </w:pPr>
            <w:r w:rsidRPr="00B24218">
              <w:rPr>
                <w:color w:val="002060"/>
              </w:rPr>
              <w:t>PE</w:t>
            </w:r>
          </w:p>
        </w:tc>
      </w:tr>
      <w:tr w:rsidR="00522EAD" w:rsidRPr="00B24218" w14:paraId="4CAABF7A" w14:textId="77777777" w:rsidTr="003F5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AC55C7" w14:textId="77777777" w:rsidR="00522EAD" w:rsidRPr="00B24218" w:rsidRDefault="00522EAD" w:rsidP="003F5E10">
            <w:pPr>
              <w:pStyle w:val="rowtabella0"/>
              <w:rPr>
                <w:color w:val="002060"/>
              </w:rPr>
            </w:pPr>
            <w:r w:rsidRPr="00B24218">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3AE1B" w14:textId="77777777" w:rsidR="00522EAD" w:rsidRPr="00B24218" w:rsidRDefault="00522EAD" w:rsidP="003F5E10">
            <w:pPr>
              <w:pStyle w:val="rowtabella0"/>
              <w:jc w:val="center"/>
              <w:rPr>
                <w:color w:val="002060"/>
              </w:rPr>
            </w:pPr>
            <w:r w:rsidRPr="00B242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AEA32"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75654"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7D05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1B018"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D4BA2" w14:textId="77777777" w:rsidR="00522EAD" w:rsidRPr="00B24218" w:rsidRDefault="00522EAD" w:rsidP="003F5E10">
            <w:pPr>
              <w:pStyle w:val="rowtabella0"/>
              <w:jc w:val="center"/>
              <w:rPr>
                <w:color w:val="002060"/>
              </w:rPr>
            </w:pPr>
            <w:r w:rsidRPr="00B2421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B4131"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0EF9B" w14:textId="77777777" w:rsidR="00522EAD" w:rsidRPr="00B24218" w:rsidRDefault="00522EAD" w:rsidP="003F5E10">
            <w:pPr>
              <w:pStyle w:val="rowtabella0"/>
              <w:jc w:val="center"/>
              <w:rPr>
                <w:color w:val="002060"/>
              </w:rPr>
            </w:pPr>
            <w:r w:rsidRPr="00B242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5026C" w14:textId="77777777" w:rsidR="00522EAD" w:rsidRPr="00B24218" w:rsidRDefault="00522EAD" w:rsidP="003F5E10">
            <w:pPr>
              <w:pStyle w:val="rowtabella0"/>
              <w:jc w:val="center"/>
              <w:rPr>
                <w:color w:val="002060"/>
              </w:rPr>
            </w:pPr>
            <w:r w:rsidRPr="00B24218">
              <w:rPr>
                <w:color w:val="002060"/>
              </w:rPr>
              <w:t>0</w:t>
            </w:r>
          </w:p>
        </w:tc>
      </w:tr>
      <w:tr w:rsidR="00522EAD" w:rsidRPr="00B24218" w14:paraId="601CFEDE"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8087C8" w14:textId="77777777" w:rsidR="00522EAD" w:rsidRPr="00B24218" w:rsidRDefault="00522EAD" w:rsidP="003F5E10">
            <w:pPr>
              <w:pStyle w:val="rowtabella0"/>
              <w:rPr>
                <w:color w:val="002060"/>
              </w:rPr>
            </w:pPr>
            <w:r w:rsidRPr="00B24218">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5E30A" w14:textId="77777777" w:rsidR="00522EAD" w:rsidRPr="00B24218" w:rsidRDefault="00522EAD" w:rsidP="003F5E10">
            <w:pPr>
              <w:pStyle w:val="rowtabella0"/>
              <w:jc w:val="center"/>
              <w:rPr>
                <w:color w:val="002060"/>
              </w:rPr>
            </w:pPr>
            <w:r w:rsidRPr="00B242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3D93D"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1D47F"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1F61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A7DB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49EA8"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76514"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D8622" w14:textId="77777777" w:rsidR="00522EAD" w:rsidRPr="00B24218" w:rsidRDefault="00522EAD" w:rsidP="003F5E10">
            <w:pPr>
              <w:pStyle w:val="rowtabella0"/>
              <w:jc w:val="center"/>
              <w:rPr>
                <w:color w:val="002060"/>
              </w:rPr>
            </w:pPr>
            <w:r w:rsidRPr="00B242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FA655" w14:textId="77777777" w:rsidR="00522EAD" w:rsidRPr="00B24218" w:rsidRDefault="00522EAD" w:rsidP="003F5E10">
            <w:pPr>
              <w:pStyle w:val="rowtabella0"/>
              <w:jc w:val="center"/>
              <w:rPr>
                <w:color w:val="002060"/>
              </w:rPr>
            </w:pPr>
            <w:r w:rsidRPr="00B24218">
              <w:rPr>
                <w:color w:val="002060"/>
              </w:rPr>
              <w:t>0</w:t>
            </w:r>
          </w:p>
        </w:tc>
      </w:tr>
      <w:tr w:rsidR="00522EAD" w:rsidRPr="00B24218" w14:paraId="7B5C3FF1"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6A6B61" w14:textId="77777777" w:rsidR="00522EAD" w:rsidRPr="00B24218" w:rsidRDefault="00522EAD" w:rsidP="003F5E10">
            <w:pPr>
              <w:pStyle w:val="rowtabella0"/>
              <w:rPr>
                <w:color w:val="002060"/>
              </w:rPr>
            </w:pPr>
            <w:r w:rsidRPr="00B24218">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6552F"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EC9F5"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6ACB1"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C09B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CD432"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5569C" w14:textId="77777777" w:rsidR="00522EAD" w:rsidRPr="00B24218" w:rsidRDefault="00522EAD" w:rsidP="003F5E10">
            <w:pPr>
              <w:pStyle w:val="rowtabella0"/>
              <w:jc w:val="center"/>
              <w:rPr>
                <w:color w:val="002060"/>
              </w:rPr>
            </w:pPr>
            <w:r w:rsidRPr="00B242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86D59"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7BE87"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54106" w14:textId="77777777" w:rsidR="00522EAD" w:rsidRPr="00B24218" w:rsidRDefault="00522EAD" w:rsidP="003F5E10">
            <w:pPr>
              <w:pStyle w:val="rowtabella0"/>
              <w:jc w:val="center"/>
              <w:rPr>
                <w:color w:val="002060"/>
              </w:rPr>
            </w:pPr>
            <w:r w:rsidRPr="00B24218">
              <w:rPr>
                <w:color w:val="002060"/>
              </w:rPr>
              <w:t>0</w:t>
            </w:r>
          </w:p>
        </w:tc>
      </w:tr>
      <w:tr w:rsidR="00522EAD" w:rsidRPr="00B24218" w14:paraId="549514F9"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0E0CAB" w14:textId="77777777" w:rsidR="00522EAD" w:rsidRPr="00B24218" w:rsidRDefault="00522EAD" w:rsidP="003F5E10">
            <w:pPr>
              <w:pStyle w:val="rowtabella0"/>
              <w:rPr>
                <w:color w:val="002060"/>
              </w:rPr>
            </w:pPr>
            <w:r w:rsidRPr="00B24218">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8C939"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C6606"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2D79D"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656F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1F1CF"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643A8" w14:textId="77777777" w:rsidR="00522EAD" w:rsidRPr="00B24218" w:rsidRDefault="00522EAD" w:rsidP="003F5E10">
            <w:pPr>
              <w:pStyle w:val="rowtabella0"/>
              <w:jc w:val="center"/>
              <w:rPr>
                <w:color w:val="002060"/>
              </w:rPr>
            </w:pPr>
            <w:r w:rsidRPr="00B242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E3302" w14:textId="77777777" w:rsidR="00522EAD" w:rsidRPr="00B24218" w:rsidRDefault="00522EAD" w:rsidP="003F5E10">
            <w:pPr>
              <w:pStyle w:val="rowtabella0"/>
              <w:jc w:val="center"/>
              <w:rPr>
                <w:color w:val="002060"/>
              </w:rPr>
            </w:pPr>
            <w:r w:rsidRPr="00B2421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7CFA8"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64A82" w14:textId="77777777" w:rsidR="00522EAD" w:rsidRPr="00B24218" w:rsidRDefault="00522EAD" w:rsidP="003F5E10">
            <w:pPr>
              <w:pStyle w:val="rowtabella0"/>
              <w:jc w:val="center"/>
              <w:rPr>
                <w:color w:val="002060"/>
              </w:rPr>
            </w:pPr>
            <w:r w:rsidRPr="00B24218">
              <w:rPr>
                <w:color w:val="002060"/>
              </w:rPr>
              <w:t>0</w:t>
            </w:r>
          </w:p>
        </w:tc>
      </w:tr>
      <w:tr w:rsidR="00522EAD" w:rsidRPr="00B24218" w14:paraId="431BF75B"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5273B0" w14:textId="77777777" w:rsidR="00522EAD" w:rsidRPr="00B24218" w:rsidRDefault="00522EAD" w:rsidP="003F5E10">
            <w:pPr>
              <w:pStyle w:val="rowtabella0"/>
              <w:rPr>
                <w:color w:val="002060"/>
              </w:rPr>
            </w:pPr>
            <w:r w:rsidRPr="00B2421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D21F8"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D0AAC"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F51AE"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D815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6B2B5"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278A9" w14:textId="77777777" w:rsidR="00522EAD" w:rsidRPr="00B24218" w:rsidRDefault="00522EAD" w:rsidP="003F5E10">
            <w:pPr>
              <w:pStyle w:val="rowtabella0"/>
              <w:jc w:val="center"/>
              <w:rPr>
                <w:color w:val="002060"/>
              </w:rPr>
            </w:pPr>
            <w:r w:rsidRPr="00B242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BB9FE" w14:textId="77777777" w:rsidR="00522EAD" w:rsidRPr="00B24218" w:rsidRDefault="00522EAD" w:rsidP="003F5E10">
            <w:pPr>
              <w:pStyle w:val="rowtabella0"/>
              <w:jc w:val="center"/>
              <w:rPr>
                <w:color w:val="002060"/>
              </w:rPr>
            </w:pPr>
            <w:r w:rsidRPr="00B242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B33DE"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1A962" w14:textId="77777777" w:rsidR="00522EAD" w:rsidRPr="00B24218" w:rsidRDefault="00522EAD" w:rsidP="003F5E10">
            <w:pPr>
              <w:pStyle w:val="rowtabella0"/>
              <w:jc w:val="center"/>
              <w:rPr>
                <w:color w:val="002060"/>
              </w:rPr>
            </w:pPr>
            <w:r w:rsidRPr="00B24218">
              <w:rPr>
                <w:color w:val="002060"/>
              </w:rPr>
              <w:t>0</w:t>
            </w:r>
          </w:p>
        </w:tc>
      </w:tr>
      <w:tr w:rsidR="00522EAD" w:rsidRPr="00B24218" w14:paraId="01E02971"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ED4756" w14:textId="77777777" w:rsidR="00522EAD" w:rsidRPr="00B24218" w:rsidRDefault="00522EAD" w:rsidP="003F5E10">
            <w:pPr>
              <w:pStyle w:val="rowtabella0"/>
              <w:rPr>
                <w:color w:val="002060"/>
              </w:rPr>
            </w:pPr>
            <w:r w:rsidRPr="00B24218">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66997"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D73EF"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58CDC"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9C97B"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373AA"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8FD87" w14:textId="77777777" w:rsidR="00522EAD" w:rsidRPr="00B24218" w:rsidRDefault="00522EAD" w:rsidP="003F5E10">
            <w:pPr>
              <w:pStyle w:val="rowtabella0"/>
              <w:jc w:val="center"/>
              <w:rPr>
                <w:color w:val="002060"/>
              </w:rPr>
            </w:pPr>
            <w:r w:rsidRPr="00B242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2E36F" w14:textId="77777777" w:rsidR="00522EAD" w:rsidRPr="00B24218" w:rsidRDefault="00522EAD" w:rsidP="003F5E10">
            <w:pPr>
              <w:pStyle w:val="rowtabella0"/>
              <w:jc w:val="center"/>
              <w:rPr>
                <w:color w:val="002060"/>
              </w:rPr>
            </w:pPr>
            <w:r w:rsidRPr="00B2421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BE66C"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3B9E9" w14:textId="77777777" w:rsidR="00522EAD" w:rsidRPr="00B24218" w:rsidRDefault="00522EAD" w:rsidP="003F5E10">
            <w:pPr>
              <w:pStyle w:val="rowtabella0"/>
              <w:jc w:val="center"/>
              <w:rPr>
                <w:color w:val="002060"/>
              </w:rPr>
            </w:pPr>
            <w:r w:rsidRPr="00B24218">
              <w:rPr>
                <w:color w:val="002060"/>
              </w:rPr>
              <w:t>0</w:t>
            </w:r>
          </w:p>
        </w:tc>
      </w:tr>
      <w:tr w:rsidR="00522EAD" w:rsidRPr="00B24218" w14:paraId="10FF9154"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A28907" w14:textId="77777777" w:rsidR="00522EAD" w:rsidRPr="00B24218" w:rsidRDefault="00522EAD" w:rsidP="003F5E10">
            <w:pPr>
              <w:pStyle w:val="rowtabella0"/>
              <w:rPr>
                <w:color w:val="002060"/>
              </w:rPr>
            </w:pPr>
            <w:r w:rsidRPr="00B24218">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F9521"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8FDAF"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91596"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E14CD"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0D94F"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D8790"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66D50"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C7345"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F1CC4" w14:textId="77777777" w:rsidR="00522EAD" w:rsidRPr="00B24218" w:rsidRDefault="00522EAD" w:rsidP="003F5E10">
            <w:pPr>
              <w:pStyle w:val="rowtabella0"/>
              <w:jc w:val="center"/>
              <w:rPr>
                <w:color w:val="002060"/>
              </w:rPr>
            </w:pPr>
            <w:r w:rsidRPr="00B24218">
              <w:rPr>
                <w:color w:val="002060"/>
              </w:rPr>
              <w:t>0</w:t>
            </w:r>
          </w:p>
        </w:tc>
      </w:tr>
      <w:tr w:rsidR="00522EAD" w:rsidRPr="00B24218" w14:paraId="79BC0971"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76FC3D" w14:textId="77777777" w:rsidR="00522EAD" w:rsidRPr="00B24218" w:rsidRDefault="00522EAD" w:rsidP="003F5E10">
            <w:pPr>
              <w:pStyle w:val="rowtabella0"/>
              <w:rPr>
                <w:color w:val="002060"/>
              </w:rPr>
            </w:pPr>
            <w:r w:rsidRPr="00B24218">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776E4"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8F4A7"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E6CC1"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F09E5"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B719B"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211DD" w14:textId="77777777" w:rsidR="00522EAD" w:rsidRPr="00B24218" w:rsidRDefault="00522EAD" w:rsidP="003F5E10">
            <w:pPr>
              <w:pStyle w:val="rowtabella0"/>
              <w:jc w:val="center"/>
              <w:rPr>
                <w:color w:val="002060"/>
              </w:rPr>
            </w:pPr>
            <w:r w:rsidRPr="00B242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41ADC" w14:textId="77777777" w:rsidR="00522EAD" w:rsidRPr="00B24218" w:rsidRDefault="00522EAD" w:rsidP="003F5E10">
            <w:pPr>
              <w:pStyle w:val="rowtabella0"/>
              <w:jc w:val="center"/>
              <w:rPr>
                <w:color w:val="002060"/>
              </w:rPr>
            </w:pPr>
            <w:r w:rsidRPr="00B242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74003" w14:textId="77777777" w:rsidR="00522EAD" w:rsidRPr="00B24218" w:rsidRDefault="00522EAD" w:rsidP="003F5E10">
            <w:pPr>
              <w:pStyle w:val="rowtabella0"/>
              <w:jc w:val="center"/>
              <w:rPr>
                <w:color w:val="002060"/>
              </w:rPr>
            </w:pPr>
            <w:r w:rsidRPr="00B242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FA7FB" w14:textId="77777777" w:rsidR="00522EAD" w:rsidRPr="00B24218" w:rsidRDefault="00522EAD" w:rsidP="003F5E10">
            <w:pPr>
              <w:pStyle w:val="rowtabella0"/>
              <w:jc w:val="center"/>
              <w:rPr>
                <w:color w:val="002060"/>
              </w:rPr>
            </w:pPr>
            <w:r w:rsidRPr="00B24218">
              <w:rPr>
                <w:color w:val="002060"/>
              </w:rPr>
              <w:t>0</w:t>
            </w:r>
          </w:p>
        </w:tc>
      </w:tr>
      <w:tr w:rsidR="00522EAD" w:rsidRPr="00B24218" w14:paraId="5C5BA027" w14:textId="77777777" w:rsidTr="003F5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C33C45" w14:textId="77777777" w:rsidR="00522EAD" w:rsidRPr="00B24218" w:rsidRDefault="00522EAD" w:rsidP="003F5E10">
            <w:pPr>
              <w:pStyle w:val="rowtabella0"/>
              <w:rPr>
                <w:color w:val="002060"/>
              </w:rPr>
            </w:pPr>
            <w:r w:rsidRPr="00B24218">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C0573"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9D336"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88E9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2234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F082C"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9431F" w14:textId="77777777" w:rsidR="00522EAD" w:rsidRPr="00B24218" w:rsidRDefault="00522EAD" w:rsidP="003F5E10">
            <w:pPr>
              <w:pStyle w:val="rowtabella0"/>
              <w:jc w:val="center"/>
              <w:rPr>
                <w:color w:val="002060"/>
              </w:rPr>
            </w:pPr>
            <w:r w:rsidRPr="00B242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0CC83" w14:textId="77777777" w:rsidR="00522EAD" w:rsidRPr="00B24218" w:rsidRDefault="00522EAD" w:rsidP="003F5E10">
            <w:pPr>
              <w:pStyle w:val="rowtabella0"/>
              <w:jc w:val="center"/>
              <w:rPr>
                <w:color w:val="002060"/>
              </w:rPr>
            </w:pPr>
            <w:r w:rsidRPr="00B242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285AC" w14:textId="77777777" w:rsidR="00522EAD" w:rsidRPr="00B24218" w:rsidRDefault="00522EAD" w:rsidP="003F5E10">
            <w:pPr>
              <w:pStyle w:val="rowtabella0"/>
              <w:jc w:val="center"/>
              <w:rPr>
                <w:color w:val="002060"/>
              </w:rPr>
            </w:pPr>
            <w:r w:rsidRPr="00B242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EE749" w14:textId="77777777" w:rsidR="00522EAD" w:rsidRPr="00B24218" w:rsidRDefault="00522EAD" w:rsidP="003F5E10">
            <w:pPr>
              <w:pStyle w:val="rowtabella0"/>
              <w:jc w:val="center"/>
              <w:rPr>
                <w:color w:val="002060"/>
              </w:rPr>
            </w:pPr>
            <w:r w:rsidRPr="00B24218">
              <w:rPr>
                <w:color w:val="002060"/>
              </w:rPr>
              <w:t>0</w:t>
            </w:r>
          </w:p>
        </w:tc>
      </w:tr>
    </w:tbl>
    <w:p w14:paraId="421BE0B1" w14:textId="77777777" w:rsidR="00522EAD" w:rsidRPr="00B24218" w:rsidRDefault="00522EAD" w:rsidP="00522EAD">
      <w:pPr>
        <w:pStyle w:val="breakline"/>
        <w:rPr>
          <w:rFonts w:eastAsiaTheme="minorEastAsia"/>
          <w:color w:val="002060"/>
        </w:rPr>
      </w:pPr>
    </w:p>
    <w:p w14:paraId="4287CF0D" w14:textId="77777777" w:rsidR="00522EAD" w:rsidRPr="00B24218" w:rsidRDefault="00522EAD" w:rsidP="00522EAD">
      <w:pPr>
        <w:pStyle w:val="breakline"/>
        <w:rPr>
          <w:color w:val="002060"/>
        </w:rPr>
      </w:pPr>
    </w:p>
    <w:p w14:paraId="6F1EFD03" w14:textId="77777777" w:rsidR="00522EAD" w:rsidRPr="00B24218" w:rsidRDefault="00522EAD" w:rsidP="00522EAD">
      <w:pPr>
        <w:pStyle w:val="sottotitolocampionato10"/>
        <w:rPr>
          <w:color w:val="002060"/>
        </w:rPr>
      </w:pPr>
      <w:r w:rsidRPr="00B24218">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2EAD" w:rsidRPr="00B24218" w14:paraId="28A72661" w14:textId="77777777" w:rsidTr="003F5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D4D62" w14:textId="77777777" w:rsidR="00522EAD" w:rsidRPr="00B24218" w:rsidRDefault="00522EAD" w:rsidP="003F5E10">
            <w:pPr>
              <w:pStyle w:val="headertabella0"/>
              <w:rPr>
                <w:color w:val="002060"/>
              </w:rPr>
            </w:pPr>
            <w:r w:rsidRPr="00B242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E74A7" w14:textId="77777777" w:rsidR="00522EAD" w:rsidRPr="00B24218" w:rsidRDefault="00522EAD" w:rsidP="003F5E10">
            <w:pPr>
              <w:pStyle w:val="headertabella0"/>
              <w:rPr>
                <w:color w:val="002060"/>
              </w:rPr>
            </w:pPr>
            <w:r w:rsidRPr="00B242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E1285" w14:textId="77777777" w:rsidR="00522EAD" w:rsidRPr="00B24218" w:rsidRDefault="00522EAD" w:rsidP="003F5E10">
            <w:pPr>
              <w:pStyle w:val="headertabella0"/>
              <w:rPr>
                <w:color w:val="002060"/>
              </w:rPr>
            </w:pPr>
            <w:r w:rsidRPr="00B242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948B7" w14:textId="77777777" w:rsidR="00522EAD" w:rsidRPr="00B24218" w:rsidRDefault="00522EAD" w:rsidP="003F5E10">
            <w:pPr>
              <w:pStyle w:val="headertabella0"/>
              <w:rPr>
                <w:color w:val="002060"/>
              </w:rPr>
            </w:pPr>
            <w:r w:rsidRPr="00B242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76A80" w14:textId="77777777" w:rsidR="00522EAD" w:rsidRPr="00B24218" w:rsidRDefault="00522EAD" w:rsidP="003F5E10">
            <w:pPr>
              <w:pStyle w:val="headertabella0"/>
              <w:rPr>
                <w:color w:val="002060"/>
              </w:rPr>
            </w:pPr>
            <w:r w:rsidRPr="00B242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D780E" w14:textId="77777777" w:rsidR="00522EAD" w:rsidRPr="00B24218" w:rsidRDefault="00522EAD" w:rsidP="003F5E10">
            <w:pPr>
              <w:pStyle w:val="headertabella0"/>
              <w:rPr>
                <w:color w:val="002060"/>
              </w:rPr>
            </w:pPr>
            <w:r w:rsidRPr="00B242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39CD5" w14:textId="77777777" w:rsidR="00522EAD" w:rsidRPr="00B24218" w:rsidRDefault="00522EAD" w:rsidP="003F5E10">
            <w:pPr>
              <w:pStyle w:val="headertabella0"/>
              <w:rPr>
                <w:color w:val="002060"/>
              </w:rPr>
            </w:pPr>
            <w:r w:rsidRPr="00B242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478DD" w14:textId="77777777" w:rsidR="00522EAD" w:rsidRPr="00B24218" w:rsidRDefault="00522EAD" w:rsidP="003F5E10">
            <w:pPr>
              <w:pStyle w:val="headertabella0"/>
              <w:rPr>
                <w:color w:val="002060"/>
              </w:rPr>
            </w:pPr>
            <w:r w:rsidRPr="00B242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D75D3" w14:textId="77777777" w:rsidR="00522EAD" w:rsidRPr="00B24218" w:rsidRDefault="00522EAD" w:rsidP="003F5E10">
            <w:pPr>
              <w:pStyle w:val="headertabella0"/>
              <w:rPr>
                <w:color w:val="002060"/>
              </w:rPr>
            </w:pPr>
            <w:r w:rsidRPr="00B242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DFAB0" w14:textId="77777777" w:rsidR="00522EAD" w:rsidRPr="00B24218" w:rsidRDefault="00522EAD" w:rsidP="003F5E10">
            <w:pPr>
              <w:pStyle w:val="headertabella0"/>
              <w:rPr>
                <w:color w:val="002060"/>
              </w:rPr>
            </w:pPr>
            <w:r w:rsidRPr="00B24218">
              <w:rPr>
                <w:color w:val="002060"/>
              </w:rPr>
              <w:t>PE</w:t>
            </w:r>
          </w:p>
        </w:tc>
      </w:tr>
      <w:tr w:rsidR="00522EAD" w:rsidRPr="00B24218" w14:paraId="16643F9E" w14:textId="77777777" w:rsidTr="003F5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78150E" w14:textId="77777777" w:rsidR="00522EAD" w:rsidRPr="00B24218" w:rsidRDefault="00522EAD" w:rsidP="003F5E10">
            <w:pPr>
              <w:pStyle w:val="rowtabella0"/>
              <w:rPr>
                <w:color w:val="002060"/>
              </w:rPr>
            </w:pPr>
            <w:r w:rsidRPr="00B24218">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C8E4F"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C2678"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CA528"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8C80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E5583"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3596F" w14:textId="77777777" w:rsidR="00522EAD" w:rsidRPr="00B24218" w:rsidRDefault="00522EAD" w:rsidP="003F5E10">
            <w:pPr>
              <w:pStyle w:val="rowtabella0"/>
              <w:jc w:val="center"/>
              <w:rPr>
                <w:color w:val="002060"/>
              </w:rPr>
            </w:pPr>
            <w:r w:rsidRPr="00B242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ABECE"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6C99E"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171B7" w14:textId="77777777" w:rsidR="00522EAD" w:rsidRPr="00B24218" w:rsidRDefault="00522EAD" w:rsidP="003F5E10">
            <w:pPr>
              <w:pStyle w:val="rowtabella0"/>
              <w:jc w:val="center"/>
              <w:rPr>
                <w:color w:val="002060"/>
              </w:rPr>
            </w:pPr>
            <w:r w:rsidRPr="00B24218">
              <w:rPr>
                <w:color w:val="002060"/>
              </w:rPr>
              <w:t>0</w:t>
            </w:r>
          </w:p>
        </w:tc>
      </w:tr>
      <w:tr w:rsidR="00522EAD" w:rsidRPr="00B24218" w14:paraId="676836C2"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E9447A" w14:textId="77777777" w:rsidR="00522EAD" w:rsidRPr="00B24218" w:rsidRDefault="00522EAD" w:rsidP="003F5E10">
            <w:pPr>
              <w:pStyle w:val="rowtabella0"/>
              <w:rPr>
                <w:color w:val="002060"/>
              </w:rPr>
            </w:pPr>
            <w:r w:rsidRPr="00B24218">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4B902"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A86E0"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510AC"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D7365"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0CC85"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2FA8F"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31D8A"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0E596"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49D03" w14:textId="77777777" w:rsidR="00522EAD" w:rsidRPr="00B24218" w:rsidRDefault="00522EAD" w:rsidP="003F5E10">
            <w:pPr>
              <w:pStyle w:val="rowtabella0"/>
              <w:jc w:val="center"/>
              <w:rPr>
                <w:color w:val="002060"/>
              </w:rPr>
            </w:pPr>
            <w:r w:rsidRPr="00B24218">
              <w:rPr>
                <w:color w:val="002060"/>
              </w:rPr>
              <w:t>0</w:t>
            </w:r>
          </w:p>
        </w:tc>
      </w:tr>
      <w:tr w:rsidR="00522EAD" w:rsidRPr="00B24218" w14:paraId="5115A4EC"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0992EF" w14:textId="77777777" w:rsidR="00522EAD" w:rsidRPr="00B24218" w:rsidRDefault="00522EAD" w:rsidP="003F5E10">
            <w:pPr>
              <w:pStyle w:val="rowtabella0"/>
              <w:rPr>
                <w:color w:val="002060"/>
              </w:rPr>
            </w:pPr>
            <w:r w:rsidRPr="00B24218">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6A83A"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084E5"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73E80"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59156"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56C1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115D0"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E836A"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42B7D"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513CF" w14:textId="77777777" w:rsidR="00522EAD" w:rsidRPr="00B24218" w:rsidRDefault="00522EAD" w:rsidP="003F5E10">
            <w:pPr>
              <w:pStyle w:val="rowtabella0"/>
              <w:jc w:val="center"/>
              <w:rPr>
                <w:color w:val="002060"/>
              </w:rPr>
            </w:pPr>
            <w:r w:rsidRPr="00B24218">
              <w:rPr>
                <w:color w:val="002060"/>
              </w:rPr>
              <w:t>0</w:t>
            </w:r>
          </w:p>
        </w:tc>
      </w:tr>
      <w:tr w:rsidR="00522EAD" w:rsidRPr="00B24218" w14:paraId="51948FA5"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64CF76" w14:textId="77777777" w:rsidR="00522EAD" w:rsidRPr="00B24218" w:rsidRDefault="00522EAD" w:rsidP="003F5E10">
            <w:pPr>
              <w:pStyle w:val="rowtabella0"/>
              <w:rPr>
                <w:color w:val="002060"/>
              </w:rPr>
            </w:pPr>
            <w:r w:rsidRPr="00B24218">
              <w:rPr>
                <w:color w:val="002060"/>
              </w:rPr>
              <w:t xml:space="preserve">A.S.D. </w:t>
            </w:r>
            <w:proofErr w:type="gramStart"/>
            <w:r w:rsidRPr="00B24218">
              <w:rPr>
                <w:color w:val="002060"/>
              </w:rPr>
              <w:t>CITTA</w:t>
            </w:r>
            <w:proofErr w:type="gramEnd"/>
            <w:r w:rsidRPr="00B24218">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7B557"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48B6C"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56648"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1ACE7"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2DE1B"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F7087"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C9FCA"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B03CA"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D3C70" w14:textId="77777777" w:rsidR="00522EAD" w:rsidRPr="00B24218" w:rsidRDefault="00522EAD" w:rsidP="003F5E10">
            <w:pPr>
              <w:pStyle w:val="rowtabella0"/>
              <w:jc w:val="center"/>
              <w:rPr>
                <w:color w:val="002060"/>
              </w:rPr>
            </w:pPr>
            <w:r w:rsidRPr="00B24218">
              <w:rPr>
                <w:color w:val="002060"/>
              </w:rPr>
              <w:t>0</w:t>
            </w:r>
          </w:p>
        </w:tc>
      </w:tr>
      <w:tr w:rsidR="00522EAD" w:rsidRPr="00B24218" w14:paraId="72495E61"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5789A1" w14:textId="77777777" w:rsidR="00522EAD" w:rsidRPr="00B24218" w:rsidRDefault="00522EAD" w:rsidP="003F5E10">
            <w:pPr>
              <w:pStyle w:val="rowtabella0"/>
              <w:rPr>
                <w:color w:val="002060"/>
              </w:rPr>
            </w:pPr>
            <w:r w:rsidRPr="00B24218">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7B369"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ABFBF"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B054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6A7F2"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5D45D"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0F1BD"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6C68A"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B5EAC"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BAB59" w14:textId="77777777" w:rsidR="00522EAD" w:rsidRPr="00B24218" w:rsidRDefault="00522EAD" w:rsidP="003F5E10">
            <w:pPr>
              <w:pStyle w:val="rowtabella0"/>
              <w:jc w:val="center"/>
              <w:rPr>
                <w:color w:val="002060"/>
              </w:rPr>
            </w:pPr>
            <w:r w:rsidRPr="00B24218">
              <w:rPr>
                <w:color w:val="002060"/>
              </w:rPr>
              <w:t>0</w:t>
            </w:r>
          </w:p>
        </w:tc>
      </w:tr>
      <w:tr w:rsidR="00522EAD" w:rsidRPr="00B24218" w14:paraId="3C26D097"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B6A268" w14:textId="77777777" w:rsidR="00522EAD" w:rsidRPr="00B24218" w:rsidRDefault="00522EAD" w:rsidP="003F5E10">
            <w:pPr>
              <w:pStyle w:val="rowtabella0"/>
              <w:rPr>
                <w:color w:val="002060"/>
              </w:rPr>
            </w:pPr>
            <w:r w:rsidRPr="00B24218">
              <w:rPr>
                <w:color w:val="002060"/>
              </w:rPr>
              <w:t xml:space="preserve">G.S. AUDAX 1970 </w:t>
            </w:r>
            <w:proofErr w:type="gramStart"/>
            <w:r w:rsidRPr="00B24218">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12A4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0A07E"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9D76B"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9EEF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0BA44"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6A250"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DA836"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AEE97"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001ED" w14:textId="77777777" w:rsidR="00522EAD" w:rsidRPr="00B24218" w:rsidRDefault="00522EAD" w:rsidP="003F5E10">
            <w:pPr>
              <w:pStyle w:val="rowtabella0"/>
              <w:jc w:val="center"/>
              <w:rPr>
                <w:color w:val="002060"/>
              </w:rPr>
            </w:pPr>
            <w:r w:rsidRPr="00B24218">
              <w:rPr>
                <w:color w:val="002060"/>
              </w:rPr>
              <w:t>0</w:t>
            </w:r>
          </w:p>
        </w:tc>
      </w:tr>
      <w:tr w:rsidR="00522EAD" w:rsidRPr="00B24218" w14:paraId="1648949A"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1D157C" w14:textId="77777777" w:rsidR="00522EAD" w:rsidRPr="00B24218" w:rsidRDefault="00522EAD" w:rsidP="003F5E10">
            <w:pPr>
              <w:pStyle w:val="rowtabella0"/>
              <w:rPr>
                <w:color w:val="002060"/>
              </w:rPr>
            </w:pPr>
            <w:proofErr w:type="spellStart"/>
            <w:proofErr w:type="gramStart"/>
            <w:r w:rsidRPr="00B24218">
              <w:rPr>
                <w:color w:val="002060"/>
              </w:rPr>
              <w:t>sq.B</w:t>
            </w:r>
            <w:proofErr w:type="spellEnd"/>
            <w:proofErr w:type="gramEnd"/>
            <w:r w:rsidRPr="00B24218">
              <w:rPr>
                <w:color w:val="002060"/>
              </w:rPr>
              <w:t xml:space="preserve"> ACSS MONDOLFO C5 </w:t>
            </w:r>
            <w:proofErr w:type="gramStart"/>
            <w:r w:rsidRPr="00B24218">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E0DB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0ECE3"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C9E4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0CD2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B365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FC9D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040E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7F14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F4220" w14:textId="77777777" w:rsidR="00522EAD" w:rsidRPr="00B24218" w:rsidRDefault="00522EAD" w:rsidP="003F5E10">
            <w:pPr>
              <w:pStyle w:val="rowtabella0"/>
              <w:jc w:val="center"/>
              <w:rPr>
                <w:color w:val="002060"/>
              </w:rPr>
            </w:pPr>
            <w:r w:rsidRPr="00B24218">
              <w:rPr>
                <w:color w:val="002060"/>
              </w:rPr>
              <w:t>0</w:t>
            </w:r>
          </w:p>
        </w:tc>
      </w:tr>
      <w:tr w:rsidR="00522EAD" w:rsidRPr="00B24218" w14:paraId="4316F58C"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799CA7" w14:textId="77777777" w:rsidR="00522EAD" w:rsidRPr="00B24218" w:rsidRDefault="00522EAD" w:rsidP="003F5E10">
            <w:pPr>
              <w:pStyle w:val="rowtabella0"/>
              <w:rPr>
                <w:color w:val="002060"/>
              </w:rPr>
            </w:pPr>
            <w:proofErr w:type="spellStart"/>
            <w:r w:rsidRPr="00B24218">
              <w:rPr>
                <w:color w:val="002060"/>
              </w:rPr>
              <w:t>sq.C</w:t>
            </w:r>
            <w:proofErr w:type="spellEnd"/>
            <w:r w:rsidRPr="00B24218">
              <w:rPr>
                <w:color w:val="002060"/>
              </w:rPr>
              <w:t xml:space="preserve">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BA229"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8E386"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D6359"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914BD"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D7478"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A095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44D9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108D9"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D3DC0" w14:textId="77777777" w:rsidR="00522EAD" w:rsidRPr="00B24218" w:rsidRDefault="00522EAD" w:rsidP="003F5E10">
            <w:pPr>
              <w:pStyle w:val="rowtabella0"/>
              <w:jc w:val="center"/>
              <w:rPr>
                <w:color w:val="002060"/>
              </w:rPr>
            </w:pPr>
            <w:r w:rsidRPr="00B24218">
              <w:rPr>
                <w:color w:val="002060"/>
              </w:rPr>
              <w:t>0</w:t>
            </w:r>
          </w:p>
        </w:tc>
      </w:tr>
      <w:tr w:rsidR="00522EAD" w:rsidRPr="00B24218" w14:paraId="679D858A"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D6CD01" w14:textId="77777777" w:rsidR="00522EAD" w:rsidRPr="00B24218" w:rsidRDefault="00522EAD" w:rsidP="003F5E10">
            <w:pPr>
              <w:pStyle w:val="rowtabella0"/>
              <w:rPr>
                <w:color w:val="002060"/>
              </w:rPr>
            </w:pPr>
            <w:proofErr w:type="spellStart"/>
            <w:proofErr w:type="gramStart"/>
            <w:r w:rsidRPr="00B24218">
              <w:rPr>
                <w:color w:val="002060"/>
              </w:rPr>
              <w:t>sq.B</w:t>
            </w:r>
            <w:proofErr w:type="spellEnd"/>
            <w:proofErr w:type="gramEnd"/>
            <w:r w:rsidRPr="00B24218">
              <w:rPr>
                <w:color w:val="002060"/>
              </w:rPr>
              <w:t xml:space="preserve"> ITALSERVICE C5 </w:t>
            </w:r>
            <w:proofErr w:type="gramStart"/>
            <w:r w:rsidRPr="00B24218">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394B3"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C821B"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7E89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23409"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2EE93"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744C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7970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91173"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F4DEF" w14:textId="77777777" w:rsidR="00522EAD" w:rsidRPr="00B24218" w:rsidRDefault="00522EAD" w:rsidP="003F5E10">
            <w:pPr>
              <w:pStyle w:val="rowtabella0"/>
              <w:jc w:val="center"/>
              <w:rPr>
                <w:color w:val="002060"/>
              </w:rPr>
            </w:pPr>
            <w:r w:rsidRPr="00B24218">
              <w:rPr>
                <w:color w:val="002060"/>
              </w:rPr>
              <w:t>0</w:t>
            </w:r>
          </w:p>
        </w:tc>
      </w:tr>
      <w:tr w:rsidR="00522EAD" w:rsidRPr="00B24218" w14:paraId="06744762" w14:textId="77777777" w:rsidTr="003F5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18F66C" w14:textId="77777777" w:rsidR="00522EAD" w:rsidRPr="00B24218" w:rsidRDefault="00522EAD" w:rsidP="003F5E10">
            <w:pPr>
              <w:pStyle w:val="rowtabella0"/>
              <w:rPr>
                <w:color w:val="002060"/>
              </w:rPr>
            </w:pPr>
            <w:proofErr w:type="spellStart"/>
            <w:proofErr w:type="gramStart"/>
            <w:r w:rsidRPr="00B24218">
              <w:rPr>
                <w:color w:val="002060"/>
              </w:rPr>
              <w:t>sq.B</w:t>
            </w:r>
            <w:proofErr w:type="spellEnd"/>
            <w:proofErr w:type="gramEnd"/>
            <w:r w:rsidRPr="00B24218">
              <w:rPr>
                <w:color w:val="002060"/>
              </w:rPr>
              <w:t xml:space="preserve">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2474E"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64C69"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E2026"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4410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E65C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28544"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F479C"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B179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40519" w14:textId="77777777" w:rsidR="00522EAD" w:rsidRPr="00B24218" w:rsidRDefault="00522EAD" w:rsidP="003F5E10">
            <w:pPr>
              <w:pStyle w:val="rowtabella0"/>
              <w:jc w:val="center"/>
              <w:rPr>
                <w:color w:val="002060"/>
              </w:rPr>
            </w:pPr>
            <w:r w:rsidRPr="00B24218">
              <w:rPr>
                <w:color w:val="002060"/>
              </w:rPr>
              <w:t>0</w:t>
            </w:r>
          </w:p>
        </w:tc>
      </w:tr>
    </w:tbl>
    <w:p w14:paraId="35E33007" w14:textId="77777777" w:rsidR="00522EAD" w:rsidRPr="00B24218" w:rsidRDefault="00522EAD" w:rsidP="00522EAD">
      <w:pPr>
        <w:pStyle w:val="breakline"/>
        <w:rPr>
          <w:rFonts w:eastAsiaTheme="minorEastAsia"/>
          <w:color w:val="002060"/>
        </w:rPr>
      </w:pPr>
    </w:p>
    <w:p w14:paraId="67B64393" w14:textId="77777777" w:rsidR="00522EAD" w:rsidRPr="00B24218" w:rsidRDefault="00522EAD" w:rsidP="00522EAD">
      <w:pPr>
        <w:pStyle w:val="breakline"/>
        <w:rPr>
          <w:color w:val="002060"/>
        </w:rPr>
      </w:pPr>
    </w:p>
    <w:p w14:paraId="564B3FBC" w14:textId="77777777" w:rsidR="00522EAD" w:rsidRPr="00B24218" w:rsidRDefault="00522EAD" w:rsidP="00522EAD">
      <w:pPr>
        <w:pStyle w:val="sottotitolocampionato10"/>
        <w:rPr>
          <w:color w:val="002060"/>
        </w:rPr>
      </w:pPr>
      <w:r w:rsidRPr="00B24218">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2EAD" w:rsidRPr="00B24218" w14:paraId="6FAB7209" w14:textId="77777777" w:rsidTr="003F5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8E744" w14:textId="77777777" w:rsidR="00522EAD" w:rsidRPr="00B24218" w:rsidRDefault="00522EAD" w:rsidP="003F5E10">
            <w:pPr>
              <w:pStyle w:val="headertabella0"/>
              <w:rPr>
                <w:color w:val="002060"/>
              </w:rPr>
            </w:pPr>
            <w:r w:rsidRPr="00B242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CD89E" w14:textId="77777777" w:rsidR="00522EAD" w:rsidRPr="00B24218" w:rsidRDefault="00522EAD" w:rsidP="003F5E10">
            <w:pPr>
              <w:pStyle w:val="headertabella0"/>
              <w:rPr>
                <w:color w:val="002060"/>
              </w:rPr>
            </w:pPr>
            <w:r w:rsidRPr="00B242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F1916" w14:textId="77777777" w:rsidR="00522EAD" w:rsidRPr="00B24218" w:rsidRDefault="00522EAD" w:rsidP="003F5E10">
            <w:pPr>
              <w:pStyle w:val="headertabella0"/>
              <w:rPr>
                <w:color w:val="002060"/>
              </w:rPr>
            </w:pPr>
            <w:r w:rsidRPr="00B242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24C36" w14:textId="77777777" w:rsidR="00522EAD" w:rsidRPr="00B24218" w:rsidRDefault="00522EAD" w:rsidP="003F5E10">
            <w:pPr>
              <w:pStyle w:val="headertabella0"/>
              <w:rPr>
                <w:color w:val="002060"/>
              </w:rPr>
            </w:pPr>
            <w:r w:rsidRPr="00B242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2B10C" w14:textId="77777777" w:rsidR="00522EAD" w:rsidRPr="00B24218" w:rsidRDefault="00522EAD" w:rsidP="003F5E10">
            <w:pPr>
              <w:pStyle w:val="headertabella0"/>
              <w:rPr>
                <w:color w:val="002060"/>
              </w:rPr>
            </w:pPr>
            <w:r w:rsidRPr="00B242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EF5BE" w14:textId="77777777" w:rsidR="00522EAD" w:rsidRPr="00B24218" w:rsidRDefault="00522EAD" w:rsidP="003F5E10">
            <w:pPr>
              <w:pStyle w:val="headertabella0"/>
              <w:rPr>
                <w:color w:val="002060"/>
              </w:rPr>
            </w:pPr>
            <w:r w:rsidRPr="00B242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678CE" w14:textId="77777777" w:rsidR="00522EAD" w:rsidRPr="00B24218" w:rsidRDefault="00522EAD" w:rsidP="003F5E10">
            <w:pPr>
              <w:pStyle w:val="headertabella0"/>
              <w:rPr>
                <w:color w:val="002060"/>
              </w:rPr>
            </w:pPr>
            <w:r w:rsidRPr="00B242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53733" w14:textId="77777777" w:rsidR="00522EAD" w:rsidRPr="00B24218" w:rsidRDefault="00522EAD" w:rsidP="003F5E10">
            <w:pPr>
              <w:pStyle w:val="headertabella0"/>
              <w:rPr>
                <w:color w:val="002060"/>
              </w:rPr>
            </w:pPr>
            <w:r w:rsidRPr="00B242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37A7D" w14:textId="77777777" w:rsidR="00522EAD" w:rsidRPr="00B24218" w:rsidRDefault="00522EAD" w:rsidP="003F5E10">
            <w:pPr>
              <w:pStyle w:val="headertabella0"/>
              <w:rPr>
                <w:color w:val="002060"/>
              </w:rPr>
            </w:pPr>
            <w:r w:rsidRPr="00B242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EFAE2" w14:textId="77777777" w:rsidR="00522EAD" w:rsidRPr="00B24218" w:rsidRDefault="00522EAD" w:rsidP="003F5E10">
            <w:pPr>
              <w:pStyle w:val="headertabella0"/>
              <w:rPr>
                <w:color w:val="002060"/>
              </w:rPr>
            </w:pPr>
            <w:r w:rsidRPr="00B24218">
              <w:rPr>
                <w:color w:val="002060"/>
              </w:rPr>
              <w:t>PE</w:t>
            </w:r>
          </w:p>
        </w:tc>
      </w:tr>
      <w:tr w:rsidR="00522EAD" w:rsidRPr="00B24218" w14:paraId="07DA25D3" w14:textId="77777777" w:rsidTr="003F5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42BD7B" w14:textId="77777777" w:rsidR="00522EAD" w:rsidRPr="00B24218" w:rsidRDefault="00522EAD" w:rsidP="003F5E10">
            <w:pPr>
              <w:pStyle w:val="rowtabella0"/>
              <w:rPr>
                <w:color w:val="002060"/>
              </w:rPr>
            </w:pPr>
            <w:r w:rsidRPr="00B24218">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BD50C"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9247E"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9EEA2"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4962A"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1B6E1"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1A5B0" w14:textId="77777777" w:rsidR="00522EAD" w:rsidRPr="00B24218" w:rsidRDefault="00522EAD" w:rsidP="003F5E10">
            <w:pPr>
              <w:pStyle w:val="rowtabella0"/>
              <w:jc w:val="center"/>
              <w:rPr>
                <w:color w:val="002060"/>
              </w:rPr>
            </w:pPr>
            <w:r w:rsidRPr="00B2421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E2383"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51283" w14:textId="77777777" w:rsidR="00522EAD" w:rsidRPr="00B24218" w:rsidRDefault="00522EAD" w:rsidP="003F5E10">
            <w:pPr>
              <w:pStyle w:val="rowtabella0"/>
              <w:jc w:val="center"/>
              <w:rPr>
                <w:color w:val="002060"/>
              </w:rPr>
            </w:pPr>
            <w:r w:rsidRPr="00B242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3EEB9" w14:textId="77777777" w:rsidR="00522EAD" w:rsidRPr="00B24218" w:rsidRDefault="00522EAD" w:rsidP="003F5E10">
            <w:pPr>
              <w:pStyle w:val="rowtabella0"/>
              <w:jc w:val="center"/>
              <w:rPr>
                <w:color w:val="002060"/>
              </w:rPr>
            </w:pPr>
            <w:r w:rsidRPr="00B24218">
              <w:rPr>
                <w:color w:val="002060"/>
              </w:rPr>
              <w:t>0</w:t>
            </w:r>
          </w:p>
        </w:tc>
      </w:tr>
      <w:tr w:rsidR="00522EAD" w:rsidRPr="00B24218" w14:paraId="7E64DBD3"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E9B172" w14:textId="77777777" w:rsidR="00522EAD" w:rsidRPr="00B24218" w:rsidRDefault="00522EAD" w:rsidP="003F5E10">
            <w:pPr>
              <w:pStyle w:val="rowtabella0"/>
              <w:rPr>
                <w:color w:val="002060"/>
              </w:rPr>
            </w:pPr>
            <w:r w:rsidRPr="00B24218">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9392E"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38097"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8E363"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8588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A28B6"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8A1E3" w14:textId="77777777" w:rsidR="00522EAD" w:rsidRPr="00B24218" w:rsidRDefault="00522EAD" w:rsidP="003F5E10">
            <w:pPr>
              <w:pStyle w:val="rowtabella0"/>
              <w:jc w:val="center"/>
              <w:rPr>
                <w:color w:val="002060"/>
              </w:rPr>
            </w:pPr>
            <w:r w:rsidRPr="00B242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75E27"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3CC18"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98AF5" w14:textId="77777777" w:rsidR="00522EAD" w:rsidRPr="00B24218" w:rsidRDefault="00522EAD" w:rsidP="003F5E10">
            <w:pPr>
              <w:pStyle w:val="rowtabella0"/>
              <w:jc w:val="center"/>
              <w:rPr>
                <w:color w:val="002060"/>
              </w:rPr>
            </w:pPr>
            <w:r w:rsidRPr="00B24218">
              <w:rPr>
                <w:color w:val="002060"/>
              </w:rPr>
              <w:t>0</w:t>
            </w:r>
          </w:p>
        </w:tc>
      </w:tr>
      <w:tr w:rsidR="00522EAD" w:rsidRPr="00B24218" w14:paraId="50185661"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523365" w14:textId="77777777" w:rsidR="00522EAD" w:rsidRPr="00B24218" w:rsidRDefault="00522EAD" w:rsidP="003F5E10">
            <w:pPr>
              <w:pStyle w:val="rowtabella0"/>
              <w:rPr>
                <w:color w:val="002060"/>
              </w:rPr>
            </w:pPr>
            <w:r w:rsidRPr="00B24218">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AB2BD"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7B8AE"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4B1A4"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FD6E3"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3BB79"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BF836"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DEEA1"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88D7B"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8516C" w14:textId="77777777" w:rsidR="00522EAD" w:rsidRPr="00B24218" w:rsidRDefault="00522EAD" w:rsidP="003F5E10">
            <w:pPr>
              <w:pStyle w:val="rowtabella0"/>
              <w:jc w:val="center"/>
              <w:rPr>
                <w:color w:val="002060"/>
              </w:rPr>
            </w:pPr>
            <w:r w:rsidRPr="00B24218">
              <w:rPr>
                <w:color w:val="002060"/>
              </w:rPr>
              <w:t>0</w:t>
            </w:r>
          </w:p>
        </w:tc>
      </w:tr>
      <w:tr w:rsidR="00522EAD" w:rsidRPr="00B24218" w14:paraId="1F685151"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B6AAC8" w14:textId="77777777" w:rsidR="00522EAD" w:rsidRPr="00B24218" w:rsidRDefault="00522EAD" w:rsidP="003F5E10">
            <w:pPr>
              <w:pStyle w:val="rowtabella0"/>
              <w:rPr>
                <w:color w:val="002060"/>
              </w:rPr>
            </w:pPr>
            <w:r w:rsidRPr="00B24218">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28D3B"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0CA5A"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FC831"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FF66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D08A9"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23886"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F538E" w14:textId="77777777" w:rsidR="00522EAD" w:rsidRPr="00B24218" w:rsidRDefault="00522EAD" w:rsidP="003F5E10">
            <w:pPr>
              <w:pStyle w:val="rowtabella0"/>
              <w:jc w:val="center"/>
              <w:rPr>
                <w:color w:val="002060"/>
              </w:rPr>
            </w:pPr>
            <w:r w:rsidRPr="00B242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5578F"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CF539" w14:textId="77777777" w:rsidR="00522EAD" w:rsidRPr="00B24218" w:rsidRDefault="00522EAD" w:rsidP="003F5E10">
            <w:pPr>
              <w:pStyle w:val="rowtabella0"/>
              <w:jc w:val="center"/>
              <w:rPr>
                <w:color w:val="002060"/>
              </w:rPr>
            </w:pPr>
            <w:r w:rsidRPr="00B24218">
              <w:rPr>
                <w:color w:val="002060"/>
              </w:rPr>
              <w:t>0</w:t>
            </w:r>
          </w:p>
        </w:tc>
      </w:tr>
      <w:tr w:rsidR="00522EAD" w:rsidRPr="00B24218" w14:paraId="72BED7B2"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046074" w14:textId="77777777" w:rsidR="00522EAD" w:rsidRPr="00B24218" w:rsidRDefault="00522EAD" w:rsidP="003F5E10">
            <w:pPr>
              <w:pStyle w:val="rowtabella0"/>
              <w:rPr>
                <w:color w:val="002060"/>
              </w:rPr>
            </w:pPr>
            <w:r w:rsidRPr="00B24218">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4F551"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40097"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7723A"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5FEF3"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28EFD"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44A2B"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E0753" w14:textId="77777777" w:rsidR="00522EAD" w:rsidRPr="00B24218" w:rsidRDefault="00522EAD" w:rsidP="003F5E10">
            <w:pPr>
              <w:pStyle w:val="rowtabella0"/>
              <w:jc w:val="center"/>
              <w:rPr>
                <w:color w:val="002060"/>
              </w:rPr>
            </w:pPr>
            <w:r w:rsidRPr="00B242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BBB5E"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FD22D" w14:textId="77777777" w:rsidR="00522EAD" w:rsidRPr="00B24218" w:rsidRDefault="00522EAD" w:rsidP="003F5E10">
            <w:pPr>
              <w:pStyle w:val="rowtabella0"/>
              <w:jc w:val="center"/>
              <w:rPr>
                <w:color w:val="002060"/>
              </w:rPr>
            </w:pPr>
            <w:r w:rsidRPr="00B24218">
              <w:rPr>
                <w:color w:val="002060"/>
              </w:rPr>
              <w:t>0</w:t>
            </w:r>
          </w:p>
        </w:tc>
      </w:tr>
      <w:tr w:rsidR="00522EAD" w:rsidRPr="00B24218" w14:paraId="6DEC9BF1"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65AF38" w14:textId="77777777" w:rsidR="00522EAD" w:rsidRPr="00B24218" w:rsidRDefault="00522EAD" w:rsidP="003F5E10">
            <w:pPr>
              <w:pStyle w:val="rowtabella0"/>
              <w:rPr>
                <w:color w:val="002060"/>
              </w:rPr>
            </w:pPr>
            <w:r w:rsidRPr="00B24218">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FABDE"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14A27" w14:textId="77777777" w:rsidR="00522EAD" w:rsidRPr="00B24218" w:rsidRDefault="00522EAD" w:rsidP="003F5E10">
            <w:pPr>
              <w:pStyle w:val="rowtabella0"/>
              <w:jc w:val="center"/>
              <w:rPr>
                <w:color w:val="002060"/>
              </w:rPr>
            </w:pPr>
            <w:r w:rsidRPr="00B242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6803A"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2048B"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5094F" w14:textId="77777777" w:rsidR="00522EAD" w:rsidRPr="00B24218" w:rsidRDefault="00522EAD" w:rsidP="003F5E10">
            <w:pPr>
              <w:pStyle w:val="rowtabella0"/>
              <w:jc w:val="center"/>
              <w:rPr>
                <w:color w:val="002060"/>
              </w:rPr>
            </w:pPr>
            <w:r w:rsidRPr="00B242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2FA1B" w14:textId="77777777" w:rsidR="00522EAD" w:rsidRPr="00B24218" w:rsidRDefault="00522EAD" w:rsidP="003F5E10">
            <w:pPr>
              <w:pStyle w:val="rowtabella0"/>
              <w:jc w:val="center"/>
              <w:rPr>
                <w:color w:val="002060"/>
              </w:rPr>
            </w:pPr>
            <w:r w:rsidRPr="00B242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1D8EA" w14:textId="77777777" w:rsidR="00522EAD" w:rsidRPr="00B24218" w:rsidRDefault="00522EAD" w:rsidP="003F5E10">
            <w:pPr>
              <w:pStyle w:val="rowtabella0"/>
              <w:jc w:val="center"/>
              <w:rPr>
                <w:color w:val="002060"/>
              </w:rPr>
            </w:pPr>
            <w:r w:rsidRPr="00B242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B738D" w14:textId="77777777" w:rsidR="00522EAD" w:rsidRPr="00B24218" w:rsidRDefault="00522EAD" w:rsidP="003F5E10">
            <w:pPr>
              <w:pStyle w:val="rowtabella0"/>
              <w:jc w:val="center"/>
              <w:rPr>
                <w:color w:val="002060"/>
              </w:rPr>
            </w:pPr>
            <w:r w:rsidRPr="00B242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CF3AA" w14:textId="77777777" w:rsidR="00522EAD" w:rsidRPr="00B24218" w:rsidRDefault="00522EAD" w:rsidP="003F5E10">
            <w:pPr>
              <w:pStyle w:val="rowtabella0"/>
              <w:jc w:val="center"/>
              <w:rPr>
                <w:color w:val="002060"/>
              </w:rPr>
            </w:pPr>
            <w:r w:rsidRPr="00B24218">
              <w:rPr>
                <w:color w:val="002060"/>
              </w:rPr>
              <w:t>0</w:t>
            </w:r>
          </w:p>
        </w:tc>
      </w:tr>
      <w:tr w:rsidR="00522EAD" w:rsidRPr="00B24218" w14:paraId="12B99812"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276EED" w14:textId="77777777" w:rsidR="00522EAD" w:rsidRPr="00B24218" w:rsidRDefault="00522EAD" w:rsidP="003F5E10">
            <w:pPr>
              <w:pStyle w:val="rowtabella0"/>
              <w:rPr>
                <w:color w:val="002060"/>
              </w:rPr>
            </w:pPr>
            <w:r w:rsidRPr="00B24218">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75608"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C6C3D"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1393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E24F7" w14:textId="77777777" w:rsidR="00522EAD" w:rsidRPr="00B24218" w:rsidRDefault="00522EAD" w:rsidP="003F5E10">
            <w:pPr>
              <w:pStyle w:val="rowtabella0"/>
              <w:jc w:val="center"/>
              <w:rPr>
                <w:color w:val="002060"/>
              </w:rPr>
            </w:pPr>
            <w:r w:rsidRPr="00B242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CF3F9" w14:textId="77777777" w:rsidR="00522EAD" w:rsidRPr="00B24218" w:rsidRDefault="00522EAD" w:rsidP="003F5E10">
            <w:pPr>
              <w:pStyle w:val="rowtabella0"/>
              <w:jc w:val="center"/>
              <w:rPr>
                <w:color w:val="002060"/>
              </w:rPr>
            </w:pPr>
            <w:r w:rsidRPr="00B242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83B92"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23F02" w14:textId="77777777" w:rsidR="00522EAD" w:rsidRPr="00B24218" w:rsidRDefault="00522EAD" w:rsidP="003F5E10">
            <w:pPr>
              <w:pStyle w:val="rowtabella0"/>
              <w:jc w:val="center"/>
              <w:rPr>
                <w:color w:val="002060"/>
              </w:rPr>
            </w:pPr>
            <w:r w:rsidRPr="00B242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80A05" w14:textId="77777777" w:rsidR="00522EAD" w:rsidRPr="00B24218" w:rsidRDefault="00522EAD" w:rsidP="003F5E10">
            <w:pPr>
              <w:pStyle w:val="rowtabella0"/>
              <w:jc w:val="center"/>
              <w:rPr>
                <w:color w:val="002060"/>
              </w:rPr>
            </w:pPr>
            <w:r w:rsidRPr="00B242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51092" w14:textId="77777777" w:rsidR="00522EAD" w:rsidRPr="00B24218" w:rsidRDefault="00522EAD" w:rsidP="003F5E10">
            <w:pPr>
              <w:pStyle w:val="rowtabella0"/>
              <w:jc w:val="center"/>
              <w:rPr>
                <w:color w:val="002060"/>
              </w:rPr>
            </w:pPr>
            <w:r w:rsidRPr="00B24218">
              <w:rPr>
                <w:color w:val="002060"/>
              </w:rPr>
              <w:t>0</w:t>
            </w:r>
          </w:p>
        </w:tc>
      </w:tr>
      <w:tr w:rsidR="00522EAD" w:rsidRPr="00B24218" w14:paraId="16E5C9B8" w14:textId="77777777" w:rsidTr="003F5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0B94B9" w14:textId="77777777" w:rsidR="00522EAD" w:rsidRPr="00B24218" w:rsidRDefault="00522EAD" w:rsidP="003F5E10">
            <w:pPr>
              <w:pStyle w:val="rowtabella0"/>
              <w:rPr>
                <w:color w:val="002060"/>
              </w:rPr>
            </w:pPr>
            <w:proofErr w:type="spellStart"/>
            <w:proofErr w:type="gramStart"/>
            <w:r w:rsidRPr="00B24218">
              <w:rPr>
                <w:color w:val="002060"/>
              </w:rPr>
              <w:t>sq.B</w:t>
            </w:r>
            <w:proofErr w:type="spellEnd"/>
            <w:proofErr w:type="gramEnd"/>
            <w:r w:rsidRPr="00B24218">
              <w:rPr>
                <w:color w:val="002060"/>
              </w:rPr>
              <w:t xml:space="preserve"> SPORTING GROTTAMMARE </w:t>
            </w:r>
            <w:proofErr w:type="spellStart"/>
            <w:proofErr w:type="gramStart"/>
            <w:r w:rsidRPr="00B24218">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56129"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D4792"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F988A"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B9A35"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7C65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FA37C"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F9D45"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13602"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1D1AE" w14:textId="77777777" w:rsidR="00522EAD" w:rsidRPr="00B24218" w:rsidRDefault="00522EAD" w:rsidP="003F5E10">
            <w:pPr>
              <w:pStyle w:val="rowtabella0"/>
              <w:jc w:val="center"/>
              <w:rPr>
                <w:color w:val="002060"/>
              </w:rPr>
            </w:pPr>
            <w:r w:rsidRPr="00B24218">
              <w:rPr>
                <w:color w:val="002060"/>
              </w:rPr>
              <w:t>0</w:t>
            </w:r>
          </w:p>
        </w:tc>
      </w:tr>
      <w:tr w:rsidR="00522EAD" w:rsidRPr="00B24218" w14:paraId="369DBF11" w14:textId="77777777" w:rsidTr="003F5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785297" w14:textId="77777777" w:rsidR="00522EAD" w:rsidRPr="00B24218" w:rsidRDefault="00522EAD" w:rsidP="003F5E10">
            <w:pPr>
              <w:pStyle w:val="rowtabella0"/>
              <w:rPr>
                <w:color w:val="002060"/>
              </w:rPr>
            </w:pPr>
            <w:r w:rsidRPr="00B24218">
              <w:rPr>
                <w:color w:val="002060"/>
              </w:rPr>
              <w:t>C.S. LORETO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52DEB"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F59A6" w14:textId="77777777" w:rsidR="00522EAD" w:rsidRPr="00B24218" w:rsidRDefault="00522EAD" w:rsidP="003F5E10">
            <w:pPr>
              <w:pStyle w:val="rowtabella0"/>
              <w:jc w:val="center"/>
              <w:rPr>
                <w:color w:val="002060"/>
              </w:rPr>
            </w:pPr>
            <w:r w:rsidRPr="00B242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F27DF"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96570"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541D7"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BD23C"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D2EAC"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46563" w14:textId="77777777" w:rsidR="00522EAD" w:rsidRPr="00B24218" w:rsidRDefault="00522EAD" w:rsidP="003F5E10">
            <w:pPr>
              <w:pStyle w:val="rowtabella0"/>
              <w:jc w:val="center"/>
              <w:rPr>
                <w:color w:val="002060"/>
              </w:rPr>
            </w:pPr>
            <w:r w:rsidRPr="00B242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245D4" w14:textId="77777777" w:rsidR="00522EAD" w:rsidRPr="00B24218" w:rsidRDefault="00522EAD" w:rsidP="003F5E10">
            <w:pPr>
              <w:pStyle w:val="rowtabella0"/>
              <w:jc w:val="center"/>
              <w:rPr>
                <w:color w:val="002060"/>
              </w:rPr>
            </w:pPr>
            <w:r w:rsidRPr="00B24218">
              <w:rPr>
                <w:color w:val="002060"/>
              </w:rPr>
              <w:t>0</w:t>
            </w:r>
          </w:p>
        </w:tc>
      </w:tr>
    </w:tbl>
    <w:p w14:paraId="5CB7BBFA" w14:textId="77777777" w:rsidR="00522EAD" w:rsidRPr="00B24218" w:rsidRDefault="00522EAD" w:rsidP="00522EAD">
      <w:pPr>
        <w:pStyle w:val="breakline"/>
        <w:rPr>
          <w:rFonts w:eastAsiaTheme="minorEastAsia"/>
          <w:color w:val="002060"/>
        </w:rPr>
      </w:pPr>
    </w:p>
    <w:p w14:paraId="0FB346A2" w14:textId="77777777" w:rsidR="00522EAD" w:rsidRPr="00B24218" w:rsidRDefault="00522EAD" w:rsidP="00522EAD">
      <w:pPr>
        <w:pStyle w:val="titoloprinc0"/>
        <w:rPr>
          <w:color w:val="002060"/>
        </w:rPr>
      </w:pPr>
      <w:r w:rsidRPr="00B24218">
        <w:rPr>
          <w:color w:val="002060"/>
        </w:rPr>
        <w:t>PROGRAMMA GARE</w:t>
      </w:r>
    </w:p>
    <w:p w14:paraId="6BA95C09" w14:textId="77777777" w:rsidR="00522EAD" w:rsidRDefault="00522EAD" w:rsidP="00522EAD">
      <w:pPr>
        <w:pStyle w:val="breakline"/>
        <w:rPr>
          <w:color w:val="002060"/>
        </w:rPr>
      </w:pPr>
    </w:p>
    <w:p w14:paraId="040F7C9D" w14:textId="77777777" w:rsidR="00E16E40" w:rsidRPr="00E84C5A" w:rsidRDefault="00E16E40" w:rsidP="00E16E40">
      <w:pPr>
        <w:pStyle w:val="sottotitolocampionato10"/>
        <w:rPr>
          <w:color w:val="002060"/>
        </w:rPr>
      </w:pPr>
      <w:r w:rsidRPr="00E84C5A">
        <w:rPr>
          <w:color w:val="002060"/>
        </w:rPr>
        <w:t>GIRONE G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15"/>
        <w:gridCol w:w="385"/>
        <w:gridCol w:w="898"/>
        <w:gridCol w:w="1183"/>
        <w:gridCol w:w="1545"/>
        <w:gridCol w:w="1570"/>
      </w:tblGrid>
      <w:tr w:rsidR="00E16E40" w:rsidRPr="00E84C5A" w14:paraId="07279013" w14:textId="77777777" w:rsidTr="003F5E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C3700" w14:textId="77777777" w:rsidR="00E16E40" w:rsidRPr="00E84C5A" w:rsidRDefault="00E16E40" w:rsidP="003F5E10">
            <w:pPr>
              <w:pStyle w:val="headertabella0"/>
              <w:rPr>
                <w:color w:val="002060"/>
              </w:rPr>
            </w:pPr>
            <w:r w:rsidRPr="00E84C5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6DC07" w14:textId="77777777" w:rsidR="00E16E40" w:rsidRPr="00E84C5A" w:rsidRDefault="00E16E40" w:rsidP="003F5E10">
            <w:pPr>
              <w:pStyle w:val="headertabella0"/>
              <w:rPr>
                <w:color w:val="002060"/>
              </w:rPr>
            </w:pPr>
            <w:r w:rsidRPr="00E84C5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4015C" w14:textId="77777777" w:rsidR="00E16E40" w:rsidRPr="00E84C5A" w:rsidRDefault="00E16E40" w:rsidP="003F5E10">
            <w:pPr>
              <w:pStyle w:val="headertabella0"/>
              <w:rPr>
                <w:color w:val="002060"/>
              </w:rPr>
            </w:pPr>
            <w:r w:rsidRPr="00E84C5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51A2F" w14:textId="77777777" w:rsidR="00E16E40" w:rsidRPr="00E84C5A" w:rsidRDefault="00E16E40" w:rsidP="003F5E10">
            <w:pPr>
              <w:pStyle w:val="headertabella0"/>
              <w:rPr>
                <w:color w:val="002060"/>
              </w:rPr>
            </w:pPr>
            <w:r w:rsidRPr="00E84C5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A6F44" w14:textId="77777777" w:rsidR="00E16E40" w:rsidRPr="00E84C5A" w:rsidRDefault="00E16E40" w:rsidP="003F5E10">
            <w:pPr>
              <w:pStyle w:val="headertabella0"/>
              <w:rPr>
                <w:color w:val="002060"/>
              </w:rPr>
            </w:pPr>
            <w:r w:rsidRPr="00E84C5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B56A5" w14:textId="77777777" w:rsidR="00E16E40" w:rsidRPr="00E84C5A" w:rsidRDefault="00E16E40" w:rsidP="003F5E10">
            <w:pPr>
              <w:pStyle w:val="headertabella0"/>
              <w:rPr>
                <w:color w:val="002060"/>
              </w:rPr>
            </w:pPr>
            <w:proofErr w:type="spellStart"/>
            <w:r w:rsidRPr="00E84C5A">
              <w:rPr>
                <w:color w:val="002060"/>
              </w:rPr>
              <w:t>Localita'</w:t>
            </w:r>
            <w:proofErr w:type="spellEnd"/>
            <w:r w:rsidRPr="00E84C5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7FB11" w14:textId="77777777" w:rsidR="00E16E40" w:rsidRPr="00E84C5A" w:rsidRDefault="00E16E40" w:rsidP="003F5E10">
            <w:pPr>
              <w:pStyle w:val="headertabella0"/>
              <w:rPr>
                <w:color w:val="002060"/>
              </w:rPr>
            </w:pPr>
            <w:r w:rsidRPr="00E84C5A">
              <w:rPr>
                <w:color w:val="002060"/>
              </w:rPr>
              <w:t>Indirizzo Impianto</w:t>
            </w:r>
          </w:p>
        </w:tc>
      </w:tr>
      <w:tr w:rsidR="00E16E40" w:rsidRPr="00E84C5A" w14:paraId="105DB473" w14:textId="77777777" w:rsidTr="003F5E1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CED4AA" w14:textId="77777777" w:rsidR="00E16E40" w:rsidRPr="00E84C5A" w:rsidRDefault="00E16E40" w:rsidP="003F5E10">
            <w:pPr>
              <w:pStyle w:val="rowtabella0"/>
              <w:rPr>
                <w:color w:val="002060"/>
              </w:rPr>
            </w:pPr>
            <w:r w:rsidRPr="00E84C5A">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1343C" w14:textId="77777777" w:rsidR="00E16E40" w:rsidRPr="00E84C5A" w:rsidRDefault="00E16E40" w:rsidP="003F5E10">
            <w:pPr>
              <w:pStyle w:val="rowtabella0"/>
              <w:rPr>
                <w:color w:val="002060"/>
              </w:rPr>
            </w:pPr>
            <w:r w:rsidRPr="00E84C5A">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FD974D" w14:textId="77777777" w:rsidR="00E16E40" w:rsidRPr="00E84C5A" w:rsidRDefault="00E16E40" w:rsidP="003F5E10">
            <w:pPr>
              <w:pStyle w:val="rowtabella0"/>
              <w:jc w:val="center"/>
              <w:rPr>
                <w:color w:val="002060"/>
              </w:rPr>
            </w:pPr>
            <w:r w:rsidRPr="00E84C5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A20C9D" w14:textId="77777777" w:rsidR="00E16E40" w:rsidRPr="00E84C5A" w:rsidRDefault="00E16E40" w:rsidP="003F5E10">
            <w:pPr>
              <w:pStyle w:val="rowtabella0"/>
              <w:rPr>
                <w:color w:val="002060"/>
              </w:rPr>
            </w:pPr>
            <w:r w:rsidRPr="00E84C5A">
              <w:rPr>
                <w:color w:val="002060"/>
              </w:rPr>
              <w:t>14/02/2026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CAA563" w14:textId="77777777" w:rsidR="00E16E40" w:rsidRPr="00E84C5A" w:rsidRDefault="00E16E40" w:rsidP="003F5E10">
            <w:pPr>
              <w:pStyle w:val="rowtabella0"/>
              <w:rPr>
                <w:color w:val="002060"/>
              </w:rPr>
            </w:pPr>
            <w:r w:rsidRPr="00E84C5A">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378797" w14:textId="77777777" w:rsidR="00E16E40" w:rsidRPr="00E84C5A" w:rsidRDefault="00E16E40" w:rsidP="003F5E10">
            <w:pPr>
              <w:pStyle w:val="rowtabella0"/>
              <w:rPr>
                <w:color w:val="002060"/>
              </w:rPr>
            </w:pPr>
            <w:r w:rsidRPr="00E84C5A">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598C07" w14:textId="77777777" w:rsidR="00E16E40" w:rsidRPr="00E84C5A" w:rsidRDefault="00E16E40" w:rsidP="003F5E10">
            <w:pPr>
              <w:pStyle w:val="rowtabella0"/>
              <w:rPr>
                <w:color w:val="002060"/>
              </w:rPr>
            </w:pPr>
            <w:r w:rsidRPr="00E84C5A">
              <w:rPr>
                <w:color w:val="002060"/>
              </w:rPr>
              <w:t xml:space="preserve">LOC.MONTEROCCO VIA </w:t>
            </w:r>
            <w:proofErr w:type="gramStart"/>
            <w:r w:rsidRPr="00E84C5A">
              <w:rPr>
                <w:color w:val="002060"/>
              </w:rPr>
              <w:t>A.MANCINI</w:t>
            </w:r>
            <w:proofErr w:type="gramEnd"/>
          </w:p>
        </w:tc>
      </w:tr>
      <w:tr w:rsidR="00E16E40" w:rsidRPr="00E84C5A" w14:paraId="5BFE0091"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E05353" w14:textId="77777777" w:rsidR="00E16E40" w:rsidRPr="00E84C5A" w:rsidRDefault="00E16E40" w:rsidP="003F5E10">
            <w:pPr>
              <w:pStyle w:val="rowtabella0"/>
              <w:rPr>
                <w:color w:val="002060"/>
              </w:rPr>
            </w:pPr>
            <w:r w:rsidRPr="00E84C5A">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E99628" w14:textId="77777777" w:rsidR="00E16E40" w:rsidRPr="00E84C5A" w:rsidRDefault="00E16E40" w:rsidP="003F5E10">
            <w:pPr>
              <w:pStyle w:val="rowtabella0"/>
              <w:rPr>
                <w:color w:val="002060"/>
              </w:rPr>
            </w:pPr>
            <w:r w:rsidRPr="00E84C5A">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3251E0" w14:textId="77777777" w:rsidR="00E16E40" w:rsidRPr="00E84C5A" w:rsidRDefault="00E16E40" w:rsidP="003F5E10">
            <w:pPr>
              <w:pStyle w:val="rowtabella0"/>
              <w:jc w:val="center"/>
              <w:rPr>
                <w:color w:val="002060"/>
              </w:rPr>
            </w:pPr>
            <w:r w:rsidRPr="00E84C5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7BD3F2" w14:textId="77777777" w:rsidR="00E16E40" w:rsidRPr="00E84C5A" w:rsidRDefault="00E16E40" w:rsidP="003F5E10">
            <w:pPr>
              <w:pStyle w:val="rowtabella0"/>
              <w:rPr>
                <w:color w:val="002060"/>
              </w:rPr>
            </w:pPr>
            <w:r w:rsidRPr="00E84C5A">
              <w:rPr>
                <w:color w:val="002060"/>
              </w:rPr>
              <w:t>14/02/2026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7EAF06" w14:textId="77777777" w:rsidR="00E16E40" w:rsidRPr="00E84C5A" w:rsidRDefault="00E16E40" w:rsidP="003F5E10">
            <w:pPr>
              <w:pStyle w:val="rowtabella0"/>
              <w:rPr>
                <w:color w:val="002060"/>
              </w:rPr>
            </w:pPr>
            <w:r w:rsidRPr="00E84C5A">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0D574B" w14:textId="77777777" w:rsidR="00E16E40" w:rsidRPr="00E84C5A" w:rsidRDefault="00E16E40" w:rsidP="003F5E10">
            <w:pPr>
              <w:pStyle w:val="rowtabella0"/>
              <w:rPr>
                <w:color w:val="002060"/>
              </w:rPr>
            </w:pPr>
            <w:r w:rsidRPr="00E84C5A">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DA911F" w14:textId="77777777" w:rsidR="00E16E40" w:rsidRPr="00E84C5A" w:rsidRDefault="00E16E40" w:rsidP="003F5E10">
            <w:pPr>
              <w:pStyle w:val="rowtabella0"/>
              <w:rPr>
                <w:color w:val="002060"/>
              </w:rPr>
            </w:pPr>
            <w:r w:rsidRPr="00E84C5A">
              <w:rPr>
                <w:color w:val="002060"/>
              </w:rPr>
              <w:t>VIA BRAMANTE</w:t>
            </w:r>
          </w:p>
        </w:tc>
      </w:tr>
      <w:tr w:rsidR="00E16E40" w:rsidRPr="00E84C5A" w14:paraId="7DB89FD0"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689E42" w14:textId="77777777" w:rsidR="00E16E40" w:rsidRPr="00E84C5A" w:rsidRDefault="00E16E40" w:rsidP="003F5E10">
            <w:pPr>
              <w:pStyle w:val="rowtabella0"/>
              <w:rPr>
                <w:color w:val="002060"/>
              </w:rPr>
            </w:pPr>
            <w:r w:rsidRPr="00E84C5A">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8C1846" w14:textId="77777777" w:rsidR="00E16E40" w:rsidRPr="00E84C5A" w:rsidRDefault="00E16E40" w:rsidP="003F5E10">
            <w:pPr>
              <w:pStyle w:val="rowtabella0"/>
              <w:rPr>
                <w:color w:val="002060"/>
              </w:rPr>
            </w:pPr>
            <w:r w:rsidRPr="00E84C5A">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8C2E83" w14:textId="77777777" w:rsidR="00E16E40" w:rsidRPr="00E84C5A" w:rsidRDefault="00E16E40" w:rsidP="003F5E10">
            <w:pPr>
              <w:pStyle w:val="rowtabella0"/>
              <w:jc w:val="center"/>
              <w:rPr>
                <w:color w:val="002060"/>
              </w:rPr>
            </w:pPr>
            <w:r w:rsidRPr="00E84C5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E145CF" w14:textId="77777777" w:rsidR="00E16E40" w:rsidRPr="00E84C5A" w:rsidRDefault="00E16E40" w:rsidP="003F5E10">
            <w:pPr>
              <w:pStyle w:val="rowtabella0"/>
              <w:rPr>
                <w:color w:val="002060"/>
              </w:rPr>
            </w:pPr>
            <w:r w:rsidRPr="00E84C5A">
              <w:rPr>
                <w:color w:val="002060"/>
              </w:rPr>
              <w:t>15/02/2026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3FF774" w14:textId="77777777" w:rsidR="00E16E40" w:rsidRPr="00E84C5A" w:rsidRDefault="00E16E40" w:rsidP="003F5E10">
            <w:pPr>
              <w:pStyle w:val="rowtabella0"/>
              <w:rPr>
                <w:color w:val="002060"/>
              </w:rPr>
            </w:pPr>
            <w:r w:rsidRPr="00E84C5A">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051480" w14:textId="77777777" w:rsidR="00E16E40" w:rsidRPr="00E84C5A" w:rsidRDefault="00E16E40" w:rsidP="003F5E10">
            <w:pPr>
              <w:pStyle w:val="rowtabella0"/>
              <w:rPr>
                <w:color w:val="002060"/>
              </w:rPr>
            </w:pPr>
            <w:r w:rsidRPr="00E84C5A">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F059F9" w14:textId="77777777" w:rsidR="00E16E40" w:rsidRPr="00E84C5A" w:rsidRDefault="00E16E40" w:rsidP="003F5E10">
            <w:pPr>
              <w:pStyle w:val="rowtabella0"/>
              <w:rPr>
                <w:color w:val="002060"/>
              </w:rPr>
            </w:pPr>
            <w:r w:rsidRPr="00E84C5A">
              <w:rPr>
                <w:color w:val="002060"/>
              </w:rPr>
              <w:t>VIA NAZARIO SAURO</w:t>
            </w:r>
          </w:p>
        </w:tc>
      </w:tr>
      <w:tr w:rsidR="00E16E40" w:rsidRPr="00E84C5A" w14:paraId="36D544C3" w14:textId="77777777" w:rsidTr="003F5E1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D7E03B" w14:textId="77777777" w:rsidR="00E16E40" w:rsidRPr="00E84C5A" w:rsidRDefault="00E16E40" w:rsidP="003F5E10">
            <w:pPr>
              <w:pStyle w:val="rowtabella0"/>
              <w:rPr>
                <w:color w:val="002060"/>
              </w:rPr>
            </w:pPr>
            <w:r w:rsidRPr="00E84C5A">
              <w:rPr>
                <w:color w:val="002060"/>
              </w:rPr>
              <w:t>CERRETO D ESI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C2000A" w14:textId="77777777" w:rsidR="00E16E40" w:rsidRPr="00E84C5A" w:rsidRDefault="00E16E40" w:rsidP="003F5E10">
            <w:pPr>
              <w:pStyle w:val="rowtabella0"/>
              <w:rPr>
                <w:color w:val="002060"/>
              </w:rPr>
            </w:pPr>
            <w:r w:rsidRPr="00E84C5A">
              <w:rPr>
                <w:color w:val="002060"/>
              </w:rPr>
              <w:t>POLISPORTIVA RIPATRANSONE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8859D8" w14:textId="77777777" w:rsidR="00E16E40" w:rsidRPr="00E84C5A" w:rsidRDefault="00E16E40" w:rsidP="003F5E10">
            <w:pPr>
              <w:pStyle w:val="rowtabella0"/>
              <w:jc w:val="center"/>
              <w:rPr>
                <w:color w:val="002060"/>
              </w:rPr>
            </w:pPr>
            <w:r w:rsidRPr="00E84C5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BA7FB" w14:textId="77777777" w:rsidR="00E16E40" w:rsidRPr="00E84C5A" w:rsidRDefault="00E16E40" w:rsidP="003F5E10">
            <w:pPr>
              <w:pStyle w:val="rowtabella0"/>
              <w:rPr>
                <w:color w:val="002060"/>
              </w:rPr>
            </w:pPr>
            <w:r w:rsidRPr="00E84C5A">
              <w:rPr>
                <w:color w:val="002060"/>
              </w:rPr>
              <w:t>15/02/2026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983368" w14:textId="77777777" w:rsidR="00E16E40" w:rsidRPr="00E84C5A" w:rsidRDefault="00E16E40" w:rsidP="003F5E10">
            <w:pPr>
              <w:pStyle w:val="rowtabella0"/>
              <w:rPr>
                <w:color w:val="002060"/>
              </w:rPr>
            </w:pPr>
            <w:r w:rsidRPr="00E84C5A">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F8F3DA" w14:textId="77777777" w:rsidR="00E16E40" w:rsidRPr="00E84C5A" w:rsidRDefault="00E16E40" w:rsidP="003F5E10">
            <w:pPr>
              <w:pStyle w:val="rowtabella0"/>
              <w:rPr>
                <w:color w:val="002060"/>
              </w:rPr>
            </w:pPr>
            <w:r w:rsidRPr="00E84C5A">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AFA838" w14:textId="77777777" w:rsidR="00E16E40" w:rsidRPr="00E84C5A" w:rsidRDefault="00E16E40" w:rsidP="003F5E10">
            <w:pPr>
              <w:pStyle w:val="rowtabella0"/>
              <w:rPr>
                <w:color w:val="002060"/>
              </w:rPr>
            </w:pPr>
            <w:r w:rsidRPr="00E84C5A">
              <w:rPr>
                <w:color w:val="002060"/>
              </w:rPr>
              <w:t>VIA VERDI</w:t>
            </w:r>
          </w:p>
        </w:tc>
      </w:tr>
    </w:tbl>
    <w:p w14:paraId="2EBBAD34" w14:textId="77777777" w:rsidR="00E16E40" w:rsidRPr="00E84C5A" w:rsidRDefault="00E16E40" w:rsidP="00E16E40">
      <w:pPr>
        <w:pStyle w:val="breakline"/>
        <w:rPr>
          <w:rFonts w:eastAsiaTheme="minorEastAsia"/>
          <w:color w:val="002060"/>
        </w:rPr>
      </w:pPr>
    </w:p>
    <w:p w14:paraId="70F07EDA" w14:textId="77777777" w:rsidR="00E16E40" w:rsidRPr="00E84C5A" w:rsidRDefault="00E16E40" w:rsidP="00E16E40">
      <w:pPr>
        <w:pStyle w:val="breakline"/>
        <w:rPr>
          <w:color w:val="002060"/>
        </w:rPr>
      </w:pPr>
    </w:p>
    <w:p w14:paraId="553F5EAA" w14:textId="77777777" w:rsidR="00E16E40" w:rsidRPr="00E84C5A" w:rsidRDefault="00E16E40" w:rsidP="00E16E40">
      <w:pPr>
        <w:pStyle w:val="breakline"/>
        <w:rPr>
          <w:color w:val="002060"/>
        </w:rPr>
      </w:pPr>
    </w:p>
    <w:p w14:paraId="7B1F8821" w14:textId="77777777" w:rsidR="00E16E40" w:rsidRPr="00E84C5A" w:rsidRDefault="00E16E40" w:rsidP="00E16E40">
      <w:pPr>
        <w:pStyle w:val="sottotitolocampionato10"/>
        <w:rPr>
          <w:color w:val="002060"/>
        </w:rPr>
      </w:pPr>
      <w:r w:rsidRPr="00E84C5A">
        <w:rPr>
          <w:color w:val="002060"/>
        </w:rPr>
        <w:t>GIRONE SA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E16E40" w:rsidRPr="00E84C5A" w14:paraId="2F067A6D" w14:textId="77777777" w:rsidTr="003F5E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65B2B" w14:textId="77777777" w:rsidR="00E16E40" w:rsidRPr="00E84C5A" w:rsidRDefault="00E16E40" w:rsidP="003F5E10">
            <w:pPr>
              <w:pStyle w:val="headertabella0"/>
              <w:rPr>
                <w:color w:val="002060"/>
              </w:rPr>
            </w:pPr>
            <w:r w:rsidRPr="00E84C5A">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439CC" w14:textId="77777777" w:rsidR="00E16E40" w:rsidRPr="00E84C5A" w:rsidRDefault="00E16E40" w:rsidP="003F5E10">
            <w:pPr>
              <w:pStyle w:val="headertabella0"/>
              <w:rPr>
                <w:color w:val="002060"/>
              </w:rPr>
            </w:pPr>
            <w:r w:rsidRPr="00E84C5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9EAED" w14:textId="77777777" w:rsidR="00E16E40" w:rsidRPr="00E84C5A" w:rsidRDefault="00E16E40" w:rsidP="003F5E10">
            <w:pPr>
              <w:pStyle w:val="headertabella0"/>
              <w:rPr>
                <w:color w:val="002060"/>
              </w:rPr>
            </w:pPr>
            <w:r w:rsidRPr="00E84C5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65932" w14:textId="77777777" w:rsidR="00E16E40" w:rsidRPr="00E84C5A" w:rsidRDefault="00E16E40" w:rsidP="003F5E10">
            <w:pPr>
              <w:pStyle w:val="headertabella0"/>
              <w:rPr>
                <w:color w:val="002060"/>
              </w:rPr>
            </w:pPr>
            <w:r w:rsidRPr="00E84C5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8977F" w14:textId="77777777" w:rsidR="00E16E40" w:rsidRPr="00E84C5A" w:rsidRDefault="00E16E40" w:rsidP="003F5E10">
            <w:pPr>
              <w:pStyle w:val="headertabella0"/>
              <w:rPr>
                <w:color w:val="002060"/>
              </w:rPr>
            </w:pPr>
            <w:r w:rsidRPr="00E84C5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8D627" w14:textId="77777777" w:rsidR="00E16E40" w:rsidRPr="00E84C5A" w:rsidRDefault="00E16E40" w:rsidP="003F5E10">
            <w:pPr>
              <w:pStyle w:val="headertabella0"/>
              <w:rPr>
                <w:color w:val="002060"/>
              </w:rPr>
            </w:pPr>
            <w:proofErr w:type="spellStart"/>
            <w:r w:rsidRPr="00E84C5A">
              <w:rPr>
                <w:color w:val="002060"/>
              </w:rPr>
              <w:t>Localita'</w:t>
            </w:r>
            <w:proofErr w:type="spellEnd"/>
            <w:r w:rsidRPr="00E84C5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C690A" w14:textId="77777777" w:rsidR="00E16E40" w:rsidRPr="00E84C5A" w:rsidRDefault="00E16E40" w:rsidP="003F5E10">
            <w:pPr>
              <w:pStyle w:val="headertabella0"/>
              <w:rPr>
                <w:color w:val="002060"/>
              </w:rPr>
            </w:pPr>
            <w:r w:rsidRPr="00E84C5A">
              <w:rPr>
                <w:color w:val="002060"/>
              </w:rPr>
              <w:t>Indirizzo Impianto</w:t>
            </w:r>
          </w:p>
        </w:tc>
      </w:tr>
      <w:tr w:rsidR="00E16E40" w:rsidRPr="00E84C5A" w14:paraId="774EED70" w14:textId="77777777" w:rsidTr="003F5E1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93809D" w14:textId="77777777" w:rsidR="00E16E40" w:rsidRPr="00E84C5A" w:rsidRDefault="00E16E40" w:rsidP="003F5E10">
            <w:pPr>
              <w:pStyle w:val="rowtabella0"/>
              <w:rPr>
                <w:color w:val="002060"/>
              </w:rPr>
            </w:pPr>
            <w:proofErr w:type="gramStart"/>
            <w:r w:rsidRPr="00E84C5A">
              <w:rPr>
                <w:color w:val="002060"/>
              </w:rPr>
              <w:t>CITTA</w:t>
            </w:r>
            <w:proofErr w:type="gramEnd"/>
            <w:r w:rsidRPr="00E84C5A">
              <w:rPr>
                <w:color w:val="002060"/>
              </w:rPr>
              <w:t xml:space="preserve">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B9D8C9" w14:textId="77777777" w:rsidR="00E16E40" w:rsidRPr="00E84C5A" w:rsidRDefault="00E16E40" w:rsidP="003F5E10">
            <w:pPr>
              <w:pStyle w:val="rowtabella0"/>
              <w:rPr>
                <w:color w:val="002060"/>
              </w:rPr>
            </w:pPr>
            <w:r w:rsidRPr="00E84C5A">
              <w:rPr>
                <w:color w:val="002060"/>
              </w:rPr>
              <w:t xml:space="preserve">AUDAX 1970 </w:t>
            </w:r>
            <w:proofErr w:type="gramStart"/>
            <w:r w:rsidRPr="00E84C5A">
              <w:rPr>
                <w:color w:val="002060"/>
              </w:rPr>
              <w:t>S.ANGELO</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BE5104" w14:textId="77777777" w:rsidR="00E16E40" w:rsidRPr="00E84C5A" w:rsidRDefault="00E16E40" w:rsidP="003F5E10">
            <w:pPr>
              <w:pStyle w:val="rowtabella0"/>
              <w:jc w:val="center"/>
              <w:rPr>
                <w:color w:val="002060"/>
              </w:rPr>
            </w:pPr>
            <w:r w:rsidRPr="00E84C5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36D08F" w14:textId="77777777" w:rsidR="00E16E40" w:rsidRPr="00E84C5A" w:rsidRDefault="00E16E40" w:rsidP="003F5E10">
            <w:pPr>
              <w:pStyle w:val="rowtabella0"/>
              <w:rPr>
                <w:color w:val="002060"/>
              </w:rPr>
            </w:pPr>
            <w:r w:rsidRPr="00E84C5A">
              <w:rPr>
                <w:color w:val="002060"/>
              </w:rPr>
              <w:t>14/02/2026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EBCA14" w14:textId="77777777" w:rsidR="00E16E40" w:rsidRPr="00E84C5A" w:rsidRDefault="00E16E40" w:rsidP="003F5E10">
            <w:pPr>
              <w:pStyle w:val="rowtabella0"/>
              <w:rPr>
                <w:color w:val="002060"/>
              </w:rPr>
            </w:pPr>
            <w:r w:rsidRPr="00E84C5A">
              <w:rPr>
                <w:color w:val="002060"/>
              </w:rPr>
              <w:t>5080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B429B9" w14:textId="77777777" w:rsidR="00E16E40" w:rsidRPr="00E84C5A" w:rsidRDefault="00E16E40" w:rsidP="003F5E10">
            <w:pPr>
              <w:pStyle w:val="rowtabella0"/>
              <w:rPr>
                <w:color w:val="002060"/>
              </w:rPr>
            </w:pPr>
            <w:r w:rsidRPr="00E84C5A">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B16A7B" w14:textId="77777777" w:rsidR="00E16E40" w:rsidRPr="00E84C5A" w:rsidRDefault="00E16E40" w:rsidP="003F5E10">
            <w:pPr>
              <w:pStyle w:val="rowtabella0"/>
              <w:rPr>
                <w:color w:val="002060"/>
              </w:rPr>
            </w:pPr>
            <w:r w:rsidRPr="00E84C5A">
              <w:rPr>
                <w:color w:val="002060"/>
              </w:rPr>
              <w:t>VIA MATTEOTTI</w:t>
            </w:r>
          </w:p>
        </w:tc>
      </w:tr>
      <w:tr w:rsidR="00E16E40" w:rsidRPr="00E84C5A" w14:paraId="334DED91"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F7CC2A" w14:textId="77777777" w:rsidR="00E16E40" w:rsidRPr="00E84C5A" w:rsidRDefault="00E16E40" w:rsidP="003F5E10">
            <w:pPr>
              <w:pStyle w:val="rowtabella0"/>
              <w:rPr>
                <w:color w:val="002060"/>
              </w:rPr>
            </w:pPr>
            <w:r w:rsidRPr="00E84C5A">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601F15" w14:textId="77777777" w:rsidR="00E16E40" w:rsidRPr="00E84C5A" w:rsidRDefault="00E16E40" w:rsidP="003F5E10">
            <w:pPr>
              <w:pStyle w:val="rowtabella0"/>
              <w:rPr>
                <w:color w:val="002060"/>
              </w:rPr>
            </w:pPr>
            <w:r w:rsidRPr="00E84C5A">
              <w:rPr>
                <w:color w:val="002060"/>
              </w:rPr>
              <w:t xml:space="preserve">ACSS MONDOLFO C5 </w:t>
            </w:r>
            <w:proofErr w:type="gramStart"/>
            <w:r w:rsidRPr="00E84C5A">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952877" w14:textId="77777777" w:rsidR="00E16E40" w:rsidRPr="00E84C5A" w:rsidRDefault="00E16E40" w:rsidP="003F5E10">
            <w:pPr>
              <w:pStyle w:val="rowtabella0"/>
              <w:jc w:val="center"/>
              <w:rPr>
                <w:color w:val="002060"/>
              </w:rPr>
            </w:pPr>
            <w:r w:rsidRPr="00E84C5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3E5424" w14:textId="77777777" w:rsidR="00E16E40" w:rsidRPr="00E84C5A" w:rsidRDefault="00E16E40" w:rsidP="003F5E10">
            <w:pPr>
              <w:pStyle w:val="rowtabella0"/>
              <w:rPr>
                <w:color w:val="002060"/>
              </w:rPr>
            </w:pPr>
            <w:r w:rsidRPr="00E84C5A">
              <w:rPr>
                <w:color w:val="002060"/>
              </w:rPr>
              <w:t>14/02/2026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2ECD09" w14:textId="77777777" w:rsidR="00E16E40" w:rsidRPr="00E84C5A" w:rsidRDefault="00E16E40" w:rsidP="003F5E10">
            <w:pPr>
              <w:pStyle w:val="rowtabella0"/>
              <w:rPr>
                <w:color w:val="002060"/>
              </w:rPr>
            </w:pPr>
            <w:r w:rsidRPr="00E84C5A">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7C9196" w14:textId="77777777" w:rsidR="00E16E40" w:rsidRPr="00E84C5A" w:rsidRDefault="00E16E40" w:rsidP="003F5E10">
            <w:pPr>
              <w:pStyle w:val="rowtabella0"/>
              <w:rPr>
                <w:color w:val="002060"/>
              </w:rPr>
            </w:pPr>
            <w:r w:rsidRPr="00E84C5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E9EDA1" w14:textId="77777777" w:rsidR="00E16E40" w:rsidRPr="00E84C5A" w:rsidRDefault="00E16E40" w:rsidP="003F5E10">
            <w:pPr>
              <w:pStyle w:val="rowtabella0"/>
              <w:rPr>
                <w:color w:val="002060"/>
              </w:rPr>
            </w:pPr>
            <w:r w:rsidRPr="00E84C5A">
              <w:rPr>
                <w:color w:val="002060"/>
              </w:rPr>
              <w:t xml:space="preserve">VIA </w:t>
            </w:r>
            <w:proofErr w:type="gramStart"/>
            <w:r w:rsidRPr="00E84C5A">
              <w:rPr>
                <w:color w:val="002060"/>
              </w:rPr>
              <w:t>B.BUOZZI</w:t>
            </w:r>
            <w:proofErr w:type="gramEnd"/>
          </w:p>
        </w:tc>
      </w:tr>
      <w:tr w:rsidR="00E16E40" w:rsidRPr="00E84C5A" w14:paraId="7FC36225"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9F905E" w14:textId="77777777" w:rsidR="00E16E40" w:rsidRPr="00E84C5A" w:rsidRDefault="00E16E40" w:rsidP="003F5E10">
            <w:pPr>
              <w:pStyle w:val="rowtabella0"/>
              <w:rPr>
                <w:color w:val="002060"/>
              </w:rPr>
            </w:pPr>
            <w:r w:rsidRPr="00E84C5A">
              <w:rPr>
                <w:color w:val="002060"/>
              </w:rPr>
              <w:t>SPORTFLY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7244EF" w14:textId="77777777" w:rsidR="00E16E40" w:rsidRPr="00E84C5A" w:rsidRDefault="00E16E40" w:rsidP="003F5E10">
            <w:pPr>
              <w:pStyle w:val="rowtabella0"/>
              <w:rPr>
                <w:color w:val="002060"/>
              </w:rPr>
            </w:pPr>
            <w:r w:rsidRPr="00E84C5A">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CB560C" w14:textId="77777777" w:rsidR="00E16E40" w:rsidRPr="00E84C5A" w:rsidRDefault="00E16E40" w:rsidP="003F5E10">
            <w:pPr>
              <w:pStyle w:val="rowtabella0"/>
              <w:jc w:val="center"/>
              <w:rPr>
                <w:color w:val="002060"/>
              </w:rPr>
            </w:pPr>
            <w:r w:rsidRPr="00E84C5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B0E04D" w14:textId="77777777" w:rsidR="00E16E40" w:rsidRPr="00E84C5A" w:rsidRDefault="00E16E40" w:rsidP="003F5E10">
            <w:pPr>
              <w:pStyle w:val="rowtabella0"/>
              <w:rPr>
                <w:color w:val="002060"/>
              </w:rPr>
            </w:pPr>
            <w:r w:rsidRPr="00E84C5A">
              <w:rPr>
                <w:color w:val="002060"/>
              </w:rPr>
              <w:t>14/02/2026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99D0ED" w14:textId="77777777" w:rsidR="00E16E40" w:rsidRPr="00E84C5A" w:rsidRDefault="00E16E40" w:rsidP="003F5E10">
            <w:pPr>
              <w:pStyle w:val="rowtabella0"/>
              <w:rPr>
                <w:color w:val="002060"/>
              </w:rPr>
            </w:pPr>
            <w:r w:rsidRPr="00E84C5A">
              <w:rPr>
                <w:color w:val="002060"/>
              </w:rPr>
              <w:t xml:space="preserve">5454 </w:t>
            </w:r>
            <w:proofErr w:type="gramStart"/>
            <w:r w:rsidRPr="00E84C5A">
              <w:rPr>
                <w:color w:val="002060"/>
              </w:rPr>
              <w:t>C.COPERTO</w:t>
            </w:r>
            <w:proofErr w:type="gramEnd"/>
            <w:r w:rsidRPr="00E84C5A">
              <w:rPr>
                <w:color w:val="002060"/>
              </w:rPr>
              <w:t xml:space="preserve"> </w:t>
            </w:r>
            <w:proofErr w:type="gramStart"/>
            <w:r w:rsidRPr="00E84C5A">
              <w:rPr>
                <w:color w:val="002060"/>
              </w:rPr>
              <w:t>C.TENNIS</w:t>
            </w:r>
            <w:proofErr w:type="gramEnd"/>
            <w:r w:rsidRPr="00E84C5A">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F0DD9A" w14:textId="77777777" w:rsidR="00E16E40" w:rsidRPr="00E84C5A" w:rsidRDefault="00E16E40" w:rsidP="003F5E10">
            <w:pPr>
              <w:pStyle w:val="rowtabella0"/>
              <w:rPr>
                <w:color w:val="002060"/>
              </w:rPr>
            </w:pPr>
            <w:r w:rsidRPr="00E84C5A">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723E0D" w14:textId="77777777" w:rsidR="00E16E40" w:rsidRPr="00E84C5A" w:rsidRDefault="00E16E40" w:rsidP="003F5E10">
            <w:pPr>
              <w:pStyle w:val="rowtabella0"/>
              <w:rPr>
                <w:color w:val="002060"/>
              </w:rPr>
            </w:pPr>
            <w:r w:rsidRPr="00E84C5A">
              <w:rPr>
                <w:color w:val="002060"/>
              </w:rPr>
              <w:t>VIA VILLA TOMBARI</w:t>
            </w:r>
          </w:p>
        </w:tc>
      </w:tr>
      <w:tr w:rsidR="00E16E40" w:rsidRPr="00E84C5A" w14:paraId="4B3A5403"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99152A" w14:textId="77777777" w:rsidR="00E16E40" w:rsidRPr="00E84C5A" w:rsidRDefault="00E16E40" w:rsidP="003F5E10">
            <w:pPr>
              <w:pStyle w:val="rowtabella0"/>
              <w:rPr>
                <w:color w:val="002060"/>
              </w:rPr>
            </w:pPr>
            <w:r w:rsidRPr="00E84C5A">
              <w:rPr>
                <w:color w:val="002060"/>
              </w:rPr>
              <w:t>ACSS MONDOLFO C5 SQ.C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CD9923" w14:textId="77777777" w:rsidR="00E16E40" w:rsidRPr="00E84C5A" w:rsidRDefault="00E16E40" w:rsidP="003F5E10">
            <w:pPr>
              <w:pStyle w:val="rowtabella0"/>
              <w:rPr>
                <w:color w:val="002060"/>
              </w:rPr>
            </w:pPr>
            <w:r w:rsidRPr="00E84C5A">
              <w:rPr>
                <w:color w:val="002060"/>
              </w:rPr>
              <w:t>BULDOG T.N.T. LUCREZISQ.B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78CC59" w14:textId="77777777" w:rsidR="00E16E40" w:rsidRPr="00E84C5A" w:rsidRDefault="00E16E40" w:rsidP="003F5E10">
            <w:pPr>
              <w:pStyle w:val="rowtabella0"/>
              <w:jc w:val="center"/>
              <w:rPr>
                <w:color w:val="002060"/>
              </w:rPr>
            </w:pPr>
            <w:r w:rsidRPr="00E84C5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445D1A" w14:textId="77777777" w:rsidR="00E16E40" w:rsidRPr="00E84C5A" w:rsidRDefault="00E16E40" w:rsidP="003F5E10">
            <w:pPr>
              <w:pStyle w:val="rowtabella0"/>
              <w:rPr>
                <w:color w:val="002060"/>
              </w:rPr>
            </w:pPr>
            <w:r w:rsidRPr="00E84C5A">
              <w:rPr>
                <w:color w:val="002060"/>
              </w:rPr>
              <w:t>15/02/2026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B4A86E" w14:textId="77777777" w:rsidR="00E16E40" w:rsidRPr="00E84C5A" w:rsidRDefault="00E16E40" w:rsidP="003F5E10">
            <w:pPr>
              <w:pStyle w:val="rowtabella0"/>
              <w:rPr>
                <w:color w:val="002060"/>
              </w:rPr>
            </w:pPr>
            <w:r w:rsidRPr="00E84C5A">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AE52B6" w14:textId="77777777" w:rsidR="00E16E40" w:rsidRPr="00E84C5A" w:rsidRDefault="00E16E40" w:rsidP="003F5E10">
            <w:pPr>
              <w:pStyle w:val="rowtabella0"/>
              <w:rPr>
                <w:color w:val="002060"/>
              </w:rPr>
            </w:pPr>
            <w:r w:rsidRPr="00E84C5A">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A7E649" w14:textId="77777777" w:rsidR="00E16E40" w:rsidRPr="00E84C5A" w:rsidRDefault="00E16E40" w:rsidP="003F5E10">
            <w:pPr>
              <w:pStyle w:val="rowtabella0"/>
              <w:rPr>
                <w:color w:val="002060"/>
              </w:rPr>
            </w:pPr>
            <w:r w:rsidRPr="00E84C5A">
              <w:rPr>
                <w:color w:val="002060"/>
              </w:rPr>
              <w:t>VIA AMATO</w:t>
            </w:r>
          </w:p>
        </w:tc>
      </w:tr>
      <w:tr w:rsidR="00E16E40" w:rsidRPr="00E84C5A" w14:paraId="4F39E602" w14:textId="77777777" w:rsidTr="003F5E1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B5DA99" w14:textId="77777777" w:rsidR="00E16E40" w:rsidRPr="00E84C5A" w:rsidRDefault="00E16E40" w:rsidP="003F5E10">
            <w:pPr>
              <w:pStyle w:val="rowtabella0"/>
              <w:rPr>
                <w:color w:val="002060"/>
              </w:rPr>
            </w:pPr>
            <w:r w:rsidRPr="00E84C5A">
              <w:rPr>
                <w:color w:val="002060"/>
              </w:rPr>
              <w:t xml:space="preserve">ITALSERVICE C5 </w:t>
            </w:r>
            <w:proofErr w:type="gramStart"/>
            <w:r w:rsidRPr="00E84C5A">
              <w:rPr>
                <w:color w:val="002060"/>
              </w:rP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8FDB73" w14:textId="77777777" w:rsidR="00E16E40" w:rsidRPr="00E84C5A" w:rsidRDefault="00E16E40" w:rsidP="003F5E10">
            <w:pPr>
              <w:pStyle w:val="rowtabella0"/>
              <w:rPr>
                <w:color w:val="002060"/>
              </w:rPr>
            </w:pPr>
            <w:r w:rsidRPr="00E84C5A">
              <w:rPr>
                <w:color w:val="002060"/>
              </w:rPr>
              <w:t>CSI GAUDIO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E2A9A3" w14:textId="77777777" w:rsidR="00E16E40" w:rsidRPr="00E84C5A" w:rsidRDefault="00E16E40" w:rsidP="003F5E10">
            <w:pPr>
              <w:pStyle w:val="rowtabella0"/>
              <w:jc w:val="center"/>
              <w:rPr>
                <w:color w:val="002060"/>
              </w:rPr>
            </w:pPr>
            <w:r w:rsidRPr="00E84C5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92AA67" w14:textId="77777777" w:rsidR="00E16E40" w:rsidRPr="00E84C5A" w:rsidRDefault="00E16E40" w:rsidP="003F5E10">
            <w:pPr>
              <w:pStyle w:val="rowtabella0"/>
              <w:rPr>
                <w:color w:val="002060"/>
              </w:rPr>
            </w:pPr>
            <w:r w:rsidRPr="00E84C5A">
              <w:rPr>
                <w:color w:val="002060"/>
              </w:rPr>
              <w:t>15/02/2026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A0299A" w14:textId="77777777" w:rsidR="00E16E40" w:rsidRPr="00E84C5A" w:rsidRDefault="00E16E40" w:rsidP="003F5E10">
            <w:pPr>
              <w:pStyle w:val="rowtabella0"/>
              <w:rPr>
                <w:color w:val="002060"/>
              </w:rPr>
            </w:pPr>
            <w:r w:rsidRPr="00E84C5A">
              <w:rPr>
                <w:color w:val="002060"/>
              </w:rPr>
              <w:t xml:space="preserve">5442 TENSOSTRUTTURA </w:t>
            </w:r>
            <w:proofErr w:type="gramStart"/>
            <w:r w:rsidRPr="00E84C5A">
              <w:rPr>
                <w:color w:val="002060"/>
              </w:rPr>
              <w:t>B.GO</w:t>
            </w:r>
            <w:proofErr w:type="gramEnd"/>
            <w:r w:rsidRPr="00E84C5A">
              <w:rPr>
                <w:color w:val="002060"/>
              </w:rPr>
              <w:t xml:space="preserve"> </w:t>
            </w:r>
            <w:proofErr w:type="gramStart"/>
            <w:r w:rsidRPr="00E84C5A">
              <w:rPr>
                <w:color w:val="002060"/>
              </w:rPr>
              <w:t>S.MARIA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68E046" w14:textId="77777777" w:rsidR="00E16E40" w:rsidRPr="00E84C5A" w:rsidRDefault="00E16E40" w:rsidP="003F5E10">
            <w:pPr>
              <w:pStyle w:val="rowtabella0"/>
              <w:rPr>
                <w:color w:val="002060"/>
              </w:rPr>
            </w:pPr>
            <w:r w:rsidRPr="00E84C5A">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0A369" w14:textId="77777777" w:rsidR="00E16E40" w:rsidRPr="00E84C5A" w:rsidRDefault="00E16E40" w:rsidP="003F5E10">
            <w:pPr>
              <w:pStyle w:val="rowtabella0"/>
              <w:rPr>
                <w:color w:val="002060"/>
              </w:rPr>
            </w:pPr>
            <w:r w:rsidRPr="00E84C5A">
              <w:rPr>
                <w:color w:val="002060"/>
              </w:rPr>
              <w:t xml:space="preserve">STRADA DEL FOGLIA - </w:t>
            </w:r>
            <w:proofErr w:type="gramStart"/>
            <w:r w:rsidRPr="00E84C5A">
              <w:rPr>
                <w:color w:val="002060"/>
              </w:rPr>
              <w:t>B.GO</w:t>
            </w:r>
            <w:proofErr w:type="gramEnd"/>
            <w:r w:rsidRPr="00E84C5A">
              <w:rPr>
                <w:color w:val="002060"/>
              </w:rPr>
              <w:t xml:space="preserve"> S.MAR</w:t>
            </w:r>
          </w:p>
        </w:tc>
      </w:tr>
    </w:tbl>
    <w:p w14:paraId="7B39C618" w14:textId="77777777" w:rsidR="00E16E40" w:rsidRPr="00E84C5A" w:rsidRDefault="00E16E40" w:rsidP="00E16E40">
      <w:pPr>
        <w:pStyle w:val="breakline"/>
        <w:rPr>
          <w:rFonts w:eastAsiaTheme="minorEastAsia"/>
          <w:color w:val="002060"/>
        </w:rPr>
      </w:pPr>
    </w:p>
    <w:p w14:paraId="72719215" w14:textId="77777777" w:rsidR="00E16E40" w:rsidRPr="00E84C5A" w:rsidRDefault="00E16E40" w:rsidP="00E16E40">
      <w:pPr>
        <w:pStyle w:val="breakline"/>
        <w:rPr>
          <w:color w:val="002060"/>
        </w:rPr>
      </w:pPr>
    </w:p>
    <w:p w14:paraId="09FE2A24" w14:textId="77777777" w:rsidR="00E16E40" w:rsidRPr="00E84C5A" w:rsidRDefault="00E16E40" w:rsidP="00E16E40">
      <w:pPr>
        <w:pStyle w:val="breakline"/>
        <w:rPr>
          <w:color w:val="002060"/>
        </w:rPr>
      </w:pPr>
    </w:p>
    <w:p w14:paraId="76A359F4" w14:textId="77777777" w:rsidR="00E16E40" w:rsidRPr="00E84C5A" w:rsidRDefault="00E16E40" w:rsidP="00E16E40">
      <w:pPr>
        <w:pStyle w:val="sottotitolocampionato10"/>
        <w:rPr>
          <w:color w:val="002060"/>
        </w:rPr>
      </w:pPr>
      <w:r w:rsidRPr="00E84C5A">
        <w:rPr>
          <w:color w:val="002060"/>
        </w:rPr>
        <w:t>GIRONE SB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3"/>
        <w:gridCol w:w="2007"/>
        <w:gridCol w:w="385"/>
        <w:gridCol w:w="898"/>
        <w:gridCol w:w="1176"/>
        <w:gridCol w:w="1555"/>
        <w:gridCol w:w="1546"/>
      </w:tblGrid>
      <w:tr w:rsidR="00E16E40" w:rsidRPr="00E84C5A" w14:paraId="1BF8C3D4" w14:textId="77777777" w:rsidTr="003F5E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ECC4A" w14:textId="77777777" w:rsidR="00E16E40" w:rsidRPr="00E84C5A" w:rsidRDefault="00E16E40" w:rsidP="003F5E10">
            <w:pPr>
              <w:pStyle w:val="headertabella0"/>
              <w:rPr>
                <w:color w:val="002060"/>
              </w:rPr>
            </w:pPr>
            <w:r w:rsidRPr="00E84C5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02D3D" w14:textId="77777777" w:rsidR="00E16E40" w:rsidRPr="00E84C5A" w:rsidRDefault="00E16E40" w:rsidP="003F5E10">
            <w:pPr>
              <w:pStyle w:val="headertabella0"/>
              <w:rPr>
                <w:color w:val="002060"/>
              </w:rPr>
            </w:pPr>
            <w:r w:rsidRPr="00E84C5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46ED3" w14:textId="77777777" w:rsidR="00E16E40" w:rsidRPr="00E84C5A" w:rsidRDefault="00E16E40" w:rsidP="003F5E10">
            <w:pPr>
              <w:pStyle w:val="headertabella0"/>
              <w:rPr>
                <w:color w:val="002060"/>
              </w:rPr>
            </w:pPr>
            <w:r w:rsidRPr="00E84C5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C839E" w14:textId="77777777" w:rsidR="00E16E40" w:rsidRPr="00E84C5A" w:rsidRDefault="00E16E40" w:rsidP="003F5E10">
            <w:pPr>
              <w:pStyle w:val="headertabella0"/>
              <w:rPr>
                <w:color w:val="002060"/>
              </w:rPr>
            </w:pPr>
            <w:r w:rsidRPr="00E84C5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2450C" w14:textId="77777777" w:rsidR="00E16E40" w:rsidRPr="00E84C5A" w:rsidRDefault="00E16E40" w:rsidP="003F5E10">
            <w:pPr>
              <w:pStyle w:val="headertabella0"/>
              <w:rPr>
                <w:color w:val="002060"/>
              </w:rPr>
            </w:pPr>
            <w:r w:rsidRPr="00E84C5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FD8D7" w14:textId="77777777" w:rsidR="00E16E40" w:rsidRPr="00E84C5A" w:rsidRDefault="00E16E40" w:rsidP="003F5E10">
            <w:pPr>
              <w:pStyle w:val="headertabella0"/>
              <w:rPr>
                <w:color w:val="002060"/>
              </w:rPr>
            </w:pPr>
            <w:proofErr w:type="spellStart"/>
            <w:r w:rsidRPr="00E84C5A">
              <w:rPr>
                <w:color w:val="002060"/>
              </w:rPr>
              <w:t>Localita'</w:t>
            </w:r>
            <w:proofErr w:type="spellEnd"/>
            <w:r w:rsidRPr="00E84C5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E9722" w14:textId="77777777" w:rsidR="00E16E40" w:rsidRPr="00E84C5A" w:rsidRDefault="00E16E40" w:rsidP="003F5E10">
            <w:pPr>
              <w:pStyle w:val="headertabella0"/>
              <w:rPr>
                <w:color w:val="002060"/>
              </w:rPr>
            </w:pPr>
            <w:r w:rsidRPr="00E84C5A">
              <w:rPr>
                <w:color w:val="002060"/>
              </w:rPr>
              <w:t>Indirizzo Impianto</w:t>
            </w:r>
          </w:p>
        </w:tc>
      </w:tr>
      <w:tr w:rsidR="00E16E40" w:rsidRPr="00E84C5A" w14:paraId="5251F383" w14:textId="77777777" w:rsidTr="003F5E1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7D52A4" w14:textId="77777777" w:rsidR="00E16E40" w:rsidRPr="00E84C5A" w:rsidRDefault="00E16E40" w:rsidP="003F5E10">
            <w:pPr>
              <w:pStyle w:val="rowtabella0"/>
              <w:rPr>
                <w:color w:val="002060"/>
              </w:rPr>
            </w:pPr>
            <w:r w:rsidRPr="00E84C5A">
              <w:rPr>
                <w:color w:val="002060"/>
              </w:rPr>
              <w:t>PASTADICAMERINO GAGLIOLE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D82104" w14:textId="77777777" w:rsidR="00E16E40" w:rsidRPr="00E84C5A" w:rsidRDefault="00E16E40" w:rsidP="003F5E10">
            <w:pPr>
              <w:pStyle w:val="rowtabella0"/>
              <w:rPr>
                <w:color w:val="002060"/>
              </w:rPr>
            </w:pPr>
            <w:r w:rsidRPr="00E84C5A">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775C37" w14:textId="77777777" w:rsidR="00E16E40" w:rsidRPr="00E84C5A" w:rsidRDefault="00E16E40" w:rsidP="003F5E10">
            <w:pPr>
              <w:pStyle w:val="rowtabella0"/>
              <w:jc w:val="center"/>
              <w:rPr>
                <w:color w:val="002060"/>
              </w:rPr>
            </w:pPr>
            <w:r w:rsidRPr="00E84C5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196194" w14:textId="77777777" w:rsidR="00E16E40" w:rsidRPr="00E84C5A" w:rsidRDefault="00E16E40" w:rsidP="003F5E10">
            <w:pPr>
              <w:pStyle w:val="rowtabella0"/>
              <w:rPr>
                <w:color w:val="002060"/>
              </w:rPr>
            </w:pPr>
            <w:r w:rsidRPr="00E84C5A">
              <w:rPr>
                <w:color w:val="002060"/>
              </w:rPr>
              <w:t>14/02/2026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C13C11" w14:textId="77777777" w:rsidR="00E16E40" w:rsidRPr="00E84C5A" w:rsidRDefault="00E16E40" w:rsidP="003F5E10">
            <w:pPr>
              <w:pStyle w:val="rowtabella0"/>
              <w:rPr>
                <w:color w:val="002060"/>
              </w:rPr>
            </w:pPr>
            <w:r w:rsidRPr="00E84C5A">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2A0EBA" w14:textId="77777777" w:rsidR="00E16E40" w:rsidRPr="00E84C5A" w:rsidRDefault="00E16E40" w:rsidP="003F5E10">
            <w:pPr>
              <w:pStyle w:val="rowtabella0"/>
              <w:rPr>
                <w:color w:val="002060"/>
              </w:rPr>
            </w:pPr>
            <w:r w:rsidRPr="00E84C5A">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83B20A" w14:textId="77777777" w:rsidR="00E16E40" w:rsidRPr="00E84C5A" w:rsidRDefault="00E16E40" w:rsidP="003F5E10">
            <w:pPr>
              <w:pStyle w:val="rowtabella0"/>
              <w:rPr>
                <w:color w:val="002060"/>
              </w:rPr>
            </w:pPr>
            <w:r w:rsidRPr="00E84C5A">
              <w:rPr>
                <w:color w:val="002060"/>
              </w:rPr>
              <w:t>LOCALITA' LE CALVIE</w:t>
            </w:r>
          </w:p>
        </w:tc>
      </w:tr>
      <w:tr w:rsidR="00E16E40" w:rsidRPr="00E84C5A" w14:paraId="7D52D895"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F7C62D" w14:textId="77777777" w:rsidR="00E16E40" w:rsidRPr="00E84C5A" w:rsidRDefault="00E16E40" w:rsidP="003F5E10">
            <w:pPr>
              <w:pStyle w:val="rowtabella0"/>
              <w:rPr>
                <w:color w:val="002060"/>
              </w:rPr>
            </w:pPr>
            <w:r w:rsidRPr="00E84C5A">
              <w:rPr>
                <w:color w:val="002060"/>
              </w:rPr>
              <w:t xml:space="preserve">SPORTING GROTTAMMARE </w:t>
            </w:r>
            <w:proofErr w:type="spellStart"/>
            <w:proofErr w:type="gramStart"/>
            <w:r w:rsidRPr="00E84C5A">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7A812B" w14:textId="77777777" w:rsidR="00E16E40" w:rsidRPr="00E84C5A" w:rsidRDefault="00E16E40" w:rsidP="003F5E10">
            <w:pPr>
              <w:pStyle w:val="rowtabella0"/>
              <w:rPr>
                <w:color w:val="002060"/>
              </w:rPr>
            </w:pPr>
            <w:r w:rsidRPr="00E84C5A">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BA19C6" w14:textId="77777777" w:rsidR="00E16E40" w:rsidRPr="00E84C5A" w:rsidRDefault="00E16E40" w:rsidP="003F5E10">
            <w:pPr>
              <w:pStyle w:val="rowtabella0"/>
              <w:jc w:val="center"/>
              <w:rPr>
                <w:color w:val="002060"/>
              </w:rPr>
            </w:pPr>
            <w:r w:rsidRPr="00E84C5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7BA1E3" w14:textId="77777777" w:rsidR="00E16E40" w:rsidRPr="00E84C5A" w:rsidRDefault="00E16E40" w:rsidP="003F5E10">
            <w:pPr>
              <w:pStyle w:val="rowtabella0"/>
              <w:rPr>
                <w:color w:val="002060"/>
              </w:rPr>
            </w:pPr>
            <w:r w:rsidRPr="00E84C5A">
              <w:rPr>
                <w:color w:val="002060"/>
              </w:rPr>
              <w:t>14/02/2026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FE5CF4" w14:textId="77777777" w:rsidR="00E16E40" w:rsidRPr="00E84C5A" w:rsidRDefault="00E16E40" w:rsidP="003F5E10">
            <w:pPr>
              <w:pStyle w:val="rowtabella0"/>
              <w:rPr>
                <w:color w:val="002060"/>
              </w:rPr>
            </w:pPr>
            <w:r w:rsidRPr="00E84C5A">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40CE2A" w14:textId="77777777" w:rsidR="00E16E40" w:rsidRPr="00E84C5A" w:rsidRDefault="00E16E40" w:rsidP="003F5E10">
            <w:pPr>
              <w:pStyle w:val="rowtabella0"/>
              <w:rPr>
                <w:color w:val="002060"/>
              </w:rPr>
            </w:pPr>
            <w:r w:rsidRPr="00E84C5A">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31ECB7" w14:textId="77777777" w:rsidR="00E16E40" w:rsidRPr="00E84C5A" w:rsidRDefault="00E16E40" w:rsidP="003F5E10">
            <w:pPr>
              <w:pStyle w:val="rowtabella0"/>
              <w:rPr>
                <w:color w:val="002060"/>
              </w:rPr>
            </w:pPr>
            <w:r w:rsidRPr="00E84C5A">
              <w:rPr>
                <w:color w:val="002060"/>
              </w:rPr>
              <w:t>VIA PERTINI</w:t>
            </w:r>
          </w:p>
        </w:tc>
      </w:tr>
      <w:tr w:rsidR="00E16E40" w:rsidRPr="00E84C5A" w14:paraId="3557D98E" w14:textId="77777777" w:rsidTr="003F5E1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4BBD7E" w14:textId="77777777" w:rsidR="00E16E40" w:rsidRPr="00E84C5A" w:rsidRDefault="00E16E40" w:rsidP="003F5E10">
            <w:pPr>
              <w:pStyle w:val="rowtabella0"/>
              <w:rPr>
                <w:color w:val="002060"/>
              </w:rPr>
            </w:pPr>
            <w:r w:rsidRPr="00E84C5A">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B1843B" w14:textId="77777777" w:rsidR="00E16E40" w:rsidRPr="00E84C5A" w:rsidRDefault="00E16E40" w:rsidP="003F5E10">
            <w:pPr>
              <w:pStyle w:val="rowtabella0"/>
              <w:rPr>
                <w:color w:val="002060"/>
              </w:rPr>
            </w:pPr>
            <w:r w:rsidRPr="00E84C5A">
              <w:rPr>
                <w:color w:val="002060"/>
              </w:rPr>
              <w:t>LORETO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2AB635" w14:textId="77777777" w:rsidR="00E16E40" w:rsidRPr="00E84C5A" w:rsidRDefault="00E16E40" w:rsidP="003F5E10">
            <w:pPr>
              <w:pStyle w:val="rowtabella0"/>
              <w:jc w:val="center"/>
              <w:rPr>
                <w:color w:val="002060"/>
              </w:rPr>
            </w:pPr>
            <w:r w:rsidRPr="00E84C5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9CE2DF" w14:textId="77777777" w:rsidR="00E16E40" w:rsidRPr="00E84C5A" w:rsidRDefault="00E16E40" w:rsidP="003F5E10">
            <w:pPr>
              <w:pStyle w:val="rowtabella0"/>
              <w:rPr>
                <w:color w:val="002060"/>
              </w:rPr>
            </w:pPr>
            <w:r w:rsidRPr="00E84C5A">
              <w:rPr>
                <w:color w:val="002060"/>
              </w:rPr>
              <w:t>15/02/2026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B87A20" w14:textId="77777777" w:rsidR="00E16E40" w:rsidRPr="00E84C5A" w:rsidRDefault="00E16E40" w:rsidP="003F5E10">
            <w:pPr>
              <w:pStyle w:val="rowtabella0"/>
              <w:rPr>
                <w:color w:val="002060"/>
              </w:rPr>
            </w:pPr>
            <w:r w:rsidRPr="00E84C5A">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31F3DF" w14:textId="77777777" w:rsidR="00E16E40" w:rsidRPr="00E84C5A" w:rsidRDefault="00E16E40" w:rsidP="003F5E10">
            <w:pPr>
              <w:pStyle w:val="rowtabella0"/>
              <w:rPr>
                <w:color w:val="002060"/>
              </w:rPr>
            </w:pPr>
            <w:r w:rsidRPr="00E84C5A">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65681D" w14:textId="77777777" w:rsidR="00E16E40" w:rsidRPr="00E84C5A" w:rsidRDefault="00E16E40" w:rsidP="003F5E10">
            <w:pPr>
              <w:pStyle w:val="rowtabella0"/>
              <w:rPr>
                <w:color w:val="002060"/>
              </w:rPr>
            </w:pPr>
            <w:r w:rsidRPr="00E84C5A">
              <w:rPr>
                <w:color w:val="002060"/>
              </w:rPr>
              <w:t>VIA FRATELLI CERVI</w:t>
            </w:r>
          </w:p>
        </w:tc>
      </w:tr>
      <w:tr w:rsidR="00E16E40" w:rsidRPr="00E84C5A" w14:paraId="320F0F5A" w14:textId="77777777" w:rsidTr="003F5E1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41FF32" w14:textId="77777777" w:rsidR="00E16E40" w:rsidRPr="00E84C5A" w:rsidRDefault="00E16E40" w:rsidP="003F5E10">
            <w:pPr>
              <w:pStyle w:val="rowtabella0"/>
              <w:rPr>
                <w:color w:val="002060"/>
              </w:rPr>
            </w:pPr>
            <w:r w:rsidRPr="00E84C5A">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E7D624" w14:textId="77777777" w:rsidR="00E16E40" w:rsidRPr="00E84C5A" w:rsidRDefault="00E16E40" w:rsidP="003F5E10">
            <w:pPr>
              <w:pStyle w:val="rowtabella0"/>
              <w:rPr>
                <w:color w:val="002060"/>
              </w:rPr>
            </w:pPr>
            <w:r w:rsidRPr="00E84C5A">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0EE6AA" w14:textId="77777777" w:rsidR="00E16E40" w:rsidRPr="00E84C5A" w:rsidRDefault="00E16E40" w:rsidP="003F5E10">
            <w:pPr>
              <w:pStyle w:val="rowtabella0"/>
              <w:jc w:val="center"/>
              <w:rPr>
                <w:color w:val="002060"/>
              </w:rPr>
            </w:pPr>
            <w:r w:rsidRPr="00E84C5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B3DB74" w14:textId="77777777" w:rsidR="00E16E40" w:rsidRPr="00E84C5A" w:rsidRDefault="00E16E40" w:rsidP="003F5E10">
            <w:pPr>
              <w:pStyle w:val="rowtabella0"/>
              <w:rPr>
                <w:color w:val="002060"/>
              </w:rPr>
            </w:pPr>
            <w:r w:rsidRPr="00E84C5A">
              <w:rPr>
                <w:color w:val="002060"/>
              </w:rPr>
              <w:t>15/02/2026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F6C6DD" w14:textId="77777777" w:rsidR="00E16E40" w:rsidRPr="00E84C5A" w:rsidRDefault="00E16E40" w:rsidP="003F5E10">
            <w:pPr>
              <w:pStyle w:val="rowtabella0"/>
              <w:rPr>
                <w:color w:val="002060"/>
              </w:rPr>
            </w:pPr>
            <w:r w:rsidRPr="00E84C5A">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37B7F8" w14:textId="77777777" w:rsidR="00E16E40" w:rsidRPr="00E84C5A" w:rsidRDefault="00E16E40" w:rsidP="003F5E10">
            <w:pPr>
              <w:pStyle w:val="rowtabella0"/>
              <w:rPr>
                <w:color w:val="002060"/>
              </w:rPr>
            </w:pPr>
            <w:r w:rsidRPr="00E84C5A">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997AF7" w14:textId="77777777" w:rsidR="00E16E40" w:rsidRPr="00E84C5A" w:rsidRDefault="00E16E40" w:rsidP="003F5E10">
            <w:pPr>
              <w:pStyle w:val="rowtabella0"/>
              <w:rPr>
                <w:color w:val="002060"/>
              </w:rPr>
            </w:pPr>
            <w:r w:rsidRPr="00E84C5A">
              <w:rPr>
                <w:color w:val="002060"/>
              </w:rPr>
              <w:t>VIA SAN SERGIO FZ. GROTTACCIA</w:t>
            </w:r>
          </w:p>
        </w:tc>
      </w:tr>
    </w:tbl>
    <w:p w14:paraId="06CCBD53" w14:textId="77777777" w:rsidR="00E16E40" w:rsidRPr="00E84C5A" w:rsidRDefault="00E16E40" w:rsidP="00E16E40">
      <w:pPr>
        <w:pStyle w:val="breakline"/>
        <w:rPr>
          <w:rFonts w:eastAsiaTheme="minorEastAsia"/>
          <w:color w:val="002060"/>
        </w:rPr>
      </w:pPr>
    </w:p>
    <w:p w14:paraId="3E209C0D" w14:textId="77777777" w:rsidR="00E16E40" w:rsidRPr="00B24218" w:rsidRDefault="00E16E40" w:rsidP="00522EAD">
      <w:pPr>
        <w:pStyle w:val="breakline"/>
        <w:rPr>
          <w:color w:val="002060"/>
        </w:rPr>
      </w:pPr>
    </w:p>
    <w:p w14:paraId="47DCA05F" w14:textId="77777777" w:rsidR="00CA3D47" w:rsidRDefault="00CA3D47" w:rsidP="00DC0676">
      <w:pPr>
        <w:pStyle w:val="breakline"/>
        <w:rPr>
          <w:color w:val="002060"/>
        </w:rPr>
      </w:pPr>
    </w:p>
    <w:p w14:paraId="7E1F8C93" w14:textId="77777777" w:rsidR="002A0BC0" w:rsidRPr="00827682" w:rsidRDefault="002A0BC0" w:rsidP="002A0BC0">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78E87BCC"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560F61">
        <w:rPr>
          <w:rFonts w:ascii="Arial" w:hAnsi="Arial" w:cs="Arial"/>
          <w:b/>
          <w:bCs/>
          <w:color w:val="002060"/>
        </w:rPr>
        <w:t>23</w:t>
      </w:r>
      <w:r w:rsidR="00C84A67">
        <w:rPr>
          <w:rFonts w:ascii="Arial" w:hAnsi="Arial" w:cs="Arial"/>
          <w:b/>
          <w:bCs/>
          <w:color w:val="002060"/>
        </w:rPr>
        <w:t xml:space="preserve"> </w:t>
      </w:r>
      <w:r w:rsidR="00BB6150">
        <w:rPr>
          <w:rFonts w:ascii="Arial" w:hAnsi="Arial" w:cs="Arial"/>
          <w:b/>
          <w:bCs/>
          <w:color w:val="002060"/>
        </w:rPr>
        <w:t>febbraio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2" w:name="_Hlk129856054"/>
      <w:r>
        <w:rPr>
          <w:color w:val="FFFFFF" w:themeColor="background1"/>
        </w:rPr>
        <w:t>ERRATA CORRIGE</w:t>
      </w:r>
      <w:bookmarkEnd w:id="12"/>
    </w:p>
    <w:p w14:paraId="05770628" w14:textId="77777777" w:rsidR="009038E5" w:rsidRDefault="009038E5"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lastRenderedPageBreak/>
        <w:t>DELIBERE DELLA CORTE SPORTIVA D’APPELLO TERR.</w:t>
      </w:r>
    </w:p>
    <w:p w14:paraId="4C476A76" w14:textId="77777777" w:rsidR="00983A9C" w:rsidRPr="00B530EA" w:rsidRDefault="00983A9C" w:rsidP="00530523">
      <w:pPr>
        <w:pStyle w:val="breakline"/>
        <w:rPr>
          <w:color w:val="002060"/>
          <w:sz w:val="22"/>
          <w:szCs w:val="22"/>
        </w:rPr>
      </w:pPr>
    </w:p>
    <w:p w14:paraId="79D5B44A" w14:textId="77777777" w:rsidR="00B530EA" w:rsidRPr="00B530EA" w:rsidRDefault="00B530EA" w:rsidP="00B530EA">
      <w:pPr>
        <w:pStyle w:val="LndNormale1"/>
        <w:rPr>
          <w:color w:val="002060"/>
        </w:rPr>
      </w:pPr>
      <w:r w:rsidRPr="00B530EA">
        <w:rPr>
          <w:color w:val="002060"/>
          <w:szCs w:val="22"/>
          <w:lang w:eastAsia="zh-CN"/>
        </w:rPr>
        <w:t>La Corte Sportiva d’Appello Territoriale presso il Comitato Regionale Marche, composta da</w:t>
      </w:r>
    </w:p>
    <w:p w14:paraId="1672612A" w14:textId="77777777" w:rsidR="00B530EA" w:rsidRPr="00B530EA" w:rsidRDefault="00B530EA" w:rsidP="00B530EA">
      <w:pPr>
        <w:pStyle w:val="LndNormale1"/>
        <w:rPr>
          <w:color w:val="002060"/>
          <w:szCs w:val="22"/>
          <w:lang w:eastAsia="zh-CN"/>
        </w:rPr>
      </w:pPr>
      <w:r w:rsidRPr="00B530EA">
        <w:rPr>
          <w:color w:val="002060"/>
          <w:szCs w:val="22"/>
          <w:lang w:eastAsia="zh-CN"/>
        </w:rPr>
        <w:t>Avv. Piero Paciaroni – Presidente</w:t>
      </w:r>
      <w:bookmarkStart w:id="13" w:name="_Hlk159494453"/>
    </w:p>
    <w:p w14:paraId="3D06397C" w14:textId="77777777" w:rsidR="00B530EA" w:rsidRPr="00B530EA" w:rsidRDefault="00B530EA" w:rsidP="00B530EA">
      <w:pPr>
        <w:pStyle w:val="LndNormale1"/>
        <w:rPr>
          <w:color w:val="002060"/>
        </w:rPr>
      </w:pPr>
      <w:r w:rsidRPr="00B530EA">
        <w:rPr>
          <w:color w:val="002060"/>
          <w:szCs w:val="22"/>
          <w:lang w:eastAsia="zh-CN"/>
        </w:rPr>
        <w:t xml:space="preserve">Avv. Francesco Scaloni – Componente </w:t>
      </w:r>
    </w:p>
    <w:p w14:paraId="32D830DA" w14:textId="77777777" w:rsidR="00B530EA" w:rsidRPr="00B530EA" w:rsidRDefault="00B530EA" w:rsidP="00B530EA">
      <w:pPr>
        <w:pStyle w:val="LndNormale1"/>
        <w:rPr>
          <w:color w:val="002060"/>
          <w:szCs w:val="22"/>
          <w:lang w:eastAsia="zh-CN"/>
        </w:rPr>
      </w:pPr>
      <w:bookmarkStart w:id="14" w:name="_Hlk157415929"/>
      <w:bookmarkStart w:id="15" w:name="_Hlk187170581"/>
      <w:bookmarkEnd w:id="13"/>
      <w:r w:rsidRPr="00B530EA">
        <w:rPr>
          <w:color w:val="002060"/>
          <w:szCs w:val="22"/>
          <w:lang w:eastAsia="zh-CN"/>
        </w:rPr>
        <w:t>Dott. Lorenzo Casagrande Albano – Componente</w:t>
      </w:r>
      <w:bookmarkStart w:id="16" w:name="_Hlk187139065"/>
      <w:bookmarkEnd w:id="14"/>
      <w:bookmarkEnd w:id="15"/>
    </w:p>
    <w:p w14:paraId="2AD6D6C4" w14:textId="77777777" w:rsidR="00B530EA" w:rsidRPr="00B530EA" w:rsidRDefault="00B530EA" w:rsidP="00B530EA">
      <w:pPr>
        <w:pStyle w:val="LndNormale1"/>
        <w:rPr>
          <w:color w:val="002060"/>
          <w:szCs w:val="22"/>
          <w:lang w:eastAsia="zh-CN"/>
        </w:rPr>
      </w:pPr>
      <w:r w:rsidRPr="00B530EA">
        <w:rPr>
          <w:color w:val="002060"/>
          <w:szCs w:val="22"/>
          <w:lang w:eastAsia="zh-CN"/>
        </w:rPr>
        <w:t>Dott.ssa Donatella Bordi – Componente</w:t>
      </w:r>
    </w:p>
    <w:p w14:paraId="0EF9E031" w14:textId="77777777" w:rsidR="00B530EA" w:rsidRPr="00B530EA" w:rsidRDefault="00B530EA" w:rsidP="00B530EA">
      <w:pPr>
        <w:pStyle w:val="LndNormale1"/>
        <w:rPr>
          <w:color w:val="002060"/>
        </w:rPr>
      </w:pPr>
      <w:r w:rsidRPr="00B530EA">
        <w:rPr>
          <w:color w:val="002060"/>
          <w:szCs w:val="22"/>
          <w:lang w:eastAsia="zh-CN"/>
        </w:rPr>
        <w:t xml:space="preserve">Avv. Francesco Paoletti – Componente </w:t>
      </w:r>
    </w:p>
    <w:bookmarkEnd w:id="16"/>
    <w:p w14:paraId="231A7A1D" w14:textId="77777777" w:rsidR="00B530EA" w:rsidRPr="00B530EA" w:rsidRDefault="00B530EA" w:rsidP="00B530EA">
      <w:pPr>
        <w:pStyle w:val="LndNormale1"/>
        <w:rPr>
          <w:color w:val="002060"/>
          <w:szCs w:val="22"/>
          <w:lang w:eastAsia="zh-CN"/>
        </w:rPr>
      </w:pPr>
    </w:p>
    <w:p w14:paraId="49CB7ADC" w14:textId="77777777" w:rsidR="00B530EA" w:rsidRPr="00B530EA" w:rsidRDefault="00B530EA" w:rsidP="00B530EA">
      <w:pPr>
        <w:pStyle w:val="LndNormale1"/>
        <w:rPr>
          <w:color w:val="002060"/>
        </w:rPr>
      </w:pPr>
      <w:r w:rsidRPr="00B530EA">
        <w:rPr>
          <w:color w:val="002060"/>
          <w:szCs w:val="22"/>
          <w:lang w:eastAsia="zh-CN"/>
        </w:rPr>
        <w:t xml:space="preserve">nella riunione del </w:t>
      </w:r>
      <w:bookmarkStart w:id="17" w:name="_Hlk152259935"/>
      <w:r w:rsidRPr="00B530EA">
        <w:rPr>
          <w:color w:val="002060"/>
          <w:szCs w:val="22"/>
          <w:lang w:eastAsia="zh-CN"/>
        </w:rPr>
        <w:t>9 febbraio 2026 tenutasi in modalità telematica,</w:t>
      </w:r>
      <w:r w:rsidRPr="00B530EA">
        <w:rPr>
          <w:color w:val="002060"/>
        </w:rPr>
        <w:t xml:space="preserve"> con l’assistenza del Segretario Alver Torresi,</w:t>
      </w:r>
      <w:r w:rsidRPr="00B530EA">
        <w:rPr>
          <w:color w:val="002060"/>
          <w:szCs w:val="22"/>
          <w:lang w:eastAsia="zh-CN"/>
        </w:rPr>
        <w:t xml:space="preserve"> ha pronunciato le seguenti decisioni</w:t>
      </w:r>
    </w:p>
    <w:bookmarkEnd w:id="17"/>
    <w:p w14:paraId="1E3518F9" w14:textId="77777777" w:rsidR="00B530EA" w:rsidRPr="00B530EA" w:rsidRDefault="00B530EA" w:rsidP="00B530EA">
      <w:pPr>
        <w:pStyle w:val="LndNormale1"/>
        <w:rPr>
          <w:color w:val="002060"/>
          <w:szCs w:val="22"/>
          <w:lang w:eastAsia="zh-CN"/>
        </w:rPr>
      </w:pPr>
    </w:p>
    <w:p w14:paraId="760BD422" w14:textId="77777777" w:rsidR="00B530EA" w:rsidRPr="00B530EA" w:rsidRDefault="00B530EA" w:rsidP="00B530EA">
      <w:pPr>
        <w:pStyle w:val="LndNormale1"/>
        <w:jc w:val="center"/>
        <w:rPr>
          <w:color w:val="002060"/>
        </w:rPr>
      </w:pPr>
      <w:r w:rsidRPr="00B530EA">
        <w:rPr>
          <w:b/>
          <w:color w:val="002060"/>
          <w:szCs w:val="22"/>
          <w:lang w:eastAsia="zh-CN"/>
        </w:rPr>
        <w:t>Reclamo n. 53/CSAT 2025/2026</w:t>
      </w:r>
    </w:p>
    <w:p w14:paraId="3ED607B9" w14:textId="77777777" w:rsidR="00B530EA" w:rsidRPr="00B530EA" w:rsidRDefault="00B530EA" w:rsidP="00B530EA">
      <w:pPr>
        <w:pStyle w:val="LndNormale1"/>
        <w:jc w:val="center"/>
        <w:rPr>
          <w:color w:val="002060"/>
        </w:rPr>
      </w:pPr>
      <w:r w:rsidRPr="00B530EA">
        <w:rPr>
          <w:b/>
          <w:color w:val="002060"/>
          <w:szCs w:val="22"/>
          <w:lang w:eastAsia="zh-CN"/>
        </w:rPr>
        <w:t>Dispositivo n. 53/CSAT 2025/2026</w:t>
      </w:r>
    </w:p>
    <w:p w14:paraId="33F32949" w14:textId="77777777" w:rsidR="00B530EA" w:rsidRPr="00B530EA" w:rsidRDefault="00B530EA" w:rsidP="00B530EA">
      <w:pPr>
        <w:pStyle w:val="LndNormale1"/>
        <w:rPr>
          <w:color w:val="002060"/>
          <w:szCs w:val="22"/>
          <w:lang w:eastAsia="zh-CN"/>
        </w:rPr>
      </w:pPr>
    </w:p>
    <w:p w14:paraId="1283B0A3" w14:textId="77777777" w:rsidR="00B530EA" w:rsidRPr="00B530EA" w:rsidRDefault="00B530EA" w:rsidP="00B530EA">
      <w:pPr>
        <w:pStyle w:val="LndNormale1"/>
        <w:rPr>
          <w:color w:val="002060"/>
          <w:szCs w:val="22"/>
          <w:lang w:eastAsia="zh-CN"/>
        </w:rPr>
      </w:pPr>
      <w:r w:rsidRPr="00B530EA">
        <w:rPr>
          <w:color w:val="002060"/>
          <w:szCs w:val="22"/>
          <w:lang w:eastAsia="zh-CN"/>
        </w:rPr>
        <w:t>a seguito del reclamo n° 53 promosso dalla società A.S.D. CHIARAVALLE FUTSAL in data 29/01/2026 avverso la sanzione della squalifica fino al 18/02/2026 al tecnico MULINARI MATTEO applicata dal Giudice Sportivo Territoriale del Comitato Regionale Marche con delibera pubblicata sul C.U. n° 76 Calcio a Cinque del 28/01/2026, ha emesso il seguente</w:t>
      </w:r>
    </w:p>
    <w:p w14:paraId="611C0BE5" w14:textId="77777777" w:rsidR="00B530EA" w:rsidRPr="00B530EA" w:rsidRDefault="00B530EA" w:rsidP="00B530EA">
      <w:pPr>
        <w:pStyle w:val="LndNormale1"/>
        <w:rPr>
          <w:color w:val="002060"/>
          <w:szCs w:val="22"/>
          <w:lang w:eastAsia="zh-CN"/>
        </w:rPr>
      </w:pPr>
    </w:p>
    <w:p w14:paraId="0C013041" w14:textId="77777777" w:rsidR="00B530EA" w:rsidRPr="00B530EA" w:rsidRDefault="00B530EA" w:rsidP="00B530EA">
      <w:pPr>
        <w:pStyle w:val="LndNormale1"/>
        <w:jc w:val="center"/>
        <w:rPr>
          <w:color w:val="002060"/>
        </w:rPr>
      </w:pPr>
      <w:r w:rsidRPr="00B530EA">
        <w:rPr>
          <w:b/>
          <w:bCs/>
          <w:color w:val="002060"/>
          <w:szCs w:val="22"/>
          <w:lang w:eastAsia="zh-CN"/>
        </w:rPr>
        <w:t>DISPOSITIVO</w:t>
      </w:r>
    </w:p>
    <w:p w14:paraId="24A4DBD9" w14:textId="77777777" w:rsidR="00B530EA" w:rsidRPr="00B530EA" w:rsidRDefault="00B530EA" w:rsidP="00B530EA">
      <w:pPr>
        <w:pStyle w:val="LndNormale1"/>
        <w:jc w:val="center"/>
        <w:rPr>
          <w:bCs/>
          <w:color w:val="002060"/>
          <w:szCs w:val="22"/>
          <w:lang w:eastAsia="zh-CN"/>
        </w:rPr>
      </w:pPr>
    </w:p>
    <w:p w14:paraId="6392CA14" w14:textId="77777777" w:rsidR="00B530EA" w:rsidRPr="00B530EA" w:rsidRDefault="00B530EA" w:rsidP="00B530EA">
      <w:pPr>
        <w:pStyle w:val="LndNormale1"/>
        <w:jc w:val="center"/>
        <w:rPr>
          <w:color w:val="002060"/>
        </w:rPr>
      </w:pPr>
      <w:r w:rsidRPr="00B530EA">
        <w:rPr>
          <w:bCs/>
          <w:color w:val="002060"/>
          <w:szCs w:val="22"/>
          <w:lang w:eastAsia="zh-CN"/>
        </w:rPr>
        <w:t>P.Q.M.</w:t>
      </w:r>
    </w:p>
    <w:p w14:paraId="115F4E97" w14:textId="77777777" w:rsidR="00B530EA" w:rsidRPr="00B530EA" w:rsidRDefault="00B530EA" w:rsidP="00B530EA">
      <w:pPr>
        <w:rPr>
          <w:rFonts w:ascii="Arial" w:hAnsi="Arial" w:cs="Arial"/>
          <w:color w:val="002060"/>
          <w:sz w:val="22"/>
          <w:szCs w:val="22"/>
          <w:lang w:eastAsia="zh-CN"/>
        </w:rPr>
      </w:pPr>
      <w:r w:rsidRPr="00B530EA">
        <w:rPr>
          <w:rFonts w:ascii="Arial" w:hAnsi="Arial" w:cs="Arial"/>
          <w:color w:val="002060"/>
          <w:sz w:val="22"/>
          <w:szCs w:val="22"/>
        </w:rPr>
        <w:t xml:space="preserve">la Corte Sportiva d’Appello Territoriale, definitivamente pronunciando, dichiara inammissibile il reclamo come sopra proposto dalla </w:t>
      </w:r>
      <w:r w:rsidRPr="00B530EA">
        <w:rPr>
          <w:rFonts w:ascii="Arial" w:hAnsi="Arial" w:cs="Arial"/>
          <w:color w:val="002060"/>
          <w:sz w:val="22"/>
          <w:szCs w:val="22"/>
          <w:lang w:eastAsia="zh-CN"/>
        </w:rPr>
        <w:t>A.S.D. CHIARAVALLE FUTSAL.</w:t>
      </w:r>
    </w:p>
    <w:p w14:paraId="1056AADC" w14:textId="77777777" w:rsidR="00B530EA" w:rsidRPr="00B530EA" w:rsidRDefault="00B530EA" w:rsidP="00B530EA">
      <w:pPr>
        <w:rPr>
          <w:rFonts w:ascii="Arial" w:hAnsi="Arial" w:cs="Arial"/>
          <w:color w:val="002060"/>
          <w:sz w:val="22"/>
          <w:szCs w:val="22"/>
          <w:lang w:eastAsia="zh-CN"/>
        </w:rPr>
      </w:pPr>
    </w:p>
    <w:p w14:paraId="67E56FA5" w14:textId="77777777" w:rsidR="00B530EA" w:rsidRPr="00B530EA" w:rsidRDefault="00B530EA" w:rsidP="00B530EA">
      <w:pPr>
        <w:pStyle w:val="LndNormale1"/>
        <w:rPr>
          <w:color w:val="002060"/>
          <w:szCs w:val="22"/>
          <w:lang w:eastAsia="zh-CN"/>
        </w:rPr>
      </w:pPr>
      <w:r w:rsidRPr="00B530EA">
        <w:rPr>
          <w:color w:val="002060"/>
          <w:szCs w:val="22"/>
          <w:lang w:eastAsia="zh-CN"/>
        </w:rPr>
        <w:t>Dichiara dovuto il contributo di cui all’art. 48 CGS e manda alla Segreteria del Comitato Regionale Marche per gli adempimenti conseguenti.</w:t>
      </w:r>
    </w:p>
    <w:p w14:paraId="67F8EFD8" w14:textId="77777777" w:rsidR="00B530EA" w:rsidRPr="00B530EA" w:rsidRDefault="00B530EA" w:rsidP="00B530EA">
      <w:pPr>
        <w:rPr>
          <w:rFonts w:ascii="Arial" w:hAnsi="Arial" w:cs="Arial"/>
          <w:color w:val="002060"/>
          <w:sz w:val="22"/>
          <w:szCs w:val="22"/>
          <w:lang w:eastAsia="zh-CN"/>
        </w:rPr>
      </w:pPr>
    </w:p>
    <w:p w14:paraId="541628AE" w14:textId="77777777" w:rsidR="00B530EA" w:rsidRPr="00B530EA" w:rsidRDefault="00B530EA" w:rsidP="00B530EA">
      <w:pPr>
        <w:pStyle w:val="LndNormale1"/>
        <w:rPr>
          <w:color w:val="002060"/>
          <w:szCs w:val="22"/>
          <w:lang w:eastAsia="zh-CN"/>
        </w:rPr>
      </w:pPr>
      <w:r w:rsidRPr="00B530EA">
        <w:rPr>
          <w:color w:val="002060"/>
          <w:szCs w:val="22"/>
          <w:lang w:eastAsia="zh-CN"/>
        </w:rPr>
        <w:t>Così deciso in Ancona, nella sede della FIGC - LND - Comitato Regionale Marche, in data 09 febbraio 2026.</w:t>
      </w:r>
    </w:p>
    <w:p w14:paraId="712374AC" w14:textId="77777777" w:rsidR="00B530EA" w:rsidRPr="00B530EA" w:rsidRDefault="00B530EA" w:rsidP="00B530EA">
      <w:pPr>
        <w:pStyle w:val="LndNormale1"/>
        <w:rPr>
          <w:color w:val="002060"/>
          <w:szCs w:val="22"/>
          <w:lang w:eastAsia="zh-CN"/>
        </w:rPr>
      </w:pPr>
    </w:p>
    <w:p w14:paraId="783FE60A" w14:textId="77777777" w:rsidR="00B530EA" w:rsidRPr="00B530EA" w:rsidRDefault="00B530EA" w:rsidP="00B530EA">
      <w:pPr>
        <w:pStyle w:val="LndNormale1"/>
        <w:rPr>
          <w:color w:val="002060"/>
        </w:rPr>
      </w:pPr>
      <w:r w:rsidRPr="00B530EA">
        <w:rPr>
          <w:color w:val="002060"/>
          <w:szCs w:val="22"/>
          <w:lang w:eastAsia="zh-CN"/>
        </w:rPr>
        <w:t xml:space="preserve">                           Il Relatore                                                                          Il Presidente  </w:t>
      </w:r>
    </w:p>
    <w:p w14:paraId="4668FBB4" w14:textId="77777777" w:rsidR="00B530EA" w:rsidRPr="00B530EA" w:rsidRDefault="00B530EA" w:rsidP="00B530EA">
      <w:pPr>
        <w:pStyle w:val="LndNormale1"/>
        <w:rPr>
          <w:color w:val="002060"/>
        </w:rPr>
      </w:pPr>
      <w:r w:rsidRPr="00B530EA">
        <w:rPr>
          <w:color w:val="002060"/>
          <w:szCs w:val="22"/>
          <w:lang w:eastAsia="zh-CN"/>
        </w:rPr>
        <w:t xml:space="preserve">                        F.to in originale                                                                   F.to in originale</w:t>
      </w:r>
    </w:p>
    <w:p w14:paraId="448CFBC9" w14:textId="77777777" w:rsidR="00B530EA" w:rsidRPr="00B530EA" w:rsidRDefault="00B530EA" w:rsidP="00B530EA">
      <w:pPr>
        <w:pStyle w:val="LndNormale1"/>
        <w:rPr>
          <w:color w:val="002060"/>
        </w:rPr>
      </w:pPr>
      <w:r w:rsidRPr="00B530EA">
        <w:rPr>
          <w:color w:val="002060"/>
          <w:szCs w:val="22"/>
          <w:lang w:eastAsia="zh-CN"/>
        </w:rPr>
        <w:t xml:space="preserve">                        Donatella Bordi                                                                   Piero Paciaroni     </w:t>
      </w:r>
    </w:p>
    <w:p w14:paraId="6FA42E3A" w14:textId="77777777" w:rsidR="00B530EA" w:rsidRPr="00B530EA" w:rsidRDefault="00B530EA" w:rsidP="00B530EA">
      <w:pPr>
        <w:pStyle w:val="LndNormale1"/>
        <w:rPr>
          <w:color w:val="002060"/>
        </w:rPr>
      </w:pPr>
    </w:p>
    <w:p w14:paraId="088E499B" w14:textId="77777777" w:rsidR="00B530EA" w:rsidRPr="00B530EA" w:rsidRDefault="00B530EA" w:rsidP="00B530EA">
      <w:pPr>
        <w:pStyle w:val="LndNormale1"/>
        <w:rPr>
          <w:color w:val="002060"/>
          <w:highlight w:val="green"/>
        </w:rPr>
      </w:pPr>
    </w:p>
    <w:p w14:paraId="55AA6D63" w14:textId="77777777" w:rsidR="00B530EA" w:rsidRPr="00B530EA" w:rsidRDefault="00B530EA" w:rsidP="00B530EA">
      <w:pPr>
        <w:pStyle w:val="LndNormale1"/>
        <w:rPr>
          <w:color w:val="002060"/>
        </w:rPr>
      </w:pPr>
      <w:r w:rsidRPr="00B530EA">
        <w:rPr>
          <w:b/>
          <w:color w:val="002060"/>
          <w:szCs w:val="22"/>
          <w:u w:val="single"/>
          <w:lang w:eastAsia="zh-CN"/>
        </w:rPr>
        <w:t>Depositato in Ancona in data 09 febbraio 2026</w:t>
      </w:r>
    </w:p>
    <w:p w14:paraId="06336402" w14:textId="77777777" w:rsidR="00B530EA" w:rsidRPr="00B530EA" w:rsidRDefault="00B530EA" w:rsidP="00B530EA">
      <w:pPr>
        <w:pStyle w:val="LndNormale1"/>
        <w:rPr>
          <w:color w:val="002060"/>
        </w:rPr>
      </w:pPr>
      <w:r w:rsidRPr="00B530EA">
        <w:rPr>
          <w:color w:val="002060"/>
          <w:szCs w:val="22"/>
          <w:lang w:eastAsia="zh-CN"/>
        </w:rPr>
        <w:t xml:space="preserve">                            Il Segretario                                                                                            </w:t>
      </w:r>
    </w:p>
    <w:p w14:paraId="7C90498F" w14:textId="77777777" w:rsidR="00B530EA" w:rsidRPr="00B530EA" w:rsidRDefault="00B530EA" w:rsidP="00B530EA">
      <w:pPr>
        <w:pStyle w:val="LndNormale1"/>
        <w:rPr>
          <w:color w:val="002060"/>
        </w:rPr>
      </w:pPr>
      <w:r w:rsidRPr="00B530EA">
        <w:rPr>
          <w:color w:val="002060"/>
          <w:szCs w:val="22"/>
          <w:lang w:eastAsia="zh-CN"/>
        </w:rPr>
        <w:t xml:space="preserve">                          F.to in originale</w:t>
      </w:r>
    </w:p>
    <w:p w14:paraId="4662F2ED" w14:textId="77777777" w:rsidR="00B530EA" w:rsidRPr="00B530EA" w:rsidRDefault="00B530EA" w:rsidP="00B530EA">
      <w:pPr>
        <w:pStyle w:val="LndNormale1"/>
        <w:rPr>
          <w:b/>
          <w:color w:val="002060"/>
          <w:szCs w:val="22"/>
          <w:lang w:eastAsia="zh-CN"/>
        </w:rPr>
      </w:pPr>
      <w:r w:rsidRPr="00B530EA">
        <w:rPr>
          <w:color w:val="002060"/>
          <w:szCs w:val="22"/>
          <w:lang w:eastAsia="zh-CN"/>
        </w:rPr>
        <w:t xml:space="preserve">                            Alver Torresi</w:t>
      </w:r>
    </w:p>
    <w:p w14:paraId="5D0E513A" w14:textId="77777777" w:rsidR="00B530EA" w:rsidRPr="00B530EA" w:rsidRDefault="00B530EA" w:rsidP="00B530EA">
      <w:pPr>
        <w:pStyle w:val="LndNormale1"/>
        <w:rPr>
          <w:color w:val="002060"/>
          <w:szCs w:val="22"/>
          <w:lang w:eastAsia="zh-CN"/>
        </w:rPr>
      </w:pPr>
    </w:p>
    <w:p w14:paraId="2EB15C25" w14:textId="77777777" w:rsidR="00B530EA" w:rsidRPr="00B530EA" w:rsidRDefault="00B530EA" w:rsidP="00B530EA">
      <w:pPr>
        <w:pStyle w:val="LndNormale1"/>
        <w:jc w:val="center"/>
        <w:rPr>
          <w:b/>
          <w:bCs/>
          <w:color w:val="002060"/>
          <w:sz w:val="28"/>
          <w:szCs w:val="28"/>
        </w:rPr>
      </w:pPr>
      <w:r w:rsidRPr="00B530EA">
        <w:rPr>
          <w:b/>
          <w:bCs/>
          <w:color w:val="002060"/>
          <w:sz w:val="28"/>
          <w:szCs w:val="28"/>
        </w:rPr>
        <w:t>*     *     *</w:t>
      </w:r>
    </w:p>
    <w:p w14:paraId="6528B58E" w14:textId="77777777" w:rsidR="00B530EA" w:rsidRPr="00B530EA" w:rsidRDefault="00B530EA" w:rsidP="00B530EA">
      <w:pPr>
        <w:pStyle w:val="LndNormale1"/>
        <w:rPr>
          <w:color w:val="002060"/>
          <w:szCs w:val="22"/>
        </w:rPr>
      </w:pPr>
    </w:p>
    <w:p w14:paraId="65C9F8AD" w14:textId="77777777" w:rsidR="00B530EA" w:rsidRPr="00B530EA" w:rsidRDefault="00B530EA" w:rsidP="00B530EA">
      <w:pPr>
        <w:pStyle w:val="LndNormale1"/>
        <w:jc w:val="center"/>
        <w:rPr>
          <w:color w:val="002060"/>
        </w:rPr>
      </w:pPr>
      <w:r w:rsidRPr="00B530EA">
        <w:rPr>
          <w:b/>
          <w:color w:val="002060"/>
          <w:szCs w:val="22"/>
          <w:lang w:eastAsia="zh-CN"/>
        </w:rPr>
        <w:t>Reclamo n. 55/CSAT 2025/2026</w:t>
      </w:r>
    </w:p>
    <w:p w14:paraId="1055FADD" w14:textId="77777777" w:rsidR="00B530EA" w:rsidRPr="00B530EA" w:rsidRDefault="00B530EA" w:rsidP="00B530EA">
      <w:pPr>
        <w:pStyle w:val="LndNormale1"/>
        <w:jc w:val="center"/>
        <w:rPr>
          <w:color w:val="002060"/>
        </w:rPr>
      </w:pPr>
      <w:r w:rsidRPr="00B530EA">
        <w:rPr>
          <w:b/>
          <w:color w:val="002060"/>
          <w:szCs w:val="22"/>
          <w:lang w:eastAsia="zh-CN"/>
        </w:rPr>
        <w:t>Dispositivo n. 55/CSAT 2025/2026</w:t>
      </w:r>
    </w:p>
    <w:p w14:paraId="4D85A6FB" w14:textId="77777777" w:rsidR="00B530EA" w:rsidRPr="00B530EA" w:rsidRDefault="00B530EA" w:rsidP="00B530EA">
      <w:pPr>
        <w:pStyle w:val="LndNormale1"/>
        <w:rPr>
          <w:color w:val="002060"/>
          <w:szCs w:val="22"/>
          <w:lang w:eastAsia="zh-CN"/>
        </w:rPr>
      </w:pPr>
    </w:p>
    <w:p w14:paraId="1B63DBF4" w14:textId="77777777" w:rsidR="00B530EA" w:rsidRPr="00B530EA" w:rsidRDefault="00B530EA" w:rsidP="00B530EA">
      <w:pPr>
        <w:pStyle w:val="LndNormale1"/>
        <w:rPr>
          <w:color w:val="002060"/>
          <w:szCs w:val="22"/>
          <w:lang w:eastAsia="zh-CN"/>
        </w:rPr>
      </w:pPr>
      <w:r w:rsidRPr="00B530EA">
        <w:rPr>
          <w:color w:val="002060"/>
          <w:szCs w:val="22"/>
          <w:lang w:eastAsia="zh-CN"/>
        </w:rPr>
        <w:t>a seguito del reclamo n° 55 promosso dalla società A.S.D. SPORTING GROTTAMMARE in data 28/01/2026 avverso la sanzione della squalifica per n° 10 (dieci) gare effettive al calciatore CARBONE MATTEO applicata dal Giudice Sportivo Territoriale del Comitato Regionale Marche con delibera pubblicata sul C.U. n° 76 Calcio a Cinque del 28/01/2026, ha emesso il seguente</w:t>
      </w:r>
    </w:p>
    <w:p w14:paraId="60F9E147" w14:textId="77777777" w:rsidR="00B530EA" w:rsidRPr="00B530EA" w:rsidRDefault="00B530EA" w:rsidP="00B530EA">
      <w:pPr>
        <w:pStyle w:val="LndNormale1"/>
        <w:rPr>
          <w:color w:val="002060"/>
          <w:szCs w:val="22"/>
          <w:lang w:eastAsia="zh-CN"/>
        </w:rPr>
      </w:pPr>
    </w:p>
    <w:p w14:paraId="6D443F20" w14:textId="77777777" w:rsidR="00B530EA" w:rsidRPr="00B530EA" w:rsidRDefault="00B530EA" w:rsidP="00B530EA">
      <w:pPr>
        <w:pStyle w:val="LndNormale1"/>
        <w:jc w:val="center"/>
        <w:rPr>
          <w:color w:val="002060"/>
        </w:rPr>
      </w:pPr>
      <w:r w:rsidRPr="00B530EA">
        <w:rPr>
          <w:b/>
          <w:bCs/>
          <w:color w:val="002060"/>
          <w:szCs w:val="22"/>
          <w:lang w:eastAsia="zh-CN"/>
        </w:rPr>
        <w:t>DISPOSITIVO</w:t>
      </w:r>
    </w:p>
    <w:p w14:paraId="6E36A2C3" w14:textId="77777777" w:rsidR="00B530EA" w:rsidRPr="00B530EA" w:rsidRDefault="00B530EA" w:rsidP="00B530EA">
      <w:pPr>
        <w:pStyle w:val="LndNormale1"/>
        <w:jc w:val="center"/>
        <w:rPr>
          <w:bCs/>
          <w:color w:val="002060"/>
          <w:szCs w:val="22"/>
          <w:lang w:eastAsia="zh-CN"/>
        </w:rPr>
      </w:pPr>
    </w:p>
    <w:p w14:paraId="410F01A9" w14:textId="77777777" w:rsidR="00B530EA" w:rsidRPr="00B530EA" w:rsidRDefault="00B530EA" w:rsidP="00B530EA">
      <w:pPr>
        <w:pStyle w:val="LndNormale1"/>
        <w:jc w:val="center"/>
        <w:rPr>
          <w:color w:val="002060"/>
        </w:rPr>
      </w:pPr>
      <w:r w:rsidRPr="00B530EA">
        <w:rPr>
          <w:bCs/>
          <w:color w:val="002060"/>
          <w:szCs w:val="22"/>
          <w:lang w:eastAsia="zh-CN"/>
        </w:rPr>
        <w:lastRenderedPageBreak/>
        <w:t>P.Q.M.</w:t>
      </w:r>
    </w:p>
    <w:p w14:paraId="77BF7CBE" w14:textId="77777777" w:rsidR="00B530EA" w:rsidRPr="00B530EA" w:rsidRDefault="00B530EA" w:rsidP="00B530EA">
      <w:pPr>
        <w:rPr>
          <w:rFonts w:ascii="Arial" w:hAnsi="Arial" w:cs="Arial"/>
          <w:color w:val="002060"/>
          <w:sz w:val="22"/>
          <w:szCs w:val="22"/>
          <w:lang w:eastAsia="zh-CN"/>
        </w:rPr>
      </w:pPr>
      <w:r w:rsidRPr="00B530EA">
        <w:rPr>
          <w:rFonts w:ascii="Arial" w:hAnsi="Arial" w:cs="Arial"/>
          <w:color w:val="002060"/>
          <w:sz w:val="22"/>
          <w:szCs w:val="22"/>
        </w:rPr>
        <w:t xml:space="preserve">la Corte Sportiva d’Appello Territoriale, definitivamente pronunciando, dichiara inammissibile il reclamo come sopra proposto dalla </w:t>
      </w:r>
      <w:r w:rsidRPr="00B530EA">
        <w:rPr>
          <w:rFonts w:ascii="Arial" w:hAnsi="Arial" w:cs="Arial"/>
          <w:color w:val="002060"/>
          <w:sz w:val="22"/>
          <w:szCs w:val="22"/>
          <w:lang w:eastAsia="zh-CN"/>
        </w:rPr>
        <w:t>A.S.D. SPORTING GROTTAMMARE.</w:t>
      </w:r>
    </w:p>
    <w:p w14:paraId="082188C0" w14:textId="77777777" w:rsidR="00B530EA" w:rsidRPr="00B530EA" w:rsidRDefault="00B530EA" w:rsidP="00B530EA">
      <w:pPr>
        <w:rPr>
          <w:rFonts w:ascii="Arial" w:hAnsi="Arial" w:cs="Arial"/>
          <w:color w:val="002060"/>
          <w:sz w:val="22"/>
          <w:szCs w:val="22"/>
          <w:lang w:eastAsia="zh-CN"/>
        </w:rPr>
      </w:pPr>
    </w:p>
    <w:p w14:paraId="0987EDD1" w14:textId="77777777" w:rsidR="00B530EA" w:rsidRPr="00B530EA" w:rsidRDefault="00B530EA" w:rsidP="00B530EA">
      <w:pPr>
        <w:pStyle w:val="LndNormale1"/>
        <w:rPr>
          <w:color w:val="002060"/>
          <w:szCs w:val="22"/>
          <w:lang w:eastAsia="zh-CN"/>
        </w:rPr>
      </w:pPr>
      <w:r w:rsidRPr="00B530EA">
        <w:rPr>
          <w:color w:val="002060"/>
          <w:szCs w:val="22"/>
          <w:lang w:eastAsia="zh-CN"/>
        </w:rPr>
        <w:t>Dichiara dovuto il contributo di cui all’art. 48 CGS e manda alla Segreteria del Comitato Regionale Marche per gli adempimenti conseguenti.</w:t>
      </w:r>
    </w:p>
    <w:p w14:paraId="3EBB2A04" w14:textId="77777777" w:rsidR="00B530EA" w:rsidRPr="00B530EA" w:rsidRDefault="00B530EA" w:rsidP="00B530EA">
      <w:pPr>
        <w:rPr>
          <w:rFonts w:ascii="Arial" w:hAnsi="Arial" w:cs="Arial"/>
          <w:color w:val="002060"/>
          <w:sz w:val="22"/>
          <w:szCs w:val="22"/>
          <w:lang w:eastAsia="zh-CN"/>
        </w:rPr>
      </w:pPr>
    </w:p>
    <w:p w14:paraId="2D47B30C" w14:textId="77777777" w:rsidR="00B530EA" w:rsidRPr="00B530EA" w:rsidRDefault="00B530EA" w:rsidP="00B530EA">
      <w:pPr>
        <w:pStyle w:val="LndNormale1"/>
        <w:rPr>
          <w:color w:val="002060"/>
          <w:szCs w:val="22"/>
          <w:lang w:eastAsia="zh-CN"/>
        </w:rPr>
      </w:pPr>
      <w:r w:rsidRPr="00B530EA">
        <w:rPr>
          <w:color w:val="002060"/>
          <w:szCs w:val="22"/>
          <w:lang w:eastAsia="zh-CN"/>
        </w:rPr>
        <w:t>Così deciso in Ancona, nella sede della FIGC - LND - Comitato Regionale Marche, in data 09 febbraio 2026.</w:t>
      </w:r>
    </w:p>
    <w:p w14:paraId="32AC93CD" w14:textId="77777777" w:rsidR="00B530EA" w:rsidRPr="00B530EA" w:rsidRDefault="00B530EA" w:rsidP="00B530EA">
      <w:pPr>
        <w:overflowPunct w:val="0"/>
        <w:autoSpaceDE w:val="0"/>
        <w:adjustRightInd w:val="0"/>
        <w:rPr>
          <w:rFonts w:ascii="Arial" w:hAnsi="Arial" w:cs="Arial"/>
          <w:color w:val="002060"/>
          <w:sz w:val="22"/>
          <w:szCs w:val="22"/>
        </w:rPr>
      </w:pPr>
    </w:p>
    <w:p w14:paraId="21AEDB0B" w14:textId="77777777" w:rsidR="00B530EA" w:rsidRPr="00B530EA" w:rsidRDefault="00B530EA" w:rsidP="00B530EA">
      <w:pPr>
        <w:pStyle w:val="LndNormale1"/>
        <w:rPr>
          <w:color w:val="002060"/>
        </w:rPr>
      </w:pPr>
      <w:r w:rsidRPr="00B530EA">
        <w:rPr>
          <w:color w:val="002060"/>
          <w:szCs w:val="22"/>
          <w:lang w:eastAsia="zh-CN"/>
        </w:rPr>
        <w:t xml:space="preserve">                           Il Relatore                                                                          Il Presidente  </w:t>
      </w:r>
    </w:p>
    <w:p w14:paraId="4C15F7FB" w14:textId="77777777" w:rsidR="00B530EA" w:rsidRPr="00B530EA" w:rsidRDefault="00B530EA" w:rsidP="00B530EA">
      <w:pPr>
        <w:pStyle w:val="LndNormale1"/>
        <w:rPr>
          <w:color w:val="002060"/>
        </w:rPr>
      </w:pPr>
      <w:r w:rsidRPr="00B530EA">
        <w:rPr>
          <w:color w:val="002060"/>
          <w:szCs w:val="22"/>
          <w:lang w:eastAsia="zh-CN"/>
        </w:rPr>
        <w:t xml:space="preserve">                        F.to in originale                                                                   F.to in originale</w:t>
      </w:r>
    </w:p>
    <w:p w14:paraId="01D740DD" w14:textId="77777777" w:rsidR="00B530EA" w:rsidRPr="00B530EA" w:rsidRDefault="00B530EA" w:rsidP="00B530EA">
      <w:pPr>
        <w:pStyle w:val="LndNormale1"/>
        <w:rPr>
          <w:color w:val="002060"/>
        </w:rPr>
      </w:pPr>
      <w:r w:rsidRPr="00B530EA">
        <w:rPr>
          <w:color w:val="002060"/>
          <w:szCs w:val="22"/>
          <w:lang w:eastAsia="zh-CN"/>
        </w:rPr>
        <w:t xml:space="preserve">                      Francesco Scaloni                                                                Piero Paciaroni     </w:t>
      </w:r>
    </w:p>
    <w:p w14:paraId="39E0083F" w14:textId="77777777" w:rsidR="00B530EA" w:rsidRPr="00B530EA" w:rsidRDefault="00B530EA" w:rsidP="00B530EA">
      <w:pPr>
        <w:pStyle w:val="LndNormale1"/>
        <w:rPr>
          <w:color w:val="002060"/>
        </w:rPr>
      </w:pPr>
    </w:p>
    <w:p w14:paraId="62A927F0" w14:textId="77777777" w:rsidR="00B530EA" w:rsidRPr="00B530EA" w:rsidRDefault="00B530EA" w:rsidP="00B530EA">
      <w:pPr>
        <w:pStyle w:val="LndNormale1"/>
        <w:rPr>
          <w:color w:val="002060"/>
        </w:rPr>
      </w:pPr>
      <w:r w:rsidRPr="00B530EA">
        <w:rPr>
          <w:b/>
          <w:color w:val="002060"/>
          <w:szCs w:val="22"/>
          <w:u w:val="single"/>
          <w:lang w:eastAsia="zh-CN"/>
        </w:rPr>
        <w:t>Depositato in Ancona in data 09 febbraio 2026</w:t>
      </w:r>
    </w:p>
    <w:p w14:paraId="0E6E04DF" w14:textId="77777777" w:rsidR="00B530EA" w:rsidRPr="00B530EA" w:rsidRDefault="00B530EA" w:rsidP="00B530EA">
      <w:pPr>
        <w:pStyle w:val="LndNormale1"/>
        <w:rPr>
          <w:color w:val="002060"/>
        </w:rPr>
      </w:pPr>
      <w:r w:rsidRPr="00B530EA">
        <w:rPr>
          <w:color w:val="002060"/>
          <w:szCs w:val="22"/>
          <w:lang w:eastAsia="zh-CN"/>
        </w:rPr>
        <w:t xml:space="preserve">                            Il Segretario                                                                                            </w:t>
      </w:r>
    </w:p>
    <w:p w14:paraId="2DBD9AF5" w14:textId="77777777" w:rsidR="00B530EA" w:rsidRPr="00B530EA" w:rsidRDefault="00B530EA" w:rsidP="00B530EA">
      <w:pPr>
        <w:pStyle w:val="LndNormale1"/>
        <w:rPr>
          <w:color w:val="002060"/>
        </w:rPr>
      </w:pPr>
      <w:r w:rsidRPr="00B530EA">
        <w:rPr>
          <w:color w:val="002060"/>
          <w:szCs w:val="22"/>
          <w:lang w:eastAsia="zh-CN"/>
        </w:rPr>
        <w:t xml:space="preserve">                          F.to in originale</w:t>
      </w:r>
    </w:p>
    <w:p w14:paraId="5DEE6877" w14:textId="77777777" w:rsidR="00B530EA" w:rsidRPr="00B530EA" w:rsidRDefault="00B530EA" w:rsidP="00B530EA">
      <w:pPr>
        <w:pStyle w:val="LndNormale1"/>
        <w:rPr>
          <w:b/>
          <w:color w:val="002060"/>
          <w:szCs w:val="22"/>
          <w:lang w:eastAsia="zh-CN"/>
        </w:rPr>
      </w:pPr>
      <w:r w:rsidRPr="00B530EA">
        <w:rPr>
          <w:color w:val="002060"/>
          <w:szCs w:val="22"/>
          <w:lang w:eastAsia="zh-CN"/>
        </w:rPr>
        <w:t xml:space="preserve">                            Alver Torresi</w:t>
      </w:r>
    </w:p>
    <w:p w14:paraId="28EF27C7" w14:textId="77777777" w:rsidR="00B530EA" w:rsidRPr="00330FA8" w:rsidRDefault="00B530EA" w:rsidP="00530523">
      <w:pPr>
        <w:pStyle w:val="breakline"/>
        <w:rPr>
          <w:color w:val="002060"/>
        </w:rPr>
      </w:pPr>
    </w:p>
    <w:p w14:paraId="274DE137" w14:textId="77777777" w:rsidR="005C085E" w:rsidRPr="00692221" w:rsidRDefault="005C085E" w:rsidP="00530523">
      <w:pPr>
        <w:pStyle w:val="breakline"/>
        <w:rPr>
          <w:color w:val="002060"/>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6288997A"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EE3BCA">
        <w:rPr>
          <w:b/>
          <w:color w:val="002060"/>
          <w:u w:val="single"/>
        </w:rPr>
        <w:t>11</w:t>
      </w:r>
      <w:r w:rsidR="003D6BA1">
        <w:rPr>
          <w:b/>
          <w:color w:val="002060"/>
          <w:u w:val="single"/>
        </w:rPr>
        <w:t>/</w:t>
      </w:r>
      <w:r w:rsidR="00F3715D">
        <w:rPr>
          <w:b/>
          <w:color w:val="002060"/>
          <w:u w:val="single"/>
        </w:rPr>
        <w:t>0</w:t>
      </w:r>
      <w:r w:rsidR="00C84A67">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3"/>
      <w:footerReference w:type="even" r:id="rId14"/>
      <w:footerReference w:type="default" r:id="rId15"/>
      <w:headerReference w:type="first" r:id="rId16"/>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C276A" w14:textId="77777777" w:rsidR="00F72273" w:rsidRDefault="00F72273">
      <w:r>
        <w:separator/>
      </w:r>
    </w:p>
  </w:endnote>
  <w:endnote w:type="continuationSeparator" w:id="0">
    <w:p w14:paraId="024C27B3" w14:textId="77777777" w:rsidR="00F72273" w:rsidRDefault="00F72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4270B09E"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560F61">
      <w:rPr>
        <w:rStyle w:val="Numeropagina"/>
        <w:rFonts w:ascii="Arial" w:hAnsi="Arial" w:cs="Arial"/>
        <w:color w:val="002060"/>
      </w:rPr>
      <w:t>8</w:t>
    </w:r>
    <w:r w:rsidR="00EE3BCA">
      <w:rPr>
        <w:rStyle w:val="Numeropagina"/>
        <w:rFonts w:ascii="Arial" w:hAnsi="Arial" w:cs="Arial"/>
        <w:color w:val="002060"/>
      </w:rPr>
      <w:t>1</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40B7D" w14:textId="77777777" w:rsidR="00F72273" w:rsidRDefault="00F72273">
      <w:r>
        <w:separator/>
      </w:r>
    </w:p>
  </w:footnote>
  <w:footnote w:type="continuationSeparator" w:id="0">
    <w:p w14:paraId="44217FEB" w14:textId="77777777" w:rsidR="00F72273" w:rsidRDefault="00F722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9"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21"/>
  </w:num>
  <w:num w:numId="3" w16cid:durableId="57946484">
    <w:abstractNumId w:val="2"/>
  </w:num>
  <w:num w:numId="4" w16cid:durableId="564266614">
    <w:abstractNumId w:val="17"/>
  </w:num>
  <w:num w:numId="5" w16cid:durableId="1249315646">
    <w:abstractNumId w:val="14"/>
  </w:num>
  <w:num w:numId="6" w16cid:durableId="934754267">
    <w:abstractNumId w:val="3"/>
  </w:num>
  <w:num w:numId="7" w16cid:durableId="2088965195">
    <w:abstractNumId w:val="9"/>
  </w:num>
  <w:num w:numId="8" w16cid:durableId="1258707900">
    <w:abstractNumId w:val="22"/>
  </w:num>
  <w:num w:numId="9" w16cid:durableId="1178347381">
    <w:abstractNumId w:val="8"/>
  </w:num>
  <w:num w:numId="10" w16cid:durableId="898786278">
    <w:abstractNumId w:val="16"/>
  </w:num>
  <w:num w:numId="11" w16cid:durableId="494956249">
    <w:abstractNumId w:val="1"/>
  </w:num>
  <w:num w:numId="12" w16cid:durableId="42485999">
    <w:abstractNumId w:val="18"/>
  </w:num>
  <w:num w:numId="13" w16cid:durableId="719942284">
    <w:abstractNumId w:val="20"/>
  </w:num>
  <w:num w:numId="14" w16cid:durableId="441070817">
    <w:abstractNumId w:val="15"/>
  </w:num>
  <w:num w:numId="15" w16cid:durableId="185873864">
    <w:abstractNumId w:val="10"/>
  </w:num>
  <w:num w:numId="16" w16cid:durableId="2025663332">
    <w:abstractNumId w:val="7"/>
  </w:num>
  <w:num w:numId="17" w16cid:durableId="835270767">
    <w:abstractNumId w:val="12"/>
  </w:num>
  <w:num w:numId="18" w16cid:durableId="1125348853">
    <w:abstractNumId w:val="5"/>
  </w:num>
  <w:num w:numId="19" w16cid:durableId="1200316192">
    <w:abstractNumId w:val="11"/>
  </w:num>
  <w:num w:numId="20" w16cid:durableId="1561752122">
    <w:abstractNumId w:val="13"/>
  </w:num>
  <w:num w:numId="21" w16cid:durableId="1582134860">
    <w:abstractNumId w:val="19"/>
  </w:num>
  <w:num w:numId="22" w16cid:durableId="2112506361">
    <w:abstractNumId w:val="4"/>
  </w:num>
  <w:num w:numId="23" w16cid:durableId="747462559">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127"/>
    <w:rsid w:val="00007368"/>
    <w:rsid w:val="000074BF"/>
    <w:rsid w:val="00007A73"/>
    <w:rsid w:val="00007A77"/>
    <w:rsid w:val="00007DAD"/>
    <w:rsid w:val="00010684"/>
    <w:rsid w:val="0001087C"/>
    <w:rsid w:val="00010C17"/>
    <w:rsid w:val="00011727"/>
    <w:rsid w:val="00011F55"/>
    <w:rsid w:val="00012A02"/>
    <w:rsid w:val="00012A93"/>
    <w:rsid w:val="00013231"/>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4EC"/>
    <w:rsid w:val="0003464F"/>
    <w:rsid w:val="00034691"/>
    <w:rsid w:val="000346F7"/>
    <w:rsid w:val="00034BF5"/>
    <w:rsid w:val="00034F8A"/>
    <w:rsid w:val="00035C52"/>
    <w:rsid w:val="00035D33"/>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CD2"/>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DAB"/>
    <w:rsid w:val="00183177"/>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E6"/>
    <w:rsid w:val="00226699"/>
    <w:rsid w:val="00226EA3"/>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D23"/>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91"/>
    <w:rsid w:val="002F693B"/>
    <w:rsid w:val="002F696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435"/>
    <w:rsid w:val="00323BD6"/>
    <w:rsid w:val="0032424A"/>
    <w:rsid w:val="003254DA"/>
    <w:rsid w:val="00325736"/>
    <w:rsid w:val="0032614D"/>
    <w:rsid w:val="003261F3"/>
    <w:rsid w:val="003263BE"/>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0F61"/>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BA9"/>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1C2"/>
    <w:rsid w:val="005E6228"/>
    <w:rsid w:val="005E64CD"/>
    <w:rsid w:val="005E6534"/>
    <w:rsid w:val="005E65E3"/>
    <w:rsid w:val="005E65E5"/>
    <w:rsid w:val="005E6C2D"/>
    <w:rsid w:val="005E732F"/>
    <w:rsid w:val="005E7535"/>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972"/>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C5A"/>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6CC"/>
    <w:rsid w:val="006F69D2"/>
    <w:rsid w:val="006F6C4A"/>
    <w:rsid w:val="006F702A"/>
    <w:rsid w:val="006F7160"/>
    <w:rsid w:val="006F77DF"/>
    <w:rsid w:val="006F79F4"/>
    <w:rsid w:val="006F7A0F"/>
    <w:rsid w:val="006F7BD0"/>
    <w:rsid w:val="006F7F5C"/>
    <w:rsid w:val="00700398"/>
    <w:rsid w:val="007003BF"/>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62"/>
    <w:rsid w:val="00723CA3"/>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7D"/>
    <w:rsid w:val="008E1DAF"/>
    <w:rsid w:val="008E2107"/>
    <w:rsid w:val="008E2F78"/>
    <w:rsid w:val="008E2FCE"/>
    <w:rsid w:val="008E3101"/>
    <w:rsid w:val="008E34C6"/>
    <w:rsid w:val="008E356B"/>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6E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4449"/>
    <w:rsid w:val="009A49D4"/>
    <w:rsid w:val="009A546D"/>
    <w:rsid w:val="009A55B4"/>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EA4"/>
    <w:rsid w:val="00A31F58"/>
    <w:rsid w:val="00A32388"/>
    <w:rsid w:val="00A3247B"/>
    <w:rsid w:val="00A330C9"/>
    <w:rsid w:val="00A33384"/>
    <w:rsid w:val="00A333B7"/>
    <w:rsid w:val="00A336C4"/>
    <w:rsid w:val="00A33A74"/>
    <w:rsid w:val="00A34129"/>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BC1"/>
    <w:rsid w:val="00A71D90"/>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6E4"/>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2AD2"/>
    <w:rsid w:val="00AE2F00"/>
    <w:rsid w:val="00AE3295"/>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37D4"/>
    <w:rsid w:val="00AF40A4"/>
    <w:rsid w:val="00AF422C"/>
    <w:rsid w:val="00AF4F82"/>
    <w:rsid w:val="00AF5362"/>
    <w:rsid w:val="00AF5ACD"/>
    <w:rsid w:val="00AF5DB3"/>
    <w:rsid w:val="00AF62EC"/>
    <w:rsid w:val="00AF68E4"/>
    <w:rsid w:val="00AF742E"/>
    <w:rsid w:val="00AF749F"/>
    <w:rsid w:val="00AF782A"/>
    <w:rsid w:val="00AF79DB"/>
    <w:rsid w:val="00AF7A6A"/>
    <w:rsid w:val="00B00AC3"/>
    <w:rsid w:val="00B011CC"/>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77A43"/>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1309"/>
    <w:rsid w:val="00BF147C"/>
    <w:rsid w:val="00BF1899"/>
    <w:rsid w:val="00BF1BC5"/>
    <w:rsid w:val="00BF1DAD"/>
    <w:rsid w:val="00BF21C3"/>
    <w:rsid w:val="00BF21D1"/>
    <w:rsid w:val="00BF249F"/>
    <w:rsid w:val="00BF258A"/>
    <w:rsid w:val="00BF37AD"/>
    <w:rsid w:val="00BF44FD"/>
    <w:rsid w:val="00BF4F2F"/>
    <w:rsid w:val="00BF5AA9"/>
    <w:rsid w:val="00BF6096"/>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609D"/>
    <w:rsid w:val="00CE60DF"/>
    <w:rsid w:val="00CE61AE"/>
    <w:rsid w:val="00CE6339"/>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6D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02F"/>
    <w:rsid w:val="00DA3709"/>
    <w:rsid w:val="00DA378F"/>
    <w:rsid w:val="00DA3C1B"/>
    <w:rsid w:val="00DA3CFB"/>
    <w:rsid w:val="00DA4BBD"/>
    <w:rsid w:val="00DA4CF8"/>
    <w:rsid w:val="00DA4FF1"/>
    <w:rsid w:val="00DA59D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5FC"/>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47259"/>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2C6"/>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0BD"/>
    <w:rsid w:val="00F42375"/>
    <w:rsid w:val="00F42613"/>
    <w:rsid w:val="00F42747"/>
    <w:rsid w:val="00F42816"/>
    <w:rsid w:val="00F42AF2"/>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4B40"/>
    <w:rsid w:val="00FD51D3"/>
    <w:rsid w:val="00FD53B2"/>
    <w:rsid w:val="00FD5448"/>
    <w:rsid w:val="00FD5493"/>
    <w:rsid w:val="00FD57FF"/>
    <w:rsid w:val="00FD5D65"/>
    <w:rsid w:val="00FD5EA5"/>
    <w:rsid w:val="00FD654A"/>
    <w:rsid w:val="00FD654D"/>
    <w:rsid w:val="00FD65AE"/>
    <w:rsid w:val="00FD66E1"/>
    <w:rsid w:val="00FD6931"/>
    <w:rsid w:val="00FD6A4D"/>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iscrizioni.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29</Pages>
  <Words>9503</Words>
  <Characters>54173</Characters>
  <Application>Microsoft Office Word</Application>
  <DocSecurity>0</DocSecurity>
  <Lines>451</Lines>
  <Paragraphs>127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63549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2026-02-11T09:43:00Z</cp:lastPrinted>
  <dcterms:created xsi:type="dcterms:W3CDTF">2026-02-11T09:42:00Z</dcterms:created>
  <dcterms:modified xsi:type="dcterms:W3CDTF">2026-02-11T09:43:00Z</dcterms:modified>
</cp:coreProperties>
</file>