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72103E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396434">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EE3BCA">
              <w:rPr>
                <w:rFonts w:ascii="Arial" w:hAnsi="Arial" w:cs="Arial"/>
                <w:color w:val="002060"/>
                <w:sz w:val="40"/>
                <w:szCs w:val="40"/>
              </w:rPr>
              <w:t>1</w:t>
            </w:r>
            <w:r w:rsidR="00396434">
              <w:rPr>
                <w:rFonts w:ascii="Arial" w:hAnsi="Arial" w:cs="Arial"/>
                <w:color w:val="002060"/>
                <w:sz w:val="40"/>
                <w:szCs w:val="40"/>
              </w:rPr>
              <w:t>3</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53C6158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847F4">
          <w:rPr>
            <w:noProof/>
            <w:webHidden/>
          </w:rPr>
          <w:t>2</w:t>
        </w:r>
        <w:r w:rsidR="00AC19D9" w:rsidRPr="00DE1EF7">
          <w:rPr>
            <w:noProof/>
            <w:webHidden/>
          </w:rPr>
          <w:fldChar w:fldCharType="end"/>
        </w:r>
      </w:hyperlink>
    </w:p>
    <w:p w14:paraId="112EDB38" w14:textId="347ADE3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847F4">
          <w:rPr>
            <w:noProof/>
            <w:webHidden/>
          </w:rPr>
          <w:t>2</w:t>
        </w:r>
        <w:r w:rsidRPr="00DE1EF7">
          <w:rPr>
            <w:noProof/>
            <w:webHidden/>
          </w:rPr>
          <w:fldChar w:fldCharType="end"/>
        </w:r>
      </w:hyperlink>
    </w:p>
    <w:p w14:paraId="4D9CAD43" w14:textId="21AEDB2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847F4">
          <w:rPr>
            <w:noProof/>
            <w:webHidden/>
          </w:rPr>
          <w:t>2</w:t>
        </w:r>
        <w:r w:rsidRPr="00DE1EF7">
          <w:rPr>
            <w:noProof/>
            <w:webHidden/>
          </w:rPr>
          <w:fldChar w:fldCharType="end"/>
        </w:r>
      </w:hyperlink>
    </w:p>
    <w:p w14:paraId="0EAFCCD8" w14:textId="38C3A60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847F4">
          <w:rPr>
            <w:noProof/>
            <w:webHidden/>
          </w:rPr>
          <w:t>2</w:t>
        </w:r>
        <w:r w:rsidRPr="00DE1EF7">
          <w:rPr>
            <w:noProof/>
            <w:webHidden/>
          </w:rPr>
          <w:fldChar w:fldCharType="end"/>
        </w:r>
      </w:hyperlink>
    </w:p>
    <w:p w14:paraId="0952245B" w14:textId="43FCFF3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847F4">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150985FA" w:rsidR="00C352F8" w:rsidRPr="00433DED" w:rsidRDefault="00433DED" w:rsidP="00433DED">
      <w:pPr>
        <w:tabs>
          <w:tab w:val="left" w:pos="2040"/>
        </w:tabs>
        <w:rPr>
          <w:rFonts w:ascii="Arial" w:hAnsi="Arial" w:cs="Arial"/>
          <w:color w:val="002060"/>
          <w:sz w:val="22"/>
          <w:szCs w:val="22"/>
        </w:rPr>
      </w:pPr>
      <w:r w:rsidRPr="00433DED">
        <w:rPr>
          <w:rFonts w:ascii="Arial" w:hAnsi="Arial" w:cs="Arial"/>
          <w:color w:val="002060"/>
          <w:sz w:val="22"/>
          <w:szCs w:val="22"/>
        </w:rPr>
        <w:tab/>
      </w:r>
    </w:p>
    <w:p w14:paraId="4D6E8149" w14:textId="77777777" w:rsidR="00433DED" w:rsidRPr="00433DED" w:rsidRDefault="00433DED" w:rsidP="00433DED">
      <w:pPr>
        <w:pStyle w:val="LndNormale1"/>
        <w:rPr>
          <w:b/>
          <w:color w:val="002060"/>
          <w:sz w:val="28"/>
          <w:szCs w:val="28"/>
        </w:rPr>
      </w:pPr>
      <w:r w:rsidRPr="00433DED">
        <w:rPr>
          <w:b/>
          <w:color w:val="002060"/>
          <w:sz w:val="28"/>
          <w:szCs w:val="28"/>
        </w:rPr>
        <w:t>CIRCOLARE N. 32 DEL 10.02.2026</w:t>
      </w:r>
    </w:p>
    <w:p w14:paraId="64899FA4" w14:textId="77777777" w:rsidR="00433DED" w:rsidRPr="00433DED" w:rsidRDefault="00433DED" w:rsidP="00433DED">
      <w:pPr>
        <w:pStyle w:val="LndNormale1"/>
        <w:rPr>
          <w:color w:val="002060"/>
        </w:rPr>
      </w:pPr>
    </w:p>
    <w:p w14:paraId="2362B286" w14:textId="6362E8CB" w:rsidR="00433DED" w:rsidRPr="00433DED" w:rsidRDefault="00433DED" w:rsidP="00433DED">
      <w:pPr>
        <w:pStyle w:val="LndNormale1"/>
        <w:rPr>
          <w:color w:val="002060"/>
        </w:rPr>
      </w:pPr>
      <w:r w:rsidRPr="00433DED">
        <w:rPr>
          <w:color w:val="002060"/>
        </w:rPr>
        <w:t>Si pubblica, per opportuna conoscenza copa della Circolare in epigrafe avente per oggetto:</w:t>
      </w:r>
    </w:p>
    <w:p w14:paraId="1C6792D4" w14:textId="77777777" w:rsidR="00433DED" w:rsidRPr="00433DED" w:rsidRDefault="00433DED" w:rsidP="00433DED">
      <w:pPr>
        <w:pStyle w:val="Nessunaspaziatura"/>
        <w:jc w:val="both"/>
        <w:rPr>
          <w:rFonts w:ascii="Arial" w:hAnsi="Arial" w:cs="Arial"/>
          <w:b/>
          <w:i/>
          <w:color w:val="002060"/>
        </w:rPr>
      </w:pPr>
      <w:r w:rsidRPr="00433DED">
        <w:rPr>
          <w:rFonts w:ascii="Arial" w:hAnsi="Arial" w:cs="Arial"/>
          <w:b/>
          <w:i/>
          <w:color w:val="002060"/>
        </w:rPr>
        <w:t xml:space="preserve">“Piattaforma consultazione farmaci commercializzati in Italia e principi attivi proibiti ai sensi della Lista delle sostanze e dei metodi proibiti della World Anti-Doping Agency” </w:t>
      </w:r>
    </w:p>
    <w:p w14:paraId="34E1A829" w14:textId="77777777" w:rsidR="00433DED" w:rsidRPr="00433DED" w:rsidRDefault="00433DED" w:rsidP="00433DED">
      <w:pPr>
        <w:tabs>
          <w:tab w:val="left" w:pos="2040"/>
        </w:tabs>
        <w:rPr>
          <w:rFonts w:ascii="Arial" w:hAnsi="Arial" w:cs="Arial"/>
          <w:color w:val="002060"/>
          <w:sz w:val="22"/>
          <w:szCs w:val="22"/>
        </w:rPr>
      </w:pPr>
    </w:p>
    <w:p w14:paraId="3490254C" w14:textId="77777777" w:rsidR="00433DED" w:rsidRPr="00433DED" w:rsidRDefault="00433DED" w:rsidP="00433DED">
      <w:pPr>
        <w:tabs>
          <w:tab w:val="left" w:pos="2040"/>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83E150B" w14:textId="77777777" w:rsidR="00972750" w:rsidRDefault="0097275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lastRenderedPageBreak/>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 xml:space="preserve">Una volta selezionato, il calciatore verrà in automatico trasferito sulla distinta in fase di creazione, presente alla destra dello schermo. Selezionati tutti i calciatori da inserire nella distinta e, indicati anche </w:t>
      </w:r>
      <w:r w:rsidRPr="00E31DFE">
        <w:rPr>
          <w:color w:val="002060"/>
        </w:rPr>
        <w:lastRenderedPageBreak/>
        <w:t>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7BC9D358" w14:textId="77777777" w:rsidR="003F5C09" w:rsidRDefault="003F5C09" w:rsidP="0047674B">
      <w:pPr>
        <w:pStyle w:val="LndNormale1"/>
        <w:rPr>
          <w:rFonts w:cs="Arial"/>
          <w:color w:val="002060"/>
          <w:szCs w:val="22"/>
        </w:rPr>
      </w:pPr>
    </w:p>
    <w:p w14:paraId="1F850691" w14:textId="77777777" w:rsidR="003F5C09" w:rsidRPr="0080647B" w:rsidRDefault="003F5C09" w:rsidP="003F5C09">
      <w:pPr>
        <w:rPr>
          <w:rFonts w:ascii="Arial" w:hAnsi="Arial" w:cs="Arial"/>
          <w:b/>
          <w:color w:val="002060"/>
          <w:sz w:val="28"/>
          <w:szCs w:val="28"/>
        </w:rPr>
      </w:pPr>
      <w:r>
        <w:rPr>
          <w:rFonts w:ascii="Arial" w:hAnsi="Arial" w:cs="Arial"/>
          <w:b/>
          <w:color w:val="002060"/>
          <w:sz w:val="28"/>
          <w:szCs w:val="28"/>
        </w:rPr>
        <w:t>ATTIVITA’ DI RAPPRESENTATIVA</w:t>
      </w:r>
    </w:p>
    <w:p w14:paraId="4D59AC56" w14:textId="77777777" w:rsidR="003F5C09" w:rsidRDefault="003F5C09" w:rsidP="003F5C09">
      <w:pPr>
        <w:rPr>
          <w:rFonts w:ascii="Arial" w:hAnsi="Arial" w:cs="Arial"/>
          <w:color w:val="002060"/>
          <w:sz w:val="22"/>
          <w:szCs w:val="22"/>
        </w:rPr>
      </w:pPr>
    </w:p>
    <w:p w14:paraId="043539E9" w14:textId="77777777" w:rsidR="003F5C09" w:rsidRPr="00E75275" w:rsidRDefault="003F5C09" w:rsidP="003F5C09">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19</w:t>
      </w:r>
    </w:p>
    <w:p w14:paraId="08FB4AE2" w14:textId="77777777" w:rsidR="003F5C09" w:rsidRPr="00E75275" w:rsidRDefault="003F5C09" w:rsidP="003F5C09">
      <w:pPr>
        <w:pStyle w:val="Nessunaspaziatura"/>
        <w:jc w:val="center"/>
        <w:rPr>
          <w:rFonts w:ascii="Arial" w:hAnsi="Arial" w:cs="Arial"/>
          <w:b/>
          <w:color w:val="002060"/>
          <w:sz w:val="24"/>
          <w:szCs w:val="24"/>
          <w:u w:val="single"/>
        </w:rPr>
      </w:pPr>
    </w:p>
    <w:p w14:paraId="2B746C29"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2C66333E" w14:textId="77777777" w:rsidR="003F5C09" w:rsidRPr="00E75275" w:rsidRDefault="003F5C09" w:rsidP="003F5C09">
      <w:pPr>
        <w:pStyle w:val="Nessunaspaziatura"/>
        <w:rPr>
          <w:rFonts w:ascii="Arial" w:hAnsi="Arial" w:cs="Arial"/>
          <w:b/>
          <w:color w:val="002060"/>
        </w:rPr>
      </w:pPr>
    </w:p>
    <w:p w14:paraId="67C89CE6" w14:textId="1CB88B44" w:rsidR="003F5C09" w:rsidRPr="00E75275" w:rsidRDefault="003F5C09" w:rsidP="003F5C09">
      <w:pPr>
        <w:pStyle w:val="Nessunaspaziatura"/>
        <w:jc w:val="center"/>
        <w:rPr>
          <w:rFonts w:ascii="Arial" w:hAnsi="Arial" w:cs="Arial"/>
          <w:b/>
          <w:color w:val="002060"/>
        </w:rPr>
      </w:pPr>
      <w:r w:rsidRPr="00E75275">
        <w:rPr>
          <w:rFonts w:ascii="Arial" w:hAnsi="Arial" w:cs="Arial"/>
          <w:b/>
          <w:color w:val="002060"/>
        </w:rPr>
        <w:t xml:space="preserve">MARTEDI’ </w:t>
      </w:r>
      <w:r>
        <w:rPr>
          <w:rFonts w:ascii="Arial" w:hAnsi="Arial" w:cs="Arial"/>
          <w:b/>
          <w:color w:val="002060"/>
        </w:rPr>
        <w:t>24</w:t>
      </w:r>
      <w:r w:rsidRPr="00E75275">
        <w:rPr>
          <w:rFonts w:ascii="Arial" w:hAnsi="Arial" w:cs="Arial"/>
          <w:b/>
          <w:color w:val="002060"/>
        </w:rPr>
        <w:t>/02/2026, ore 18:00</w:t>
      </w:r>
    </w:p>
    <w:p w14:paraId="1638196B" w14:textId="77777777" w:rsidR="003F5C09" w:rsidRPr="00E75275" w:rsidRDefault="003F5C09" w:rsidP="003F5C09">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0133ED00" w14:textId="77777777" w:rsidR="003F5C09" w:rsidRPr="00E75275" w:rsidRDefault="003F5C09" w:rsidP="003F5C09">
      <w:pPr>
        <w:pStyle w:val="LndNormale1"/>
        <w:jc w:val="center"/>
        <w:rPr>
          <w:i/>
          <w:iCs/>
          <w:color w:val="002060"/>
        </w:rPr>
      </w:pPr>
      <w:r w:rsidRPr="00E75275">
        <w:rPr>
          <w:i/>
          <w:iCs/>
          <w:color w:val="002060"/>
        </w:rPr>
        <w:t>inizio seduta di allenamento ore 18:30</w:t>
      </w:r>
    </w:p>
    <w:p w14:paraId="4017C548" w14:textId="77777777" w:rsidR="003F5C09" w:rsidRPr="00E75275" w:rsidRDefault="003F5C09" w:rsidP="003F5C09">
      <w:pPr>
        <w:pStyle w:val="LndNormale1"/>
        <w:jc w:val="center"/>
        <w:rPr>
          <w:i/>
          <w:iCs/>
          <w:color w:val="002060"/>
        </w:rPr>
      </w:pPr>
    </w:p>
    <w:p w14:paraId="0BBA610C" w14:textId="77777777" w:rsidR="000951EC" w:rsidRPr="002D23B7" w:rsidRDefault="000951EC" w:rsidP="000951EC">
      <w:pPr>
        <w:pStyle w:val="LndNormale1"/>
        <w:ind w:left="4245" w:hanging="4245"/>
        <w:rPr>
          <w:color w:val="002060"/>
        </w:rPr>
      </w:pPr>
      <w:r w:rsidRPr="002D23B7">
        <w:rPr>
          <w:b/>
          <w:bCs/>
          <w:color w:val="002060"/>
        </w:rPr>
        <w:t>ACLI AUDAX MONTECOSARO C5</w:t>
      </w:r>
      <w:r w:rsidRPr="002D23B7">
        <w:rPr>
          <w:b/>
          <w:bCs/>
          <w:color w:val="002060"/>
        </w:rPr>
        <w:tab/>
      </w:r>
      <w:r w:rsidRPr="002D23B7">
        <w:rPr>
          <w:color w:val="002060"/>
        </w:rPr>
        <w:t>COZZOLINO Josef</w:t>
      </w:r>
    </w:p>
    <w:p w14:paraId="0829C5FB" w14:textId="77777777" w:rsidR="000951EC" w:rsidRPr="002D23B7" w:rsidRDefault="000951EC" w:rsidP="000951EC">
      <w:pPr>
        <w:pStyle w:val="LndNormale1"/>
        <w:ind w:left="4245" w:hanging="4245"/>
        <w:rPr>
          <w:color w:val="002060"/>
        </w:rPr>
      </w:pPr>
      <w:r w:rsidRPr="002D23B7">
        <w:rPr>
          <w:b/>
          <w:bCs/>
          <w:color w:val="002060"/>
        </w:rPr>
        <w:t>ACSS MONDOLFO C5</w:t>
      </w:r>
      <w:r w:rsidRPr="002D23B7">
        <w:rPr>
          <w:color w:val="002060"/>
        </w:rPr>
        <w:tab/>
        <w:t>BAIONI Edoardo, BALDUCCI Elia, FURLANI Diego, MARANGIO Matteo, ORCIANI Stefano, PICCIOLI Gioele, RAMOSCELLI Jacopo, TOMASSINI Nicolas</w:t>
      </w:r>
    </w:p>
    <w:p w14:paraId="459CDFA3" w14:textId="77777777" w:rsidR="000951EC" w:rsidRPr="002D23B7" w:rsidRDefault="000951EC" w:rsidP="000951EC">
      <w:pPr>
        <w:pStyle w:val="LndNormale1"/>
        <w:ind w:left="4245" w:hanging="4245"/>
        <w:rPr>
          <w:color w:val="002060"/>
        </w:rPr>
      </w:pPr>
      <w:r w:rsidRPr="002D23B7">
        <w:rPr>
          <w:b/>
          <w:bCs/>
          <w:color w:val="002060"/>
        </w:rPr>
        <w:t>CERRETO D’ESI C5 A.S.D.</w:t>
      </w:r>
      <w:r w:rsidRPr="002D23B7">
        <w:rPr>
          <w:b/>
          <w:bCs/>
          <w:color w:val="002060"/>
        </w:rPr>
        <w:tab/>
      </w:r>
      <w:r w:rsidRPr="002D23B7">
        <w:rPr>
          <w:color w:val="002060"/>
        </w:rPr>
        <w:t>LIPPERA Tommaso, LUNARDI Diego</w:t>
      </w:r>
    </w:p>
    <w:p w14:paraId="2E3C458F" w14:textId="77777777" w:rsidR="000951EC" w:rsidRPr="002D23B7" w:rsidRDefault="000951EC" w:rsidP="000951EC">
      <w:pPr>
        <w:pStyle w:val="LndNormale1"/>
        <w:ind w:left="4245" w:hanging="4245"/>
        <w:rPr>
          <w:color w:val="002060"/>
        </w:rPr>
      </w:pPr>
      <w:r w:rsidRPr="002D23B7">
        <w:rPr>
          <w:b/>
          <w:bCs/>
          <w:color w:val="002060"/>
        </w:rPr>
        <w:t>CHIARAVALLE FUTSAL</w:t>
      </w:r>
      <w:r w:rsidRPr="002D23B7">
        <w:rPr>
          <w:b/>
          <w:bCs/>
          <w:color w:val="002060"/>
        </w:rPr>
        <w:tab/>
      </w:r>
      <w:r w:rsidRPr="002D23B7">
        <w:rPr>
          <w:color w:val="002060"/>
        </w:rPr>
        <w:t>CARDINALETTI Nicolò</w:t>
      </w:r>
    </w:p>
    <w:p w14:paraId="59455484" w14:textId="77777777" w:rsidR="000951EC" w:rsidRDefault="000951EC" w:rsidP="000951EC">
      <w:pPr>
        <w:pStyle w:val="LndNormale1"/>
        <w:ind w:left="4245" w:hanging="4245"/>
        <w:rPr>
          <w:b/>
          <w:bCs/>
          <w:color w:val="002060"/>
        </w:rPr>
      </w:pPr>
      <w:r w:rsidRPr="002D23B7">
        <w:rPr>
          <w:b/>
          <w:bCs/>
          <w:color w:val="002060"/>
        </w:rPr>
        <w:t>DINAMIS 1990</w:t>
      </w:r>
      <w:r w:rsidRPr="002D23B7">
        <w:rPr>
          <w:b/>
          <w:bCs/>
          <w:color w:val="002060"/>
        </w:rPr>
        <w:tab/>
      </w:r>
      <w:r w:rsidRPr="002D23B7">
        <w:rPr>
          <w:color w:val="002060"/>
        </w:rPr>
        <w:t>TONTI Francesco</w:t>
      </w:r>
    </w:p>
    <w:p w14:paraId="53C8366D" w14:textId="77777777" w:rsidR="000951EC" w:rsidRDefault="000951EC" w:rsidP="000951EC">
      <w:pPr>
        <w:pStyle w:val="LndNormale1"/>
        <w:ind w:left="4245" w:hanging="4245"/>
        <w:rPr>
          <w:color w:val="002060"/>
        </w:rPr>
      </w:pPr>
      <w:r>
        <w:rPr>
          <w:b/>
          <w:bCs/>
          <w:color w:val="002060"/>
        </w:rPr>
        <w:t>FUTSAL MONTURANO</w:t>
      </w:r>
      <w:r>
        <w:rPr>
          <w:b/>
          <w:bCs/>
          <w:color w:val="002060"/>
        </w:rPr>
        <w:tab/>
      </w:r>
      <w:r>
        <w:rPr>
          <w:color w:val="002060"/>
        </w:rPr>
        <w:t>BOUTIMAH Omar</w:t>
      </w:r>
    </w:p>
    <w:p w14:paraId="42DCD1B5" w14:textId="77777777" w:rsidR="000951EC" w:rsidRDefault="000951EC" w:rsidP="000951EC">
      <w:pPr>
        <w:pStyle w:val="LndNormale1"/>
        <w:ind w:left="4245" w:hanging="4245"/>
        <w:rPr>
          <w:b/>
          <w:bCs/>
          <w:color w:val="002060"/>
        </w:rPr>
      </w:pPr>
      <w:r>
        <w:rPr>
          <w:b/>
          <w:bCs/>
          <w:color w:val="002060"/>
        </w:rPr>
        <w:t>FUTSAL VIRE GEOSISTEM ASD</w:t>
      </w:r>
      <w:r>
        <w:rPr>
          <w:b/>
          <w:bCs/>
          <w:color w:val="002060"/>
        </w:rPr>
        <w:tab/>
      </w:r>
      <w:r>
        <w:rPr>
          <w:color w:val="002060"/>
        </w:rPr>
        <w:t>CICOGNA Lorenzo</w:t>
      </w:r>
    </w:p>
    <w:p w14:paraId="2C65EBFD" w14:textId="77777777" w:rsidR="000951EC" w:rsidRPr="00490C0F" w:rsidRDefault="000951EC" w:rsidP="000951EC">
      <w:pPr>
        <w:pStyle w:val="LndNormale1"/>
        <w:ind w:left="4245" w:hanging="4245"/>
        <w:rPr>
          <w:b/>
          <w:bCs/>
          <w:color w:val="002060"/>
        </w:rPr>
      </w:pPr>
      <w:r w:rsidRPr="00490C0F">
        <w:rPr>
          <w:b/>
          <w:bCs/>
          <w:color w:val="002060"/>
        </w:rPr>
        <w:t>PIETRALACROCE 73</w:t>
      </w:r>
      <w:r w:rsidRPr="00490C0F">
        <w:rPr>
          <w:b/>
          <w:bCs/>
          <w:color w:val="002060"/>
        </w:rPr>
        <w:tab/>
      </w:r>
      <w:r w:rsidRPr="00490C0F">
        <w:rPr>
          <w:color w:val="002060"/>
        </w:rPr>
        <w:t>EL KHANOUSSI Ayman</w:t>
      </w:r>
    </w:p>
    <w:p w14:paraId="5D1B1D94" w14:textId="77777777" w:rsidR="000951EC" w:rsidRPr="00951C9A" w:rsidRDefault="000951EC" w:rsidP="000951EC">
      <w:pPr>
        <w:pStyle w:val="LndNormale1"/>
        <w:ind w:left="4245" w:hanging="4245"/>
        <w:rPr>
          <w:color w:val="002060"/>
        </w:rPr>
      </w:pPr>
      <w:r w:rsidRPr="00951C9A">
        <w:rPr>
          <w:b/>
          <w:bCs/>
          <w:color w:val="002060"/>
        </w:rPr>
        <w:t>REAL FABRIANO</w:t>
      </w:r>
      <w:r w:rsidRPr="00951C9A">
        <w:rPr>
          <w:b/>
          <w:bCs/>
          <w:color w:val="002060"/>
        </w:rPr>
        <w:tab/>
      </w:r>
      <w:r w:rsidRPr="00951C9A">
        <w:rPr>
          <w:color w:val="002060"/>
        </w:rPr>
        <w:t>COFANI Manuel</w:t>
      </w:r>
    </w:p>
    <w:p w14:paraId="3831ED5B" w14:textId="77777777" w:rsidR="003F5C09" w:rsidRPr="00E75275" w:rsidRDefault="003F5C09" w:rsidP="003F5C09">
      <w:pPr>
        <w:pStyle w:val="Nessunaspaziatura"/>
        <w:ind w:left="4245" w:hanging="4245"/>
        <w:jc w:val="both"/>
        <w:rPr>
          <w:rFonts w:ascii="Arial" w:hAnsi="Arial" w:cs="Arial"/>
          <w:bCs/>
          <w:iCs/>
          <w:color w:val="002060"/>
        </w:rPr>
      </w:pPr>
    </w:p>
    <w:p w14:paraId="6E6B8543" w14:textId="77777777" w:rsidR="003F5C09" w:rsidRPr="00E75275" w:rsidRDefault="003F5C09" w:rsidP="003F5C09">
      <w:pPr>
        <w:pStyle w:val="LndNormale1"/>
        <w:tabs>
          <w:tab w:val="left" w:pos="6765"/>
        </w:tabs>
      </w:pPr>
      <w:r w:rsidRPr="00E75275">
        <w:tab/>
      </w:r>
    </w:p>
    <w:p w14:paraId="2DE446F0" w14:textId="77777777" w:rsidR="003F5C09" w:rsidRPr="00E75275" w:rsidRDefault="003F5C09" w:rsidP="003F5C09">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FEMMINILE</w:t>
      </w:r>
    </w:p>
    <w:p w14:paraId="298238BC" w14:textId="77777777" w:rsidR="003F5C09" w:rsidRPr="00E75275" w:rsidRDefault="003F5C09" w:rsidP="003F5C09">
      <w:pPr>
        <w:pStyle w:val="Nessunaspaziatura"/>
        <w:jc w:val="center"/>
        <w:rPr>
          <w:rFonts w:ascii="Arial" w:hAnsi="Arial" w:cs="Arial"/>
          <w:b/>
          <w:color w:val="002060"/>
          <w:sz w:val="24"/>
          <w:szCs w:val="24"/>
          <w:u w:val="single"/>
        </w:rPr>
      </w:pPr>
    </w:p>
    <w:p w14:paraId="03C74C15"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 xml:space="preserve">Le sottoelencate calciatrici sono convocate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0FBE758F" w14:textId="77777777" w:rsidR="003F5C09" w:rsidRPr="00E75275" w:rsidRDefault="003F5C09" w:rsidP="003F5C09">
      <w:pPr>
        <w:pStyle w:val="Nessunaspaziatura"/>
        <w:rPr>
          <w:rFonts w:ascii="Arial" w:hAnsi="Arial" w:cs="Arial"/>
          <w:b/>
          <w:color w:val="002060"/>
        </w:rPr>
      </w:pPr>
    </w:p>
    <w:p w14:paraId="18B09DB5" w14:textId="63461236" w:rsidR="003F5C09" w:rsidRPr="00E75275" w:rsidRDefault="003F5C09" w:rsidP="003F5C09">
      <w:pPr>
        <w:pStyle w:val="Nessunaspaziatura"/>
        <w:jc w:val="center"/>
        <w:rPr>
          <w:rFonts w:ascii="Arial" w:hAnsi="Arial" w:cs="Arial"/>
          <w:b/>
          <w:color w:val="002060"/>
        </w:rPr>
      </w:pPr>
      <w:r w:rsidRPr="00E75275">
        <w:rPr>
          <w:rFonts w:ascii="Arial" w:hAnsi="Arial" w:cs="Arial"/>
          <w:b/>
          <w:color w:val="002060"/>
        </w:rPr>
        <w:t xml:space="preserve">MARTEDI’ </w:t>
      </w:r>
      <w:r>
        <w:rPr>
          <w:rFonts w:ascii="Arial" w:hAnsi="Arial" w:cs="Arial"/>
          <w:b/>
          <w:color w:val="002060"/>
        </w:rPr>
        <w:t>24</w:t>
      </w:r>
      <w:r w:rsidRPr="00E75275">
        <w:rPr>
          <w:rFonts w:ascii="Arial" w:hAnsi="Arial" w:cs="Arial"/>
          <w:b/>
          <w:color w:val="002060"/>
        </w:rPr>
        <w:t>/02/2026, ore 19:45</w:t>
      </w:r>
    </w:p>
    <w:p w14:paraId="4A9EE96B" w14:textId="77777777" w:rsidR="003F5C09" w:rsidRPr="00E75275" w:rsidRDefault="003F5C09" w:rsidP="003F5C09">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4D6D7E58" w14:textId="77777777" w:rsidR="003F5C09" w:rsidRPr="00E75275" w:rsidRDefault="003F5C09" w:rsidP="003F5C09">
      <w:pPr>
        <w:pStyle w:val="LndNormale1"/>
        <w:jc w:val="center"/>
        <w:rPr>
          <w:i/>
          <w:iCs/>
          <w:color w:val="002060"/>
        </w:rPr>
      </w:pPr>
      <w:r w:rsidRPr="00E75275">
        <w:rPr>
          <w:i/>
          <w:iCs/>
          <w:color w:val="002060"/>
        </w:rPr>
        <w:t>inizio seduta di allenamento ore 20:15</w:t>
      </w:r>
    </w:p>
    <w:p w14:paraId="7C94D2F4" w14:textId="77777777" w:rsidR="003F5C09" w:rsidRPr="00E75275" w:rsidRDefault="003F5C09" w:rsidP="003F5C09">
      <w:pPr>
        <w:pStyle w:val="LndNormale1"/>
        <w:jc w:val="center"/>
        <w:rPr>
          <w:i/>
          <w:iCs/>
          <w:color w:val="002060"/>
        </w:rPr>
      </w:pPr>
    </w:p>
    <w:p w14:paraId="11C4437B" w14:textId="77777777" w:rsidR="00E307E8" w:rsidRPr="00D36AB0" w:rsidRDefault="00E307E8" w:rsidP="00E307E8">
      <w:pPr>
        <w:pStyle w:val="LndNormale1"/>
        <w:ind w:left="4245" w:hanging="4245"/>
        <w:rPr>
          <w:color w:val="002060"/>
        </w:rPr>
      </w:pPr>
      <w:r w:rsidRPr="00D36AB0">
        <w:rPr>
          <w:b/>
          <w:bCs/>
          <w:color w:val="002060"/>
        </w:rPr>
        <w:t>ACSS MONDOLFO C5</w:t>
      </w:r>
      <w:r w:rsidRPr="00D36AB0">
        <w:rPr>
          <w:b/>
          <w:bCs/>
          <w:color w:val="002060"/>
        </w:rPr>
        <w:tab/>
      </w:r>
      <w:r w:rsidRPr="00D36AB0">
        <w:rPr>
          <w:b/>
          <w:bCs/>
          <w:color w:val="002060"/>
        </w:rPr>
        <w:tab/>
      </w:r>
      <w:r w:rsidRPr="00D36AB0">
        <w:rPr>
          <w:color w:val="002060"/>
        </w:rPr>
        <w:t>PRINCIPI Martina</w:t>
      </w:r>
    </w:p>
    <w:p w14:paraId="315D8BD1" w14:textId="77777777" w:rsidR="00E307E8" w:rsidRPr="00D36AB0" w:rsidRDefault="00E307E8" w:rsidP="00E307E8">
      <w:pPr>
        <w:pStyle w:val="LndNormale1"/>
        <w:ind w:left="4245" w:hanging="4245"/>
        <w:rPr>
          <w:color w:val="002060"/>
        </w:rPr>
      </w:pPr>
      <w:r w:rsidRPr="00D36AB0">
        <w:rPr>
          <w:b/>
          <w:bCs/>
          <w:color w:val="002060"/>
        </w:rPr>
        <w:t>C.U.S. CAMERINO A.S.D.</w:t>
      </w:r>
      <w:r w:rsidRPr="00D36AB0">
        <w:rPr>
          <w:b/>
          <w:bCs/>
          <w:color w:val="002060"/>
        </w:rPr>
        <w:tab/>
      </w:r>
      <w:r w:rsidRPr="00D36AB0">
        <w:rPr>
          <w:color w:val="002060"/>
        </w:rPr>
        <w:t>BIANCHINI Elena, PARASCANDOLA Alessia</w:t>
      </w:r>
    </w:p>
    <w:p w14:paraId="6CC9AB5D" w14:textId="77777777" w:rsidR="00E307E8" w:rsidRPr="00D36AB0" w:rsidRDefault="00E307E8" w:rsidP="00E307E8">
      <w:pPr>
        <w:pStyle w:val="LndNormale1"/>
        <w:ind w:left="4245" w:hanging="4245"/>
        <w:rPr>
          <w:color w:val="002060"/>
        </w:rPr>
      </w:pPr>
      <w:r w:rsidRPr="00D36AB0">
        <w:rPr>
          <w:b/>
          <w:bCs/>
          <w:color w:val="002060"/>
        </w:rPr>
        <w:t>CENTRO SPORTIVO SUASA</w:t>
      </w:r>
      <w:r w:rsidRPr="00D36AB0">
        <w:rPr>
          <w:b/>
          <w:bCs/>
          <w:color w:val="002060"/>
        </w:rPr>
        <w:tab/>
      </w:r>
      <w:r w:rsidRPr="00D36AB0">
        <w:rPr>
          <w:color w:val="002060"/>
        </w:rPr>
        <w:t>GABBIANELLI Sofia, ROSINI Chiara</w:t>
      </w:r>
    </w:p>
    <w:p w14:paraId="0FBFF1D8" w14:textId="77777777" w:rsidR="00E307E8" w:rsidRPr="00D36AB0" w:rsidRDefault="00E307E8" w:rsidP="00E307E8">
      <w:pPr>
        <w:pStyle w:val="LndNormale1"/>
        <w:ind w:left="4245" w:hanging="4245"/>
        <w:rPr>
          <w:color w:val="002060"/>
        </w:rPr>
      </w:pPr>
      <w:r w:rsidRPr="00D36AB0">
        <w:rPr>
          <w:b/>
          <w:bCs/>
          <w:color w:val="002060"/>
        </w:rPr>
        <w:t>GRADARA CALCIO</w:t>
      </w:r>
      <w:r w:rsidRPr="00D36AB0">
        <w:rPr>
          <w:b/>
          <w:bCs/>
          <w:color w:val="002060"/>
        </w:rPr>
        <w:tab/>
      </w:r>
      <w:r w:rsidRPr="00D36AB0">
        <w:rPr>
          <w:color w:val="002060"/>
        </w:rPr>
        <w:t>FARA Alice</w:t>
      </w:r>
    </w:p>
    <w:p w14:paraId="51ADA3E4" w14:textId="77777777" w:rsidR="00E307E8" w:rsidRPr="00D36AB0" w:rsidRDefault="00E307E8" w:rsidP="00E307E8">
      <w:pPr>
        <w:pStyle w:val="LndNormale1"/>
        <w:ind w:left="4245" w:hanging="4245"/>
        <w:rPr>
          <w:b/>
          <w:bCs/>
          <w:color w:val="002060"/>
        </w:rPr>
      </w:pPr>
      <w:r w:rsidRPr="00D36AB0">
        <w:rPr>
          <w:b/>
          <w:bCs/>
          <w:color w:val="002060"/>
        </w:rPr>
        <w:t>MR.SANGIORGESE CALCIO1922</w:t>
      </w:r>
      <w:r w:rsidRPr="00D36AB0">
        <w:rPr>
          <w:b/>
          <w:bCs/>
          <w:color w:val="002060"/>
        </w:rPr>
        <w:tab/>
      </w:r>
      <w:r w:rsidRPr="00D36AB0">
        <w:rPr>
          <w:color w:val="002060"/>
        </w:rPr>
        <w:t>PERONI Asia, TORREGIANI Alessia</w:t>
      </w:r>
    </w:p>
    <w:p w14:paraId="0D75330E" w14:textId="77777777" w:rsidR="00E307E8" w:rsidRPr="00D36AB0" w:rsidRDefault="00E307E8" w:rsidP="00E307E8">
      <w:pPr>
        <w:pStyle w:val="LndNormale1"/>
        <w:ind w:left="4245" w:hanging="4245"/>
        <w:rPr>
          <w:color w:val="002060"/>
        </w:rPr>
      </w:pPr>
      <w:r w:rsidRPr="00D36AB0">
        <w:rPr>
          <w:b/>
          <w:bCs/>
          <w:color w:val="002060"/>
        </w:rPr>
        <w:t>PIANDIROSE</w:t>
      </w:r>
      <w:r w:rsidRPr="00D36AB0">
        <w:rPr>
          <w:b/>
          <w:bCs/>
          <w:color w:val="002060"/>
        </w:rPr>
        <w:tab/>
      </w:r>
      <w:r w:rsidRPr="00D36AB0">
        <w:rPr>
          <w:b/>
          <w:bCs/>
          <w:color w:val="002060"/>
        </w:rPr>
        <w:tab/>
      </w:r>
      <w:r w:rsidRPr="00D36AB0">
        <w:rPr>
          <w:color w:val="002060"/>
        </w:rPr>
        <w:t>SILVESTRINI Monica</w:t>
      </w:r>
    </w:p>
    <w:p w14:paraId="64344FAA" w14:textId="77777777" w:rsidR="00E307E8" w:rsidRPr="00D027A2" w:rsidRDefault="00E307E8" w:rsidP="00E307E8">
      <w:pPr>
        <w:pStyle w:val="LndNormale1"/>
        <w:ind w:left="4245" w:hanging="4245"/>
        <w:rPr>
          <w:color w:val="002060"/>
        </w:rPr>
      </w:pPr>
      <w:r w:rsidRPr="00D36AB0">
        <w:rPr>
          <w:b/>
          <w:bCs/>
          <w:color w:val="002060"/>
        </w:rPr>
        <w:t>RIPABERARDA</w:t>
      </w:r>
      <w:r w:rsidRPr="00D36AB0">
        <w:rPr>
          <w:color w:val="002060"/>
        </w:rPr>
        <w:tab/>
        <w:t>ANGELINI Beatrice, BUCCI Valeria Valentina</w:t>
      </w:r>
    </w:p>
    <w:p w14:paraId="45E113B6" w14:textId="77777777" w:rsidR="00E307E8" w:rsidRPr="00D027A2" w:rsidRDefault="00E307E8" w:rsidP="00E307E8">
      <w:pPr>
        <w:pStyle w:val="LndNormale1"/>
        <w:ind w:left="4245" w:hanging="4245"/>
        <w:rPr>
          <w:color w:val="002060"/>
        </w:rPr>
      </w:pPr>
      <w:r w:rsidRPr="00D027A2">
        <w:rPr>
          <w:b/>
          <w:bCs/>
          <w:color w:val="002060"/>
        </w:rPr>
        <w:t>STAFFOLO C5</w:t>
      </w:r>
      <w:r w:rsidRPr="00D027A2">
        <w:rPr>
          <w:b/>
          <w:bCs/>
          <w:color w:val="002060"/>
        </w:rPr>
        <w:tab/>
      </w:r>
      <w:r w:rsidRPr="00D027A2">
        <w:rPr>
          <w:color w:val="002060"/>
        </w:rPr>
        <w:t>DURANTE Elisa, DURANTE Ida, FIORDELMONDO Sofia, TARABU Federica</w:t>
      </w:r>
    </w:p>
    <w:p w14:paraId="66BDF69F" w14:textId="77777777" w:rsidR="00E307E8" w:rsidRPr="00D027A2" w:rsidRDefault="00E307E8" w:rsidP="00E307E8">
      <w:pPr>
        <w:pStyle w:val="LndNormale1"/>
        <w:ind w:left="4245" w:hanging="4245"/>
        <w:rPr>
          <w:color w:val="002060"/>
        </w:rPr>
      </w:pPr>
      <w:r w:rsidRPr="00D027A2">
        <w:rPr>
          <w:b/>
          <w:bCs/>
          <w:color w:val="002060"/>
        </w:rPr>
        <w:t>TRODICA FUTSAL</w:t>
      </w:r>
      <w:r w:rsidRPr="00D027A2">
        <w:rPr>
          <w:color w:val="002060"/>
        </w:rPr>
        <w:tab/>
        <w:t>CRISPINI Chiara</w:t>
      </w:r>
    </w:p>
    <w:p w14:paraId="20AB12DF" w14:textId="77777777" w:rsidR="00E307E8" w:rsidRDefault="00E307E8" w:rsidP="00E307E8">
      <w:pPr>
        <w:pStyle w:val="LndNormale1"/>
        <w:ind w:left="4245" w:hanging="4245"/>
        <w:rPr>
          <w:color w:val="002060"/>
        </w:rPr>
      </w:pPr>
      <w:r w:rsidRPr="00D027A2">
        <w:rPr>
          <w:b/>
          <w:bCs/>
          <w:color w:val="002060"/>
        </w:rPr>
        <w:lastRenderedPageBreak/>
        <w:t>U.MANDOLESI CALCIO</w:t>
      </w:r>
      <w:r w:rsidRPr="00D027A2">
        <w:rPr>
          <w:color w:val="002060"/>
        </w:rPr>
        <w:tab/>
        <w:t>DEL GATTO Nicole, FERRETTI Alessandra</w:t>
      </w:r>
    </w:p>
    <w:p w14:paraId="0C13E644" w14:textId="77777777" w:rsidR="003F5C09" w:rsidRPr="00E75275" w:rsidRDefault="003F5C09" w:rsidP="003F5C09">
      <w:pPr>
        <w:pStyle w:val="LndNormale1"/>
        <w:rPr>
          <w:color w:val="002060"/>
        </w:rPr>
      </w:pPr>
    </w:p>
    <w:p w14:paraId="72757912" w14:textId="77777777" w:rsidR="003F5C09" w:rsidRPr="00E75275" w:rsidRDefault="003F5C09" w:rsidP="003F5C09">
      <w:pPr>
        <w:pStyle w:val="LndNormale1"/>
        <w:rPr>
          <w:color w:val="002060"/>
        </w:rPr>
      </w:pPr>
    </w:p>
    <w:p w14:paraId="1FB2947D" w14:textId="77777777" w:rsidR="003F5C09" w:rsidRPr="00E75275" w:rsidRDefault="003F5C09" w:rsidP="003F5C09">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17</w:t>
      </w:r>
    </w:p>
    <w:p w14:paraId="20F736EF" w14:textId="77777777" w:rsidR="003F5C09" w:rsidRPr="00E75275" w:rsidRDefault="003F5C09" w:rsidP="003F5C09">
      <w:pPr>
        <w:pStyle w:val="Nessunaspaziatura"/>
        <w:jc w:val="center"/>
        <w:rPr>
          <w:rFonts w:ascii="Arial" w:hAnsi="Arial" w:cs="Arial"/>
          <w:b/>
          <w:color w:val="002060"/>
          <w:sz w:val="24"/>
          <w:szCs w:val="24"/>
          <w:u w:val="single"/>
        </w:rPr>
      </w:pPr>
    </w:p>
    <w:p w14:paraId="47033927"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61B46E33" w14:textId="77777777" w:rsidR="003F5C09" w:rsidRPr="00E75275" w:rsidRDefault="003F5C09" w:rsidP="003F5C09">
      <w:pPr>
        <w:pStyle w:val="Nessunaspaziatura"/>
        <w:rPr>
          <w:rFonts w:ascii="Arial" w:hAnsi="Arial" w:cs="Arial"/>
          <w:b/>
          <w:color w:val="002060"/>
        </w:rPr>
      </w:pPr>
    </w:p>
    <w:p w14:paraId="61F47CFB" w14:textId="218584A5" w:rsidR="003F5C09" w:rsidRPr="00E75275" w:rsidRDefault="003F5C09" w:rsidP="003F5C09">
      <w:pPr>
        <w:pStyle w:val="Nessunaspaziatura"/>
        <w:jc w:val="center"/>
        <w:rPr>
          <w:rFonts w:ascii="Arial" w:hAnsi="Arial" w:cs="Arial"/>
          <w:b/>
          <w:color w:val="002060"/>
        </w:rPr>
      </w:pPr>
      <w:r w:rsidRPr="00E75275">
        <w:rPr>
          <w:rFonts w:ascii="Arial" w:hAnsi="Arial" w:cs="Arial"/>
          <w:b/>
          <w:color w:val="002060"/>
        </w:rPr>
        <w:t xml:space="preserve">MARTEDI’ </w:t>
      </w:r>
      <w:r>
        <w:rPr>
          <w:rFonts w:ascii="Arial" w:hAnsi="Arial" w:cs="Arial"/>
          <w:b/>
          <w:color w:val="002060"/>
        </w:rPr>
        <w:t>24</w:t>
      </w:r>
      <w:r w:rsidRPr="00E75275">
        <w:rPr>
          <w:rFonts w:ascii="Arial" w:hAnsi="Arial" w:cs="Arial"/>
          <w:b/>
          <w:color w:val="002060"/>
        </w:rPr>
        <w:t>/02/2026, ore 16:15</w:t>
      </w:r>
    </w:p>
    <w:p w14:paraId="7B6B9CF2" w14:textId="77777777" w:rsidR="003F5C09" w:rsidRPr="00E75275" w:rsidRDefault="003F5C09" w:rsidP="003F5C09">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6A70E21A" w14:textId="77777777" w:rsidR="003F5C09" w:rsidRPr="00E75275" w:rsidRDefault="003F5C09" w:rsidP="003F5C09">
      <w:pPr>
        <w:pStyle w:val="LndNormale1"/>
        <w:jc w:val="center"/>
        <w:rPr>
          <w:i/>
          <w:iCs/>
          <w:color w:val="002060"/>
        </w:rPr>
      </w:pPr>
      <w:r w:rsidRPr="00E75275">
        <w:rPr>
          <w:i/>
          <w:iCs/>
          <w:color w:val="002060"/>
        </w:rPr>
        <w:t>inizio seduta di allenamento ore 16:45</w:t>
      </w:r>
    </w:p>
    <w:p w14:paraId="079EF8C2" w14:textId="77777777" w:rsidR="003F5C09" w:rsidRPr="00E75275" w:rsidRDefault="003F5C09" w:rsidP="003F5C09">
      <w:pPr>
        <w:pStyle w:val="LndNormale1"/>
        <w:jc w:val="center"/>
        <w:rPr>
          <w:i/>
          <w:iCs/>
          <w:color w:val="002060"/>
        </w:rPr>
      </w:pPr>
    </w:p>
    <w:p w14:paraId="78B9E0DF" w14:textId="77777777" w:rsidR="003F5C09" w:rsidRPr="00FD59B2" w:rsidRDefault="003F5C09" w:rsidP="003F5C09">
      <w:pPr>
        <w:pStyle w:val="LndNormale1"/>
        <w:ind w:left="4245" w:hanging="4245"/>
        <w:rPr>
          <w:color w:val="002060"/>
        </w:rPr>
      </w:pPr>
      <w:r w:rsidRPr="00FD59B2">
        <w:rPr>
          <w:b/>
          <w:bCs/>
          <w:color w:val="002060"/>
        </w:rPr>
        <w:t>ACLI AUDAX MONTECOSARO C5</w:t>
      </w:r>
      <w:r w:rsidRPr="00FD59B2">
        <w:rPr>
          <w:b/>
          <w:bCs/>
          <w:color w:val="002060"/>
        </w:rPr>
        <w:tab/>
      </w:r>
      <w:r w:rsidRPr="00FD59B2">
        <w:rPr>
          <w:color w:val="002060"/>
        </w:rPr>
        <w:t>SCIAMANNA Marco</w:t>
      </w:r>
    </w:p>
    <w:p w14:paraId="0DF4C646" w14:textId="77777777" w:rsidR="003F5C09" w:rsidRPr="00FD59B2" w:rsidRDefault="003F5C09" w:rsidP="003F5C09">
      <w:pPr>
        <w:pStyle w:val="LndNormale1"/>
        <w:ind w:left="4245" w:hanging="4245"/>
        <w:rPr>
          <w:color w:val="002060"/>
        </w:rPr>
      </w:pPr>
      <w:r w:rsidRPr="00FD59B2">
        <w:rPr>
          <w:b/>
          <w:bCs/>
          <w:color w:val="002060"/>
        </w:rPr>
        <w:t>ACSS MONDOLFO C5</w:t>
      </w:r>
      <w:r w:rsidRPr="00FD59B2">
        <w:rPr>
          <w:color w:val="002060"/>
        </w:rPr>
        <w:tab/>
        <w:t>BORDONI Luca, LONGARINI Matteo, SEBASTIANELLI Leonardo</w:t>
      </w:r>
    </w:p>
    <w:p w14:paraId="02671744" w14:textId="77777777" w:rsidR="003F5C09" w:rsidRPr="00FD59B2" w:rsidRDefault="003F5C09" w:rsidP="003F5C09">
      <w:pPr>
        <w:pStyle w:val="LndNormale1"/>
        <w:ind w:left="4245" w:hanging="4245"/>
        <w:rPr>
          <w:color w:val="002060"/>
        </w:rPr>
      </w:pPr>
      <w:r w:rsidRPr="00FD59B2">
        <w:rPr>
          <w:b/>
          <w:bCs/>
          <w:color w:val="002060"/>
        </w:rPr>
        <w:t>BULDOG T.N.T. LUCREZIA</w:t>
      </w:r>
      <w:r w:rsidRPr="00FD59B2">
        <w:rPr>
          <w:b/>
          <w:bCs/>
          <w:color w:val="002060"/>
        </w:rPr>
        <w:tab/>
      </w:r>
      <w:r w:rsidRPr="00FD59B2">
        <w:rPr>
          <w:color w:val="002060"/>
        </w:rPr>
        <w:t>BONCI Federico, SABBATINI Mattia</w:t>
      </w:r>
    </w:p>
    <w:p w14:paraId="47F44925" w14:textId="77777777" w:rsidR="003F5C09" w:rsidRPr="00FD59B2" w:rsidRDefault="003F5C09" w:rsidP="003F5C09">
      <w:pPr>
        <w:pStyle w:val="LndNormale1"/>
        <w:ind w:left="4245" w:hanging="4245"/>
        <w:rPr>
          <w:color w:val="002060"/>
        </w:rPr>
      </w:pPr>
      <w:r w:rsidRPr="00FD59B2">
        <w:rPr>
          <w:b/>
          <w:bCs/>
          <w:color w:val="002060"/>
        </w:rPr>
        <w:t>C.U.S. ANCONA</w:t>
      </w:r>
      <w:r w:rsidRPr="00FD59B2">
        <w:rPr>
          <w:b/>
          <w:bCs/>
          <w:color w:val="002060"/>
        </w:rPr>
        <w:tab/>
      </w:r>
      <w:r w:rsidRPr="00FD59B2">
        <w:rPr>
          <w:color w:val="002060"/>
        </w:rPr>
        <w:t>DE CAPUA Mattia, DONATI Gioele, MECELLA Federico, UMILE Samuele</w:t>
      </w:r>
    </w:p>
    <w:p w14:paraId="01A6E830" w14:textId="77777777" w:rsidR="003F5C09" w:rsidRPr="00FD59B2" w:rsidRDefault="003F5C09" w:rsidP="003F5C09">
      <w:pPr>
        <w:pStyle w:val="LndNormale1"/>
        <w:ind w:left="4245" w:hanging="4245"/>
        <w:rPr>
          <w:b/>
          <w:bCs/>
          <w:color w:val="002060"/>
        </w:rPr>
      </w:pPr>
      <w:r w:rsidRPr="00FD59B2">
        <w:rPr>
          <w:b/>
          <w:bCs/>
          <w:color w:val="002060"/>
        </w:rPr>
        <w:t>C.U.S. MACERATA CALCIO A5</w:t>
      </w:r>
      <w:r w:rsidRPr="00FD59B2">
        <w:rPr>
          <w:b/>
          <w:bCs/>
          <w:color w:val="002060"/>
        </w:rPr>
        <w:tab/>
      </w:r>
      <w:r w:rsidRPr="00FD59B2">
        <w:rPr>
          <w:color w:val="002060"/>
        </w:rPr>
        <w:t>BAJRAMI Arlind</w:t>
      </w:r>
    </w:p>
    <w:p w14:paraId="7B263873" w14:textId="77777777" w:rsidR="003F5C09" w:rsidRPr="00FD59B2" w:rsidRDefault="003F5C09" w:rsidP="003F5C09">
      <w:pPr>
        <w:pStyle w:val="LndNormale1"/>
        <w:ind w:left="4245" w:hanging="4245"/>
        <w:rPr>
          <w:color w:val="002060"/>
        </w:rPr>
      </w:pPr>
      <w:r w:rsidRPr="00FD59B2">
        <w:rPr>
          <w:b/>
          <w:bCs/>
          <w:color w:val="002060"/>
        </w:rPr>
        <w:t>CALCIO A 5 CORINALDO</w:t>
      </w:r>
      <w:r w:rsidRPr="00FD59B2">
        <w:rPr>
          <w:b/>
          <w:bCs/>
          <w:color w:val="002060"/>
        </w:rPr>
        <w:tab/>
      </w:r>
      <w:r w:rsidRPr="00FD59B2">
        <w:rPr>
          <w:color w:val="002060"/>
        </w:rPr>
        <w:t>DISCEPOLI Daniel</w:t>
      </w:r>
    </w:p>
    <w:p w14:paraId="04508AC5" w14:textId="77777777" w:rsidR="003F5C09" w:rsidRPr="00FD59B2" w:rsidRDefault="003F5C09" w:rsidP="003F5C09">
      <w:pPr>
        <w:pStyle w:val="LndNormale1"/>
        <w:ind w:left="4245" w:hanging="4245"/>
        <w:rPr>
          <w:b/>
          <w:bCs/>
          <w:color w:val="002060"/>
        </w:rPr>
      </w:pPr>
      <w:r w:rsidRPr="00FD59B2">
        <w:rPr>
          <w:b/>
          <w:bCs/>
          <w:color w:val="002060"/>
        </w:rPr>
        <w:t>FUTSAL VIRE GEOSISTEM ASD</w:t>
      </w:r>
      <w:r w:rsidRPr="00FD59B2">
        <w:rPr>
          <w:b/>
          <w:bCs/>
          <w:color w:val="002060"/>
        </w:rPr>
        <w:tab/>
      </w:r>
      <w:r w:rsidRPr="00FD59B2">
        <w:rPr>
          <w:color w:val="002060"/>
        </w:rPr>
        <w:t>ALFONSI Daniele, DANESI Kevin</w:t>
      </w:r>
    </w:p>
    <w:p w14:paraId="20E8514E" w14:textId="77777777" w:rsidR="003F5C09" w:rsidRPr="00FD59B2" w:rsidRDefault="003F5C09" w:rsidP="003F5C09">
      <w:pPr>
        <w:pStyle w:val="LndNormale1"/>
        <w:ind w:left="4245" w:hanging="4245"/>
        <w:rPr>
          <w:b/>
          <w:bCs/>
          <w:color w:val="002060"/>
        </w:rPr>
      </w:pPr>
      <w:r w:rsidRPr="00FD59B2">
        <w:rPr>
          <w:b/>
          <w:bCs/>
          <w:color w:val="002060"/>
        </w:rPr>
        <w:t>ITALSERVICE C5</w:t>
      </w:r>
      <w:r w:rsidRPr="00FD59B2">
        <w:rPr>
          <w:b/>
          <w:bCs/>
          <w:color w:val="002060"/>
        </w:rPr>
        <w:tab/>
      </w:r>
      <w:r w:rsidRPr="00FD59B2">
        <w:rPr>
          <w:color w:val="002060"/>
        </w:rPr>
        <w:t>TIJU Filippo</w:t>
      </w:r>
    </w:p>
    <w:p w14:paraId="0B83D77C" w14:textId="77777777" w:rsidR="003F5C09" w:rsidRPr="00FD59B2" w:rsidRDefault="003F5C09" w:rsidP="003F5C09">
      <w:pPr>
        <w:pStyle w:val="LndNormale1"/>
        <w:ind w:left="4245" w:hanging="4245"/>
        <w:rPr>
          <w:color w:val="002060"/>
        </w:rPr>
      </w:pPr>
      <w:r w:rsidRPr="00FD59B2">
        <w:rPr>
          <w:b/>
          <w:bCs/>
          <w:color w:val="002060"/>
        </w:rPr>
        <w:t>POLVERIGI C/5</w:t>
      </w:r>
      <w:r w:rsidRPr="00FD59B2">
        <w:rPr>
          <w:b/>
          <w:bCs/>
          <w:color w:val="002060"/>
        </w:rPr>
        <w:tab/>
      </w:r>
      <w:r w:rsidRPr="00FD59B2">
        <w:rPr>
          <w:color w:val="002060"/>
        </w:rPr>
        <w:t>PIERPAOLI Ascanio</w:t>
      </w:r>
    </w:p>
    <w:p w14:paraId="5BEE61B9" w14:textId="65125079" w:rsidR="003F5C09" w:rsidRPr="00FD59B2" w:rsidRDefault="003F5C09" w:rsidP="003F5C09">
      <w:pPr>
        <w:pStyle w:val="LndNormale1"/>
        <w:ind w:left="4245" w:hanging="4245"/>
        <w:rPr>
          <w:color w:val="002060"/>
        </w:rPr>
      </w:pPr>
      <w:r w:rsidRPr="00FD59B2">
        <w:rPr>
          <w:b/>
          <w:bCs/>
          <w:color w:val="002060"/>
        </w:rPr>
        <w:t>REAL SAN GIORGIO</w:t>
      </w:r>
      <w:r w:rsidRPr="00FD59B2">
        <w:rPr>
          <w:b/>
          <w:bCs/>
          <w:color w:val="002060"/>
        </w:rPr>
        <w:tab/>
      </w:r>
      <w:r w:rsidRPr="00FD59B2">
        <w:rPr>
          <w:color w:val="002060"/>
        </w:rPr>
        <w:t>DELPIZZO SCHVEITZER Davi</w:t>
      </w:r>
    </w:p>
    <w:p w14:paraId="6327E074" w14:textId="77777777" w:rsidR="003F5C09" w:rsidRPr="00E75275" w:rsidRDefault="003F5C09" w:rsidP="003F5C09">
      <w:pPr>
        <w:pStyle w:val="Nessunaspaziatura"/>
        <w:ind w:left="4245" w:hanging="4245"/>
        <w:jc w:val="both"/>
        <w:rPr>
          <w:rFonts w:ascii="Arial" w:hAnsi="Arial" w:cs="Arial"/>
          <w:bCs/>
          <w:iCs/>
          <w:color w:val="002060"/>
        </w:rPr>
      </w:pPr>
      <w:r w:rsidRPr="00FD59B2">
        <w:rPr>
          <w:rFonts w:ascii="Arial" w:hAnsi="Arial" w:cs="Arial"/>
          <w:b/>
          <w:iCs/>
          <w:color w:val="002060"/>
        </w:rPr>
        <w:t>RECANATI CALCIO A 5</w:t>
      </w:r>
      <w:r w:rsidRPr="00FD59B2">
        <w:rPr>
          <w:rFonts w:ascii="Arial" w:hAnsi="Arial" w:cs="Arial"/>
          <w:bCs/>
          <w:iCs/>
          <w:color w:val="002060"/>
        </w:rPr>
        <w:tab/>
        <w:t>ZACHEO Giuseppe</w:t>
      </w:r>
    </w:p>
    <w:p w14:paraId="5C2A171B" w14:textId="77777777" w:rsidR="00237675" w:rsidRPr="00E75275" w:rsidRDefault="00237675" w:rsidP="003F5C09">
      <w:pPr>
        <w:pStyle w:val="LndNormale1"/>
        <w:rPr>
          <w:rFonts w:cs="Arial"/>
          <w:color w:val="002060"/>
          <w:szCs w:val="22"/>
        </w:rPr>
      </w:pPr>
    </w:p>
    <w:p w14:paraId="3CAA483E" w14:textId="77777777" w:rsidR="003F5C09" w:rsidRPr="00E75275" w:rsidRDefault="003F5C09" w:rsidP="003F5C09">
      <w:pPr>
        <w:pStyle w:val="LndNormale1"/>
        <w:rPr>
          <w:rFonts w:cs="Arial"/>
          <w:szCs w:val="22"/>
        </w:rPr>
      </w:pPr>
    </w:p>
    <w:p w14:paraId="6BA23A4D" w14:textId="77777777" w:rsidR="003F5C09" w:rsidRPr="00E75275" w:rsidRDefault="003F5C09" w:rsidP="003F5C09">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UNDER 15</w:t>
      </w:r>
    </w:p>
    <w:p w14:paraId="49A39CA0" w14:textId="77777777" w:rsidR="003F5C09" w:rsidRPr="00E75275" w:rsidRDefault="003F5C09" w:rsidP="003F5C09">
      <w:pPr>
        <w:pStyle w:val="Nessunaspaziatura"/>
        <w:jc w:val="center"/>
        <w:rPr>
          <w:rFonts w:ascii="Arial" w:hAnsi="Arial" w:cs="Arial"/>
          <w:b/>
          <w:color w:val="002060"/>
          <w:sz w:val="24"/>
          <w:szCs w:val="24"/>
          <w:u w:val="single"/>
        </w:rPr>
      </w:pPr>
    </w:p>
    <w:p w14:paraId="24BC7B52"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 xml:space="preserve">I sottoelencati calciatori sono convocati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6DD3C06B" w14:textId="77777777" w:rsidR="003F5C09" w:rsidRPr="00E75275" w:rsidRDefault="003F5C09" w:rsidP="003F5C09">
      <w:pPr>
        <w:pStyle w:val="Nessunaspaziatura"/>
        <w:rPr>
          <w:rFonts w:ascii="Arial" w:hAnsi="Arial" w:cs="Arial"/>
          <w:b/>
          <w:color w:val="002060"/>
        </w:rPr>
      </w:pPr>
    </w:p>
    <w:p w14:paraId="6F89BB95" w14:textId="544C8A2D" w:rsidR="003F5C09" w:rsidRPr="00E75275" w:rsidRDefault="003F5C09" w:rsidP="003F5C09">
      <w:pPr>
        <w:pStyle w:val="Nessunaspaziatura"/>
        <w:jc w:val="center"/>
        <w:rPr>
          <w:rFonts w:ascii="Arial" w:hAnsi="Arial" w:cs="Arial"/>
          <w:b/>
          <w:color w:val="002060"/>
        </w:rPr>
      </w:pPr>
      <w:r w:rsidRPr="00E75275">
        <w:rPr>
          <w:rFonts w:ascii="Arial" w:hAnsi="Arial" w:cs="Arial"/>
          <w:b/>
          <w:color w:val="002060"/>
        </w:rPr>
        <w:t xml:space="preserve">MARTEDI’ </w:t>
      </w:r>
      <w:r>
        <w:rPr>
          <w:rFonts w:ascii="Arial" w:hAnsi="Arial" w:cs="Arial"/>
          <w:b/>
          <w:color w:val="002060"/>
        </w:rPr>
        <w:t>24</w:t>
      </w:r>
      <w:r w:rsidRPr="00E75275">
        <w:rPr>
          <w:rFonts w:ascii="Arial" w:hAnsi="Arial" w:cs="Arial"/>
          <w:b/>
          <w:color w:val="002060"/>
        </w:rPr>
        <w:t>/02/2026, ore 14:30</w:t>
      </w:r>
    </w:p>
    <w:p w14:paraId="11EE46EE" w14:textId="77777777" w:rsidR="003F5C09" w:rsidRPr="00E75275" w:rsidRDefault="003F5C09" w:rsidP="003F5C09">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7D23DF6A" w14:textId="77777777" w:rsidR="003F5C09" w:rsidRPr="00E75275" w:rsidRDefault="003F5C09" w:rsidP="003F5C09">
      <w:pPr>
        <w:pStyle w:val="LndNormale1"/>
        <w:jc w:val="center"/>
        <w:rPr>
          <w:i/>
          <w:iCs/>
          <w:color w:val="002060"/>
        </w:rPr>
      </w:pPr>
      <w:r w:rsidRPr="00E75275">
        <w:rPr>
          <w:i/>
          <w:iCs/>
          <w:color w:val="002060"/>
        </w:rPr>
        <w:t>inizio seduta di allenamento ore 15:00</w:t>
      </w:r>
    </w:p>
    <w:p w14:paraId="643EE63C" w14:textId="77777777" w:rsidR="003F5C09" w:rsidRPr="00E75275" w:rsidRDefault="003F5C09" w:rsidP="003F5C09">
      <w:pPr>
        <w:pStyle w:val="LndNormale1"/>
        <w:jc w:val="center"/>
        <w:rPr>
          <w:i/>
          <w:iCs/>
          <w:color w:val="002060"/>
        </w:rPr>
      </w:pPr>
    </w:p>
    <w:p w14:paraId="513FCD0F" w14:textId="77777777" w:rsidR="00FD59B2" w:rsidRPr="00FD59B2" w:rsidRDefault="00FD59B2" w:rsidP="00FD59B2">
      <w:pPr>
        <w:pStyle w:val="LndNormale1"/>
        <w:ind w:left="4245" w:hanging="4245"/>
        <w:rPr>
          <w:color w:val="002060"/>
        </w:rPr>
      </w:pPr>
      <w:r w:rsidRPr="00FD59B2">
        <w:rPr>
          <w:b/>
          <w:bCs/>
          <w:color w:val="002060"/>
        </w:rPr>
        <w:t>ACSS MONDOLFO C5</w:t>
      </w:r>
      <w:r w:rsidRPr="00FD59B2">
        <w:rPr>
          <w:color w:val="002060"/>
        </w:rPr>
        <w:tab/>
        <w:t>CARLONI Riccardo, DONATI Gianluca, FABRIZI Elia, LUCCHETTI Marco, PESARESI Emanuele, TARSI Marco</w:t>
      </w:r>
    </w:p>
    <w:p w14:paraId="17AA9AFC" w14:textId="77777777" w:rsidR="00FD59B2" w:rsidRPr="00FD59B2" w:rsidRDefault="00FD59B2" w:rsidP="00FD59B2">
      <w:pPr>
        <w:pStyle w:val="LndNormale1"/>
        <w:ind w:left="4245" w:hanging="4245"/>
        <w:rPr>
          <w:color w:val="002060"/>
        </w:rPr>
      </w:pPr>
      <w:r w:rsidRPr="00FD59B2">
        <w:rPr>
          <w:b/>
          <w:bCs/>
          <w:color w:val="002060"/>
        </w:rPr>
        <w:t>ASCOLI CALCIO A 5</w:t>
      </w:r>
      <w:r w:rsidRPr="00FD59B2">
        <w:rPr>
          <w:b/>
          <w:bCs/>
          <w:color w:val="002060"/>
        </w:rPr>
        <w:tab/>
      </w:r>
      <w:r w:rsidRPr="00FD59B2">
        <w:rPr>
          <w:color w:val="002060"/>
        </w:rPr>
        <w:t>GUTIERREZ DURANTE Yan Lucca</w:t>
      </w:r>
    </w:p>
    <w:p w14:paraId="0708638F" w14:textId="77777777" w:rsidR="00FD59B2" w:rsidRPr="00FD59B2" w:rsidRDefault="00FD59B2" w:rsidP="00FD59B2">
      <w:pPr>
        <w:pStyle w:val="LndNormale1"/>
        <w:ind w:left="4245" w:hanging="4245"/>
        <w:rPr>
          <w:color w:val="002060"/>
        </w:rPr>
      </w:pPr>
      <w:r w:rsidRPr="00FD59B2">
        <w:rPr>
          <w:b/>
          <w:bCs/>
          <w:color w:val="002060"/>
        </w:rPr>
        <w:t>BULDOG T.N.T. LUCREZIA</w:t>
      </w:r>
      <w:r w:rsidRPr="00FD59B2">
        <w:rPr>
          <w:b/>
          <w:bCs/>
          <w:color w:val="002060"/>
        </w:rPr>
        <w:tab/>
      </w:r>
      <w:r w:rsidRPr="00FD59B2">
        <w:rPr>
          <w:color w:val="002060"/>
        </w:rPr>
        <w:t>CATALANI Manuel</w:t>
      </w:r>
    </w:p>
    <w:p w14:paraId="67E0064A" w14:textId="77777777" w:rsidR="00FD59B2" w:rsidRPr="00FD59B2" w:rsidRDefault="00FD59B2" w:rsidP="00FD59B2">
      <w:pPr>
        <w:pStyle w:val="LndNormale1"/>
        <w:ind w:left="4245" w:hanging="4245"/>
        <w:rPr>
          <w:b/>
          <w:bCs/>
          <w:color w:val="002060"/>
        </w:rPr>
      </w:pPr>
      <w:r w:rsidRPr="00FD59B2">
        <w:rPr>
          <w:b/>
          <w:bCs/>
          <w:color w:val="002060"/>
        </w:rPr>
        <w:t>C.U.S. ANCONA</w:t>
      </w:r>
      <w:r w:rsidRPr="00FD59B2">
        <w:rPr>
          <w:b/>
          <w:bCs/>
          <w:color w:val="002060"/>
        </w:rPr>
        <w:tab/>
      </w:r>
      <w:r w:rsidRPr="00FD59B2">
        <w:rPr>
          <w:color w:val="002060"/>
        </w:rPr>
        <w:tab/>
        <w:t>VOLTERRA Christian</w:t>
      </w:r>
    </w:p>
    <w:p w14:paraId="185E3E92" w14:textId="77777777" w:rsidR="00FD59B2" w:rsidRPr="00FD59B2" w:rsidRDefault="00FD59B2" w:rsidP="00FD59B2">
      <w:pPr>
        <w:pStyle w:val="LndNormale1"/>
        <w:ind w:left="4245" w:hanging="4245"/>
        <w:rPr>
          <w:color w:val="002060"/>
        </w:rPr>
      </w:pPr>
      <w:r w:rsidRPr="00FD59B2">
        <w:rPr>
          <w:b/>
          <w:bCs/>
          <w:color w:val="002060"/>
        </w:rPr>
        <w:t>CALCIO A 5 CORINALDO</w:t>
      </w:r>
      <w:r w:rsidRPr="00FD59B2">
        <w:rPr>
          <w:b/>
          <w:bCs/>
          <w:color w:val="002060"/>
        </w:rPr>
        <w:tab/>
      </w:r>
      <w:r w:rsidRPr="00FD59B2">
        <w:rPr>
          <w:color w:val="002060"/>
        </w:rPr>
        <w:t>MASSIMI Matteo</w:t>
      </w:r>
    </w:p>
    <w:p w14:paraId="729319EA" w14:textId="77777777" w:rsidR="00FD59B2" w:rsidRPr="00FD59B2" w:rsidRDefault="00FD59B2" w:rsidP="00FD59B2">
      <w:pPr>
        <w:pStyle w:val="LndNormale1"/>
        <w:ind w:left="4245" w:hanging="4245"/>
        <w:rPr>
          <w:b/>
          <w:bCs/>
          <w:color w:val="002060"/>
        </w:rPr>
      </w:pPr>
      <w:r w:rsidRPr="00FD59B2">
        <w:rPr>
          <w:b/>
          <w:bCs/>
          <w:color w:val="002060"/>
        </w:rPr>
        <w:t>CERRETO D’ESI ASD</w:t>
      </w:r>
      <w:r w:rsidRPr="00FD59B2">
        <w:rPr>
          <w:b/>
          <w:bCs/>
          <w:color w:val="002060"/>
        </w:rPr>
        <w:tab/>
      </w:r>
      <w:r w:rsidRPr="00FD59B2">
        <w:rPr>
          <w:color w:val="002060"/>
        </w:rPr>
        <w:tab/>
        <w:t>ANTINORI Alex, BELLU Igor</w:t>
      </w:r>
    </w:p>
    <w:p w14:paraId="10560CAA" w14:textId="77777777" w:rsidR="00FD59B2" w:rsidRPr="00F03A5E" w:rsidRDefault="00FD59B2" w:rsidP="00FD59B2">
      <w:pPr>
        <w:pStyle w:val="LndNormale1"/>
        <w:ind w:left="4245" w:hanging="4245"/>
        <w:rPr>
          <w:b/>
          <w:bCs/>
          <w:color w:val="002060"/>
        </w:rPr>
      </w:pPr>
      <w:r w:rsidRPr="00FD59B2">
        <w:rPr>
          <w:b/>
          <w:bCs/>
          <w:color w:val="002060"/>
        </w:rPr>
        <w:t>ITALSERVICE C5</w:t>
      </w:r>
      <w:r w:rsidRPr="00FD59B2">
        <w:rPr>
          <w:b/>
          <w:bCs/>
          <w:color w:val="002060"/>
        </w:rPr>
        <w:tab/>
      </w:r>
      <w:r w:rsidRPr="00FD59B2">
        <w:rPr>
          <w:color w:val="002060"/>
        </w:rPr>
        <w:t>BACCHIELLI Michele, BALDELLI Martino, BORDONI</w:t>
      </w:r>
      <w:r>
        <w:rPr>
          <w:color w:val="002060"/>
        </w:rPr>
        <w:t xml:space="preserve"> Davide, GNACCARINI Marco</w:t>
      </w:r>
    </w:p>
    <w:p w14:paraId="50308363" w14:textId="77777777" w:rsidR="00FD59B2" w:rsidRPr="00105022" w:rsidRDefault="00FD59B2" w:rsidP="00FD59B2">
      <w:pPr>
        <w:pStyle w:val="LndNormale1"/>
        <w:ind w:left="4245" w:hanging="4245"/>
        <w:rPr>
          <w:color w:val="002060"/>
        </w:rPr>
      </w:pPr>
      <w:r>
        <w:rPr>
          <w:b/>
          <w:bCs/>
          <w:color w:val="002060"/>
        </w:rPr>
        <w:t>POL.CAGLI SPORT ASSOCIATI</w:t>
      </w:r>
      <w:r>
        <w:rPr>
          <w:b/>
          <w:bCs/>
          <w:color w:val="002060"/>
        </w:rPr>
        <w:tab/>
      </w:r>
      <w:r>
        <w:rPr>
          <w:color w:val="002060"/>
        </w:rPr>
        <w:t>MENSA’ Isaia</w:t>
      </w:r>
    </w:p>
    <w:p w14:paraId="702D5E8E" w14:textId="77777777" w:rsidR="00FD59B2" w:rsidRPr="00951C9A" w:rsidRDefault="00FD59B2" w:rsidP="00FD59B2">
      <w:pPr>
        <w:pStyle w:val="LndNormale1"/>
        <w:ind w:left="4245" w:hanging="4245"/>
        <w:rPr>
          <w:color w:val="002060"/>
        </w:rPr>
      </w:pPr>
      <w:r>
        <w:rPr>
          <w:b/>
          <w:bCs/>
          <w:color w:val="002060"/>
        </w:rPr>
        <w:t>POLISPORTIVA RIPATRANSONE</w:t>
      </w:r>
      <w:r w:rsidRPr="00951C9A">
        <w:rPr>
          <w:b/>
          <w:bCs/>
          <w:color w:val="002060"/>
        </w:rPr>
        <w:tab/>
      </w:r>
      <w:r>
        <w:rPr>
          <w:color w:val="002060"/>
        </w:rPr>
        <w:t>RIVOSECCHI Francesco</w:t>
      </w:r>
    </w:p>
    <w:p w14:paraId="3A0773AF" w14:textId="77777777" w:rsidR="003F5C09" w:rsidRPr="00E75275" w:rsidRDefault="003F5C09" w:rsidP="003F5C09">
      <w:pPr>
        <w:pStyle w:val="Nessunaspaziatura"/>
        <w:ind w:left="4245" w:hanging="4245"/>
        <w:jc w:val="both"/>
        <w:rPr>
          <w:rFonts w:ascii="Arial" w:hAnsi="Arial" w:cs="Arial"/>
          <w:bCs/>
          <w:iCs/>
          <w:color w:val="002060"/>
        </w:rPr>
      </w:pPr>
    </w:p>
    <w:p w14:paraId="4AEDCECD"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Dirigente Responsabile</w:t>
      </w:r>
      <w:r w:rsidRPr="00E75275">
        <w:rPr>
          <w:rFonts w:ascii="Arial" w:hAnsi="Arial" w:cs="Arial"/>
          <w:color w:val="002060"/>
        </w:rPr>
        <w:tab/>
      </w:r>
      <w:r w:rsidRPr="00E75275">
        <w:rPr>
          <w:rFonts w:ascii="Arial" w:hAnsi="Arial" w:cs="Arial"/>
          <w:color w:val="002060"/>
        </w:rPr>
        <w:tab/>
      </w:r>
      <w:r w:rsidRPr="00E75275">
        <w:rPr>
          <w:rFonts w:ascii="Arial" w:hAnsi="Arial" w:cs="Arial"/>
          <w:color w:val="002060"/>
        </w:rPr>
        <w:tab/>
        <w:t>CAPRETTI Marco</w:t>
      </w:r>
    </w:p>
    <w:p w14:paraId="20235A3A" w14:textId="77777777" w:rsidR="003F5C09" w:rsidRPr="00E75275" w:rsidRDefault="003F5C09" w:rsidP="003F5C09">
      <w:pPr>
        <w:pStyle w:val="Nessunaspaziatura"/>
        <w:ind w:left="4240" w:hanging="4240"/>
        <w:jc w:val="both"/>
        <w:rPr>
          <w:rFonts w:ascii="Arial" w:hAnsi="Arial" w:cs="Arial"/>
          <w:color w:val="002060"/>
        </w:rPr>
      </w:pPr>
      <w:r w:rsidRPr="00E75275">
        <w:rPr>
          <w:rFonts w:ascii="Arial" w:hAnsi="Arial" w:cs="Arial"/>
          <w:color w:val="002060"/>
        </w:rPr>
        <w:t>Staff Tecnico</w:t>
      </w:r>
      <w:r w:rsidRPr="00E75275">
        <w:rPr>
          <w:rFonts w:ascii="Arial" w:hAnsi="Arial" w:cs="Arial"/>
          <w:color w:val="002060"/>
        </w:rPr>
        <w:tab/>
        <w:t>BARGONI Enzo, DITOMMASO Giovanni, DOMINICI Luca, ZAMPOLINI Michele</w:t>
      </w:r>
    </w:p>
    <w:p w14:paraId="07492F0D" w14:textId="77777777" w:rsidR="003F5C09" w:rsidRPr="00E75275" w:rsidRDefault="003F5C09" w:rsidP="003F5C09">
      <w:pPr>
        <w:pStyle w:val="Nessunaspaziatura"/>
        <w:ind w:left="4240" w:hanging="4240"/>
        <w:jc w:val="both"/>
        <w:rPr>
          <w:rFonts w:ascii="Arial" w:hAnsi="Arial" w:cs="Arial"/>
          <w:color w:val="002060"/>
        </w:rPr>
      </w:pPr>
      <w:r w:rsidRPr="00E75275">
        <w:rPr>
          <w:rFonts w:ascii="Arial" w:hAnsi="Arial" w:cs="Arial"/>
          <w:color w:val="002060"/>
        </w:rPr>
        <w:t>Preparatore dei Portieri</w:t>
      </w:r>
      <w:r w:rsidRPr="00E75275">
        <w:rPr>
          <w:rFonts w:ascii="Arial" w:hAnsi="Arial" w:cs="Arial"/>
          <w:color w:val="002060"/>
        </w:rPr>
        <w:tab/>
      </w:r>
      <w:r w:rsidRPr="00E75275">
        <w:rPr>
          <w:rFonts w:ascii="Arial" w:hAnsi="Arial" w:cs="Arial"/>
          <w:color w:val="002060"/>
        </w:rPr>
        <w:tab/>
        <w:t>COPPARI Marco</w:t>
      </w:r>
    </w:p>
    <w:p w14:paraId="1D9EC03E" w14:textId="77777777" w:rsidR="003F5C09" w:rsidRPr="00E75275" w:rsidRDefault="003F5C09" w:rsidP="003F5C09">
      <w:pPr>
        <w:pStyle w:val="Nessunaspaziatura"/>
        <w:ind w:left="4240" w:hanging="4240"/>
        <w:jc w:val="both"/>
        <w:rPr>
          <w:rFonts w:ascii="Arial" w:hAnsi="Arial" w:cs="Arial"/>
          <w:color w:val="002060"/>
        </w:rPr>
      </w:pPr>
      <w:r w:rsidRPr="00E75275">
        <w:rPr>
          <w:rFonts w:ascii="Arial" w:hAnsi="Arial" w:cs="Arial"/>
          <w:color w:val="002060"/>
        </w:rPr>
        <w:t>Fisioterapisti</w:t>
      </w:r>
      <w:r w:rsidRPr="00E75275">
        <w:rPr>
          <w:rFonts w:ascii="Arial" w:hAnsi="Arial" w:cs="Arial"/>
          <w:color w:val="002060"/>
        </w:rPr>
        <w:tab/>
      </w:r>
      <w:r w:rsidRPr="00E75275">
        <w:rPr>
          <w:rFonts w:ascii="Arial" w:hAnsi="Arial" w:cs="Arial"/>
          <w:color w:val="002060"/>
        </w:rPr>
        <w:tab/>
        <w:t>PERUCCI Michele, PIGNOCCHI Letizia</w:t>
      </w:r>
    </w:p>
    <w:p w14:paraId="6E41DF0A" w14:textId="77777777" w:rsidR="003F5C09" w:rsidRPr="00E75275" w:rsidRDefault="003F5C09" w:rsidP="003F5C09">
      <w:pPr>
        <w:pStyle w:val="Nessunaspaziatura"/>
        <w:ind w:left="3540" w:hanging="3540"/>
        <w:jc w:val="both"/>
        <w:rPr>
          <w:rFonts w:ascii="Arial" w:hAnsi="Arial" w:cs="Arial"/>
          <w:color w:val="002060"/>
        </w:rPr>
      </w:pPr>
      <w:r w:rsidRPr="00E75275">
        <w:rPr>
          <w:rFonts w:ascii="Arial" w:hAnsi="Arial" w:cs="Arial"/>
          <w:color w:val="002060"/>
        </w:rPr>
        <w:t>Responsabili Logistica</w:t>
      </w:r>
      <w:r w:rsidRPr="00E75275">
        <w:rPr>
          <w:rFonts w:ascii="Arial" w:hAnsi="Arial" w:cs="Arial"/>
          <w:color w:val="002060"/>
        </w:rPr>
        <w:tab/>
      </w:r>
      <w:r w:rsidRPr="00E75275">
        <w:rPr>
          <w:rFonts w:ascii="Arial" w:hAnsi="Arial" w:cs="Arial"/>
          <w:color w:val="002060"/>
        </w:rPr>
        <w:tab/>
        <w:t>BOIANI Paolo, GIACOMETTI Michele, PACENTI Paolo</w:t>
      </w:r>
    </w:p>
    <w:p w14:paraId="70167EA3" w14:textId="77777777" w:rsidR="003F5C09" w:rsidRPr="00E75275" w:rsidRDefault="003F5C09" w:rsidP="003F5C09">
      <w:pPr>
        <w:pStyle w:val="Nessunaspaziatura"/>
        <w:ind w:left="3540" w:hanging="3540"/>
        <w:jc w:val="both"/>
        <w:rPr>
          <w:rFonts w:ascii="Arial" w:hAnsi="Arial" w:cs="Arial"/>
          <w:color w:val="002060"/>
        </w:rPr>
      </w:pPr>
      <w:r w:rsidRPr="00E75275">
        <w:rPr>
          <w:rFonts w:ascii="Arial" w:hAnsi="Arial" w:cs="Arial"/>
          <w:color w:val="002060"/>
        </w:rPr>
        <w:lastRenderedPageBreak/>
        <w:t>Segretario</w:t>
      </w:r>
      <w:r w:rsidRPr="00E75275">
        <w:rPr>
          <w:rFonts w:ascii="Arial" w:hAnsi="Arial" w:cs="Arial"/>
          <w:color w:val="002060"/>
        </w:rPr>
        <w:tab/>
      </w:r>
      <w:r w:rsidRPr="00E75275">
        <w:rPr>
          <w:rFonts w:ascii="Arial" w:hAnsi="Arial" w:cs="Arial"/>
          <w:color w:val="002060"/>
        </w:rPr>
        <w:tab/>
        <w:t>TORRESI Alver</w:t>
      </w:r>
    </w:p>
    <w:p w14:paraId="2A0524BC" w14:textId="77777777" w:rsidR="003F5C09" w:rsidRPr="00E75275" w:rsidRDefault="003F5C09" w:rsidP="003F5C09">
      <w:pPr>
        <w:pStyle w:val="Nessunaspaziatura"/>
        <w:jc w:val="both"/>
        <w:rPr>
          <w:rFonts w:ascii="Arial" w:hAnsi="Arial" w:cs="Arial"/>
          <w:color w:val="002060"/>
        </w:rPr>
      </w:pPr>
    </w:p>
    <w:p w14:paraId="225EFAF8" w14:textId="77777777" w:rsidR="003F5C09" w:rsidRPr="00E75275" w:rsidRDefault="003F5C09" w:rsidP="003F5C09">
      <w:pPr>
        <w:pStyle w:val="Nessunaspaziatura"/>
        <w:jc w:val="both"/>
        <w:rPr>
          <w:rFonts w:ascii="Arial" w:hAnsi="Arial" w:cs="Arial"/>
          <w:color w:val="002060"/>
        </w:rPr>
      </w:pPr>
      <w:r w:rsidRPr="00E75275">
        <w:rPr>
          <w:rFonts w:ascii="Arial" w:hAnsi="Arial" w:cs="Arial"/>
          <w:color w:val="002060"/>
        </w:rPr>
        <w:t xml:space="preserve">I calciatori e le calciatrici convocati debbono presentarsi </w:t>
      </w:r>
      <w:r w:rsidRPr="00E75275">
        <w:rPr>
          <w:rFonts w:ascii="Arial" w:hAnsi="Arial" w:cs="Arial"/>
          <w:b/>
          <w:bCs/>
          <w:color w:val="002060"/>
          <w:u w:val="single"/>
        </w:rPr>
        <w:t>muniti degli indumenti personali di gioco e di un documento di identità in corso di validità</w:t>
      </w:r>
      <w:r w:rsidRPr="00E75275">
        <w:rPr>
          <w:rFonts w:ascii="Arial" w:hAnsi="Arial" w:cs="Arial"/>
          <w:color w:val="002060"/>
        </w:rPr>
        <w:t>.</w:t>
      </w:r>
    </w:p>
    <w:p w14:paraId="30CEB830" w14:textId="77777777" w:rsidR="003F5C09" w:rsidRPr="00697CB9" w:rsidRDefault="003F5C09" w:rsidP="003F5C09">
      <w:pPr>
        <w:pStyle w:val="Nessunaspaziatura"/>
        <w:jc w:val="both"/>
        <w:rPr>
          <w:rFonts w:ascii="Arial" w:hAnsi="Arial" w:cs="Arial"/>
          <w:color w:val="002060"/>
        </w:rPr>
      </w:pPr>
      <w:r w:rsidRPr="00E75275">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73766170" w14:textId="77777777" w:rsidR="003F5C09" w:rsidRDefault="003F5C09" w:rsidP="0047674B">
      <w:pPr>
        <w:pStyle w:val="LndNormale1"/>
        <w:rPr>
          <w:rFonts w:cs="Arial"/>
          <w:color w:val="002060"/>
          <w:szCs w:val="22"/>
        </w:rPr>
      </w:pPr>
    </w:p>
    <w:p w14:paraId="5588D93F" w14:textId="77777777" w:rsidR="00A71459" w:rsidRDefault="00A71459" w:rsidP="0047674B">
      <w:pPr>
        <w:pStyle w:val="LndNormale1"/>
        <w:rPr>
          <w:rFonts w:cs="Arial"/>
          <w:color w:val="002060"/>
          <w:szCs w:val="22"/>
        </w:rPr>
      </w:pPr>
    </w:p>
    <w:p w14:paraId="759ECDBB" w14:textId="77777777" w:rsidR="00A71459" w:rsidRPr="00A71459" w:rsidRDefault="00A71459" w:rsidP="00A71459">
      <w:pPr>
        <w:rPr>
          <w:rFonts w:ascii="Arial" w:hAnsi="Arial" w:cs="Arial"/>
          <w:b/>
          <w:color w:val="002060"/>
          <w:sz w:val="28"/>
          <w:szCs w:val="28"/>
        </w:rPr>
      </w:pPr>
      <w:r w:rsidRPr="00A71459">
        <w:rPr>
          <w:rFonts w:ascii="Arial" w:hAnsi="Arial" w:cs="Arial"/>
          <w:b/>
          <w:color w:val="002060"/>
          <w:sz w:val="28"/>
          <w:szCs w:val="28"/>
        </w:rPr>
        <w:t>COMUNICAZIONE CONI REGIONALE</w:t>
      </w:r>
    </w:p>
    <w:p w14:paraId="684775EB" w14:textId="77777777" w:rsidR="00A71459" w:rsidRPr="00A71459" w:rsidRDefault="00A71459" w:rsidP="00A71459">
      <w:pPr>
        <w:rPr>
          <w:rFonts w:ascii="Arial" w:hAnsi="Arial" w:cs="Arial"/>
          <w:color w:val="002060"/>
          <w:sz w:val="22"/>
          <w:szCs w:val="22"/>
        </w:rPr>
      </w:pPr>
    </w:p>
    <w:p w14:paraId="1883A34C" w14:textId="77777777" w:rsidR="00A71459" w:rsidRPr="00A71459" w:rsidRDefault="00A71459" w:rsidP="00A71459">
      <w:pPr>
        <w:rPr>
          <w:rFonts w:ascii="Arial" w:hAnsi="Arial" w:cs="Arial"/>
          <w:b/>
          <w:color w:val="002060"/>
          <w:sz w:val="22"/>
          <w:szCs w:val="22"/>
        </w:rPr>
      </w:pPr>
      <w:r w:rsidRPr="00A71459">
        <w:rPr>
          <w:rFonts w:ascii="Arial" w:hAnsi="Arial" w:cs="Arial"/>
          <w:color w:val="002060"/>
          <w:sz w:val="22"/>
          <w:szCs w:val="22"/>
        </w:rPr>
        <w:t xml:space="preserve">La Scuola Regionale dello Sport organizza per il giorno </w:t>
      </w:r>
      <w:r w:rsidRPr="00A71459">
        <w:rPr>
          <w:rFonts w:ascii="Arial" w:hAnsi="Arial" w:cs="Arial"/>
          <w:b/>
          <w:color w:val="002060"/>
          <w:sz w:val="22"/>
          <w:szCs w:val="22"/>
        </w:rPr>
        <w:t xml:space="preserve">16 marzo 2026 alle ore 17,30, </w:t>
      </w:r>
      <w:r w:rsidRPr="00A71459">
        <w:rPr>
          <w:rFonts w:ascii="Arial" w:hAnsi="Arial" w:cs="Arial"/>
          <w:color w:val="002060"/>
          <w:sz w:val="22"/>
          <w:szCs w:val="22"/>
        </w:rPr>
        <w:t xml:space="preserve">in videoconferenza, un webinar sul tema </w:t>
      </w:r>
      <w:r w:rsidRPr="00A71459">
        <w:rPr>
          <w:rFonts w:ascii="Arial" w:hAnsi="Arial" w:cs="Arial"/>
          <w:b/>
          <w:color w:val="002060"/>
          <w:sz w:val="22"/>
          <w:szCs w:val="22"/>
        </w:rPr>
        <w:t>L’ESPERTO RISPONDE.</w:t>
      </w:r>
    </w:p>
    <w:p w14:paraId="0D1C55CE" w14:textId="77777777" w:rsidR="00A71459" w:rsidRPr="00A71459" w:rsidRDefault="00A71459" w:rsidP="00A71459">
      <w:pPr>
        <w:rPr>
          <w:rFonts w:ascii="Arial" w:hAnsi="Arial" w:cs="Arial"/>
          <w:color w:val="002060"/>
          <w:sz w:val="22"/>
          <w:szCs w:val="22"/>
        </w:rPr>
      </w:pPr>
      <w:r w:rsidRPr="00A71459">
        <w:rPr>
          <w:rFonts w:ascii="Arial" w:hAnsi="Arial" w:cs="Arial"/>
          <w:color w:val="002060"/>
          <w:sz w:val="22"/>
          <w:szCs w:val="22"/>
        </w:rPr>
        <w:t>Il corso è stato ideato per aiutare le ASD/SSD del territorio a risolvere i principali quesiti che si presentano dal punto di vista giuridico e fiscale.</w:t>
      </w:r>
    </w:p>
    <w:p w14:paraId="13148659" w14:textId="77777777" w:rsidR="00A71459" w:rsidRPr="00A71459" w:rsidRDefault="00A71459" w:rsidP="00A71459">
      <w:pPr>
        <w:rPr>
          <w:rFonts w:ascii="Arial" w:hAnsi="Arial" w:cs="Arial"/>
          <w:color w:val="002060"/>
          <w:sz w:val="22"/>
          <w:szCs w:val="22"/>
        </w:rPr>
      </w:pPr>
      <w:r w:rsidRPr="00A71459">
        <w:rPr>
          <w:rFonts w:ascii="Arial" w:hAnsi="Arial" w:cs="Arial"/>
          <w:color w:val="002060"/>
          <w:sz w:val="22"/>
          <w:szCs w:val="22"/>
        </w:rPr>
        <w:t xml:space="preserve">Ogni ASD/SSD potrà partecipare inviando quesiti riferiti all’ambito giuridico e fiscale alla mail </w:t>
      </w:r>
      <w:hyperlink r:id="rId12" w:history="1">
        <w:r w:rsidRPr="00A71459">
          <w:rPr>
            <w:rStyle w:val="Collegamentoipertestuale"/>
            <w:rFonts w:ascii="Arial" w:hAnsi="Arial" w:cs="Arial"/>
            <w:color w:val="002060"/>
            <w:sz w:val="22"/>
            <w:szCs w:val="22"/>
          </w:rPr>
          <w:t>scuolaregionalesportmarche@coni.it</w:t>
        </w:r>
      </w:hyperlink>
      <w:r w:rsidRPr="00A71459">
        <w:rPr>
          <w:rFonts w:ascii="Arial" w:hAnsi="Arial" w:cs="Arial"/>
          <w:color w:val="002060"/>
          <w:sz w:val="22"/>
          <w:szCs w:val="22"/>
        </w:rPr>
        <w:t xml:space="preserve"> entro il 10 marzo 2026.</w:t>
      </w:r>
    </w:p>
    <w:p w14:paraId="1572B4E3" w14:textId="77777777" w:rsidR="00A71459" w:rsidRPr="00A71459" w:rsidRDefault="00A71459" w:rsidP="00A71459">
      <w:pPr>
        <w:rPr>
          <w:rFonts w:ascii="Arial" w:hAnsi="Arial" w:cs="Arial"/>
          <w:color w:val="002060"/>
          <w:sz w:val="22"/>
          <w:szCs w:val="22"/>
        </w:rPr>
      </w:pPr>
      <w:r w:rsidRPr="00A71459">
        <w:rPr>
          <w:rFonts w:ascii="Arial" w:hAnsi="Arial" w:cs="Arial"/>
          <w:color w:val="002060"/>
          <w:sz w:val="22"/>
          <w:szCs w:val="22"/>
        </w:rPr>
        <w:t>In allegato la locandina del webinar recante il programma dettagliato</w:t>
      </w:r>
    </w:p>
    <w:p w14:paraId="5C34EE17" w14:textId="77777777" w:rsidR="00A71459" w:rsidRPr="00A71459" w:rsidRDefault="00A71459" w:rsidP="0047674B">
      <w:pPr>
        <w:pStyle w:val="LndNormale1"/>
        <w:rPr>
          <w:rFonts w:cs="Arial"/>
          <w:color w:val="002060"/>
          <w:szCs w:val="22"/>
        </w:rPr>
      </w:pPr>
    </w:p>
    <w:p w14:paraId="08E78304" w14:textId="77777777" w:rsidR="005A79A9" w:rsidRPr="00A71459" w:rsidRDefault="005A79A9" w:rsidP="0047674B">
      <w:pPr>
        <w:pStyle w:val="LndNormale1"/>
        <w:rPr>
          <w:rFonts w:cs="Arial"/>
          <w:color w:val="002060"/>
          <w:szCs w:val="22"/>
        </w:rPr>
      </w:pPr>
    </w:p>
    <w:p w14:paraId="46F006AB" w14:textId="0BC19560" w:rsidR="005A79A9" w:rsidRPr="00B774C7" w:rsidRDefault="005A79A9" w:rsidP="005A79A9">
      <w:pPr>
        <w:pStyle w:val="Default"/>
        <w:jc w:val="both"/>
        <w:rPr>
          <w:rFonts w:ascii="Arial" w:hAnsi="Arial" w:cs="Arial"/>
          <w:b/>
          <w:color w:val="002060"/>
          <w:sz w:val="28"/>
          <w:szCs w:val="28"/>
        </w:rPr>
      </w:pPr>
      <w:bookmarkStart w:id="6" w:name="_Hlk113435821"/>
      <w:r>
        <w:rPr>
          <w:rFonts w:ascii="Arial" w:hAnsi="Arial" w:cs="Arial"/>
          <w:b/>
          <w:bCs/>
          <w:color w:val="002060"/>
          <w:sz w:val="28"/>
          <w:szCs w:val="28"/>
        </w:rPr>
        <w:t>RIAPERTURA ISCRIZIONI CAMPIONATO</w:t>
      </w:r>
      <w:r w:rsidRPr="00B774C7">
        <w:rPr>
          <w:rFonts w:ascii="Arial" w:hAnsi="Arial" w:cs="Arial"/>
          <w:b/>
          <w:bCs/>
          <w:color w:val="002060"/>
          <w:sz w:val="28"/>
          <w:szCs w:val="28"/>
        </w:rPr>
        <w:t xml:space="preserve"> </w:t>
      </w:r>
      <w:r>
        <w:rPr>
          <w:rFonts w:ascii="Arial" w:hAnsi="Arial" w:cs="Arial"/>
          <w:b/>
          <w:bCs/>
          <w:color w:val="002060"/>
          <w:sz w:val="28"/>
          <w:szCs w:val="28"/>
        </w:rPr>
        <w:t xml:space="preserve">REGIONALE </w:t>
      </w:r>
      <w:r w:rsidRPr="00B774C7">
        <w:rPr>
          <w:rFonts w:ascii="Arial" w:hAnsi="Arial" w:cs="Arial"/>
          <w:b/>
          <w:bCs/>
          <w:color w:val="002060"/>
          <w:sz w:val="28"/>
          <w:szCs w:val="28"/>
        </w:rPr>
        <w:t>CALCIO A CINQUE</w:t>
      </w:r>
      <w:r>
        <w:rPr>
          <w:rFonts w:ascii="Arial" w:hAnsi="Arial" w:cs="Arial"/>
          <w:b/>
          <w:bCs/>
          <w:color w:val="002060"/>
          <w:sz w:val="28"/>
          <w:szCs w:val="28"/>
        </w:rPr>
        <w:t xml:space="preserve"> UNDER 15 FEMMINILE</w:t>
      </w:r>
    </w:p>
    <w:p w14:paraId="013CAD0F" w14:textId="77777777" w:rsidR="005A79A9" w:rsidRPr="006C6F07" w:rsidRDefault="005A79A9" w:rsidP="005A79A9">
      <w:pPr>
        <w:rPr>
          <w:rFonts w:ascii="Arial" w:hAnsi="Arial" w:cs="Arial"/>
          <w:color w:val="002060"/>
          <w:sz w:val="22"/>
          <w:szCs w:val="22"/>
        </w:rPr>
      </w:pPr>
    </w:p>
    <w:p w14:paraId="0FC7D140" w14:textId="48692C48" w:rsidR="005A79A9" w:rsidRPr="006C6F07" w:rsidRDefault="005A79A9" w:rsidP="005A79A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color w:val="002060"/>
          <w:sz w:val="22"/>
          <w:szCs w:val="22"/>
        </w:rPr>
        <w:t>ria</w:t>
      </w:r>
      <w:r w:rsidRPr="00CC3901">
        <w:rPr>
          <w:rFonts w:cs="Arial"/>
          <w:b/>
          <w:color w:val="002060"/>
          <w:sz w:val="22"/>
          <w:szCs w:val="22"/>
        </w:rPr>
        <w:t>perte</w:t>
      </w:r>
      <w:r>
        <w:rPr>
          <w:rFonts w:cs="Arial"/>
          <w:b/>
          <w:color w:val="002060"/>
          <w:sz w:val="22"/>
          <w:szCs w:val="22"/>
        </w:rPr>
        <w:t xml:space="preserve"> </w:t>
      </w:r>
      <w:r w:rsidRPr="006C6F07">
        <w:rPr>
          <w:rFonts w:cs="Arial"/>
          <w:color w:val="002060"/>
          <w:sz w:val="22"/>
          <w:szCs w:val="22"/>
        </w:rPr>
        <w:t xml:space="preserve">le domande di iscrizione </w:t>
      </w:r>
      <w:r>
        <w:rPr>
          <w:rFonts w:cs="Arial"/>
          <w:color w:val="002060"/>
          <w:sz w:val="22"/>
          <w:szCs w:val="22"/>
        </w:rPr>
        <w:t>al campionato in epigrafe</w:t>
      </w:r>
      <w:r w:rsidRPr="006C6F07">
        <w:rPr>
          <w:rFonts w:cs="Arial"/>
          <w:color w:val="002060"/>
          <w:sz w:val="22"/>
          <w:szCs w:val="22"/>
        </w:rPr>
        <w:t xml:space="preserv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w:t>
      </w:r>
      <w:r>
        <w:rPr>
          <w:rFonts w:cs="Arial"/>
          <w:color w:val="002060"/>
          <w:sz w:val="22"/>
          <w:szCs w:val="22"/>
        </w:rPr>
        <w:t xml:space="preserve">e che </w:t>
      </w:r>
      <w:r w:rsidRPr="006C6F07">
        <w:rPr>
          <w:rFonts w:cs="Arial"/>
          <w:color w:val="002060"/>
          <w:sz w:val="22"/>
          <w:szCs w:val="22"/>
        </w:rPr>
        <w:t xml:space="preserve">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FB32B96" w14:textId="77777777" w:rsidR="005A79A9" w:rsidRPr="006C6F07" w:rsidRDefault="005A79A9" w:rsidP="005A79A9">
      <w:pPr>
        <w:pStyle w:val="A121"/>
        <w:ind w:left="0"/>
        <w:rPr>
          <w:rFonts w:cs="Arial"/>
          <w:color w:val="002060"/>
          <w:sz w:val="22"/>
          <w:szCs w:val="22"/>
        </w:rPr>
      </w:pPr>
    </w:p>
    <w:p w14:paraId="179C0CB2" w14:textId="678BAD34" w:rsidR="005A79A9" w:rsidRPr="006C6F07" w:rsidRDefault="005A79A9" w:rsidP="005A79A9">
      <w:pPr>
        <w:pStyle w:val="A121"/>
        <w:ind w:left="0"/>
        <w:jc w:val="center"/>
        <w:rPr>
          <w:rFonts w:cs="Arial"/>
          <w:b/>
          <w:color w:val="002060"/>
          <w:sz w:val="22"/>
          <w:szCs w:val="22"/>
        </w:rPr>
      </w:pPr>
      <w:r>
        <w:rPr>
          <w:rFonts w:cs="Arial"/>
          <w:b/>
          <w:color w:val="002060"/>
          <w:sz w:val="22"/>
          <w:szCs w:val="22"/>
        </w:rPr>
        <w:t>VENERDI’ 20 FEBBRAIO 2026</w:t>
      </w:r>
      <w:r w:rsidRPr="006C6F07">
        <w:rPr>
          <w:rFonts w:cs="Arial"/>
          <w:b/>
          <w:color w:val="002060"/>
          <w:sz w:val="22"/>
          <w:szCs w:val="22"/>
        </w:rPr>
        <w:t>, ORE 19:00</w:t>
      </w:r>
    </w:p>
    <w:p w14:paraId="589FD9CF" w14:textId="77777777" w:rsidR="005A79A9" w:rsidRPr="006C6F07" w:rsidRDefault="005A79A9" w:rsidP="005A79A9">
      <w:pPr>
        <w:rPr>
          <w:rFonts w:ascii="Arial" w:hAnsi="Arial" w:cs="Arial"/>
          <w:color w:val="002060"/>
          <w:sz w:val="22"/>
          <w:szCs w:val="22"/>
          <w:shd w:val="clear" w:color="auto" w:fill="FFFFFF"/>
        </w:rPr>
      </w:pPr>
    </w:p>
    <w:p w14:paraId="0773CF8A" w14:textId="248839B4" w:rsidR="005A79A9" w:rsidRPr="006C6F07" w:rsidRDefault="005A79A9" w:rsidP="005A79A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FQ</w:t>
      </w:r>
      <w:r w:rsidRPr="006C6F07">
        <w:rPr>
          <w:rFonts w:ascii="Arial" w:hAnsi="Arial" w:cs="Arial"/>
          <w:color w:val="002060"/>
          <w:sz w:val="22"/>
          <w:szCs w:val="22"/>
          <w:shd w:val="clear" w:color="auto" w:fill="FFFFFF"/>
        </w:rPr>
        <w:tab/>
      </w:r>
      <w:r w:rsidRPr="005A79A9">
        <w:rPr>
          <w:rFonts w:ascii="Arial" w:hAnsi="Arial" w:cs="Arial"/>
          <w:color w:val="002060"/>
          <w:sz w:val="22"/>
          <w:szCs w:val="22"/>
          <w:shd w:val="clear" w:color="auto" w:fill="FFFFFF"/>
        </w:rPr>
        <w:t>CALCIO A 5 UNDER 15 FEM. REG.</w:t>
      </w:r>
      <w:r w:rsidRPr="006C6F07">
        <w:rPr>
          <w:rFonts w:ascii="Arial" w:hAnsi="Arial" w:cs="Arial"/>
          <w:color w:val="002060"/>
          <w:sz w:val="22"/>
          <w:szCs w:val="22"/>
          <w:shd w:val="clear" w:color="auto" w:fill="FFFFFF"/>
        </w:rPr>
        <w:tab/>
      </w:r>
    </w:p>
    <w:p w14:paraId="38001899" w14:textId="77777777" w:rsidR="005A79A9" w:rsidRPr="00AE6479" w:rsidRDefault="005A79A9" w:rsidP="005A79A9">
      <w:pPr>
        <w:rPr>
          <w:rFonts w:ascii="Arial" w:hAnsi="Arial" w:cs="Arial"/>
          <w:color w:val="002060"/>
          <w:sz w:val="22"/>
          <w:szCs w:val="22"/>
          <w:highlight w:val="yellow"/>
        </w:rPr>
      </w:pPr>
    </w:p>
    <w:p w14:paraId="76BC8A35" w14:textId="77777777" w:rsidR="005A79A9" w:rsidRPr="00CC3901" w:rsidRDefault="005A79A9" w:rsidP="005A79A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A0F1CBF" w14:textId="77777777" w:rsidR="005A79A9" w:rsidRPr="006C6F07" w:rsidRDefault="005A79A9" w:rsidP="005A79A9">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10708020" w14:textId="77777777" w:rsidR="005A79A9" w:rsidRDefault="005A79A9" w:rsidP="0047674B">
      <w:pPr>
        <w:pStyle w:val="LndNormale1"/>
        <w:rPr>
          <w:rFonts w:cs="Arial"/>
          <w:color w:val="002060"/>
          <w:szCs w:val="22"/>
        </w:rPr>
      </w:pPr>
    </w:p>
    <w:p w14:paraId="28F1CFEF" w14:textId="77777777" w:rsidR="00433DED" w:rsidRDefault="00433DED" w:rsidP="0047674B">
      <w:pPr>
        <w:pStyle w:val="LndNormale1"/>
        <w:rPr>
          <w:rFonts w:cs="Arial"/>
          <w:color w:val="002060"/>
          <w:szCs w:val="22"/>
        </w:rPr>
      </w:pPr>
    </w:p>
    <w:p w14:paraId="2D60E9F9" w14:textId="77777777" w:rsidR="00433DED" w:rsidRPr="00433DED" w:rsidRDefault="00433DED" w:rsidP="00433DED">
      <w:pPr>
        <w:pStyle w:val="LndNormale1"/>
        <w:rPr>
          <w:b/>
          <w:color w:val="002060"/>
          <w:sz w:val="28"/>
          <w:szCs w:val="28"/>
        </w:rPr>
      </w:pPr>
      <w:r w:rsidRPr="00433DED">
        <w:rPr>
          <w:b/>
          <w:color w:val="002060"/>
          <w:sz w:val="28"/>
          <w:szCs w:val="28"/>
        </w:rPr>
        <w:t>ANNULLAMENTO TESSERAMENTI ANNUALI</w:t>
      </w:r>
    </w:p>
    <w:p w14:paraId="79FCCA1F" w14:textId="77777777" w:rsidR="00433DED" w:rsidRPr="00433DED" w:rsidRDefault="00433DED" w:rsidP="00433DED">
      <w:pPr>
        <w:pStyle w:val="LndNormale1"/>
        <w:rPr>
          <w:color w:val="002060"/>
        </w:rPr>
      </w:pPr>
    </w:p>
    <w:p w14:paraId="71E31134" w14:textId="77777777" w:rsidR="00433DED" w:rsidRPr="00433DED" w:rsidRDefault="00433DED" w:rsidP="00433DED">
      <w:pPr>
        <w:pStyle w:val="LndNormale1"/>
        <w:rPr>
          <w:color w:val="002060"/>
        </w:rPr>
      </w:pPr>
      <w:r w:rsidRPr="00433DED">
        <w:rPr>
          <w:color w:val="002060"/>
        </w:rPr>
        <w:t>Vista la richiesta di svincolo per inattività ai sensi dell’art. 109 delle NOIF, presentate dagli esercenti la potestà genitoriale, esperiti i dovuti accertamenti, si procede allo svincolo dei seguenti calciatori/calciatrici:</w:t>
      </w:r>
    </w:p>
    <w:p w14:paraId="2F17E12B" w14:textId="77777777" w:rsidR="00433DED" w:rsidRPr="00433DED" w:rsidRDefault="00433DED" w:rsidP="00433DED">
      <w:pPr>
        <w:pStyle w:val="LndNormale1"/>
        <w:rPr>
          <w:b/>
          <w:color w:val="002060"/>
        </w:rPr>
      </w:pPr>
      <w:r w:rsidRPr="00433DED">
        <w:rPr>
          <w:b/>
          <w:color w:val="002060"/>
        </w:rPr>
        <w:t xml:space="preserve">CICCOLO ANDREA </w:t>
      </w:r>
      <w:r w:rsidRPr="00433DED">
        <w:rPr>
          <w:b/>
          <w:color w:val="002060"/>
        </w:rPr>
        <w:tab/>
      </w:r>
      <w:r w:rsidRPr="00433DED">
        <w:rPr>
          <w:b/>
          <w:color w:val="002060"/>
        </w:rPr>
        <w:tab/>
        <w:t>nato 18.01.2015</w:t>
      </w:r>
      <w:r w:rsidRPr="00433DED">
        <w:rPr>
          <w:b/>
          <w:color w:val="002060"/>
        </w:rPr>
        <w:tab/>
        <w:t>58.341 A.S.D. VILLA SAN MARTINO</w:t>
      </w:r>
    </w:p>
    <w:p w14:paraId="4225EA0A" w14:textId="77777777" w:rsidR="00433DED" w:rsidRPr="00433DED" w:rsidRDefault="00433DED" w:rsidP="00433DED">
      <w:pPr>
        <w:pStyle w:val="LndNormale1"/>
        <w:rPr>
          <w:color w:val="002060"/>
        </w:rPr>
      </w:pPr>
    </w:p>
    <w:p w14:paraId="43905D0C" w14:textId="77777777" w:rsidR="00433DED" w:rsidRPr="00433DED" w:rsidRDefault="00433DED" w:rsidP="00433DED">
      <w:pPr>
        <w:pStyle w:val="LndNormale1"/>
        <w:rPr>
          <w:color w:val="002060"/>
        </w:rPr>
      </w:pPr>
    </w:p>
    <w:p w14:paraId="144E5FEB" w14:textId="77777777" w:rsidR="00433DED" w:rsidRPr="00433DED" w:rsidRDefault="00433DED" w:rsidP="00433DED">
      <w:pPr>
        <w:pStyle w:val="LndNormale1"/>
        <w:rPr>
          <w:b/>
          <w:color w:val="002060"/>
          <w:sz w:val="28"/>
          <w:szCs w:val="28"/>
        </w:rPr>
      </w:pPr>
      <w:r w:rsidRPr="00433DED">
        <w:rPr>
          <w:b/>
          <w:color w:val="002060"/>
          <w:sz w:val="28"/>
          <w:szCs w:val="28"/>
        </w:rPr>
        <w:t>ANNULLAMENTO CARTA ASS.VA PICCOLI AMICI – PRIMI CALCI</w:t>
      </w:r>
    </w:p>
    <w:p w14:paraId="1DC26396" w14:textId="77777777" w:rsidR="00433DED" w:rsidRPr="00433DED" w:rsidRDefault="00433DED" w:rsidP="00433DED">
      <w:pPr>
        <w:pStyle w:val="LndNormale1"/>
        <w:rPr>
          <w:color w:val="002060"/>
          <w:szCs w:val="22"/>
        </w:rPr>
      </w:pPr>
    </w:p>
    <w:p w14:paraId="45732139" w14:textId="77777777" w:rsidR="00433DED" w:rsidRPr="00433DED" w:rsidRDefault="00433DED" w:rsidP="00433DED">
      <w:pPr>
        <w:pStyle w:val="LndNormale1"/>
        <w:rPr>
          <w:color w:val="002060"/>
          <w:szCs w:val="22"/>
        </w:rPr>
      </w:pPr>
      <w:r w:rsidRPr="00433DED">
        <w:rPr>
          <w:color w:val="002060"/>
          <w:szCs w:val="22"/>
        </w:rPr>
        <w:t>Vista la richiesta avnazata, si procede all’annullamento della “Carta Assicurativa” Piccoli Amici – Primi Calci del sottoindicato giovane calciatore:</w:t>
      </w:r>
    </w:p>
    <w:p w14:paraId="6CCE563B" w14:textId="77777777" w:rsidR="00433DED" w:rsidRPr="00433DED" w:rsidRDefault="00433DED" w:rsidP="00433DED">
      <w:pPr>
        <w:pStyle w:val="LndNormale1"/>
        <w:rPr>
          <w:b/>
          <w:color w:val="002060"/>
        </w:rPr>
      </w:pPr>
      <w:r w:rsidRPr="00433DED">
        <w:rPr>
          <w:b/>
          <w:color w:val="002060"/>
        </w:rPr>
        <w:t xml:space="preserve">GUZZO DIEGO </w:t>
      </w:r>
      <w:r w:rsidRPr="00433DED">
        <w:rPr>
          <w:b/>
          <w:color w:val="002060"/>
        </w:rPr>
        <w:tab/>
        <w:t xml:space="preserve">nato 22.10.2018 </w:t>
      </w:r>
      <w:r w:rsidRPr="00433DED">
        <w:rPr>
          <w:b/>
          <w:color w:val="002060"/>
        </w:rPr>
        <w:tab/>
        <w:t>33.040 G.S. MURAGLIA S.S.D.</w:t>
      </w:r>
    </w:p>
    <w:p w14:paraId="42CEFD0F" w14:textId="77777777" w:rsidR="00433DED" w:rsidRPr="00433DED" w:rsidRDefault="00433DED" w:rsidP="00433DED">
      <w:pPr>
        <w:pStyle w:val="LndNormale1"/>
        <w:rPr>
          <w:color w:val="002060"/>
        </w:rPr>
      </w:pPr>
    </w:p>
    <w:p w14:paraId="19CF0A62" w14:textId="77777777" w:rsidR="00433DED" w:rsidRPr="00433DED" w:rsidRDefault="00433DED" w:rsidP="00433DED">
      <w:pPr>
        <w:pStyle w:val="LndNormale1"/>
        <w:rPr>
          <w:color w:val="002060"/>
        </w:rPr>
      </w:pPr>
    </w:p>
    <w:p w14:paraId="36CE1497" w14:textId="77777777" w:rsidR="00433DED" w:rsidRPr="00433DED" w:rsidRDefault="00433DED" w:rsidP="00433DED">
      <w:pPr>
        <w:pStyle w:val="LndNormale1"/>
        <w:rPr>
          <w:color w:val="002060"/>
          <w:sz w:val="28"/>
          <w:szCs w:val="28"/>
        </w:rPr>
      </w:pPr>
      <w:r w:rsidRPr="00433DED">
        <w:rPr>
          <w:b/>
          <w:color w:val="002060"/>
          <w:sz w:val="28"/>
          <w:szCs w:val="28"/>
        </w:rPr>
        <w:lastRenderedPageBreak/>
        <w:t>AUTORIZZAZIONE EX ART. 34/3 N.O.I.F.</w:t>
      </w:r>
    </w:p>
    <w:p w14:paraId="1AF8A72B" w14:textId="77777777" w:rsidR="00433DED" w:rsidRPr="00433DED" w:rsidRDefault="00433DED" w:rsidP="00433DED">
      <w:pPr>
        <w:pStyle w:val="LndNormale1"/>
        <w:rPr>
          <w:color w:val="002060"/>
        </w:rPr>
      </w:pPr>
    </w:p>
    <w:p w14:paraId="5031ECF2" w14:textId="77777777" w:rsidR="00433DED" w:rsidRPr="00433DED" w:rsidRDefault="00433DED" w:rsidP="00433DED">
      <w:pPr>
        <w:pStyle w:val="LndNormale1"/>
        <w:rPr>
          <w:color w:val="002060"/>
        </w:rPr>
      </w:pPr>
      <w:r w:rsidRPr="00433DED">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265BCEF7" w14:textId="77777777" w:rsidR="00433DED" w:rsidRPr="00433DED" w:rsidRDefault="00433DED" w:rsidP="00433DED">
      <w:pPr>
        <w:pStyle w:val="LndNormale1"/>
        <w:rPr>
          <w:b/>
          <w:color w:val="002060"/>
        </w:rPr>
      </w:pPr>
      <w:r w:rsidRPr="00433DED">
        <w:rPr>
          <w:b/>
          <w:color w:val="002060"/>
        </w:rPr>
        <w:t>SHJOPA RIZA</w:t>
      </w:r>
      <w:r w:rsidRPr="00433DED">
        <w:rPr>
          <w:b/>
          <w:color w:val="002060"/>
        </w:rPr>
        <w:tab/>
      </w:r>
      <w:r w:rsidRPr="00433DED">
        <w:rPr>
          <w:b/>
          <w:color w:val="002060"/>
        </w:rPr>
        <w:tab/>
        <w:t>nato 27.08.2010</w:t>
      </w:r>
      <w:r w:rsidRPr="00433DED">
        <w:rPr>
          <w:b/>
          <w:color w:val="002060"/>
        </w:rPr>
        <w:tab/>
        <w:t>934.477 A.P.D. CERRETO D ESI ASD</w:t>
      </w:r>
    </w:p>
    <w:p w14:paraId="4ED06FE1" w14:textId="77777777" w:rsidR="00433DED" w:rsidRPr="00433DED" w:rsidRDefault="00433DED" w:rsidP="0047674B">
      <w:pPr>
        <w:pStyle w:val="LndNormale1"/>
        <w:rPr>
          <w:rFonts w:cs="Arial"/>
          <w:color w:val="002060"/>
          <w:szCs w:val="22"/>
        </w:rPr>
      </w:pPr>
    </w:p>
    <w:p w14:paraId="36F69823" w14:textId="77777777" w:rsidR="00C352F8" w:rsidRPr="00433DED" w:rsidRDefault="00C352F8"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91C62F8" w14:textId="77777777" w:rsidR="00522EAD" w:rsidRPr="00B24218" w:rsidRDefault="00522EAD" w:rsidP="00522EAD">
      <w:pPr>
        <w:pStyle w:val="breakline"/>
        <w:rPr>
          <w:color w:val="002060"/>
        </w:rPr>
      </w:pPr>
    </w:p>
    <w:p w14:paraId="6FFA8950" w14:textId="77777777" w:rsidR="00A26FB0" w:rsidRPr="00E22708" w:rsidRDefault="00A26FB0" w:rsidP="00A26FB0">
      <w:pPr>
        <w:pStyle w:val="titolocampionato0"/>
        <w:shd w:val="clear" w:color="auto" w:fill="CCCCCC"/>
        <w:spacing w:before="80" w:after="40"/>
        <w:rPr>
          <w:color w:val="002060"/>
        </w:rPr>
      </w:pPr>
      <w:r w:rsidRPr="00E22708">
        <w:rPr>
          <w:color w:val="002060"/>
        </w:rPr>
        <w:t>CALCIO A CINQUE SERIE C1</w:t>
      </w:r>
    </w:p>
    <w:p w14:paraId="48409328" w14:textId="77777777" w:rsidR="00A26FB0" w:rsidRPr="00E22708" w:rsidRDefault="00A26FB0" w:rsidP="00A26FB0">
      <w:pPr>
        <w:pStyle w:val="titoloprinc0"/>
        <w:rPr>
          <w:color w:val="002060"/>
        </w:rPr>
      </w:pPr>
      <w:r w:rsidRPr="00E22708">
        <w:rPr>
          <w:color w:val="002060"/>
        </w:rPr>
        <w:t>GIUDICE SPORTIVO</w:t>
      </w:r>
    </w:p>
    <w:p w14:paraId="705A4DD4" w14:textId="77777777" w:rsidR="00A26FB0" w:rsidRPr="00E22708" w:rsidRDefault="00A26FB0" w:rsidP="00A26FB0">
      <w:pPr>
        <w:pStyle w:val="diffida"/>
        <w:rPr>
          <w:color w:val="002060"/>
        </w:rPr>
      </w:pPr>
      <w:r w:rsidRPr="00E22708">
        <w:rPr>
          <w:color w:val="002060"/>
        </w:rPr>
        <w:t>Il Giudice Sportivo Avv. Agnese Lazzaretti, con l'assistenza del Segretario Angelo Castellana, nella seduta del 13/02/2026, ha adottato le decisioni che di seguito integralmente si riportano:</w:t>
      </w:r>
    </w:p>
    <w:p w14:paraId="5368B839" w14:textId="77777777" w:rsidR="00A26FB0" w:rsidRPr="00E22708" w:rsidRDefault="00A26FB0" w:rsidP="00A26FB0">
      <w:pPr>
        <w:pStyle w:val="titolo10"/>
        <w:rPr>
          <w:color w:val="002060"/>
        </w:rPr>
      </w:pPr>
      <w:r w:rsidRPr="00E22708">
        <w:rPr>
          <w:color w:val="002060"/>
        </w:rPr>
        <w:t xml:space="preserve">GARE DEL 6/ 2/2026 </w:t>
      </w:r>
    </w:p>
    <w:p w14:paraId="7370466F" w14:textId="77777777" w:rsidR="00A26FB0" w:rsidRPr="00E22708" w:rsidRDefault="00A26FB0" w:rsidP="00A26FB0">
      <w:pPr>
        <w:pStyle w:val="titolo7a"/>
        <w:rPr>
          <w:color w:val="002060"/>
        </w:rPr>
      </w:pPr>
      <w:r w:rsidRPr="00E22708">
        <w:rPr>
          <w:color w:val="002060"/>
        </w:rPr>
        <w:t xml:space="preserve">PROVVEDIMENTI DISCIPLINARI </w:t>
      </w:r>
    </w:p>
    <w:p w14:paraId="354B0776" w14:textId="77777777" w:rsidR="00A26FB0" w:rsidRPr="00E22708" w:rsidRDefault="00A26FB0" w:rsidP="00A26FB0">
      <w:pPr>
        <w:pStyle w:val="titolo7b0"/>
        <w:rPr>
          <w:color w:val="002060"/>
        </w:rPr>
      </w:pPr>
      <w:r w:rsidRPr="00E22708">
        <w:rPr>
          <w:color w:val="002060"/>
        </w:rPr>
        <w:t xml:space="preserve">In base alle risultanze degli atti ufficiali sono state deliberate le seguenti sanzioni disciplinari. </w:t>
      </w:r>
    </w:p>
    <w:p w14:paraId="1A6A0C5E" w14:textId="77777777" w:rsidR="00A26FB0" w:rsidRPr="00E22708" w:rsidRDefault="00A26FB0" w:rsidP="00A26FB0">
      <w:pPr>
        <w:pStyle w:val="titolo30"/>
        <w:rPr>
          <w:color w:val="002060"/>
        </w:rPr>
      </w:pPr>
      <w:r w:rsidRPr="00E22708">
        <w:rPr>
          <w:color w:val="002060"/>
        </w:rPr>
        <w:t xml:space="preserve">ALLENATORI </w:t>
      </w:r>
    </w:p>
    <w:p w14:paraId="71692519" w14:textId="77777777" w:rsidR="00A26FB0" w:rsidRPr="00E22708" w:rsidRDefault="00A26FB0" w:rsidP="00A26FB0">
      <w:pPr>
        <w:pStyle w:val="titolo20"/>
        <w:rPr>
          <w:color w:val="002060"/>
        </w:rPr>
      </w:pPr>
      <w:r w:rsidRPr="00E2270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62D94B28" w14:textId="77777777" w:rsidTr="00964D65">
        <w:tc>
          <w:tcPr>
            <w:tcW w:w="2200" w:type="dxa"/>
            <w:tcMar>
              <w:top w:w="20" w:type="dxa"/>
              <w:left w:w="20" w:type="dxa"/>
              <w:bottom w:w="20" w:type="dxa"/>
              <w:right w:w="20" w:type="dxa"/>
            </w:tcMar>
            <w:vAlign w:val="center"/>
            <w:hideMark/>
          </w:tcPr>
          <w:p w14:paraId="69C11DB3" w14:textId="77777777" w:rsidR="00A26FB0" w:rsidRPr="00E22708" w:rsidRDefault="00A26FB0" w:rsidP="00964D65">
            <w:pPr>
              <w:pStyle w:val="movimento"/>
              <w:rPr>
                <w:color w:val="002060"/>
              </w:rPr>
            </w:pPr>
            <w:r w:rsidRPr="00E22708">
              <w:rPr>
                <w:color w:val="002060"/>
              </w:rPr>
              <w:t>PACE ROBERTO</w:t>
            </w:r>
          </w:p>
        </w:tc>
        <w:tc>
          <w:tcPr>
            <w:tcW w:w="2200" w:type="dxa"/>
            <w:tcMar>
              <w:top w:w="20" w:type="dxa"/>
              <w:left w:w="20" w:type="dxa"/>
              <w:bottom w:w="20" w:type="dxa"/>
              <w:right w:w="20" w:type="dxa"/>
            </w:tcMar>
            <w:vAlign w:val="center"/>
            <w:hideMark/>
          </w:tcPr>
          <w:p w14:paraId="309D5257" w14:textId="77777777" w:rsidR="00A26FB0" w:rsidRPr="00E22708" w:rsidRDefault="00A26FB0" w:rsidP="00964D65">
            <w:pPr>
              <w:pStyle w:val="movimento2"/>
              <w:rPr>
                <w:color w:val="002060"/>
              </w:rPr>
            </w:pPr>
            <w:r w:rsidRPr="00E22708">
              <w:rPr>
                <w:color w:val="002060"/>
              </w:rPr>
              <w:t xml:space="preserve">(CASTELBELLINO CALCIO A 5) </w:t>
            </w:r>
          </w:p>
        </w:tc>
        <w:tc>
          <w:tcPr>
            <w:tcW w:w="800" w:type="dxa"/>
            <w:tcMar>
              <w:top w:w="20" w:type="dxa"/>
              <w:left w:w="20" w:type="dxa"/>
              <w:bottom w:w="20" w:type="dxa"/>
              <w:right w:w="20" w:type="dxa"/>
            </w:tcMar>
            <w:vAlign w:val="center"/>
            <w:hideMark/>
          </w:tcPr>
          <w:p w14:paraId="1E6CA62E"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492FECA1"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4E95C5FD" w14:textId="77777777" w:rsidR="00A26FB0" w:rsidRPr="00E22708" w:rsidRDefault="00A26FB0" w:rsidP="00964D65">
            <w:pPr>
              <w:pStyle w:val="movimento2"/>
              <w:rPr>
                <w:color w:val="002060"/>
              </w:rPr>
            </w:pPr>
            <w:r w:rsidRPr="00E22708">
              <w:rPr>
                <w:color w:val="002060"/>
              </w:rPr>
              <w:t> </w:t>
            </w:r>
          </w:p>
        </w:tc>
      </w:tr>
    </w:tbl>
    <w:p w14:paraId="45252BFA" w14:textId="77777777" w:rsidR="00A26FB0" w:rsidRPr="00E22708" w:rsidRDefault="00A26FB0" w:rsidP="00A26FB0">
      <w:pPr>
        <w:pStyle w:val="breakline"/>
        <w:rPr>
          <w:rFonts w:ascii="Arial" w:hAnsi="Arial" w:cs="Arial"/>
          <w:color w:val="002060"/>
          <w:sz w:val="20"/>
          <w:szCs w:val="20"/>
        </w:rPr>
      </w:pPr>
      <w:r w:rsidRPr="00E22708">
        <w:rPr>
          <w:rFonts w:ascii="Arial" w:hAnsi="Arial" w:cs="Arial"/>
          <w:color w:val="002060"/>
          <w:sz w:val="20"/>
          <w:szCs w:val="20"/>
        </w:rPr>
        <w:t>errata corrige</w:t>
      </w:r>
    </w:p>
    <w:p w14:paraId="3E14E59F" w14:textId="77777777" w:rsidR="00A26FB0" w:rsidRDefault="00A26FB0" w:rsidP="00A26FB0">
      <w:pPr>
        <w:pStyle w:val="breakline"/>
        <w:rPr>
          <w:color w:val="002060"/>
        </w:rPr>
      </w:pPr>
    </w:p>
    <w:p w14:paraId="42B9C965" w14:textId="77777777" w:rsidR="00A26FB0" w:rsidRPr="00AC34E4" w:rsidRDefault="00A26FB0" w:rsidP="00A26FB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6C701037" w14:textId="77777777" w:rsidR="00A26FB0" w:rsidRPr="00AC34E4" w:rsidRDefault="00A26FB0" w:rsidP="00A26FB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222AF6BB" w14:textId="77777777" w:rsidR="00A26FB0" w:rsidRPr="00E22708" w:rsidRDefault="00A26FB0" w:rsidP="00A26FB0">
      <w:pPr>
        <w:pStyle w:val="breakline"/>
        <w:rPr>
          <w:rFonts w:eastAsiaTheme="minorEastAsia"/>
          <w:color w:val="002060"/>
        </w:rPr>
      </w:pPr>
    </w:p>
    <w:p w14:paraId="65483B39" w14:textId="77777777" w:rsidR="00A26FB0" w:rsidRPr="00E22708" w:rsidRDefault="00A26FB0" w:rsidP="00A26FB0">
      <w:pPr>
        <w:pStyle w:val="breakline"/>
        <w:rPr>
          <w:rFonts w:eastAsiaTheme="minorEastAsia"/>
          <w:color w:val="002060"/>
        </w:rPr>
      </w:pPr>
    </w:p>
    <w:p w14:paraId="1F14EB00" w14:textId="77777777" w:rsidR="00A26FB0" w:rsidRPr="00E22708" w:rsidRDefault="00A26FB0" w:rsidP="00A26FB0">
      <w:pPr>
        <w:pStyle w:val="breakline"/>
        <w:rPr>
          <w:color w:val="002060"/>
        </w:rPr>
      </w:pPr>
    </w:p>
    <w:p w14:paraId="00882B0E" w14:textId="77777777" w:rsidR="00A26FB0" w:rsidRPr="00E22708" w:rsidRDefault="00A26FB0" w:rsidP="00A26FB0">
      <w:pPr>
        <w:pStyle w:val="titolocampionato0"/>
        <w:shd w:val="clear" w:color="auto" w:fill="CCCCCC"/>
        <w:spacing w:before="80" w:after="40"/>
        <w:rPr>
          <w:color w:val="002060"/>
        </w:rPr>
      </w:pPr>
      <w:r w:rsidRPr="00E22708">
        <w:rPr>
          <w:color w:val="002060"/>
        </w:rPr>
        <w:t>CALCIO A CINQUE SERIE D</w:t>
      </w:r>
    </w:p>
    <w:p w14:paraId="02E87994" w14:textId="77777777" w:rsidR="00A26FB0" w:rsidRPr="00E22708" w:rsidRDefault="00A26FB0" w:rsidP="00A26FB0">
      <w:pPr>
        <w:pStyle w:val="titoloprinc0"/>
        <w:rPr>
          <w:color w:val="002060"/>
        </w:rPr>
      </w:pPr>
      <w:r w:rsidRPr="00E22708">
        <w:rPr>
          <w:color w:val="002060"/>
        </w:rPr>
        <w:t>RISULTATI</w:t>
      </w:r>
    </w:p>
    <w:p w14:paraId="2B8CCCCE" w14:textId="77777777" w:rsidR="00A26FB0" w:rsidRPr="00E22708" w:rsidRDefault="00A26FB0" w:rsidP="00A26FB0">
      <w:pPr>
        <w:pStyle w:val="breakline"/>
        <w:rPr>
          <w:color w:val="002060"/>
        </w:rPr>
      </w:pPr>
    </w:p>
    <w:p w14:paraId="5399B5FD" w14:textId="77777777" w:rsidR="00A26FB0" w:rsidRPr="00E22708" w:rsidRDefault="00A26FB0" w:rsidP="00A26FB0">
      <w:pPr>
        <w:pStyle w:val="sottotitolocampionato10"/>
        <w:rPr>
          <w:color w:val="002060"/>
        </w:rPr>
      </w:pPr>
      <w:r w:rsidRPr="00E22708">
        <w:rPr>
          <w:color w:val="002060"/>
        </w:rPr>
        <w:t>RISULTATI UFFICIALI GARE DEL 11/02/2026</w:t>
      </w:r>
    </w:p>
    <w:p w14:paraId="4AE7907A" w14:textId="77777777" w:rsidR="00A26FB0" w:rsidRPr="00A26FB0" w:rsidRDefault="00A26FB0" w:rsidP="00A26FB0">
      <w:pPr>
        <w:pStyle w:val="sottotitolocampionato20"/>
        <w:spacing w:before="0" w:beforeAutospacing="0" w:after="0" w:afterAutospacing="0"/>
        <w:rPr>
          <w:rFonts w:ascii="Arial" w:hAnsi="Arial" w:cs="Arial"/>
          <w:color w:val="002060"/>
          <w:sz w:val="20"/>
          <w:szCs w:val="20"/>
        </w:rPr>
      </w:pPr>
      <w:r w:rsidRPr="00A26FB0">
        <w:rPr>
          <w:rFonts w:ascii="Arial" w:hAnsi="Arial" w:cs="Arial"/>
          <w:color w:val="002060"/>
          <w:sz w:val="20"/>
          <w:szCs w:val="20"/>
        </w:rPr>
        <w:t>Si trascrivono qui di seguito i risultati ufficiali delle gare disputate</w:t>
      </w:r>
    </w:p>
    <w:p w14:paraId="309E6739" w14:textId="77777777" w:rsidR="00A26FB0" w:rsidRPr="00E22708" w:rsidRDefault="00A26FB0" w:rsidP="00A26FB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26FB0" w:rsidRPr="00E22708" w14:paraId="0871E1AF" w14:textId="77777777" w:rsidTr="00964D6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26FB0" w:rsidRPr="00E22708" w14:paraId="11F31008" w14:textId="77777777" w:rsidTr="00964D6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AB373" w14:textId="77777777" w:rsidR="00A26FB0" w:rsidRPr="00E22708" w:rsidRDefault="00A26FB0" w:rsidP="00964D65">
                  <w:pPr>
                    <w:pStyle w:val="headertabella0"/>
                    <w:rPr>
                      <w:color w:val="002060"/>
                    </w:rPr>
                  </w:pPr>
                  <w:r w:rsidRPr="00E22708">
                    <w:rPr>
                      <w:color w:val="002060"/>
                    </w:rPr>
                    <w:t>GIRONE D - 4 Giornata - R</w:t>
                  </w:r>
                </w:p>
              </w:tc>
            </w:tr>
            <w:tr w:rsidR="00A26FB0" w:rsidRPr="00E22708" w14:paraId="12B99313" w14:textId="77777777" w:rsidTr="00964D65">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BAC0CC" w14:textId="77777777" w:rsidR="00A26FB0" w:rsidRPr="00E22708" w:rsidRDefault="00A26FB0" w:rsidP="00964D65">
                  <w:pPr>
                    <w:pStyle w:val="rowtabella0"/>
                    <w:rPr>
                      <w:color w:val="002060"/>
                    </w:rPr>
                  </w:pPr>
                  <w:r w:rsidRPr="00E22708">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32D4B" w14:textId="77777777" w:rsidR="00A26FB0" w:rsidRPr="00E22708" w:rsidRDefault="00A26FB0" w:rsidP="00964D65">
                  <w:pPr>
                    <w:pStyle w:val="rowtabella0"/>
                    <w:rPr>
                      <w:color w:val="002060"/>
                    </w:rPr>
                  </w:pPr>
                  <w:r w:rsidRPr="00E22708">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6D989E" w14:textId="77777777" w:rsidR="00A26FB0" w:rsidRPr="00E22708" w:rsidRDefault="00A26FB0" w:rsidP="00964D65">
                  <w:pPr>
                    <w:pStyle w:val="rowtabella0"/>
                    <w:jc w:val="center"/>
                    <w:rPr>
                      <w:color w:val="002060"/>
                    </w:rPr>
                  </w:pPr>
                  <w:r w:rsidRPr="00E22708">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4E7B2" w14:textId="77777777" w:rsidR="00A26FB0" w:rsidRPr="00E22708" w:rsidRDefault="00A26FB0" w:rsidP="00964D65">
                  <w:pPr>
                    <w:pStyle w:val="rowtabella0"/>
                    <w:jc w:val="center"/>
                    <w:rPr>
                      <w:color w:val="002060"/>
                    </w:rPr>
                  </w:pPr>
                  <w:r w:rsidRPr="00E22708">
                    <w:rPr>
                      <w:color w:val="002060"/>
                    </w:rPr>
                    <w:t> </w:t>
                  </w:r>
                </w:p>
              </w:tc>
            </w:tr>
          </w:tbl>
          <w:p w14:paraId="744BF9AB" w14:textId="77777777" w:rsidR="00A26FB0" w:rsidRPr="00E22708" w:rsidRDefault="00A26FB0" w:rsidP="00964D6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26FB0" w:rsidRPr="00E22708" w14:paraId="619EFFD9" w14:textId="77777777" w:rsidTr="00964D6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6170D" w14:textId="77777777" w:rsidR="00A26FB0" w:rsidRPr="00E22708" w:rsidRDefault="00A26FB0" w:rsidP="00964D65">
                  <w:pPr>
                    <w:pStyle w:val="headertabella0"/>
                    <w:rPr>
                      <w:color w:val="002060"/>
                    </w:rPr>
                  </w:pPr>
                  <w:r w:rsidRPr="00E22708">
                    <w:rPr>
                      <w:color w:val="002060"/>
                    </w:rPr>
                    <w:t>GIRONE F - 4 Giornata - R</w:t>
                  </w:r>
                </w:p>
              </w:tc>
            </w:tr>
            <w:tr w:rsidR="00A26FB0" w:rsidRPr="00E22708" w14:paraId="2EEAE7E8" w14:textId="77777777" w:rsidTr="00964D6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A1587" w14:textId="77777777" w:rsidR="00A26FB0" w:rsidRPr="00E22708" w:rsidRDefault="00A26FB0" w:rsidP="00964D65">
                  <w:pPr>
                    <w:pStyle w:val="rowtabella0"/>
                    <w:rPr>
                      <w:color w:val="002060"/>
                    </w:rPr>
                  </w:pPr>
                  <w:r w:rsidRPr="00E22708">
                    <w:rPr>
                      <w:color w:val="002060"/>
                    </w:rPr>
                    <w:t>MANSARDA PAGLIARE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8B2E4" w14:textId="77777777" w:rsidR="00A26FB0" w:rsidRPr="00E22708" w:rsidRDefault="00A26FB0" w:rsidP="00964D65">
                  <w:pPr>
                    <w:pStyle w:val="rowtabella0"/>
                    <w:rPr>
                      <w:color w:val="002060"/>
                    </w:rPr>
                  </w:pPr>
                  <w:r w:rsidRPr="00E22708">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375F3" w14:textId="77777777" w:rsidR="00A26FB0" w:rsidRPr="00E22708" w:rsidRDefault="00A26FB0" w:rsidP="00964D65">
                  <w:pPr>
                    <w:pStyle w:val="rowtabella0"/>
                    <w:jc w:val="center"/>
                    <w:rPr>
                      <w:color w:val="002060"/>
                    </w:rPr>
                  </w:pPr>
                  <w:r w:rsidRPr="00E22708">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0A9B2" w14:textId="77777777" w:rsidR="00A26FB0" w:rsidRPr="00E22708" w:rsidRDefault="00A26FB0" w:rsidP="00964D65">
                  <w:pPr>
                    <w:pStyle w:val="rowtabella0"/>
                    <w:jc w:val="center"/>
                    <w:rPr>
                      <w:color w:val="002060"/>
                    </w:rPr>
                  </w:pPr>
                  <w:r w:rsidRPr="00E22708">
                    <w:rPr>
                      <w:color w:val="002060"/>
                    </w:rPr>
                    <w:t> </w:t>
                  </w:r>
                </w:p>
              </w:tc>
            </w:tr>
            <w:tr w:rsidR="00A26FB0" w:rsidRPr="00E22708" w14:paraId="114C2BED" w14:textId="77777777" w:rsidTr="00964D6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F8BBF" w14:textId="77777777" w:rsidR="00A26FB0" w:rsidRPr="00E22708" w:rsidRDefault="00A26FB0" w:rsidP="00964D65">
                  <w:pPr>
                    <w:pStyle w:val="rowtabella0"/>
                    <w:rPr>
                      <w:color w:val="002060"/>
                    </w:rPr>
                  </w:pPr>
                  <w:r w:rsidRPr="00E22708">
                    <w:rPr>
                      <w:color w:val="002060"/>
                    </w:rPr>
                    <w:t>POLISPORTIVA VILLA PIGNA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0D769" w14:textId="77777777" w:rsidR="00A26FB0" w:rsidRPr="00E22708" w:rsidRDefault="00A26FB0" w:rsidP="00964D65">
                  <w:pPr>
                    <w:pStyle w:val="rowtabella0"/>
                    <w:rPr>
                      <w:color w:val="002060"/>
                    </w:rPr>
                  </w:pPr>
                  <w:r w:rsidRPr="00E22708">
                    <w:rPr>
                      <w:color w:val="002060"/>
                    </w:rPr>
                    <w:t>- CASTORANESE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49363" w14:textId="77777777" w:rsidR="00A26FB0" w:rsidRPr="00E22708" w:rsidRDefault="00A26FB0" w:rsidP="00964D65">
                  <w:pPr>
                    <w:pStyle w:val="rowtabella0"/>
                    <w:jc w:val="center"/>
                    <w:rPr>
                      <w:color w:val="002060"/>
                    </w:rPr>
                  </w:pPr>
                  <w:r w:rsidRPr="00E22708">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7184D" w14:textId="77777777" w:rsidR="00A26FB0" w:rsidRPr="00E22708" w:rsidRDefault="00A26FB0" w:rsidP="00964D65">
                  <w:pPr>
                    <w:pStyle w:val="rowtabella0"/>
                    <w:jc w:val="center"/>
                    <w:rPr>
                      <w:color w:val="002060"/>
                    </w:rPr>
                  </w:pPr>
                  <w:r w:rsidRPr="00E22708">
                    <w:rPr>
                      <w:color w:val="002060"/>
                    </w:rPr>
                    <w:t> </w:t>
                  </w:r>
                </w:p>
              </w:tc>
            </w:tr>
          </w:tbl>
          <w:p w14:paraId="323DD06E" w14:textId="77777777" w:rsidR="00A26FB0" w:rsidRPr="00E22708" w:rsidRDefault="00A26FB0" w:rsidP="00964D65">
            <w:pPr>
              <w:rPr>
                <w:color w:val="002060"/>
              </w:rPr>
            </w:pPr>
          </w:p>
        </w:tc>
      </w:tr>
    </w:tbl>
    <w:p w14:paraId="13EBA243" w14:textId="77777777" w:rsidR="00A26FB0" w:rsidRPr="00E22708" w:rsidRDefault="00A26FB0" w:rsidP="00A26FB0">
      <w:pPr>
        <w:pStyle w:val="breakline"/>
        <w:rPr>
          <w:rFonts w:eastAsiaTheme="minorEastAsia"/>
          <w:color w:val="002060"/>
        </w:rPr>
      </w:pPr>
    </w:p>
    <w:p w14:paraId="51BC93D8" w14:textId="77777777" w:rsidR="00A26FB0" w:rsidRPr="00E22708" w:rsidRDefault="00A26FB0" w:rsidP="00A26FB0">
      <w:pPr>
        <w:pStyle w:val="breakline"/>
        <w:rPr>
          <w:color w:val="002060"/>
        </w:rPr>
      </w:pPr>
    </w:p>
    <w:p w14:paraId="4A80A574" w14:textId="77777777" w:rsidR="00A26FB0" w:rsidRPr="00E22708" w:rsidRDefault="00A26FB0" w:rsidP="00A26FB0">
      <w:pPr>
        <w:pStyle w:val="titoloprinc0"/>
        <w:rPr>
          <w:color w:val="002060"/>
        </w:rPr>
      </w:pPr>
      <w:r w:rsidRPr="00E22708">
        <w:rPr>
          <w:color w:val="002060"/>
        </w:rPr>
        <w:t>GIUDICE SPORTIVO</w:t>
      </w:r>
    </w:p>
    <w:p w14:paraId="445820C4" w14:textId="77777777" w:rsidR="00A26FB0" w:rsidRPr="00E22708" w:rsidRDefault="00A26FB0" w:rsidP="00A26FB0">
      <w:pPr>
        <w:pStyle w:val="diffida"/>
        <w:rPr>
          <w:color w:val="002060"/>
        </w:rPr>
      </w:pPr>
      <w:r w:rsidRPr="00E22708">
        <w:rPr>
          <w:color w:val="002060"/>
        </w:rPr>
        <w:lastRenderedPageBreak/>
        <w:t>Il Giudice Sportivo Avv. Agnese Lazzaretti, con l'assistenza del Segretario Angelo Castellana, nella seduta del 13/02/2026, ha adottato le decisioni che di seguito integralmente si riportano:</w:t>
      </w:r>
    </w:p>
    <w:p w14:paraId="03EDDFF1" w14:textId="77777777" w:rsidR="00A26FB0" w:rsidRPr="00E22708" w:rsidRDefault="00A26FB0" w:rsidP="00A26FB0">
      <w:pPr>
        <w:pStyle w:val="titolo10"/>
        <w:rPr>
          <w:color w:val="002060"/>
        </w:rPr>
      </w:pPr>
      <w:r w:rsidRPr="00E22708">
        <w:rPr>
          <w:color w:val="002060"/>
        </w:rPr>
        <w:t xml:space="preserve">GARE DEL 11/ 2/2026 </w:t>
      </w:r>
    </w:p>
    <w:p w14:paraId="57B4C0C5" w14:textId="77777777" w:rsidR="00A26FB0" w:rsidRPr="00E22708" w:rsidRDefault="00A26FB0" w:rsidP="00A26FB0">
      <w:pPr>
        <w:pStyle w:val="titolo7a"/>
        <w:rPr>
          <w:color w:val="002060"/>
        </w:rPr>
      </w:pPr>
      <w:r w:rsidRPr="00E22708">
        <w:rPr>
          <w:color w:val="002060"/>
        </w:rPr>
        <w:t xml:space="preserve">PROVVEDIMENTI DISCIPLINARI </w:t>
      </w:r>
    </w:p>
    <w:p w14:paraId="4C542373" w14:textId="77777777" w:rsidR="00A26FB0" w:rsidRPr="00E22708" w:rsidRDefault="00A26FB0" w:rsidP="00A26FB0">
      <w:pPr>
        <w:pStyle w:val="titolo7b0"/>
        <w:rPr>
          <w:color w:val="002060"/>
        </w:rPr>
      </w:pPr>
      <w:r w:rsidRPr="00E22708">
        <w:rPr>
          <w:color w:val="002060"/>
        </w:rPr>
        <w:t xml:space="preserve">In base alle risultanze degli atti ufficiali sono state deliberate le seguenti sanzioni disciplinari. </w:t>
      </w:r>
    </w:p>
    <w:p w14:paraId="52E0E378" w14:textId="77777777" w:rsidR="00A26FB0" w:rsidRPr="00E22708" w:rsidRDefault="00A26FB0" w:rsidP="00A26FB0">
      <w:pPr>
        <w:pStyle w:val="titolo30"/>
        <w:rPr>
          <w:color w:val="002060"/>
        </w:rPr>
      </w:pPr>
      <w:r w:rsidRPr="00E22708">
        <w:rPr>
          <w:color w:val="002060"/>
        </w:rPr>
        <w:t xml:space="preserve">SOCIETA' </w:t>
      </w:r>
    </w:p>
    <w:p w14:paraId="188353A1" w14:textId="77777777" w:rsidR="00A26FB0" w:rsidRPr="00E22708" w:rsidRDefault="00A26FB0" w:rsidP="00A26FB0">
      <w:pPr>
        <w:pStyle w:val="titolo20"/>
        <w:rPr>
          <w:color w:val="002060"/>
        </w:rPr>
      </w:pPr>
      <w:r w:rsidRPr="00E22708">
        <w:rPr>
          <w:color w:val="002060"/>
        </w:rPr>
        <w:t xml:space="preserve">AMMENDA </w:t>
      </w:r>
    </w:p>
    <w:p w14:paraId="012C0396" w14:textId="19BEC931" w:rsidR="00A26FB0" w:rsidRPr="00E22708" w:rsidRDefault="00A26FB0" w:rsidP="00A26FB0">
      <w:pPr>
        <w:pStyle w:val="diffida"/>
        <w:spacing w:before="80" w:beforeAutospacing="0" w:after="40" w:afterAutospacing="0"/>
        <w:jc w:val="left"/>
        <w:rPr>
          <w:color w:val="002060"/>
        </w:rPr>
      </w:pPr>
      <w:r w:rsidRPr="00E22708">
        <w:rPr>
          <w:color w:val="002060"/>
        </w:rPr>
        <w:t xml:space="preserve">Euro 250,00 CANTINE RIUNITE CSI </w:t>
      </w:r>
      <w:r w:rsidRPr="00E22708">
        <w:rPr>
          <w:color w:val="002060"/>
        </w:rPr>
        <w:br/>
        <w:t xml:space="preserve">Per essere, la propria tifoseria, dopo il termine della gara, entrata all'interno del terreno di gioco urlando e proferendo frasi concitate nei confronti dei calciatori e tifosi avversari. </w:t>
      </w:r>
    </w:p>
    <w:p w14:paraId="10923888" w14:textId="473919A4" w:rsidR="00A26FB0" w:rsidRPr="00E22708" w:rsidRDefault="00A26FB0" w:rsidP="00A26FB0">
      <w:pPr>
        <w:pStyle w:val="diffida"/>
        <w:spacing w:before="80" w:beforeAutospacing="0" w:after="40" w:afterAutospacing="0"/>
        <w:jc w:val="left"/>
        <w:rPr>
          <w:color w:val="002060"/>
        </w:rPr>
      </w:pPr>
      <w:r w:rsidRPr="00E22708">
        <w:rPr>
          <w:color w:val="002060"/>
        </w:rPr>
        <w:br/>
        <w:t xml:space="preserve">Euro 250,00 CASENUOVE </w:t>
      </w:r>
      <w:r w:rsidRPr="00E22708">
        <w:rPr>
          <w:color w:val="002060"/>
        </w:rPr>
        <w:br/>
        <w:t>Per essere, la propria tifoseria, dopo il termine della gara, entrata all'interno del terreno di gioco, urlando e proferendo frasi concitate nei confronti dei ca</w:t>
      </w:r>
      <w:r>
        <w:rPr>
          <w:color w:val="002060"/>
        </w:rPr>
        <w:t>l</w:t>
      </w:r>
      <w:r w:rsidRPr="00E22708">
        <w:rPr>
          <w:color w:val="002060"/>
        </w:rPr>
        <w:t xml:space="preserve">ciatori e tifosi avversari. </w:t>
      </w:r>
    </w:p>
    <w:p w14:paraId="548F853C" w14:textId="77777777" w:rsidR="00A26FB0" w:rsidRPr="00E22708" w:rsidRDefault="00A26FB0" w:rsidP="00A26FB0">
      <w:pPr>
        <w:pStyle w:val="titolo30"/>
        <w:rPr>
          <w:color w:val="002060"/>
        </w:rPr>
      </w:pPr>
      <w:r w:rsidRPr="00E22708">
        <w:rPr>
          <w:color w:val="002060"/>
        </w:rPr>
        <w:t xml:space="preserve">ALLENATORI </w:t>
      </w:r>
    </w:p>
    <w:p w14:paraId="20F72D3F" w14:textId="77777777" w:rsidR="00A26FB0" w:rsidRPr="00E22708" w:rsidRDefault="00A26FB0" w:rsidP="00A26FB0">
      <w:pPr>
        <w:pStyle w:val="titolo20"/>
        <w:rPr>
          <w:color w:val="002060"/>
        </w:rPr>
      </w:pPr>
      <w:r w:rsidRPr="00E2270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6B5B9AFD" w14:textId="77777777" w:rsidTr="00964D65">
        <w:tc>
          <w:tcPr>
            <w:tcW w:w="2200" w:type="dxa"/>
            <w:tcMar>
              <w:top w:w="20" w:type="dxa"/>
              <w:left w:w="20" w:type="dxa"/>
              <w:bottom w:w="20" w:type="dxa"/>
              <w:right w:w="20" w:type="dxa"/>
            </w:tcMar>
            <w:vAlign w:val="center"/>
            <w:hideMark/>
          </w:tcPr>
          <w:p w14:paraId="458F8EF8" w14:textId="77777777" w:rsidR="00A26FB0" w:rsidRPr="00E22708" w:rsidRDefault="00A26FB0" w:rsidP="00964D65">
            <w:pPr>
              <w:pStyle w:val="movimento"/>
              <w:rPr>
                <w:color w:val="002060"/>
              </w:rPr>
            </w:pPr>
            <w:r w:rsidRPr="00E22708">
              <w:rPr>
                <w:color w:val="002060"/>
              </w:rPr>
              <w:t>ZAMPONI ANDREA</w:t>
            </w:r>
          </w:p>
        </w:tc>
        <w:tc>
          <w:tcPr>
            <w:tcW w:w="2200" w:type="dxa"/>
            <w:tcMar>
              <w:top w:w="20" w:type="dxa"/>
              <w:left w:w="20" w:type="dxa"/>
              <w:bottom w:w="20" w:type="dxa"/>
              <w:right w:w="20" w:type="dxa"/>
            </w:tcMar>
            <w:vAlign w:val="center"/>
            <w:hideMark/>
          </w:tcPr>
          <w:p w14:paraId="2F6CAC11" w14:textId="77777777" w:rsidR="00A26FB0" w:rsidRPr="00E22708" w:rsidRDefault="00A26FB0" w:rsidP="00964D65">
            <w:pPr>
              <w:pStyle w:val="movimento2"/>
              <w:rPr>
                <w:color w:val="002060"/>
              </w:rPr>
            </w:pPr>
            <w:r w:rsidRPr="00E22708">
              <w:rPr>
                <w:color w:val="002060"/>
              </w:rPr>
              <w:t xml:space="preserve">(CANTINE RIUNITE CSI) </w:t>
            </w:r>
          </w:p>
        </w:tc>
        <w:tc>
          <w:tcPr>
            <w:tcW w:w="800" w:type="dxa"/>
            <w:tcMar>
              <w:top w:w="20" w:type="dxa"/>
              <w:left w:w="20" w:type="dxa"/>
              <w:bottom w:w="20" w:type="dxa"/>
              <w:right w:w="20" w:type="dxa"/>
            </w:tcMar>
            <w:vAlign w:val="center"/>
            <w:hideMark/>
          </w:tcPr>
          <w:p w14:paraId="7711D832"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029FF612" w14:textId="77777777" w:rsidR="00A26FB0" w:rsidRPr="00E22708" w:rsidRDefault="00A26FB0" w:rsidP="00964D65">
            <w:pPr>
              <w:pStyle w:val="movimento"/>
              <w:rPr>
                <w:color w:val="002060"/>
              </w:rPr>
            </w:pPr>
            <w:r w:rsidRPr="00E22708">
              <w:rPr>
                <w:color w:val="002060"/>
              </w:rPr>
              <w:t>FANESI DAVIDE</w:t>
            </w:r>
          </w:p>
        </w:tc>
        <w:tc>
          <w:tcPr>
            <w:tcW w:w="2200" w:type="dxa"/>
            <w:tcMar>
              <w:top w:w="20" w:type="dxa"/>
              <w:left w:w="20" w:type="dxa"/>
              <w:bottom w:w="20" w:type="dxa"/>
              <w:right w:w="20" w:type="dxa"/>
            </w:tcMar>
            <w:vAlign w:val="center"/>
            <w:hideMark/>
          </w:tcPr>
          <w:p w14:paraId="4DAFC669" w14:textId="77777777" w:rsidR="00A26FB0" w:rsidRPr="00E22708" w:rsidRDefault="00A26FB0" w:rsidP="00964D65">
            <w:pPr>
              <w:pStyle w:val="movimento2"/>
              <w:rPr>
                <w:color w:val="002060"/>
              </w:rPr>
            </w:pPr>
            <w:r w:rsidRPr="00E22708">
              <w:rPr>
                <w:color w:val="002060"/>
              </w:rPr>
              <w:t xml:space="preserve">(CASTORANESE) </w:t>
            </w:r>
          </w:p>
        </w:tc>
      </w:tr>
    </w:tbl>
    <w:p w14:paraId="3455BB85" w14:textId="77777777" w:rsidR="00A26FB0" w:rsidRPr="00E22708" w:rsidRDefault="00A26FB0" w:rsidP="00A26FB0">
      <w:pPr>
        <w:pStyle w:val="titolo30"/>
        <w:rPr>
          <w:rFonts w:eastAsiaTheme="minorEastAsia"/>
          <w:color w:val="002060"/>
        </w:rPr>
      </w:pPr>
      <w:r w:rsidRPr="00E22708">
        <w:rPr>
          <w:color w:val="002060"/>
        </w:rPr>
        <w:t xml:space="preserve">CALCIATORI ESPULSI </w:t>
      </w:r>
    </w:p>
    <w:p w14:paraId="5807AE76" w14:textId="77777777" w:rsidR="00A26FB0" w:rsidRPr="00E22708" w:rsidRDefault="00A26FB0" w:rsidP="00A26FB0">
      <w:pPr>
        <w:pStyle w:val="titolo20"/>
        <w:rPr>
          <w:color w:val="002060"/>
        </w:rPr>
      </w:pPr>
      <w:r w:rsidRPr="00E2270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4BC8391B" w14:textId="77777777" w:rsidTr="00964D65">
        <w:tc>
          <w:tcPr>
            <w:tcW w:w="2200" w:type="dxa"/>
            <w:tcMar>
              <w:top w:w="20" w:type="dxa"/>
              <w:left w:w="20" w:type="dxa"/>
              <w:bottom w:w="20" w:type="dxa"/>
              <w:right w:w="20" w:type="dxa"/>
            </w:tcMar>
            <w:vAlign w:val="center"/>
            <w:hideMark/>
          </w:tcPr>
          <w:p w14:paraId="39BCDA35" w14:textId="77777777" w:rsidR="00A26FB0" w:rsidRPr="00E22708" w:rsidRDefault="00A26FB0" w:rsidP="00964D65">
            <w:pPr>
              <w:pStyle w:val="movimento"/>
              <w:rPr>
                <w:color w:val="002060"/>
              </w:rPr>
            </w:pPr>
            <w:r w:rsidRPr="00E22708">
              <w:rPr>
                <w:color w:val="002060"/>
              </w:rPr>
              <w:t>STRACCIA LUCA</w:t>
            </w:r>
          </w:p>
        </w:tc>
        <w:tc>
          <w:tcPr>
            <w:tcW w:w="2200" w:type="dxa"/>
            <w:tcMar>
              <w:top w:w="20" w:type="dxa"/>
              <w:left w:w="20" w:type="dxa"/>
              <w:bottom w:w="20" w:type="dxa"/>
              <w:right w:w="20" w:type="dxa"/>
            </w:tcMar>
            <w:vAlign w:val="center"/>
            <w:hideMark/>
          </w:tcPr>
          <w:p w14:paraId="1D0BE7F7" w14:textId="77777777" w:rsidR="00A26FB0" w:rsidRPr="00E22708" w:rsidRDefault="00A26FB0" w:rsidP="00964D65">
            <w:pPr>
              <w:pStyle w:val="movimento2"/>
              <w:rPr>
                <w:color w:val="002060"/>
              </w:rPr>
            </w:pPr>
            <w:r w:rsidRPr="00E22708">
              <w:rPr>
                <w:color w:val="002060"/>
              </w:rPr>
              <w:t xml:space="preserve">(CASTORANESE) </w:t>
            </w:r>
          </w:p>
        </w:tc>
        <w:tc>
          <w:tcPr>
            <w:tcW w:w="800" w:type="dxa"/>
            <w:tcMar>
              <w:top w:w="20" w:type="dxa"/>
              <w:left w:w="20" w:type="dxa"/>
              <w:bottom w:w="20" w:type="dxa"/>
              <w:right w:w="20" w:type="dxa"/>
            </w:tcMar>
            <w:vAlign w:val="center"/>
            <w:hideMark/>
          </w:tcPr>
          <w:p w14:paraId="6CCEB7DC"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5170578D"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5DDB93F6" w14:textId="77777777" w:rsidR="00A26FB0" w:rsidRPr="00E22708" w:rsidRDefault="00A26FB0" w:rsidP="00964D65">
            <w:pPr>
              <w:pStyle w:val="movimento2"/>
              <w:rPr>
                <w:color w:val="002060"/>
              </w:rPr>
            </w:pPr>
            <w:r w:rsidRPr="00E22708">
              <w:rPr>
                <w:color w:val="002060"/>
              </w:rPr>
              <w:t> </w:t>
            </w:r>
          </w:p>
        </w:tc>
      </w:tr>
    </w:tbl>
    <w:p w14:paraId="5B439A7F" w14:textId="77777777" w:rsidR="00A26FB0" w:rsidRPr="00E22708" w:rsidRDefault="00A26FB0" w:rsidP="00A26FB0">
      <w:pPr>
        <w:pStyle w:val="titolo20"/>
        <w:rPr>
          <w:rFonts w:eastAsiaTheme="minorEastAsia"/>
          <w:color w:val="002060"/>
        </w:rPr>
      </w:pPr>
      <w:r w:rsidRPr="00E2270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2D288227" w14:textId="77777777" w:rsidTr="00964D65">
        <w:tc>
          <w:tcPr>
            <w:tcW w:w="2200" w:type="dxa"/>
            <w:tcMar>
              <w:top w:w="20" w:type="dxa"/>
              <w:left w:w="20" w:type="dxa"/>
              <w:bottom w:w="20" w:type="dxa"/>
              <w:right w:w="20" w:type="dxa"/>
            </w:tcMar>
            <w:vAlign w:val="center"/>
            <w:hideMark/>
          </w:tcPr>
          <w:p w14:paraId="4B8AE43C" w14:textId="77777777" w:rsidR="00A26FB0" w:rsidRPr="00E22708" w:rsidRDefault="00A26FB0" w:rsidP="00964D65">
            <w:pPr>
              <w:pStyle w:val="movimento"/>
              <w:rPr>
                <w:color w:val="002060"/>
              </w:rPr>
            </w:pPr>
            <w:r w:rsidRPr="00E22708">
              <w:rPr>
                <w:color w:val="002060"/>
              </w:rPr>
              <w:t>CAMINONNI FABIO</w:t>
            </w:r>
          </w:p>
        </w:tc>
        <w:tc>
          <w:tcPr>
            <w:tcW w:w="2200" w:type="dxa"/>
            <w:tcMar>
              <w:top w:w="20" w:type="dxa"/>
              <w:left w:w="20" w:type="dxa"/>
              <w:bottom w:w="20" w:type="dxa"/>
              <w:right w:w="20" w:type="dxa"/>
            </w:tcMar>
            <w:vAlign w:val="center"/>
            <w:hideMark/>
          </w:tcPr>
          <w:p w14:paraId="2A62B36E" w14:textId="77777777" w:rsidR="00A26FB0" w:rsidRPr="00E22708" w:rsidRDefault="00A26FB0" w:rsidP="00964D65">
            <w:pPr>
              <w:pStyle w:val="movimento2"/>
              <w:rPr>
                <w:color w:val="002060"/>
              </w:rPr>
            </w:pPr>
            <w:r w:rsidRPr="00E22708">
              <w:rPr>
                <w:color w:val="002060"/>
              </w:rPr>
              <w:t xml:space="preserve">(CASELLE) </w:t>
            </w:r>
          </w:p>
        </w:tc>
        <w:tc>
          <w:tcPr>
            <w:tcW w:w="800" w:type="dxa"/>
            <w:tcMar>
              <w:top w:w="20" w:type="dxa"/>
              <w:left w:w="20" w:type="dxa"/>
              <w:bottom w:w="20" w:type="dxa"/>
              <w:right w:w="20" w:type="dxa"/>
            </w:tcMar>
            <w:vAlign w:val="center"/>
            <w:hideMark/>
          </w:tcPr>
          <w:p w14:paraId="278A5070"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003CAB7D"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328B82DF" w14:textId="77777777" w:rsidR="00A26FB0" w:rsidRPr="00E22708" w:rsidRDefault="00A26FB0" w:rsidP="00964D65">
            <w:pPr>
              <w:pStyle w:val="movimento2"/>
              <w:rPr>
                <w:color w:val="002060"/>
              </w:rPr>
            </w:pPr>
            <w:r w:rsidRPr="00E22708">
              <w:rPr>
                <w:color w:val="002060"/>
              </w:rPr>
              <w:t> </w:t>
            </w:r>
          </w:p>
        </w:tc>
      </w:tr>
    </w:tbl>
    <w:p w14:paraId="0615CB91" w14:textId="77777777" w:rsidR="00A26FB0" w:rsidRPr="00E22708" w:rsidRDefault="00A26FB0" w:rsidP="00A26FB0">
      <w:pPr>
        <w:pStyle w:val="titolo30"/>
        <w:rPr>
          <w:rFonts w:eastAsiaTheme="minorEastAsia"/>
          <w:color w:val="002060"/>
        </w:rPr>
      </w:pPr>
      <w:r w:rsidRPr="00E22708">
        <w:rPr>
          <w:color w:val="002060"/>
        </w:rPr>
        <w:t xml:space="preserve">CALCIATORI NON ESPULSI </w:t>
      </w:r>
    </w:p>
    <w:p w14:paraId="0D2F3266" w14:textId="77777777" w:rsidR="00A26FB0" w:rsidRPr="00E22708" w:rsidRDefault="00A26FB0" w:rsidP="00A26FB0">
      <w:pPr>
        <w:pStyle w:val="titolo20"/>
        <w:rPr>
          <w:color w:val="002060"/>
        </w:rPr>
      </w:pPr>
      <w:r w:rsidRPr="00E2270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7B0DABDD" w14:textId="77777777" w:rsidTr="00964D65">
        <w:tc>
          <w:tcPr>
            <w:tcW w:w="2200" w:type="dxa"/>
            <w:tcMar>
              <w:top w:w="20" w:type="dxa"/>
              <w:left w:w="20" w:type="dxa"/>
              <w:bottom w:w="20" w:type="dxa"/>
              <w:right w:w="20" w:type="dxa"/>
            </w:tcMar>
            <w:vAlign w:val="center"/>
            <w:hideMark/>
          </w:tcPr>
          <w:p w14:paraId="66AD39C9" w14:textId="77777777" w:rsidR="00A26FB0" w:rsidRPr="00E22708" w:rsidRDefault="00A26FB0" w:rsidP="00964D65">
            <w:pPr>
              <w:pStyle w:val="movimento"/>
              <w:rPr>
                <w:color w:val="002060"/>
              </w:rPr>
            </w:pPr>
            <w:r w:rsidRPr="00E22708">
              <w:rPr>
                <w:color w:val="002060"/>
              </w:rPr>
              <w:t>SPURIO FAUSTO</w:t>
            </w:r>
          </w:p>
        </w:tc>
        <w:tc>
          <w:tcPr>
            <w:tcW w:w="2200" w:type="dxa"/>
            <w:tcMar>
              <w:top w:w="20" w:type="dxa"/>
              <w:left w:w="20" w:type="dxa"/>
              <w:bottom w:w="20" w:type="dxa"/>
              <w:right w:w="20" w:type="dxa"/>
            </w:tcMar>
            <w:vAlign w:val="center"/>
            <w:hideMark/>
          </w:tcPr>
          <w:p w14:paraId="1E8EBFD8" w14:textId="77777777" w:rsidR="00A26FB0" w:rsidRPr="00E22708" w:rsidRDefault="00A26FB0" w:rsidP="00964D65">
            <w:pPr>
              <w:pStyle w:val="movimento2"/>
              <w:rPr>
                <w:color w:val="002060"/>
              </w:rPr>
            </w:pPr>
            <w:r w:rsidRPr="00E22708">
              <w:rPr>
                <w:color w:val="002060"/>
              </w:rPr>
              <w:t xml:space="preserve">(CASELLE) </w:t>
            </w:r>
          </w:p>
        </w:tc>
        <w:tc>
          <w:tcPr>
            <w:tcW w:w="800" w:type="dxa"/>
            <w:tcMar>
              <w:top w:w="20" w:type="dxa"/>
              <w:left w:w="20" w:type="dxa"/>
              <w:bottom w:w="20" w:type="dxa"/>
              <w:right w:w="20" w:type="dxa"/>
            </w:tcMar>
            <w:vAlign w:val="center"/>
            <w:hideMark/>
          </w:tcPr>
          <w:p w14:paraId="6562838E"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0F5DC05F"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1AA9B190" w14:textId="77777777" w:rsidR="00A26FB0" w:rsidRPr="00E22708" w:rsidRDefault="00A26FB0" w:rsidP="00964D65">
            <w:pPr>
              <w:pStyle w:val="movimento2"/>
              <w:rPr>
                <w:color w:val="002060"/>
              </w:rPr>
            </w:pPr>
            <w:r w:rsidRPr="00E22708">
              <w:rPr>
                <w:color w:val="002060"/>
              </w:rPr>
              <w:t> </w:t>
            </w:r>
          </w:p>
        </w:tc>
      </w:tr>
    </w:tbl>
    <w:p w14:paraId="56873339" w14:textId="77777777" w:rsidR="00A26FB0" w:rsidRPr="00E22708" w:rsidRDefault="00A26FB0" w:rsidP="00A26FB0">
      <w:pPr>
        <w:pStyle w:val="titolo20"/>
        <w:rPr>
          <w:rFonts w:eastAsiaTheme="minorEastAsia"/>
          <w:color w:val="002060"/>
        </w:rPr>
      </w:pPr>
      <w:r w:rsidRPr="00E2270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1F1D0E0E" w14:textId="77777777" w:rsidTr="00964D65">
        <w:tc>
          <w:tcPr>
            <w:tcW w:w="2200" w:type="dxa"/>
            <w:tcMar>
              <w:top w:w="20" w:type="dxa"/>
              <w:left w:w="20" w:type="dxa"/>
              <w:bottom w:w="20" w:type="dxa"/>
              <w:right w:w="20" w:type="dxa"/>
            </w:tcMar>
            <w:vAlign w:val="center"/>
            <w:hideMark/>
          </w:tcPr>
          <w:p w14:paraId="1BC4E7CD" w14:textId="77777777" w:rsidR="00A26FB0" w:rsidRPr="00E22708" w:rsidRDefault="00A26FB0" w:rsidP="00964D65">
            <w:pPr>
              <w:pStyle w:val="movimento"/>
              <w:rPr>
                <w:color w:val="002060"/>
              </w:rPr>
            </w:pPr>
            <w:r w:rsidRPr="00E22708">
              <w:rPr>
                <w:color w:val="002060"/>
              </w:rPr>
              <w:t>PIERANTOZZI EDOARDO</w:t>
            </w:r>
          </w:p>
        </w:tc>
        <w:tc>
          <w:tcPr>
            <w:tcW w:w="2200" w:type="dxa"/>
            <w:tcMar>
              <w:top w:w="20" w:type="dxa"/>
              <w:left w:w="20" w:type="dxa"/>
              <w:bottom w:w="20" w:type="dxa"/>
              <w:right w:w="20" w:type="dxa"/>
            </w:tcMar>
            <w:vAlign w:val="center"/>
            <w:hideMark/>
          </w:tcPr>
          <w:p w14:paraId="6BFD71FF" w14:textId="77777777" w:rsidR="00A26FB0" w:rsidRPr="00E22708" w:rsidRDefault="00A26FB0" w:rsidP="00964D65">
            <w:pPr>
              <w:pStyle w:val="movimento2"/>
              <w:rPr>
                <w:color w:val="002060"/>
              </w:rPr>
            </w:pPr>
            <w:r w:rsidRPr="00E22708">
              <w:rPr>
                <w:color w:val="002060"/>
              </w:rPr>
              <w:t xml:space="preserve">(CASTORANESE) </w:t>
            </w:r>
          </w:p>
        </w:tc>
        <w:tc>
          <w:tcPr>
            <w:tcW w:w="800" w:type="dxa"/>
            <w:tcMar>
              <w:top w:w="20" w:type="dxa"/>
              <w:left w:w="20" w:type="dxa"/>
              <w:bottom w:w="20" w:type="dxa"/>
              <w:right w:w="20" w:type="dxa"/>
            </w:tcMar>
            <w:vAlign w:val="center"/>
            <w:hideMark/>
          </w:tcPr>
          <w:p w14:paraId="750B2B42"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48878B45"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12F6BF7E" w14:textId="77777777" w:rsidR="00A26FB0" w:rsidRPr="00E22708" w:rsidRDefault="00A26FB0" w:rsidP="00964D65">
            <w:pPr>
              <w:pStyle w:val="movimento2"/>
              <w:rPr>
                <w:color w:val="002060"/>
              </w:rPr>
            </w:pPr>
            <w:r w:rsidRPr="00E22708">
              <w:rPr>
                <w:color w:val="002060"/>
              </w:rPr>
              <w:t> </w:t>
            </w:r>
          </w:p>
        </w:tc>
      </w:tr>
    </w:tbl>
    <w:p w14:paraId="38B0FB4A" w14:textId="77777777" w:rsidR="00A26FB0" w:rsidRPr="00E22708" w:rsidRDefault="00A26FB0" w:rsidP="00A26FB0">
      <w:pPr>
        <w:pStyle w:val="titolo20"/>
        <w:rPr>
          <w:rFonts w:eastAsiaTheme="minorEastAsia"/>
          <w:color w:val="002060"/>
        </w:rPr>
      </w:pPr>
      <w:r w:rsidRPr="00E2270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7C50955E" w14:textId="77777777" w:rsidTr="00964D65">
        <w:tc>
          <w:tcPr>
            <w:tcW w:w="2200" w:type="dxa"/>
            <w:tcMar>
              <w:top w:w="20" w:type="dxa"/>
              <w:left w:w="20" w:type="dxa"/>
              <w:bottom w:w="20" w:type="dxa"/>
              <w:right w:w="20" w:type="dxa"/>
            </w:tcMar>
            <w:vAlign w:val="center"/>
            <w:hideMark/>
          </w:tcPr>
          <w:p w14:paraId="78A5154E" w14:textId="77777777" w:rsidR="00A26FB0" w:rsidRPr="00E22708" w:rsidRDefault="00A26FB0" w:rsidP="00964D65">
            <w:pPr>
              <w:pStyle w:val="movimento"/>
              <w:rPr>
                <w:color w:val="002060"/>
              </w:rPr>
            </w:pPr>
            <w:r w:rsidRPr="00E22708">
              <w:rPr>
                <w:color w:val="002060"/>
              </w:rPr>
              <w:t>TAMBURRINI FABIO</w:t>
            </w:r>
          </w:p>
        </w:tc>
        <w:tc>
          <w:tcPr>
            <w:tcW w:w="2200" w:type="dxa"/>
            <w:tcMar>
              <w:top w:w="20" w:type="dxa"/>
              <w:left w:w="20" w:type="dxa"/>
              <w:bottom w:w="20" w:type="dxa"/>
              <w:right w:w="20" w:type="dxa"/>
            </w:tcMar>
            <w:vAlign w:val="center"/>
            <w:hideMark/>
          </w:tcPr>
          <w:p w14:paraId="702F3FDA" w14:textId="77777777" w:rsidR="00A26FB0" w:rsidRPr="00E22708" w:rsidRDefault="00A26FB0" w:rsidP="00964D65">
            <w:pPr>
              <w:pStyle w:val="movimento2"/>
              <w:rPr>
                <w:color w:val="002060"/>
              </w:rPr>
            </w:pPr>
            <w:r w:rsidRPr="00E22708">
              <w:rPr>
                <w:color w:val="002060"/>
              </w:rPr>
              <w:t xml:space="preserve">(MANSARDA PAGLIARE) </w:t>
            </w:r>
          </w:p>
        </w:tc>
        <w:tc>
          <w:tcPr>
            <w:tcW w:w="800" w:type="dxa"/>
            <w:tcMar>
              <w:top w:w="20" w:type="dxa"/>
              <w:left w:w="20" w:type="dxa"/>
              <w:bottom w:w="20" w:type="dxa"/>
              <w:right w:w="20" w:type="dxa"/>
            </w:tcMar>
            <w:vAlign w:val="center"/>
            <w:hideMark/>
          </w:tcPr>
          <w:p w14:paraId="5FB18B66"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393DB5FA"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0F7AFD35" w14:textId="77777777" w:rsidR="00A26FB0" w:rsidRPr="00E22708" w:rsidRDefault="00A26FB0" w:rsidP="00964D65">
            <w:pPr>
              <w:pStyle w:val="movimento2"/>
              <w:rPr>
                <w:color w:val="002060"/>
              </w:rPr>
            </w:pPr>
            <w:r w:rsidRPr="00E22708">
              <w:rPr>
                <w:color w:val="002060"/>
              </w:rPr>
              <w:t> </w:t>
            </w:r>
          </w:p>
        </w:tc>
      </w:tr>
    </w:tbl>
    <w:p w14:paraId="3A7F436A" w14:textId="77777777" w:rsidR="00A26FB0" w:rsidRPr="00E22708" w:rsidRDefault="00A26FB0" w:rsidP="00A26FB0">
      <w:pPr>
        <w:pStyle w:val="titolo20"/>
        <w:rPr>
          <w:rFonts w:eastAsiaTheme="minorEastAsia"/>
          <w:color w:val="002060"/>
        </w:rPr>
      </w:pPr>
      <w:r w:rsidRPr="00E2270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210768E8" w14:textId="77777777" w:rsidTr="00964D65">
        <w:tc>
          <w:tcPr>
            <w:tcW w:w="2200" w:type="dxa"/>
            <w:tcMar>
              <w:top w:w="20" w:type="dxa"/>
              <w:left w:w="20" w:type="dxa"/>
              <w:bottom w:w="20" w:type="dxa"/>
              <w:right w:w="20" w:type="dxa"/>
            </w:tcMar>
            <w:vAlign w:val="center"/>
            <w:hideMark/>
          </w:tcPr>
          <w:p w14:paraId="3F4A148C" w14:textId="77777777" w:rsidR="00A26FB0" w:rsidRPr="00E22708" w:rsidRDefault="00A26FB0" w:rsidP="00964D65">
            <w:pPr>
              <w:pStyle w:val="movimento"/>
              <w:rPr>
                <w:color w:val="002060"/>
              </w:rPr>
            </w:pPr>
            <w:r w:rsidRPr="00E22708">
              <w:rPr>
                <w:color w:val="002060"/>
              </w:rPr>
              <w:t>VERDINI TOMMASO</w:t>
            </w:r>
          </w:p>
        </w:tc>
        <w:tc>
          <w:tcPr>
            <w:tcW w:w="2200" w:type="dxa"/>
            <w:tcMar>
              <w:top w:w="20" w:type="dxa"/>
              <w:left w:w="20" w:type="dxa"/>
              <w:bottom w:w="20" w:type="dxa"/>
              <w:right w:w="20" w:type="dxa"/>
            </w:tcMar>
            <w:vAlign w:val="center"/>
            <w:hideMark/>
          </w:tcPr>
          <w:p w14:paraId="18030CF0" w14:textId="77777777" w:rsidR="00A26FB0" w:rsidRPr="00E22708" w:rsidRDefault="00A26FB0" w:rsidP="00964D65">
            <w:pPr>
              <w:pStyle w:val="movimento2"/>
              <w:rPr>
                <w:color w:val="002060"/>
              </w:rPr>
            </w:pPr>
            <w:r w:rsidRPr="00E22708">
              <w:rPr>
                <w:color w:val="002060"/>
              </w:rPr>
              <w:t xml:space="preserve">(CANTINE RIUNITE CSI) </w:t>
            </w:r>
          </w:p>
        </w:tc>
        <w:tc>
          <w:tcPr>
            <w:tcW w:w="800" w:type="dxa"/>
            <w:tcMar>
              <w:top w:w="20" w:type="dxa"/>
              <w:left w:w="20" w:type="dxa"/>
              <w:bottom w:w="20" w:type="dxa"/>
              <w:right w:w="20" w:type="dxa"/>
            </w:tcMar>
            <w:vAlign w:val="center"/>
            <w:hideMark/>
          </w:tcPr>
          <w:p w14:paraId="48141101"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44DD2795"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73445F42" w14:textId="77777777" w:rsidR="00A26FB0" w:rsidRPr="00E22708" w:rsidRDefault="00A26FB0" w:rsidP="00964D65">
            <w:pPr>
              <w:pStyle w:val="movimento2"/>
              <w:rPr>
                <w:color w:val="002060"/>
              </w:rPr>
            </w:pPr>
            <w:r w:rsidRPr="00E22708">
              <w:rPr>
                <w:color w:val="002060"/>
              </w:rPr>
              <w:t> </w:t>
            </w:r>
          </w:p>
        </w:tc>
      </w:tr>
    </w:tbl>
    <w:p w14:paraId="34503E69" w14:textId="77777777" w:rsidR="00A26FB0" w:rsidRPr="00E22708" w:rsidRDefault="00A26FB0" w:rsidP="00A26FB0">
      <w:pPr>
        <w:pStyle w:val="titolo20"/>
        <w:rPr>
          <w:rFonts w:eastAsiaTheme="minorEastAsia"/>
          <w:color w:val="002060"/>
        </w:rPr>
      </w:pPr>
      <w:r w:rsidRPr="00E2270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6FB0" w:rsidRPr="00E22708" w14:paraId="0BCE3F49" w14:textId="77777777" w:rsidTr="00964D65">
        <w:tc>
          <w:tcPr>
            <w:tcW w:w="2200" w:type="dxa"/>
            <w:tcMar>
              <w:top w:w="20" w:type="dxa"/>
              <w:left w:w="20" w:type="dxa"/>
              <w:bottom w:w="20" w:type="dxa"/>
              <w:right w:w="20" w:type="dxa"/>
            </w:tcMar>
            <w:vAlign w:val="center"/>
            <w:hideMark/>
          </w:tcPr>
          <w:p w14:paraId="0577097B" w14:textId="77777777" w:rsidR="00A26FB0" w:rsidRPr="00E22708" w:rsidRDefault="00A26FB0" w:rsidP="00964D65">
            <w:pPr>
              <w:pStyle w:val="movimento"/>
              <w:rPr>
                <w:color w:val="002060"/>
              </w:rPr>
            </w:pPr>
            <w:r w:rsidRPr="00E22708">
              <w:rPr>
                <w:color w:val="002060"/>
              </w:rPr>
              <w:t>STRACCIO MATTEO</w:t>
            </w:r>
          </w:p>
        </w:tc>
        <w:tc>
          <w:tcPr>
            <w:tcW w:w="2200" w:type="dxa"/>
            <w:tcMar>
              <w:top w:w="20" w:type="dxa"/>
              <w:left w:w="20" w:type="dxa"/>
              <w:bottom w:w="20" w:type="dxa"/>
              <w:right w:w="20" w:type="dxa"/>
            </w:tcMar>
            <w:vAlign w:val="center"/>
            <w:hideMark/>
          </w:tcPr>
          <w:p w14:paraId="42B3642A" w14:textId="77777777" w:rsidR="00A26FB0" w:rsidRPr="00E22708" w:rsidRDefault="00A26FB0" w:rsidP="00964D65">
            <w:pPr>
              <w:pStyle w:val="movimento2"/>
              <w:rPr>
                <w:color w:val="002060"/>
              </w:rPr>
            </w:pPr>
            <w:r w:rsidRPr="00E22708">
              <w:rPr>
                <w:color w:val="002060"/>
              </w:rPr>
              <w:t xml:space="preserve">(CASENUOVE) </w:t>
            </w:r>
          </w:p>
        </w:tc>
        <w:tc>
          <w:tcPr>
            <w:tcW w:w="800" w:type="dxa"/>
            <w:tcMar>
              <w:top w:w="20" w:type="dxa"/>
              <w:left w:w="20" w:type="dxa"/>
              <w:bottom w:w="20" w:type="dxa"/>
              <w:right w:w="20" w:type="dxa"/>
            </w:tcMar>
            <w:vAlign w:val="center"/>
            <w:hideMark/>
          </w:tcPr>
          <w:p w14:paraId="771666BD"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31704571" w14:textId="77777777" w:rsidR="00A26FB0" w:rsidRPr="00E22708" w:rsidRDefault="00A26FB0" w:rsidP="00964D65">
            <w:pPr>
              <w:pStyle w:val="movimento"/>
              <w:rPr>
                <w:color w:val="002060"/>
              </w:rPr>
            </w:pPr>
            <w:r w:rsidRPr="00E22708">
              <w:rPr>
                <w:color w:val="002060"/>
              </w:rPr>
              <w:t>FANESI CLAUDIO</w:t>
            </w:r>
          </w:p>
        </w:tc>
        <w:tc>
          <w:tcPr>
            <w:tcW w:w="2200" w:type="dxa"/>
            <w:tcMar>
              <w:top w:w="20" w:type="dxa"/>
              <w:left w:w="20" w:type="dxa"/>
              <w:bottom w:w="20" w:type="dxa"/>
              <w:right w:w="20" w:type="dxa"/>
            </w:tcMar>
            <w:vAlign w:val="center"/>
            <w:hideMark/>
          </w:tcPr>
          <w:p w14:paraId="3B24BF5E" w14:textId="77777777" w:rsidR="00A26FB0" w:rsidRPr="00E22708" w:rsidRDefault="00A26FB0" w:rsidP="00964D65">
            <w:pPr>
              <w:pStyle w:val="movimento2"/>
              <w:rPr>
                <w:color w:val="002060"/>
              </w:rPr>
            </w:pPr>
            <w:r w:rsidRPr="00E22708">
              <w:rPr>
                <w:color w:val="002060"/>
              </w:rPr>
              <w:t xml:space="preserve">(CASTORANESE) </w:t>
            </w:r>
          </w:p>
        </w:tc>
      </w:tr>
      <w:tr w:rsidR="00A26FB0" w:rsidRPr="00E22708" w14:paraId="7BF746C3" w14:textId="77777777" w:rsidTr="00964D65">
        <w:tc>
          <w:tcPr>
            <w:tcW w:w="2200" w:type="dxa"/>
            <w:tcMar>
              <w:top w:w="20" w:type="dxa"/>
              <w:left w:w="20" w:type="dxa"/>
              <w:bottom w:w="20" w:type="dxa"/>
              <w:right w:w="20" w:type="dxa"/>
            </w:tcMar>
            <w:vAlign w:val="center"/>
            <w:hideMark/>
          </w:tcPr>
          <w:p w14:paraId="025E8799" w14:textId="77777777" w:rsidR="00A26FB0" w:rsidRPr="00E22708" w:rsidRDefault="00A26FB0" w:rsidP="00964D65">
            <w:pPr>
              <w:pStyle w:val="movimento"/>
              <w:rPr>
                <w:color w:val="002060"/>
              </w:rPr>
            </w:pPr>
            <w:r w:rsidRPr="00E22708">
              <w:rPr>
                <w:color w:val="002060"/>
              </w:rPr>
              <w:t>NERONI EUGENIO</w:t>
            </w:r>
          </w:p>
        </w:tc>
        <w:tc>
          <w:tcPr>
            <w:tcW w:w="2200" w:type="dxa"/>
            <w:tcMar>
              <w:top w:w="20" w:type="dxa"/>
              <w:left w:w="20" w:type="dxa"/>
              <w:bottom w:w="20" w:type="dxa"/>
              <w:right w:w="20" w:type="dxa"/>
            </w:tcMar>
            <w:vAlign w:val="center"/>
            <w:hideMark/>
          </w:tcPr>
          <w:p w14:paraId="7F84B545" w14:textId="77777777" w:rsidR="00A26FB0" w:rsidRPr="00E22708" w:rsidRDefault="00A26FB0" w:rsidP="00964D65">
            <w:pPr>
              <w:pStyle w:val="movimento2"/>
              <w:rPr>
                <w:color w:val="002060"/>
              </w:rPr>
            </w:pPr>
            <w:r w:rsidRPr="00E22708">
              <w:rPr>
                <w:color w:val="002060"/>
              </w:rPr>
              <w:t xml:space="preserve">(MANSARDA PAGLIARE) </w:t>
            </w:r>
          </w:p>
        </w:tc>
        <w:tc>
          <w:tcPr>
            <w:tcW w:w="800" w:type="dxa"/>
            <w:tcMar>
              <w:top w:w="20" w:type="dxa"/>
              <w:left w:w="20" w:type="dxa"/>
              <w:bottom w:w="20" w:type="dxa"/>
              <w:right w:w="20" w:type="dxa"/>
            </w:tcMar>
            <w:vAlign w:val="center"/>
            <w:hideMark/>
          </w:tcPr>
          <w:p w14:paraId="212B1D38"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0E0CAF36" w14:textId="77777777" w:rsidR="00A26FB0" w:rsidRPr="00E22708" w:rsidRDefault="00A26FB0" w:rsidP="00964D65">
            <w:pPr>
              <w:pStyle w:val="movimento"/>
              <w:rPr>
                <w:color w:val="002060"/>
              </w:rPr>
            </w:pPr>
            <w:r w:rsidRPr="00E22708">
              <w:rPr>
                <w:color w:val="002060"/>
              </w:rPr>
              <w:t> </w:t>
            </w:r>
          </w:p>
        </w:tc>
        <w:tc>
          <w:tcPr>
            <w:tcW w:w="2200" w:type="dxa"/>
            <w:tcMar>
              <w:top w:w="20" w:type="dxa"/>
              <w:left w:w="20" w:type="dxa"/>
              <w:bottom w:w="20" w:type="dxa"/>
              <w:right w:w="20" w:type="dxa"/>
            </w:tcMar>
            <w:vAlign w:val="center"/>
            <w:hideMark/>
          </w:tcPr>
          <w:p w14:paraId="17AA5122" w14:textId="77777777" w:rsidR="00A26FB0" w:rsidRPr="00E22708" w:rsidRDefault="00A26FB0" w:rsidP="00964D65">
            <w:pPr>
              <w:pStyle w:val="movimento2"/>
              <w:rPr>
                <w:color w:val="002060"/>
              </w:rPr>
            </w:pPr>
            <w:r w:rsidRPr="00E22708">
              <w:rPr>
                <w:color w:val="002060"/>
              </w:rPr>
              <w:t> </w:t>
            </w:r>
          </w:p>
        </w:tc>
      </w:tr>
    </w:tbl>
    <w:p w14:paraId="586296A2" w14:textId="77777777" w:rsidR="00A26FB0" w:rsidRDefault="00A26FB0" w:rsidP="00A26FB0">
      <w:pPr>
        <w:pStyle w:val="breakline"/>
        <w:rPr>
          <w:color w:val="002060"/>
        </w:rPr>
      </w:pPr>
    </w:p>
    <w:p w14:paraId="59399EFD" w14:textId="77777777" w:rsidR="00A26FB0" w:rsidRPr="00AC34E4" w:rsidRDefault="00A26FB0" w:rsidP="00A26FB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12953D75" w14:textId="77777777" w:rsidR="00A26FB0" w:rsidRPr="00AC34E4" w:rsidRDefault="00A26FB0" w:rsidP="00A26FB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02637A6A" w14:textId="77777777" w:rsidR="00A26FB0" w:rsidRPr="00E22708" w:rsidRDefault="00A26FB0" w:rsidP="00A26FB0">
      <w:pPr>
        <w:pStyle w:val="breakline"/>
        <w:rPr>
          <w:rFonts w:eastAsiaTheme="minorEastAsia"/>
          <w:color w:val="002060"/>
        </w:rPr>
      </w:pPr>
    </w:p>
    <w:p w14:paraId="3D5BDDDE" w14:textId="77777777" w:rsidR="00A26FB0" w:rsidRPr="00E22708" w:rsidRDefault="00A26FB0" w:rsidP="00A26FB0">
      <w:pPr>
        <w:pStyle w:val="titoloprinc0"/>
        <w:rPr>
          <w:color w:val="002060"/>
        </w:rPr>
      </w:pPr>
      <w:r w:rsidRPr="00E22708">
        <w:rPr>
          <w:color w:val="002060"/>
        </w:rPr>
        <w:lastRenderedPageBreak/>
        <w:t>CLASSIFICA</w:t>
      </w:r>
    </w:p>
    <w:p w14:paraId="085B71AF" w14:textId="77777777" w:rsidR="00A26FB0" w:rsidRPr="00E22708" w:rsidRDefault="00A26FB0" w:rsidP="00A26FB0">
      <w:pPr>
        <w:pStyle w:val="breakline"/>
        <w:rPr>
          <w:color w:val="002060"/>
        </w:rPr>
      </w:pPr>
    </w:p>
    <w:p w14:paraId="3724FD7F" w14:textId="77777777" w:rsidR="00A26FB0" w:rsidRPr="00E22708" w:rsidRDefault="00A26FB0" w:rsidP="00A26FB0">
      <w:pPr>
        <w:pStyle w:val="breakline"/>
        <w:rPr>
          <w:color w:val="002060"/>
        </w:rPr>
      </w:pPr>
    </w:p>
    <w:p w14:paraId="211DD073" w14:textId="77777777" w:rsidR="00A26FB0" w:rsidRPr="00E22708" w:rsidRDefault="00A26FB0" w:rsidP="00A26FB0">
      <w:pPr>
        <w:pStyle w:val="sottotitolocampionato10"/>
        <w:rPr>
          <w:color w:val="002060"/>
        </w:rPr>
      </w:pPr>
      <w:r w:rsidRPr="00E2270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5B2C87A5"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2810E"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AF2F"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6149"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F04BC"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58A9E"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C5EF"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D494D"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1E2E5"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2F73"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3AD3" w14:textId="77777777" w:rsidR="00A26FB0" w:rsidRPr="00E22708" w:rsidRDefault="00A26FB0" w:rsidP="00964D65">
            <w:pPr>
              <w:pStyle w:val="headertabella0"/>
              <w:rPr>
                <w:color w:val="002060"/>
              </w:rPr>
            </w:pPr>
            <w:r w:rsidRPr="00E22708">
              <w:rPr>
                <w:color w:val="002060"/>
              </w:rPr>
              <w:t>PE</w:t>
            </w:r>
          </w:p>
        </w:tc>
      </w:tr>
      <w:tr w:rsidR="00A26FB0" w:rsidRPr="00E22708" w14:paraId="64577FA8"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C9A5C" w14:textId="77777777" w:rsidR="00A26FB0" w:rsidRPr="00E22708" w:rsidRDefault="00A26FB0" w:rsidP="00964D65">
            <w:pPr>
              <w:pStyle w:val="rowtabella0"/>
              <w:rPr>
                <w:color w:val="002060"/>
              </w:rPr>
            </w:pPr>
            <w:r w:rsidRPr="00E2270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97F6"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785A"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198B"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C548"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488D"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2A8E" w14:textId="77777777" w:rsidR="00A26FB0" w:rsidRPr="00E22708" w:rsidRDefault="00A26FB0" w:rsidP="00964D65">
            <w:pPr>
              <w:pStyle w:val="rowtabella0"/>
              <w:jc w:val="center"/>
              <w:rPr>
                <w:color w:val="002060"/>
              </w:rPr>
            </w:pPr>
            <w:r w:rsidRPr="00E2270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618E"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4181"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BF30" w14:textId="77777777" w:rsidR="00A26FB0" w:rsidRPr="00E22708" w:rsidRDefault="00A26FB0" w:rsidP="00964D65">
            <w:pPr>
              <w:pStyle w:val="rowtabella0"/>
              <w:jc w:val="center"/>
              <w:rPr>
                <w:color w:val="002060"/>
              </w:rPr>
            </w:pPr>
            <w:r w:rsidRPr="00E22708">
              <w:rPr>
                <w:color w:val="002060"/>
              </w:rPr>
              <w:t>0</w:t>
            </w:r>
          </w:p>
        </w:tc>
      </w:tr>
      <w:tr w:rsidR="00A26FB0" w:rsidRPr="00E22708" w14:paraId="26924A38"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94D77" w14:textId="77777777" w:rsidR="00A26FB0" w:rsidRPr="00E22708" w:rsidRDefault="00A26FB0" w:rsidP="00964D65">
            <w:pPr>
              <w:pStyle w:val="rowtabella0"/>
              <w:rPr>
                <w:color w:val="002060"/>
              </w:rPr>
            </w:pPr>
            <w:r w:rsidRPr="00E22708">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8441"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8A07"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1545"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D308"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A103"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D865" w14:textId="77777777" w:rsidR="00A26FB0" w:rsidRPr="00E22708" w:rsidRDefault="00A26FB0" w:rsidP="00964D65">
            <w:pPr>
              <w:pStyle w:val="rowtabella0"/>
              <w:jc w:val="center"/>
              <w:rPr>
                <w:color w:val="002060"/>
              </w:rPr>
            </w:pPr>
            <w:r w:rsidRPr="00E2270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482C"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A3A3"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9462" w14:textId="77777777" w:rsidR="00A26FB0" w:rsidRPr="00E22708" w:rsidRDefault="00A26FB0" w:rsidP="00964D65">
            <w:pPr>
              <w:pStyle w:val="rowtabella0"/>
              <w:jc w:val="center"/>
              <w:rPr>
                <w:color w:val="002060"/>
              </w:rPr>
            </w:pPr>
            <w:r w:rsidRPr="00E22708">
              <w:rPr>
                <w:color w:val="002060"/>
              </w:rPr>
              <w:t>0</w:t>
            </w:r>
          </w:p>
        </w:tc>
      </w:tr>
      <w:tr w:rsidR="00A26FB0" w:rsidRPr="00E22708" w14:paraId="0EE2EF0B"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61F48" w14:textId="77777777" w:rsidR="00A26FB0" w:rsidRPr="00E22708" w:rsidRDefault="00A26FB0" w:rsidP="00964D65">
            <w:pPr>
              <w:pStyle w:val="rowtabella0"/>
              <w:rPr>
                <w:color w:val="002060"/>
              </w:rPr>
            </w:pPr>
            <w:r w:rsidRPr="00E22708">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FE4D"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8E1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D215"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65A4"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21A3"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5AFB" w14:textId="77777777" w:rsidR="00A26FB0" w:rsidRPr="00E22708" w:rsidRDefault="00A26FB0" w:rsidP="00964D65">
            <w:pPr>
              <w:pStyle w:val="rowtabella0"/>
              <w:jc w:val="center"/>
              <w:rPr>
                <w:color w:val="002060"/>
              </w:rPr>
            </w:pPr>
            <w:r w:rsidRPr="00E2270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3730"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E468" w14:textId="77777777" w:rsidR="00A26FB0" w:rsidRPr="00E22708" w:rsidRDefault="00A26FB0" w:rsidP="00964D65">
            <w:pPr>
              <w:pStyle w:val="rowtabella0"/>
              <w:jc w:val="center"/>
              <w:rPr>
                <w:color w:val="002060"/>
              </w:rPr>
            </w:pPr>
            <w:r w:rsidRPr="00E2270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5DEC" w14:textId="77777777" w:rsidR="00A26FB0" w:rsidRPr="00E22708" w:rsidRDefault="00A26FB0" w:rsidP="00964D65">
            <w:pPr>
              <w:pStyle w:val="rowtabella0"/>
              <w:jc w:val="center"/>
              <w:rPr>
                <w:color w:val="002060"/>
              </w:rPr>
            </w:pPr>
            <w:r w:rsidRPr="00E22708">
              <w:rPr>
                <w:color w:val="002060"/>
              </w:rPr>
              <w:t>0</w:t>
            </w:r>
          </w:p>
        </w:tc>
      </w:tr>
      <w:tr w:rsidR="00A26FB0" w:rsidRPr="00E22708" w14:paraId="64FACD5B"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93756" w14:textId="77777777" w:rsidR="00A26FB0" w:rsidRPr="00E22708" w:rsidRDefault="00A26FB0" w:rsidP="00964D65">
            <w:pPr>
              <w:pStyle w:val="rowtabella0"/>
              <w:rPr>
                <w:color w:val="002060"/>
              </w:rPr>
            </w:pPr>
            <w:r w:rsidRPr="00E22708">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BCE1" w14:textId="77777777" w:rsidR="00A26FB0" w:rsidRPr="00E22708" w:rsidRDefault="00A26FB0" w:rsidP="00964D65">
            <w:pPr>
              <w:pStyle w:val="rowtabella0"/>
              <w:jc w:val="center"/>
              <w:rPr>
                <w:color w:val="002060"/>
              </w:rPr>
            </w:pPr>
            <w:r w:rsidRPr="00E2270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C70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0F5E"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48FC"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E274"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8675" w14:textId="77777777" w:rsidR="00A26FB0" w:rsidRPr="00E22708" w:rsidRDefault="00A26FB0" w:rsidP="00964D65">
            <w:pPr>
              <w:pStyle w:val="rowtabella0"/>
              <w:jc w:val="center"/>
              <w:rPr>
                <w:color w:val="002060"/>
              </w:rPr>
            </w:pPr>
            <w:r w:rsidRPr="00E2270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1C2F" w14:textId="77777777" w:rsidR="00A26FB0" w:rsidRPr="00E22708" w:rsidRDefault="00A26FB0" w:rsidP="00964D65">
            <w:pPr>
              <w:pStyle w:val="rowtabella0"/>
              <w:jc w:val="center"/>
              <w:rPr>
                <w:color w:val="002060"/>
              </w:rPr>
            </w:pPr>
            <w:r w:rsidRPr="00E2270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FD36" w14:textId="77777777" w:rsidR="00A26FB0" w:rsidRPr="00E22708" w:rsidRDefault="00A26FB0" w:rsidP="00964D65">
            <w:pPr>
              <w:pStyle w:val="rowtabella0"/>
              <w:jc w:val="center"/>
              <w:rPr>
                <w:color w:val="002060"/>
              </w:rPr>
            </w:pPr>
            <w:r w:rsidRPr="00E2270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B4B2" w14:textId="77777777" w:rsidR="00A26FB0" w:rsidRPr="00E22708" w:rsidRDefault="00A26FB0" w:rsidP="00964D65">
            <w:pPr>
              <w:pStyle w:val="rowtabella0"/>
              <w:jc w:val="center"/>
              <w:rPr>
                <w:color w:val="002060"/>
              </w:rPr>
            </w:pPr>
            <w:r w:rsidRPr="00E22708">
              <w:rPr>
                <w:color w:val="002060"/>
              </w:rPr>
              <w:t>0</w:t>
            </w:r>
          </w:p>
        </w:tc>
      </w:tr>
      <w:tr w:rsidR="00A26FB0" w:rsidRPr="00E22708" w14:paraId="35DE1DBE"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4FAD9" w14:textId="77777777" w:rsidR="00A26FB0" w:rsidRPr="00E22708" w:rsidRDefault="00A26FB0" w:rsidP="00964D65">
            <w:pPr>
              <w:pStyle w:val="rowtabella0"/>
              <w:rPr>
                <w:color w:val="002060"/>
              </w:rPr>
            </w:pPr>
            <w:r w:rsidRPr="00E22708">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01B1"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B93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667A"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1FD3"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C2C3"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75E6"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E833" w14:textId="77777777" w:rsidR="00A26FB0" w:rsidRPr="00E22708" w:rsidRDefault="00A26FB0" w:rsidP="00964D65">
            <w:pPr>
              <w:pStyle w:val="rowtabella0"/>
              <w:jc w:val="center"/>
              <w:rPr>
                <w:color w:val="002060"/>
              </w:rPr>
            </w:pPr>
            <w:r w:rsidRPr="00E2270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C445"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5971" w14:textId="77777777" w:rsidR="00A26FB0" w:rsidRPr="00E22708" w:rsidRDefault="00A26FB0" w:rsidP="00964D65">
            <w:pPr>
              <w:pStyle w:val="rowtabella0"/>
              <w:jc w:val="center"/>
              <w:rPr>
                <w:color w:val="002060"/>
              </w:rPr>
            </w:pPr>
            <w:r w:rsidRPr="00E22708">
              <w:rPr>
                <w:color w:val="002060"/>
              </w:rPr>
              <w:t>0</w:t>
            </w:r>
          </w:p>
        </w:tc>
      </w:tr>
      <w:tr w:rsidR="00A26FB0" w:rsidRPr="00E22708" w14:paraId="32A5385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7C5C3" w14:textId="77777777" w:rsidR="00A26FB0" w:rsidRPr="00E22708" w:rsidRDefault="00A26FB0" w:rsidP="00964D65">
            <w:pPr>
              <w:pStyle w:val="rowtabella0"/>
              <w:rPr>
                <w:color w:val="002060"/>
              </w:rPr>
            </w:pPr>
            <w:r w:rsidRPr="00E22708">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851D" w14:textId="77777777" w:rsidR="00A26FB0" w:rsidRPr="00E22708" w:rsidRDefault="00A26FB0" w:rsidP="00964D65">
            <w:pPr>
              <w:pStyle w:val="rowtabella0"/>
              <w:jc w:val="center"/>
              <w:rPr>
                <w:color w:val="002060"/>
              </w:rPr>
            </w:pPr>
            <w:r w:rsidRPr="00E2270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50A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C319"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A24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2B93"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7FA4"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9D3A"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B46D"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AB31" w14:textId="77777777" w:rsidR="00A26FB0" w:rsidRPr="00E22708" w:rsidRDefault="00A26FB0" w:rsidP="00964D65">
            <w:pPr>
              <w:pStyle w:val="rowtabella0"/>
              <w:jc w:val="center"/>
              <w:rPr>
                <w:color w:val="002060"/>
              </w:rPr>
            </w:pPr>
            <w:r w:rsidRPr="00E22708">
              <w:rPr>
                <w:color w:val="002060"/>
              </w:rPr>
              <w:t>0</w:t>
            </w:r>
          </w:p>
        </w:tc>
      </w:tr>
      <w:tr w:rsidR="00A26FB0" w:rsidRPr="00E22708" w14:paraId="1E023C6A"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01F28" w14:textId="77777777" w:rsidR="00A26FB0" w:rsidRPr="00E22708" w:rsidRDefault="00A26FB0" w:rsidP="00964D65">
            <w:pPr>
              <w:pStyle w:val="rowtabella0"/>
              <w:rPr>
                <w:color w:val="002060"/>
              </w:rPr>
            </w:pPr>
            <w:r w:rsidRPr="00E22708">
              <w:rPr>
                <w:color w:val="002060"/>
              </w:rPr>
              <w:t>A.S.D. CALCIO A 5 CORINALDO</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ED10" w14:textId="77777777" w:rsidR="00A26FB0" w:rsidRPr="00E22708" w:rsidRDefault="00A26FB0" w:rsidP="00964D65">
            <w:pPr>
              <w:pStyle w:val="rowtabella0"/>
              <w:jc w:val="center"/>
              <w:rPr>
                <w:color w:val="002060"/>
              </w:rPr>
            </w:pPr>
            <w:r w:rsidRPr="00E2270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6D1B"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8D08"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5F38"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D617"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F5AB" w14:textId="77777777" w:rsidR="00A26FB0" w:rsidRPr="00E22708" w:rsidRDefault="00A26FB0" w:rsidP="00964D65">
            <w:pPr>
              <w:pStyle w:val="rowtabella0"/>
              <w:jc w:val="center"/>
              <w:rPr>
                <w:color w:val="002060"/>
              </w:rPr>
            </w:pPr>
            <w:r w:rsidRPr="00E2270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5545"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2217"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A705" w14:textId="77777777" w:rsidR="00A26FB0" w:rsidRPr="00E22708" w:rsidRDefault="00A26FB0" w:rsidP="00964D65">
            <w:pPr>
              <w:pStyle w:val="rowtabella0"/>
              <w:jc w:val="center"/>
              <w:rPr>
                <w:color w:val="002060"/>
              </w:rPr>
            </w:pPr>
            <w:r w:rsidRPr="00E22708">
              <w:rPr>
                <w:color w:val="002060"/>
              </w:rPr>
              <w:t>0</w:t>
            </w:r>
          </w:p>
        </w:tc>
      </w:tr>
      <w:tr w:rsidR="00A26FB0" w:rsidRPr="00E22708" w14:paraId="1081907F"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480EE" w14:textId="77777777" w:rsidR="00A26FB0" w:rsidRPr="00E22708" w:rsidRDefault="00A26FB0" w:rsidP="00964D65">
            <w:pPr>
              <w:pStyle w:val="rowtabella0"/>
              <w:rPr>
                <w:color w:val="002060"/>
              </w:rPr>
            </w:pPr>
            <w:r w:rsidRPr="00E22708">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2FCCF"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5C94"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6943"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24D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ABAA"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359A4" w14:textId="77777777" w:rsidR="00A26FB0" w:rsidRPr="00E22708" w:rsidRDefault="00A26FB0" w:rsidP="00964D65">
            <w:pPr>
              <w:pStyle w:val="rowtabella0"/>
              <w:jc w:val="center"/>
              <w:rPr>
                <w:color w:val="002060"/>
              </w:rPr>
            </w:pPr>
            <w:r w:rsidRPr="00E2270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F451" w14:textId="77777777" w:rsidR="00A26FB0" w:rsidRPr="00E22708" w:rsidRDefault="00A26FB0" w:rsidP="00964D65">
            <w:pPr>
              <w:pStyle w:val="rowtabella0"/>
              <w:jc w:val="center"/>
              <w:rPr>
                <w:color w:val="002060"/>
              </w:rPr>
            </w:pPr>
            <w:r w:rsidRPr="00E2270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BE7D"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8D03" w14:textId="77777777" w:rsidR="00A26FB0" w:rsidRPr="00E22708" w:rsidRDefault="00A26FB0" w:rsidP="00964D65">
            <w:pPr>
              <w:pStyle w:val="rowtabella0"/>
              <w:jc w:val="center"/>
              <w:rPr>
                <w:color w:val="002060"/>
              </w:rPr>
            </w:pPr>
            <w:r w:rsidRPr="00E22708">
              <w:rPr>
                <w:color w:val="002060"/>
              </w:rPr>
              <w:t>0</w:t>
            </w:r>
          </w:p>
        </w:tc>
      </w:tr>
      <w:tr w:rsidR="00A26FB0" w:rsidRPr="00E22708" w14:paraId="004A027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11AE6" w14:textId="77777777" w:rsidR="00A26FB0" w:rsidRPr="00E22708" w:rsidRDefault="00A26FB0" w:rsidP="00964D65">
            <w:pPr>
              <w:pStyle w:val="rowtabella0"/>
              <w:rPr>
                <w:color w:val="002060"/>
              </w:rPr>
            </w:pPr>
            <w:r w:rsidRPr="00E2270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BD53" w14:textId="77777777" w:rsidR="00A26FB0" w:rsidRPr="00E22708" w:rsidRDefault="00A26FB0" w:rsidP="00964D65">
            <w:pPr>
              <w:pStyle w:val="rowtabella0"/>
              <w:jc w:val="center"/>
              <w:rPr>
                <w:color w:val="002060"/>
              </w:rPr>
            </w:pPr>
            <w:r w:rsidRPr="00E2270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F5D7"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0707"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69427"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5245"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DA17" w14:textId="77777777" w:rsidR="00A26FB0" w:rsidRPr="00E22708" w:rsidRDefault="00A26FB0" w:rsidP="00964D65">
            <w:pPr>
              <w:pStyle w:val="rowtabella0"/>
              <w:jc w:val="center"/>
              <w:rPr>
                <w:color w:val="002060"/>
              </w:rPr>
            </w:pPr>
            <w:r w:rsidRPr="00E2270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6099"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A8EC"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2952" w14:textId="77777777" w:rsidR="00A26FB0" w:rsidRPr="00E22708" w:rsidRDefault="00A26FB0" w:rsidP="00964D65">
            <w:pPr>
              <w:pStyle w:val="rowtabella0"/>
              <w:jc w:val="center"/>
              <w:rPr>
                <w:color w:val="002060"/>
              </w:rPr>
            </w:pPr>
            <w:r w:rsidRPr="00E22708">
              <w:rPr>
                <w:color w:val="002060"/>
              </w:rPr>
              <w:t>0</w:t>
            </w:r>
          </w:p>
        </w:tc>
      </w:tr>
      <w:tr w:rsidR="00A26FB0" w:rsidRPr="00E22708" w14:paraId="14EDC2CA"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E24C4" w14:textId="77777777" w:rsidR="00A26FB0" w:rsidRPr="00E22708" w:rsidRDefault="00A26FB0" w:rsidP="00964D65">
            <w:pPr>
              <w:pStyle w:val="rowtabella0"/>
              <w:rPr>
                <w:color w:val="002060"/>
              </w:rPr>
            </w:pPr>
            <w:r w:rsidRPr="00E22708">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453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8C81"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0C0E"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2ABC"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4A3C"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B4C4"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9C4C"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C1F6"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D69B" w14:textId="77777777" w:rsidR="00A26FB0" w:rsidRPr="00E22708" w:rsidRDefault="00A26FB0" w:rsidP="00964D65">
            <w:pPr>
              <w:pStyle w:val="rowtabella0"/>
              <w:jc w:val="center"/>
              <w:rPr>
                <w:color w:val="002060"/>
              </w:rPr>
            </w:pPr>
            <w:r w:rsidRPr="00E22708">
              <w:rPr>
                <w:color w:val="002060"/>
              </w:rPr>
              <w:t>0</w:t>
            </w:r>
          </w:p>
        </w:tc>
      </w:tr>
      <w:tr w:rsidR="00A26FB0" w:rsidRPr="00E22708" w14:paraId="1A58A6B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687FE" w14:textId="77777777" w:rsidR="00A26FB0" w:rsidRPr="00E22708" w:rsidRDefault="00A26FB0" w:rsidP="00964D65">
            <w:pPr>
              <w:pStyle w:val="rowtabella0"/>
              <w:rPr>
                <w:color w:val="002060"/>
              </w:rPr>
            </w:pPr>
            <w:r w:rsidRPr="00E2270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CF20"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CCC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C171"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059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16CB"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58A3"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5ED3" w14:textId="77777777" w:rsidR="00A26FB0" w:rsidRPr="00E22708" w:rsidRDefault="00A26FB0" w:rsidP="00964D65">
            <w:pPr>
              <w:pStyle w:val="rowtabella0"/>
              <w:jc w:val="center"/>
              <w:rPr>
                <w:color w:val="002060"/>
              </w:rPr>
            </w:pPr>
            <w:r w:rsidRPr="00E2270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9700"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A661" w14:textId="77777777" w:rsidR="00A26FB0" w:rsidRPr="00E22708" w:rsidRDefault="00A26FB0" w:rsidP="00964D65">
            <w:pPr>
              <w:pStyle w:val="rowtabella0"/>
              <w:jc w:val="center"/>
              <w:rPr>
                <w:color w:val="002060"/>
              </w:rPr>
            </w:pPr>
            <w:r w:rsidRPr="00E22708">
              <w:rPr>
                <w:color w:val="002060"/>
              </w:rPr>
              <w:t>0</w:t>
            </w:r>
          </w:p>
        </w:tc>
      </w:tr>
      <w:tr w:rsidR="00A26FB0" w:rsidRPr="00E22708" w14:paraId="60D75175"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016FC9" w14:textId="77777777" w:rsidR="00A26FB0" w:rsidRPr="00E22708" w:rsidRDefault="00A26FB0" w:rsidP="00964D65">
            <w:pPr>
              <w:pStyle w:val="rowtabella0"/>
              <w:rPr>
                <w:color w:val="002060"/>
              </w:rPr>
            </w:pPr>
            <w:r w:rsidRPr="00E2270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44AB"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1502"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D31B"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836E"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FDE2"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A8A9" w14:textId="77777777" w:rsidR="00A26FB0" w:rsidRPr="00E22708" w:rsidRDefault="00A26FB0" w:rsidP="00964D65">
            <w:pPr>
              <w:pStyle w:val="rowtabella0"/>
              <w:jc w:val="center"/>
              <w:rPr>
                <w:color w:val="002060"/>
              </w:rPr>
            </w:pPr>
            <w:r w:rsidRPr="00E2270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21E7" w14:textId="77777777" w:rsidR="00A26FB0" w:rsidRPr="00E22708" w:rsidRDefault="00A26FB0" w:rsidP="00964D65">
            <w:pPr>
              <w:pStyle w:val="rowtabella0"/>
              <w:jc w:val="center"/>
              <w:rPr>
                <w:color w:val="002060"/>
              </w:rPr>
            </w:pPr>
            <w:r w:rsidRPr="00E2270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71D6" w14:textId="77777777" w:rsidR="00A26FB0" w:rsidRPr="00E22708" w:rsidRDefault="00A26FB0" w:rsidP="00964D65">
            <w:pPr>
              <w:pStyle w:val="rowtabella0"/>
              <w:jc w:val="center"/>
              <w:rPr>
                <w:color w:val="002060"/>
              </w:rPr>
            </w:pPr>
            <w:r w:rsidRPr="00E2270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ED32" w14:textId="77777777" w:rsidR="00A26FB0" w:rsidRPr="00E22708" w:rsidRDefault="00A26FB0" w:rsidP="00964D65">
            <w:pPr>
              <w:pStyle w:val="rowtabella0"/>
              <w:jc w:val="center"/>
              <w:rPr>
                <w:color w:val="002060"/>
              </w:rPr>
            </w:pPr>
            <w:r w:rsidRPr="00E22708">
              <w:rPr>
                <w:color w:val="002060"/>
              </w:rPr>
              <w:t>0</w:t>
            </w:r>
          </w:p>
        </w:tc>
      </w:tr>
    </w:tbl>
    <w:p w14:paraId="3F5CDB7B" w14:textId="77777777" w:rsidR="00A26FB0" w:rsidRPr="00E22708" w:rsidRDefault="00A26FB0" w:rsidP="00A26FB0">
      <w:pPr>
        <w:pStyle w:val="breakline"/>
        <w:rPr>
          <w:rFonts w:eastAsiaTheme="minorEastAsia"/>
          <w:color w:val="002060"/>
        </w:rPr>
      </w:pPr>
    </w:p>
    <w:p w14:paraId="685CDFB0" w14:textId="77777777" w:rsidR="00A26FB0" w:rsidRPr="00E22708" w:rsidRDefault="00A26FB0" w:rsidP="00A26FB0">
      <w:pPr>
        <w:pStyle w:val="breakline"/>
        <w:rPr>
          <w:color w:val="002060"/>
        </w:rPr>
      </w:pPr>
    </w:p>
    <w:p w14:paraId="4DFE5341" w14:textId="77777777" w:rsidR="00A26FB0" w:rsidRPr="00E22708" w:rsidRDefault="00A26FB0" w:rsidP="00A26FB0">
      <w:pPr>
        <w:pStyle w:val="sottotitolocampionato10"/>
        <w:rPr>
          <w:color w:val="002060"/>
        </w:rPr>
      </w:pPr>
      <w:r w:rsidRPr="00E2270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11F4EBC6"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CC92B"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E4752"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2E051"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60DE"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4C52A"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CD605"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45F8"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83839"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1C996"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4207" w14:textId="77777777" w:rsidR="00A26FB0" w:rsidRPr="00E22708" w:rsidRDefault="00A26FB0" w:rsidP="00964D65">
            <w:pPr>
              <w:pStyle w:val="headertabella0"/>
              <w:rPr>
                <w:color w:val="002060"/>
              </w:rPr>
            </w:pPr>
            <w:r w:rsidRPr="00E22708">
              <w:rPr>
                <w:color w:val="002060"/>
              </w:rPr>
              <w:t>PE</w:t>
            </w:r>
          </w:p>
        </w:tc>
      </w:tr>
      <w:tr w:rsidR="00A26FB0" w:rsidRPr="00E22708" w14:paraId="5168E8B1"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5CDB0" w14:textId="77777777" w:rsidR="00A26FB0" w:rsidRPr="00E22708" w:rsidRDefault="00A26FB0" w:rsidP="00964D65">
            <w:pPr>
              <w:pStyle w:val="rowtabella0"/>
              <w:rPr>
                <w:color w:val="002060"/>
              </w:rPr>
            </w:pPr>
            <w:r w:rsidRPr="00E22708">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D313"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3639"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1CFF"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38E1"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EC33"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3FE9" w14:textId="77777777" w:rsidR="00A26FB0" w:rsidRPr="00E22708" w:rsidRDefault="00A26FB0" w:rsidP="00964D65">
            <w:pPr>
              <w:pStyle w:val="rowtabella0"/>
              <w:jc w:val="center"/>
              <w:rPr>
                <w:color w:val="002060"/>
              </w:rPr>
            </w:pPr>
            <w:r w:rsidRPr="00E2270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B03F" w14:textId="77777777" w:rsidR="00A26FB0" w:rsidRPr="00E22708" w:rsidRDefault="00A26FB0" w:rsidP="00964D65">
            <w:pPr>
              <w:pStyle w:val="rowtabella0"/>
              <w:jc w:val="center"/>
              <w:rPr>
                <w:color w:val="002060"/>
              </w:rPr>
            </w:pPr>
            <w:r w:rsidRPr="00E2270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6296"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FE84" w14:textId="77777777" w:rsidR="00A26FB0" w:rsidRPr="00E22708" w:rsidRDefault="00A26FB0" w:rsidP="00964D65">
            <w:pPr>
              <w:pStyle w:val="rowtabella0"/>
              <w:jc w:val="center"/>
              <w:rPr>
                <w:color w:val="002060"/>
              </w:rPr>
            </w:pPr>
            <w:r w:rsidRPr="00E22708">
              <w:rPr>
                <w:color w:val="002060"/>
              </w:rPr>
              <w:t>0</w:t>
            </w:r>
          </w:p>
        </w:tc>
      </w:tr>
      <w:tr w:rsidR="00A26FB0" w:rsidRPr="00E22708" w14:paraId="58C9AAA6"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3A6DE" w14:textId="77777777" w:rsidR="00A26FB0" w:rsidRPr="00E22708" w:rsidRDefault="00A26FB0" w:rsidP="00964D65">
            <w:pPr>
              <w:pStyle w:val="rowtabella0"/>
              <w:rPr>
                <w:color w:val="002060"/>
              </w:rPr>
            </w:pPr>
            <w:r w:rsidRPr="00E2270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60F3"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1D0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50DC"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C2D1"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9CED"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0823" w14:textId="77777777" w:rsidR="00A26FB0" w:rsidRPr="00E22708" w:rsidRDefault="00A26FB0" w:rsidP="00964D65">
            <w:pPr>
              <w:pStyle w:val="rowtabella0"/>
              <w:jc w:val="center"/>
              <w:rPr>
                <w:color w:val="002060"/>
              </w:rPr>
            </w:pPr>
            <w:r w:rsidRPr="00E2270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10F6" w14:textId="77777777" w:rsidR="00A26FB0" w:rsidRPr="00E22708" w:rsidRDefault="00A26FB0" w:rsidP="00964D65">
            <w:pPr>
              <w:pStyle w:val="rowtabella0"/>
              <w:jc w:val="center"/>
              <w:rPr>
                <w:color w:val="002060"/>
              </w:rPr>
            </w:pPr>
            <w:r w:rsidRPr="00E2270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9CF0"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687F" w14:textId="77777777" w:rsidR="00A26FB0" w:rsidRPr="00E22708" w:rsidRDefault="00A26FB0" w:rsidP="00964D65">
            <w:pPr>
              <w:pStyle w:val="rowtabella0"/>
              <w:jc w:val="center"/>
              <w:rPr>
                <w:color w:val="002060"/>
              </w:rPr>
            </w:pPr>
            <w:r w:rsidRPr="00E22708">
              <w:rPr>
                <w:color w:val="002060"/>
              </w:rPr>
              <w:t>0</w:t>
            </w:r>
          </w:p>
        </w:tc>
      </w:tr>
      <w:tr w:rsidR="00A26FB0" w:rsidRPr="00E22708" w14:paraId="5B1EDDD5"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48C54" w14:textId="77777777" w:rsidR="00A26FB0" w:rsidRPr="00E22708" w:rsidRDefault="00A26FB0" w:rsidP="00964D65">
            <w:pPr>
              <w:pStyle w:val="rowtabella0"/>
              <w:rPr>
                <w:color w:val="002060"/>
              </w:rPr>
            </w:pPr>
            <w:r w:rsidRPr="00E22708">
              <w:rPr>
                <w:color w:val="002060"/>
              </w:rPr>
              <w:t>A.S.D. CHIARAVALLE FUTSAL</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4D2F" w14:textId="77777777" w:rsidR="00A26FB0" w:rsidRPr="00E22708" w:rsidRDefault="00A26FB0" w:rsidP="00964D65">
            <w:pPr>
              <w:pStyle w:val="rowtabella0"/>
              <w:jc w:val="center"/>
              <w:rPr>
                <w:color w:val="002060"/>
              </w:rPr>
            </w:pPr>
            <w:r w:rsidRPr="00E2270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AF5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3C20"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5A9D"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FB5A"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55A8" w14:textId="77777777" w:rsidR="00A26FB0" w:rsidRPr="00E22708" w:rsidRDefault="00A26FB0" w:rsidP="00964D65">
            <w:pPr>
              <w:pStyle w:val="rowtabella0"/>
              <w:jc w:val="center"/>
              <w:rPr>
                <w:color w:val="002060"/>
              </w:rPr>
            </w:pPr>
            <w:r w:rsidRPr="00E2270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DD15"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3A4E"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ADB6" w14:textId="77777777" w:rsidR="00A26FB0" w:rsidRPr="00E22708" w:rsidRDefault="00A26FB0" w:rsidP="00964D65">
            <w:pPr>
              <w:pStyle w:val="rowtabella0"/>
              <w:jc w:val="center"/>
              <w:rPr>
                <w:color w:val="002060"/>
              </w:rPr>
            </w:pPr>
            <w:r w:rsidRPr="00E22708">
              <w:rPr>
                <w:color w:val="002060"/>
              </w:rPr>
              <w:t>0</w:t>
            </w:r>
          </w:p>
        </w:tc>
      </w:tr>
      <w:tr w:rsidR="00A26FB0" w:rsidRPr="00E22708" w14:paraId="636E5F28"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10F7E" w14:textId="77777777" w:rsidR="00A26FB0" w:rsidRPr="00E22708" w:rsidRDefault="00A26FB0" w:rsidP="00964D65">
            <w:pPr>
              <w:pStyle w:val="rowtabella0"/>
              <w:rPr>
                <w:color w:val="002060"/>
              </w:rPr>
            </w:pPr>
            <w:r w:rsidRPr="00E22708">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29D1"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16FC"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9624"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BFB2"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B042"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AE57"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32B3" w14:textId="77777777" w:rsidR="00A26FB0" w:rsidRPr="00E22708" w:rsidRDefault="00A26FB0" w:rsidP="00964D65">
            <w:pPr>
              <w:pStyle w:val="rowtabella0"/>
              <w:jc w:val="center"/>
              <w:rPr>
                <w:color w:val="002060"/>
              </w:rPr>
            </w:pPr>
            <w:r w:rsidRPr="00E2270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B081"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1688" w14:textId="77777777" w:rsidR="00A26FB0" w:rsidRPr="00E22708" w:rsidRDefault="00A26FB0" w:rsidP="00964D65">
            <w:pPr>
              <w:pStyle w:val="rowtabella0"/>
              <w:jc w:val="center"/>
              <w:rPr>
                <w:color w:val="002060"/>
              </w:rPr>
            </w:pPr>
            <w:r w:rsidRPr="00E22708">
              <w:rPr>
                <w:color w:val="002060"/>
              </w:rPr>
              <w:t>0</w:t>
            </w:r>
          </w:p>
        </w:tc>
      </w:tr>
      <w:tr w:rsidR="00A26FB0" w:rsidRPr="00E22708" w14:paraId="1ED41112"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5761F" w14:textId="77777777" w:rsidR="00A26FB0" w:rsidRPr="00E22708" w:rsidRDefault="00A26FB0" w:rsidP="00964D65">
            <w:pPr>
              <w:pStyle w:val="rowtabella0"/>
              <w:rPr>
                <w:color w:val="002060"/>
              </w:rPr>
            </w:pPr>
            <w:r w:rsidRPr="00E22708">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4F04"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186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14D7"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76FD"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9D8E"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1BAB"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22C0"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D8FE"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7FC9" w14:textId="77777777" w:rsidR="00A26FB0" w:rsidRPr="00E22708" w:rsidRDefault="00A26FB0" w:rsidP="00964D65">
            <w:pPr>
              <w:pStyle w:val="rowtabella0"/>
              <w:jc w:val="center"/>
              <w:rPr>
                <w:color w:val="002060"/>
              </w:rPr>
            </w:pPr>
            <w:r w:rsidRPr="00E22708">
              <w:rPr>
                <w:color w:val="002060"/>
              </w:rPr>
              <w:t>0</w:t>
            </w:r>
          </w:p>
        </w:tc>
      </w:tr>
      <w:tr w:rsidR="00A26FB0" w:rsidRPr="00E22708" w14:paraId="3ACCB076"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FAB37" w14:textId="77777777" w:rsidR="00A26FB0" w:rsidRPr="00E22708" w:rsidRDefault="00A26FB0" w:rsidP="00964D65">
            <w:pPr>
              <w:pStyle w:val="rowtabella0"/>
              <w:rPr>
                <w:color w:val="002060"/>
              </w:rPr>
            </w:pPr>
            <w:r w:rsidRPr="00E2270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485B" w14:textId="77777777" w:rsidR="00A26FB0" w:rsidRPr="00E22708" w:rsidRDefault="00A26FB0" w:rsidP="00964D65">
            <w:pPr>
              <w:pStyle w:val="rowtabella0"/>
              <w:jc w:val="center"/>
              <w:rPr>
                <w:color w:val="002060"/>
              </w:rPr>
            </w:pPr>
            <w:r w:rsidRPr="00E2270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89B4"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6C2B"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AD26"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6A7E"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1587"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A6E5"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8AA4"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7B30" w14:textId="77777777" w:rsidR="00A26FB0" w:rsidRPr="00E22708" w:rsidRDefault="00A26FB0" w:rsidP="00964D65">
            <w:pPr>
              <w:pStyle w:val="rowtabella0"/>
              <w:jc w:val="center"/>
              <w:rPr>
                <w:color w:val="002060"/>
              </w:rPr>
            </w:pPr>
            <w:r w:rsidRPr="00E22708">
              <w:rPr>
                <w:color w:val="002060"/>
              </w:rPr>
              <w:t>0</w:t>
            </w:r>
          </w:p>
        </w:tc>
      </w:tr>
      <w:tr w:rsidR="00A26FB0" w:rsidRPr="00E22708" w14:paraId="2F3D380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A7868" w14:textId="77777777" w:rsidR="00A26FB0" w:rsidRPr="00E22708" w:rsidRDefault="00A26FB0" w:rsidP="00964D65">
            <w:pPr>
              <w:pStyle w:val="rowtabella0"/>
              <w:rPr>
                <w:color w:val="002060"/>
              </w:rPr>
            </w:pPr>
            <w:r w:rsidRPr="00E22708">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09F2" w14:textId="77777777" w:rsidR="00A26FB0" w:rsidRPr="00E22708" w:rsidRDefault="00A26FB0" w:rsidP="00964D65">
            <w:pPr>
              <w:pStyle w:val="rowtabella0"/>
              <w:jc w:val="center"/>
              <w:rPr>
                <w:color w:val="002060"/>
              </w:rPr>
            </w:pPr>
            <w:r w:rsidRPr="00E2270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4C6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BE53"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4FFE"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94F3"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E14D" w14:textId="77777777" w:rsidR="00A26FB0" w:rsidRPr="00E22708" w:rsidRDefault="00A26FB0" w:rsidP="00964D65">
            <w:pPr>
              <w:pStyle w:val="rowtabella0"/>
              <w:jc w:val="center"/>
              <w:rPr>
                <w:color w:val="002060"/>
              </w:rPr>
            </w:pPr>
            <w:r w:rsidRPr="00E2270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3B91"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CF11"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8B28" w14:textId="77777777" w:rsidR="00A26FB0" w:rsidRPr="00E22708" w:rsidRDefault="00A26FB0" w:rsidP="00964D65">
            <w:pPr>
              <w:pStyle w:val="rowtabella0"/>
              <w:jc w:val="center"/>
              <w:rPr>
                <w:color w:val="002060"/>
              </w:rPr>
            </w:pPr>
            <w:r w:rsidRPr="00E22708">
              <w:rPr>
                <w:color w:val="002060"/>
              </w:rPr>
              <w:t>0</w:t>
            </w:r>
          </w:p>
        </w:tc>
      </w:tr>
      <w:tr w:rsidR="00A26FB0" w:rsidRPr="00E22708" w14:paraId="0A4901C8"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C1F3E" w14:textId="77777777" w:rsidR="00A26FB0" w:rsidRPr="00E22708" w:rsidRDefault="00A26FB0" w:rsidP="00964D65">
            <w:pPr>
              <w:pStyle w:val="rowtabella0"/>
              <w:rPr>
                <w:color w:val="002060"/>
              </w:rPr>
            </w:pPr>
            <w:r w:rsidRPr="00E22708">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632B"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33B3"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3405"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5D0F"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FFF6"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4F6A" w14:textId="77777777" w:rsidR="00A26FB0" w:rsidRPr="00E22708" w:rsidRDefault="00A26FB0" w:rsidP="00964D65">
            <w:pPr>
              <w:pStyle w:val="rowtabella0"/>
              <w:jc w:val="center"/>
              <w:rPr>
                <w:color w:val="002060"/>
              </w:rPr>
            </w:pPr>
            <w:r w:rsidRPr="00E2270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878C" w14:textId="77777777" w:rsidR="00A26FB0" w:rsidRPr="00E22708" w:rsidRDefault="00A26FB0" w:rsidP="00964D65">
            <w:pPr>
              <w:pStyle w:val="rowtabella0"/>
              <w:jc w:val="center"/>
              <w:rPr>
                <w:color w:val="002060"/>
              </w:rPr>
            </w:pPr>
            <w:r w:rsidRPr="00E2270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F13A"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4983" w14:textId="77777777" w:rsidR="00A26FB0" w:rsidRPr="00E22708" w:rsidRDefault="00A26FB0" w:rsidP="00964D65">
            <w:pPr>
              <w:pStyle w:val="rowtabella0"/>
              <w:jc w:val="center"/>
              <w:rPr>
                <w:color w:val="002060"/>
              </w:rPr>
            </w:pPr>
            <w:r w:rsidRPr="00E22708">
              <w:rPr>
                <w:color w:val="002060"/>
              </w:rPr>
              <w:t>0</w:t>
            </w:r>
          </w:p>
        </w:tc>
      </w:tr>
      <w:tr w:rsidR="00A26FB0" w:rsidRPr="00E22708" w14:paraId="7F1964F5"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60B4E" w14:textId="77777777" w:rsidR="00A26FB0" w:rsidRPr="00E22708" w:rsidRDefault="00A26FB0" w:rsidP="00964D65">
            <w:pPr>
              <w:pStyle w:val="rowtabella0"/>
              <w:rPr>
                <w:color w:val="002060"/>
              </w:rPr>
            </w:pPr>
            <w:r w:rsidRPr="00E22708">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8B47"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D16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0F24"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D728"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F5C6"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510B"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01F7"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3AF1"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2411" w14:textId="77777777" w:rsidR="00A26FB0" w:rsidRPr="00E22708" w:rsidRDefault="00A26FB0" w:rsidP="00964D65">
            <w:pPr>
              <w:pStyle w:val="rowtabella0"/>
              <w:jc w:val="center"/>
              <w:rPr>
                <w:color w:val="002060"/>
              </w:rPr>
            </w:pPr>
            <w:r w:rsidRPr="00E22708">
              <w:rPr>
                <w:color w:val="002060"/>
              </w:rPr>
              <w:t>0</w:t>
            </w:r>
          </w:p>
        </w:tc>
      </w:tr>
      <w:tr w:rsidR="00A26FB0" w:rsidRPr="00E22708" w14:paraId="25D3E6DE"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30178" w14:textId="77777777" w:rsidR="00A26FB0" w:rsidRPr="00E22708" w:rsidRDefault="00A26FB0" w:rsidP="00964D65">
            <w:pPr>
              <w:pStyle w:val="rowtabella0"/>
              <w:rPr>
                <w:color w:val="002060"/>
              </w:rPr>
            </w:pPr>
            <w:r w:rsidRPr="00E22708">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12D1" w14:textId="77777777" w:rsidR="00A26FB0" w:rsidRPr="00E22708" w:rsidRDefault="00A26FB0" w:rsidP="00964D65">
            <w:pPr>
              <w:pStyle w:val="rowtabella0"/>
              <w:jc w:val="center"/>
              <w:rPr>
                <w:color w:val="002060"/>
              </w:rPr>
            </w:pPr>
            <w:r w:rsidRPr="00E2270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9492"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8B2A"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C5AA"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EAE4"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0865" w14:textId="77777777" w:rsidR="00A26FB0" w:rsidRPr="00E22708" w:rsidRDefault="00A26FB0" w:rsidP="00964D65">
            <w:pPr>
              <w:pStyle w:val="rowtabella0"/>
              <w:jc w:val="center"/>
              <w:rPr>
                <w:color w:val="002060"/>
              </w:rPr>
            </w:pPr>
            <w:r w:rsidRPr="00E2270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BCD1" w14:textId="77777777" w:rsidR="00A26FB0" w:rsidRPr="00E22708" w:rsidRDefault="00A26FB0" w:rsidP="00964D65">
            <w:pPr>
              <w:pStyle w:val="rowtabella0"/>
              <w:jc w:val="center"/>
              <w:rPr>
                <w:color w:val="002060"/>
              </w:rPr>
            </w:pPr>
            <w:r w:rsidRPr="00E2270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8B9E"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299A" w14:textId="77777777" w:rsidR="00A26FB0" w:rsidRPr="00E22708" w:rsidRDefault="00A26FB0" w:rsidP="00964D65">
            <w:pPr>
              <w:pStyle w:val="rowtabella0"/>
              <w:jc w:val="center"/>
              <w:rPr>
                <w:color w:val="002060"/>
              </w:rPr>
            </w:pPr>
            <w:r w:rsidRPr="00E22708">
              <w:rPr>
                <w:color w:val="002060"/>
              </w:rPr>
              <w:t>0</w:t>
            </w:r>
          </w:p>
        </w:tc>
      </w:tr>
      <w:tr w:rsidR="00A26FB0" w:rsidRPr="00E22708" w14:paraId="385C0FB4"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C9808" w14:textId="77777777" w:rsidR="00A26FB0" w:rsidRPr="00E22708" w:rsidRDefault="00A26FB0" w:rsidP="00964D65">
            <w:pPr>
              <w:pStyle w:val="rowtabella0"/>
              <w:rPr>
                <w:color w:val="002060"/>
              </w:rPr>
            </w:pPr>
            <w:r w:rsidRPr="00E22708">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4C64"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57DE"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BAB0"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C004"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1746"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8648"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7EA8" w14:textId="77777777" w:rsidR="00A26FB0" w:rsidRPr="00E22708" w:rsidRDefault="00A26FB0" w:rsidP="00964D65">
            <w:pPr>
              <w:pStyle w:val="rowtabella0"/>
              <w:jc w:val="center"/>
              <w:rPr>
                <w:color w:val="002060"/>
              </w:rPr>
            </w:pPr>
            <w:r w:rsidRPr="00E2270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B3B1" w14:textId="77777777" w:rsidR="00A26FB0" w:rsidRPr="00E22708" w:rsidRDefault="00A26FB0" w:rsidP="00964D65">
            <w:pPr>
              <w:pStyle w:val="rowtabella0"/>
              <w:jc w:val="center"/>
              <w:rPr>
                <w:color w:val="002060"/>
              </w:rPr>
            </w:pPr>
            <w:r w:rsidRPr="00E2270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8423" w14:textId="77777777" w:rsidR="00A26FB0" w:rsidRPr="00E22708" w:rsidRDefault="00A26FB0" w:rsidP="00964D65">
            <w:pPr>
              <w:pStyle w:val="rowtabella0"/>
              <w:jc w:val="center"/>
              <w:rPr>
                <w:color w:val="002060"/>
              </w:rPr>
            </w:pPr>
            <w:r w:rsidRPr="00E22708">
              <w:rPr>
                <w:color w:val="002060"/>
              </w:rPr>
              <w:t>0</w:t>
            </w:r>
          </w:p>
        </w:tc>
      </w:tr>
      <w:tr w:rsidR="00A26FB0" w:rsidRPr="00E22708" w14:paraId="44042533"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D32FD4" w14:textId="77777777" w:rsidR="00A26FB0" w:rsidRPr="00E22708" w:rsidRDefault="00A26FB0" w:rsidP="00964D65">
            <w:pPr>
              <w:pStyle w:val="rowtabella0"/>
              <w:rPr>
                <w:color w:val="002060"/>
              </w:rPr>
            </w:pPr>
            <w:r w:rsidRPr="00E22708">
              <w:rPr>
                <w:color w:val="002060"/>
              </w:rPr>
              <w:t xml:space="preserve">A.S.D. </w:t>
            </w:r>
            <w:proofErr w:type="gramStart"/>
            <w:r w:rsidRPr="00E22708">
              <w:rPr>
                <w:color w:val="002060"/>
              </w:rPr>
              <w:t>CITTA</w:t>
            </w:r>
            <w:proofErr w:type="gramEnd"/>
            <w:r w:rsidRPr="00E22708">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9DC6"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92E3"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061F"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D68A"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2899"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65D3"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2D3E" w14:textId="77777777" w:rsidR="00A26FB0" w:rsidRPr="00E22708" w:rsidRDefault="00A26FB0" w:rsidP="00964D65">
            <w:pPr>
              <w:pStyle w:val="rowtabella0"/>
              <w:jc w:val="center"/>
              <w:rPr>
                <w:color w:val="002060"/>
              </w:rPr>
            </w:pPr>
            <w:r w:rsidRPr="00E2270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51FA" w14:textId="77777777" w:rsidR="00A26FB0" w:rsidRPr="00E22708" w:rsidRDefault="00A26FB0" w:rsidP="00964D65">
            <w:pPr>
              <w:pStyle w:val="rowtabella0"/>
              <w:jc w:val="center"/>
              <w:rPr>
                <w:color w:val="002060"/>
              </w:rPr>
            </w:pPr>
            <w:r w:rsidRPr="00E2270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D556" w14:textId="77777777" w:rsidR="00A26FB0" w:rsidRPr="00E22708" w:rsidRDefault="00A26FB0" w:rsidP="00964D65">
            <w:pPr>
              <w:pStyle w:val="rowtabella0"/>
              <w:jc w:val="center"/>
              <w:rPr>
                <w:color w:val="002060"/>
              </w:rPr>
            </w:pPr>
            <w:r w:rsidRPr="00E22708">
              <w:rPr>
                <w:color w:val="002060"/>
              </w:rPr>
              <w:t>1</w:t>
            </w:r>
          </w:p>
        </w:tc>
      </w:tr>
    </w:tbl>
    <w:p w14:paraId="6E13F103" w14:textId="77777777" w:rsidR="00A26FB0" w:rsidRPr="00E22708" w:rsidRDefault="00A26FB0" w:rsidP="00A26FB0">
      <w:pPr>
        <w:pStyle w:val="breakline"/>
        <w:rPr>
          <w:rFonts w:eastAsiaTheme="minorEastAsia"/>
          <w:color w:val="002060"/>
        </w:rPr>
      </w:pPr>
    </w:p>
    <w:p w14:paraId="0E11F7FA" w14:textId="77777777" w:rsidR="00A26FB0" w:rsidRPr="00E22708" w:rsidRDefault="00A26FB0" w:rsidP="00A26FB0">
      <w:pPr>
        <w:pStyle w:val="breakline"/>
        <w:rPr>
          <w:color w:val="002060"/>
        </w:rPr>
      </w:pPr>
    </w:p>
    <w:p w14:paraId="6262FD45" w14:textId="77777777" w:rsidR="00A26FB0" w:rsidRPr="00E22708" w:rsidRDefault="00A26FB0" w:rsidP="00A26FB0">
      <w:pPr>
        <w:pStyle w:val="sottotitolocampionato10"/>
        <w:rPr>
          <w:color w:val="002060"/>
        </w:rPr>
      </w:pPr>
      <w:r w:rsidRPr="00E2270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1D67DA07"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B3CE7"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0E90"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756F9"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04BD2"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B9ED"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E9A48"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8630"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5A499"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84E29"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B46CB" w14:textId="77777777" w:rsidR="00A26FB0" w:rsidRPr="00E22708" w:rsidRDefault="00A26FB0" w:rsidP="00964D65">
            <w:pPr>
              <w:pStyle w:val="headertabella0"/>
              <w:rPr>
                <w:color w:val="002060"/>
              </w:rPr>
            </w:pPr>
            <w:r w:rsidRPr="00E22708">
              <w:rPr>
                <w:color w:val="002060"/>
              </w:rPr>
              <w:t>PE</w:t>
            </w:r>
          </w:p>
        </w:tc>
      </w:tr>
      <w:tr w:rsidR="00A26FB0" w:rsidRPr="00E22708" w14:paraId="7FE5D810"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3F0D2" w14:textId="77777777" w:rsidR="00A26FB0" w:rsidRPr="00E22708" w:rsidRDefault="00A26FB0" w:rsidP="00964D65">
            <w:pPr>
              <w:pStyle w:val="rowtabella0"/>
              <w:rPr>
                <w:color w:val="002060"/>
              </w:rPr>
            </w:pPr>
            <w:r w:rsidRPr="00E22708">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D8E"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A58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DA73"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71DF"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8135"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9834" w14:textId="77777777" w:rsidR="00A26FB0" w:rsidRPr="00E22708" w:rsidRDefault="00A26FB0" w:rsidP="00964D65">
            <w:pPr>
              <w:pStyle w:val="rowtabella0"/>
              <w:jc w:val="center"/>
              <w:rPr>
                <w:color w:val="002060"/>
              </w:rPr>
            </w:pPr>
            <w:r w:rsidRPr="00E22708">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0DCF"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8EE6"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D915" w14:textId="77777777" w:rsidR="00A26FB0" w:rsidRPr="00E22708" w:rsidRDefault="00A26FB0" w:rsidP="00964D65">
            <w:pPr>
              <w:pStyle w:val="rowtabella0"/>
              <w:jc w:val="center"/>
              <w:rPr>
                <w:color w:val="002060"/>
              </w:rPr>
            </w:pPr>
            <w:r w:rsidRPr="00E22708">
              <w:rPr>
                <w:color w:val="002060"/>
              </w:rPr>
              <w:t>0</w:t>
            </w:r>
          </w:p>
        </w:tc>
      </w:tr>
      <w:tr w:rsidR="00A26FB0" w:rsidRPr="00E22708" w14:paraId="13630DF9"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ECB0F" w14:textId="77777777" w:rsidR="00A26FB0" w:rsidRPr="00E22708" w:rsidRDefault="00A26FB0" w:rsidP="00964D65">
            <w:pPr>
              <w:pStyle w:val="rowtabella0"/>
              <w:rPr>
                <w:color w:val="002060"/>
              </w:rPr>
            </w:pPr>
            <w:r w:rsidRPr="00E22708">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D1D7"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2BA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6E61"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539D"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4F60"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0F8F" w14:textId="77777777" w:rsidR="00A26FB0" w:rsidRPr="00E22708" w:rsidRDefault="00A26FB0" w:rsidP="00964D65">
            <w:pPr>
              <w:pStyle w:val="rowtabella0"/>
              <w:jc w:val="center"/>
              <w:rPr>
                <w:color w:val="002060"/>
              </w:rPr>
            </w:pPr>
            <w:r w:rsidRPr="00E2270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D11E" w14:textId="77777777" w:rsidR="00A26FB0" w:rsidRPr="00E22708" w:rsidRDefault="00A26FB0" w:rsidP="00964D65">
            <w:pPr>
              <w:pStyle w:val="rowtabella0"/>
              <w:jc w:val="center"/>
              <w:rPr>
                <w:color w:val="002060"/>
              </w:rPr>
            </w:pPr>
            <w:r w:rsidRPr="00E2270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4285" w14:textId="77777777" w:rsidR="00A26FB0" w:rsidRPr="00E22708" w:rsidRDefault="00A26FB0" w:rsidP="00964D65">
            <w:pPr>
              <w:pStyle w:val="rowtabella0"/>
              <w:jc w:val="center"/>
              <w:rPr>
                <w:color w:val="002060"/>
              </w:rPr>
            </w:pPr>
            <w:r w:rsidRPr="00E2270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9AE5" w14:textId="77777777" w:rsidR="00A26FB0" w:rsidRPr="00E22708" w:rsidRDefault="00A26FB0" w:rsidP="00964D65">
            <w:pPr>
              <w:pStyle w:val="rowtabella0"/>
              <w:jc w:val="center"/>
              <w:rPr>
                <w:color w:val="002060"/>
              </w:rPr>
            </w:pPr>
            <w:r w:rsidRPr="00E22708">
              <w:rPr>
                <w:color w:val="002060"/>
              </w:rPr>
              <w:t>0</w:t>
            </w:r>
          </w:p>
        </w:tc>
      </w:tr>
      <w:tr w:rsidR="00A26FB0" w:rsidRPr="00E22708" w14:paraId="36CDB1BC"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BC792" w14:textId="77777777" w:rsidR="00A26FB0" w:rsidRPr="00E22708" w:rsidRDefault="00A26FB0" w:rsidP="00964D65">
            <w:pPr>
              <w:pStyle w:val="rowtabella0"/>
              <w:rPr>
                <w:color w:val="002060"/>
              </w:rPr>
            </w:pPr>
            <w:r w:rsidRPr="00E22708">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1C21" w14:textId="77777777" w:rsidR="00A26FB0" w:rsidRPr="00E22708" w:rsidRDefault="00A26FB0" w:rsidP="00964D65">
            <w:pPr>
              <w:pStyle w:val="rowtabella0"/>
              <w:jc w:val="center"/>
              <w:rPr>
                <w:color w:val="002060"/>
              </w:rPr>
            </w:pPr>
            <w:r w:rsidRPr="00E2270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140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2124"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0D17"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E8DF"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91B8" w14:textId="77777777" w:rsidR="00A26FB0" w:rsidRPr="00E22708" w:rsidRDefault="00A26FB0" w:rsidP="00964D65">
            <w:pPr>
              <w:pStyle w:val="rowtabella0"/>
              <w:jc w:val="center"/>
              <w:rPr>
                <w:color w:val="002060"/>
              </w:rPr>
            </w:pPr>
            <w:r w:rsidRPr="00E2270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3076" w14:textId="77777777" w:rsidR="00A26FB0" w:rsidRPr="00E22708" w:rsidRDefault="00A26FB0" w:rsidP="00964D65">
            <w:pPr>
              <w:pStyle w:val="rowtabella0"/>
              <w:jc w:val="center"/>
              <w:rPr>
                <w:color w:val="002060"/>
              </w:rPr>
            </w:pPr>
            <w:r w:rsidRPr="00E2270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F8EE"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A90B" w14:textId="77777777" w:rsidR="00A26FB0" w:rsidRPr="00E22708" w:rsidRDefault="00A26FB0" w:rsidP="00964D65">
            <w:pPr>
              <w:pStyle w:val="rowtabella0"/>
              <w:jc w:val="center"/>
              <w:rPr>
                <w:color w:val="002060"/>
              </w:rPr>
            </w:pPr>
            <w:r w:rsidRPr="00E22708">
              <w:rPr>
                <w:color w:val="002060"/>
              </w:rPr>
              <w:t>0</w:t>
            </w:r>
          </w:p>
        </w:tc>
      </w:tr>
      <w:tr w:rsidR="00A26FB0" w:rsidRPr="00E22708" w14:paraId="1FB3E96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84F9E" w14:textId="77777777" w:rsidR="00A26FB0" w:rsidRPr="00E22708" w:rsidRDefault="00A26FB0" w:rsidP="00964D65">
            <w:pPr>
              <w:pStyle w:val="rowtabella0"/>
              <w:rPr>
                <w:color w:val="002060"/>
              </w:rPr>
            </w:pPr>
            <w:r w:rsidRPr="00E2270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1D78"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397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79C2"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C46E"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93F4"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CDA9" w14:textId="77777777" w:rsidR="00A26FB0" w:rsidRPr="00E22708" w:rsidRDefault="00A26FB0" w:rsidP="00964D65">
            <w:pPr>
              <w:pStyle w:val="rowtabella0"/>
              <w:jc w:val="center"/>
              <w:rPr>
                <w:color w:val="002060"/>
              </w:rPr>
            </w:pPr>
            <w:r w:rsidRPr="00E2270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93F3" w14:textId="77777777" w:rsidR="00A26FB0" w:rsidRPr="00E22708" w:rsidRDefault="00A26FB0" w:rsidP="00964D65">
            <w:pPr>
              <w:pStyle w:val="rowtabella0"/>
              <w:jc w:val="center"/>
              <w:rPr>
                <w:color w:val="002060"/>
              </w:rPr>
            </w:pPr>
            <w:r w:rsidRPr="00E2270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BD05"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70A9" w14:textId="77777777" w:rsidR="00A26FB0" w:rsidRPr="00E22708" w:rsidRDefault="00A26FB0" w:rsidP="00964D65">
            <w:pPr>
              <w:pStyle w:val="rowtabella0"/>
              <w:jc w:val="center"/>
              <w:rPr>
                <w:color w:val="002060"/>
              </w:rPr>
            </w:pPr>
            <w:r w:rsidRPr="00E22708">
              <w:rPr>
                <w:color w:val="002060"/>
              </w:rPr>
              <w:t>0</w:t>
            </w:r>
          </w:p>
        </w:tc>
      </w:tr>
      <w:tr w:rsidR="00A26FB0" w:rsidRPr="00E22708" w14:paraId="2FFF767F"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CC384" w14:textId="77777777" w:rsidR="00A26FB0" w:rsidRPr="00E22708" w:rsidRDefault="00A26FB0" w:rsidP="00964D65">
            <w:pPr>
              <w:pStyle w:val="rowtabella0"/>
              <w:rPr>
                <w:color w:val="002060"/>
              </w:rPr>
            </w:pPr>
            <w:r w:rsidRPr="00E2270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8F46"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2E9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5A75"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2C65"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FC21"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44DF" w14:textId="77777777" w:rsidR="00A26FB0" w:rsidRPr="00E22708" w:rsidRDefault="00A26FB0" w:rsidP="00964D65">
            <w:pPr>
              <w:pStyle w:val="rowtabella0"/>
              <w:jc w:val="center"/>
              <w:rPr>
                <w:color w:val="002060"/>
              </w:rPr>
            </w:pPr>
            <w:r w:rsidRPr="00E2270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F268" w14:textId="77777777" w:rsidR="00A26FB0" w:rsidRPr="00E22708" w:rsidRDefault="00A26FB0" w:rsidP="00964D65">
            <w:pPr>
              <w:pStyle w:val="rowtabella0"/>
              <w:jc w:val="center"/>
              <w:rPr>
                <w:color w:val="002060"/>
              </w:rPr>
            </w:pPr>
            <w:r w:rsidRPr="00E2270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5FFD" w14:textId="77777777" w:rsidR="00A26FB0" w:rsidRPr="00E22708" w:rsidRDefault="00A26FB0" w:rsidP="00964D65">
            <w:pPr>
              <w:pStyle w:val="rowtabella0"/>
              <w:jc w:val="center"/>
              <w:rPr>
                <w:color w:val="002060"/>
              </w:rPr>
            </w:pPr>
            <w:r w:rsidRPr="00E2270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4F71" w14:textId="77777777" w:rsidR="00A26FB0" w:rsidRPr="00E22708" w:rsidRDefault="00A26FB0" w:rsidP="00964D65">
            <w:pPr>
              <w:pStyle w:val="rowtabella0"/>
              <w:jc w:val="center"/>
              <w:rPr>
                <w:color w:val="002060"/>
              </w:rPr>
            </w:pPr>
            <w:r w:rsidRPr="00E22708">
              <w:rPr>
                <w:color w:val="002060"/>
              </w:rPr>
              <w:t>0</w:t>
            </w:r>
          </w:p>
        </w:tc>
      </w:tr>
      <w:tr w:rsidR="00A26FB0" w:rsidRPr="00E22708" w14:paraId="7E51DDAC"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1B4CF" w14:textId="77777777" w:rsidR="00A26FB0" w:rsidRPr="00E22708" w:rsidRDefault="00A26FB0" w:rsidP="00964D65">
            <w:pPr>
              <w:pStyle w:val="rowtabella0"/>
              <w:rPr>
                <w:color w:val="002060"/>
              </w:rPr>
            </w:pPr>
            <w:r w:rsidRPr="00E2270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5EC4" w14:textId="77777777" w:rsidR="00A26FB0" w:rsidRPr="00E22708" w:rsidRDefault="00A26FB0" w:rsidP="00964D65">
            <w:pPr>
              <w:pStyle w:val="rowtabella0"/>
              <w:jc w:val="center"/>
              <w:rPr>
                <w:color w:val="002060"/>
              </w:rPr>
            </w:pPr>
            <w:r w:rsidRPr="00E2270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3888"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7D26"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C6B7"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1EE3"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E473"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DE87"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B736"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681D" w14:textId="77777777" w:rsidR="00A26FB0" w:rsidRPr="00E22708" w:rsidRDefault="00A26FB0" w:rsidP="00964D65">
            <w:pPr>
              <w:pStyle w:val="rowtabella0"/>
              <w:jc w:val="center"/>
              <w:rPr>
                <w:color w:val="002060"/>
              </w:rPr>
            </w:pPr>
            <w:r w:rsidRPr="00E22708">
              <w:rPr>
                <w:color w:val="002060"/>
              </w:rPr>
              <w:t>0</w:t>
            </w:r>
          </w:p>
        </w:tc>
      </w:tr>
      <w:tr w:rsidR="00A26FB0" w:rsidRPr="00E22708" w14:paraId="4262873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21815" w14:textId="77777777" w:rsidR="00A26FB0" w:rsidRPr="00E22708" w:rsidRDefault="00A26FB0" w:rsidP="00964D65">
            <w:pPr>
              <w:pStyle w:val="rowtabella0"/>
              <w:rPr>
                <w:color w:val="002060"/>
              </w:rPr>
            </w:pPr>
            <w:r w:rsidRPr="00E22708">
              <w:rPr>
                <w:color w:val="002060"/>
              </w:rPr>
              <w:t>A.S.D. REAL FABRIANO</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9633" w14:textId="77777777" w:rsidR="00A26FB0" w:rsidRPr="00E22708" w:rsidRDefault="00A26FB0" w:rsidP="00964D65">
            <w:pPr>
              <w:pStyle w:val="rowtabella0"/>
              <w:jc w:val="center"/>
              <w:rPr>
                <w:color w:val="002060"/>
              </w:rPr>
            </w:pPr>
            <w:r w:rsidRPr="00E2270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01B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8AA3"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76EA"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D7D6"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E4A4"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2E63" w14:textId="77777777" w:rsidR="00A26FB0" w:rsidRPr="00E22708" w:rsidRDefault="00A26FB0" w:rsidP="00964D65">
            <w:pPr>
              <w:pStyle w:val="rowtabella0"/>
              <w:jc w:val="center"/>
              <w:rPr>
                <w:color w:val="002060"/>
              </w:rPr>
            </w:pPr>
            <w:r w:rsidRPr="00E2270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5865"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D8A8" w14:textId="77777777" w:rsidR="00A26FB0" w:rsidRPr="00E22708" w:rsidRDefault="00A26FB0" w:rsidP="00964D65">
            <w:pPr>
              <w:pStyle w:val="rowtabella0"/>
              <w:jc w:val="center"/>
              <w:rPr>
                <w:color w:val="002060"/>
              </w:rPr>
            </w:pPr>
            <w:r w:rsidRPr="00E22708">
              <w:rPr>
                <w:color w:val="002060"/>
              </w:rPr>
              <w:t>0</w:t>
            </w:r>
          </w:p>
        </w:tc>
      </w:tr>
      <w:tr w:rsidR="00A26FB0" w:rsidRPr="00E22708" w14:paraId="6807E47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91454" w14:textId="77777777" w:rsidR="00A26FB0" w:rsidRPr="00E22708" w:rsidRDefault="00A26FB0" w:rsidP="00964D65">
            <w:pPr>
              <w:pStyle w:val="rowtabella0"/>
              <w:rPr>
                <w:color w:val="002060"/>
              </w:rPr>
            </w:pPr>
            <w:r w:rsidRPr="00E22708">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B6D5"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B477"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FDB8"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3B91"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2951"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DF6C" w14:textId="77777777" w:rsidR="00A26FB0" w:rsidRPr="00E22708" w:rsidRDefault="00A26FB0" w:rsidP="00964D65">
            <w:pPr>
              <w:pStyle w:val="rowtabella0"/>
              <w:jc w:val="center"/>
              <w:rPr>
                <w:color w:val="002060"/>
              </w:rPr>
            </w:pPr>
            <w:r w:rsidRPr="00E2270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E14A" w14:textId="77777777" w:rsidR="00A26FB0" w:rsidRPr="00E22708" w:rsidRDefault="00A26FB0" w:rsidP="00964D65">
            <w:pPr>
              <w:pStyle w:val="rowtabella0"/>
              <w:jc w:val="center"/>
              <w:rPr>
                <w:color w:val="002060"/>
              </w:rPr>
            </w:pPr>
            <w:r w:rsidRPr="00E2270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B06D"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F639" w14:textId="77777777" w:rsidR="00A26FB0" w:rsidRPr="00E22708" w:rsidRDefault="00A26FB0" w:rsidP="00964D65">
            <w:pPr>
              <w:pStyle w:val="rowtabella0"/>
              <w:jc w:val="center"/>
              <w:rPr>
                <w:color w:val="002060"/>
              </w:rPr>
            </w:pPr>
            <w:r w:rsidRPr="00E22708">
              <w:rPr>
                <w:color w:val="002060"/>
              </w:rPr>
              <w:t>0</w:t>
            </w:r>
          </w:p>
        </w:tc>
      </w:tr>
      <w:tr w:rsidR="00A26FB0" w:rsidRPr="00E22708" w14:paraId="014BBA5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56BF3" w14:textId="77777777" w:rsidR="00A26FB0" w:rsidRPr="00E22708" w:rsidRDefault="00A26FB0" w:rsidP="00964D65">
            <w:pPr>
              <w:pStyle w:val="rowtabella0"/>
              <w:rPr>
                <w:color w:val="002060"/>
              </w:rPr>
            </w:pPr>
            <w:r w:rsidRPr="00E22708">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0944" w14:textId="77777777" w:rsidR="00A26FB0" w:rsidRPr="00E22708" w:rsidRDefault="00A26FB0" w:rsidP="00964D65">
            <w:pPr>
              <w:pStyle w:val="rowtabella0"/>
              <w:jc w:val="center"/>
              <w:rPr>
                <w:color w:val="002060"/>
              </w:rPr>
            </w:pPr>
            <w:r w:rsidRPr="00E2270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F543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9127"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453B"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CDE4"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550E"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E0E4" w14:textId="77777777" w:rsidR="00A26FB0" w:rsidRPr="00E22708" w:rsidRDefault="00A26FB0" w:rsidP="00964D65">
            <w:pPr>
              <w:pStyle w:val="rowtabella0"/>
              <w:jc w:val="center"/>
              <w:rPr>
                <w:color w:val="002060"/>
              </w:rPr>
            </w:pPr>
            <w:r w:rsidRPr="00E2270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4665" w14:textId="77777777" w:rsidR="00A26FB0" w:rsidRPr="00E22708" w:rsidRDefault="00A26FB0" w:rsidP="00964D65">
            <w:pPr>
              <w:pStyle w:val="rowtabella0"/>
              <w:jc w:val="center"/>
              <w:rPr>
                <w:color w:val="002060"/>
              </w:rPr>
            </w:pPr>
            <w:r w:rsidRPr="00E2270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7A0A" w14:textId="77777777" w:rsidR="00A26FB0" w:rsidRPr="00E22708" w:rsidRDefault="00A26FB0" w:rsidP="00964D65">
            <w:pPr>
              <w:pStyle w:val="rowtabella0"/>
              <w:jc w:val="center"/>
              <w:rPr>
                <w:color w:val="002060"/>
              </w:rPr>
            </w:pPr>
            <w:r w:rsidRPr="00E22708">
              <w:rPr>
                <w:color w:val="002060"/>
              </w:rPr>
              <w:t>0</w:t>
            </w:r>
          </w:p>
        </w:tc>
      </w:tr>
      <w:tr w:rsidR="00A26FB0" w:rsidRPr="00E22708" w14:paraId="57085CC4"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73906" w14:textId="77777777" w:rsidR="00A26FB0" w:rsidRPr="00E22708" w:rsidRDefault="00A26FB0" w:rsidP="00964D65">
            <w:pPr>
              <w:pStyle w:val="rowtabella0"/>
              <w:rPr>
                <w:color w:val="002060"/>
              </w:rPr>
            </w:pPr>
            <w:r w:rsidRPr="00E22708">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6A3B"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3094"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5AC2"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98C5"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A4AA"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0B8F"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6C40" w14:textId="77777777" w:rsidR="00A26FB0" w:rsidRPr="00E22708" w:rsidRDefault="00A26FB0" w:rsidP="00964D65">
            <w:pPr>
              <w:pStyle w:val="rowtabella0"/>
              <w:jc w:val="center"/>
              <w:rPr>
                <w:color w:val="002060"/>
              </w:rPr>
            </w:pPr>
            <w:r w:rsidRPr="00E2270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C477" w14:textId="77777777" w:rsidR="00A26FB0" w:rsidRPr="00E22708" w:rsidRDefault="00A26FB0" w:rsidP="00964D65">
            <w:pPr>
              <w:pStyle w:val="rowtabella0"/>
              <w:jc w:val="center"/>
              <w:rPr>
                <w:color w:val="002060"/>
              </w:rPr>
            </w:pPr>
            <w:r w:rsidRPr="00E2270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F4C1" w14:textId="77777777" w:rsidR="00A26FB0" w:rsidRPr="00E22708" w:rsidRDefault="00A26FB0" w:rsidP="00964D65">
            <w:pPr>
              <w:pStyle w:val="rowtabella0"/>
              <w:jc w:val="center"/>
              <w:rPr>
                <w:color w:val="002060"/>
              </w:rPr>
            </w:pPr>
            <w:r w:rsidRPr="00E22708">
              <w:rPr>
                <w:color w:val="002060"/>
              </w:rPr>
              <w:t>0</w:t>
            </w:r>
          </w:p>
        </w:tc>
      </w:tr>
      <w:tr w:rsidR="00A26FB0" w:rsidRPr="00E22708" w14:paraId="50A0FD93"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B9E12" w14:textId="77777777" w:rsidR="00A26FB0" w:rsidRPr="00E22708" w:rsidRDefault="00A26FB0" w:rsidP="00964D65">
            <w:pPr>
              <w:pStyle w:val="rowtabella0"/>
              <w:rPr>
                <w:color w:val="002060"/>
              </w:rPr>
            </w:pPr>
            <w:r w:rsidRPr="00E22708">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14B2"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C9C2"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C9D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A641"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D617"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1F54" w14:textId="77777777" w:rsidR="00A26FB0" w:rsidRPr="00E22708" w:rsidRDefault="00A26FB0" w:rsidP="00964D65">
            <w:pPr>
              <w:pStyle w:val="rowtabella0"/>
              <w:jc w:val="center"/>
              <w:rPr>
                <w:color w:val="002060"/>
              </w:rPr>
            </w:pPr>
            <w:r w:rsidRPr="00E2270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8D5E" w14:textId="77777777" w:rsidR="00A26FB0" w:rsidRPr="00E22708" w:rsidRDefault="00A26FB0" w:rsidP="00964D65">
            <w:pPr>
              <w:pStyle w:val="rowtabella0"/>
              <w:jc w:val="center"/>
              <w:rPr>
                <w:color w:val="002060"/>
              </w:rPr>
            </w:pPr>
            <w:r w:rsidRPr="00E2270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1D4C" w14:textId="77777777" w:rsidR="00A26FB0" w:rsidRPr="00E22708" w:rsidRDefault="00A26FB0" w:rsidP="00964D65">
            <w:pPr>
              <w:pStyle w:val="rowtabella0"/>
              <w:jc w:val="center"/>
              <w:rPr>
                <w:color w:val="002060"/>
              </w:rPr>
            </w:pPr>
            <w:r w:rsidRPr="00E2270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D7C2" w14:textId="77777777" w:rsidR="00A26FB0" w:rsidRPr="00E22708" w:rsidRDefault="00A26FB0" w:rsidP="00964D65">
            <w:pPr>
              <w:pStyle w:val="rowtabella0"/>
              <w:jc w:val="center"/>
              <w:rPr>
                <w:color w:val="002060"/>
              </w:rPr>
            </w:pPr>
            <w:r w:rsidRPr="00E22708">
              <w:rPr>
                <w:color w:val="002060"/>
              </w:rPr>
              <w:t>0</w:t>
            </w:r>
          </w:p>
        </w:tc>
      </w:tr>
      <w:tr w:rsidR="00A26FB0" w:rsidRPr="00E22708" w14:paraId="3DA509D0"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2CD0E9" w14:textId="77777777" w:rsidR="00A26FB0" w:rsidRPr="00E22708" w:rsidRDefault="00A26FB0" w:rsidP="00964D65">
            <w:pPr>
              <w:pStyle w:val="rowtabella0"/>
              <w:rPr>
                <w:color w:val="002060"/>
              </w:rPr>
            </w:pPr>
            <w:r w:rsidRPr="00E22708">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52B0"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EDD2"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80DC"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3D29"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FB14"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F60C" w14:textId="77777777" w:rsidR="00A26FB0" w:rsidRPr="00E22708" w:rsidRDefault="00A26FB0" w:rsidP="00964D65">
            <w:pPr>
              <w:pStyle w:val="rowtabella0"/>
              <w:jc w:val="center"/>
              <w:rPr>
                <w:color w:val="002060"/>
              </w:rPr>
            </w:pPr>
            <w:r w:rsidRPr="00E2270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04A5" w14:textId="77777777" w:rsidR="00A26FB0" w:rsidRPr="00E22708" w:rsidRDefault="00A26FB0" w:rsidP="00964D65">
            <w:pPr>
              <w:pStyle w:val="rowtabella0"/>
              <w:jc w:val="center"/>
              <w:rPr>
                <w:color w:val="002060"/>
              </w:rPr>
            </w:pPr>
            <w:r w:rsidRPr="00E2270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296C" w14:textId="77777777" w:rsidR="00A26FB0" w:rsidRPr="00E22708" w:rsidRDefault="00A26FB0" w:rsidP="00964D65">
            <w:pPr>
              <w:pStyle w:val="rowtabella0"/>
              <w:jc w:val="center"/>
              <w:rPr>
                <w:color w:val="002060"/>
              </w:rPr>
            </w:pPr>
            <w:r w:rsidRPr="00E2270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FB43" w14:textId="77777777" w:rsidR="00A26FB0" w:rsidRPr="00E22708" w:rsidRDefault="00A26FB0" w:rsidP="00964D65">
            <w:pPr>
              <w:pStyle w:val="rowtabella0"/>
              <w:jc w:val="center"/>
              <w:rPr>
                <w:color w:val="002060"/>
              </w:rPr>
            </w:pPr>
            <w:r w:rsidRPr="00E22708">
              <w:rPr>
                <w:color w:val="002060"/>
              </w:rPr>
              <w:t>0</w:t>
            </w:r>
          </w:p>
        </w:tc>
      </w:tr>
    </w:tbl>
    <w:p w14:paraId="7F764D8C" w14:textId="77777777" w:rsidR="00A26FB0" w:rsidRPr="00E22708" w:rsidRDefault="00A26FB0" w:rsidP="00A26FB0">
      <w:pPr>
        <w:pStyle w:val="breakline"/>
        <w:rPr>
          <w:rFonts w:eastAsiaTheme="minorEastAsia"/>
          <w:color w:val="002060"/>
        </w:rPr>
      </w:pPr>
    </w:p>
    <w:p w14:paraId="7889DDA8" w14:textId="77777777" w:rsidR="00A26FB0" w:rsidRPr="00E22708" w:rsidRDefault="00A26FB0" w:rsidP="00A26FB0">
      <w:pPr>
        <w:pStyle w:val="breakline"/>
        <w:rPr>
          <w:color w:val="002060"/>
        </w:rPr>
      </w:pPr>
    </w:p>
    <w:p w14:paraId="5C096227" w14:textId="77777777" w:rsidR="00A26FB0" w:rsidRPr="00E22708" w:rsidRDefault="00A26FB0" w:rsidP="00A26FB0">
      <w:pPr>
        <w:pStyle w:val="sottotitolocampionato10"/>
        <w:rPr>
          <w:color w:val="002060"/>
        </w:rPr>
      </w:pPr>
      <w:r w:rsidRPr="00E2270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7635B5DE"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75033"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B329"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DE52"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D2FF"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46FE"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6D9F"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F1D16"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BDB43"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7865C"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A5C5A" w14:textId="77777777" w:rsidR="00A26FB0" w:rsidRPr="00E22708" w:rsidRDefault="00A26FB0" w:rsidP="00964D65">
            <w:pPr>
              <w:pStyle w:val="headertabella0"/>
              <w:rPr>
                <w:color w:val="002060"/>
              </w:rPr>
            </w:pPr>
            <w:r w:rsidRPr="00E22708">
              <w:rPr>
                <w:color w:val="002060"/>
              </w:rPr>
              <w:t>PE</w:t>
            </w:r>
          </w:p>
        </w:tc>
      </w:tr>
      <w:tr w:rsidR="00A26FB0" w:rsidRPr="00E22708" w14:paraId="59E49842"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F094D" w14:textId="77777777" w:rsidR="00A26FB0" w:rsidRPr="00E22708" w:rsidRDefault="00A26FB0" w:rsidP="00964D65">
            <w:pPr>
              <w:pStyle w:val="rowtabella0"/>
              <w:rPr>
                <w:color w:val="002060"/>
              </w:rPr>
            </w:pPr>
            <w:r w:rsidRPr="00E22708">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87FE"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FDE1"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7C14"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CEDB"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54E3"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848D" w14:textId="77777777" w:rsidR="00A26FB0" w:rsidRPr="00E22708" w:rsidRDefault="00A26FB0" w:rsidP="00964D65">
            <w:pPr>
              <w:pStyle w:val="rowtabella0"/>
              <w:jc w:val="center"/>
              <w:rPr>
                <w:color w:val="002060"/>
              </w:rPr>
            </w:pPr>
            <w:r w:rsidRPr="00E2270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D7E9" w14:textId="77777777" w:rsidR="00A26FB0" w:rsidRPr="00E22708" w:rsidRDefault="00A26FB0" w:rsidP="00964D65">
            <w:pPr>
              <w:pStyle w:val="rowtabella0"/>
              <w:jc w:val="center"/>
              <w:rPr>
                <w:color w:val="002060"/>
              </w:rPr>
            </w:pPr>
            <w:r w:rsidRPr="00E2270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D272" w14:textId="77777777" w:rsidR="00A26FB0" w:rsidRPr="00E22708" w:rsidRDefault="00A26FB0" w:rsidP="00964D65">
            <w:pPr>
              <w:pStyle w:val="rowtabella0"/>
              <w:jc w:val="center"/>
              <w:rPr>
                <w:color w:val="002060"/>
              </w:rPr>
            </w:pPr>
            <w:r w:rsidRPr="00E2270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4039" w14:textId="77777777" w:rsidR="00A26FB0" w:rsidRPr="00E22708" w:rsidRDefault="00A26FB0" w:rsidP="00964D65">
            <w:pPr>
              <w:pStyle w:val="rowtabella0"/>
              <w:jc w:val="center"/>
              <w:rPr>
                <w:color w:val="002060"/>
              </w:rPr>
            </w:pPr>
            <w:r w:rsidRPr="00E22708">
              <w:rPr>
                <w:color w:val="002060"/>
              </w:rPr>
              <w:t>0</w:t>
            </w:r>
          </w:p>
        </w:tc>
      </w:tr>
      <w:tr w:rsidR="00A26FB0" w:rsidRPr="00E22708" w14:paraId="5AC366C7"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1F5BE" w14:textId="77777777" w:rsidR="00A26FB0" w:rsidRPr="00E22708" w:rsidRDefault="00A26FB0" w:rsidP="00964D65">
            <w:pPr>
              <w:pStyle w:val="rowtabella0"/>
              <w:rPr>
                <w:color w:val="002060"/>
              </w:rPr>
            </w:pPr>
            <w:r w:rsidRPr="00E22708">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44BB"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7115"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007B"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3DF6"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C096"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1980" w14:textId="77777777" w:rsidR="00A26FB0" w:rsidRPr="00E22708" w:rsidRDefault="00A26FB0" w:rsidP="00964D65">
            <w:pPr>
              <w:pStyle w:val="rowtabella0"/>
              <w:jc w:val="center"/>
              <w:rPr>
                <w:color w:val="002060"/>
              </w:rPr>
            </w:pPr>
            <w:r w:rsidRPr="00E2270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352A"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7B28" w14:textId="77777777" w:rsidR="00A26FB0" w:rsidRPr="00E22708" w:rsidRDefault="00A26FB0" w:rsidP="00964D65">
            <w:pPr>
              <w:pStyle w:val="rowtabella0"/>
              <w:jc w:val="center"/>
              <w:rPr>
                <w:color w:val="002060"/>
              </w:rPr>
            </w:pPr>
            <w:r w:rsidRPr="00E2270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5A6A" w14:textId="77777777" w:rsidR="00A26FB0" w:rsidRPr="00E22708" w:rsidRDefault="00A26FB0" w:rsidP="00964D65">
            <w:pPr>
              <w:pStyle w:val="rowtabella0"/>
              <w:jc w:val="center"/>
              <w:rPr>
                <w:color w:val="002060"/>
              </w:rPr>
            </w:pPr>
            <w:r w:rsidRPr="00E22708">
              <w:rPr>
                <w:color w:val="002060"/>
              </w:rPr>
              <w:t>0</w:t>
            </w:r>
          </w:p>
        </w:tc>
      </w:tr>
      <w:tr w:rsidR="00A26FB0" w:rsidRPr="00E22708" w14:paraId="37C29A8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ACB12" w14:textId="77777777" w:rsidR="00A26FB0" w:rsidRPr="00E22708" w:rsidRDefault="00A26FB0" w:rsidP="00964D65">
            <w:pPr>
              <w:pStyle w:val="rowtabella0"/>
              <w:rPr>
                <w:color w:val="002060"/>
              </w:rPr>
            </w:pPr>
            <w:r w:rsidRPr="00E2270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1ECB"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46DD"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3C2B"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F3B7"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B93A"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C8C0" w14:textId="77777777" w:rsidR="00A26FB0" w:rsidRPr="00E22708" w:rsidRDefault="00A26FB0" w:rsidP="00964D65">
            <w:pPr>
              <w:pStyle w:val="rowtabella0"/>
              <w:jc w:val="center"/>
              <w:rPr>
                <w:color w:val="002060"/>
              </w:rPr>
            </w:pPr>
            <w:r w:rsidRPr="00E2270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5021" w14:textId="77777777" w:rsidR="00A26FB0" w:rsidRPr="00E22708" w:rsidRDefault="00A26FB0" w:rsidP="00964D65">
            <w:pPr>
              <w:pStyle w:val="rowtabella0"/>
              <w:jc w:val="center"/>
              <w:rPr>
                <w:color w:val="002060"/>
              </w:rPr>
            </w:pPr>
            <w:r w:rsidRPr="00E2270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EEDB"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44EA" w14:textId="77777777" w:rsidR="00A26FB0" w:rsidRPr="00E22708" w:rsidRDefault="00A26FB0" w:rsidP="00964D65">
            <w:pPr>
              <w:pStyle w:val="rowtabella0"/>
              <w:jc w:val="center"/>
              <w:rPr>
                <w:color w:val="002060"/>
              </w:rPr>
            </w:pPr>
            <w:r w:rsidRPr="00E22708">
              <w:rPr>
                <w:color w:val="002060"/>
              </w:rPr>
              <w:t>0</w:t>
            </w:r>
          </w:p>
        </w:tc>
      </w:tr>
      <w:tr w:rsidR="00A26FB0" w:rsidRPr="00E22708" w14:paraId="3527675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E0401" w14:textId="77777777" w:rsidR="00A26FB0" w:rsidRPr="00E22708" w:rsidRDefault="00A26FB0" w:rsidP="00964D65">
            <w:pPr>
              <w:pStyle w:val="rowtabella0"/>
              <w:rPr>
                <w:color w:val="002060"/>
              </w:rPr>
            </w:pPr>
            <w:r w:rsidRPr="00E2270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7C99" w14:textId="77777777" w:rsidR="00A26FB0" w:rsidRPr="00E22708" w:rsidRDefault="00A26FB0" w:rsidP="00964D65">
            <w:pPr>
              <w:pStyle w:val="rowtabella0"/>
              <w:jc w:val="center"/>
              <w:rPr>
                <w:color w:val="002060"/>
              </w:rPr>
            </w:pPr>
            <w:r w:rsidRPr="00E2270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B214"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08176"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3754"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527A"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FEAB" w14:textId="77777777" w:rsidR="00A26FB0" w:rsidRPr="00E22708" w:rsidRDefault="00A26FB0" w:rsidP="00964D65">
            <w:pPr>
              <w:pStyle w:val="rowtabella0"/>
              <w:jc w:val="center"/>
              <w:rPr>
                <w:color w:val="002060"/>
              </w:rPr>
            </w:pPr>
            <w:r w:rsidRPr="00E2270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B2A0" w14:textId="77777777" w:rsidR="00A26FB0" w:rsidRPr="00E22708" w:rsidRDefault="00A26FB0" w:rsidP="00964D65">
            <w:pPr>
              <w:pStyle w:val="rowtabella0"/>
              <w:jc w:val="center"/>
              <w:rPr>
                <w:color w:val="002060"/>
              </w:rPr>
            </w:pPr>
            <w:r w:rsidRPr="00E2270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6910" w14:textId="77777777" w:rsidR="00A26FB0" w:rsidRPr="00E22708" w:rsidRDefault="00A26FB0" w:rsidP="00964D65">
            <w:pPr>
              <w:pStyle w:val="rowtabella0"/>
              <w:jc w:val="center"/>
              <w:rPr>
                <w:color w:val="002060"/>
              </w:rPr>
            </w:pPr>
            <w:r w:rsidRPr="00E2270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427D" w14:textId="77777777" w:rsidR="00A26FB0" w:rsidRPr="00E22708" w:rsidRDefault="00A26FB0" w:rsidP="00964D65">
            <w:pPr>
              <w:pStyle w:val="rowtabella0"/>
              <w:jc w:val="center"/>
              <w:rPr>
                <w:color w:val="002060"/>
              </w:rPr>
            </w:pPr>
            <w:r w:rsidRPr="00E22708">
              <w:rPr>
                <w:color w:val="002060"/>
              </w:rPr>
              <w:t>0</w:t>
            </w:r>
          </w:p>
        </w:tc>
      </w:tr>
      <w:tr w:rsidR="00A26FB0" w:rsidRPr="00E22708" w14:paraId="2052D0A9"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340DA" w14:textId="77777777" w:rsidR="00A26FB0" w:rsidRPr="00E22708" w:rsidRDefault="00A26FB0" w:rsidP="00964D65">
            <w:pPr>
              <w:pStyle w:val="rowtabella0"/>
              <w:rPr>
                <w:color w:val="002060"/>
              </w:rPr>
            </w:pPr>
            <w:r w:rsidRPr="00E22708">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CE66"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0BC6"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9A46"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4620"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F32C"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A5A6" w14:textId="77777777" w:rsidR="00A26FB0" w:rsidRPr="00E22708" w:rsidRDefault="00A26FB0" w:rsidP="00964D65">
            <w:pPr>
              <w:pStyle w:val="rowtabella0"/>
              <w:jc w:val="center"/>
              <w:rPr>
                <w:color w:val="002060"/>
              </w:rPr>
            </w:pPr>
            <w:r w:rsidRPr="00E2270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74F0"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C9AE" w14:textId="77777777" w:rsidR="00A26FB0" w:rsidRPr="00E22708" w:rsidRDefault="00A26FB0" w:rsidP="00964D65">
            <w:pPr>
              <w:pStyle w:val="rowtabella0"/>
              <w:jc w:val="center"/>
              <w:rPr>
                <w:color w:val="002060"/>
              </w:rPr>
            </w:pPr>
            <w:r w:rsidRPr="00E2270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FA09" w14:textId="77777777" w:rsidR="00A26FB0" w:rsidRPr="00E22708" w:rsidRDefault="00A26FB0" w:rsidP="00964D65">
            <w:pPr>
              <w:pStyle w:val="rowtabella0"/>
              <w:jc w:val="center"/>
              <w:rPr>
                <w:color w:val="002060"/>
              </w:rPr>
            </w:pPr>
            <w:r w:rsidRPr="00E22708">
              <w:rPr>
                <w:color w:val="002060"/>
              </w:rPr>
              <w:t>0</w:t>
            </w:r>
          </w:p>
        </w:tc>
      </w:tr>
      <w:tr w:rsidR="00A26FB0" w:rsidRPr="00E22708" w14:paraId="6C288A62"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BAF60" w14:textId="77777777" w:rsidR="00A26FB0" w:rsidRPr="00E22708" w:rsidRDefault="00A26FB0" w:rsidP="00964D65">
            <w:pPr>
              <w:pStyle w:val="rowtabella0"/>
              <w:rPr>
                <w:color w:val="002060"/>
              </w:rPr>
            </w:pPr>
            <w:r w:rsidRPr="00E2270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B065"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E736"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D843"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4D6B"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DBDC"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6687" w14:textId="77777777" w:rsidR="00A26FB0" w:rsidRPr="00E22708" w:rsidRDefault="00A26FB0" w:rsidP="00964D65">
            <w:pPr>
              <w:pStyle w:val="rowtabella0"/>
              <w:jc w:val="center"/>
              <w:rPr>
                <w:color w:val="002060"/>
              </w:rPr>
            </w:pPr>
            <w:r w:rsidRPr="00E2270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408D"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568F"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9706" w14:textId="77777777" w:rsidR="00A26FB0" w:rsidRPr="00E22708" w:rsidRDefault="00A26FB0" w:rsidP="00964D65">
            <w:pPr>
              <w:pStyle w:val="rowtabella0"/>
              <w:jc w:val="center"/>
              <w:rPr>
                <w:color w:val="002060"/>
              </w:rPr>
            </w:pPr>
            <w:r w:rsidRPr="00E22708">
              <w:rPr>
                <w:color w:val="002060"/>
              </w:rPr>
              <w:t>0</w:t>
            </w:r>
          </w:p>
        </w:tc>
      </w:tr>
      <w:tr w:rsidR="00A26FB0" w:rsidRPr="00E22708" w14:paraId="48C6AF88"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1BD32" w14:textId="77777777" w:rsidR="00A26FB0" w:rsidRPr="00E22708" w:rsidRDefault="00A26FB0" w:rsidP="00964D65">
            <w:pPr>
              <w:pStyle w:val="rowtabella0"/>
              <w:rPr>
                <w:color w:val="002060"/>
              </w:rPr>
            </w:pPr>
            <w:r w:rsidRPr="00E22708">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2112"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9DAF"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1CDC"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1F68"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9973"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7AE2" w14:textId="77777777" w:rsidR="00A26FB0" w:rsidRPr="00E22708" w:rsidRDefault="00A26FB0" w:rsidP="00964D65">
            <w:pPr>
              <w:pStyle w:val="rowtabella0"/>
              <w:jc w:val="center"/>
              <w:rPr>
                <w:color w:val="002060"/>
              </w:rPr>
            </w:pPr>
            <w:r w:rsidRPr="00E2270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3374" w14:textId="77777777" w:rsidR="00A26FB0" w:rsidRPr="00E22708" w:rsidRDefault="00A26FB0" w:rsidP="00964D65">
            <w:pPr>
              <w:pStyle w:val="rowtabella0"/>
              <w:jc w:val="center"/>
              <w:rPr>
                <w:color w:val="002060"/>
              </w:rPr>
            </w:pPr>
            <w:r w:rsidRPr="00E2270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ACA8"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4F65" w14:textId="77777777" w:rsidR="00A26FB0" w:rsidRPr="00E22708" w:rsidRDefault="00A26FB0" w:rsidP="00964D65">
            <w:pPr>
              <w:pStyle w:val="rowtabella0"/>
              <w:jc w:val="center"/>
              <w:rPr>
                <w:color w:val="002060"/>
              </w:rPr>
            </w:pPr>
            <w:r w:rsidRPr="00E22708">
              <w:rPr>
                <w:color w:val="002060"/>
              </w:rPr>
              <w:t>0</w:t>
            </w:r>
          </w:p>
        </w:tc>
      </w:tr>
      <w:tr w:rsidR="00A26FB0" w:rsidRPr="00E22708" w14:paraId="1B71A161"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8C615" w14:textId="77777777" w:rsidR="00A26FB0" w:rsidRPr="00E22708" w:rsidRDefault="00A26FB0" w:rsidP="00964D65">
            <w:pPr>
              <w:pStyle w:val="rowtabella0"/>
              <w:rPr>
                <w:color w:val="002060"/>
              </w:rPr>
            </w:pPr>
            <w:r w:rsidRPr="00E22708">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C6A8"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E943"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54BA"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55E8"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AC87"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8BA3" w14:textId="77777777" w:rsidR="00A26FB0" w:rsidRPr="00E22708" w:rsidRDefault="00A26FB0" w:rsidP="00964D65">
            <w:pPr>
              <w:pStyle w:val="rowtabella0"/>
              <w:jc w:val="center"/>
              <w:rPr>
                <w:color w:val="002060"/>
              </w:rPr>
            </w:pPr>
            <w:r w:rsidRPr="00E2270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C8D3"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33FA"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B1D2" w14:textId="77777777" w:rsidR="00A26FB0" w:rsidRPr="00E22708" w:rsidRDefault="00A26FB0" w:rsidP="00964D65">
            <w:pPr>
              <w:pStyle w:val="rowtabella0"/>
              <w:jc w:val="center"/>
              <w:rPr>
                <w:color w:val="002060"/>
              </w:rPr>
            </w:pPr>
            <w:r w:rsidRPr="00E22708">
              <w:rPr>
                <w:color w:val="002060"/>
              </w:rPr>
              <w:t>0</w:t>
            </w:r>
          </w:p>
        </w:tc>
      </w:tr>
      <w:tr w:rsidR="00A26FB0" w:rsidRPr="00E22708" w14:paraId="110A237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8C2C7" w14:textId="77777777" w:rsidR="00A26FB0" w:rsidRPr="00E22708" w:rsidRDefault="00A26FB0" w:rsidP="00964D65">
            <w:pPr>
              <w:pStyle w:val="rowtabella0"/>
              <w:rPr>
                <w:color w:val="002060"/>
              </w:rPr>
            </w:pPr>
            <w:r w:rsidRPr="00E22708">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4382"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8567"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9C95"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C3A4"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374F"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852D" w14:textId="77777777" w:rsidR="00A26FB0" w:rsidRPr="00E22708" w:rsidRDefault="00A26FB0" w:rsidP="00964D65">
            <w:pPr>
              <w:pStyle w:val="rowtabella0"/>
              <w:jc w:val="center"/>
              <w:rPr>
                <w:color w:val="002060"/>
              </w:rPr>
            </w:pPr>
            <w:r w:rsidRPr="00E2270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E106"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5635"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FD7A" w14:textId="77777777" w:rsidR="00A26FB0" w:rsidRPr="00E22708" w:rsidRDefault="00A26FB0" w:rsidP="00964D65">
            <w:pPr>
              <w:pStyle w:val="rowtabella0"/>
              <w:jc w:val="center"/>
              <w:rPr>
                <w:color w:val="002060"/>
              </w:rPr>
            </w:pPr>
            <w:r w:rsidRPr="00E22708">
              <w:rPr>
                <w:color w:val="002060"/>
              </w:rPr>
              <w:t>0</w:t>
            </w:r>
          </w:p>
        </w:tc>
      </w:tr>
      <w:tr w:rsidR="00A26FB0" w:rsidRPr="00E22708" w14:paraId="5C312F13"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E4BBD" w14:textId="77777777" w:rsidR="00A26FB0" w:rsidRPr="00E22708" w:rsidRDefault="00A26FB0" w:rsidP="00964D65">
            <w:pPr>
              <w:pStyle w:val="rowtabella0"/>
              <w:rPr>
                <w:color w:val="002060"/>
              </w:rPr>
            </w:pPr>
            <w:r w:rsidRPr="00E22708">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7983"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66F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CDED"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EB05"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E434"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5A01" w14:textId="77777777" w:rsidR="00A26FB0" w:rsidRPr="00E22708" w:rsidRDefault="00A26FB0" w:rsidP="00964D65">
            <w:pPr>
              <w:pStyle w:val="rowtabella0"/>
              <w:jc w:val="center"/>
              <w:rPr>
                <w:color w:val="002060"/>
              </w:rPr>
            </w:pPr>
            <w:r w:rsidRPr="00E2270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E4A2"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CF86" w14:textId="77777777" w:rsidR="00A26FB0" w:rsidRPr="00E22708" w:rsidRDefault="00A26FB0" w:rsidP="00964D65">
            <w:pPr>
              <w:pStyle w:val="rowtabella0"/>
              <w:jc w:val="center"/>
              <w:rPr>
                <w:color w:val="002060"/>
              </w:rPr>
            </w:pPr>
            <w:r w:rsidRPr="00E2270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3C1F" w14:textId="77777777" w:rsidR="00A26FB0" w:rsidRPr="00E22708" w:rsidRDefault="00A26FB0" w:rsidP="00964D65">
            <w:pPr>
              <w:pStyle w:val="rowtabella0"/>
              <w:jc w:val="center"/>
              <w:rPr>
                <w:color w:val="002060"/>
              </w:rPr>
            </w:pPr>
            <w:r w:rsidRPr="00E22708">
              <w:rPr>
                <w:color w:val="002060"/>
              </w:rPr>
              <w:t>0</w:t>
            </w:r>
          </w:p>
        </w:tc>
      </w:tr>
      <w:tr w:rsidR="00A26FB0" w:rsidRPr="00E22708" w14:paraId="1258B297"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7E67C" w14:textId="77777777" w:rsidR="00A26FB0" w:rsidRPr="00E22708" w:rsidRDefault="00A26FB0" w:rsidP="00964D65">
            <w:pPr>
              <w:pStyle w:val="rowtabella0"/>
              <w:rPr>
                <w:color w:val="002060"/>
              </w:rPr>
            </w:pPr>
            <w:r w:rsidRPr="00E22708">
              <w:rPr>
                <w:color w:val="002060"/>
              </w:rPr>
              <w:t>A.S.D. MONTELUPONE CALCIO A 5</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032F"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D745"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70EB"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D524"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A3F7"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0510"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F17C" w14:textId="77777777" w:rsidR="00A26FB0" w:rsidRPr="00E22708" w:rsidRDefault="00A26FB0" w:rsidP="00964D65">
            <w:pPr>
              <w:pStyle w:val="rowtabella0"/>
              <w:jc w:val="center"/>
              <w:rPr>
                <w:color w:val="002060"/>
              </w:rPr>
            </w:pPr>
            <w:r w:rsidRPr="00E2270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DE23"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D87B" w14:textId="77777777" w:rsidR="00A26FB0" w:rsidRPr="00E22708" w:rsidRDefault="00A26FB0" w:rsidP="00964D65">
            <w:pPr>
              <w:pStyle w:val="rowtabella0"/>
              <w:jc w:val="center"/>
              <w:rPr>
                <w:color w:val="002060"/>
              </w:rPr>
            </w:pPr>
            <w:r w:rsidRPr="00E22708">
              <w:rPr>
                <w:color w:val="002060"/>
              </w:rPr>
              <w:t>0</w:t>
            </w:r>
          </w:p>
        </w:tc>
      </w:tr>
      <w:tr w:rsidR="00A26FB0" w:rsidRPr="00E22708" w14:paraId="02B0439A"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7FE67" w14:textId="77777777" w:rsidR="00A26FB0" w:rsidRPr="00E22708" w:rsidRDefault="00A26FB0" w:rsidP="00964D65">
            <w:pPr>
              <w:pStyle w:val="rowtabella0"/>
              <w:rPr>
                <w:color w:val="002060"/>
              </w:rPr>
            </w:pPr>
            <w:r w:rsidRPr="00E22708">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B46B"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6895"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CB55"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665A"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68CD" w14:textId="77777777" w:rsidR="00A26FB0" w:rsidRPr="00E22708" w:rsidRDefault="00A26FB0" w:rsidP="00964D65">
            <w:pPr>
              <w:pStyle w:val="rowtabella0"/>
              <w:jc w:val="center"/>
              <w:rPr>
                <w:color w:val="002060"/>
              </w:rPr>
            </w:pPr>
            <w:r w:rsidRPr="00E2270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8611"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3549" w14:textId="77777777" w:rsidR="00A26FB0" w:rsidRPr="00E22708" w:rsidRDefault="00A26FB0" w:rsidP="00964D65">
            <w:pPr>
              <w:pStyle w:val="rowtabella0"/>
              <w:jc w:val="center"/>
              <w:rPr>
                <w:color w:val="002060"/>
              </w:rPr>
            </w:pPr>
            <w:r w:rsidRPr="00E2270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F5C8" w14:textId="77777777" w:rsidR="00A26FB0" w:rsidRPr="00E22708" w:rsidRDefault="00A26FB0" w:rsidP="00964D65">
            <w:pPr>
              <w:pStyle w:val="rowtabella0"/>
              <w:jc w:val="center"/>
              <w:rPr>
                <w:color w:val="002060"/>
              </w:rPr>
            </w:pPr>
            <w:r w:rsidRPr="00E2270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BF56" w14:textId="77777777" w:rsidR="00A26FB0" w:rsidRPr="00E22708" w:rsidRDefault="00A26FB0" w:rsidP="00964D65">
            <w:pPr>
              <w:pStyle w:val="rowtabella0"/>
              <w:jc w:val="center"/>
              <w:rPr>
                <w:color w:val="002060"/>
              </w:rPr>
            </w:pPr>
            <w:r w:rsidRPr="00E22708">
              <w:rPr>
                <w:color w:val="002060"/>
              </w:rPr>
              <w:t>0</w:t>
            </w:r>
          </w:p>
        </w:tc>
      </w:tr>
    </w:tbl>
    <w:p w14:paraId="3F1E1A13" w14:textId="77777777" w:rsidR="00A26FB0" w:rsidRPr="00E22708" w:rsidRDefault="00A26FB0" w:rsidP="00A26FB0">
      <w:pPr>
        <w:pStyle w:val="breakline"/>
        <w:rPr>
          <w:rFonts w:eastAsiaTheme="minorEastAsia"/>
          <w:color w:val="002060"/>
        </w:rPr>
      </w:pPr>
    </w:p>
    <w:p w14:paraId="00DB2E6A" w14:textId="77777777" w:rsidR="00A26FB0" w:rsidRPr="00E22708" w:rsidRDefault="00A26FB0" w:rsidP="00A26FB0">
      <w:pPr>
        <w:pStyle w:val="breakline"/>
        <w:rPr>
          <w:color w:val="002060"/>
        </w:rPr>
      </w:pPr>
    </w:p>
    <w:p w14:paraId="73904503" w14:textId="77777777" w:rsidR="00A26FB0" w:rsidRPr="00E22708" w:rsidRDefault="00A26FB0" w:rsidP="00A26FB0">
      <w:pPr>
        <w:pStyle w:val="sottotitolocampionato10"/>
        <w:rPr>
          <w:color w:val="002060"/>
        </w:rPr>
      </w:pPr>
      <w:r w:rsidRPr="00E2270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4526CE90"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48040"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8D55E"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E40E2"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BD2E4"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63A2D"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29B2A"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76F09"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AD85"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ADE4"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7F74B" w14:textId="77777777" w:rsidR="00A26FB0" w:rsidRPr="00E22708" w:rsidRDefault="00A26FB0" w:rsidP="00964D65">
            <w:pPr>
              <w:pStyle w:val="headertabella0"/>
              <w:rPr>
                <w:color w:val="002060"/>
              </w:rPr>
            </w:pPr>
            <w:r w:rsidRPr="00E22708">
              <w:rPr>
                <w:color w:val="002060"/>
              </w:rPr>
              <w:t>PE</w:t>
            </w:r>
          </w:p>
        </w:tc>
      </w:tr>
      <w:tr w:rsidR="00A26FB0" w:rsidRPr="00E22708" w14:paraId="3D2BC49F"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F4DBD" w14:textId="77777777" w:rsidR="00A26FB0" w:rsidRPr="00E22708" w:rsidRDefault="00A26FB0" w:rsidP="00964D65">
            <w:pPr>
              <w:pStyle w:val="rowtabella0"/>
              <w:rPr>
                <w:color w:val="002060"/>
              </w:rPr>
            </w:pPr>
            <w:r w:rsidRPr="00E22708">
              <w:rPr>
                <w:color w:val="002060"/>
              </w:rPr>
              <w:lastRenderedPageBreak/>
              <w:t xml:space="preserve">A.S.D. </w:t>
            </w:r>
            <w:proofErr w:type="gramStart"/>
            <w:r w:rsidRPr="00E22708">
              <w:rPr>
                <w:color w:val="002060"/>
              </w:rPr>
              <w:t>CITTA</w:t>
            </w:r>
            <w:proofErr w:type="gramEnd"/>
            <w:r w:rsidRPr="00E22708">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4D49"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CC81"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2251"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52C4"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2523"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73D3" w14:textId="77777777" w:rsidR="00A26FB0" w:rsidRPr="00E22708" w:rsidRDefault="00A26FB0" w:rsidP="00964D65">
            <w:pPr>
              <w:pStyle w:val="rowtabella0"/>
              <w:jc w:val="center"/>
              <w:rPr>
                <w:color w:val="002060"/>
              </w:rPr>
            </w:pPr>
            <w:r w:rsidRPr="00E2270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43C3"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6F12" w14:textId="77777777" w:rsidR="00A26FB0" w:rsidRPr="00E22708" w:rsidRDefault="00A26FB0" w:rsidP="00964D65">
            <w:pPr>
              <w:pStyle w:val="rowtabella0"/>
              <w:jc w:val="center"/>
              <w:rPr>
                <w:color w:val="002060"/>
              </w:rPr>
            </w:pPr>
            <w:r w:rsidRPr="00E2270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0092" w14:textId="77777777" w:rsidR="00A26FB0" w:rsidRPr="00E22708" w:rsidRDefault="00A26FB0" w:rsidP="00964D65">
            <w:pPr>
              <w:pStyle w:val="rowtabella0"/>
              <w:jc w:val="center"/>
              <w:rPr>
                <w:color w:val="002060"/>
              </w:rPr>
            </w:pPr>
            <w:r w:rsidRPr="00E22708">
              <w:rPr>
                <w:color w:val="002060"/>
              </w:rPr>
              <w:t>0</w:t>
            </w:r>
          </w:p>
        </w:tc>
      </w:tr>
      <w:tr w:rsidR="00A26FB0" w:rsidRPr="00E22708" w14:paraId="5C6E472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2CA99" w14:textId="77777777" w:rsidR="00A26FB0" w:rsidRPr="00E22708" w:rsidRDefault="00A26FB0" w:rsidP="00964D65">
            <w:pPr>
              <w:pStyle w:val="rowtabella0"/>
              <w:rPr>
                <w:color w:val="002060"/>
              </w:rPr>
            </w:pPr>
            <w:r w:rsidRPr="00E2270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2A51" w14:textId="77777777" w:rsidR="00A26FB0" w:rsidRPr="00E22708" w:rsidRDefault="00A26FB0" w:rsidP="00964D65">
            <w:pPr>
              <w:pStyle w:val="rowtabella0"/>
              <w:jc w:val="center"/>
              <w:rPr>
                <w:color w:val="002060"/>
              </w:rPr>
            </w:pPr>
            <w:r w:rsidRPr="00E2270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B645A"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C55B"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2D39"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8C3F"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0AA0" w14:textId="77777777" w:rsidR="00A26FB0" w:rsidRPr="00E22708" w:rsidRDefault="00A26FB0" w:rsidP="00964D65">
            <w:pPr>
              <w:pStyle w:val="rowtabella0"/>
              <w:jc w:val="center"/>
              <w:rPr>
                <w:color w:val="002060"/>
              </w:rPr>
            </w:pPr>
            <w:r w:rsidRPr="00E2270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8FBD" w14:textId="77777777" w:rsidR="00A26FB0" w:rsidRPr="00E22708" w:rsidRDefault="00A26FB0" w:rsidP="00964D65">
            <w:pPr>
              <w:pStyle w:val="rowtabella0"/>
              <w:jc w:val="center"/>
              <w:rPr>
                <w:color w:val="002060"/>
              </w:rPr>
            </w:pPr>
            <w:r w:rsidRPr="00E2270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29EB" w14:textId="77777777" w:rsidR="00A26FB0" w:rsidRPr="00E22708" w:rsidRDefault="00A26FB0" w:rsidP="00964D65">
            <w:pPr>
              <w:pStyle w:val="rowtabella0"/>
              <w:jc w:val="center"/>
              <w:rPr>
                <w:color w:val="002060"/>
              </w:rPr>
            </w:pPr>
            <w:r w:rsidRPr="00E2270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D131" w14:textId="77777777" w:rsidR="00A26FB0" w:rsidRPr="00E22708" w:rsidRDefault="00A26FB0" w:rsidP="00964D65">
            <w:pPr>
              <w:pStyle w:val="rowtabella0"/>
              <w:jc w:val="center"/>
              <w:rPr>
                <w:color w:val="002060"/>
              </w:rPr>
            </w:pPr>
            <w:r w:rsidRPr="00E22708">
              <w:rPr>
                <w:color w:val="002060"/>
              </w:rPr>
              <w:t>0</w:t>
            </w:r>
          </w:p>
        </w:tc>
      </w:tr>
      <w:tr w:rsidR="00A26FB0" w:rsidRPr="00E22708" w14:paraId="546B889A"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D654A" w14:textId="77777777" w:rsidR="00A26FB0" w:rsidRPr="00E22708" w:rsidRDefault="00A26FB0" w:rsidP="00964D65">
            <w:pPr>
              <w:pStyle w:val="rowtabella0"/>
              <w:rPr>
                <w:color w:val="002060"/>
              </w:rPr>
            </w:pPr>
            <w:r w:rsidRPr="00E22708">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767D" w14:textId="77777777" w:rsidR="00A26FB0" w:rsidRPr="00E22708" w:rsidRDefault="00A26FB0" w:rsidP="00964D65">
            <w:pPr>
              <w:pStyle w:val="rowtabella0"/>
              <w:jc w:val="center"/>
              <w:rPr>
                <w:color w:val="002060"/>
              </w:rPr>
            </w:pPr>
            <w:r w:rsidRPr="00E2270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7281"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7136"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2738"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59E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9C21" w14:textId="77777777" w:rsidR="00A26FB0" w:rsidRPr="00E22708" w:rsidRDefault="00A26FB0" w:rsidP="00964D65">
            <w:pPr>
              <w:pStyle w:val="rowtabella0"/>
              <w:jc w:val="center"/>
              <w:rPr>
                <w:color w:val="002060"/>
              </w:rPr>
            </w:pPr>
            <w:r w:rsidRPr="00E2270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7414" w14:textId="77777777" w:rsidR="00A26FB0" w:rsidRPr="00E22708" w:rsidRDefault="00A26FB0" w:rsidP="00964D65">
            <w:pPr>
              <w:pStyle w:val="rowtabella0"/>
              <w:jc w:val="center"/>
              <w:rPr>
                <w:color w:val="002060"/>
              </w:rPr>
            </w:pPr>
            <w:r w:rsidRPr="00E2270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1827" w14:textId="77777777" w:rsidR="00A26FB0" w:rsidRPr="00E22708" w:rsidRDefault="00A26FB0" w:rsidP="00964D65">
            <w:pPr>
              <w:pStyle w:val="rowtabella0"/>
              <w:jc w:val="center"/>
              <w:rPr>
                <w:color w:val="002060"/>
              </w:rPr>
            </w:pPr>
            <w:r w:rsidRPr="00E2270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77CC" w14:textId="77777777" w:rsidR="00A26FB0" w:rsidRPr="00E22708" w:rsidRDefault="00A26FB0" w:rsidP="00964D65">
            <w:pPr>
              <w:pStyle w:val="rowtabella0"/>
              <w:jc w:val="center"/>
              <w:rPr>
                <w:color w:val="002060"/>
              </w:rPr>
            </w:pPr>
            <w:r w:rsidRPr="00E22708">
              <w:rPr>
                <w:color w:val="002060"/>
              </w:rPr>
              <w:t>0</w:t>
            </w:r>
          </w:p>
        </w:tc>
      </w:tr>
      <w:tr w:rsidR="00A26FB0" w:rsidRPr="00E22708" w14:paraId="3D7D94E7"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45E54" w14:textId="77777777" w:rsidR="00A26FB0" w:rsidRPr="00E22708" w:rsidRDefault="00A26FB0" w:rsidP="00964D65">
            <w:pPr>
              <w:pStyle w:val="rowtabella0"/>
              <w:rPr>
                <w:color w:val="002060"/>
              </w:rPr>
            </w:pPr>
            <w:r w:rsidRPr="00E22708">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82F2" w14:textId="77777777" w:rsidR="00A26FB0" w:rsidRPr="00E22708" w:rsidRDefault="00A26FB0" w:rsidP="00964D65">
            <w:pPr>
              <w:pStyle w:val="rowtabella0"/>
              <w:jc w:val="center"/>
              <w:rPr>
                <w:color w:val="002060"/>
              </w:rPr>
            </w:pPr>
            <w:r w:rsidRPr="00E2270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7439"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A7B6"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FEBC"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314F"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9AB0" w14:textId="77777777" w:rsidR="00A26FB0" w:rsidRPr="00E22708" w:rsidRDefault="00A26FB0" w:rsidP="00964D65">
            <w:pPr>
              <w:pStyle w:val="rowtabella0"/>
              <w:jc w:val="center"/>
              <w:rPr>
                <w:color w:val="002060"/>
              </w:rPr>
            </w:pPr>
            <w:r w:rsidRPr="00E2270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167F"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E7B1" w14:textId="77777777" w:rsidR="00A26FB0" w:rsidRPr="00E22708" w:rsidRDefault="00A26FB0" w:rsidP="00964D65">
            <w:pPr>
              <w:pStyle w:val="rowtabella0"/>
              <w:jc w:val="center"/>
              <w:rPr>
                <w:color w:val="002060"/>
              </w:rPr>
            </w:pPr>
            <w:r w:rsidRPr="00E2270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5E2B" w14:textId="77777777" w:rsidR="00A26FB0" w:rsidRPr="00E22708" w:rsidRDefault="00A26FB0" w:rsidP="00964D65">
            <w:pPr>
              <w:pStyle w:val="rowtabella0"/>
              <w:jc w:val="center"/>
              <w:rPr>
                <w:color w:val="002060"/>
              </w:rPr>
            </w:pPr>
            <w:r w:rsidRPr="00E22708">
              <w:rPr>
                <w:color w:val="002060"/>
              </w:rPr>
              <w:t>0</w:t>
            </w:r>
          </w:p>
        </w:tc>
      </w:tr>
      <w:tr w:rsidR="00A26FB0" w:rsidRPr="00E22708" w14:paraId="11B4314A"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6305F" w14:textId="77777777" w:rsidR="00A26FB0" w:rsidRPr="00E22708" w:rsidRDefault="00A26FB0" w:rsidP="00964D65">
            <w:pPr>
              <w:pStyle w:val="rowtabella0"/>
              <w:rPr>
                <w:color w:val="002060"/>
              </w:rPr>
            </w:pPr>
            <w:r w:rsidRPr="00E2270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66CE"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D2D1"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57A6"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25DD"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6FB7"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B6EA" w14:textId="77777777" w:rsidR="00A26FB0" w:rsidRPr="00E22708" w:rsidRDefault="00A26FB0" w:rsidP="00964D65">
            <w:pPr>
              <w:pStyle w:val="rowtabella0"/>
              <w:jc w:val="center"/>
              <w:rPr>
                <w:color w:val="002060"/>
              </w:rPr>
            </w:pPr>
            <w:r w:rsidRPr="00E2270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1D61" w14:textId="77777777" w:rsidR="00A26FB0" w:rsidRPr="00E22708" w:rsidRDefault="00A26FB0" w:rsidP="00964D65">
            <w:pPr>
              <w:pStyle w:val="rowtabella0"/>
              <w:jc w:val="center"/>
              <w:rPr>
                <w:color w:val="002060"/>
              </w:rPr>
            </w:pPr>
            <w:r w:rsidRPr="00E2270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DB24" w14:textId="77777777" w:rsidR="00A26FB0" w:rsidRPr="00E22708" w:rsidRDefault="00A26FB0" w:rsidP="00964D65">
            <w:pPr>
              <w:pStyle w:val="rowtabella0"/>
              <w:jc w:val="center"/>
              <w:rPr>
                <w:color w:val="002060"/>
              </w:rPr>
            </w:pPr>
            <w:r w:rsidRPr="00E2270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EA2A" w14:textId="77777777" w:rsidR="00A26FB0" w:rsidRPr="00E22708" w:rsidRDefault="00A26FB0" w:rsidP="00964D65">
            <w:pPr>
              <w:pStyle w:val="rowtabella0"/>
              <w:jc w:val="center"/>
              <w:rPr>
                <w:color w:val="002060"/>
              </w:rPr>
            </w:pPr>
            <w:r w:rsidRPr="00E22708">
              <w:rPr>
                <w:color w:val="002060"/>
              </w:rPr>
              <w:t>0</w:t>
            </w:r>
          </w:p>
        </w:tc>
      </w:tr>
      <w:tr w:rsidR="00A26FB0" w:rsidRPr="00E22708" w14:paraId="2CB1CF7C"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3AA2A" w14:textId="77777777" w:rsidR="00A26FB0" w:rsidRPr="00E22708" w:rsidRDefault="00A26FB0" w:rsidP="00964D65">
            <w:pPr>
              <w:pStyle w:val="rowtabella0"/>
              <w:rPr>
                <w:color w:val="002060"/>
              </w:rPr>
            </w:pPr>
            <w:r w:rsidRPr="00E22708">
              <w:rPr>
                <w:color w:val="002060"/>
              </w:rPr>
              <w:t xml:space="preserve">A.S.D. CALCIO </w:t>
            </w:r>
            <w:proofErr w:type="gramStart"/>
            <w:r w:rsidRPr="00E22708">
              <w:rPr>
                <w:color w:val="002060"/>
              </w:rPr>
              <w:t>S.ELPIDIO</w:t>
            </w:r>
            <w:proofErr w:type="gramEnd"/>
            <w:r w:rsidRPr="00E22708">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F5A1" w14:textId="77777777" w:rsidR="00A26FB0" w:rsidRPr="00E22708" w:rsidRDefault="00A26FB0" w:rsidP="00964D65">
            <w:pPr>
              <w:pStyle w:val="rowtabella0"/>
              <w:jc w:val="center"/>
              <w:rPr>
                <w:color w:val="002060"/>
              </w:rPr>
            </w:pPr>
            <w:r w:rsidRPr="00E2270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22AB"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B34A"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0E6C"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3EB1"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F713" w14:textId="77777777" w:rsidR="00A26FB0" w:rsidRPr="00E22708" w:rsidRDefault="00A26FB0" w:rsidP="00964D65">
            <w:pPr>
              <w:pStyle w:val="rowtabella0"/>
              <w:jc w:val="center"/>
              <w:rPr>
                <w:color w:val="002060"/>
              </w:rPr>
            </w:pPr>
            <w:r w:rsidRPr="00E2270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6786" w14:textId="77777777" w:rsidR="00A26FB0" w:rsidRPr="00E22708" w:rsidRDefault="00A26FB0" w:rsidP="00964D65">
            <w:pPr>
              <w:pStyle w:val="rowtabella0"/>
              <w:jc w:val="center"/>
              <w:rPr>
                <w:color w:val="002060"/>
              </w:rPr>
            </w:pPr>
            <w:r w:rsidRPr="00E2270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4E6E"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A822" w14:textId="77777777" w:rsidR="00A26FB0" w:rsidRPr="00E22708" w:rsidRDefault="00A26FB0" w:rsidP="00964D65">
            <w:pPr>
              <w:pStyle w:val="rowtabella0"/>
              <w:jc w:val="center"/>
              <w:rPr>
                <w:color w:val="002060"/>
              </w:rPr>
            </w:pPr>
            <w:r w:rsidRPr="00E22708">
              <w:rPr>
                <w:color w:val="002060"/>
              </w:rPr>
              <w:t>0</w:t>
            </w:r>
          </w:p>
        </w:tc>
      </w:tr>
      <w:tr w:rsidR="00A26FB0" w:rsidRPr="00E22708" w14:paraId="055A03A8"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18530" w14:textId="77777777" w:rsidR="00A26FB0" w:rsidRPr="00E22708" w:rsidRDefault="00A26FB0" w:rsidP="00964D65">
            <w:pPr>
              <w:pStyle w:val="rowtabella0"/>
              <w:rPr>
                <w:color w:val="002060"/>
              </w:rPr>
            </w:pPr>
            <w:r w:rsidRPr="00E22708">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64AB" w14:textId="77777777" w:rsidR="00A26FB0" w:rsidRPr="00E22708" w:rsidRDefault="00A26FB0" w:rsidP="00964D65">
            <w:pPr>
              <w:pStyle w:val="rowtabella0"/>
              <w:jc w:val="center"/>
              <w:rPr>
                <w:color w:val="002060"/>
              </w:rPr>
            </w:pPr>
            <w:r w:rsidRPr="00E2270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D2FA"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BF5F"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97C6"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4EF0"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1605" w14:textId="77777777" w:rsidR="00A26FB0" w:rsidRPr="00E22708" w:rsidRDefault="00A26FB0" w:rsidP="00964D65">
            <w:pPr>
              <w:pStyle w:val="rowtabella0"/>
              <w:jc w:val="center"/>
              <w:rPr>
                <w:color w:val="002060"/>
              </w:rPr>
            </w:pPr>
            <w:r w:rsidRPr="00E2270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8692"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7731"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58B6" w14:textId="77777777" w:rsidR="00A26FB0" w:rsidRPr="00E22708" w:rsidRDefault="00A26FB0" w:rsidP="00964D65">
            <w:pPr>
              <w:pStyle w:val="rowtabella0"/>
              <w:jc w:val="center"/>
              <w:rPr>
                <w:color w:val="002060"/>
              </w:rPr>
            </w:pPr>
            <w:r w:rsidRPr="00E22708">
              <w:rPr>
                <w:color w:val="002060"/>
              </w:rPr>
              <w:t>0</w:t>
            </w:r>
          </w:p>
        </w:tc>
      </w:tr>
      <w:tr w:rsidR="00A26FB0" w:rsidRPr="00E22708" w14:paraId="16A500B5"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AE6B9" w14:textId="77777777" w:rsidR="00A26FB0" w:rsidRPr="00E22708" w:rsidRDefault="00A26FB0" w:rsidP="00964D65">
            <w:pPr>
              <w:pStyle w:val="rowtabella0"/>
              <w:rPr>
                <w:color w:val="002060"/>
              </w:rPr>
            </w:pPr>
            <w:r w:rsidRPr="00E2270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24DD"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3470"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73CC"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1B0C"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6F34"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018B" w14:textId="77777777" w:rsidR="00A26FB0" w:rsidRPr="00E22708" w:rsidRDefault="00A26FB0" w:rsidP="00964D65">
            <w:pPr>
              <w:pStyle w:val="rowtabella0"/>
              <w:jc w:val="center"/>
              <w:rPr>
                <w:color w:val="002060"/>
              </w:rPr>
            </w:pPr>
            <w:r w:rsidRPr="00E2270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21AB" w14:textId="77777777" w:rsidR="00A26FB0" w:rsidRPr="00E22708" w:rsidRDefault="00A26FB0" w:rsidP="00964D65">
            <w:pPr>
              <w:pStyle w:val="rowtabella0"/>
              <w:jc w:val="center"/>
              <w:rPr>
                <w:color w:val="002060"/>
              </w:rPr>
            </w:pPr>
            <w:r w:rsidRPr="00E2270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4D60" w14:textId="77777777" w:rsidR="00A26FB0" w:rsidRPr="00E22708" w:rsidRDefault="00A26FB0" w:rsidP="00964D65">
            <w:pPr>
              <w:pStyle w:val="rowtabella0"/>
              <w:jc w:val="center"/>
              <w:rPr>
                <w:color w:val="002060"/>
              </w:rPr>
            </w:pPr>
            <w:r w:rsidRPr="00E2270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34D0" w14:textId="77777777" w:rsidR="00A26FB0" w:rsidRPr="00E22708" w:rsidRDefault="00A26FB0" w:rsidP="00964D65">
            <w:pPr>
              <w:pStyle w:val="rowtabella0"/>
              <w:jc w:val="center"/>
              <w:rPr>
                <w:color w:val="002060"/>
              </w:rPr>
            </w:pPr>
            <w:r w:rsidRPr="00E22708">
              <w:rPr>
                <w:color w:val="002060"/>
              </w:rPr>
              <w:t>0</w:t>
            </w:r>
          </w:p>
        </w:tc>
      </w:tr>
      <w:tr w:rsidR="00A26FB0" w:rsidRPr="00E22708" w14:paraId="122C64BA"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8DDDE" w14:textId="77777777" w:rsidR="00A26FB0" w:rsidRPr="00E22708" w:rsidRDefault="00A26FB0" w:rsidP="00964D65">
            <w:pPr>
              <w:pStyle w:val="rowtabella0"/>
              <w:rPr>
                <w:color w:val="002060"/>
              </w:rPr>
            </w:pPr>
            <w:r w:rsidRPr="00E22708">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7DBD"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B1AC"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F0A0"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FD523"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5D3C"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7F24"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78B3" w14:textId="77777777" w:rsidR="00A26FB0" w:rsidRPr="00E22708" w:rsidRDefault="00A26FB0" w:rsidP="00964D65">
            <w:pPr>
              <w:pStyle w:val="rowtabella0"/>
              <w:jc w:val="center"/>
              <w:rPr>
                <w:color w:val="002060"/>
              </w:rPr>
            </w:pPr>
            <w:r w:rsidRPr="00E2270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1ECF"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8C06" w14:textId="77777777" w:rsidR="00A26FB0" w:rsidRPr="00E22708" w:rsidRDefault="00A26FB0" w:rsidP="00964D65">
            <w:pPr>
              <w:pStyle w:val="rowtabella0"/>
              <w:jc w:val="center"/>
              <w:rPr>
                <w:color w:val="002060"/>
              </w:rPr>
            </w:pPr>
            <w:r w:rsidRPr="00E22708">
              <w:rPr>
                <w:color w:val="002060"/>
              </w:rPr>
              <w:t>0</w:t>
            </w:r>
          </w:p>
        </w:tc>
      </w:tr>
      <w:tr w:rsidR="00A26FB0" w:rsidRPr="00E22708" w14:paraId="58A8E581"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0F3ED" w14:textId="77777777" w:rsidR="00A26FB0" w:rsidRPr="00E22708" w:rsidRDefault="00A26FB0" w:rsidP="00964D65">
            <w:pPr>
              <w:pStyle w:val="rowtabella0"/>
              <w:rPr>
                <w:color w:val="002060"/>
              </w:rPr>
            </w:pPr>
            <w:r w:rsidRPr="00E22708">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B94D"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81B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DD11"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B1DD"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3936"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A2DD" w14:textId="77777777" w:rsidR="00A26FB0" w:rsidRPr="00E22708" w:rsidRDefault="00A26FB0" w:rsidP="00964D65">
            <w:pPr>
              <w:pStyle w:val="rowtabella0"/>
              <w:jc w:val="center"/>
              <w:rPr>
                <w:color w:val="002060"/>
              </w:rPr>
            </w:pPr>
            <w:r w:rsidRPr="00E2270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AE63" w14:textId="77777777" w:rsidR="00A26FB0" w:rsidRPr="00E22708" w:rsidRDefault="00A26FB0" w:rsidP="00964D65">
            <w:pPr>
              <w:pStyle w:val="rowtabella0"/>
              <w:jc w:val="center"/>
              <w:rPr>
                <w:color w:val="002060"/>
              </w:rPr>
            </w:pPr>
            <w:r w:rsidRPr="00E2270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C4FB"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DA28" w14:textId="77777777" w:rsidR="00A26FB0" w:rsidRPr="00E22708" w:rsidRDefault="00A26FB0" w:rsidP="00964D65">
            <w:pPr>
              <w:pStyle w:val="rowtabella0"/>
              <w:jc w:val="center"/>
              <w:rPr>
                <w:color w:val="002060"/>
              </w:rPr>
            </w:pPr>
            <w:r w:rsidRPr="00E22708">
              <w:rPr>
                <w:color w:val="002060"/>
              </w:rPr>
              <w:t>0</w:t>
            </w:r>
          </w:p>
        </w:tc>
      </w:tr>
      <w:tr w:rsidR="00A26FB0" w:rsidRPr="00E22708" w14:paraId="4F8991E0"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96FCF" w14:textId="77777777" w:rsidR="00A26FB0" w:rsidRPr="00E22708" w:rsidRDefault="00A26FB0" w:rsidP="00964D65">
            <w:pPr>
              <w:pStyle w:val="rowtabella0"/>
              <w:rPr>
                <w:color w:val="002060"/>
              </w:rPr>
            </w:pPr>
            <w:r w:rsidRPr="00E2270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5241"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83B2"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15B6"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BCFD"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BEF88" w14:textId="77777777" w:rsidR="00A26FB0" w:rsidRPr="00E22708" w:rsidRDefault="00A26FB0" w:rsidP="00964D65">
            <w:pPr>
              <w:pStyle w:val="rowtabella0"/>
              <w:jc w:val="center"/>
              <w:rPr>
                <w:color w:val="002060"/>
              </w:rPr>
            </w:pPr>
            <w:r w:rsidRPr="00E2270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0208" w14:textId="77777777" w:rsidR="00A26FB0" w:rsidRPr="00E22708" w:rsidRDefault="00A26FB0" w:rsidP="00964D65">
            <w:pPr>
              <w:pStyle w:val="rowtabella0"/>
              <w:jc w:val="center"/>
              <w:rPr>
                <w:color w:val="002060"/>
              </w:rPr>
            </w:pPr>
            <w:r w:rsidRPr="00E2270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CDA4" w14:textId="77777777" w:rsidR="00A26FB0" w:rsidRPr="00E22708" w:rsidRDefault="00A26FB0" w:rsidP="00964D65">
            <w:pPr>
              <w:pStyle w:val="rowtabella0"/>
              <w:jc w:val="center"/>
              <w:rPr>
                <w:color w:val="002060"/>
              </w:rPr>
            </w:pPr>
            <w:r w:rsidRPr="00E2270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D33C"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89A6" w14:textId="77777777" w:rsidR="00A26FB0" w:rsidRPr="00E22708" w:rsidRDefault="00A26FB0" w:rsidP="00964D65">
            <w:pPr>
              <w:pStyle w:val="rowtabella0"/>
              <w:jc w:val="center"/>
              <w:rPr>
                <w:color w:val="002060"/>
              </w:rPr>
            </w:pPr>
            <w:r w:rsidRPr="00E22708">
              <w:rPr>
                <w:color w:val="002060"/>
              </w:rPr>
              <w:t>0</w:t>
            </w:r>
          </w:p>
        </w:tc>
      </w:tr>
      <w:tr w:rsidR="00A26FB0" w:rsidRPr="00E22708" w14:paraId="094E71D1"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E1FC8" w14:textId="77777777" w:rsidR="00A26FB0" w:rsidRPr="00E22708" w:rsidRDefault="00A26FB0" w:rsidP="00964D65">
            <w:pPr>
              <w:pStyle w:val="rowtabella0"/>
              <w:rPr>
                <w:color w:val="002060"/>
              </w:rPr>
            </w:pPr>
            <w:r w:rsidRPr="00E2270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1A98"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F218"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3106"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96C2"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79AC" w14:textId="77777777" w:rsidR="00A26FB0" w:rsidRPr="00E22708" w:rsidRDefault="00A26FB0" w:rsidP="00964D65">
            <w:pPr>
              <w:pStyle w:val="rowtabella0"/>
              <w:jc w:val="center"/>
              <w:rPr>
                <w:color w:val="002060"/>
              </w:rPr>
            </w:pPr>
            <w:r w:rsidRPr="00E2270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BC97" w14:textId="77777777" w:rsidR="00A26FB0" w:rsidRPr="00E22708" w:rsidRDefault="00A26FB0" w:rsidP="00964D65">
            <w:pPr>
              <w:pStyle w:val="rowtabella0"/>
              <w:jc w:val="center"/>
              <w:rPr>
                <w:color w:val="002060"/>
              </w:rPr>
            </w:pPr>
            <w:r w:rsidRPr="00E2270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9F0F" w14:textId="77777777" w:rsidR="00A26FB0" w:rsidRPr="00E22708" w:rsidRDefault="00A26FB0" w:rsidP="00964D65">
            <w:pPr>
              <w:pStyle w:val="rowtabella0"/>
              <w:jc w:val="center"/>
              <w:rPr>
                <w:color w:val="002060"/>
              </w:rPr>
            </w:pPr>
            <w:r w:rsidRPr="00E22708">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D0C0" w14:textId="77777777" w:rsidR="00A26FB0" w:rsidRPr="00E22708" w:rsidRDefault="00A26FB0" w:rsidP="00964D65">
            <w:pPr>
              <w:pStyle w:val="rowtabella0"/>
              <w:jc w:val="center"/>
              <w:rPr>
                <w:color w:val="002060"/>
              </w:rPr>
            </w:pPr>
            <w:r w:rsidRPr="00E2270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287A" w14:textId="77777777" w:rsidR="00A26FB0" w:rsidRPr="00E22708" w:rsidRDefault="00A26FB0" w:rsidP="00964D65">
            <w:pPr>
              <w:pStyle w:val="rowtabella0"/>
              <w:jc w:val="center"/>
              <w:rPr>
                <w:color w:val="002060"/>
              </w:rPr>
            </w:pPr>
            <w:r w:rsidRPr="00E22708">
              <w:rPr>
                <w:color w:val="002060"/>
              </w:rPr>
              <w:t>0</w:t>
            </w:r>
          </w:p>
        </w:tc>
      </w:tr>
    </w:tbl>
    <w:p w14:paraId="217119D2" w14:textId="77777777" w:rsidR="00A26FB0" w:rsidRPr="00E22708" w:rsidRDefault="00A26FB0" w:rsidP="00A26FB0">
      <w:pPr>
        <w:pStyle w:val="breakline"/>
        <w:rPr>
          <w:rFonts w:eastAsiaTheme="minorEastAsia"/>
          <w:color w:val="002060"/>
        </w:rPr>
      </w:pPr>
    </w:p>
    <w:p w14:paraId="0AF85E4A" w14:textId="77777777" w:rsidR="00A26FB0" w:rsidRPr="00E22708" w:rsidRDefault="00A26FB0" w:rsidP="00A26FB0">
      <w:pPr>
        <w:pStyle w:val="breakline"/>
        <w:rPr>
          <w:color w:val="002060"/>
        </w:rPr>
      </w:pPr>
    </w:p>
    <w:p w14:paraId="7545FDEB" w14:textId="77777777" w:rsidR="00A26FB0" w:rsidRPr="00E22708" w:rsidRDefault="00A26FB0" w:rsidP="00A26FB0">
      <w:pPr>
        <w:pStyle w:val="sottotitolocampionato10"/>
        <w:rPr>
          <w:color w:val="002060"/>
        </w:rPr>
      </w:pPr>
      <w:r w:rsidRPr="00E22708">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6FB0" w:rsidRPr="00E22708" w14:paraId="58E32F8C" w14:textId="77777777" w:rsidTr="00964D6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13B0" w14:textId="77777777" w:rsidR="00A26FB0" w:rsidRPr="00E22708" w:rsidRDefault="00A26FB0" w:rsidP="00964D65">
            <w:pPr>
              <w:pStyle w:val="headertabella0"/>
              <w:rPr>
                <w:color w:val="002060"/>
              </w:rPr>
            </w:pPr>
            <w:r w:rsidRPr="00E2270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F0F65" w14:textId="77777777" w:rsidR="00A26FB0" w:rsidRPr="00E22708" w:rsidRDefault="00A26FB0" w:rsidP="00964D65">
            <w:pPr>
              <w:pStyle w:val="headertabella0"/>
              <w:rPr>
                <w:color w:val="002060"/>
              </w:rPr>
            </w:pPr>
            <w:r w:rsidRPr="00E2270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E61F9" w14:textId="77777777" w:rsidR="00A26FB0" w:rsidRPr="00E22708" w:rsidRDefault="00A26FB0" w:rsidP="00964D65">
            <w:pPr>
              <w:pStyle w:val="headertabella0"/>
              <w:rPr>
                <w:color w:val="002060"/>
              </w:rPr>
            </w:pPr>
            <w:r w:rsidRPr="00E2270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3D7C" w14:textId="77777777" w:rsidR="00A26FB0" w:rsidRPr="00E22708" w:rsidRDefault="00A26FB0" w:rsidP="00964D65">
            <w:pPr>
              <w:pStyle w:val="headertabella0"/>
              <w:rPr>
                <w:color w:val="002060"/>
              </w:rPr>
            </w:pPr>
            <w:r w:rsidRPr="00E2270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A872" w14:textId="77777777" w:rsidR="00A26FB0" w:rsidRPr="00E22708" w:rsidRDefault="00A26FB0" w:rsidP="00964D65">
            <w:pPr>
              <w:pStyle w:val="headertabella0"/>
              <w:rPr>
                <w:color w:val="002060"/>
              </w:rPr>
            </w:pPr>
            <w:r w:rsidRPr="00E2270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AF48F" w14:textId="77777777" w:rsidR="00A26FB0" w:rsidRPr="00E22708" w:rsidRDefault="00A26FB0" w:rsidP="00964D65">
            <w:pPr>
              <w:pStyle w:val="headertabella0"/>
              <w:rPr>
                <w:color w:val="002060"/>
              </w:rPr>
            </w:pPr>
            <w:r w:rsidRPr="00E2270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4CEF1" w14:textId="77777777" w:rsidR="00A26FB0" w:rsidRPr="00E22708" w:rsidRDefault="00A26FB0" w:rsidP="00964D65">
            <w:pPr>
              <w:pStyle w:val="headertabella0"/>
              <w:rPr>
                <w:color w:val="002060"/>
              </w:rPr>
            </w:pPr>
            <w:r w:rsidRPr="00E2270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3C7D9" w14:textId="77777777" w:rsidR="00A26FB0" w:rsidRPr="00E22708" w:rsidRDefault="00A26FB0" w:rsidP="00964D65">
            <w:pPr>
              <w:pStyle w:val="headertabella0"/>
              <w:rPr>
                <w:color w:val="002060"/>
              </w:rPr>
            </w:pPr>
            <w:r w:rsidRPr="00E2270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69092" w14:textId="77777777" w:rsidR="00A26FB0" w:rsidRPr="00E22708" w:rsidRDefault="00A26FB0" w:rsidP="00964D65">
            <w:pPr>
              <w:pStyle w:val="headertabella0"/>
              <w:rPr>
                <w:color w:val="002060"/>
              </w:rPr>
            </w:pPr>
            <w:r w:rsidRPr="00E2270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5087C" w14:textId="77777777" w:rsidR="00A26FB0" w:rsidRPr="00E22708" w:rsidRDefault="00A26FB0" w:rsidP="00964D65">
            <w:pPr>
              <w:pStyle w:val="headertabella0"/>
              <w:rPr>
                <w:color w:val="002060"/>
              </w:rPr>
            </w:pPr>
            <w:r w:rsidRPr="00E22708">
              <w:rPr>
                <w:color w:val="002060"/>
              </w:rPr>
              <w:t>PE</w:t>
            </w:r>
          </w:p>
        </w:tc>
      </w:tr>
      <w:tr w:rsidR="00A26FB0" w:rsidRPr="00E22708" w14:paraId="6BCE0797" w14:textId="77777777" w:rsidTr="00964D6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3F809" w14:textId="77777777" w:rsidR="00A26FB0" w:rsidRPr="00E22708" w:rsidRDefault="00A26FB0" w:rsidP="00964D65">
            <w:pPr>
              <w:pStyle w:val="rowtabella0"/>
              <w:rPr>
                <w:color w:val="002060"/>
              </w:rPr>
            </w:pPr>
            <w:r w:rsidRPr="00E22708">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3382"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CB95"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E64D"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E346"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E353"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BA66" w14:textId="77777777" w:rsidR="00A26FB0" w:rsidRPr="00E22708" w:rsidRDefault="00A26FB0" w:rsidP="00964D65">
            <w:pPr>
              <w:pStyle w:val="rowtabella0"/>
              <w:jc w:val="center"/>
              <w:rPr>
                <w:color w:val="002060"/>
              </w:rPr>
            </w:pPr>
            <w:r w:rsidRPr="00E2270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AD53" w14:textId="77777777" w:rsidR="00A26FB0" w:rsidRPr="00E22708" w:rsidRDefault="00A26FB0" w:rsidP="00964D65">
            <w:pPr>
              <w:pStyle w:val="rowtabella0"/>
              <w:jc w:val="center"/>
              <w:rPr>
                <w:color w:val="002060"/>
              </w:rPr>
            </w:pPr>
            <w:r w:rsidRPr="00E2270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33EC" w14:textId="77777777" w:rsidR="00A26FB0" w:rsidRPr="00E22708" w:rsidRDefault="00A26FB0" w:rsidP="00964D65">
            <w:pPr>
              <w:pStyle w:val="rowtabella0"/>
              <w:jc w:val="center"/>
              <w:rPr>
                <w:color w:val="002060"/>
              </w:rPr>
            </w:pPr>
            <w:r w:rsidRPr="00E2270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DEB8" w14:textId="77777777" w:rsidR="00A26FB0" w:rsidRPr="00E22708" w:rsidRDefault="00A26FB0" w:rsidP="00964D65">
            <w:pPr>
              <w:pStyle w:val="rowtabella0"/>
              <w:jc w:val="center"/>
              <w:rPr>
                <w:color w:val="002060"/>
              </w:rPr>
            </w:pPr>
            <w:r w:rsidRPr="00E22708">
              <w:rPr>
                <w:color w:val="002060"/>
              </w:rPr>
              <w:t>0</w:t>
            </w:r>
          </w:p>
        </w:tc>
      </w:tr>
      <w:tr w:rsidR="00A26FB0" w:rsidRPr="00E22708" w14:paraId="061190B1"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62863" w14:textId="77777777" w:rsidR="00A26FB0" w:rsidRPr="00E22708" w:rsidRDefault="00A26FB0" w:rsidP="00964D65">
            <w:pPr>
              <w:pStyle w:val="rowtabella0"/>
              <w:rPr>
                <w:color w:val="002060"/>
              </w:rPr>
            </w:pPr>
            <w:r w:rsidRPr="00E22708">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3375" w14:textId="77777777" w:rsidR="00A26FB0" w:rsidRPr="00E22708" w:rsidRDefault="00A26FB0" w:rsidP="00964D65">
            <w:pPr>
              <w:pStyle w:val="rowtabella0"/>
              <w:jc w:val="center"/>
              <w:rPr>
                <w:color w:val="002060"/>
              </w:rPr>
            </w:pPr>
            <w:r w:rsidRPr="00E2270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F303"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75F5"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16DD"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F47A"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BBE24" w14:textId="77777777" w:rsidR="00A26FB0" w:rsidRPr="00E22708" w:rsidRDefault="00A26FB0" w:rsidP="00964D65">
            <w:pPr>
              <w:pStyle w:val="rowtabella0"/>
              <w:jc w:val="center"/>
              <w:rPr>
                <w:color w:val="002060"/>
              </w:rPr>
            </w:pPr>
            <w:r w:rsidRPr="00E2270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5268" w14:textId="77777777" w:rsidR="00A26FB0" w:rsidRPr="00E22708" w:rsidRDefault="00A26FB0" w:rsidP="00964D65">
            <w:pPr>
              <w:pStyle w:val="rowtabella0"/>
              <w:jc w:val="center"/>
              <w:rPr>
                <w:color w:val="002060"/>
              </w:rPr>
            </w:pPr>
            <w:r w:rsidRPr="00E2270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25C4" w14:textId="77777777" w:rsidR="00A26FB0" w:rsidRPr="00E22708" w:rsidRDefault="00A26FB0" w:rsidP="00964D65">
            <w:pPr>
              <w:pStyle w:val="rowtabella0"/>
              <w:jc w:val="center"/>
              <w:rPr>
                <w:color w:val="002060"/>
              </w:rPr>
            </w:pPr>
            <w:r w:rsidRPr="00E2270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9CB5" w14:textId="77777777" w:rsidR="00A26FB0" w:rsidRPr="00E22708" w:rsidRDefault="00A26FB0" w:rsidP="00964D65">
            <w:pPr>
              <w:pStyle w:val="rowtabella0"/>
              <w:jc w:val="center"/>
              <w:rPr>
                <w:color w:val="002060"/>
              </w:rPr>
            </w:pPr>
            <w:r w:rsidRPr="00E22708">
              <w:rPr>
                <w:color w:val="002060"/>
              </w:rPr>
              <w:t>0</w:t>
            </w:r>
          </w:p>
        </w:tc>
      </w:tr>
      <w:tr w:rsidR="00A26FB0" w:rsidRPr="00E22708" w14:paraId="5E3ED7CC"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88DF8" w14:textId="77777777" w:rsidR="00A26FB0" w:rsidRPr="00E22708" w:rsidRDefault="00A26FB0" w:rsidP="00964D65">
            <w:pPr>
              <w:pStyle w:val="rowtabella0"/>
              <w:rPr>
                <w:color w:val="002060"/>
              </w:rPr>
            </w:pPr>
            <w:r w:rsidRPr="00E22708">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61B8" w14:textId="77777777" w:rsidR="00A26FB0" w:rsidRPr="00E22708" w:rsidRDefault="00A26FB0" w:rsidP="00964D65">
            <w:pPr>
              <w:pStyle w:val="rowtabella0"/>
              <w:jc w:val="center"/>
              <w:rPr>
                <w:color w:val="002060"/>
              </w:rPr>
            </w:pPr>
            <w:r w:rsidRPr="00E2270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CEFF"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EFEB"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D7B3"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B2E4"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8589" w14:textId="77777777" w:rsidR="00A26FB0" w:rsidRPr="00E22708" w:rsidRDefault="00A26FB0" w:rsidP="00964D65">
            <w:pPr>
              <w:pStyle w:val="rowtabella0"/>
              <w:jc w:val="center"/>
              <w:rPr>
                <w:color w:val="002060"/>
              </w:rPr>
            </w:pPr>
            <w:r w:rsidRPr="00E2270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8ECC" w14:textId="77777777" w:rsidR="00A26FB0" w:rsidRPr="00E22708" w:rsidRDefault="00A26FB0" w:rsidP="00964D65">
            <w:pPr>
              <w:pStyle w:val="rowtabella0"/>
              <w:jc w:val="center"/>
              <w:rPr>
                <w:color w:val="002060"/>
              </w:rPr>
            </w:pPr>
            <w:r w:rsidRPr="00E2270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DA29"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3D9F" w14:textId="77777777" w:rsidR="00A26FB0" w:rsidRPr="00E22708" w:rsidRDefault="00A26FB0" w:rsidP="00964D65">
            <w:pPr>
              <w:pStyle w:val="rowtabella0"/>
              <w:jc w:val="center"/>
              <w:rPr>
                <w:color w:val="002060"/>
              </w:rPr>
            </w:pPr>
            <w:r w:rsidRPr="00E22708">
              <w:rPr>
                <w:color w:val="002060"/>
              </w:rPr>
              <w:t>0</w:t>
            </w:r>
          </w:p>
        </w:tc>
      </w:tr>
      <w:tr w:rsidR="00A26FB0" w:rsidRPr="00E22708" w14:paraId="3C00BAAF"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9A18D" w14:textId="77777777" w:rsidR="00A26FB0" w:rsidRPr="00E22708" w:rsidRDefault="00A26FB0" w:rsidP="00964D65">
            <w:pPr>
              <w:pStyle w:val="rowtabella0"/>
              <w:rPr>
                <w:color w:val="002060"/>
              </w:rPr>
            </w:pPr>
            <w:r w:rsidRPr="00E2270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5C0A"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BFDB"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EE54"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E814" w14:textId="77777777" w:rsidR="00A26FB0" w:rsidRPr="00E22708" w:rsidRDefault="00A26FB0" w:rsidP="00964D65">
            <w:pPr>
              <w:pStyle w:val="rowtabella0"/>
              <w:jc w:val="center"/>
              <w:rPr>
                <w:color w:val="002060"/>
              </w:rPr>
            </w:pPr>
            <w:r w:rsidRPr="00E2270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1FC1"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C1CCF" w14:textId="77777777" w:rsidR="00A26FB0" w:rsidRPr="00E22708" w:rsidRDefault="00A26FB0" w:rsidP="00964D65">
            <w:pPr>
              <w:pStyle w:val="rowtabella0"/>
              <w:jc w:val="center"/>
              <w:rPr>
                <w:color w:val="002060"/>
              </w:rPr>
            </w:pPr>
            <w:r w:rsidRPr="00E2270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080A"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557B"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0E1A" w14:textId="77777777" w:rsidR="00A26FB0" w:rsidRPr="00E22708" w:rsidRDefault="00A26FB0" w:rsidP="00964D65">
            <w:pPr>
              <w:pStyle w:val="rowtabella0"/>
              <w:jc w:val="center"/>
              <w:rPr>
                <w:color w:val="002060"/>
              </w:rPr>
            </w:pPr>
            <w:r w:rsidRPr="00E22708">
              <w:rPr>
                <w:color w:val="002060"/>
              </w:rPr>
              <w:t>0</w:t>
            </w:r>
          </w:p>
        </w:tc>
      </w:tr>
      <w:tr w:rsidR="00A26FB0" w:rsidRPr="00E22708" w14:paraId="4D675DBD"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6B11B" w14:textId="77777777" w:rsidR="00A26FB0" w:rsidRPr="00E22708" w:rsidRDefault="00A26FB0" w:rsidP="00964D65">
            <w:pPr>
              <w:pStyle w:val="rowtabella0"/>
              <w:rPr>
                <w:color w:val="002060"/>
              </w:rPr>
            </w:pPr>
            <w:r w:rsidRPr="00E22708">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1102" w14:textId="77777777" w:rsidR="00A26FB0" w:rsidRPr="00E22708" w:rsidRDefault="00A26FB0" w:rsidP="00964D65">
            <w:pPr>
              <w:pStyle w:val="rowtabella0"/>
              <w:jc w:val="center"/>
              <w:rPr>
                <w:color w:val="002060"/>
              </w:rPr>
            </w:pPr>
            <w:r w:rsidRPr="00E2270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360C"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3D4E"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B619"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B1FA"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95F1" w14:textId="77777777" w:rsidR="00A26FB0" w:rsidRPr="00E22708" w:rsidRDefault="00A26FB0" w:rsidP="00964D65">
            <w:pPr>
              <w:pStyle w:val="rowtabella0"/>
              <w:jc w:val="center"/>
              <w:rPr>
                <w:color w:val="002060"/>
              </w:rPr>
            </w:pPr>
            <w:r w:rsidRPr="00E2270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1B64" w14:textId="77777777" w:rsidR="00A26FB0" w:rsidRPr="00E22708" w:rsidRDefault="00A26FB0" w:rsidP="00964D65">
            <w:pPr>
              <w:pStyle w:val="rowtabella0"/>
              <w:jc w:val="center"/>
              <w:rPr>
                <w:color w:val="002060"/>
              </w:rPr>
            </w:pPr>
            <w:r w:rsidRPr="00E2270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80D3"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1304" w14:textId="77777777" w:rsidR="00A26FB0" w:rsidRPr="00E22708" w:rsidRDefault="00A26FB0" w:rsidP="00964D65">
            <w:pPr>
              <w:pStyle w:val="rowtabella0"/>
              <w:jc w:val="center"/>
              <w:rPr>
                <w:color w:val="002060"/>
              </w:rPr>
            </w:pPr>
            <w:r w:rsidRPr="00E22708">
              <w:rPr>
                <w:color w:val="002060"/>
              </w:rPr>
              <w:t>0</w:t>
            </w:r>
          </w:p>
        </w:tc>
      </w:tr>
      <w:tr w:rsidR="00A26FB0" w:rsidRPr="00E22708" w14:paraId="3F6FDDC9"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3FAF9" w14:textId="77777777" w:rsidR="00A26FB0" w:rsidRPr="00E22708" w:rsidRDefault="00A26FB0" w:rsidP="00964D65">
            <w:pPr>
              <w:pStyle w:val="rowtabella0"/>
              <w:rPr>
                <w:color w:val="002060"/>
              </w:rPr>
            </w:pPr>
            <w:r w:rsidRPr="00E22708">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D7BC" w14:textId="77777777" w:rsidR="00A26FB0" w:rsidRPr="00E22708" w:rsidRDefault="00A26FB0" w:rsidP="00964D65">
            <w:pPr>
              <w:pStyle w:val="rowtabella0"/>
              <w:jc w:val="center"/>
              <w:rPr>
                <w:color w:val="002060"/>
              </w:rPr>
            </w:pPr>
            <w:r w:rsidRPr="00E2270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0065"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E5E8"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A622"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50AC"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CD05" w14:textId="77777777" w:rsidR="00A26FB0" w:rsidRPr="00E22708" w:rsidRDefault="00A26FB0" w:rsidP="00964D65">
            <w:pPr>
              <w:pStyle w:val="rowtabella0"/>
              <w:jc w:val="center"/>
              <w:rPr>
                <w:color w:val="002060"/>
              </w:rPr>
            </w:pPr>
            <w:r w:rsidRPr="00E2270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204B" w14:textId="77777777" w:rsidR="00A26FB0" w:rsidRPr="00E22708" w:rsidRDefault="00A26FB0" w:rsidP="00964D65">
            <w:pPr>
              <w:pStyle w:val="rowtabella0"/>
              <w:jc w:val="center"/>
              <w:rPr>
                <w:color w:val="002060"/>
              </w:rPr>
            </w:pPr>
            <w:r w:rsidRPr="00E2270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B12B" w14:textId="77777777" w:rsidR="00A26FB0" w:rsidRPr="00E22708" w:rsidRDefault="00A26FB0" w:rsidP="00964D65">
            <w:pPr>
              <w:pStyle w:val="rowtabella0"/>
              <w:jc w:val="center"/>
              <w:rPr>
                <w:color w:val="002060"/>
              </w:rPr>
            </w:pPr>
            <w:r w:rsidRPr="00E2270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82E1" w14:textId="77777777" w:rsidR="00A26FB0" w:rsidRPr="00E22708" w:rsidRDefault="00A26FB0" w:rsidP="00964D65">
            <w:pPr>
              <w:pStyle w:val="rowtabella0"/>
              <w:jc w:val="center"/>
              <w:rPr>
                <w:color w:val="002060"/>
              </w:rPr>
            </w:pPr>
            <w:r w:rsidRPr="00E22708">
              <w:rPr>
                <w:color w:val="002060"/>
              </w:rPr>
              <w:t>0</w:t>
            </w:r>
          </w:p>
        </w:tc>
      </w:tr>
      <w:tr w:rsidR="00A26FB0" w:rsidRPr="00E22708" w14:paraId="2541CBC9"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C3F03" w14:textId="77777777" w:rsidR="00A26FB0" w:rsidRPr="00E22708" w:rsidRDefault="00A26FB0" w:rsidP="00964D65">
            <w:pPr>
              <w:pStyle w:val="rowtabella0"/>
              <w:rPr>
                <w:color w:val="002060"/>
              </w:rPr>
            </w:pPr>
            <w:r w:rsidRPr="00E22708">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2B83" w14:textId="77777777" w:rsidR="00A26FB0" w:rsidRPr="00E22708" w:rsidRDefault="00A26FB0" w:rsidP="00964D65">
            <w:pPr>
              <w:pStyle w:val="rowtabella0"/>
              <w:jc w:val="center"/>
              <w:rPr>
                <w:color w:val="002060"/>
              </w:rPr>
            </w:pPr>
            <w:r w:rsidRPr="00E2270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F6C3"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7D31"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9F49"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8F3B"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B0DC" w14:textId="77777777" w:rsidR="00A26FB0" w:rsidRPr="00E22708" w:rsidRDefault="00A26FB0" w:rsidP="00964D65">
            <w:pPr>
              <w:pStyle w:val="rowtabella0"/>
              <w:jc w:val="center"/>
              <w:rPr>
                <w:color w:val="002060"/>
              </w:rPr>
            </w:pPr>
            <w:r w:rsidRPr="00E2270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CD5F" w14:textId="77777777" w:rsidR="00A26FB0" w:rsidRPr="00E22708" w:rsidRDefault="00A26FB0" w:rsidP="00964D65">
            <w:pPr>
              <w:pStyle w:val="rowtabella0"/>
              <w:jc w:val="center"/>
              <w:rPr>
                <w:color w:val="002060"/>
              </w:rPr>
            </w:pPr>
            <w:r w:rsidRPr="00E2270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B377"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C31B" w14:textId="77777777" w:rsidR="00A26FB0" w:rsidRPr="00E22708" w:rsidRDefault="00A26FB0" w:rsidP="00964D65">
            <w:pPr>
              <w:pStyle w:val="rowtabella0"/>
              <w:jc w:val="center"/>
              <w:rPr>
                <w:color w:val="002060"/>
              </w:rPr>
            </w:pPr>
            <w:r w:rsidRPr="00E22708">
              <w:rPr>
                <w:color w:val="002060"/>
              </w:rPr>
              <w:t>0</w:t>
            </w:r>
          </w:p>
        </w:tc>
      </w:tr>
      <w:tr w:rsidR="00A26FB0" w:rsidRPr="00E22708" w14:paraId="3D71B36E"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3A3DA" w14:textId="77777777" w:rsidR="00A26FB0" w:rsidRPr="00E22708" w:rsidRDefault="00A26FB0" w:rsidP="00964D65">
            <w:pPr>
              <w:pStyle w:val="rowtabella0"/>
              <w:rPr>
                <w:color w:val="002060"/>
              </w:rPr>
            </w:pPr>
            <w:r w:rsidRPr="00E22708">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C720"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E3C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0CC2"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4DCA"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F3A9" w14:textId="77777777" w:rsidR="00A26FB0" w:rsidRPr="00E22708" w:rsidRDefault="00A26FB0" w:rsidP="00964D65">
            <w:pPr>
              <w:pStyle w:val="rowtabella0"/>
              <w:jc w:val="center"/>
              <w:rPr>
                <w:color w:val="002060"/>
              </w:rPr>
            </w:pPr>
            <w:r w:rsidRPr="00E2270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537D" w14:textId="77777777" w:rsidR="00A26FB0" w:rsidRPr="00E22708" w:rsidRDefault="00A26FB0" w:rsidP="00964D65">
            <w:pPr>
              <w:pStyle w:val="rowtabella0"/>
              <w:jc w:val="center"/>
              <w:rPr>
                <w:color w:val="002060"/>
              </w:rPr>
            </w:pPr>
            <w:r w:rsidRPr="00E2270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CBFC" w14:textId="77777777" w:rsidR="00A26FB0" w:rsidRPr="00E22708" w:rsidRDefault="00A26FB0" w:rsidP="00964D65">
            <w:pPr>
              <w:pStyle w:val="rowtabella0"/>
              <w:jc w:val="center"/>
              <w:rPr>
                <w:color w:val="002060"/>
              </w:rPr>
            </w:pPr>
            <w:r w:rsidRPr="00E2270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59C4"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782A" w14:textId="77777777" w:rsidR="00A26FB0" w:rsidRPr="00E22708" w:rsidRDefault="00A26FB0" w:rsidP="00964D65">
            <w:pPr>
              <w:pStyle w:val="rowtabella0"/>
              <w:jc w:val="center"/>
              <w:rPr>
                <w:color w:val="002060"/>
              </w:rPr>
            </w:pPr>
            <w:r w:rsidRPr="00E22708">
              <w:rPr>
                <w:color w:val="002060"/>
              </w:rPr>
              <w:t>0</w:t>
            </w:r>
          </w:p>
        </w:tc>
      </w:tr>
      <w:tr w:rsidR="00A26FB0" w:rsidRPr="00E22708" w14:paraId="5BDE3909"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D6A70" w14:textId="77777777" w:rsidR="00A26FB0" w:rsidRPr="00E22708" w:rsidRDefault="00A26FB0" w:rsidP="00964D65">
            <w:pPr>
              <w:pStyle w:val="rowtabella0"/>
              <w:rPr>
                <w:color w:val="002060"/>
              </w:rPr>
            </w:pPr>
            <w:r w:rsidRPr="00E22708">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1E9C" w14:textId="77777777" w:rsidR="00A26FB0" w:rsidRPr="00E22708" w:rsidRDefault="00A26FB0" w:rsidP="00964D65">
            <w:pPr>
              <w:pStyle w:val="rowtabella0"/>
              <w:jc w:val="center"/>
              <w:rPr>
                <w:color w:val="002060"/>
              </w:rPr>
            </w:pPr>
            <w:r w:rsidRPr="00E2270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0AEF" w14:textId="77777777" w:rsidR="00A26FB0" w:rsidRPr="00E22708" w:rsidRDefault="00A26FB0" w:rsidP="00964D65">
            <w:pPr>
              <w:pStyle w:val="rowtabella0"/>
              <w:jc w:val="center"/>
              <w:rPr>
                <w:color w:val="002060"/>
              </w:rPr>
            </w:pPr>
            <w:r w:rsidRPr="00E2270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3882" w14:textId="77777777" w:rsidR="00A26FB0" w:rsidRPr="00E22708" w:rsidRDefault="00A26FB0" w:rsidP="00964D65">
            <w:pPr>
              <w:pStyle w:val="rowtabella0"/>
              <w:jc w:val="center"/>
              <w:rPr>
                <w:color w:val="002060"/>
              </w:rPr>
            </w:pPr>
            <w:r w:rsidRPr="00E2270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AA38"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AFBC3" w14:textId="77777777" w:rsidR="00A26FB0" w:rsidRPr="00E22708" w:rsidRDefault="00A26FB0" w:rsidP="00964D65">
            <w:pPr>
              <w:pStyle w:val="rowtabella0"/>
              <w:jc w:val="center"/>
              <w:rPr>
                <w:color w:val="002060"/>
              </w:rPr>
            </w:pPr>
            <w:r w:rsidRPr="00E2270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4461" w14:textId="77777777" w:rsidR="00A26FB0" w:rsidRPr="00E22708" w:rsidRDefault="00A26FB0" w:rsidP="00964D65">
            <w:pPr>
              <w:pStyle w:val="rowtabella0"/>
              <w:jc w:val="center"/>
              <w:rPr>
                <w:color w:val="002060"/>
              </w:rPr>
            </w:pPr>
            <w:r w:rsidRPr="00E2270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FD3B"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788E"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BB4C" w14:textId="77777777" w:rsidR="00A26FB0" w:rsidRPr="00E22708" w:rsidRDefault="00A26FB0" w:rsidP="00964D65">
            <w:pPr>
              <w:pStyle w:val="rowtabella0"/>
              <w:jc w:val="center"/>
              <w:rPr>
                <w:color w:val="002060"/>
              </w:rPr>
            </w:pPr>
            <w:r w:rsidRPr="00E22708">
              <w:rPr>
                <w:color w:val="002060"/>
              </w:rPr>
              <w:t>0</w:t>
            </w:r>
          </w:p>
        </w:tc>
      </w:tr>
      <w:tr w:rsidR="00A26FB0" w:rsidRPr="00E22708" w14:paraId="7C139242"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EF3CB" w14:textId="77777777" w:rsidR="00A26FB0" w:rsidRPr="00E22708" w:rsidRDefault="00A26FB0" w:rsidP="00964D65">
            <w:pPr>
              <w:pStyle w:val="rowtabella0"/>
              <w:rPr>
                <w:color w:val="002060"/>
              </w:rPr>
            </w:pPr>
            <w:r w:rsidRPr="00E22708">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B7AB"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FDC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83C7"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4F20"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2C67"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6AF2" w14:textId="77777777" w:rsidR="00A26FB0" w:rsidRPr="00E22708" w:rsidRDefault="00A26FB0" w:rsidP="00964D65">
            <w:pPr>
              <w:pStyle w:val="rowtabella0"/>
              <w:jc w:val="center"/>
              <w:rPr>
                <w:color w:val="002060"/>
              </w:rPr>
            </w:pPr>
            <w:r w:rsidRPr="00E2270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A599" w14:textId="77777777" w:rsidR="00A26FB0" w:rsidRPr="00E22708" w:rsidRDefault="00A26FB0" w:rsidP="00964D65">
            <w:pPr>
              <w:pStyle w:val="rowtabella0"/>
              <w:jc w:val="center"/>
              <w:rPr>
                <w:color w:val="002060"/>
              </w:rPr>
            </w:pPr>
            <w:r w:rsidRPr="00E2270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B6B2" w14:textId="77777777" w:rsidR="00A26FB0" w:rsidRPr="00E22708" w:rsidRDefault="00A26FB0" w:rsidP="00964D65">
            <w:pPr>
              <w:pStyle w:val="rowtabella0"/>
              <w:jc w:val="center"/>
              <w:rPr>
                <w:color w:val="002060"/>
              </w:rPr>
            </w:pPr>
            <w:r w:rsidRPr="00E2270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BBE1" w14:textId="77777777" w:rsidR="00A26FB0" w:rsidRPr="00E22708" w:rsidRDefault="00A26FB0" w:rsidP="00964D65">
            <w:pPr>
              <w:pStyle w:val="rowtabella0"/>
              <w:jc w:val="center"/>
              <w:rPr>
                <w:color w:val="002060"/>
              </w:rPr>
            </w:pPr>
            <w:r w:rsidRPr="00E22708">
              <w:rPr>
                <w:color w:val="002060"/>
              </w:rPr>
              <w:t>0</w:t>
            </w:r>
          </w:p>
        </w:tc>
      </w:tr>
      <w:tr w:rsidR="00A26FB0" w:rsidRPr="00E22708" w14:paraId="712F2844" w14:textId="77777777" w:rsidTr="00964D6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EE0FF" w14:textId="77777777" w:rsidR="00A26FB0" w:rsidRPr="00E22708" w:rsidRDefault="00A26FB0" w:rsidP="00964D65">
            <w:pPr>
              <w:pStyle w:val="rowtabella0"/>
              <w:rPr>
                <w:color w:val="002060"/>
              </w:rPr>
            </w:pPr>
            <w:r w:rsidRPr="00E2270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4339" w14:textId="77777777" w:rsidR="00A26FB0" w:rsidRPr="00E22708" w:rsidRDefault="00A26FB0" w:rsidP="00964D65">
            <w:pPr>
              <w:pStyle w:val="rowtabella0"/>
              <w:jc w:val="center"/>
              <w:rPr>
                <w:color w:val="002060"/>
              </w:rPr>
            </w:pPr>
            <w:r w:rsidRPr="00E2270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981A"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18B5" w14:textId="77777777" w:rsidR="00A26FB0" w:rsidRPr="00E22708" w:rsidRDefault="00A26FB0" w:rsidP="00964D65">
            <w:pPr>
              <w:pStyle w:val="rowtabella0"/>
              <w:jc w:val="center"/>
              <w:rPr>
                <w:color w:val="002060"/>
              </w:rPr>
            </w:pPr>
            <w:r w:rsidRPr="00E2270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8383"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156E" w14:textId="77777777" w:rsidR="00A26FB0" w:rsidRPr="00E22708" w:rsidRDefault="00A26FB0" w:rsidP="00964D65">
            <w:pPr>
              <w:pStyle w:val="rowtabella0"/>
              <w:jc w:val="center"/>
              <w:rPr>
                <w:color w:val="002060"/>
              </w:rPr>
            </w:pPr>
            <w:r w:rsidRPr="00E2270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D277" w14:textId="77777777" w:rsidR="00A26FB0" w:rsidRPr="00E22708" w:rsidRDefault="00A26FB0" w:rsidP="00964D65">
            <w:pPr>
              <w:pStyle w:val="rowtabella0"/>
              <w:jc w:val="center"/>
              <w:rPr>
                <w:color w:val="002060"/>
              </w:rPr>
            </w:pPr>
            <w:r w:rsidRPr="00E2270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C6DE" w14:textId="77777777" w:rsidR="00A26FB0" w:rsidRPr="00E22708" w:rsidRDefault="00A26FB0" w:rsidP="00964D65">
            <w:pPr>
              <w:pStyle w:val="rowtabella0"/>
              <w:jc w:val="center"/>
              <w:rPr>
                <w:color w:val="002060"/>
              </w:rPr>
            </w:pPr>
            <w:r w:rsidRPr="00E2270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0FDD" w14:textId="77777777" w:rsidR="00A26FB0" w:rsidRPr="00E22708" w:rsidRDefault="00A26FB0" w:rsidP="00964D65">
            <w:pPr>
              <w:pStyle w:val="rowtabella0"/>
              <w:jc w:val="center"/>
              <w:rPr>
                <w:color w:val="002060"/>
              </w:rPr>
            </w:pPr>
            <w:r w:rsidRPr="00E2270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51A6" w14:textId="77777777" w:rsidR="00A26FB0" w:rsidRPr="00E22708" w:rsidRDefault="00A26FB0" w:rsidP="00964D65">
            <w:pPr>
              <w:pStyle w:val="rowtabella0"/>
              <w:jc w:val="center"/>
              <w:rPr>
                <w:color w:val="002060"/>
              </w:rPr>
            </w:pPr>
            <w:r w:rsidRPr="00E22708">
              <w:rPr>
                <w:color w:val="002060"/>
              </w:rPr>
              <w:t>0</w:t>
            </w:r>
          </w:p>
        </w:tc>
      </w:tr>
      <w:tr w:rsidR="00A26FB0" w:rsidRPr="00E22708" w14:paraId="73523AEE" w14:textId="77777777" w:rsidTr="00964D6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8A62D" w14:textId="77777777" w:rsidR="00A26FB0" w:rsidRPr="00E22708" w:rsidRDefault="00A26FB0" w:rsidP="00964D65">
            <w:pPr>
              <w:pStyle w:val="rowtabella0"/>
              <w:rPr>
                <w:color w:val="002060"/>
              </w:rPr>
            </w:pPr>
            <w:r w:rsidRPr="00E22708">
              <w:rPr>
                <w:color w:val="002060"/>
              </w:rPr>
              <w:t>POL. CSI STELLA A.S.D.</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CE5B" w14:textId="77777777" w:rsidR="00A26FB0" w:rsidRPr="00E22708" w:rsidRDefault="00A26FB0" w:rsidP="00964D65">
            <w:pPr>
              <w:pStyle w:val="rowtabella0"/>
              <w:jc w:val="center"/>
              <w:rPr>
                <w:color w:val="002060"/>
              </w:rPr>
            </w:pPr>
            <w:r w:rsidRPr="00E2270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7A3D" w14:textId="77777777" w:rsidR="00A26FB0" w:rsidRPr="00E22708" w:rsidRDefault="00A26FB0" w:rsidP="00964D65">
            <w:pPr>
              <w:pStyle w:val="rowtabella0"/>
              <w:jc w:val="center"/>
              <w:rPr>
                <w:color w:val="002060"/>
              </w:rPr>
            </w:pPr>
            <w:r w:rsidRPr="00E2270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2F55" w14:textId="77777777" w:rsidR="00A26FB0" w:rsidRPr="00E22708" w:rsidRDefault="00A26FB0" w:rsidP="00964D65">
            <w:pPr>
              <w:pStyle w:val="rowtabella0"/>
              <w:jc w:val="center"/>
              <w:rPr>
                <w:color w:val="002060"/>
              </w:rPr>
            </w:pPr>
            <w:r w:rsidRPr="00E2270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9A10" w14:textId="77777777" w:rsidR="00A26FB0" w:rsidRPr="00E22708" w:rsidRDefault="00A26FB0" w:rsidP="00964D65">
            <w:pPr>
              <w:pStyle w:val="rowtabella0"/>
              <w:jc w:val="center"/>
              <w:rPr>
                <w:color w:val="002060"/>
              </w:rPr>
            </w:pPr>
            <w:r w:rsidRPr="00E2270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048C" w14:textId="77777777" w:rsidR="00A26FB0" w:rsidRPr="00E22708" w:rsidRDefault="00A26FB0" w:rsidP="00964D65">
            <w:pPr>
              <w:pStyle w:val="rowtabella0"/>
              <w:jc w:val="center"/>
              <w:rPr>
                <w:color w:val="002060"/>
              </w:rPr>
            </w:pPr>
            <w:r w:rsidRPr="00E2270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3331" w14:textId="77777777" w:rsidR="00A26FB0" w:rsidRPr="00E22708" w:rsidRDefault="00A26FB0" w:rsidP="00964D65">
            <w:pPr>
              <w:pStyle w:val="rowtabella0"/>
              <w:jc w:val="center"/>
              <w:rPr>
                <w:color w:val="002060"/>
              </w:rPr>
            </w:pPr>
            <w:r w:rsidRPr="00E2270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D1D0" w14:textId="77777777" w:rsidR="00A26FB0" w:rsidRPr="00E22708" w:rsidRDefault="00A26FB0" w:rsidP="00964D65">
            <w:pPr>
              <w:pStyle w:val="rowtabella0"/>
              <w:jc w:val="center"/>
              <w:rPr>
                <w:color w:val="002060"/>
              </w:rPr>
            </w:pPr>
            <w:r w:rsidRPr="00E2270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11CD" w14:textId="77777777" w:rsidR="00A26FB0" w:rsidRPr="00E22708" w:rsidRDefault="00A26FB0" w:rsidP="00964D65">
            <w:pPr>
              <w:pStyle w:val="rowtabella0"/>
              <w:jc w:val="center"/>
              <w:rPr>
                <w:color w:val="002060"/>
              </w:rPr>
            </w:pPr>
            <w:r w:rsidRPr="00E2270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94E8" w14:textId="77777777" w:rsidR="00A26FB0" w:rsidRPr="00E22708" w:rsidRDefault="00A26FB0" w:rsidP="00964D65">
            <w:pPr>
              <w:pStyle w:val="rowtabella0"/>
              <w:jc w:val="center"/>
              <w:rPr>
                <w:color w:val="002060"/>
              </w:rPr>
            </w:pPr>
            <w:r w:rsidRPr="00E22708">
              <w:rPr>
                <w:color w:val="002060"/>
              </w:rPr>
              <w:t>0</w:t>
            </w:r>
          </w:p>
        </w:tc>
      </w:tr>
    </w:tbl>
    <w:p w14:paraId="34ABB492" w14:textId="77777777" w:rsidR="00A26FB0" w:rsidRPr="00E22708" w:rsidRDefault="00A26FB0" w:rsidP="00A26FB0">
      <w:pPr>
        <w:pStyle w:val="breakline"/>
        <w:rPr>
          <w:rFonts w:eastAsiaTheme="minorEastAsia"/>
          <w:color w:val="002060"/>
        </w:rPr>
      </w:pPr>
    </w:p>
    <w:p w14:paraId="3A3B2579" w14:textId="77777777" w:rsidR="00A26FB0" w:rsidRPr="00E22708" w:rsidRDefault="00A26FB0" w:rsidP="00A26FB0">
      <w:pPr>
        <w:pStyle w:val="breakline"/>
        <w:rPr>
          <w:color w:val="002060"/>
        </w:rPr>
      </w:pPr>
    </w:p>
    <w:p w14:paraId="0A196408" w14:textId="77777777" w:rsidR="00A26FB0" w:rsidRPr="00E22708" w:rsidRDefault="00A26FB0" w:rsidP="00A26FB0">
      <w:pPr>
        <w:pStyle w:val="breakline"/>
        <w:rPr>
          <w:color w:val="002060"/>
        </w:rPr>
      </w:pPr>
    </w:p>
    <w:p w14:paraId="0B1F4EEA" w14:textId="77777777" w:rsidR="00A26FB0" w:rsidRPr="00E22708" w:rsidRDefault="00A26FB0" w:rsidP="00A26FB0">
      <w:pPr>
        <w:pStyle w:val="titolocampionato0"/>
        <w:shd w:val="clear" w:color="auto" w:fill="CCCCCC"/>
        <w:spacing w:before="80" w:after="40"/>
        <w:rPr>
          <w:color w:val="002060"/>
        </w:rPr>
      </w:pPr>
      <w:r w:rsidRPr="00E22708">
        <w:rPr>
          <w:color w:val="002060"/>
        </w:rPr>
        <w:t>UNDER 19 CALCIO A 5 REGIONALE</w:t>
      </w:r>
    </w:p>
    <w:p w14:paraId="4B232FD6" w14:textId="77777777" w:rsidR="00A26FB0" w:rsidRPr="00E22708" w:rsidRDefault="00A26FB0" w:rsidP="00A26FB0">
      <w:pPr>
        <w:pStyle w:val="titoloprinc0"/>
        <w:rPr>
          <w:color w:val="002060"/>
        </w:rPr>
      </w:pPr>
      <w:r w:rsidRPr="00E22708">
        <w:rPr>
          <w:color w:val="002060"/>
        </w:rPr>
        <w:t>VARIAZIONI AL PROGRAMMA GARE</w:t>
      </w:r>
    </w:p>
    <w:p w14:paraId="1FEF13DD" w14:textId="77777777" w:rsidR="00A26FB0" w:rsidRPr="00E22708" w:rsidRDefault="00A26FB0" w:rsidP="00A26FB0">
      <w:pPr>
        <w:pStyle w:val="breakline"/>
        <w:rPr>
          <w:color w:val="002060"/>
        </w:rPr>
      </w:pPr>
    </w:p>
    <w:p w14:paraId="31D9C713" w14:textId="77777777" w:rsidR="00A26FB0" w:rsidRPr="00E22708" w:rsidRDefault="00A26FB0" w:rsidP="00A26FB0">
      <w:pPr>
        <w:pStyle w:val="breakline"/>
        <w:rPr>
          <w:color w:val="002060"/>
        </w:rPr>
      </w:pPr>
    </w:p>
    <w:p w14:paraId="02EACB4C" w14:textId="77777777" w:rsidR="00A26FB0" w:rsidRPr="00E22708" w:rsidRDefault="00A26FB0" w:rsidP="00A26FB0">
      <w:pPr>
        <w:pStyle w:val="sottotitolocampionato10"/>
        <w:rPr>
          <w:color w:val="002060"/>
        </w:rPr>
      </w:pPr>
      <w:r w:rsidRPr="00E2270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6FB0" w:rsidRPr="00E22708" w14:paraId="20323FF1" w14:textId="77777777" w:rsidTr="00A26F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5D7F6" w14:textId="77777777" w:rsidR="00A26FB0" w:rsidRPr="00E22708" w:rsidRDefault="00A26FB0" w:rsidP="00964D65">
            <w:pPr>
              <w:pStyle w:val="headertabella0"/>
              <w:rPr>
                <w:color w:val="002060"/>
              </w:rPr>
            </w:pPr>
            <w:r w:rsidRPr="00E2270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AB870" w14:textId="77777777" w:rsidR="00A26FB0" w:rsidRPr="00E22708" w:rsidRDefault="00A26FB0" w:rsidP="00964D65">
            <w:pPr>
              <w:pStyle w:val="headertabella0"/>
              <w:rPr>
                <w:color w:val="002060"/>
              </w:rPr>
            </w:pPr>
            <w:r w:rsidRPr="00E22708">
              <w:rPr>
                <w:color w:val="002060"/>
              </w:rPr>
              <w:t xml:space="preserve">N° </w:t>
            </w:r>
            <w:proofErr w:type="spellStart"/>
            <w:r w:rsidRPr="00E22708">
              <w:rPr>
                <w:color w:val="002060"/>
              </w:rPr>
              <w:t>Gior</w:t>
            </w:r>
            <w:proofErr w:type="spellEnd"/>
            <w:r w:rsidRPr="00E2270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2506A" w14:textId="77777777" w:rsidR="00A26FB0" w:rsidRPr="00E22708" w:rsidRDefault="00A26FB0" w:rsidP="00964D65">
            <w:pPr>
              <w:pStyle w:val="headertabella0"/>
              <w:rPr>
                <w:color w:val="002060"/>
              </w:rPr>
            </w:pPr>
            <w:r w:rsidRPr="00E2270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3B964" w14:textId="77777777" w:rsidR="00A26FB0" w:rsidRPr="00E22708" w:rsidRDefault="00A26FB0" w:rsidP="00964D65">
            <w:pPr>
              <w:pStyle w:val="headertabella0"/>
              <w:rPr>
                <w:color w:val="002060"/>
              </w:rPr>
            </w:pPr>
            <w:r w:rsidRPr="00E2270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C04B9" w14:textId="77777777" w:rsidR="00A26FB0" w:rsidRPr="00E22708" w:rsidRDefault="00A26FB0" w:rsidP="00964D65">
            <w:pPr>
              <w:pStyle w:val="headertabella0"/>
              <w:rPr>
                <w:color w:val="002060"/>
              </w:rPr>
            </w:pPr>
            <w:r w:rsidRPr="00E22708">
              <w:rPr>
                <w:color w:val="002060"/>
              </w:rPr>
              <w:t xml:space="preserve">Data </w:t>
            </w:r>
            <w:proofErr w:type="spellStart"/>
            <w:r w:rsidRPr="00E22708">
              <w:rPr>
                <w:color w:val="002060"/>
              </w:rPr>
              <w:t>Orig</w:t>
            </w:r>
            <w:proofErr w:type="spellEnd"/>
            <w:r w:rsidRPr="00E2270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0D69" w14:textId="77777777" w:rsidR="00A26FB0" w:rsidRPr="00E22708" w:rsidRDefault="00A26FB0" w:rsidP="00964D65">
            <w:pPr>
              <w:pStyle w:val="headertabella0"/>
              <w:rPr>
                <w:color w:val="002060"/>
              </w:rPr>
            </w:pPr>
            <w:r w:rsidRPr="00E2270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57E0A" w14:textId="77777777" w:rsidR="00A26FB0" w:rsidRPr="00E22708" w:rsidRDefault="00A26FB0" w:rsidP="00964D65">
            <w:pPr>
              <w:pStyle w:val="headertabella0"/>
              <w:rPr>
                <w:color w:val="002060"/>
              </w:rPr>
            </w:pPr>
            <w:r w:rsidRPr="00E22708">
              <w:rPr>
                <w:color w:val="002060"/>
              </w:rPr>
              <w:t xml:space="preserve">Ora </w:t>
            </w:r>
            <w:proofErr w:type="spellStart"/>
            <w:r w:rsidRPr="00E22708">
              <w:rPr>
                <w:color w:val="002060"/>
              </w:rPr>
              <w:t>Orig</w:t>
            </w:r>
            <w:proofErr w:type="spellEnd"/>
            <w:r w:rsidRPr="00E2270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11A13" w14:textId="77777777" w:rsidR="00A26FB0" w:rsidRPr="00E22708" w:rsidRDefault="00A26FB0" w:rsidP="00964D65">
            <w:pPr>
              <w:pStyle w:val="headertabella0"/>
              <w:rPr>
                <w:color w:val="002060"/>
              </w:rPr>
            </w:pPr>
            <w:r w:rsidRPr="00E22708">
              <w:rPr>
                <w:color w:val="002060"/>
              </w:rPr>
              <w:t>Impianto</w:t>
            </w:r>
          </w:p>
        </w:tc>
      </w:tr>
      <w:tr w:rsidR="00A26FB0" w:rsidRPr="00E22708" w14:paraId="6A443445" w14:textId="77777777" w:rsidTr="00A26F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CFC0" w14:textId="77777777" w:rsidR="00A26FB0" w:rsidRPr="00A26FB0" w:rsidRDefault="00A26FB0" w:rsidP="00964D65">
            <w:pPr>
              <w:pStyle w:val="rowtabella0"/>
              <w:rPr>
                <w:color w:val="002060"/>
                <w:highlight w:val="yellow"/>
              </w:rPr>
            </w:pPr>
            <w:r w:rsidRPr="00A26FB0">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D25E" w14:textId="77777777" w:rsidR="00A26FB0" w:rsidRPr="00A26FB0" w:rsidRDefault="00A26FB0" w:rsidP="00964D65">
            <w:pPr>
              <w:pStyle w:val="rowtabella0"/>
              <w:jc w:val="center"/>
              <w:rPr>
                <w:color w:val="002060"/>
                <w:highlight w:val="yellow"/>
              </w:rPr>
            </w:pPr>
            <w:r w:rsidRPr="00A26FB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1CEB" w14:textId="77777777" w:rsidR="00A26FB0" w:rsidRPr="00A26FB0" w:rsidRDefault="00A26FB0" w:rsidP="00964D65">
            <w:pPr>
              <w:pStyle w:val="rowtabella0"/>
              <w:rPr>
                <w:color w:val="002060"/>
                <w:highlight w:val="yellow"/>
              </w:rPr>
            </w:pPr>
            <w:r w:rsidRPr="00A26FB0">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22C3" w14:textId="77777777" w:rsidR="00A26FB0" w:rsidRPr="00A26FB0" w:rsidRDefault="00A26FB0" w:rsidP="00964D65">
            <w:pPr>
              <w:pStyle w:val="rowtabella0"/>
              <w:rPr>
                <w:color w:val="002060"/>
                <w:highlight w:val="yellow"/>
              </w:rPr>
            </w:pPr>
            <w:r w:rsidRPr="00A26FB0">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5FF1" w14:textId="19CE9735" w:rsidR="00A26FB0" w:rsidRPr="00E22708" w:rsidRDefault="00A26FB0" w:rsidP="00964D6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8DE0" w14:textId="77777777" w:rsidR="00A26FB0" w:rsidRPr="00A26FB0" w:rsidRDefault="00A26FB0" w:rsidP="00964D65">
            <w:pPr>
              <w:pStyle w:val="rowtabella0"/>
              <w:jc w:val="center"/>
              <w:rPr>
                <w:color w:val="002060"/>
                <w:highlight w:val="yellow"/>
              </w:rPr>
            </w:pPr>
            <w:r w:rsidRPr="00A26FB0">
              <w:rPr>
                <w:color w:val="002060"/>
                <w:highlight w:val="yellow"/>
              </w:rPr>
              <w:t>14:45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7E60" w14:textId="77777777" w:rsidR="00A26FB0" w:rsidRPr="00E22708" w:rsidRDefault="00A26FB0" w:rsidP="00964D65">
            <w:pPr>
              <w:pStyle w:val="rowtabella0"/>
              <w:jc w:val="center"/>
              <w:rPr>
                <w:color w:val="002060"/>
              </w:rPr>
            </w:pPr>
            <w:r w:rsidRPr="00E22708">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04F7" w14:textId="77777777" w:rsidR="00A26FB0" w:rsidRPr="00E22708" w:rsidRDefault="00A26FB0" w:rsidP="00964D65">
            <w:pPr>
              <w:rPr>
                <w:color w:val="002060"/>
              </w:rPr>
            </w:pPr>
          </w:p>
        </w:tc>
      </w:tr>
      <w:tr w:rsidR="00A26FB0" w:rsidRPr="00E22708" w14:paraId="1112C707" w14:textId="77777777" w:rsidTr="00A26F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E816" w14:textId="77777777" w:rsidR="00A26FB0" w:rsidRPr="00A26FB0" w:rsidRDefault="00A26FB0" w:rsidP="00964D65">
            <w:pPr>
              <w:pStyle w:val="rowtabella0"/>
              <w:rPr>
                <w:color w:val="002060"/>
                <w:highlight w:val="yellow"/>
              </w:rPr>
            </w:pPr>
            <w:r w:rsidRPr="00A26FB0">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8116" w14:textId="77777777" w:rsidR="00A26FB0" w:rsidRPr="00A26FB0" w:rsidRDefault="00A26FB0" w:rsidP="00964D65">
            <w:pPr>
              <w:pStyle w:val="rowtabella0"/>
              <w:jc w:val="center"/>
              <w:rPr>
                <w:color w:val="002060"/>
                <w:highlight w:val="yellow"/>
              </w:rPr>
            </w:pPr>
            <w:r w:rsidRPr="00A26FB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14D1" w14:textId="77777777" w:rsidR="00A26FB0" w:rsidRPr="00A26FB0" w:rsidRDefault="00A26FB0" w:rsidP="00964D65">
            <w:pPr>
              <w:pStyle w:val="rowtabella0"/>
              <w:rPr>
                <w:color w:val="002060"/>
                <w:highlight w:val="yellow"/>
              </w:rPr>
            </w:pPr>
            <w:r w:rsidRPr="00A26FB0">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5816" w14:textId="77777777" w:rsidR="00A26FB0" w:rsidRPr="00A26FB0" w:rsidRDefault="00A26FB0" w:rsidP="00964D65">
            <w:pPr>
              <w:pStyle w:val="rowtabella0"/>
              <w:rPr>
                <w:color w:val="002060"/>
                <w:highlight w:val="yellow"/>
              </w:rPr>
            </w:pPr>
            <w:r w:rsidRPr="00A26FB0">
              <w:rPr>
                <w:color w:val="002060"/>
                <w:highlight w:val="yellow"/>
              </w:rPr>
              <w:t xml:space="preserve">CSI GAUDIO </w:t>
            </w:r>
            <w:proofErr w:type="spellStart"/>
            <w:proofErr w:type="gramStart"/>
            <w:r w:rsidRPr="00A26FB0">
              <w:rPr>
                <w:color w:val="002060"/>
                <w:highlight w:val="yellow"/>
              </w:rPr>
              <w:t>sq.B</w:t>
            </w:r>
            <w:proofErr w:type="spellEnd"/>
            <w:proofErr w:type="gramEnd"/>
            <w:r w:rsidRPr="00A26FB0">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2CBF" w14:textId="225DBA0C" w:rsidR="00A26FB0" w:rsidRPr="00E22708" w:rsidRDefault="00A26FB0" w:rsidP="00964D6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4C51" w14:textId="77777777" w:rsidR="00A26FB0" w:rsidRPr="00E22708" w:rsidRDefault="00A26FB0" w:rsidP="00964D65">
            <w:pPr>
              <w:pStyle w:val="rowtabella0"/>
              <w:jc w:val="center"/>
              <w:rPr>
                <w:color w:val="002060"/>
              </w:rPr>
            </w:pPr>
            <w:r w:rsidRPr="00A26FB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8A5B" w14:textId="77777777" w:rsidR="00A26FB0" w:rsidRPr="00E22708" w:rsidRDefault="00A26FB0" w:rsidP="00964D65">
            <w:pPr>
              <w:pStyle w:val="rowtabella0"/>
              <w:jc w:val="center"/>
              <w:rPr>
                <w:color w:val="002060"/>
              </w:rPr>
            </w:pPr>
            <w:r w:rsidRPr="00E22708">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911C" w14:textId="77777777" w:rsidR="00A26FB0" w:rsidRPr="00E22708" w:rsidRDefault="00A26FB0" w:rsidP="00964D65">
            <w:pPr>
              <w:rPr>
                <w:color w:val="002060"/>
              </w:rPr>
            </w:pPr>
          </w:p>
        </w:tc>
      </w:tr>
    </w:tbl>
    <w:p w14:paraId="186A0195" w14:textId="77777777" w:rsidR="00A26FB0" w:rsidRPr="00E22708" w:rsidRDefault="00A26FB0" w:rsidP="00A26FB0">
      <w:pPr>
        <w:pStyle w:val="breakline"/>
        <w:rPr>
          <w:rFonts w:eastAsiaTheme="minorEastAsia"/>
          <w:color w:val="002060"/>
        </w:rPr>
      </w:pPr>
    </w:p>
    <w:p w14:paraId="35CB60C9" w14:textId="77777777" w:rsidR="00A26FB0" w:rsidRPr="00E22708" w:rsidRDefault="00A26FB0" w:rsidP="00A26FB0">
      <w:pPr>
        <w:pStyle w:val="breakline"/>
        <w:rPr>
          <w:color w:val="002060"/>
        </w:rPr>
      </w:pPr>
    </w:p>
    <w:p w14:paraId="412E15FD" w14:textId="77777777" w:rsidR="00A26FB0" w:rsidRPr="00E22708" w:rsidRDefault="00A26FB0" w:rsidP="00A26FB0">
      <w:pPr>
        <w:pStyle w:val="breakline"/>
        <w:rPr>
          <w:color w:val="002060"/>
        </w:rPr>
      </w:pPr>
    </w:p>
    <w:p w14:paraId="07FB2D71" w14:textId="77777777" w:rsidR="00A26FB0" w:rsidRPr="00E22708" w:rsidRDefault="00A26FB0" w:rsidP="00A26FB0">
      <w:pPr>
        <w:pStyle w:val="breakline"/>
        <w:rPr>
          <w:color w:val="002060"/>
        </w:rPr>
      </w:pPr>
    </w:p>
    <w:p w14:paraId="4A0B06EA" w14:textId="77777777" w:rsidR="00A26FB0" w:rsidRPr="00E22708" w:rsidRDefault="00A26FB0" w:rsidP="00A26FB0">
      <w:pPr>
        <w:pStyle w:val="titolocampionato0"/>
        <w:shd w:val="clear" w:color="auto" w:fill="CCCCCC"/>
        <w:spacing w:before="80" w:after="40"/>
        <w:rPr>
          <w:color w:val="002060"/>
        </w:rPr>
      </w:pPr>
      <w:r w:rsidRPr="00E22708">
        <w:rPr>
          <w:color w:val="002060"/>
        </w:rPr>
        <w:t>UNDER 17 C5 REGIONALI MASCHILI</w:t>
      </w:r>
    </w:p>
    <w:p w14:paraId="2415280F" w14:textId="77777777" w:rsidR="00A26FB0" w:rsidRPr="00E22708" w:rsidRDefault="00A26FB0" w:rsidP="00A26FB0">
      <w:pPr>
        <w:pStyle w:val="titoloprinc0"/>
        <w:rPr>
          <w:color w:val="002060"/>
        </w:rPr>
      </w:pPr>
      <w:r w:rsidRPr="00E22708">
        <w:rPr>
          <w:color w:val="002060"/>
        </w:rPr>
        <w:t>VARIAZIONI AL PROGRAMMA GARE</w:t>
      </w:r>
    </w:p>
    <w:p w14:paraId="5AAE9440" w14:textId="77777777" w:rsidR="00A26FB0" w:rsidRPr="00E22708" w:rsidRDefault="00A26FB0" w:rsidP="00A26FB0">
      <w:pPr>
        <w:pStyle w:val="breakline"/>
        <w:rPr>
          <w:color w:val="002060"/>
        </w:rPr>
      </w:pPr>
    </w:p>
    <w:p w14:paraId="767A3C0E" w14:textId="77777777" w:rsidR="00A26FB0" w:rsidRPr="00E22708" w:rsidRDefault="00A26FB0" w:rsidP="00A26FB0">
      <w:pPr>
        <w:pStyle w:val="breakline"/>
        <w:rPr>
          <w:color w:val="002060"/>
        </w:rPr>
      </w:pPr>
    </w:p>
    <w:p w14:paraId="2B0CDF72" w14:textId="77777777" w:rsidR="00A26FB0" w:rsidRPr="00E22708" w:rsidRDefault="00A26FB0" w:rsidP="00A26FB0">
      <w:pPr>
        <w:pStyle w:val="sottotitolocampionato10"/>
        <w:rPr>
          <w:color w:val="002060"/>
        </w:rPr>
      </w:pPr>
      <w:r w:rsidRPr="00E2270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26FB0" w:rsidRPr="00E22708" w14:paraId="34D99614" w14:textId="77777777" w:rsidTr="00A26F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4E0DF" w14:textId="77777777" w:rsidR="00A26FB0" w:rsidRPr="00E22708" w:rsidRDefault="00A26FB0" w:rsidP="00964D65">
            <w:pPr>
              <w:pStyle w:val="headertabella0"/>
              <w:rPr>
                <w:color w:val="002060"/>
              </w:rPr>
            </w:pPr>
            <w:r w:rsidRPr="00E2270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974B" w14:textId="77777777" w:rsidR="00A26FB0" w:rsidRPr="00E22708" w:rsidRDefault="00A26FB0" w:rsidP="00964D65">
            <w:pPr>
              <w:pStyle w:val="headertabella0"/>
              <w:rPr>
                <w:color w:val="002060"/>
              </w:rPr>
            </w:pPr>
            <w:r w:rsidRPr="00E22708">
              <w:rPr>
                <w:color w:val="002060"/>
              </w:rPr>
              <w:t xml:space="preserve">N° </w:t>
            </w:r>
            <w:proofErr w:type="spellStart"/>
            <w:r w:rsidRPr="00E22708">
              <w:rPr>
                <w:color w:val="002060"/>
              </w:rPr>
              <w:t>Gior</w:t>
            </w:r>
            <w:proofErr w:type="spellEnd"/>
            <w:r w:rsidRPr="00E2270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FC846" w14:textId="77777777" w:rsidR="00A26FB0" w:rsidRPr="00E22708" w:rsidRDefault="00A26FB0" w:rsidP="00964D65">
            <w:pPr>
              <w:pStyle w:val="headertabella0"/>
              <w:rPr>
                <w:color w:val="002060"/>
              </w:rPr>
            </w:pPr>
            <w:r w:rsidRPr="00E2270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30FD4" w14:textId="77777777" w:rsidR="00A26FB0" w:rsidRPr="00E22708" w:rsidRDefault="00A26FB0" w:rsidP="00964D65">
            <w:pPr>
              <w:pStyle w:val="headertabella0"/>
              <w:rPr>
                <w:color w:val="002060"/>
              </w:rPr>
            </w:pPr>
            <w:r w:rsidRPr="00E2270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0F28" w14:textId="77777777" w:rsidR="00A26FB0" w:rsidRPr="00E22708" w:rsidRDefault="00A26FB0" w:rsidP="00964D65">
            <w:pPr>
              <w:pStyle w:val="headertabella0"/>
              <w:rPr>
                <w:color w:val="002060"/>
              </w:rPr>
            </w:pPr>
            <w:r w:rsidRPr="00E22708">
              <w:rPr>
                <w:color w:val="002060"/>
              </w:rPr>
              <w:t xml:space="preserve">Data </w:t>
            </w:r>
            <w:proofErr w:type="spellStart"/>
            <w:r w:rsidRPr="00E22708">
              <w:rPr>
                <w:color w:val="002060"/>
              </w:rPr>
              <w:t>Orig</w:t>
            </w:r>
            <w:proofErr w:type="spellEnd"/>
            <w:r w:rsidRPr="00E2270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54E2" w14:textId="77777777" w:rsidR="00A26FB0" w:rsidRPr="00E22708" w:rsidRDefault="00A26FB0" w:rsidP="00964D65">
            <w:pPr>
              <w:pStyle w:val="headertabella0"/>
              <w:rPr>
                <w:color w:val="002060"/>
              </w:rPr>
            </w:pPr>
            <w:r w:rsidRPr="00E2270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A5CC3" w14:textId="77777777" w:rsidR="00A26FB0" w:rsidRPr="00E22708" w:rsidRDefault="00A26FB0" w:rsidP="00964D65">
            <w:pPr>
              <w:pStyle w:val="headertabella0"/>
              <w:rPr>
                <w:color w:val="002060"/>
              </w:rPr>
            </w:pPr>
            <w:r w:rsidRPr="00E22708">
              <w:rPr>
                <w:color w:val="002060"/>
              </w:rPr>
              <w:t xml:space="preserve">Ora </w:t>
            </w:r>
            <w:proofErr w:type="spellStart"/>
            <w:r w:rsidRPr="00E22708">
              <w:rPr>
                <w:color w:val="002060"/>
              </w:rPr>
              <w:t>Orig</w:t>
            </w:r>
            <w:proofErr w:type="spellEnd"/>
            <w:r w:rsidRPr="00E2270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565A7" w14:textId="77777777" w:rsidR="00A26FB0" w:rsidRPr="00E22708" w:rsidRDefault="00A26FB0" w:rsidP="00964D65">
            <w:pPr>
              <w:pStyle w:val="headertabella0"/>
              <w:rPr>
                <w:color w:val="002060"/>
              </w:rPr>
            </w:pPr>
            <w:r w:rsidRPr="00E22708">
              <w:rPr>
                <w:color w:val="002060"/>
              </w:rPr>
              <w:t>Impianto</w:t>
            </w:r>
          </w:p>
        </w:tc>
      </w:tr>
      <w:tr w:rsidR="00A26FB0" w:rsidRPr="00E22708" w14:paraId="0A354A28" w14:textId="77777777" w:rsidTr="00A26F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5203" w14:textId="77777777" w:rsidR="00A26FB0" w:rsidRPr="00A26FB0" w:rsidRDefault="00A26FB0" w:rsidP="00964D65">
            <w:pPr>
              <w:pStyle w:val="rowtabella0"/>
              <w:rPr>
                <w:color w:val="002060"/>
                <w:highlight w:val="yellow"/>
              </w:rPr>
            </w:pPr>
            <w:r w:rsidRPr="00A26FB0">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0146" w14:textId="77777777" w:rsidR="00A26FB0" w:rsidRPr="00A26FB0" w:rsidRDefault="00A26FB0" w:rsidP="00964D65">
            <w:pPr>
              <w:pStyle w:val="rowtabella0"/>
              <w:jc w:val="center"/>
              <w:rPr>
                <w:color w:val="002060"/>
                <w:highlight w:val="yellow"/>
              </w:rPr>
            </w:pPr>
            <w:r w:rsidRPr="00A26FB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BF83" w14:textId="77777777" w:rsidR="00A26FB0" w:rsidRPr="00A26FB0" w:rsidRDefault="00A26FB0" w:rsidP="00964D65">
            <w:pPr>
              <w:pStyle w:val="rowtabella0"/>
              <w:rPr>
                <w:color w:val="002060"/>
                <w:highlight w:val="yellow"/>
              </w:rPr>
            </w:pPr>
            <w:r w:rsidRPr="00A26FB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B958" w14:textId="77777777" w:rsidR="00A26FB0" w:rsidRPr="00A26FB0" w:rsidRDefault="00A26FB0" w:rsidP="00964D65">
            <w:pPr>
              <w:pStyle w:val="rowtabella0"/>
              <w:rPr>
                <w:color w:val="002060"/>
                <w:highlight w:val="yellow"/>
              </w:rPr>
            </w:pPr>
            <w:r w:rsidRPr="00A26FB0">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13A6" w14:textId="0A7B4BF9" w:rsidR="00A26FB0" w:rsidRPr="00E22708" w:rsidRDefault="00A26FB0" w:rsidP="00964D6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A75D" w14:textId="77777777" w:rsidR="00A26FB0" w:rsidRPr="00E22708" w:rsidRDefault="00A26FB0" w:rsidP="00964D65">
            <w:pPr>
              <w:pStyle w:val="rowtabella0"/>
              <w:jc w:val="center"/>
              <w:rPr>
                <w:color w:val="002060"/>
              </w:rPr>
            </w:pPr>
            <w:r w:rsidRPr="00A26FB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6F61" w14:textId="77777777" w:rsidR="00A26FB0" w:rsidRPr="00E22708" w:rsidRDefault="00A26FB0" w:rsidP="00964D65">
            <w:pPr>
              <w:pStyle w:val="rowtabella0"/>
              <w:jc w:val="center"/>
              <w:rPr>
                <w:color w:val="002060"/>
              </w:rPr>
            </w:pPr>
            <w:r w:rsidRPr="00E2270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9B8D9" w14:textId="77777777" w:rsidR="00A26FB0" w:rsidRPr="00E22708" w:rsidRDefault="00A26FB0" w:rsidP="00964D65">
            <w:pPr>
              <w:rPr>
                <w:color w:val="002060"/>
              </w:rPr>
            </w:pPr>
          </w:p>
        </w:tc>
      </w:tr>
    </w:tbl>
    <w:p w14:paraId="2F93A14C" w14:textId="77777777" w:rsidR="00A26FB0" w:rsidRPr="00E22708" w:rsidRDefault="00A26FB0" w:rsidP="00A26FB0">
      <w:pPr>
        <w:pStyle w:val="breakline"/>
        <w:rPr>
          <w:rFonts w:eastAsiaTheme="minorEastAsia"/>
          <w:color w:val="002060"/>
        </w:rPr>
      </w:pPr>
    </w:p>
    <w:p w14:paraId="441D4056" w14:textId="77777777" w:rsidR="00522EAD" w:rsidRPr="00B24218" w:rsidRDefault="00522EAD" w:rsidP="00522EAD">
      <w:pPr>
        <w:pStyle w:val="breakline"/>
        <w:rPr>
          <w:color w:val="002060"/>
        </w:rPr>
      </w:pPr>
    </w:p>
    <w:p w14:paraId="47DCA05F" w14:textId="77777777" w:rsidR="00CA3D47" w:rsidRDefault="00CA3D47" w:rsidP="00DC0676">
      <w:pPr>
        <w:pStyle w:val="breakline"/>
        <w:rPr>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8E87BCC"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60F61">
        <w:rPr>
          <w:rFonts w:ascii="Arial" w:hAnsi="Arial" w:cs="Arial"/>
          <w:b/>
          <w:bCs/>
          <w:color w:val="002060"/>
        </w:rPr>
        <w:t>23</w:t>
      </w:r>
      <w:r w:rsidR="00C84A67">
        <w:rPr>
          <w:rFonts w:ascii="Arial" w:hAnsi="Arial" w:cs="Arial"/>
          <w:b/>
          <w:bCs/>
          <w:color w:val="002060"/>
        </w:rPr>
        <w:t xml:space="preserve"> </w:t>
      </w:r>
      <w:r w:rsidR="00BB6150">
        <w:rPr>
          <w:rFonts w:ascii="Arial" w:hAnsi="Arial" w:cs="Arial"/>
          <w:b/>
          <w:bCs/>
          <w:color w:val="002060"/>
        </w:rPr>
        <w:t>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lastRenderedPageBreak/>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05770628" w14:textId="77777777" w:rsidR="009038E5" w:rsidRDefault="009038E5" w:rsidP="00F770E5">
      <w:pPr>
        <w:pStyle w:val="Nessunaspaziatura"/>
        <w:jc w:val="both"/>
        <w:rPr>
          <w:rFonts w:ascii="Arial" w:hAnsi="Arial" w:cs="Arial"/>
          <w:bCs/>
          <w:color w:val="002060"/>
        </w:rPr>
      </w:pPr>
    </w:p>
    <w:p w14:paraId="30C48F69" w14:textId="0BB8E39B" w:rsidR="00280984" w:rsidRPr="00280984" w:rsidRDefault="00280984" w:rsidP="00F770E5">
      <w:pPr>
        <w:pStyle w:val="Nessunaspaziatura"/>
        <w:jc w:val="both"/>
        <w:rPr>
          <w:rFonts w:ascii="Arial" w:hAnsi="Arial" w:cs="Arial"/>
          <w:b/>
          <w:color w:val="002060"/>
          <w:sz w:val="28"/>
          <w:szCs w:val="28"/>
        </w:rPr>
      </w:pPr>
      <w:r w:rsidRPr="00280984">
        <w:rPr>
          <w:rFonts w:ascii="Arial" w:hAnsi="Arial" w:cs="Arial"/>
          <w:b/>
          <w:color w:val="002060"/>
          <w:sz w:val="28"/>
          <w:szCs w:val="28"/>
        </w:rPr>
        <w:t>CAMPIONATO REGIONALE CALCIO A CINQUE SERIE C1 GIRONE “A – UNICO”</w:t>
      </w:r>
    </w:p>
    <w:p w14:paraId="5C1630FA" w14:textId="74457843" w:rsidR="00280984" w:rsidRDefault="00280984" w:rsidP="00F770E5">
      <w:pPr>
        <w:pStyle w:val="Nessunaspaziatura"/>
        <w:jc w:val="both"/>
        <w:rPr>
          <w:rFonts w:ascii="Arial" w:hAnsi="Arial" w:cs="Arial"/>
          <w:bCs/>
          <w:color w:val="002060"/>
        </w:rPr>
      </w:pPr>
    </w:p>
    <w:p w14:paraId="76680AF9" w14:textId="4650F5CC" w:rsidR="00280984" w:rsidRDefault="00280984" w:rsidP="00F770E5">
      <w:pPr>
        <w:pStyle w:val="Nessunaspaziatura"/>
        <w:jc w:val="both"/>
        <w:rPr>
          <w:rFonts w:ascii="Arial" w:hAnsi="Arial" w:cs="Arial"/>
          <w:bCs/>
          <w:color w:val="002060"/>
        </w:rPr>
      </w:pPr>
      <w:r>
        <w:rPr>
          <w:rFonts w:ascii="Arial" w:hAnsi="Arial" w:cs="Arial"/>
          <w:bCs/>
          <w:color w:val="002060"/>
        </w:rPr>
        <w:t xml:space="preserve">Preso atto della segnalazione della Società interessata, ricontrollati gli atti in Ns. possesso, la sanzione dell’ammonizione comminata al Sig. </w:t>
      </w:r>
      <w:r w:rsidRPr="00C81B1D">
        <w:rPr>
          <w:rFonts w:ascii="Arial" w:hAnsi="Arial" w:cs="Arial"/>
          <w:b/>
          <w:color w:val="002060"/>
        </w:rPr>
        <w:t>PACE ROBERTO</w:t>
      </w:r>
      <w:r>
        <w:rPr>
          <w:rFonts w:ascii="Arial" w:hAnsi="Arial" w:cs="Arial"/>
          <w:bCs/>
          <w:color w:val="002060"/>
        </w:rPr>
        <w:t xml:space="preserve"> della Società </w:t>
      </w:r>
      <w:r w:rsidRPr="00C81B1D">
        <w:rPr>
          <w:rFonts w:ascii="Arial" w:hAnsi="Arial" w:cs="Arial"/>
          <w:b/>
          <w:color w:val="002060"/>
        </w:rPr>
        <w:t>CASTELBELLINO CALCIO A 5</w:t>
      </w:r>
      <w:r>
        <w:rPr>
          <w:rFonts w:ascii="Arial" w:hAnsi="Arial" w:cs="Arial"/>
          <w:bCs/>
          <w:color w:val="002060"/>
        </w:rPr>
        <w:t xml:space="preserve"> deve intendersi </w:t>
      </w:r>
      <w:r w:rsidR="00C81B1D">
        <w:rPr>
          <w:rFonts w:ascii="Arial" w:hAnsi="Arial" w:cs="Arial"/>
          <w:bCs/>
          <w:color w:val="002060"/>
        </w:rPr>
        <w:t xml:space="preserve">quale </w:t>
      </w:r>
      <w:r w:rsidR="00C81B1D" w:rsidRPr="00C81B1D">
        <w:rPr>
          <w:rFonts w:ascii="Arial" w:hAnsi="Arial" w:cs="Arial"/>
          <w:b/>
          <w:color w:val="002060"/>
        </w:rPr>
        <w:t>tecnico</w:t>
      </w:r>
      <w:r w:rsidR="00C81B1D">
        <w:rPr>
          <w:rFonts w:ascii="Arial" w:hAnsi="Arial" w:cs="Arial"/>
          <w:b/>
          <w:color w:val="002060"/>
        </w:rPr>
        <w:t>,</w:t>
      </w:r>
      <w:r w:rsidR="00C81B1D" w:rsidRPr="00C81B1D">
        <w:rPr>
          <w:rFonts w:ascii="Arial" w:hAnsi="Arial" w:cs="Arial"/>
          <w:b/>
          <w:color w:val="002060"/>
        </w:rPr>
        <w:t xml:space="preserve"> </w:t>
      </w:r>
      <w:r w:rsidR="00C81B1D">
        <w:rPr>
          <w:rFonts w:ascii="Arial" w:hAnsi="Arial" w:cs="Arial"/>
          <w:bCs/>
          <w:color w:val="002060"/>
        </w:rPr>
        <w:t>come da relativo paragrafo del presente Comunicato Ufficiale, e non quale dirigente come erroneamente pubblicato sul C.U. n° 81 del 11/02/2026.</w:t>
      </w:r>
    </w:p>
    <w:p w14:paraId="48BB780A" w14:textId="77777777" w:rsidR="00280984" w:rsidRDefault="0028098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B530EA" w:rsidRDefault="00983A9C"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5A5EF0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EE3BCA">
        <w:rPr>
          <w:b/>
          <w:color w:val="002060"/>
          <w:u w:val="single"/>
        </w:rPr>
        <w:t>1</w:t>
      </w:r>
      <w:r w:rsidR="00396434">
        <w:rPr>
          <w:b/>
          <w:color w:val="002060"/>
          <w:u w:val="single"/>
        </w:rPr>
        <w:t>3</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C1406" w14:textId="77777777" w:rsidR="00F712AA" w:rsidRDefault="00F712AA">
      <w:r>
        <w:separator/>
      </w:r>
    </w:p>
  </w:endnote>
  <w:endnote w:type="continuationSeparator" w:id="0">
    <w:p w14:paraId="3F8AD6D1" w14:textId="77777777" w:rsidR="00F712AA" w:rsidRDefault="00F7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C43563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396434">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96259" w14:textId="77777777" w:rsidR="00F712AA" w:rsidRDefault="00F712AA">
      <w:r>
        <w:separator/>
      </w:r>
    </w:p>
  </w:footnote>
  <w:footnote w:type="continuationSeparator" w:id="0">
    <w:p w14:paraId="53B8F632" w14:textId="77777777" w:rsidR="00F712AA" w:rsidRDefault="00F71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uolaregionalesportmarche@con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3561</Words>
  <Characters>20300</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23814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2026-02-13T17:29:00Z</cp:lastPrinted>
  <dcterms:created xsi:type="dcterms:W3CDTF">2026-02-13T17:29:00Z</dcterms:created>
  <dcterms:modified xsi:type="dcterms:W3CDTF">2026-02-13T17:29:00Z</dcterms:modified>
</cp:coreProperties>
</file>